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A3D" w:rsidRPr="00D200E9" w:rsidRDefault="00FE22E8">
      <w:pPr>
        <w:rPr>
          <w:b/>
          <w:sz w:val="28"/>
          <w:u w:val="single"/>
        </w:rPr>
      </w:pPr>
      <w:r w:rsidRPr="00D200E9">
        <w:rPr>
          <w:b/>
          <w:sz w:val="28"/>
          <w:szCs w:val="24"/>
          <w:u w:val="single"/>
        </w:rPr>
        <w:t>Two written proposals for</w:t>
      </w:r>
      <w:r w:rsidRPr="00D200E9">
        <w:rPr>
          <w:b/>
          <w:sz w:val="28"/>
          <w:u w:val="single"/>
        </w:rPr>
        <w:t xml:space="preserve"> my event</w:t>
      </w:r>
    </w:p>
    <w:p w:rsidR="002166D6" w:rsidRPr="00D200E9" w:rsidRDefault="00752FC5">
      <w:pPr>
        <w:rPr>
          <w:sz w:val="24"/>
        </w:rPr>
      </w:pPr>
      <w:r w:rsidRPr="00D200E9">
        <w:rPr>
          <w:noProof/>
          <w:sz w:val="20"/>
          <w:lang w:eastAsia="en-GB"/>
        </w:rPr>
        <w:drawing>
          <wp:anchor distT="0" distB="0" distL="114300" distR="114300" simplePos="0" relativeHeight="251648000" behindDoc="0" locked="0" layoutInCell="1" allowOverlap="1">
            <wp:simplePos x="0" y="0"/>
            <wp:positionH relativeFrom="column">
              <wp:posOffset>4591050</wp:posOffset>
            </wp:positionH>
            <wp:positionV relativeFrom="paragraph">
              <wp:posOffset>1330960</wp:posOffset>
            </wp:positionV>
            <wp:extent cx="1846580" cy="1066800"/>
            <wp:effectExtent l="0" t="0" r="1270" b="0"/>
            <wp:wrapSquare wrapText="bothSides"/>
            <wp:docPr id="3" name="Picture 3" descr="Image result for summer foo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 food festiva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658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B4" w:rsidRPr="00D200E9">
        <w:rPr>
          <w:noProof/>
          <w:sz w:val="20"/>
          <w:lang w:eastAsia="en-GB"/>
        </w:rPr>
        <w:drawing>
          <wp:anchor distT="0" distB="0" distL="114300" distR="114300" simplePos="0" relativeHeight="251646976" behindDoc="0" locked="0" layoutInCell="1" allowOverlap="1">
            <wp:simplePos x="0" y="0"/>
            <wp:positionH relativeFrom="column">
              <wp:posOffset>2019300</wp:posOffset>
            </wp:positionH>
            <wp:positionV relativeFrom="paragraph">
              <wp:posOffset>1226185</wp:posOffset>
            </wp:positionV>
            <wp:extent cx="2447925" cy="1132840"/>
            <wp:effectExtent l="0" t="0" r="9525" b="0"/>
            <wp:wrapSquare wrapText="bothSides"/>
            <wp:docPr id="1" name="Picture 1" descr="Image result for festivals in summer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stivals in summer in the u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6D6" w:rsidRPr="00D200E9">
        <w:rPr>
          <w:sz w:val="24"/>
        </w:rPr>
        <w:t>For this section of work I have to prepare t</w:t>
      </w:r>
      <w:r w:rsidR="00954A8A">
        <w:rPr>
          <w:sz w:val="24"/>
        </w:rPr>
        <w:t>wo drafts of written proposals w</w:t>
      </w:r>
      <w:r w:rsidR="002166D6" w:rsidRPr="00D200E9">
        <w:rPr>
          <w:sz w:val="24"/>
        </w:rPr>
        <w:t xml:space="preserve">hich </w:t>
      </w:r>
      <w:r w:rsidR="00954A8A">
        <w:rPr>
          <w:sz w:val="24"/>
        </w:rPr>
        <w:t xml:space="preserve">I </w:t>
      </w:r>
      <w:r w:rsidR="002166D6" w:rsidRPr="00D200E9">
        <w:rPr>
          <w:sz w:val="24"/>
        </w:rPr>
        <w:t xml:space="preserve">have to show to the client for the brief that I have chosen.  For each proposal I will be selecting ideas for different parts of the event, which will add up to make a picture of what the event will look like. </w:t>
      </w:r>
      <w:r w:rsidR="007E6C5A" w:rsidRPr="00D200E9">
        <w:rPr>
          <w:sz w:val="24"/>
        </w:rPr>
        <w:t xml:space="preserve"> I will be presenting my ideas in the form of concept file, this is using imagery to present the details of each proposal. </w:t>
      </w:r>
    </w:p>
    <w:p w:rsidR="007E6C5A" w:rsidRPr="00D200E9" w:rsidRDefault="007E6C5A">
      <w:pPr>
        <w:rPr>
          <w:rFonts w:ascii="Berlin Sans FB Demi" w:hAnsi="Berlin Sans FB Demi"/>
          <w:sz w:val="28"/>
          <w:u w:val="single"/>
        </w:rPr>
      </w:pPr>
      <w:r w:rsidRPr="00D200E9">
        <w:rPr>
          <w:rFonts w:ascii="Berlin Sans FB Demi" w:hAnsi="Berlin Sans FB Demi"/>
          <w:sz w:val="28"/>
          <w:u w:val="single"/>
        </w:rPr>
        <w:t xml:space="preserve">Proposal 1 </w:t>
      </w:r>
    </w:p>
    <w:p w:rsidR="007E6C5A" w:rsidRPr="00D200E9" w:rsidRDefault="007E6C5A">
      <w:pPr>
        <w:rPr>
          <w:rFonts w:ascii="Berlin Sans FB Demi" w:hAnsi="Berlin Sans FB Demi"/>
          <w:sz w:val="28"/>
          <w:u w:val="single"/>
        </w:rPr>
      </w:pPr>
      <w:r w:rsidRPr="00D200E9">
        <w:rPr>
          <w:rFonts w:ascii="Berlin Sans FB Demi" w:hAnsi="Berlin Sans FB Demi"/>
          <w:sz w:val="28"/>
          <w:u w:val="single"/>
        </w:rPr>
        <w:t>Range of ideas and</w:t>
      </w:r>
      <w:r w:rsidR="002E7CB4" w:rsidRPr="00D200E9">
        <w:rPr>
          <w:rFonts w:ascii="Berlin Sans FB Demi" w:hAnsi="Berlin Sans FB Demi"/>
          <w:sz w:val="28"/>
          <w:u w:val="single"/>
        </w:rPr>
        <w:t xml:space="preserve"> themes</w:t>
      </w:r>
    </w:p>
    <w:p w:rsidR="00D04E83" w:rsidRPr="00D200E9" w:rsidRDefault="00E50154">
      <w:pPr>
        <w:rPr>
          <w:rFonts w:cs="Arial"/>
          <w:sz w:val="24"/>
        </w:rPr>
      </w:pPr>
      <w:r w:rsidRPr="00D200E9">
        <w:rPr>
          <w:noProof/>
          <w:sz w:val="20"/>
          <w:lang w:eastAsia="en-GB"/>
        </w:rPr>
        <w:drawing>
          <wp:anchor distT="0" distB="0" distL="114300" distR="114300" simplePos="0" relativeHeight="251649024" behindDoc="0" locked="0" layoutInCell="1" allowOverlap="1">
            <wp:simplePos x="0" y="0"/>
            <wp:positionH relativeFrom="rightMargin">
              <wp:align>left</wp:align>
            </wp:positionH>
            <wp:positionV relativeFrom="paragraph">
              <wp:posOffset>1516380</wp:posOffset>
            </wp:positionV>
            <wp:extent cx="647700" cy="647700"/>
            <wp:effectExtent l="0" t="0" r="0" b="0"/>
            <wp:wrapSquare wrapText="bothSides"/>
            <wp:docPr id="2" name="Picture 2" descr="Image result for daisy flower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isy flower decora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C5A" w:rsidRPr="00D200E9">
        <w:rPr>
          <w:rFonts w:cs="Arial"/>
          <w:sz w:val="24"/>
        </w:rPr>
        <w:t xml:space="preserve">For </w:t>
      </w:r>
      <w:r w:rsidR="00527203">
        <w:rPr>
          <w:rFonts w:cs="Arial"/>
          <w:sz w:val="24"/>
        </w:rPr>
        <w:t>proposal 1</w:t>
      </w:r>
      <w:r w:rsidR="002E7CB4" w:rsidRPr="00D200E9">
        <w:rPr>
          <w:rFonts w:cs="Arial"/>
          <w:sz w:val="24"/>
        </w:rPr>
        <w:t xml:space="preserve"> I am going</w:t>
      </w:r>
      <w:r w:rsidR="00752FC5" w:rsidRPr="00D200E9">
        <w:rPr>
          <w:rFonts w:cs="Arial"/>
          <w:sz w:val="24"/>
        </w:rPr>
        <w:t xml:space="preserve"> </w:t>
      </w:r>
      <w:r w:rsidR="00954A8A">
        <w:rPr>
          <w:rFonts w:cs="Arial"/>
          <w:sz w:val="24"/>
        </w:rPr>
        <w:t xml:space="preserve">to be creating </w:t>
      </w:r>
      <w:r w:rsidR="002E7CB4" w:rsidRPr="00D200E9">
        <w:rPr>
          <w:rFonts w:cs="Arial"/>
          <w:sz w:val="24"/>
        </w:rPr>
        <w:t xml:space="preserve">a </w:t>
      </w:r>
      <w:r w:rsidR="002E7CB4" w:rsidRPr="00527203">
        <w:rPr>
          <w:rFonts w:cs="Arial"/>
          <w:b/>
          <w:sz w:val="24"/>
        </w:rPr>
        <w:t>festival theme</w:t>
      </w:r>
      <w:r w:rsidR="002E7CB4" w:rsidRPr="00D200E9">
        <w:rPr>
          <w:rFonts w:cs="Arial"/>
          <w:sz w:val="24"/>
        </w:rPr>
        <w:t xml:space="preserve">. I think this is </w:t>
      </w:r>
      <w:r w:rsidR="00752FC5" w:rsidRPr="00D200E9">
        <w:rPr>
          <w:rFonts w:cs="Arial"/>
          <w:sz w:val="24"/>
        </w:rPr>
        <w:t>appropriate</w:t>
      </w:r>
      <w:r w:rsidR="002E7CB4" w:rsidRPr="00D200E9">
        <w:rPr>
          <w:rFonts w:cs="Arial"/>
          <w:sz w:val="24"/>
        </w:rPr>
        <w:t xml:space="preserve"> for the event as if it in summer and </w:t>
      </w:r>
      <w:r w:rsidR="00752FC5" w:rsidRPr="00D200E9">
        <w:rPr>
          <w:rFonts w:cs="Arial"/>
          <w:sz w:val="24"/>
        </w:rPr>
        <w:t>everyone’s</w:t>
      </w:r>
      <w:r w:rsidR="002E7CB4" w:rsidRPr="00D200E9">
        <w:rPr>
          <w:rFonts w:cs="Arial"/>
          <w:sz w:val="24"/>
        </w:rPr>
        <w:t xml:space="preserve"> happy, </w:t>
      </w:r>
      <w:r w:rsidR="00752FC5" w:rsidRPr="00D200E9">
        <w:rPr>
          <w:rFonts w:cs="Arial"/>
          <w:sz w:val="24"/>
        </w:rPr>
        <w:t>music’s</w:t>
      </w:r>
      <w:r w:rsidR="002E7CB4" w:rsidRPr="00D200E9">
        <w:rPr>
          <w:rFonts w:cs="Arial"/>
          <w:sz w:val="24"/>
        </w:rPr>
        <w:t xml:space="preserve"> playing, </w:t>
      </w:r>
      <w:r w:rsidR="00752FC5" w:rsidRPr="00D200E9">
        <w:rPr>
          <w:rFonts w:cs="Arial"/>
          <w:sz w:val="24"/>
        </w:rPr>
        <w:t>and everyone</w:t>
      </w:r>
      <w:r w:rsidR="002E7CB4" w:rsidRPr="00D200E9">
        <w:rPr>
          <w:rFonts w:cs="Arial"/>
          <w:sz w:val="24"/>
        </w:rPr>
        <w:t xml:space="preserve"> is more likely to have a good time. </w:t>
      </w:r>
      <w:r w:rsidR="00742997" w:rsidRPr="00D200E9">
        <w:rPr>
          <w:rFonts w:cs="Arial"/>
          <w:sz w:val="24"/>
        </w:rPr>
        <w:t xml:space="preserve"> In the view of the clients they want something that will promote their food, and this theme will help ge</w:t>
      </w:r>
      <w:r w:rsidR="00954A8A">
        <w:rPr>
          <w:rFonts w:cs="Arial"/>
          <w:sz w:val="24"/>
        </w:rPr>
        <w:t>t their</w:t>
      </w:r>
      <w:r w:rsidR="00742997" w:rsidRPr="00D200E9">
        <w:rPr>
          <w:rFonts w:cs="Arial"/>
          <w:sz w:val="24"/>
        </w:rPr>
        <w:t xml:space="preserve"> food well-known. </w:t>
      </w:r>
      <w:r w:rsidR="00503FFA" w:rsidRPr="00D200E9">
        <w:rPr>
          <w:rFonts w:cs="Arial"/>
          <w:sz w:val="24"/>
        </w:rPr>
        <w:t xml:space="preserve"> The theme will be made clear as the event will have some happy summery music which will help create the theme.  There will be décor that symbolise festivals, however this festivals main focus is the food, so </w:t>
      </w:r>
      <w:r w:rsidR="00954A8A">
        <w:rPr>
          <w:rFonts w:cs="Arial"/>
          <w:sz w:val="24"/>
        </w:rPr>
        <w:t xml:space="preserve">it </w:t>
      </w:r>
      <w:r w:rsidR="00503FFA" w:rsidRPr="00D200E9">
        <w:rPr>
          <w:rFonts w:cs="Arial"/>
          <w:sz w:val="24"/>
        </w:rPr>
        <w:t xml:space="preserve">will have many seating areas available. </w:t>
      </w:r>
    </w:p>
    <w:p w:rsidR="00873232" w:rsidRPr="00D200E9" w:rsidRDefault="00D200E9">
      <w:pPr>
        <w:rPr>
          <w:rFonts w:cs="Arial"/>
          <w:sz w:val="24"/>
        </w:rPr>
      </w:pPr>
      <w:r w:rsidRPr="00D200E9">
        <w:rPr>
          <w:noProof/>
          <w:sz w:val="20"/>
          <w:lang w:eastAsia="en-GB"/>
        </w:rPr>
        <w:drawing>
          <wp:anchor distT="0" distB="0" distL="114300" distR="114300" simplePos="0" relativeHeight="251650048" behindDoc="0" locked="0" layoutInCell="1" allowOverlap="1">
            <wp:simplePos x="0" y="0"/>
            <wp:positionH relativeFrom="rightMargin">
              <wp:align>left</wp:align>
            </wp:positionH>
            <wp:positionV relativeFrom="paragraph">
              <wp:posOffset>551180</wp:posOffset>
            </wp:positionV>
            <wp:extent cx="693420" cy="1104900"/>
            <wp:effectExtent l="0" t="0" r="0" b="0"/>
            <wp:wrapSquare wrapText="bothSides"/>
            <wp:docPr id="4" name="Picture 4" descr="Image result for daisy flower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isy flower decora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42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154" w:rsidRPr="00D200E9">
        <w:rPr>
          <w:noProof/>
          <w:sz w:val="20"/>
          <w:lang w:eastAsia="en-GB"/>
        </w:rPr>
        <w:drawing>
          <wp:anchor distT="0" distB="0" distL="114300" distR="114300" simplePos="0" relativeHeight="251652096" behindDoc="0" locked="0" layoutInCell="1" allowOverlap="1">
            <wp:simplePos x="0" y="0"/>
            <wp:positionH relativeFrom="page">
              <wp:align>left</wp:align>
            </wp:positionH>
            <wp:positionV relativeFrom="paragraph">
              <wp:posOffset>255905</wp:posOffset>
            </wp:positionV>
            <wp:extent cx="1609725" cy="1609725"/>
            <wp:effectExtent l="0" t="0" r="9525" b="9525"/>
            <wp:wrapSquare wrapText="bothSides"/>
            <wp:docPr id="6" name="Picture 6" descr="Image result for ballons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llons decor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232" w:rsidRPr="00D200E9">
        <w:rPr>
          <w:rFonts w:cs="Arial"/>
          <w:sz w:val="24"/>
        </w:rPr>
        <w:t xml:space="preserve">For the dress code, the employees on the stalls will be wearing </w:t>
      </w:r>
      <w:r w:rsidR="00527203" w:rsidRPr="00D200E9">
        <w:rPr>
          <w:rFonts w:cs="Arial"/>
          <w:sz w:val="24"/>
        </w:rPr>
        <w:t>their</w:t>
      </w:r>
      <w:r w:rsidR="00873232" w:rsidRPr="00D200E9">
        <w:rPr>
          <w:rFonts w:cs="Arial"/>
          <w:sz w:val="24"/>
        </w:rPr>
        <w:t xml:space="preserve"> logos or they are able to wear attire from the culture of the food they are serving. However the dress code for the customers is simple, they can wear what they want, as it w</w:t>
      </w:r>
      <w:r w:rsidR="00954A8A">
        <w:rPr>
          <w:rFonts w:cs="Arial"/>
          <w:sz w:val="24"/>
        </w:rPr>
        <w:t>ill be held in a public space. I</w:t>
      </w:r>
      <w:r w:rsidR="00873232" w:rsidRPr="00D200E9">
        <w:rPr>
          <w:rFonts w:cs="Arial"/>
          <w:sz w:val="24"/>
        </w:rPr>
        <w:t xml:space="preserve">f people </w:t>
      </w:r>
      <w:r w:rsidR="00873232" w:rsidRPr="00D200E9">
        <w:rPr>
          <w:rFonts w:cs="Arial"/>
          <w:sz w:val="24"/>
        </w:rPr>
        <w:lastRenderedPageBreak/>
        <w:t>co</w:t>
      </w:r>
      <w:r w:rsidR="00954A8A">
        <w:rPr>
          <w:rFonts w:cs="Arial"/>
          <w:sz w:val="24"/>
        </w:rPr>
        <w:t>me to have a look then they will no</w:t>
      </w:r>
      <w:r w:rsidR="00873232" w:rsidRPr="00D200E9">
        <w:rPr>
          <w:rFonts w:cs="Arial"/>
          <w:sz w:val="24"/>
        </w:rPr>
        <w:t>t stand out, this will attract more people to come.</w:t>
      </w:r>
      <w:r w:rsidR="00E50154" w:rsidRPr="00D200E9">
        <w:rPr>
          <w:rFonts w:cs="Arial"/>
          <w:sz w:val="24"/>
        </w:rPr>
        <w:t xml:space="preserve"> For decoration there will be festival décor, things like flowers, flags, things to make the location feel festive. </w:t>
      </w:r>
    </w:p>
    <w:p w:rsidR="00E50154" w:rsidRPr="00D200E9" w:rsidRDefault="00D200E9">
      <w:pPr>
        <w:rPr>
          <w:rFonts w:cs="Arial"/>
          <w:sz w:val="24"/>
        </w:rPr>
      </w:pPr>
      <w:r w:rsidRPr="00D200E9">
        <w:rPr>
          <w:noProof/>
          <w:sz w:val="20"/>
          <w:lang w:eastAsia="en-GB"/>
        </w:rPr>
        <w:drawing>
          <wp:anchor distT="0" distB="0" distL="114300" distR="114300" simplePos="0" relativeHeight="251651072" behindDoc="0" locked="0" layoutInCell="1" allowOverlap="1">
            <wp:simplePos x="0" y="0"/>
            <wp:positionH relativeFrom="column">
              <wp:posOffset>5417820</wp:posOffset>
            </wp:positionH>
            <wp:positionV relativeFrom="paragraph">
              <wp:posOffset>339090</wp:posOffset>
            </wp:positionV>
            <wp:extent cx="914400" cy="914400"/>
            <wp:effectExtent l="0" t="0" r="0" b="0"/>
            <wp:wrapSquare wrapText="bothSides"/>
            <wp:docPr id="5" name="Picture 5" descr="Image result for flag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ag decora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154" w:rsidRPr="00D200E9">
        <w:rPr>
          <w:rFonts w:cs="Arial"/>
          <w:sz w:val="24"/>
        </w:rPr>
        <w:t xml:space="preserve">The food given at this festival is purely by the stalls, the producers and suppliers in the local area. </w:t>
      </w:r>
      <w:r w:rsidR="00AC23FA" w:rsidRPr="00D200E9">
        <w:rPr>
          <w:rFonts w:cs="Arial"/>
          <w:sz w:val="24"/>
        </w:rPr>
        <w:t>This</w:t>
      </w:r>
      <w:r w:rsidR="00954A8A">
        <w:rPr>
          <w:rFonts w:cs="Arial"/>
          <w:sz w:val="24"/>
        </w:rPr>
        <w:t xml:space="preserve"> will help them promote themselves and entice </w:t>
      </w:r>
      <w:r w:rsidR="00AC23FA" w:rsidRPr="00D200E9">
        <w:rPr>
          <w:rFonts w:cs="Arial"/>
          <w:sz w:val="24"/>
        </w:rPr>
        <w:t>potential customers, which is the aim of the festival.</w:t>
      </w:r>
      <w:r w:rsidR="001A1428" w:rsidRPr="00D200E9">
        <w:rPr>
          <w:rFonts w:cs="Arial"/>
          <w:sz w:val="24"/>
        </w:rPr>
        <w:t xml:space="preserve"> The entertainment that t</w:t>
      </w:r>
      <w:r w:rsidR="00954A8A">
        <w:rPr>
          <w:rFonts w:cs="Arial"/>
          <w:sz w:val="24"/>
        </w:rPr>
        <w:t>he festival will provide is lively, chilled</w:t>
      </w:r>
      <w:r w:rsidR="001A1428" w:rsidRPr="00D200E9">
        <w:rPr>
          <w:rFonts w:cs="Arial"/>
          <w:sz w:val="24"/>
        </w:rPr>
        <w:t xml:space="preserve"> </w:t>
      </w:r>
      <w:r w:rsidR="00954A8A">
        <w:rPr>
          <w:rFonts w:cs="Arial"/>
          <w:sz w:val="24"/>
        </w:rPr>
        <w:t xml:space="preserve">music and good </w:t>
      </w:r>
      <w:r w:rsidR="001A1428" w:rsidRPr="00D200E9">
        <w:rPr>
          <w:rFonts w:cs="Arial"/>
          <w:sz w:val="24"/>
        </w:rPr>
        <w:t>food</w:t>
      </w:r>
      <w:r w:rsidR="00954A8A">
        <w:rPr>
          <w:rFonts w:cs="Arial"/>
          <w:sz w:val="24"/>
        </w:rPr>
        <w:t xml:space="preserve">. They will do this by having a DJ. </w:t>
      </w:r>
      <w:proofErr w:type="gramStart"/>
      <w:r w:rsidR="00954A8A">
        <w:rPr>
          <w:rFonts w:cs="Arial"/>
          <w:sz w:val="24"/>
        </w:rPr>
        <w:t>t</w:t>
      </w:r>
      <w:r w:rsidR="001A1428" w:rsidRPr="00D200E9">
        <w:rPr>
          <w:rFonts w:cs="Arial"/>
          <w:sz w:val="24"/>
        </w:rPr>
        <w:t>hat</w:t>
      </w:r>
      <w:proofErr w:type="gramEnd"/>
      <w:r w:rsidR="001A1428" w:rsidRPr="00D200E9">
        <w:rPr>
          <w:rFonts w:cs="Arial"/>
          <w:sz w:val="24"/>
        </w:rPr>
        <w:t xml:space="preserve"> plays summery, happy music so people are able to have a good time. </w:t>
      </w:r>
    </w:p>
    <w:p w:rsidR="00D200E9" w:rsidRDefault="00D200E9">
      <w:pPr>
        <w:rPr>
          <w:rFonts w:cs="Arial"/>
          <w:sz w:val="24"/>
        </w:rPr>
      </w:pPr>
      <w:r w:rsidRPr="00D200E9">
        <w:rPr>
          <w:noProof/>
          <w:sz w:val="20"/>
          <w:lang w:eastAsia="en-GB"/>
        </w:rPr>
        <w:drawing>
          <wp:anchor distT="0" distB="0" distL="114300" distR="114300" simplePos="0" relativeHeight="251653120" behindDoc="0" locked="0" layoutInCell="1" allowOverlap="1">
            <wp:simplePos x="0" y="0"/>
            <wp:positionH relativeFrom="page">
              <wp:posOffset>257175</wp:posOffset>
            </wp:positionH>
            <wp:positionV relativeFrom="paragraph">
              <wp:posOffset>6985</wp:posOffset>
            </wp:positionV>
            <wp:extent cx="1676400" cy="1257300"/>
            <wp:effectExtent l="0" t="0" r="0" b="0"/>
            <wp:wrapSquare wrapText="bothSides"/>
            <wp:docPr id="7" name="Picture 7" descr="Image result for food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od sta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0E9">
        <w:rPr>
          <w:noProof/>
          <w:sz w:val="20"/>
          <w:lang w:eastAsia="en-GB"/>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263525</wp:posOffset>
            </wp:positionV>
            <wp:extent cx="1711960" cy="1047750"/>
            <wp:effectExtent l="0" t="0" r="2540" b="0"/>
            <wp:wrapSquare wrapText="bothSides"/>
            <wp:docPr id="8" name="Picture 8" descr="Image result for small dj stag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mall dj stage outsi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96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428" w:rsidRPr="00D200E9" w:rsidRDefault="00CE7CE3">
      <w:pPr>
        <w:rPr>
          <w:rFonts w:cs="Arial"/>
          <w:sz w:val="24"/>
        </w:rPr>
      </w:pPr>
      <w:r w:rsidRPr="00D200E9">
        <w:rPr>
          <w:noProof/>
          <w:sz w:val="20"/>
          <w:lang w:eastAsia="en-GB"/>
        </w:rPr>
        <w:drawing>
          <wp:anchor distT="0" distB="0" distL="114300" distR="114300" simplePos="0" relativeHeight="251655168" behindDoc="0" locked="0" layoutInCell="1" allowOverlap="1">
            <wp:simplePos x="0" y="0"/>
            <wp:positionH relativeFrom="column">
              <wp:posOffset>-714375</wp:posOffset>
            </wp:positionH>
            <wp:positionV relativeFrom="paragraph">
              <wp:posOffset>285750</wp:posOffset>
            </wp:positionV>
            <wp:extent cx="2695575" cy="1841500"/>
            <wp:effectExtent l="0" t="0" r="9525" b="6350"/>
            <wp:wrapSquare wrapText="bothSides"/>
            <wp:docPr id="9" name="Picture 9" descr="Aerial view of Guildford Stoke Park and Spectrum Centre&#10;&#10;Click here&#10;to find out where you can buy hot air balloon rides over Surr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rial view of Guildford Stoke Park and Spectrum Centre&#10;&#10;Click here&#10;to find out where you can buy hot air balloon rides over Surrey&#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28" w:rsidRPr="00D200E9">
        <w:rPr>
          <w:rFonts w:ascii="Berlin Sans FB Demi" w:hAnsi="Berlin Sans FB Demi" w:cs="Arial"/>
          <w:b/>
          <w:sz w:val="28"/>
          <w:u w:val="single"/>
        </w:rPr>
        <w:t xml:space="preserve">Suitable event venues </w:t>
      </w:r>
    </w:p>
    <w:p w:rsidR="001A1428" w:rsidRPr="00D200E9" w:rsidRDefault="002C66FF">
      <w:pPr>
        <w:rPr>
          <w:rFonts w:cs="Arial"/>
          <w:sz w:val="24"/>
        </w:rPr>
      </w:pPr>
      <w:r w:rsidRPr="00D200E9">
        <w:rPr>
          <w:rFonts w:cs="Arial"/>
          <w:noProof/>
          <w:sz w:val="24"/>
          <w:lang w:eastAsia="en-GB"/>
        </w:rPr>
        <mc:AlternateContent>
          <mc:Choice Requires="wps">
            <w:drawing>
              <wp:anchor distT="45720" distB="45720" distL="114300" distR="114300" simplePos="0" relativeHeight="251660288" behindDoc="0" locked="0" layoutInCell="1" allowOverlap="1">
                <wp:simplePos x="0" y="0"/>
                <wp:positionH relativeFrom="column">
                  <wp:posOffset>5648325</wp:posOffset>
                </wp:positionH>
                <wp:positionV relativeFrom="paragraph">
                  <wp:posOffset>946150</wp:posOffset>
                </wp:positionV>
                <wp:extent cx="742950" cy="962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962025"/>
                        </a:xfrm>
                        <a:prstGeom prst="rect">
                          <a:avLst/>
                        </a:prstGeom>
                        <a:solidFill>
                          <a:srgbClr val="FFFFFF"/>
                        </a:solidFill>
                        <a:ln w="9525">
                          <a:solidFill>
                            <a:srgbClr val="000000"/>
                          </a:solidFill>
                          <a:miter lim="800000"/>
                          <a:headEnd/>
                          <a:tailEnd/>
                        </a:ln>
                      </wps:spPr>
                      <wps:txbx>
                        <w:txbxContent>
                          <w:p w:rsidR="002C66FF" w:rsidRDefault="002C66FF">
                            <w:r>
                              <w:t>The land shaded in green is stoke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4.75pt;margin-top:74.5pt;width:58.5pt;height:75.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">
                <v:textbox>
                  <w:txbxContent>
                    <w:p w:rsidR="002C66FF" w:rsidRDefault="002C66FF">
                      <w:r>
                        <w:t>The land shaded in green is stoke park.</w:t>
                      </w:r>
                    </w:p>
                  </w:txbxContent>
                </v:textbox>
                <w10:wrap type="square"/>
              </v:shape>
            </w:pict>
          </mc:Fallback>
        </mc:AlternateContent>
      </w:r>
      <w:r w:rsidRPr="00D200E9">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5619750</wp:posOffset>
                </wp:positionH>
                <wp:positionV relativeFrom="paragraph">
                  <wp:posOffset>1908174</wp:posOffset>
                </wp:positionV>
                <wp:extent cx="180975" cy="1285875"/>
                <wp:effectExtent l="57150" t="0" r="28575" b="47625"/>
                <wp:wrapNone/>
                <wp:docPr id="12" name="Straight Arrow Connector 12"/>
                <wp:cNvGraphicFramePr/>
                <a:graphic xmlns:a="http://schemas.openxmlformats.org/drawingml/2006/main">
                  <a:graphicData uri="http://schemas.microsoft.com/office/word/2010/wordprocessingShape">
                    <wps:wsp>
                      <wps:cNvCnPr/>
                      <wps:spPr>
                        <a:xfrm flipH="1">
                          <a:off x="0" y="0"/>
                          <a:ext cx="180975" cy="1285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E4D4C63" id="_x0000_t32" coordsize="21600,21600" o:spt="32" o:oned="t" path="m,l21600,21600e" filled="f">
                <v:path arrowok="t" fillok="f" o:connecttype="none"/>
                <o:lock v:ext="edit" shapetype="t"/>
              </v:shapetype>
              <v:shape id="Straight Arrow Connector 12" o:spid="_x0000_s1026" type="#_x0000_t32" style="position:absolute;margin-left:442.5pt;margin-top:150.25pt;width:14.25pt;height:101.2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" strokecolor="black [3200]" strokeweight="1.5pt">
                <v:stroke endarrow="block" joinstyle="miter"/>
              </v:shape>
            </w:pict>
          </mc:Fallback>
        </mc:AlternateContent>
      </w:r>
      <w:r w:rsidRPr="00D200E9">
        <w:rPr>
          <w:noProof/>
          <w:sz w:val="20"/>
          <w:lang w:eastAsia="en-GB"/>
        </w:rPr>
        <w:drawing>
          <wp:anchor distT="0" distB="0" distL="114300" distR="114300" simplePos="0" relativeHeight="251657216" behindDoc="0" locked="0" layoutInCell="1" allowOverlap="1">
            <wp:simplePos x="0" y="0"/>
            <wp:positionH relativeFrom="column">
              <wp:posOffset>4381500</wp:posOffset>
            </wp:positionH>
            <wp:positionV relativeFrom="paragraph">
              <wp:posOffset>2393950</wp:posOffset>
            </wp:positionV>
            <wp:extent cx="2119630" cy="2114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0521" t="7091" b="5161"/>
                    <a:stretch/>
                  </pic:blipFill>
                  <pic:spPr bwMode="auto">
                    <a:xfrm>
                      <a:off x="0" y="0"/>
                      <a:ext cx="211963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CE3" w:rsidRPr="00D200E9">
        <w:rPr>
          <w:noProof/>
          <w:sz w:val="20"/>
          <w:lang w:eastAsia="en-GB"/>
        </w:rPr>
        <mc:AlternateContent>
          <mc:Choice Requires="wps">
            <w:drawing>
              <wp:anchor distT="0" distB="0" distL="114300" distR="114300" simplePos="0" relativeHeight="251656192" behindDoc="0" locked="0" layoutInCell="1" allowOverlap="1">
                <wp:simplePos x="0" y="0"/>
                <wp:positionH relativeFrom="page">
                  <wp:align>left</wp:align>
                </wp:positionH>
                <wp:positionV relativeFrom="paragraph">
                  <wp:posOffset>384174</wp:posOffset>
                </wp:positionV>
                <wp:extent cx="1781175" cy="1076325"/>
                <wp:effectExtent l="0" t="114300" r="0" b="123825"/>
                <wp:wrapNone/>
                <wp:docPr id="10" name="Oval 10"/>
                <wp:cNvGraphicFramePr/>
                <a:graphic xmlns:a="http://schemas.openxmlformats.org/drawingml/2006/main">
                  <a:graphicData uri="http://schemas.microsoft.com/office/word/2010/wordprocessingShape">
                    <wps:wsp>
                      <wps:cNvSpPr/>
                      <wps:spPr>
                        <a:xfrm rot="19888739">
                          <a:off x="0" y="0"/>
                          <a:ext cx="1781175" cy="1076325"/>
                        </a:xfrm>
                        <a:prstGeom prst="ellipse">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12615" id="Oval 10" o:spid="_x0000_s1026" style="position:absolute;margin-left:0;margin-top:30.25pt;width:140.25pt;height:84.75pt;rotation:-1869153fd;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" filled="f" strokecolor="#ffc000 [3207]" strokeweight=".5pt">
                <v:stroke joinstyle="miter"/>
                <w10:wrap anchorx="page"/>
              </v:oval>
            </w:pict>
          </mc:Fallback>
        </mc:AlternateContent>
      </w:r>
      <w:r w:rsidR="001A1428" w:rsidRPr="00D200E9">
        <w:rPr>
          <w:rFonts w:cs="Arial"/>
          <w:sz w:val="24"/>
        </w:rPr>
        <w:t xml:space="preserve">The type of venue I was thinking </w:t>
      </w:r>
      <w:r w:rsidR="00D23E39" w:rsidRPr="00D200E9">
        <w:rPr>
          <w:rFonts w:cs="Arial"/>
          <w:sz w:val="24"/>
        </w:rPr>
        <w:t xml:space="preserve">for the event was something outdoors so that the event can have a summery festival vibe, this seems to be popular with people. The events venue I have chosen </w:t>
      </w:r>
      <w:r w:rsidR="008716C4">
        <w:rPr>
          <w:rFonts w:cs="Arial"/>
          <w:sz w:val="24"/>
        </w:rPr>
        <w:t>is Stoke P</w:t>
      </w:r>
      <w:r w:rsidR="001A1428" w:rsidRPr="00D200E9">
        <w:rPr>
          <w:rFonts w:cs="Arial"/>
          <w:sz w:val="24"/>
        </w:rPr>
        <w:t xml:space="preserve">ark in Guildford. This </w:t>
      </w:r>
      <w:r w:rsidR="00D23E39" w:rsidRPr="00D200E9">
        <w:rPr>
          <w:rFonts w:cs="Arial"/>
          <w:sz w:val="24"/>
        </w:rPr>
        <w:t>is a large outdoor</w:t>
      </w:r>
      <w:r w:rsidR="001A1428" w:rsidRPr="00D200E9">
        <w:rPr>
          <w:rFonts w:cs="Arial"/>
          <w:sz w:val="24"/>
        </w:rPr>
        <w:t xml:space="preserve"> area which has held festivals and other event before. This made me think that </w:t>
      </w:r>
      <w:r w:rsidR="008716C4">
        <w:rPr>
          <w:rFonts w:cs="Arial"/>
          <w:sz w:val="24"/>
        </w:rPr>
        <w:t>it was a good idea to hold the Food Festival as it is near, S</w:t>
      </w:r>
      <w:r w:rsidR="001A1428" w:rsidRPr="00D200E9">
        <w:rPr>
          <w:rFonts w:cs="Arial"/>
          <w:sz w:val="24"/>
        </w:rPr>
        <w:t>pectrum which can h</w:t>
      </w:r>
      <w:r w:rsidR="008716C4">
        <w:rPr>
          <w:rFonts w:cs="Arial"/>
          <w:sz w:val="24"/>
        </w:rPr>
        <w:t>elp with parking if necessary. It is near to Guildford town</w:t>
      </w:r>
      <w:r w:rsidR="001A1428" w:rsidRPr="00D200E9">
        <w:rPr>
          <w:rFonts w:cs="Arial"/>
          <w:sz w:val="24"/>
        </w:rPr>
        <w:t xml:space="preserve"> and there are two</w:t>
      </w:r>
      <w:r w:rsidR="008716C4">
        <w:rPr>
          <w:rFonts w:cs="Arial"/>
          <w:sz w:val="24"/>
        </w:rPr>
        <w:t xml:space="preserve"> busy roads either side of the</w:t>
      </w:r>
      <w:r w:rsidR="001A1428" w:rsidRPr="00D200E9">
        <w:rPr>
          <w:rFonts w:cs="Arial"/>
          <w:sz w:val="24"/>
        </w:rPr>
        <w:t xml:space="preserve"> field which means if the festival looks presentable </w:t>
      </w:r>
      <w:r w:rsidR="008716C4">
        <w:rPr>
          <w:rFonts w:cs="Arial"/>
          <w:sz w:val="24"/>
        </w:rPr>
        <w:t xml:space="preserve">and appealing, </w:t>
      </w:r>
      <w:r w:rsidR="001A1428" w:rsidRPr="00D200E9">
        <w:rPr>
          <w:rFonts w:cs="Arial"/>
          <w:sz w:val="24"/>
        </w:rPr>
        <w:t xml:space="preserve">then the festival is more </w:t>
      </w:r>
      <w:r w:rsidR="008716C4">
        <w:rPr>
          <w:rFonts w:cs="Arial"/>
          <w:sz w:val="24"/>
        </w:rPr>
        <w:t>likely</w:t>
      </w:r>
      <w:r w:rsidR="00E04B3D" w:rsidRPr="00D200E9">
        <w:rPr>
          <w:rFonts w:cs="Arial"/>
          <w:sz w:val="24"/>
        </w:rPr>
        <w:t xml:space="preserve"> to </w:t>
      </w:r>
      <w:r w:rsidR="008716C4">
        <w:rPr>
          <w:rFonts w:cs="Arial"/>
          <w:sz w:val="24"/>
        </w:rPr>
        <w:t xml:space="preserve">attract passing trade and </w:t>
      </w:r>
      <w:r w:rsidR="00E04B3D" w:rsidRPr="00D200E9">
        <w:rPr>
          <w:rFonts w:cs="Arial"/>
          <w:sz w:val="24"/>
        </w:rPr>
        <w:t xml:space="preserve">get </w:t>
      </w:r>
      <w:r w:rsidR="001A1428" w:rsidRPr="00D200E9">
        <w:rPr>
          <w:rFonts w:cs="Arial"/>
          <w:sz w:val="24"/>
        </w:rPr>
        <w:t xml:space="preserve">potential guests. </w:t>
      </w:r>
      <w:r w:rsidR="00B85BD9" w:rsidRPr="00D200E9">
        <w:rPr>
          <w:rFonts w:cs="Arial"/>
          <w:sz w:val="24"/>
        </w:rPr>
        <w:t xml:space="preserve"> This venue is good for our event as there </w:t>
      </w:r>
      <w:r w:rsidR="00B85BD9" w:rsidRPr="00D200E9">
        <w:rPr>
          <w:rFonts w:cs="Arial"/>
          <w:sz w:val="24"/>
        </w:rPr>
        <w:lastRenderedPageBreak/>
        <w:t xml:space="preserve">is </w:t>
      </w:r>
      <w:r w:rsidR="008716C4">
        <w:rPr>
          <w:rFonts w:cs="Arial"/>
          <w:sz w:val="24"/>
        </w:rPr>
        <w:t>a lot of access to this park, from</w:t>
      </w:r>
      <w:r w:rsidR="00B85BD9" w:rsidRPr="00D200E9">
        <w:rPr>
          <w:rFonts w:cs="Arial"/>
          <w:sz w:val="24"/>
        </w:rPr>
        <w:t xml:space="preserve"> many places and because it is so central the park will be able to attract guests that are passing by.</w:t>
      </w:r>
    </w:p>
    <w:p w:rsidR="00B85BD9" w:rsidRPr="00D200E9" w:rsidRDefault="00D200E9">
      <w:pPr>
        <w:rPr>
          <w:rFonts w:cs="Arial"/>
          <w:sz w:val="24"/>
        </w:rPr>
      </w:pPr>
      <w:r w:rsidRPr="00D200E9">
        <w:rPr>
          <w:noProof/>
          <w:sz w:val="20"/>
          <w:lang w:eastAsia="en-GB"/>
        </w:rPr>
        <w:drawing>
          <wp:anchor distT="0" distB="0" distL="114300" distR="114300" simplePos="0" relativeHeight="251661312" behindDoc="0" locked="0" layoutInCell="1" allowOverlap="1">
            <wp:simplePos x="0" y="0"/>
            <wp:positionH relativeFrom="column">
              <wp:posOffset>4624070</wp:posOffset>
            </wp:positionH>
            <wp:positionV relativeFrom="paragraph">
              <wp:posOffset>2007870</wp:posOffset>
            </wp:positionV>
            <wp:extent cx="1971675" cy="1478280"/>
            <wp:effectExtent l="0" t="0" r="9525" b="7620"/>
            <wp:wrapSquare wrapText="bothSides"/>
            <wp:docPr id="13" name="Picture 1" descr="Image result for stoke park in guil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ke park in guildfo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C4">
        <w:rPr>
          <w:rFonts w:cs="Arial"/>
          <w:sz w:val="24"/>
        </w:rPr>
        <w:t>Near Stoke P</w:t>
      </w:r>
      <w:r w:rsidR="00D23E39" w:rsidRPr="00D200E9">
        <w:rPr>
          <w:rFonts w:cs="Arial"/>
          <w:sz w:val="24"/>
        </w:rPr>
        <w:t>ark there is</w:t>
      </w:r>
      <w:r w:rsidR="008716C4">
        <w:rPr>
          <w:rFonts w:cs="Arial"/>
          <w:sz w:val="24"/>
        </w:rPr>
        <w:t xml:space="preserve"> a train station called London R</w:t>
      </w:r>
      <w:r w:rsidR="00D23E39" w:rsidRPr="00D200E9">
        <w:rPr>
          <w:rFonts w:cs="Arial"/>
          <w:sz w:val="24"/>
        </w:rPr>
        <w:t>oad</w:t>
      </w:r>
      <w:r w:rsidR="008716C4">
        <w:rPr>
          <w:rFonts w:cs="Arial"/>
          <w:sz w:val="24"/>
        </w:rPr>
        <w:t xml:space="preserve"> Station</w:t>
      </w:r>
      <w:r w:rsidR="00D23E39" w:rsidRPr="00D200E9">
        <w:rPr>
          <w:rFonts w:cs="Arial"/>
          <w:sz w:val="24"/>
        </w:rPr>
        <w:t xml:space="preserve">, this makes the event more accessible to more people, which is a good thing if they travel to Guildford a lot. </w:t>
      </w:r>
      <w:r w:rsidR="00023B21" w:rsidRPr="00D200E9">
        <w:rPr>
          <w:rFonts w:cs="Arial"/>
          <w:sz w:val="24"/>
        </w:rPr>
        <w:t xml:space="preserve">There are </w:t>
      </w:r>
      <w:r w:rsidR="008716C4">
        <w:rPr>
          <w:rFonts w:cs="Arial"/>
          <w:sz w:val="24"/>
        </w:rPr>
        <w:t xml:space="preserve">many </w:t>
      </w:r>
      <w:proofErr w:type="gramStart"/>
      <w:r w:rsidR="008716C4">
        <w:rPr>
          <w:rFonts w:cs="Arial"/>
          <w:sz w:val="24"/>
        </w:rPr>
        <w:t>roads  that</w:t>
      </w:r>
      <w:proofErr w:type="gramEnd"/>
      <w:r w:rsidR="008716C4">
        <w:rPr>
          <w:rFonts w:cs="Arial"/>
          <w:sz w:val="24"/>
        </w:rPr>
        <w:t xml:space="preserve"> go around Stoke P</w:t>
      </w:r>
      <w:r w:rsidR="00023B21" w:rsidRPr="00D200E9">
        <w:rPr>
          <w:rFonts w:cs="Arial"/>
          <w:sz w:val="24"/>
        </w:rPr>
        <w:t xml:space="preserve">ark, which lead to many different areas, such as </w:t>
      </w:r>
      <w:proofErr w:type="spellStart"/>
      <w:r w:rsidR="00023B21" w:rsidRPr="00D200E9">
        <w:rPr>
          <w:rFonts w:cs="Arial"/>
          <w:sz w:val="24"/>
        </w:rPr>
        <w:t>Merr</w:t>
      </w:r>
      <w:r w:rsidR="008716C4">
        <w:rPr>
          <w:rFonts w:cs="Arial"/>
          <w:sz w:val="24"/>
        </w:rPr>
        <w:t>ow</w:t>
      </w:r>
      <w:proofErr w:type="spellEnd"/>
      <w:r w:rsidR="008716C4">
        <w:rPr>
          <w:rFonts w:cs="Arial"/>
          <w:sz w:val="24"/>
        </w:rPr>
        <w:t xml:space="preserve">, Bellfield and </w:t>
      </w:r>
      <w:proofErr w:type="spellStart"/>
      <w:r w:rsidR="008716C4">
        <w:rPr>
          <w:rFonts w:cs="Arial"/>
          <w:sz w:val="24"/>
        </w:rPr>
        <w:t>Burpham</w:t>
      </w:r>
      <w:proofErr w:type="spellEnd"/>
      <w:r w:rsidR="008716C4">
        <w:rPr>
          <w:rFonts w:cs="Arial"/>
          <w:sz w:val="24"/>
        </w:rPr>
        <w:t xml:space="preserve">, the </w:t>
      </w:r>
      <w:r w:rsidR="005D6B5E">
        <w:rPr>
          <w:rFonts w:cs="Arial"/>
          <w:sz w:val="24"/>
        </w:rPr>
        <w:t>residents</w:t>
      </w:r>
      <w:r w:rsidR="008716C4">
        <w:rPr>
          <w:rFonts w:cs="Arial"/>
          <w:sz w:val="24"/>
        </w:rPr>
        <w:t xml:space="preserve"> of</w:t>
      </w:r>
      <w:r w:rsidR="00023B21" w:rsidRPr="00D200E9">
        <w:rPr>
          <w:rFonts w:cs="Arial"/>
          <w:sz w:val="24"/>
        </w:rPr>
        <w:t xml:space="preserve"> which a</w:t>
      </w:r>
      <w:r w:rsidR="008716C4">
        <w:rPr>
          <w:rFonts w:cs="Arial"/>
          <w:sz w:val="24"/>
        </w:rPr>
        <w:t>re local enough to come to the F</w:t>
      </w:r>
      <w:r w:rsidR="00023B21" w:rsidRPr="00D200E9">
        <w:rPr>
          <w:rFonts w:cs="Arial"/>
          <w:sz w:val="24"/>
        </w:rPr>
        <w:t xml:space="preserve">estival, this is why it </w:t>
      </w:r>
      <w:r w:rsidR="008716C4">
        <w:rPr>
          <w:rFonts w:cs="Arial"/>
          <w:sz w:val="24"/>
        </w:rPr>
        <w:t>is a good location to have the Food F</w:t>
      </w:r>
      <w:r w:rsidR="00023B21" w:rsidRPr="00D200E9">
        <w:rPr>
          <w:rFonts w:cs="Arial"/>
          <w:sz w:val="24"/>
        </w:rPr>
        <w:t xml:space="preserve">estival. </w:t>
      </w:r>
      <w:r w:rsidR="008716C4">
        <w:rPr>
          <w:rFonts w:cs="Arial"/>
          <w:sz w:val="24"/>
        </w:rPr>
        <w:t xml:space="preserve"> Because Stoke P</w:t>
      </w:r>
      <w:r w:rsidR="00B85BD9" w:rsidRPr="00D200E9">
        <w:rPr>
          <w:rFonts w:cs="Arial"/>
          <w:sz w:val="24"/>
        </w:rPr>
        <w:t>ark is pubic land th</w:t>
      </w:r>
      <w:r w:rsidR="008716C4">
        <w:rPr>
          <w:rFonts w:cs="Arial"/>
          <w:sz w:val="24"/>
        </w:rPr>
        <w:t>e owners are Guildford Borough C</w:t>
      </w:r>
      <w:r w:rsidR="00B85BD9" w:rsidRPr="00D200E9">
        <w:rPr>
          <w:rFonts w:cs="Arial"/>
          <w:sz w:val="24"/>
        </w:rPr>
        <w:t xml:space="preserve">ouncil this mean that they have to approve of the event. To hire the park there are steps of the website. </w:t>
      </w:r>
      <w:hyperlink r:id="rId18" w:history="1">
        <w:r w:rsidR="00B85BD9" w:rsidRPr="00D200E9">
          <w:rPr>
            <w:rStyle w:val="Hyperlink"/>
            <w:rFonts w:cs="Arial"/>
            <w:sz w:val="24"/>
          </w:rPr>
          <w:t>https://www.guildford.gov.uk/hirepublicparks</w:t>
        </w:r>
      </w:hyperlink>
    </w:p>
    <w:p w:rsidR="00B85BD9" w:rsidRPr="00D200E9" w:rsidRDefault="005A4597">
      <w:pPr>
        <w:rPr>
          <w:rFonts w:ascii="Berlin Sans FB Demi" w:hAnsi="Berlin Sans FB Demi" w:cs="Arial"/>
          <w:b/>
          <w:sz w:val="28"/>
          <w:u w:val="single"/>
        </w:rPr>
      </w:pPr>
      <w:r w:rsidRPr="00D200E9">
        <w:rPr>
          <w:noProof/>
          <w:sz w:val="20"/>
          <w:lang w:eastAsia="en-GB"/>
        </w:rPr>
        <w:drawing>
          <wp:anchor distT="0" distB="0" distL="114300" distR="114300" simplePos="0" relativeHeight="251662336" behindDoc="0" locked="0" layoutInCell="1" allowOverlap="1">
            <wp:simplePos x="0" y="0"/>
            <wp:positionH relativeFrom="page">
              <wp:posOffset>142875</wp:posOffset>
            </wp:positionH>
            <wp:positionV relativeFrom="paragraph">
              <wp:posOffset>17780</wp:posOffset>
            </wp:positionV>
            <wp:extent cx="1495425" cy="1121410"/>
            <wp:effectExtent l="0" t="0" r="9525" b="2540"/>
            <wp:wrapSquare wrapText="bothSides"/>
            <wp:docPr id="14" name="Picture 2" descr="Image result for over head view of market stalls o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ver head view of market stalls on a fie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0E9">
        <w:rPr>
          <w:rFonts w:ascii="Berlin Sans FB Demi" w:hAnsi="Berlin Sans FB Demi" w:cs="Arial"/>
          <w:b/>
          <w:sz w:val="28"/>
          <w:u w:val="single"/>
        </w:rPr>
        <w:t xml:space="preserve">Venue appearance </w:t>
      </w:r>
    </w:p>
    <w:p w:rsidR="005A4597" w:rsidRPr="00D200E9" w:rsidRDefault="00D200E9">
      <w:pPr>
        <w:rPr>
          <w:rFonts w:cs="Arial"/>
          <w:sz w:val="24"/>
        </w:rPr>
      </w:pPr>
      <w:r w:rsidRPr="00D200E9">
        <w:rPr>
          <w:noProof/>
          <w:sz w:val="20"/>
          <w:lang w:eastAsia="en-GB"/>
        </w:rPr>
        <w:drawing>
          <wp:anchor distT="0" distB="0" distL="114300" distR="114300" simplePos="0" relativeHeight="251664384" behindDoc="0" locked="0" layoutInCell="1" allowOverlap="1">
            <wp:simplePos x="0" y="0"/>
            <wp:positionH relativeFrom="column">
              <wp:posOffset>4505325</wp:posOffset>
            </wp:positionH>
            <wp:positionV relativeFrom="paragraph">
              <wp:posOffset>1218565</wp:posOffset>
            </wp:positionV>
            <wp:extent cx="1828800" cy="1123950"/>
            <wp:effectExtent l="0" t="0" r="0" b="0"/>
            <wp:wrapSquare wrapText="bothSides"/>
            <wp:docPr id="15" name="Picture 3" descr="Image result for over head view of market stalls o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ver head view of market stalls on a fiel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82" t="7545" r="60269" b="6633"/>
                    <a:stretch/>
                  </pic:blipFill>
                  <pic:spPr bwMode="auto">
                    <a:xfrm>
                      <a:off x="0" y="0"/>
                      <a:ext cx="18288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DA2" w:rsidRPr="00D200E9">
        <w:rPr>
          <w:noProof/>
          <w:sz w:val="20"/>
          <w:lang w:eastAsia="en-GB"/>
        </w:rPr>
        <w:drawing>
          <wp:anchor distT="0" distB="0" distL="114300" distR="114300" simplePos="0" relativeHeight="251663360" behindDoc="0" locked="0" layoutInCell="1" allowOverlap="1">
            <wp:simplePos x="0" y="0"/>
            <wp:positionH relativeFrom="page">
              <wp:posOffset>142875</wp:posOffset>
            </wp:positionH>
            <wp:positionV relativeFrom="paragraph">
              <wp:posOffset>836930</wp:posOffset>
            </wp:positionV>
            <wp:extent cx="1543050" cy="1031875"/>
            <wp:effectExtent l="0" t="0" r="0" b="0"/>
            <wp:wrapSquare wrapText="bothSides"/>
            <wp:docPr id="16" name="Picture 4" descr="Image result for over head view of market stalls o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ver head view of market stalls on a fi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B5E">
        <w:rPr>
          <w:rFonts w:cs="Arial"/>
          <w:sz w:val="24"/>
        </w:rPr>
        <w:t>Stoke P</w:t>
      </w:r>
      <w:r w:rsidR="005A4597" w:rsidRPr="00D200E9">
        <w:rPr>
          <w:rFonts w:cs="Arial"/>
          <w:sz w:val="24"/>
        </w:rPr>
        <w:t>ark is a massive field</w:t>
      </w:r>
      <w:r w:rsidR="005D6B5E">
        <w:rPr>
          <w:rFonts w:cs="Arial"/>
          <w:sz w:val="24"/>
        </w:rPr>
        <w:t>,</w:t>
      </w:r>
      <w:r w:rsidR="005A4597" w:rsidRPr="00D200E9">
        <w:rPr>
          <w:rFonts w:cs="Arial"/>
          <w:sz w:val="24"/>
        </w:rPr>
        <w:t xml:space="preserve"> this means that there is plen</w:t>
      </w:r>
      <w:r w:rsidR="00801DA2" w:rsidRPr="00D200E9">
        <w:rPr>
          <w:rFonts w:cs="Arial"/>
          <w:sz w:val="24"/>
        </w:rPr>
        <w:t>ty of space to work out what the client w</w:t>
      </w:r>
      <w:r w:rsidR="005A4597" w:rsidRPr="00D200E9">
        <w:rPr>
          <w:rFonts w:cs="Arial"/>
          <w:sz w:val="24"/>
        </w:rPr>
        <w:t>a</w:t>
      </w:r>
      <w:r w:rsidR="00801DA2" w:rsidRPr="00D200E9">
        <w:rPr>
          <w:rFonts w:cs="Arial"/>
          <w:sz w:val="24"/>
        </w:rPr>
        <w:t>n</w:t>
      </w:r>
      <w:r w:rsidR="005A4597" w:rsidRPr="00D200E9">
        <w:rPr>
          <w:rFonts w:cs="Arial"/>
          <w:sz w:val="24"/>
        </w:rPr>
        <w:t>t</w:t>
      </w:r>
      <w:r w:rsidR="00801DA2" w:rsidRPr="00D200E9">
        <w:rPr>
          <w:rFonts w:cs="Arial"/>
          <w:sz w:val="24"/>
        </w:rPr>
        <w:t>s</w:t>
      </w:r>
      <w:r w:rsidR="005A4597" w:rsidRPr="00D200E9">
        <w:rPr>
          <w:rFonts w:cs="Arial"/>
          <w:sz w:val="24"/>
        </w:rPr>
        <w:t xml:space="preserve"> the event to look like.</w:t>
      </w:r>
      <w:r w:rsidR="005D6B5E">
        <w:rPr>
          <w:rFonts w:cs="Arial"/>
          <w:sz w:val="24"/>
        </w:rPr>
        <w:t xml:space="preserve"> Whe</w:t>
      </w:r>
      <w:r w:rsidR="00801DA2" w:rsidRPr="00D200E9">
        <w:rPr>
          <w:rFonts w:cs="Arial"/>
          <w:sz w:val="24"/>
        </w:rPr>
        <w:t>ther it</w:t>
      </w:r>
      <w:r w:rsidR="005D6B5E">
        <w:rPr>
          <w:rFonts w:cs="Arial"/>
          <w:sz w:val="24"/>
        </w:rPr>
        <w:t xml:space="preserve"> i</w:t>
      </w:r>
      <w:r w:rsidR="00801DA2" w:rsidRPr="00D200E9">
        <w:rPr>
          <w:rFonts w:cs="Arial"/>
          <w:sz w:val="24"/>
        </w:rPr>
        <w:t>s stalls along the outside or if the stalls are in rows or if the stalls are in a circular space, there is so much land to play with, so the event can be exactly what the client wants. The way that the venue will be decorated will be rows whic</w:t>
      </w:r>
      <w:r w:rsidR="005D6B5E">
        <w:rPr>
          <w:rFonts w:cs="Arial"/>
          <w:sz w:val="24"/>
        </w:rPr>
        <w:t xml:space="preserve">h go into a square </w:t>
      </w:r>
      <w:r w:rsidR="005D6B5E" w:rsidRPr="00D200E9">
        <w:rPr>
          <w:rFonts w:cs="Arial"/>
          <w:sz w:val="24"/>
        </w:rPr>
        <w:t>shape</w:t>
      </w:r>
      <w:r w:rsidR="00801DA2" w:rsidRPr="00D200E9">
        <w:rPr>
          <w:rFonts w:cs="Arial"/>
          <w:sz w:val="24"/>
        </w:rPr>
        <w:t>, this is because it makes it easier for people if they are walking up and down, also makes the stalls more easy to see. However there will be seating areas so that when they have got fo</w:t>
      </w:r>
      <w:r w:rsidR="005D6B5E">
        <w:rPr>
          <w:rFonts w:cs="Arial"/>
          <w:sz w:val="24"/>
        </w:rPr>
        <w:t>od and want to sit down there are</w:t>
      </w:r>
      <w:r w:rsidR="00801DA2" w:rsidRPr="00D200E9">
        <w:rPr>
          <w:rFonts w:cs="Arial"/>
          <w:sz w:val="24"/>
        </w:rPr>
        <w:t xml:space="preserve"> many </w:t>
      </w:r>
      <w:r w:rsidR="005D6B5E">
        <w:rPr>
          <w:rFonts w:cs="Arial"/>
          <w:sz w:val="24"/>
        </w:rPr>
        <w:t xml:space="preserve">seating </w:t>
      </w:r>
      <w:r w:rsidR="00801DA2" w:rsidRPr="00D200E9">
        <w:rPr>
          <w:rFonts w:cs="Arial"/>
          <w:sz w:val="24"/>
        </w:rPr>
        <w:t xml:space="preserve">options. </w:t>
      </w:r>
      <w:r w:rsidR="005D6B5E">
        <w:rPr>
          <w:rFonts w:cs="Arial"/>
          <w:sz w:val="24"/>
        </w:rPr>
        <w:t>The</w:t>
      </w:r>
      <w:r w:rsidR="00D80C9E" w:rsidRPr="00D200E9">
        <w:rPr>
          <w:rFonts w:cs="Arial"/>
          <w:sz w:val="24"/>
        </w:rPr>
        <w:t xml:space="preserve"> following diagram is an example of how it could look.</w:t>
      </w:r>
    </w:p>
    <w:p w:rsidR="00801DA2" w:rsidRPr="00D200E9" w:rsidRDefault="00801DA2">
      <w:pPr>
        <w:rPr>
          <w:rFonts w:cs="Arial"/>
          <w:sz w:val="24"/>
        </w:rPr>
      </w:pPr>
    </w:p>
    <w:p w:rsidR="001A1428" w:rsidRPr="00D200E9" w:rsidRDefault="003674DA">
      <w:pPr>
        <w:rPr>
          <w:rFonts w:ascii="Berlin Sans FB Demi" w:hAnsi="Berlin Sans FB Demi" w:cs="Arial"/>
          <w:sz w:val="28"/>
        </w:rPr>
      </w:pPr>
      <w:r w:rsidRPr="00D200E9">
        <w:rPr>
          <w:noProof/>
          <w:sz w:val="24"/>
          <w:lang w:eastAsia="en-GB"/>
        </w:rPr>
        <mc:AlternateContent>
          <mc:Choice Requires="wpg">
            <w:drawing>
              <wp:anchor distT="0" distB="0" distL="114300" distR="114300" simplePos="0" relativeHeight="251719680" behindDoc="0" locked="0" layoutInCell="1" allowOverlap="1">
                <wp:simplePos x="0" y="0"/>
                <wp:positionH relativeFrom="column">
                  <wp:posOffset>685800</wp:posOffset>
                </wp:positionH>
                <wp:positionV relativeFrom="paragraph">
                  <wp:posOffset>12700</wp:posOffset>
                </wp:positionV>
                <wp:extent cx="2790825" cy="1019175"/>
                <wp:effectExtent l="0" t="0" r="28575" b="28575"/>
                <wp:wrapNone/>
                <wp:docPr id="210" name="Group 210"/>
                <wp:cNvGraphicFramePr/>
                <a:graphic xmlns:a="http://schemas.openxmlformats.org/drawingml/2006/main">
                  <a:graphicData uri="http://schemas.microsoft.com/office/word/2010/wordprocessingGroup">
                    <wpg:wgp>
                      <wpg:cNvGrpSpPr/>
                      <wpg:grpSpPr>
                        <a:xfrm>
                          <a:off x="0" y="0"/>
                          <a:ext cx="2790825" cy="1019175"/>
                          <a:chOff x="0" y="0"/>
                          <a:chExt cx="2790825" cy="1019175"/>
                        </a:xfrm>
                      </wpg:grpSpPr>
                      <wps:wsp>
                        <wps:cNvPr id="17" name="Rectangle 17"/>
                        <wps:cNvSpPr/>
                        <wps:spPr>
                          <a:xfrm>
                            <a:off x="1123950" y="0"/>
                            <a:ext cx="190500" cy="152400"/>
                          </a:xfrm>
                          <a:prstGeom prst="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076450" y="43815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076450" y="86677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171575" y="86677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076450" y="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600325" y="43815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704850" y="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600325" y="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619250" y="86677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590800" y="85725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704850" y="86677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2550" y="42862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704850" y="43815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52500" y="200025"/>
                            <a:ext cx="257175" cy="12382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914525" y="238125"/>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981075" y="68580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324100" y="180975"/>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2295525" y="733425"/>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1447800" y="68580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866900" y="68580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1666875" y="504825"/>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rot="5160973">
                            <a:off x="2324100" y="47625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rot="5400000">
                            <a:off x="971550" y="45720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1447800" y="219075"/>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57150"/>
                            <a:ext cx="95250" cy="80010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361950" y="200025"/>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381000" y="68580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0C1173" id="Group 210" o:spid="_x0000_s1026" style="position:absolute;margin-left:54pt;margin-top:1pt;width:219.75pt;height:80.25pt;z-index:251719680" coordsize="2790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">
                <v:rect id="Rectangle 17" o:spid="_x0000_s1027" style="position:absolute;left:11239;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MYMEA&#10;AADbAAAADwAAAGRycy9kb3ducmV2LnhtbERPTWsCMRC9C/0PYQq9aVYtVrZGEdFaBLFVex824+7i&#10;ZhKSVLf/3ghCb/N4nzOZtaYRF/Khtqyg38tAEBdW11wqOB5W3TGIEJE1NpZJwR8FmE2fOhPMtb3y&#10;N132sRQphEOOCqoYXS5lKCoyGHrWESfuZL3BmKAvpfZ4TeGmkYMsG0mDNaeGCh0tKirO+1+jYL0b&#10;rciPlz9nt/56HdbbwWbnPpR6eW7n7yAitfFf/HB/6jT/De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GzGDBAAAA2wAAAA8AAAAAAAAAAAAAAAAAmAIAAGRycy9kb3du&#10;cmV2LnhtbFBLBQYAAAAABAAEAPUAAACGAwAAAAA=&#10;" fillcolor="#ffc310 [3031]" strokecolor="#ffc000 [3207]" strokeweight=".5pt">
                  <v:fill color2="#fcbd00 [3175]" rotate="t" colors="0 #ffc746;.5 #ffc600;1 #e5b600" focus="100%" type="gradient">
                    <o:fill v:ext="view" type="gradientUnscaled"/>
                  </v:fill>
                </v:rect>
                <v:rect id="Rectangle 18" o:spid="_x0000_s1028" style="position:absolute;left:20764;top:4381;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jfsQA&#10;AADbAAAADwAAAGRycy9kb3ducmV2LnhtbESPQWvDMAyF74P+B6PCbquzHbqS1S1boTAKgy3tYUfN&#10;1uKwWE5jp03/fXUY9Cbxnt77tFyPoVUn6lMT2cDjrABFbKNruDZw2G8fFqBSRnbYRiYDF0qwXk3u&#10;lli6eOYvOlW5VhLCqUQDPueu1DpZTwHTLHbEov3GPmCWta+16/Es4aHVT0Ux1wEblgaPHW082b9q&#10;CAbC5/Dz9vFd77zdb46xskN+jmTM/XR8fQGVacw38//1uxN8gZVfZAC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wY37EAAAA2wAAAA8AAAAAAAAAAAAAAAAAmAIAAGRycy9k&#10;b3ducmV2LnhtbFBLBQYAAAAABAAEAPUAAACJAwAAAAA=&#10;" fillcolor="#ffc746" strokecolor="#ffc000" strokeweight=".5pt">
                  <v:fill color2="#e5b600" rotate="t" colors="0 #ffc746;.5 #ffc600;1 #e5b600" focus="100%" type="gradient">
                    <o:fill v:ext="view" type="gradientUnscaled"/>
                  </v:fill>
                </v:rect>
                <v:rect id="Rectangle 19" o:spid="_x0000_s1029" style="position:absolute;left:20764;top:8667;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G5cIA&#10;AADbAAAADwAAAGRycy9kb3ducmV2LnhtbERPTWsCMRC9C/0PYQq9abYeWrsapRUEEQp1twePYzJu&#10;lm4m6yar679vCgVv83ifs1gNrhEX6kLtWcHzJANBrL2puVLwXW7GMxAhIhtsPJOCGwVYLR9GC8yN&#10;v/KeLkWsRArhkKMCG2ObSxm0JYdh4lvixJ185zAm2FXSdHhN4a6R0yx7kQ5rTg0WW1pb0j9F7xS4&#10;r/748XmodlaX67MvdB9fPSn19Di8z0FEGuJd/O/emjT/Df5+S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MblwgAAANsAAAAPAAAAAAAAAAAAAAAAAJgCAABkcnMvZG93&#10;bnJldi54bWxQSwUGAAAAAAQABAD1AAAAhwMAAAAA&#10;" fillcolor="#ffc746" strokecolor="#ffc000" strokeweight=".5pt">
                  <v:fill color2="#e5b600" rotate="t" colors="0 #ffc746;.5 #ffc600;1 #e5b600" focus="100%" type="gradient">
                    <o:fill v:ext="view" type="gradientUnscaled"/>
                  </v:fill>
                </v:rect>
                <v:rect id="Rectangle 20" o:spid="_x0000_s1030" style="position:absolute;left:11715;top:8667;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lxcEA&#10;AADbAAAADwAAAGRycy9kb3ducmV2LnhtbERPz2vCMBS+C/sfwht403Qe3OhMyyYIIgiz3WHHt+TZ&#10;FJuXrkm1+++Xg7Djx/d7U06uE1caQutZwdMyA0GsvWm5UfBZ7xYvIEJENth5JgW/FKAsHmYbzI2/&#10;8YmuVWxECuGQowIbY59LGbQlh2Hpe+LEnf3gMCY4NNIMeEvhrpOrLFtLhy2nBos9bS3pSzU6Be5j&#10;/H4/fjUHq+vtj6/0GJ89KTV/nN5eQUSa4r/47t4bBau0Pn1JP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pcXBAAAA2wAAAA8AAAAAAAAAAAAAAAAAmAIAAGRycy9kb3du&#10;cmV2LnhtbFBLBQYAAAAABAAEAPUAAACGAwAAAAA=&#10;" fillcolor="#ffc746" strokecolor="#ffc000" strokeweight=".5pt">
                  <v:fill color2="#e5b600" rotate="t" colors="0 #ffc746;.5 #ffc600;1 #e5b600" focus="100%" type="gradient">
                    <o:fill v:ext="view" type="gradientUnscaled"/>
                  </v:fill>
                </v:rect>
                <v:rect id="Rectangle 21" o:spid="_x0000_s1031" style="position:absolute;left:20764;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AXsMA&#10;AADbAAAADwAAAGRycy9kb3ducmV2LnhtbESPQWsCMRSE7wX/Q3hCbzWrh1q2RlFBEKGgqwePr8nr&#10;ZunmZd1kdfvvjSD0OMzMN8xs0btaXKkNlWcF41EGglh7U3Gp4HTcvH2ACBHZYO2ZFPxRgMV88DLD&#10;3PgbH+haxFIkCIccFdgYm1zKoC05DCPfECfvx7cOY5JtKU2LtwR3tZxk2bt0WHFasNjQ2pL+LTqn&#10;wO2779XXudxZfVxffKG7OPWk1OuwX36CiNTH//CzvTUKJm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YAXsMAAADbAAAADwAAAAAAAAAAAAAAAACYAgAAZHJzL2Rv&#10;d25yZXYueG1sUEsFBgAAAAAEAAQA9QAAAIgDAAAAAA==&#10;" fillcolor="#ffc746" strokecolor="#ffc000" strokeweight=".5pt">
                  <v:fill color2="#e5b600" rotate="t" colors="0 #ffc746;.5 #ffc600;1 #e5b600" focus="100%" type="gradient">
                    <o:fill v:ext="view" type="gradientUnscaled"/>
                  </v:fill>
                </v:rect>
                <v:rect id="Rectangle 22" o:spid="_x0000_s1032" style="position:absolute;left:26003;top:4381;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eKcMA&#10;AADbAAAADwAAAGRycy9kb3ducmV2LnhtbESPQWsCMRSE7wX/Q3iCt5p1D7asRlFBKIVCu3rw+Eye&#10;m8XNy7rJ6vbfN4VCj8PMfMMs14NrxJ26UHtWMJtmIIi1NzVXCo6H/fMriBCRDTaeScE3BVivRk9L&#10;LIx/8Bfdy1iJBOFQoAIbY1tIGbQlh2HqW+LkXXznMCbZVdJ0+Ehw18g8y+bSYc1pwWJLO0v6WvZO&#10;gfvsz9uPU/Vu9WF386Xu44snpSbjYbMAEWmI/+G/9ptRkO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SeKcMAAADbAAAADwAAAAAAAAAAAAAAAACYAgAAZHJzL2Rv&#10;d25yZXYueG1sUEsFBgAAAAAEAAQA9QAAAIgDAAAAAA==&#10;" fillcolor="#ffc746" strokecolor="#ffc000" strokeweight=".5pt">
                  <v:fill color2="#e5b600" rotate="t" colors="0 #ffc746;.5 #ffc600;1 #e5b600" focus="100%" type="gradient">
                    <o:fill v:ext="view" type="gradientUnscaled"/>
                  </v:fill>
                </v:rect>
                <v:rect id="Rectangle 23" o:spid="_x0000_s1033" style="position:absolute;left:7048;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7ssMA&#10;AADbAAAADwAAAGRycy9kb3ducmV2LnhtbESPQWsCMRSE70L/Q3gFb5pVQcvWKFYQRBDq2kOPr8nr&#10;ZunmZbvJ6vrvG0HocZiZb5jlune1uFAbKs8KJuMMBLH2puJSwcd5N3oBESKywdozKbhRgPXqabDE&#10;3Pgrn+hSxFIkCIccFdgYm1zKoC05DGPfECfv27cOY5JtKU2L1wR3tZxm2Vw6rDgtWGxoa0n/FJ1T&#10;4N67r7fjZ3mw+rz99YXu4sKTUsPnfvMKIlIf/8OP9t4omM7g/i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g7ssMAAADbAAAADwAAAAAAAAAAAAAAAACYAgAAZHJzL2Rv&#10;d25yZXYueG1sUEsFBgAAAAAEAAQA9QAAAIgDAAAAAA==&#10;" fillcolor="#ffc746" strokecolor="#ffc000" strokeweight=".5pt">
                  <v:fill color2="#e5b600" rotate="t" colors="0 #ffc746;.5 #ffc600;1 #e5b600" focus="100%" type="gradient">
                    <o:fill v:ext="view" type="gradientUnscaled"/>
                  </v:fill>
                </v:rect>
                <v:rect id="Rectangle 25" o:spid="_x0000_s1034" style="position:absolute;left:26003;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GXcMA&#10;AADbAAAADwAAAGRycy9kb3ducmV2LnhtbESPQWsCMRSE70L/Q3gFb5pVUMvWKFYQRBDq2kOPr8nr&#10;ZunmZbvJ6vrvG0HocZiZb5jlune1uFAbKs8KJuMMBLH2puJSwcd5N3oBESKywdozKbhRgPXqabDE&#10;3Pgrn+hSxFIkCIccFdgYm1zKoC05DGPfECfv27cOY5JtKU2L1wR3tZxm2Vw6rDgtWGxoa0n/FJ1T&#10;4N67r7fjZ3mw+rz99YXu4sKTUsPnfvMKIlIf/8OP9t4omM7g/i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0GXcMAAADbAAAADwAAAAAAAAAAAAAAAACYAgAAZHJzL2Rv&#10;d25yZXYueG1sUEsFBgAAAAAEAAQA9QAAAIgDAAAAAA==&#10;" fillcolor="#ffc746" strokecolor="#ffc000" strokeweight=".5pt">
                  <v:fill color2="#e5b600" rotate="t" colors="0 #ffc746;.5 #ffc600;1 #e5b600" focus="100%" type="gradient">
                    <o:fill v:ext="view" type="gradientUnscaled"/>
                  </v:fill>
                </v:rect>
                <v:rect id="Rectangle 26" o:spid="_x0000_s1035" style="position:absolute;left:16192;top:8667;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KsMA&#10;AADbAAAADwAAAGRycy9kb3ducmV2LnhtbESPQWsCMRSE74X+h/AKvdVsPaisRmkFQQpCXT14fCbP&#10;zeLmZbvJ6vrvG0HwOMzMN8xs0btaXKgNlWcFn4MMBLH2puJSwX63+piACBHZYO2ZFNwowGL++jLD&#10;3Pgrb+lSxFIkCIccFdgYm1zKoC05DAPfECfv5FuHMcm2lKbFa4K7Wg6zbCQdVpwWLDa0tKTPRecU&#10;uN/u+L05lD9W75Z/vtBdHHtS6v2t/5qCiNTHZ/jRXhsFwxH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YKsMAAADbAAAADwAAAAAAAAAAAAAAAACYAgAAZHJzL2Rv&#10;d25yZXYueG1sUEsFBgAAAAAEAAQA9QAAAIgDAAAAAA==&#10;" fillcolor="#ffc746" strokecolor="#ffc000" strokeweight=".5pt">
                  <v:fill color2="#e5b600" rotate="t" colors="0 #ffc746;.5 #ffc600;1 #e5b600" focus="100%" type="gradient">
                    <o:fill v:ext="view" type="gradientUnscaled"/>
                  </v:fill>
                </v:rect>
                <v:rect id="Rectangle 27" o:spid="_x0000_s1036" style="position:absolute;left:25908;top:8572;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9scMA&#10;AADbAAAADwAAAGRycy9kb3ducmV2LnhtbESPQWsCMRSE7wX/Q3hCbzWrBy2rUVQoFKGgaw89PpPn&#10;ZnHzsm6yuv33jSD0OMzMN8xi1bta3KgNlWcF41EGglh7U3Gp4Pv48fYOIkRkg7VnUvBLAVbLwcsC&#10;c+PvfKBbEUuRIBxyVGBjbHIpg7bkMIx8Q5y8s28dxiTbUpoW7wnuajnJsql0WHFasNjQ1pK+FJ1T&#10;4PbdafP1U+6sPm6vvtBdnHlS6nXYr+cgIvXxP/xsfxoFkx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9scMAAADbAAAADwAAAAAAAAAAAAAAAACYAgAAZHJzL2Rv&#10;d25yZXYueG1sUEsFBgAAAAAEAAQA9QAAAIgDAAAAAA==&#10;" fillcolor="#ffc746" strokecolor="#ffc000" strokeweight=".5pt">
                  <v:fill color2="#e5b600" rotate="t" colors="0 #ffc746;.5 #ffc600;1 #e5b600" focus="100%" type="gradient">
                    <o:fill v:ext="view" type="gradientUnscaled"/>
                  </v:fill>
                </v:rect>
                <v:rect id="Rectangle 28" o:spid="_x0000_s1037" style="position:absolute;left:7048;top:8667;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pw8EA&#10;AADbAAAADwAAAGRycy9kb3ducmV2LnhtbERPz2vCMBS+C/sfwht403Qe3OhMyyYIIgiz3WHHt+TZ&#10;FJuXrkm1+++Xg7Djx/d7U06uE1caQutZwdMyA0GsvWm5UfBZ7xYvIEJENth5JgW/FKAsHmYbzI2/&#10;8YmuVWxECuGQowIbY59LGbQlh2Hpe+LEnf3gMCY4NNIMeEvhrpOrLFtLhy2nBos9bS3pSzU6Be5j&#10;/H4/fjUHq+vtj6/0GJ89KTV/nN5eQUSa4r/47t4bBas0Nn1JP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qcPBAAAA2wAAAA8AAAAAAAAAAAAAAAAAmAIAAGRycy9kb3du&#10;cmV2LnhtbFBLBQYAAAAABAAEAPUAAACGAwAAAAA=&#10;" fillcolor="#ffc746" strokecolor="#ffc000" strokeweight=".5pt">
                  <v:fill color2="#e5b600" rotate="t" colors="0 #ffc746;.5 #ffc600;1 #e5b600" focus="100%" type="gradient">
                    <o:fill v:ext="view" type="gradientUnscaled"/>
                  </v:fill>
                </v:rect>
                <v:rect id="Rectangle 29" o:spid="_x0000_s1038" style="position:absolute;left:13525;top:4286;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MWMMA&#10;AADbAAAADwAAAGRycy9kb3ducmV2LnhtbESPQWsCMRSE70L/Q3gFb5rVg9qtUawgiCDUtYceX5PX&#10;zdLNy3aT1fXfN4LQ4zAz3zDLde9qcaE2VJ4VTMYZCGLtTcWlgo/zbrQAESKywdozKbhRgPXqabDE&#10;3Pgrn+hSxFIkCIccFdgYm1zKoC05DGPfECfv27cOY5JtKU2L1wR3tZxm2Uw6rDgtWGxoa0n/FJ1T&#10;4N67r7fjZ3mw+rz99YXu4tyTUsPnfvMKIlIf/8OP9t4omL7A/U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MWMMAAADbAAAADwAAAAAAAAAAAAAAAACYAgAAZHJzL2Rv&#10;d25yZXYueG1sUEsFBgAAAAAEAAQA9QAAAIgDAAAAAA==&#10;" fillcolor="#ffc746" strokecolor="#ffc000" strokeweight=".5pt">
                  <v:fill color2="#e5b600" rotate="t" colors="0 #ffc746;.5 #ffc600;1 #e5b600" focus="100%" type="gradient">
                    <o:fill v:ext="view" type="gradientUnscaled"/>
                  </v:fill>
                </v:rect>
                <v:rect id="Rectangle 30" o:spid="_x0000_s1039" style="position:absolute;left:7048;top:4381;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zGMAA&#10;AADbAAAADwAAAGRycy9kb3ducmV2LnhtbERPz2vCMBS+C/4P4QneNHXCJtUoUxBEGLjqYce35NmU&#10;NS9dk2r9781hsOPH93u16V0tbtSGyrOC2TQDQay9qbhUcDnvJwsQISIbrD2TggcF2KyHgxXmxt/5&#10;k25FLEUK4ZCjAhtjk0sZtCWHYeob4sRdfeswJtiW0rR4T+Guli9Z9iodVpwaLDa0s6R/is4pcKfu&#10;e/vxVR6tPu9+faG7+OZJqfGof1+CiNTHf/Gf+2AUzNP69C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MzGMAAAADbAAAADwAAAAAAAAAAAAAAAACYAgAAZHJzL2Rvd25y&#10;ZXYueG1sUEsFBgAAAAAEAAQA9QAAAIUDAAAAAA==&#10;" fillcolor="#ffc746" strokecolor="#ffc000" strokeweight=".5pt">
                  <v:fill color2="#e5b600" rotate="t" colors="0 #ffc746;.5 #ffc600;1 #e5b600" focus="100%" type="gradient">
                    <o:fill v:ext="view" type="gradientUnscaled"/>
                  </v:fill>
                </v:rect>
                <v:oval id="Oval 31" o:spid="_x0000_s1040" style="position:absolute;left:9525;top:2000;width:257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zyMQA&#10;AADbAAAADwAAAGRycy9kb3ducmV2LnhtbESPQWsCMRSE74L/ITyhN81qUXRrlFIIFFooain09ti8&#10;bpZuXpYk6tpfbwqCx2FmvmHW29614kQhNp4VTCcFCOLKm4ZrBZ8HPV6CiAnZYOuZFFwownYzHKyx&#10;NP7MOzrtUy0yhGOJCmxKXSllrCw5jBPfEWfvxweHKctQSxPwnOGulbOiWEiHDecFix29WKp+90en&#10;IOj33fzyYVer7+LrjapW/+leK/Uw6p+fQCTq0z18a78aBY9T+P+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988j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32" o:spid="_x0000_s1041" style="position:absolute;left:19145;top:2381;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z8cIA&#10;AADbAAAADwAAAGRycy9kb3ducmV2LnhtbESPzWrDMBCE74W8g9hCbrVcB0pwrISQ0JLmlp/2vFgb&#10;y8RauZIau28fFQo9DjPzDVOtRtuJG/nQOlbwnOUgiGunW24UnE+vT3MQISJr7ByTgh8KsFpOHios&#10;tRv4QLdjbESCcChRgYmxL6UMtSGLIXM9cfIuzluMSfpGao9DgttOFnn+Ii22nBYM9rQxVF+P31YB&#10;dtfibT+fDcbId2y2Hxg+D19KTR/H9QJEpDH+h//aO61gVsDv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rPxwgAAANsAAAAPAAAAAAAAAAAAAAAAAJgCAABkcnMvZG93&#10;bnJldi54bWxQSwUGAAAAAAQABAD1AAAAhwMAAAAA&#10;" fillcolor="#f18c55" strokecolor="#ed7d31" strokeweight=".5pt">
                  <v:fill color2="#e56b17" rotate="t" colors="0 #f18c55;.5 #f67b28;1 #e56b17" focus="100%" type="gradient">
                    <o:fill v:ext="view" type="gradientUnscaled"/>
                  </v:fill>
                  <v:stroke joinstyle="miter"/>
                </v:oval>
                <v:oval id="Oval 33" o:spid="_x0000_s1042" style="position:absolute;left:9810;top:6858;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asEA&#10;AADbAAAADwAAAGRycy9kb3ducmV2LnhtbESPT4vCMBTE74LfITxhb5pqQaQaRRSXXW/+2T0/mmdT&#10;bF5qk7Xdb28EweMwM79hFqvOVuJOjS8dKxiPEhDEudMlFwrOp91wBsIHZI2VY1LwTx5Wy35vgZl2&#10;LR/ofgyFiBD2GSowIdSZlD43ZNGPXE0cvYtrLIYom0LqBtsIt5WcJMlUWiw5LhisaWMovx7/rAKs&#10;rpPP/SxtjZHfWGx/0P8ebkp9DLr1HESgLrzDr/aXVpCm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FmrBAAAA2w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oval id="Oval 34" o:spid="_x0000_s1043" style="position:absolute;left:23241;top:1809;width:2571;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OHsEA&#10;AADbAAAADwAAAGRycy9kb3ducmV2LnhtbESPQYvCMBSE78L+h/AWvGm6KiLVKIviot50V8+P5tkU&#10;m5faZG3990YQPA4z8w0zW7S2FDeqfeFYwVc/AUGcOV1wruDvd92bgPABWWPpmBTcycNi/tGZYapd&#10;w3u6HUIuIoR9igpMCFUqpc8MWfR9VxFH7+xqiyHKOpe6xibCbSkHSTKWFguOCwYrWhrKLod/qwDL&#10;y+BnNxk2xsgt5qsj+tP+qlT3s/2eggjUhnf41d5oBcMRPL/E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Tjh7BAAAA2w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oval id="Oval 35" o:spid="_x0000_s1044" style="position:absolute;left:22955;top:7334;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8rhcEA&#10;AADbAAAADwAAAGRycy9kb3ducmV2LnhtbESPQYvCMBSE78L+h/AWvGm6iiLVKIviot50V8+P5tkU&#10;m5faZG3990YQPA4z8w0zW7S2FDeqfeFYwVc/AUGcOV1wruDvd92bgPABWWPpmBTcycNi/tGZYapd&#10;w3u6HUIuIoR9igpMCFUqpc8MWfR9VxFH7+xqiyHKOpe6xibCbSkHSTKWFguOCwYrWhrKLod/qwDL&#10;y+BnNxk2xsgt5qsj+tP+qlT3s/2eggjUhnf41d5oBcMRPL/E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fK4XBAAAA2w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oval id="Oval 36" o:spid="_x0000_s1045" style="position:absolute;left:14478;top:6858;width:257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218sAA&#10;AADbAAAADwAAAGRycy9kb3ducmV2LnhtbESPT4vCMBTE7wt+h/AEb2uqgkg1iijKujf/nh/Nsyk2&#10;L7XJ2vrtzYLgcZiZ3zCzRWtL8aDaF44VDPoJCOLM6YJzBafj5nsCwgdkjaVjUvAkD4t552uGqXYN&#10;7+lxCLmIEPYpKjAhVKmUPjNk0fddRRy9q6sthijrXOoamwi3pRwmyVhaLDguGKxoZSi7Hf6sAixv&#10;w+3vZNQYI3eYr8/oL/u7Ur1uu5yCCNSGT/jd/tEKRmP4/x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218sAAAADbAAAADwAAAAAAAAAAAAAAAACYAgAAZHJzL2Rvd25y&#10;ZXYueG1sUEsFBgAAAAAEAAQA9QAAAIUDAAAAAA==&#10;" fillcolor="#f18c55" strokecolor="#ed7d31" strokeweight=".5pt">
                  <v:fill color2="#e56b17" rotate="t" colors="0 #f18c55;.5 #f67b28;1 #e56b17" focus="100%" type="gradient">
                    <o:fill v:ext="view" type="gradientUnscaled"/>
                  </v:fill>
                  <v:stroke joinstyle="miter"/>
                </v:oval>
                <v:oval id="Oval 37" o:spid="_x0000_s1046" style="position:absolute;left:18669;top:6858;width:257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QacEA&#10;AADbAAAADwAAAGRycy9kb3ducmV2LnhtbESPQYvCMBSE78L+h/AWvGm6CirVKIviot50V8+P5tkU&#10;m5faZG3990YQPA4z8w0zW7S2FDeqfeFYwVc/AUGcOV1wruDvd92bgPABWWPpmBTcycNi/tGZYapd&#10;w3u6HUIuIoR9igpMCFUqpc8MWfR9VxFH7+xqiyHKOpe6xibCbSkHSTKSFguOCwYrWhrKLod/qwDL&#10;y+BnNxk2xsgt5qsj+tP+qlT3s/2eggjUhnf41d5oBcMxPL/E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EGnBAAAA2w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oval id="Oval 38" o:spid="_x0000_s1047" style="position:absolute;left:16668;top:5048;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EG7wA&#10;AADbAAAADwAAAGRycy9kb3ducmV2LnhtbERPy4rCMBTdD/gP4QruxlQFkWoUURR153N9aa5Nsbmp&#10;TbSdv58sBJeH854tWluKN9W+cKxg0E9AEGdOF5wruJw3vxMQPiBrLB2Tgj/ysJh3fmaYatfwkd6n&#10;kIsYwj5FBSaEKpXSZ4Ys+r6riCN3d7XFEGGdS11jE8NtKYdJMpYWC44NBitaGcoep5dVgOVjuD1M&#10;Ro0xco/5+or+dnwq1eu2yymIQG34ij/unVYwimPjl/gD5Pw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XoQbvAAAANsAAAAPAAAAAAAAAAAAAAAAAJgCAABkcnMvZG93bnJldi54&#10;bWxQSwUGAAAAAAQABAD1AAAAgQMAAAAA&#10;" fillcolor="#f18c55" strokecolor="#ed7d31" strokeweight=".5pt">
                  <v:fill color2="#e56b17" rotate="t" colors="0 #f18c55;.5 #f67b28;1 #e56b17" focus="100%" type="gradient">
                    <o:fill v:ext="view" type="gradientUnscaled"/>
                  </v:fill>
                  <v:stroke joinstyle="miter"/>
                </v:oval>
                <v:oval id="Oval 39" o:spid="_x0000_s1048" style="position:absolute;left:23241;top:4761;width:2572;height:1239;rotation:56371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dG8QA&#10;AADbAAAADwAAAGRycy9kb3ducmV2LnhtbESPT4vCMBTE7wt+h/AEb5qqsNRqFBF28Q8Lu+rF26N5&#10;NsXmpTZRu9/eLAh7HGbmN8xs0dpK3KnxpWMFw0ECgjh3uuRCwfHw0U9B+ICssXJMCn7Jw2LeeZth&#10;pt2Df+i+D4WIEPYZKjAh1JmUPjdk0Q9cTRy9s2sshiibQuoGHxFuKzlKkndpseS4YLCmlaH8sr9Z&#10;Bdvv6+bT7HI+6a9rOUqKNNW1V6rXbZdTEIHa8B9+tddawXgCf1/i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XRvEAAAA2wAAAA8AAAAAAAAAAAAAAAAAmAIAAGRycy9k&#10;b3ducmV2LnhtbFBLBQYAAAAABAAEAPUAAACJAwAAAAA=&#10;" fillcolor="#f18c55" strokecolor="#ed7d31" strokeweight=".5pt">
                  <v:fill color2="#e56b17" rotate="t" colors="0 #f18c55;.5 #f67b28;1 #e56b17" focus="100%" type="gradient">
                    <o:fill v:ext="view" type="gradientUnscaled"/>
                  </v:fill>
                  <v:stroke joinstyle="miter"/>
                </v:oval>
                <v:oval id="Oval 40" o:spid="_x0000_s1049" style="position:absolute;left:9715;top:4572;width:2572;height:12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xr74A&#10;AADbAAAADwAAAGRycy9kb3ducmV2LnhtbERPTYvCMBC9L/gfwgje1tRFVqlGEUEU97S13sdmbEua&#10;SbeJWv+9OSx4fLzv5bq3jbhT52vHCibjBARx4XTNpYL8tPucg/ABWWPjmBQ8ycN6NfhYYqrdg3/p&#10;noVSxBD2KSqoQmhTKX1RkUU/di1x5K6usxgi7EqpO3zEcNvIryT5lhZrjg0VtrStqDDZzSogkx/b&#10;ye6k97PLT4b52Zj+zyg1GvabBYhAfXiL/90HrWAa18cv8Q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esa++AAAA2wAAAA8AAAAAAAAAAAAAAAAAmAIAAGRycy9kb3ducmV2&#10;LnhtbFBLBQYAAAAABAAEAPUAAACDAwAAAAA=&#10;" fillcolor="#f18c55" strokecolor="#ed7d31" strokeweight=".5pt">
                  <v:fill color2="#e56b17" rotate="t" colors="0 #f18c55;.5 #f67b28;1 #e56b17" focus="100%" type="gradient">
                    <o:fill v:ext="view" type="gradientUnscaled"/>
                  </v:fill>
                  <v:stroke joinstyle="miter"/>
                </v:oval>
                <v:oval id="Oval 41" o:spid="_x0000_s1050" style="position:absolute;left:14478;top:2190;width:2571;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8IA&#10;AADbAAAADwAAAGRycy9kb3ducmV2LnhtbESPzWrDMBCE74G+g9hCb7GcpBTjRAmlpaHNLb/nxdpY&#10;JtbKldTYffsqUMhxmJlvmMVqsK24kg+NYwWTLAdBXDndcK3gsP8YFyBCRNbYOiYFvxRgtXwYLbDU&#10;ructXXexFgnCoUQFJsaulDJUhiyGzHXEyTs7bzEm6WupPfYJbls5zfMXabHhtGCwozdD1WX3YxVg&#10;e5muN8WsN0Z+Yf1+xHDafiv19Di8zkFEGuI9/N/+1AqeJ3D7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l77wgAAANsAAAAPAAAAAAAAAAAAAAAAAJgCAABkcnMvZG93&#10;bnJldi54bWxQSwUGAAAAAAQABAD1AAAAhwMAAAAA&#10;" fillcolor="#f18c55" strokecolor="#ed7d31" strokeweight=".5pt">
                  <v:fill color2="#e56b17" rotate="t" colors="0 #f18c55;.5 #f67b28;1 #e56b17" focus="100%" type="gradient">
                    <o:fill v:ext="view" type="gradientUnscaled"/>
                  </v:fill>
                  <v:stroke joinstyle="miter"/>
                </v:oval>
                <v:rect id="Rectangle 42" o:spid="_x0000_s1051" style="position:absolute;top:571;width:95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4Z8EA&#10;AADbAAAADwAAAGRycy9kb3ducmV2LnhtbESPQYvCMBSE78L+h/CEvYimirhSjbLICuJNXXp+Ns+2&#10;2LyUJpt2/70RBI/DzHzDrLe9qUWg1lWWFUwnCQji3OqKCwW/l/14CcJ5ZI21ZVLwTw62m4/BGlNt&#10;Oz5ROPtCRAi7FBWU3jeplC4vyaCb2IY4ejfbGvRRtoXULXYRbmo5S5KFNFhxXCixoV1J+f38ZxRk&#10;Qe6zqxzxjw2L7vYVjv0oOSr1Oey/VyA89f4dfrUPWsF8Bs8v8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geGfBAAAA2wAAAA8AAAAAAAAAAAAAAAAAmAIAAGRycy9kb3du&#10;cmV2LnhtbFBLBQYAAAAABAAEAPUAAACGAwAAAAA=&#10;" fillcolor="#aaa [3030]" strokecolor="#a5a5a5 [3206]" strokeweight=".5pt">
                  <v:fill color2="#a3a3a3 [3174]" rotate="t" colors="0 #afafaf;.5 #a5a5a5;1 #929292" focus="100%" type="gradient">
                    <o:fill v:ext="view" type="gradientUnscaled"/>
                  </v:fill>
                </v:rect>
                <v:oval id="Oval 43" o:spid="_x0000_s1052" style="position:absolute;left:3619;top:2000;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F8EA&#10;AADbAAAADwAAAGRycy9kb3ducmV2LnhtbESPQYvCMBSE78L+h/AWvGm6KiLVKIviot50V8+P5tkU&#10;m5faZG3990YQPA4z8w0zW7S2FDeqfeFYwVc/AUGcOV1wruDvd92bgPABWWPpmBTcycNi/tGZYapd&#10;w3u6HUIuIoR9igpMCFUqpc8MWfR9VxFH7+xqiyHKOpe6xibCbSkHSTKWFguOCwYrWhrKLod/qwDL&#10;y+BnNxk2xsgt5qsj+tP+qlT3s/2eggjUhnf41d5oBaMhPL/E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ZRfBAAAA2w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oval id="Oval 44" o:spid="_x0000_s1053" style="position:absolute;left:3810;top:6858;width:257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9Y8MA&#10;AADbAAAADwAAAGRycy9kb3ducmV2LnhtbESPzWrDMBCE74G8g9hAb7GcNBTjRgkhpaHtLT/tebG2&#10;kom1ciwldt++KhRyHGbmG2a5HlwjbtSF2rOCWZaDIK68rtkoOB1fpwWIEJE1Np5JwQ8FWK/GoyWW&#10;2ve8p9shGpEgHEpUYGNsSylDZclhyHxLnLxv3zmMSXZG6g77BHeNnOf5k3RYc1qw2NLWUnU+XJ0C&#10;bM7z3Ufx2Fsr39G8fGL42l+UepgMm2cQkYZ4D/+337SCxQL+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X9Y8MAAADbAAAADwAAAAAAAAAAAAAAAACYAgAAZHJzL2Rv&#10;d25yZXYueG1sUEsFBgAAAAAEAAQA9QAAAIgDAAAAAA==&#10;" fillcolor="#f18c55" strokecolor="#ed7d31" strokeweight=".5pt">
                  <v:fill color2="#e56b17" rotate="t" colors="0 #f18c55;.5 #f67b28;1 #e56b17" focus="100%" type="gradient">
                    <o:fill v:ext="view" type="gradientUnscaled"/>
                  </v:fill>
                  <v:stroke joinstyle="miter"/>
                </v:oval>
              </v:group>
            </w:pict>
          </mc:Fallback>
        </mc:AlternateContent>
      </w:r>
      <w:r w:rsidR="009C3664" w:rsidRPr="00D200E9">
        <w:rPr>
          <w:noProof/>
          <w:sz w:val="24"/>
          <w:lang w:eastAsia="en-GB"/>
        </w:rPr>
        <mc:AlternateContent>
          <mc:Choice Requires="wps">
            <w:drawing>
              <wp:anchor distT="45720" distB="45720" distL="114300" distR="114300" simplePos="0" relativeHeight="251725824" behindDoc="0" locked="0" layoutInCell="1" allowOverlap="1">
                <wp:simplePos x="0" y="0"/>
                <wp:positionH relativeFrom="margin">
                  <wp:posOffset>4486275</wp:posOffset>
                </wp:positionH>
                <wp:positionV relativeFrom="paragraph">
                  <wp:posOffset>40640</wp:posOffset>
                </wp:positionV>
                <wp:extent cx="1352550" cy="151447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514475"/>
                        </a:xfrm>
                        <a:prstGeom prst="rect">
                          <a:avLst/>
                        </a:prstGeom>
                        <a:solidFill>
                          <a:srgbClr val="FFFFFF"/>
                        </a:solidFill>
                        <a:ln w="9525">
                          <a:solidFill>
                            <a:schemeClr val="bg1"/>
                          </a:solidFill>
                          <a:miter lim="800000"/>
                          <a:headEnd/>
                          <a:tailEnd/>
                        </a:ln>
                      </wps:spPr>
                      <wps:txbx>
                        <w:txbxContent>
                          <w:p w:rsidR="009C3664" w:rsidRPr="009C3664" w:rsidRDefault="009C3664">
                            <w:pPr>
                              <w:rPr>
                                <w:u w:val="single"/>
                              </w:rPr>
                            </w:pPr>
                            <w:r w:rsidRPr="009C3664">
                              <w:rPr>
                                <w:u w:val="single"/>
                              </w:rPr>
                              <w:t>Key</w:t>
                            </w:r>
                          </w:p>
                          <w:p w:rsidR="009C3664" w:rsidRDefault="009C3664">
                            <w:r>
                              <w:t>Stalls</w:t>
                            </w:r>
                          </w:p>
                          <w:p w:rsidR="00D45386" w:rsidRDefault="009C3664">
                            <w:r>
                              <w:t>Seating</w:t>
                            </w:r>
                            <w:r w:rsidR="00D45386">
                              <w:t xml:space="preserve">  </w:t>
                            </w:r>
                          </w:p>
                          <w:p w:rsidR="00732D0A" w:rsidRDefault="00732D0A"/>
                          <w:p w:rsidR="00D45386" w:rsidRDefault="00732D0A">
                            <w:r>
                              <w:t xml:space="preserve">Stage </w:t>
                            </w:r>
                          </w:p>
                          <w:p w:rsidR="009C3664" w:rsidRDefault="00D45386">
                            <w:r>
                              <w:t xml:space="preserve">                               </w:t>
                            </w:r>
                          </w:p>
                          <w:p w:rsidR="00D45386" w:rsidRDefault="00D45386">
                            <w:r>
                              <w:t xml:space="preserve">     </w:t>
                            </w:r>
                          </w:p>
                          <w:p w:rsidR="00D45386" w:rsidRDefault="00D45386">
                            <w:r>
                              <w:t>F</w:t>
                            </w:r>
                          </w:p>
                          <w:p w:rsidR="00D45386" w:rsidRDefault="00D45386"/>
                          <w:p w:rsidR="00D45386" w:rsidRDefault="00D45386"/>
                          <w:p w:rsidR="00D45386" w:rsidRDefault="00D45386"/>
                          <w:p w:rsidR="00D45386" w:rsidRDefault="00D45386"/>
                          <w:p w:rsidR="00D45386" w:rsidRDefault="00D45386"/>
                          <w:p w:rsidR="00D45386" w:rsidRDefault="00D45386">
                            <w:r>
                              <w:t xml:space="preserve"> </w:t>
                            </w:r>
                          </w:p>
                          <w:p w:rsidR="009C3664" w:rsidRDefault="009C36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3.25pt;margin-top:3.2pt;width:106.5pt;height:119.2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" strokecolor="white [3212]">
                <v:textbox>
                  <w:txbxContent>
                    <w:p w:rsidR="009C3664" w:rsidRPr="009C3664" w:rsidRDefault="009C3664">
                      <w:pPr>
                        <w:rPr>
                          <w:u w:val="single"/>
                        </w:rPr>
                      </w:pPr>
                      <w:r w:rsidRPr="009C3664">
                        <w:rPr>
                          <w:u w:val="single"/>
                        </w:rPr>
                        <w:t>Key</w:t>
                      </w:r>
                    </w:p>
                    <w:p w:rsidR="009C3664" w:rsidRDefault="009C3664">
                      <w:r>
                        <w:t>Stalls</w:t>
                      </w:r>
                    </w:p>
                    <w:p w:rsidR="00D45386" w:rsidRDefault="009C3664">
                      <w:r>
                        <w:t>Seating</w:t>
                      </w:r>
                      <w:r w:rsidR="00D45386">
                        <w:t xml:space="preserve">  </w:t>
                      </w:r>
                    </w:p>
                    <w:p w:rsidR="00732D0A" w:rsidRDefault="00732D0A"/>
                    <w:p w:rsidR="00D45386" w:rsidRDefault="00732D0A">
                      <w:r>
                        <w:t xml:space="preserve">Stage </w:t>
                      </w:r>
                    </w:p>
                    <w:p w:rsidR="009C3664" w:rsidRDefault="00D45386">
                      <w:r>
                        <w:t xml:space="preserve">                               </w:t>
                      </w:r>
                    </w:p>
                    <w:p w:rsidR="00D45386" w:rsidRDefault="00D45386">
                      <w:r>
                        <w:t xml:space="preserve">     </w:t>
                      </w:r>
                    </w:p>
                    <w:p w:rsidR="00D45386" w:rsidRDefault="00D45386">
                      <w:r>
                        <w:t>F</w:t>
                      </w:r>
                    </w:p>
                    <w:p w:rsidR="00D45386" w:rsidRDefault="00D45386"/>
                    <w:p w:rsidR="00D45386" w:rsidRDefault="00D45386"/>
                    <w:p w:rsidR="00D45386" w:rsidRDefault="00D45386"/>
                    <w:p w:rsidR="00D45386" w:rsidRDefault="00D45386"/>
                    <w:p w:rsidR="00D45386" w:rsidRDefault="00D45386"/>
                    <w:p w:rsidR="00D45386" w:rsidRDefault="00D45386">
                      <w:r>
                        <w:t xml:space="preserve"> </w:t>
                      </w:r>
                    </w:p>
                    <w:p w:rsidR="009C3664" w:rsidRDefault="009C3664"/>
                  </w:txbxContent>
                </v:textbox>
                <w10:wrap type="square" anchorx="margin"/>
              </v:shape>
            </w:pict>
          </mc:Fallback>
        </mc:AlternateContent>
      </w:r>
      <w:r w:rsidR="009C3664" w:rsidRPr="00D200E9">
        <w:rPr>
          <w:rFonts w:cs="Arial"/>
          <w:noProof/>
          <w:sz w:val="24"/>
          <w:lang w:eastAsia="en-GB"/>
        </w:rPr>
        <mc:AlternateContent>
          <mc:Choice Requires="wps">
            <w:drawing>
              <wp:anchor distT="0" distB="0" distL="114300" distR="114300" simplePos="0" relativeHeight="251679744" behindDoc="0" locked="0" layoutInCell="1" allowOverlap="1" wp14:anchorId="665BB391" wp14:editId="6704BAFC">
                <wp:simplePos x="0" y="0"/>
                <wp:positionH relativeFrom="column">
                  <wp:posOffset>2276475</wp:posOffset>
                </wp:positionH>
                <wp:positionV relativeFrom="paragraph">
                  <wp:posOffset>16510</wp:posOffset>
                </wp:positionV>
                <wp:extent cx="190500" cy="1524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5BF7F" id="Rectangle 24" o:spid="_x0000_s1026" style="position:absolute;margin-left:179.25pt;margin-top:1.3pt;width:1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" fillcolor="#ffc746" strokecolor="#ffc000" strokeweight=".5pt">
                <v:fill color2="#e5b600" rotate="t" colors="0 #ffc746;.5 #ffc600;1 #e5b600" focus="100%" type="gradient">
                  <o:fill v:ext="view" type="gradientUnscaled"/>
                </v:fill>
              </v:rect>
            </w:pict>
          </mc:Fallback>
        </mc:AlternateContent>
      </w:r>
    </w:p>
    <w:p w:rsidR="00742997" w:rsidRPr="00D200E9" w:rsidRDefault="009C3664">
      <w:pPr>
        <w:rPr>
          <w:rFonts w:cs="Arial"/>
          <w:sz w:val="24"/>
        </w:rPr>
      </w:pPr>
      <w:r w:rsidRPr="00D200E9">
        <w:rPr>
          <w:rFonts w:cs="Arial"/>
          <w:noProof/>
          <w:sz w:val="24"/>
          <w:lang w:eastAsia="en-GB"/>
        </w:rPr>
        <mc:AlternateContent>
          <mc:Choice Requires="wps">
            <w:drawing>
              <wp:anchor distT="0" distB="0" distL="114300" distR="114300" simplePos="0" relativeHeight="251723776" behindDoc="0" locked="0" layoutInCell="1" allowOverlap="1" wp14:anchorId="2FFF2133" wp14:editId="69A9652F">
                <wp:simplePos x="0" y="0"/>
                <wp:positionH relativeFrom="column">
                  <wp:posOffset>4257675</wp:posOffset>
                </wp:positionH>
                <wp:positionV relativeFrom="paragraph">
                  <wp:posOffset>44269</wp:posOffset>
                </wp:positionV>
                <wp:extent cx="190500" cy="1524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B8999" id="Rectangle 46" o:spid="_x0000_s1026" style="position:absolute;margin-left:335.25pt;margin-top:3.5pt;width:15pt;height:1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" fillcolor="#ffc746" strokecolor="#ffc000" strokeweight=".5pt">
                <v:fill color2="#e5b600" rotate="t" colors="0 #ffc746;.5 #ffc600;1 #e5b600" focus="100%" type="gradient">
                  <o:fill v:ext="view" type="gradientUnscaled"/>
                </v:fill>
              </v:rect>
            </w:pict>
          </mc:Fallback>
        </mc:AlternateContent>
      </w:r>
    </w:p>
    <w:p w:rsidR="007E6C5A" w:rsidRPr="00D200E9" w:rsidRDefault="00D45386">
      <w:pPr>
        <w:rPr>
          <w:sz w:val="24"/>
        </w:rPr>
      </w:pPr>
      <w:r w:rsidRPr="00D200E9">
        <w:rPr>
          <w:rFonts w:cs="Arial"/>
          <w:noProof/>
          <w:sz w:val="24"/>
          <w:lang w:eastAsia="en-GB"/>
        </w:rPr>
        <mc:AlternateContent>
          <mc:Choice Requires="wps">
            <w:drawing>
              <wp:anchor distT="0" distB="0" distL="114300" distR="114300" simplePos="0" relativeHeight="251756544" behindDoc="0" locked="0" layoutInCell="1" allowOverlap="1" wp14:anchorId="5DD10BAD" wp14:editId="37B9C96F">
                <wp:simplePos x="0" y="0"/>
                <wp:positionH relativeFrom="column">
                  <wp:posOffset>4267200</wp:posOffset>
                </wp:positionH>
                <wp:positionV relativeFrom="paragraph">
                  <wp:posOffset>242570</wp:posOffset>
                </wp:positionV>
                <wp:extent cx="95250" cy="8001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95250" cy="8001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7C7B0" id="Rectangle 62" o:spid="_x0000_s1026" style="position:absolute;margin-left:336pt;margin-top:19.1pt;width:7.5pt;height:63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" fillcolor="#afafaf" strokecolor="#a5a5a5" strokeweight=".5pt">
                <v:fill color2="#929292" rotate="t" colors="0 #afafaf;.5 #a5a5a5;1 #929292" focus="100%" type="gradient">
                  <o:fill v:ext="view" type="gradientUnscaled"/>
                </v:fill>
              </v:rect>
            </w:pict>
          </mc:Fallback>
        </mc:AlternateContent>
      </w:r>
      <w:r w:rsidR="009C3664" w:rsidRPr="00D200E9">
        <w:rPr>
          <w:rFonts w:cs="Arial"/>
          <w:noProof/>
          <w:sz w:val="24"/>
          <w:lang w:eastAsia="en-GB"/>
        </w:rPr>
        <mc:AlternateContent>
          <mc:Choice Requires="wps">
            <w:drawing>
              <wp:anchor distT="0" distB="0" distL="114300" distR="114300" simplePos="0" relativeHeight="251721728" behindDoc="0" locked="0" layoutInCell="1" allowOverlap="1" wp14:anchorId="60725C7A" wp14:editId="1E52A4B7">
                <wp:simplePos x="0" y="0"/>
                <wp:positionH relativeFrom="column">
                  <wp:posOffset>4200525</wp:posOffset>
                </wp:positionH>
                <wp:positionV relativeFrom="paragraph">
                  <wp:posOffset>17145</wp:posOffset>
                </wp:positionV>
                <wp:extent cx="257175" cy="123825"/>
                <wp:effectExtent l="0" t="0" r="28575" b="28575"/>
                <wp:wrapNone/>
                <wp:docPr id="45" name="Oval 45"/>
                <wp:cNvGraphicFramePr/>
                <a:graphic xmlns:a="http://schemas.openxmlformats.org/drawingml/2006/main">
                  <a:graphicData uri="http://schemas.microsoft.com/office/word/2010/wordprocessingShape">
                    <wps:wsp>
                      <wps:cNvSpPr/>
                      <wps:spPr>
                        <a:xfrm>
                          <a:off x="0" y="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9188BA" id="Oval 45" o:spid="_x0000_s1026" style="position:absolute;margin-left:330.75pt;margin-top:1.35pt;width:20.25pt;height: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" fillcolor="#f18c55" strokecolor="#ed7d31" strokeweight=".5pt">
                <v:fill color2="#e56b17" rotate="t" colors="0 #f18c55;.5 #f67b28;1 #e56b17" focus="100%" type="gradient">
                  <o:fill v:ext="view" type="gradientUnscaled"/>
                </v:fill>
                <v:stroke joinstyle="miter"/>
              </v:oval>
            </w:pict>
          </mc:Fallback>
        </mc:AlternateContent>
      </w:r>
    </w:p>
    <w:p w:rsidR="00FE22E8" w:rsidRPr="00D200E9" w:rsidRDefault="00FE22E8">
      <w:pPr>
        <w:rPr>
          <w:sz w:val="24"/>
        </w:rPr>
      </w:pPr>
    </w:p>
    <w:p w:rsidR="00AA3789" w:rsidRPr="00D200E9" w:rsidRDefault="00D45386">
      <w:pPr>
        <w:rPr>
          <w:sz w:val="24"/>
        </w:rPr>
      </w:pPr>
      <w:r w:rsidRPr="00D200E9">
        <w:rPr>
          <w:sz w:val="24"/>
        </w:rPr>
        <w:t>Or the stalls could be in a circular shape.</w:t>
      </w:r>
      <w:r w:rsidRPr="00D200E9">
        <w:rPr>
          <w:rFonts w:cs="Arial"/>
          <w:noProof/>
          <w:sz w:val="24"/>
          <w:lang w:eastAsia="en-GB"/>
        </w:rPr>
        <w:t xml:space="preserve"> </w:t>
      </w:r>
    </w:p>
    <w:p w:rsidR="00AA3789" w:rsidRPr="00D200E9" w:rsidRDefault="00AA3789">
      <w:pPr>
        <w:rPr>
          <w:sz w:val="24"/>
        </w:rPr>
      </w:pPr>
      <w:r w:rsidRPr="00D200E9">
        <w:rPr>
          <w:noProof/>
          <w:sz w:val="24"/>
          <w:lang w:eastAsia="en-GB"/>
        </w:rPr>
        <mc:AlternateContent>
          <mc:Choice Requires="wpg">
            <w:drawing>
              <wp:anchor distT="0" distB="0" distL="114300" distR="114300" simplePos="0" relativeHeight="251788288" behindDoc="0" locked="0" layoutInCell="1" allowOverlap="1">
                <wp:simplePos x="0" y="0"/>
                <wp:positionH relativeFrom="column">
                  <wp:posOffset>800100</wp:posOffset>
                </wp:positionH>
                <wp:positionV relativeFrom="paragraph">
                  <wp:posOffset>34290</wp:posOffset>
                </wp:positionV>
                <wp:extent cx="2990850" cy="1676400"/>
                <wp:effectExtent l="0" t="0" r="19050" b="19050"/>
                <wp:wrapNone/>
                <wp:docPr id="209" name="Group 209"/>
                <wp:cNvGraphicFramePr/>
                <a:graphic xmlns:a="http://schemas.openxmlformats.org/drawingml/2006/main">
                  <a:graphicData uri="http://schemas.microsoft.com/office/word/2010/wordprocessingGroup">
                    <wpg:wgp>
                      <wpg:cNvGrpSpPr/>
                      <wpg:grpSpPr>
                        <a:xfrm>
                          <a:off x="0" y="0"/>
                          <a:ext cx="2990850" cy="1676400"/>
                          <a:chOff x="0" y="0"/>
                          <a:chExt cx="2990850" cy="1676400"/>
                        </a:xfrm>
                      </wpg:grpSpPr>
                      <wps:wsp>
                        <wps:cNvPr id="61" name="Rectangle 61"/>
                        <wps:cNvSpPr/>
                        <wps:spPr>
                          <a:xfrm>
                            <a:off x="0" y="314325"/>
                            <a:ext cx="95250" cy="8001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 name="Group 206"/>
                        <wpg:cNvGrpSpPr/>
                        <wpg:grpSpPr>
                          <a:xfrm>
                            <a:off x="1914525" y="76200"/>
                            <a:ext cx="1076325" cy="866775"/>
                            <a:chOff x="0" y="0"/>
                            <a:chExt cx="1076325" cy="866775"/>
                          </a:xfrm>
                        </wpg:grpSpPr>
                        <wps:wsp>
                          <wps:cNvPr id="49" name="Rectangle 49"/>
                          <wps:cNvSpPr/>
                          <wps:spPr>
                            <a:xfrm>
                              <a:off x="533400" y="12382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04775" y="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885825" y="36195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0" y="371475"/>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47625" y="74295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 name="Group 205"/>
                        <wpg:cNvGrpSpPr/>
                        <wpg:grpSpPr>
                          <a:xfrm>
                            <a:off x="2181225" y="647700"/>
                            <a:ext cx="752475" cy="733425"/>
                            <a:chOff x="0" y="0"/>
                            <a:chExt cx="752475" cy="733425"/>
                          </a:xfrm>
                        </wpg:grpSpPr>
                        <wps:wsp>
                          <wps:cNvPr id="52" name="Rectangle 52"/>
                          <wps:cNvSpPr/>
                          <wps:spPr>
                            <a:xfrm>
                              <a:off x="561975" y="20002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14325" y="58102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0" y="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 204"/>
                        <wpg:cNvGrpSpPr/>
                        <wpg:grpSpPr>
                          <a:xfrm>
                            <a:off x="1647825" y="981075"/>
                            <a:ext cx="819150" cy="695325"/>
                            <a:chOff x="0" y="0"/>
                            <a:chExt cx="819150" cy="695325"/>
                          </a:xfrm>
                        </wpg:grpSpPr>
                        <wps:wsp>
                          <wps:cNvPr id="54" name="Rectangle 54"/>
                          <wps:cNvSpPr/>
                          <wps:spPr>
                            <a:xfrm>
                              <a:off x="0" y="54292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428625" y="45720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47625" y="180975"/>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561975" y="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up 207"/>
                        <wpg:cNvGrpSpPr/>
                        <wpg:grpSpPr>
                          <a:xfrm>
                            <a:off x="495300" y="0"/>
                            <a:ext cx="1190625" cy="828675"/>
                            <a:chOff x="0" y="0"/>
                            <a:chExt cx="1190625" cy="828675"/>
                          </a:xfrm>
                        </wpg:grpSpPr>
                        <wps:wsp>
                          <wps:cNvPr id="48" name="Rectangle 48"/>
                          <wps:cNvSpPr/>
                          <wps:spPr>
                            <a:xfrm>
                              <a:off x="1000125" y="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438150" y="2857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18097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895350" y="70485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762000" y="38100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 name="Group 208"/>
                        <wpg:cNvGrpSpPr/>
                        <wpg:grpSpPr>
                          <a:xfrm>
                            <a:off x="790575" y="1066800"/>
                            <a:ext cx="695325" cy="581025"/>
                            <a:chOff x="0" y="0"/>
                            <a:chExt cx="695325" cy="581025"/>
                          </a:xfrm>
                        </wpg:grpSpPr>
                        <wps:wsp>
                          <wps:cNvPr id="57" name="Rectangle 57"/>
                          <wps:cNvSpPr/>
                          <wps:spPr>
                            <a:xfrm>
                              <a:off x="0" y="352425"/>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438150" y="438150"/>
                              <a:ext cx="180975" cy="142875"/>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438150" y="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 name="Group 203"/>
                        <wpg:cNvGrpSpPr/>
                        <wpg:grpSpPr>
                          <a:xfrm>
                            <a:off x="361950" y="438150"/>
                            <a:ext cx="695325" cy="1028700"/>
                            <a:chOff x="0" y="0"/>
                            <a:chExt cx="695325" cy="1028700"/>
                          </a:xfrm>
                        </wpg:grpSpPr>
                        <wps:wsp>
                          <wps:cNvPr id="60" name="Rectangle 60"/>
                          <wps:cNvSpPr/>
                          <wps:spPr>
                            <a:xfrm>
                              <a:off x="0" y="876300"/>
                              <a:ext cx="190500" cy="1524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219075" y="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390525" y="59055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438150" y="26670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57150" y="361950"/>
                              <a:ext cx="257175" cy="12382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74665E7" id="Group 209" o:spid="_x0000_s1026" style="position:absolute;margin-left:63pt;margin-top:2.7pt;width:235.5pt;height:132pt;z-index:251788288" coordsize="29908,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">
                <v:rect id="Rectangle 61" o:spid="_x0000_s1027" style="position:absolute;top:3143;width:95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V8UA&#10;AADbAAAADwAAAGRycy9kb3ducmV2LnhtbESPQWuDQBSE74X+h+UVcinNag5SrJsQAm1yCIFaCx4f&#10;7quaum/F3Rj999lAocdhZr5hss1kOjHS4FrLCuJlBIK4srrlWkHx9f7yCsJ5ZI2dZVIwk4PN+vEh&#10;w1TbK3/SmPtaBAi7FBU03veplK5qyKBb2p44eD92MOiDHGqpB7wGuOnkKooSabDlsNBgT7uGqt/8&#10;YhTY+HA+u+P80RVjUn6X9bPZ25NSi6dp+wbC0+T/w3/tg1aQxHD/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e9XxQAAANsAAAAPAAAAAAAAAAAAAAAAAJgCAABkcnMv&#10;ZG93bnJldi54bWxQSwUGAAAAAAQABAD1AAAAigMAAAAA&#10;" fillcolor="#afafaf" strokecolor="#a5a5a5" strokeweight=".5pt">
                  <v:fill color2="#929292" rotate="t" colors="0 #afafaf;.5 #a5a5a5;1 #929292" focus="100%" type="gradient">
                    <o:fill v:ext="view" type="gradientUnscaled"/>
                  </v:fill>
                </v:rect>
                <v:group id="Group 206" o:spid="_x0000_s1028" style="position:absolute;left:19145;top:762;width:10763;height:8667" coordsize="10763,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49" o:spid="_x0000_s1029" style="position:absolute;left:5334;top:1238;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MQA&#10;AADbAAAADwAAAGRycy9kb3ducmV2LnhtbESPQWsCMRSE70L/Q3iF3jRbkdauRmkFoRSEuvbg8Zk8&#10;N0s3L+smq9t/3wiCx2FmvmHmy97V4kxtqDwreB5lIIi1NxWXCn526+EURIjIBmvPpOCPAiwXD4M5&#10;5sZfeEvnIpYiQTjkqMDG2ORSBm3JYRj5hjh5R986jEm2pTQtXhLc1XKcZS/SYcVpwWJDK0v6t+ic&#10;AvfdHT42+/LL6t3q5AvdxVdPSj099u8zEJH6eA/f2p9GweQNr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6fjEAAAA2wAAAA8AAAAAAAAAAAAAAAAAmAIAAGRycy9k&#10;b3ducmV2LnhtbFBLBQYAAAAABAAEAPUAAACJAwAAAAA=&#10;" fillcolor="#ffc746" strokecolor="#ffc000" strokeweight=".5pt">
                    <v:fill color2="#e5b600" rotate="t" colors="0 #ffc746;.5 #ffc600;1 #e5b600" focus="100%" type="gradient">
                      <o:fill v:ext="view" type="gradientUnscaled"/>
                    </v:fill>
                  </v:rect>
                  <v:rect id="Rectangle 51" o:spid="_x0000_s1030" style="position:absolute;left:1047;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zI8QA&#10;AADbAAAADwAAAGRycy9kb3ducmV2LnhtbESPQWsCMRSE74X+h/AK3mpWQStbo7SCIILQ7vbQ42vy&#10;ulm6eVk3WV3/fSMIHoeZ+YZZrgfXiBN1ofasYDLOQBBrb2quFHyV2+cFiBCRDTaeScGFAqxXjw9L&#10;zI0/8yediliJBOGQowIbY5tLGbQlh2HsW+Lk/frOYUyyq6Tp8JzgrpHTLJtLhzWnBYstbSzpv6J3&#10;CtxH//N++K72Vpeboy90H188KTV6Gt5eQUQa4j18a++MgtkEr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cyPEAAAA2wAAAA8AAAAAAAAAAAAAAAAAmAIAAGRycy9k&#10;b3ducmV2LnhtbFBLBQYAAAAABAAEAPUAAACJAwAAAAA=&#10;" fillcolor="#ffc746" strokecolor="#ffc000" strokeweight=".5pt">
                    <v:fill color2="#e5b600" rotate="t" colors="0 #ffc746;.5 #ffc600;1 #e5b600" focus="100%" type="gradient">
                      <o:fill v:ext="view" type="gradientUnscaled"/>
                    </v:fill>
                  </v:rect>
                  <v:rect id="Rectangle 53" o:spid="_x0000_s1031" style="position:absolute;left:8858;top:3619;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Iz8QA&#10;AADbAAAADwAAAGRycy9kb3ducmV2LnhtbESPQWsCMRSE70L/Q3iF3jRbpbWsRmkFoRSEuvbg8Zk8&#10;N0s3L+smq9t/3wiCx2FmvmHmy97V4kxtqDwreB5lIIi1NxWXCn526+EbiBCRDdaeScEfBVguHgZz&#10;zI2/8JbORSxFgnDIUYGNscmlDNqSwzDyDXHyjr51GJNsS2lavCS4q+U4y16lw4rTgsWGVpb0b9E5&#10;Be67O3xs9uWX1bvVyRe6i1NPSj099u8zEJH6eA/f2p9GwcsEr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M/EAAAA2wAAAA8AAAAAAAAAAAAAAAAAmAIAAGRycy9k&#10;b3ducmV2LnhtbFBLBQYAAAAABAAEAPUAAACJAwAAAAA=&#10;" fillcolor="#ffc746" strokecolor="#ffc000" strokeweight=".5pt">
                    <v:fill color2="#e5b600" rotate="t" colors="0 #ffc746;.5 #ffc600;1 #e5b600" focus="100%" type="gradient">
                      <o:fill v:ext="view" type="gradientUnscaled"/>
                    </v:fill>
                  </v:rect>
                  <v:oval id="Oval 63" o:spid="_x0000_s1032" style="position:absolute;top:3714;width:2571;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5d8AA&#10;AADbAAAADwAAAGRycy9kb3ducmV2LnhtbESPT4vCMBTE7wt+h/AEb2uqgkg1iijKujf/nh/Nsyk2&#10;L7XJ2vrtzYLgcZiZ3zCzRWtL8aDaF44VDPoJCOLM6YJzBafj5nsCwgdkjaVjUvAkD4t552uGqXYN&#10;7+lxCLmIEPYpKjAhVKmUPjNk0fddRRy9q6sthijrXOoamwi3pRwmyVhaLDguGKxoZSi7Hf6sAixv&#10;w+3vZNQYI3eYr8/oL/u7Ur1uu5yCCNSGT/jd/tEKxiP4/x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k5d8AAAADbAAAADwAAAAAAAAAAAAAAAACYAgAAZHJzL2Rvd25y&#10;ZXYueG1sUEsFBgAAAAAEAAQA9QAAAIUDAAAAAA==&#10;" fillcolor="#f18c55" strokecolor="#ed7d31" strokeweight=".5pt">
                    <v:fill color2="#e56b17" rotate="t" colors="0 #f18c55;.5 #f67b28;1 #e56b17" focus="100%" type="gradient">
                      <o:fill v:ext="view" type="gradientUnscaled"/>
                    </v:fill>
                    <v:stroke joinstyle="miter"/>
                  </v:oval>
                  <v:oval id="Oval 194" o:spid="_x0000_s1033" style="position:absolute;left:476;top:7429;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A7MAA&#10;AADcAAAADwAAAGRycy9kb3ducmV2LnhtbERPS4vCMBC+C/6HMII3TdVFtGsUWVF2vfnYPQ/NbFNs&#10;Jt0m2vrvzYLgbT6+5yxWrS3FjWpfOFYwGiYgiDOnC84VnE/bwQyED8gaS8ek4E4eVstuZ4Gpdg0f&#10;6HYMuYgh7FNUYEKoUil9ZsiiH7qKOHK/rrYYIqxzqWtsYrgt5ThJptJiwbHBYEUfhrLL8WoVYHkZ&#10;7/azSWOM/MJ8843+5/CnVL/Xrt9BBGrDS/x0f+o4f/4G/8/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oA7MAAAADcAAAADwAAAAAAAAAAAAAAAACYAgAAZHJzL2Rvd25y&#10;ZXYueG1sUEsFBgAAAAAEAAQA9QAAAIUDAAAAAA==&#10;" fillcolor="#f18c55" strokecolor="#ed7d31" strokeweight=".5pt">
                    <v:fill color2="#e56b17" rotate="t" colors="0 #f18c55;.5 #f67b28;1 #e56b17" focus="100%" type="gradient">
                      <o:fill v:ext="view" type="gradientUnscaled"/>
                    </v:fill>
                    <v:stroke joinstyle="miter"/>
                  </v:oval>
                </v:group>
                <v:group id="Group 205" o:spid="_x0000_s1034" style="position:absolute;left:21812;top:6477;width:7525;height:7334" coordsize="7524,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52" o:spid="_x0000_s1035" style="position:absolute;left:5619;top:2000;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tVMMA&#10;AADbAAAADwAAAGRycy9kb3ducmV2LnhtbESPQWsCMRSE70L/Q3gFb5pVUMvWKFYQRBDq2kOPr8nr&#10;ZunmZbvJ6vrvG0HocZiZb5jlune1uFAbKs8KJuMMBLH2puJSwcd5N3oBESKywdozKbhRgPXqabDE&#10;3Pgrn+hSxFIkCIccFdgYm1zKoC05DGPfECfv27cOY5JtKU2L1wR3tZxm2Vw6rDgtWGxoa0n/FJ1T&#10;4N67r7fjZ3mw+rz99YXu4sKTUsPnfvMKIlIf/8OP9t4omE3h/i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tVMMAAADbAAAADwAAAAAAAAAAAAAAAACYAgAAZHJzL2Rv&#10;d25yZXYueG1sUEsFBgAAAAAEAAQA9QAAAIgDAAAAAA==&#10;" fillcolor="#ffc746" strokecolor="#ffc000" strokeweight=".5pt">
                    <v:fill color2="#e5b600" rotate="t" colors="0 #ffc746;.5 #ffc600;1 #e5b600" focus="100%" type="gradient">
                      <o:fill v:ext="view" type="gradientUnscaled"/>
                    </v:fill>
                  </v:rect>
                  <v:rect id="Rectangle 56" o:spid="_x0000_s1036" style="position:absolute;left:3143;top:5810;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rV8QA&#10;AADbAAAADwAAAGRycy9kb3ducmV2LnhtbESPQWsCMRSE74L/ITyhN81aqC2rUVQolEKh3fXg8Zk8&#10;N4ubl3WT1e2/bwqFHoeZ+YZZbQbXiBt1ofasYD7LQBBrb2quFBzK1+kLiBCRDTaeScE3Bdisx6MV&#10;5sbf+YtuRaxEgnDIUYGNsc2lDNqSwzDzLXHyzr5zGJPsKmk6vCe4a+Rjli2kw5rTgsWW9pb0peid&#10;AvfZn3Yfx+rd6nJ/9YXu47MnpR4mw3YJItIQ/8N/7Tej4GkB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61fEAAAA2wAAAA8AAAAAAAAAAAAAAAAAmAIAAGRycy9k&#10;b3ducmV2LnhtbFBLBQYAAAAABAAEAPUAAACJAwAAAAA=&#10;" fillcolor="#ffc746" strokecolor="#ffc000" strokeweight=".5pt">
                    <v:fill color2="#e5b600" rotate="t" colors="0 #ffc746;.5 #ffc600;1 #e5b600" focus="100%" type="gradient">
                      <o:fill v:ext="view" type="gradientUnscaled"/>
                    </v:fill>
                  </v:rect>
                  <v:oval id="Oval 195" o:spid="_x0000_s1037" style="position:absolute;width:257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ald8AA&#10;AADcAAAADwAAAGRycy9kb3ducmV2LnhtbERPS4vCMBC+C/6HMII3TVVWtGsUWVF2vfnYPQ/NbFNs&#10;Jt0m2vrvzYLgbT6+5yxWrS3FjWpfOFYwGiYgiDOnC84VnE/bwQyED8gaS8ek4E4eVstuZ4Gpdg0f&#10;6HYMuYgh7FNUYEKoUil9ZsiiH7qKOHK/rrYYIqxzqWtsYrgt5ThJptJiwbHBYEUfhrLL8WoVYHkZ&#10;7/azSWOM/MJ8843+5/CnVL/Xrt9BBGrDS/x0f+o4f/4G/8/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ald8AAAADcAAAADwAAAAAAAAAAAAAAAACYAgAAZHJzL2Rvd25y&#10;ZXYueG1sUEsFBgAAAAAEAAQA9QAAAIUDAAAAAA==&#10;" fillcolor="#f18c55" strokecolor="#ed7d31" strokeweight=".5pt">
                    <v:fill color2="#e56b17" rotate="t" colors="0 #f18c55;.5 #f67b28;1 #e56b17" focus="100%" type="gradient">
                      <o:fill v:ext="view" type="gradientUnscaled"/>
                    </v:fill>
                    <v:stroke joinstyle="miter"/>
                  </v:oval>
                </v:group>
                <v:group id="Group 204" o:spid="_x0000_s1038" style="position:absolute;left:16478;top:9810;width:8191;height:6954" coordsize="8191,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54" o:spid="_x0000_s1039" style="position:absolute;top:5429;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Qu8QA&#10;AADbAAAADwAAAGRycy9kb3ducmV2LnhtbESPQWsCMRSE70L/Q3iF3jRbsbWsRmkFoRSEuvbg8Zk8&#10;N0s3L+smq9t/3wiCx2FmvmHmy97V4kxtqDwreB5lIIi1NxWXCn526+EbiBCRDdaeScEfBVguHgZz&#10;zI2/8JbORSxFgnDIUYGNscmlDNqSwzDyDXHyjr51GJNsS2lavCS4q+U4y16lw4rTgsWGVpb0b9E5&#10;Be67O3xs9uWX1bvVyRe6i1NPSj099u8zEJH6eA/f2p9GwcsEr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0LvEAAAA2wAAAA8AAAAAAAAAAAAAAAAAmAIAAGRycy9k&#10;b3ducmV2LnhtbFBLBQYAAAAABAAEAPUAAACJAwAAAAA=&#10;" fillcolor="#ffc746" strokecolor="#ffc000" strokeweight=".5pt">
                    <v:fill color2="#e5b600" rotate="t" colors="0 #ffc746;.5 #ffc600;1 #e5b600" focus="100%" type="gradient">
                      <o:fill v:ext="view" type="gradientUnscaled"/>
                    </v:fill>
                  </v:rect>
                  <v:rect id="Rectangle 55" o:spid="_x0000_s1040" style="position:absolute;left:4286;top:4572;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1IMMA&#10;AADbAAAADwAAAGRycy9kb3ducmV2LnhtbESPQWsCMRSE7wX/Q3iCt5q1oC1bo6hQkIJgVw8eX5PX&#10;zdLNy7rJ6vbfG0HocZiZb5j5sne1uFAbKs8KJuMMBLH2puJSwfHw8fwGIkRkg7VnUvBHAZaLwdMc&#10;c+Ov/EWXIpYiQTjkqMDG2ORSBm3JYRj7hjh5P751GJNsS2lavCa4q+VLls2kw4rTgsWGNpb0b9E5&#10;BW7ffa93p/LT6sPm7AvdxVdPSo2G/eodRKQ+/ocf7a1RMJ3C/U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t1IMMAAADbAAAADwAAAAAAAAAAAAAAAACYAgAAZHJzL2Rv&#10;d25yZXYueG1sUEsFBgAAAAAEAAQA9QAAAIgDAAAAAA==&#10;" fillcolor="#ffc746" strokecolor="#ffc000" strokeweight=".5pt">
                    <v:fill color2="#e5b600" rotate="t" colors="0 #ffc746;.5 #ffc600;1 #e5b600" focus="100%" type="gradient">
                      <o:fill v:ext="view" type="gradientUnscaled"/>
                    </v:fill>
                  </v:rect>
                  <v:oval id="Oval 193" o:spid="_x0000_s1041" style="position:absolute;left:476;top:1809;width:2572;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YmL8A&#10;AADcAAAADwAAAGRycy9kb3ducmV2LnhtbERPTYvCMBC9C/6HMMLeNFVB3GoUUXZRb7q7nodmbIrN&#10;pDZZW/+9EQRv83ifM1+2thQ3qn3hWMFwkIAgzpwuOFfw+/PVn4LwAVlj6ZgU3MnDctHtzDHVruED&#10;3Y4hFzGEfYoKTAhVKqXPDFn0A1cRR+7saoshwjqXusYmhttSjpJkIi0WHBsMVrQ2lF2O/1YBlpfR&#10;9346boyRO8w3f+hPh6tSH712NQMRqA1v8cu91XH+5xiez8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05iYvwAAANwAAAAPAAAAAAAAAAAAAAAAAJgCAABkcnMvZG93bnJl&#10;di54bWxQSwUGAAAAAAQABAD1AAAAhAMAAAAA&#10;" fillcolor="#f18c55" strokecolor="#ed7d31" strokeweight=".5pt">
                    <v:fill color2="#e56b17" rotate="t" colors="0 #f18c55;.5 #f67b28;1 #e56b17" focus="100%" type="gradient">
                      <o:fill v:ext="view" type="gradientUnscaled"/>
                    </v:fill>
                    <v:stroke joinstyle="miter"/>
                  </v:oval>
                  <v:oval id="Oval 196" o:spid="_x0000_s1042" style="position:absolute;left:5619;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7AMEA&#10;AADcAAAADwAAAGRycy9kb3ducmV2LnhtbERP32vCMBB+H/g/hBN8W1MdiKuNIg6H25tu8/lozqbY&#10;XLok2u6/XwYD3+7j+3nlerCtuJEPjWMF0ywHQVw53XCt4PNj97gAESKyxtYxKfihAOvV6KHEQrue&#10;D3Q7xlqkEA4FKjAxdoWUoTJkMWSuI07c2XmLMUFfS+2xT+G2lbM8n0uLDacGgx1tDVWX49UqwPYy&#10;e31fPPXGyDesX74wnA7fSk3Gw2YJItIQ7+J/916n+c9z+HsmX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OwDBAAAA3A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group>
                <v:group id="Group 207" o:spid="_x0000_s1043" style="position:absolute;left:4953;width:11906;height:8286" coordsize="11906,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48" o:spid="_x0000_s1044" style="position:absolute;left:10001;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MY8AA&#10;AADbAAAADwAAAGRycy9kb3ducmV2LnhtbERPz2vCMBS+C/4P4QneNHXIJtUoUxBEGLjqYce35NmU&#10;NS9dk2r9781hsOPH93u16V0tbtSGyrOC2TQDQay9qbhUcDnvJwsQISIbrD2TggcF2KyHgxXmxt/5&#10;k25FLEUK4ZCjAhtjk0sZtCWHYeob4sRdfeswJtiW0rR4T+Guli9Z9iodVpwaLDa0s6R/is4pcKfu&#10;e/vxVR6tPu9+faG7+OZJqfGof1+CiNTHf/Gf+2AUzNPY9C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NMY8AAAADbAAAADwAAAAAAAAAAAAAAAACYAgAAZHJzL2Rvd25y&#10;ZXYueG1sUEsFBgAAAAAEAAQA9QAAAIUDAAAAAA==&#10;" fillcolor="#ffc746" strokecolor="#ffc000" strokeweight=".5pt">
                    <v:fill color2="#e5b600" rotate="t" colors="0 #ffc746;.5 #ffc600;1 #e5b600" focus="100%" type="gradient">
                      <o:fill v:ext="view" type="gradientUnscaled"/>
                    </v:fill>
                  </v:rect>
                  <v:rect id="Rectangle 50" o:spid="_x0000_s1045" style="position:absolute;left:4381;top:285;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WuMAA&#10;AADbAAAADwAAAGRycy9kb3ducmV2LnhtbERPz2vCMBS+C/4P4QneNHXgJtUoUxBEGLjqYce35NmU&#10;NS9dk2r9781hsOPH93u16V0tbtSGyrOC2TQDQay9qbhUcDnvJwsQISIbrD2TggcF2KyHgxXmxt/5&#10;k25FLEUK4ZCjAhtjk0sZtCWHYeob4sRdfeswJtiW0rR4T+Guli9Z9iodVpwaLDa0s6R/is4pcKfu&#10;e/vxVR6tPu9+faG7+OZJqfGof1+CiNTHf/Gf+2AUzNP69C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zWuMAAAADbAAAADwAAAAAAAAAAAAAAAACYAgAAZHJzL2Rvd25y&#10;ZXYueG1sUEsFBgAAAAAEAAQA9QAAAIUDAAAAAA==&#10;" fillcolor="#ffc746" strokecolor="#ffc000" strokeweight=".5pt">
                    <v:fill color2="#e5b600" rotate="t" colors="0 #ffc746;.5 #ffc600;1 #e5b600" focus="100%" type="gradient">
                      <o:fill v:ext="view" type="gradientUnscaled"/>
                    </v:fill>
                  </v:rect>
                  <v:rect id="Rectangle 59" o:spid="_x0000_s1046" style="position:absolute;top:1809;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JcQA&#10;AADbAAAADwAAAGRycy9kb3ducmV2LnhtbESPQWsCMRSE70L/Q3iF3jRbwdauRmkFoRSEuvbg8Zk8&#10;N0s3L+smq9t/3wiCx2FmvmHmy97V4kxtqDwreB5lIIi1NxWXCn526+EURIjIBmvPpOCPAiwXD4M5&#10;5sZfeEvnIpYiQTjkqMDG2ORSBm3JYRj5hjh5R986jEm2pTQtXhLc1XKcZS/SYcVpwWJDK0v6t+ic&#10;AvfdHT42+/LL6t3q5AvdxVdPSj099u8zEJH6eA/f2p9GweQNr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fyXEAAAA2wAAAA8AAAAAAAAAAAAAAAAAmAIAAGRycy9k&#10;b3ducmV2LnhtbFBLBQYAAAAABAAEAPUAAACJAwAAAAA=&#10;" fillcolor="#ffc746" strokecolor="#ffc000" strokeweight=".5pt">
                    <v:fill color2="#e5b600" rotate="t" colors="0 #ffc746;.5 #ffc600;1 #e5b600" focus="100%" type="gradient">
                      <o:fill v:ext="view" type="gradientUnscaled"/>
                    </v:fill>
                  </v:rect>
                  <v:oval id="Oval 192" o:spid="_x0000_s1047" style="position:absolute;left:8953;top:7048;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9A8EA&#10;AADcAAAADwAAAGRycy9kb3ducmV2LnhtbERPS2vCQBC+C/6HZYTezMYUiqauQSyVtjcf7XnITrMh&#10;2dmYXU3677uFgrf5+J6zLkbbihv1vnasYJGkIIhLp2uuFJxPr/MlCB+QNbaOScEPeSg208kac+0G&#10;PtDtGCoRQ9jnqMCE0OVS+tKQRZ+4jjhy3663GCLsK6l7HGK4bWWWpk/SYs2xwWBHO0Nlc7xaBdg2&#10;2f5j+TgYI9+xevlE/3W4KPUwG7fPIAKN4S7+d7/pOH+Vwd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fPQPBAAAA3A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oval id="Oval 197" o:spid="_x0000_s1048" style="position:absolute;left:7620;top:3810;width:257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em8AA&#10;AADcAAAADwAAAGRycy9kb3ducmV2LnhtbERPS4vCMBC+C/6HMII3TVVYtWsUWVF2vfnYPQ/NbFNs&#10;Jt0m2vrvzYLgbT6+5yxWrS3FjWpfOFYwGiYgiDOnC84VnE/bwQyED8gaS8ek4E4eVstuZ4Gpdg0f&#10;6HYMuYgh7FNUYEKoUil9ZsiiH7qKOHK/rrYYIqxzqWtsYrgt5ThJ3qTFgmODwYo+DGWX49UqwPIy&#10;3u1nk8YY+YX55hv9z+FPqX6vXb+DCNSGl/jp/tRx/nwK/8/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iem8AAAADcAAAADwAAAAAAAAAAAAAAAACYAgAAZHJzL2Rvd25y&#10;ZXYueG1sUEsFBgAAAAAEAAQA9QAAAIUDAAAAAA==&#10;" fillcolor="#f18c55" strokecolor="#ed7d31" strokeweight=".5pt">
                    <v:fill color2="#e56b17" rotate="t" colors="0 #f18c55;.5 #f67b28;1 #e56b17" focus="100%" type="gradient">
                      <o:fill v:ext="view" type="gradientUnscaled"/>
                    </v:fill>
                    <v:stroke joinstyle="miter"/>
                  </v:oval>
                </v:group>
                <v:group id="Group 208" o:spid="_x0000_s1049" style="position:absolute;left:7905;top:10668;width:6954;height:5810" coordsize="6953,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57" o:spid="_x0000_s1050" style="position:absolute;top:3524;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OzMQA&#10;AADbAAAADwAAAGRycy9kb3ducmV2LnhtbESPQWsCMRSE7wX/Q3iCt5q10Fq2RlGhUASh7nrw+Jq8&#10;bpZuXtZNVtd/3xSEHoeZ+YZZrAbXiAt1ofasYDbNQBBrb2quFBzL98dXECEiG2w8k4IbBVgtRw8L&#10;zI2/8oEuRaxEgnDIUYGNsc2lDNqSwzD1LXHyvn3nMCbZVdJ0eE1w18inLHuRDmtOCxZb2lrSP0Xv&#10;FLjP/muzP1U7q8vt2Re6j3NPSk3Gw/oNRKQh/ofv7Q+j4HkO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TszEAAAA2wAAAA8AAAAAAAAAAAAAAAAAmAIAAGRycy9k&#10;b3ducmV2LnhtbFBLBQYAAAAABAAEAPUAAACJAwAAAAA=&#10;" fillcolor="#ffc746" strokecolor="#ffc000" strokeweight=".5pt">
                    <v:fill color2="#e5b600" rotate="t" colors="0 #ffc746;.5 #ffc600;1 #e5b600" focus="100%" type="gradient">
                      <o:fill v:ext="view" type="gradientUnscaled"/>
                    </v:fill>
                  </v:rect>
                  <v:rect id="Rectangle 58" o:spid="_x0000_s1051" style="position:absolute;left:4381;top:4381;width:181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avsAA&#10;AADbAAAADwAAAGRycy9kb3ducmV2LnhtbERPz2vCMBS+C/4P4QneNHXgJtUoUxBEGLjqYce35NmU&#10;NS9dk2r9781hsOPH93u16V0tbtSGyrOC2TQDQay9qbhUcDnvJwsQISIbrD2TggcF2KyHgxXmxt/5&#10;k25FLEUK4ZCjAhtjk0sZtCWHYeob4sRdfeswJtiW0rR4T+Guli9Z9iodVpwaLDa0s6R/is4pcKfu&#10;e/vxVR6tPu9+faG7+OZJqfGof1+CiNTHf/Gf+2AUzNPY9C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ravsAAAADbAAAADwAAAAAAAAAAAAAAAACYAgAAZHJzL2Rvd25y&#10;ZXYueG1sUEsFBgAAAAAEAAQA9QAAAIUDAAAAAA==&#10;" fillcolor="#ffc746" strokecolor="#ffc000" strokeweight=".5pt">
                    <v:fill color2="#e5b600" rotate="t" colors="0 #ffc746;.5 #ffc600;1 #e5b600" focus="100%" type="gradient">
                      <o:fill v:ext="view" type="gradientUnscaled"/>
                    </v:fill>
                  </v:rect>
                  <v:oval id="Oval 200" o:spid="_x0000_s1052" style="position:absolute;left:4381;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yFMIA&#10;AADcAAAADwAAAGRycy9kb3ducmV2LnhtbESPQWvCQBSE7wX/w/KE3ppNU5CQuopUWlpv0bbnR/aZ&#10;DWbfxuw2Sf+9Kwgeh5n5hlmuJ9uKgXrfOFbwnKQgiCunG64VfB/en3IQPiBrbB2Tgn/ysF7NHpZY&#10;aDdyScM+1CJC2BeowITQFVL6ypBFn7iOOHpH11sMUfa11D2OEW5bmaXpQlpsOC4Y7OjNUHXa/1kF&#10;2J6yj13+Mhojv7De/qD/Lc9KPc6nzSuIQFO4h2/tT60gEuF6Jh4Bu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vIUwgAAANwAAAAPAAAAAAAAAAAAAAAAAJgCAABkcnMvZG93&#10;bnJldi54bWxQSwUGAAAAAAQABAD1AAAAhwMAAAAA&#10;" fillcolor="#f18c55" strokecolor="#ed7d31" strokeweight=".5pt">
                    <v:fill color2="#e56b17" rotate="t" colors="0 #f18c55;.5 #f67b28;1 #e56b17" focus="100%" type="gradient">
                      <o:fill v:ext="view" type="gradientUnscaled"/>
                    </v:fill>
                    <v:stroke joinstyle="miter"/>
                  </v:oval>
                </v:group>
                <v:group id="Group 203" o:spid="_x0000_s1053" style="position:absolute;left:3619;top:4381;width:6953;height:10287" coordsize="695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60" o:spid="_x0000_s1054" style="position:absolute;top:8763;width:190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cBcEA&#10;AADbAAAADwAAAGRycy9kb3ducmV2LnhtbERPz2vCMBS+C/sfwhvspuk8OOlMyyYIYzCY7Q47viXP&#10;pti8dE2q9b83B8Hjx/d7U06uEycaQutZwfMiA0GsvWm5UfBT7+ZrECEiG+w8k4ILBSiLh9kGc+PP&#10;vKdTFRuRQjjkqMDG2OdSBm3JYVj4njhxBz84jAkOjTQDnlO46+Qyy1bSYcupwWJPW0v6WI1Ogfse&#10;/96/fptPq+vtv6/0GF88KfX0OL29gog0xbv45v4wClZpffqSfoA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AHAXBAAAA2wAAAA8AAAAAAAAAAAAAAAAAmAIAAGRycy9kb3du&#10;cmV2LnhtbFBLBQYAAAAABAAEAPUAAACGAwAAAAA=&#10;" fillcolor="#ffc746" strokecolor="#ffc000" strokeweight=".5pt">
                    <v:fill color2="#e5b600" rotate="t" colors="0 #ffc746;.5 #ffc600;1 #e5b600" focus="100%" type="gradient">
                      <o:fill v:ext="view" type="gradientUnscaled"/>
                    </v:fill>
                  </v:rect>
                  <v:oval id="Oval 198" o:spid="_x0000_s1055" style="position:absolute;left:2190;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K6cMA&#10;AADcAAAADwAAAGRycy9kb3ducmV2LnhtbESPQW/CMAyF75P4D5GRuI10IE2sENAEYmLcgG1nqzFN&#10;ReOUJqPl3+PDpN1svef3Pi9Wva/VjdpYBTbwMs5AERfBVlwa+Dptn2egYkK2WAcmA3eKsFoOnhaY&#10;29DxgW7HVCoJ4ZijAZdSk2sdC0ce4zg0xKKdQ+sxydqW2rbYSbiv9STLXrXHiqXBYUNrR8Xl+OsN&#10;YH2ZfOxn0845/Ynl5hvjz+FqzGjYv89BJerTv/nvemcF/01o5RmZ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cK6cMAAADcAAAADwAAAAAAAAAAAAAAAACYAgAAZHJzL2Rv&#10;d25yZXYueG1sUEsFBgAAAAAEAAQA9QAAAIgDAAAAAA==&#10;" fillcolor="#f18c55" strokecolor="#ed7d31" strokeweight=".5pt">
                    <v:fill color2="#e56b17" rotate="t" colors="0 #f18c55;.5 #f67b28;1 #e56b17" focus="100%" type="gradient">
                      <o:fill v:ext="view" type="gradientUnscaled"/>
                    </v:fill>
                    <v:stroke joinstyle="miter"/>
                  </v:oval>
                  <v:oval id="Oval 199" o:spid="_x0000_s1056" style="position:absolute;left:3905;top:5905;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vcsEA&#10;AADcAAAADwAAAGRycy9kb3ducmV2LnhtbERPTWvCQBC9C/0PyxR6000tFI3ZhKJYbG/a6nnIjtmQ&#10;7GzMbk38991Cwds83udkxWhbcaXe144VPM8SEMSl0zVXCr6/ttMFCB+QNbaOScGNPBT5wyTDVLuB&#10;93Q9hErEEPYpKjAhdKmUvjRk0c9cRxy5s+sthgj7SuoehxhuWzlPkldpsebYYLCjtaGyOfxYBdg2&#10;8/fPxctgjPzAanNEf9pflHp6HN9WIAKN4S7+d+90nL9cwt8z8QK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7r3LBAAAA3A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oval id="Oval 201" o:spid="_x0000_s1057" style="position:absolute;left:4381;top:2667;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Xj8MA&#10;AADcAAAADwAAAGRycy9kb3ducmV2LnhtbESPQWvCQBSE74X+h+UVeqsbU5CQukqptFhvibbnR/Y1&#10;G8y+jdk1Sf+9Kwgeh5n5hlmuJ9uKgXrfOFYwnyUgiCunG64VHPafLxkIH5A1to5JwT95WK8eH5aY&#10;azdyQUMZahEh7HNUYELocil9Zciin7mOOHp/rrcYouxrqXscI9y2Mk2ShbTYcFww2NGHoepYnq0C&#10;bI/p1y57HY2R31hvftD/Fielnp+m9zcQgaZwD9/aW60gTeZwPROP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JXj8MAAADcAAAADwAAAAAAAAAAAAAAAACYAgAAZHJzL2Rv&#10;d25yZXYueG1sUEsFBgAAAAAEAAQA9QAAAIgDAAAAAA==&#10;" fillcolor="#f18c55" strokecolor="#ed7d31" strokeweight=".5pt">
                    <v:fill color2="#e56b17" rotate="t" colors="0 #f18c55;.5 #f67b28;1 #e56b17" focus="100%" type="gradient">
                      <o:fill v:ext="view" type="gradientUnscaled"/>
                    </v:fill>
                    <v:stroke joinstyle="miter"/>
                  </v:oval>
                  <v:oval id="Oval 202" o:spid="_x0000_s1058" style="position:absolute;left:571;top:3619;width:2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J+MEA&#10;AADcAAAADwAAAGRycy9kb3ducmV2LnhtbESPT4vCMBTE7wt+h/AEb2tqBZFqFFEUd2/+PT+aZ1Ns&#10;XmoTbffbb4SFPQ4z8xtmvuxsJV7U+NKxgtEwAUGcO11yoeB82n5OQfiArLFyTAp+yMNy0fuYY6Zd&#10;ywd6HUMhIoR9hgpMCHUmpc8NWfRDVxNH7+YaiyHKppC6wTbCbSXTJJlIiyXHBYM1rQ3l9+PTKsDq&#10;nu6+p+PWGPmFxeaC/np4KDXod6sZiEBd+A//tfdaQZqk8D4Tj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wyfjBAAAA3AAAAA8AAAAAAAAAAAAAAAAAmAIAAGRycy9kb3du&#10;cmV2LnhtbFBLBQYAAAAABAAEAPUAAACGAwAAAAA=&#10;" fillcolor="#f18c55" strokecolor="#ed7d31" strokeweight=".5pt">
                    <v:fill color2="#e56b17" rotate="t" colors="0 #f18c55;.5 #f67b28;1 #e56b17" focus="100%" type="gradient">
                      <o:fill v:ext="view" type="gradientUnscaled"/>
                    </v:fill>
                    <v:stroke joinstyle="miter"/>
                  </v:oval>
                </v:group>
              </v:group>
            </w:pict>
          </mc:Fallback>
        </mc:AlternateContent>
      </w:r>
    </w:p>
    <w:p w:rsidR="00AA3789" w:rsidRPr="00D200E9" w:rsidRDefault="00AA3789">
      <w:pPr>
        <w:rPr>
          <w:sz w:val="24"/>
        </w:rPr>
      </w:pPr>
    </w:p>
    <w:p w:rsidR="00AA3789" w:rsidRPr="00D200E9" w:rsidRDefault="00AA3789">
      <w:pPr>
        <w:rPr>
          <w:sz w:val="24"/>
        </w:rPr>
      </w:pPr>
    </w:p>
    <w:p w:rsidR="00AA3789" w:rsidRPr="00D200E9" w:rsidRDefault="00AA3789">
      <w:pPr>
        <w:rPr>
          <w:sz w:val="24"/>
        </w:rPr>
      </w:pPr>
    </w:p>
    <w:p w:rsidR="00AA3789" w:rsidRPr="00D200E9" w:rsidRDefault="00AA3789">
      <w:pPr>
        <w:rPr>
          <w:sz w:val="24"/>
        </w:rPr>
      </w:pPr>
    </w:p>
    <w:p w:rsidR="002F054D" w:rsidRPr="00D200E9" w:rsidRDefault="00D200E9">
      <w:pPr>
        <w:rPr>
          <w:sz w:val="24"/>
        </w:rPr>
      </w:pPr>
      <w:r w:rsidRPr="00D200E9">
        <w:rPr>
          <w:noProof/>
          <w:sz w:val="20"/>
          <w:lang w:eastAsia="en-GB"/>
        </w:rPr>
        <w:drawing>
          <wp:anchor distT="0" distB="0" distL="114300" distR="114300" simplePos="0" relativeHeight="251792384" behindDoc="0" locked="0" layoutInCell="1" allowOverlap="1">
            <wp:simplePos x="0" y="0"/>
            <wp:positionH relativeFrom="page">
              <wp:align>left</wp:align>
            </wp:positionH>
            <wp:positionV relativeFrom="paragraph">
              <wp:posOffset>312420</wp:posOffset>
            </wp:positionV>
            <wp:extent cx="1876425" cy="1485900"/>
            <wp:effectExtent l="0" t="0" r="9525" b="0"/>
            <wp:wrapSquare wrapText="bothSides"/>
            <wp:docPr id="214" name="Picture 214" descr="Image result for wooden market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oden market stall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705" b="7107"/>
                    <a:stretch/>
                  </pic:blipFill>
                  <pic:spPr bwMode="auto">
                    <a:xfrm>
                      <a:off x="0" y="0"/>
                      <a:ext cx="187642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54D" w:rsidRPr="00D200E9" w:rsidRDefault="002F054D">
      <w:pPr>
        <w:rPr>
          <w:sz w:val="24"/>
        </w:rPr>
      </w:pPr>
      <w:r w:rsidRPr="00D200E9">
        <w:rPr>
          <w:sz w:val="24"/>
        </w:rPr>
        <w:t>This links to my theme as they are able to enjoy the festival more if the structure is like th</w:t>
      </w:r>
      <w:r w:rsidR="003946BA">
        <w:rPr>
          <w:sz w:val="24"/>
        </w:rPr>
        <w:t>is. I</w:t>
      </w:r>
      <w:r w:rsidRPr="00D200E9">
        <w:rPr>
          <w:sz w:val="24"/>
        </w:rPr>
        <w:t>f there is a lot of seating and a stage, then they are able to get the full experience. The venue</w:t>
      </w:r>
      <w:r w:rsidR="003946BA">
        <w:rPr>
          <w:sz w:val="24"/>
        </w:rPr>
        <w:t>’</w:t>
      </w:r>
      <w:r w:rsidRPr="00D200E9">
        <w:rPr>
          <w:sz w:val="24"/>
        </w:rPr>
        <w:t>s appear</w:t>
      </w:r>
      <w:r w:rsidR="003946BA">
        <w:rPr>
          <w:sz w:val="24"/>
        </w:rPr>
        <w:t>ance will be colourful and inviting and it</w:t>
      </w:r>
      <w:r w:rsidRPr="00D200E9">
        <w:rPr>
          <w:sz w:val="24"/>
        </w:rPr>
        <w:t xml:space="preserve"> will have a lot of space. All of which will help the visitors get in a happy mood and will help them to enjoy the event.</w:t>
      </w:r>
    </w:p>
    <w:p w:rsidR="002F054D" w:rsidRPr="00D200E9" w:rsidRDefault="00D200E9">
      <w:pPr>
        <w:rPr>
          <w:sz w:val="24"/>
        </w:rPr>
      </w:pPr>
      <w:r w:rsidRPr="00D200E9">
        <w:rPr>
          <w:noProof/>
          <w:sz w:val="20"/>
          <w:lang w:eastAsia="en-GB"/>
        </w:rPr>
        <w:drawing>
          <wp:anchor distT="0" distB="0" distL="114300" distR="114300" simplePos="0" relativeHeight="251800576" behindDoc="0" locked="0" layoutInCell="1" allowOverlap="1">
            <wp:simplePos x="0" y="0"/>
            <wp:positionH relativeFrom="column">
              <wp:posOffset>4905375</wp:posOffset>
            </wp:positionH>
            <wp:positionV relativeFrom="paragraph">
              <wp:posOffset>2649855</wp:posOffset>
            </wp:positionV>
            <wp:extent cx="1400175" cy="1558925"/>
            <wp:effectExtent l="0" t="0" r="9525" b="3175"/>
            <wp:wrapSquare wrapText="bothSides"/>
            <wp:docPr id="213" name="Picture 213" descr="Image result for ribbons o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ibbons on tre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0E9">
        <w:rPr>
          <w:noProof/>
          <w:sz w:val="20"/>
          <w:lang w:eastAsia="en-GB"/>
        </w:rPr>
        <w:drawing>
          <wp:anchor distT="0" distB="0" distL="114300" distR="114300" simplePos="0" relativeHeight="251794432" behindDoc="0" locked="0" layoutInCell="1" allowOverlap="1">
            <wp:simplePos x="0" y="0"/>
            <wp:positionH relativeFrom="column">
              <wp:posOffset>-800100</wp:posOffset>
            </wp:positionH>
            <wp:positionV relativeFrom="paragraph">
              <wp:posOffset>2621280</wp:posOffset>
            </wp:positionV>
            <wp:extent cx="1058806" cy="1581150"/>
            <wp:effectExtent l="0" t="0" r="0" b="0"/>
            <wp:wrapSquare wrapText="bothSides"/>
            <wp:docPr id="216" name="Picture 216" descr="Image result for pole lights for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e lights for outsi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8806"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0E9">
        <w:rPr>
          <w:noProof/>
          <w:sz w:val="20"/>
          <w:lang w:eastAsia="en-GB"/>
        </w:rPr>
        <w:drawing>
          <wp:anchor distT="0" distB="0" distL="114300" distR="114300" simplePos="0" relativeHeight="251789312" behindDoc="0" locked="0" layoutInCell="1" allowOverlap="1">
            <wp:simplePos x="0" y="0"/>
            <wp:positionH relativeFrom="page">
              <wp:align>left</wp:align>
            </wp:positionH>
            <wp:positionV relativeFrom="paragraph">
              <wp:posOffset>1340485</wp:posOffset>
            </wp:positionV>
            <wp:extent cx="1803400" cy="1352550"/>
            <wp:effectExtent l="0" t="0" r="6350" b="0"/>
            <wp:wrapSquare wrapText="bothSides"/>
            <wp:docPr id="211" name="Picture 211" descr="Image result for balloons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lloons re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47E" w:rsidRPr="00D200E9">
        <w:rPr>
          <w:noProof/>
          <w:sz w:val="20"/>
          <w:lang w:eastAsia="en-GB"/>
        </w:rPr>
        <w:drawing>
          <wp:anchor distT="0" distB="0" distL="114300" distR="114300" simplePos="0" relativeHeight="251790336" behindDoc="0" locked="0" layoutInCell="1" allowOverlap="1">
            <wp:simplePos x="0" y="0"/>
            <wp:positionH relativeFrom="page">
              <wp:posOffset>5848350</wp:posOffset>
            </wp:positionH>
            <wp:positionV relativeFrom="paragraph">
              <wp:posOffset>13970</wp:posOffset>
            </wp:positionV>
            <wp:extent cx="1525270" cy="2291080"/>
            <wp:effectExtent l="0" t="0" r="0" b="0"/>
            <wp:wrapSquare wrapText="bothSides"/>
            <wp:docPr id="212" name="Picture 212" descr="Image result for flower decor on 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ower decor on po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527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54D" w:rsidRPr="00D200E9">
        <w:rPr>
          <w:sz w:val="24"/>
        </w:rPr>
        <w:t xml:space="preserve">There are two main areas of the event, one being the stalls and the seating and the other being the stage. </w:t>
      </w:r>
      <w:r w:rsidR="009C1F90">
        <w:rPr>
          <w:sz w:val="24"/>
        </w:rPr>
        <w:t>These two areas need</w:t>
      </w:r>
      <w:r w:rsidR="00BF4FC1" w:rsidRPr="00D200E9">
        <w:rPr>
          <w:sz w:val="24"/>
        </w:rPr>
        <w:t>, examples above</w:t>
      </w:r>
      <w:r w:rsidR="009C1F90">
        <w:rPr>
          <w:sz w:val="24"/>
        </w:rPr>
        <w:t>,</w:t>
      </w:r>
      <w:r w:rsidR="00BF4FC1" w:rsidRPr="00D200E9">
        <w:rPr>
          <w:sz w:val="24"/>
        </w:rPr>
        <w:t xml:space="preserve"> to help give the festival feel to the event. Both areas are able to sit and enjoy their time at the event enjoying </w:t>
      </w:r>
      <w:r w:rsidR="00BF4FC1" w:rsidRPr="00D200E9">
        <w:rPr>
          <w:sz w:val="24"/>
        </w:rPr>
        <w:lastRenderedPageBreak/>
        <w:t>the entertainment provided.  All of the colours at the festival are going to be happy li</w:t>
      </w:r>
      <w:r w:rsidR="009C1F90">
        <w:rPr>
          <w:sz w:val="24"/>
        </w:rPr>
        <w:t>ght colours, things like yellow</w:t>
      </w:r>
      <w:r w:rsidR="00BF4FC1" w:rsidRPr="00D200E9">
        <w:rPr>
          <w:sz w:val="24"/>
        </w:rPr>
        <w:t>, or</w:t>
      </w:r>
      <w:r w:rsidR="009C1F90">
        <w:rPr>
          <w:sz w:val="24"/>
        </w:rPr>
        <w:t>ange</w:t>
      </w:r>
      <w:r w:rsidR="00BF4FC1" w:rsidRPr="00D200E9">
        <w:rPr>
          <w:sz w:val="24"/>
        </w:rPr>
        <w:t>, green, pink, etc. The decorations are both flowy and fun, such as flowers and balloons</w:t>
      </w:r>
      <w:r w:rsidR="00533181" w:rsidRPr="00D200E9">
        <w:rPr>
          <w:sz w:val="24"/>
        </w:rPr>
        <w:t xml:space="preserve">, the festival can also </w:t>
      </w:r>
      <w:r w:rsidR="00B84F43" w:rsidRPr="00D200E9">
        <w:rPr>
          <w:noProof/>
          <w:sz w:val="20"/>
          <w:lang w:eastAsia="en-GB"/>
        </w:rPr>
        <w:drawing>
          <wp:anchor distT="0" distB="0" distL="114300" distR="114300" simplePos="0" relativeHeight="251793408" behindDoc="0" locked="0" layoutInCell="1" allowOverlap="1">
            <wp:simplePos x="0" y="0"/>
            <wp:positionH relativeFrom="page">
              <wp:align>right</wp:align>
            </wp:positionH>
            <wp:positionV relativeFrom="paragraph">
              <wp:posOffset>0</wp:posOffset>
            </wp:positionV>
            <wp:extent cx="2143125" cy="1205230"/>
            <wp:effectExtent l="0" t="0" r="9525" b="0"/>
            <wp:wrapSquare wrapText="bothSides"/>
            <wp:docPr id="215" name="Picture 215" descr="Image result for portable restaurant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ortable restaurant  stal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312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181" w:rsidRPr="00D200E9">
        <w:rPr>
          <w:sz w:val="24"/>
        </w:rPr>
        <w:t xml:space="preserve">have ribbons connected to the surrounding trees and stalls. </w:t>
      </w:r>
      <w:r w:rsidR="00B84F43" w:rsidRPr="00D200E9">
        <w:rPr>
          <w:sz w:val="24"/>
        </w:rPr>
        <w:t>The stalls are either going to be wooden ones or portable stalls which th</w:t>
      </w:r>
      <w:r w:rsidR="007419A0">
        <w:rPr>
          <w:sz w:val="24"/>
        </w:rPr>
        <w:t>e clients can provide for them</w:t>
      </w:r>
      <w:r w:rsidR="00B84F43" w:rsidRPr="00D200E9">
        <w:rPr>
          <w:sz w:val="24"/>
        </w:rPr>
        <w:t xml:space="preserve">selves. </w:t>
      </w:r>
      <w:r w:rsidR="00A45175" w:rsidRPr="00D200E9">
        <w:rPr>
          <w:sz w:val="24"/>
        </w:rPr>
        <w:t xml:space="preserve">Because the event is outside it will need to have </w:t>
      </w:r>
      <w:r w:rsidR="00CA5894" w:rsidRPr="00D200E9">
        <w:rPr>
          <w:noProof/>
          <w:sz w:val="20"/>
          <w:lang w:eastAsia="en-GB"/>
        </w:rPr>
        <w:drawing>
          <wp:anchor distT="0" distB="0" distL="114300" distR="114300" simplePos="0" relativeHeight="251795456" behindDoc="0" locked="0" layoutInCell="1" allowOverlap="1">
            <wp:simplePos x="0" y="0"/>
            <wp:positionH relativeFrom="page">
              <wp:align>right</wp:align>
            </wp:positionH>
            <wp:positionV relativeFrom="paragraph">
              <wp:posOffset>1257300</wp:posOffset>
            </wp:positionV>
            <wp:extent cx="1752600" cy="1752600"/>
            <wp:effectExtent l="0" t="0" r="0" b="0"/>
            <wp:wrapSquare wrapText="bothSides"/>
            <wp:docPr id="218" name="Picture 218" descr="Image result for benc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nch t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175" w:rsidRPr="00D200E9">
        <w:rPr>
          <w:sz w:val="24"/>
        </w:rPr>
        <w:t>li</w:t>
      </w:r>
      <w:r w:rsidR="00CA5894" w:rsidRPr="00D200E9">
        <w:rPr>
          <w:sz w:val="24"/>
        </w:rPr>
        <w:t>ghts, for when it start</w:t>
      </w:r>
      <w:r w:rsidR="00A45175" w:rsidRPr="00D200E9">
        <w:rPr>
          <w:sz w:val="24"/>
        </w:rPr>
        <w:t>s to get dark.</w:t>
      </w:r>
      <w:r w:rsidR="00CA5894" w:rsidRPr="00D200E9">
        <w:rPr>
          <w:sz w:val="24"/>
        </w:rPr>
        <w:t xml:space="preserve"> The table I am going to use from the event will be </w:t>
      </w:r>
      <w:r w:rsidR="0070647E" w:rsidRPr="00D200E9">
        <w:rPr>
          <w:sz w:val="24"/>
        </w:rPr>
        <w:t>a bench like table, so that th</w:t>
      </w:r>
      <w:r w:rsidR="007419A0">
        <w:rPr>
          <w:sz w:val="24"/>
        </w:rPr>
        <w:t xml:space="preserve">ere is a festively outdoors </w:t>
      </w:r>
      <w:r w:rsidR="007419A0" w:rsidRPr="00D200E9">
        <w:rPr>
          <w:sz w:val="24"/>
        </w:rPr>
        <w:t>vibe</w:t>
      </w:r>
      <w:r w:rsidR="0070647E" w:rsidRPr="00D200E9">
        <w:rPr>
          <w:sz w:val="24"/>
        </w:rPr>
        <w:t xml:space="preserve"> going on, which fits in with the theme we are trying to create.</w:t>
      </w:r>
    </w:p>
    <w:p w:rsidR="00C811AD" w:rsidRDefault="00D200E9">
      <w:pPr>
        <w:rPr>
          <w:sz w:val="24"/>
        </w:rPr>
      </w:pPr>
      <w:r w:rsidRPr="00D200E9">
        <w:rPr>
          <w:noProof/>
          <w:sz w:val="20"/>
          <w:lang w:eastAsia="en-GB"/>
        </w:rPr>
        <w:drawing>
          <wp:anchor distT="0" distB="0" distL="114300" distR="114300" simplePos="0" relativeHeight="251796480" behindDoc="0" locked="0" layoutInCell="1" allowOverlap="1">
            <wp:simplePos x="0" y="0"/>
            <wp:positionH relativeFrom="page">
              <wp:posOffset>5939155</wp:posOffset>
            </wp:positionH>
            <wp:positionV relativeFrom="paragraph">
              <wp:posOffset>11430</wp:posOffset>
            </wp:positionV>
            <wp:extent cx="1621155" cy="1262380"/>
            <wp:effectExtent l="0" t="0" r="0" b="0"/>
            <wp:wrapSquare wrapText="bothSides"/>
            <wp:docPr id="219" name="Picture 219" descr="Image result for benc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nch t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115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0E9">
        <w:rPr>
          <w:noProof/>
          <w:sz w:val="20"/>
          <w:lang w:eastAsia="en-GB"/>
        </w:rPr>
        <w:drawing>
          <wp:anchor distT="0" distB="0" distL="114300" distR="114300" simplePos="0" relativeHeight="251797504" behindDoc="0" locked="0" layoutInCell="1" allowOverlap="1">
            <wp:simplePos x="0" y="0"/>
            <wp:positionH relativeFrom="margin">
              <wp:posOffset>-771525</wp:posOffset>
            </wp:positionH>
            <wp:positionV relativeFrom="paragraph">
              <wp:posOffset>13335</wp:posOffset>
            </wp:positionV>
            <wp:extent cx="1600200" cy="1200150"/>
            <wp:effectExtent l="0" t="0" r="0" b="0"/>
            <wp:wrapSquare wrapText="bothSides"/>
            <wp:docPr id="220" name="Picture 220" descr="Image result for outdoor tables for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door tables for hi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9A0">
        <w:rPr>
          <w:sz w:val="24"/>
        </w:rPr>
        <w:t>Most of the décor will no</w:t>
      </w:r>
      <w:r w:rsidR="00C811AD" w:rsidRPr="00D200E9">
        <w:rPr>
          <w:sz w:val="24"/>
        </w:rPr>
        <w:t>t be too expensive, however hiring stalls, lights</w:t>
      </w:r>
      <w:r w:rsidR="006631E8" w:rsidRPr="00D200E9">
        <w:rPr>
          <w:sz w:val="24"/>
        </w:rPr>
        <w:t>,</w:t>
      </w:r>
      <w:r w:rsidR="00C811AD" w:rsidRPr="00D200E9">
        <w:rPr>
          <w:sz w:val="24"/>
        </w:rPr>
        <w:t xml:space="preserve"> tables, etc. may all add up. </w:t>
      </w:r>
      <w:r w:rsidR="006631E8" w:rsidRPr="00D200E9">
        <w:rPr>
          <w:sz w:val="24"/>
        </w:rPr>
        <w:t>This is why all of the suppliers and producers will have to give to the budget to make the event a success.</w:t>
      </w:r>
      <w:r w:rsidR="0070647E" w:rsidRPr="00D200E9">
        <w:rPr>
          <w:sz w:val="24"/>
        </w:rPr>
        <w:t xml:space="preserve"> All these ideas are perfect for the event that we are trying to create as they are setting the event to been a happy joyful event that people will remember. </w:t>
      </w:r>
    </w:p>
    <w:p w:rsidR="004E78EA" w:rsidRPr="00D200E9" w:rsidRDefault="004E78EA">
      <w:pPr>
        <w:rPr>
          <w:sz w:val="24"/>
        </w:rPr>
      </w:pPr>
      <w:r>
        <w:rPr>
          <w:noProof/>
          <w:lang w:eastAsia="en-GB"/>
        </w:rPr>
        <w:drawing>
          <wp:anchor distT="0" distB="0" distL="114300" distR="114300" simplePos="0" relativeHeight="251827200" behindDoc="0" locked="0" layoutInCell="1" allowOverlap="1">
            <wp:simplePos x="0" y="0"/>
            <wp:positionH relativeFrom="column">
              <wp:posOffset>5114925</wp:posOffset>
            </wp:positionH>
            <wp:positionV relativeFrom="paragraph">
              <wp:posOffset>8255</wp:posOffset>
            </wp:positionV>
            <wp:extent cx="1016000" cy="762000"/>
            <wp:effectExtent l="0" t="0" r="0" b="0"/>
            <wp:wrapSquare wrapText="bothSides"/>
            <wp:docPr id="243" name="Picture 243" descr="Image result for porter 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rter lo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E14">
        <w:rPr>
          <w:sz w:val="24"/>
        </w:rPr>
        <w:t>For the event there will also have to be toilets at the event, this is because it is a basic need ad it will help the visitors to stay longer.</w:t>
      </w:r>
    </w:p>
    <w:p w:rsidR="0070647E" w:rsidRPr="00D200E9" w:rsidRDefault="00E77912">
      <w:pPr>
        <w:rPr>
          <w:rFonts w:ascii="Berlin Sans FB Demi" w:hAnsi="Berlin Sans FB Demi"/>
          <w:b/>
          <w:sz w:val="28"/>
          <w:u w:val="single"/>
        </w:rPr>
      </w:pPr>
      <w:r w:rsidRPr="00D200E9">
        <w:rPr>
          <w:rFonts w:ascii="Berlin Sans FB Demi" w:hAnsi="Berlin Sans FB Demi"/>
          <w:b/>
          <w:sz w:val="28"/>
          <w:u w:val="single"/>
        </w:rPr>
        <w:t>Sourcing suitable materials, suppliers and contractors</w:t>
      </w:r>
    </w:p>
    <w:p w:rsidR="00E77912" w:rsidRPr="00D200E9" w:rsidRDefault="003A04C9">
      <w:pPr>
        <w:rPr>
          <w:sz w:val="24"/>
        </w:rPr>
      </w:pPr>
      <w:r w:rsidRPr="00D200E9">
        <w:rPr>
          <w:noProof/>
          <w:sz w:val="20"/>
          <w:lang w:eastAsia="en-GB"/>
        </w:rPr>
        <w:lastRenderedPageBreak/>
        <w:drawing>
          <wp:anchor distT="0" distB="0" distL="114300" distR="114300" simplePos="0" relativeHeight="251799552" behindDoc="0" locked="0" layoutInCell="1" allowOverlap="1">
            <wp:simplePos x="0" y="0"/>
            <wp:positionH relativeFrom="page">
              <wp:align>right</wp:align>
            </wp:positionH>
            <wp:positionV relativeFrom="paragraph">
              <wp:posOffset>11430</wp:posOffset>
            </wp:positionV>
            <wp:extent cx="2552700" cy="2790825"/>
            <wp:effectExtent l="0" t="0" r="0" b="952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2350" t="4432" r="3112" b="9001"/>
                    <a:stretch/>
                  </pic:blipFill>
                  <pic:spPr bwMode="auto">
                    <a:xfrm>
                      <a:off x="0" y="0"/>
                      <a:ext cx="255270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ECD" w:rsidRPr="00D200E9">
        <w:rPr>
          <w:sz w:val="24"/>
        </w:rPr>
        <w:t>For the event the suppliers for the tables and chairs will be ‘FurniturehireUK.com’</w:t>
      </w:r>
      <w:r w:rsidRPr="00D200E9">
        <w:rPr>
          <w:sz w:val="24"/>
        </w:rPr>
        <w:t>. F</w:t>
      </w:r>
      <w:r w:rsidR="00825ECD" w:rsidRPr="00D200E9">
        <w:rPr>
          <w:sz w:val="24"/>
        </w:rPr>
        <w:t xml:space="preserve">or the event I am getting </w:t>
      </w:r>
      <w:r w:rsidRPr="00D200E9">
        <w:rPr>
          <w:sz w:val="24"/>
        </w:rPr>
        <w:t>200 chairs and 20 1830mm tables, this means 10 chairs per table. I am also getting some Oak Poseur tables, 10. This is so that if there is</w:t>
      </w:r>
      <w:r w:rsidR="00821D54">
        <w:rPr>
          <w:sz w:val="24"/>
        </w:rPr>
        <w:t xml:space="preserve"> no</w:t>
      </w:r>
      <w:r w:rsidRPr="00D200E9">
        <w:rPr>
          <w:sz w:val="24"/>
        </w:rPr>
        <w:t xml:space="preserve">t enough </w:t>
      </w:r>
      <w:r w:rsidR="00821D54">
        <w:rPr>
          <w:sz w:val="24"/>
        </w:rPr>
        <w:t>seats then people can rest their</w:t>
      </w:r>
      <w:r w:rsidRPr="00D200E9">
        <w:rPr>
          <w:sz w:val="24"/>
        </w:rPr>
        <w:t xml:space="preserve"> drinks, etc. </w:t>
      </w:r>
      <w:hyperlink r:id="rId33" w:history="1">
        <w:r w:rsidRPr="00D200E9">
          <w:rPr>
            <w:rStyle w:val="Hyperlink"/>
            <w:sz w:val="24"/>
          </w:rPr>
          <w:t>https://www.furniturehireuk.com/checkout/quote</w:t>
        </w:r>
      </w:hyperlink>
      <w:r w:rsidRPr="00D200E9">
        <w:rPr>
          <w:sz w:val="24"/>
        </w:rPr>
        <w:t xml:space="preserve"> </w:t>
      </w:r>
    </w:p>
    <w:p w:rsidR="003674DA" w:rsidRPr="00D200E9" w:rsidRDefault="003A04C9">
      <w:pPr>
        <w:rPr>
          <w:sz w:val="24"/>
        </w:rPr>
      </w:pPr>
      <w:r w:rsidRPr="00D200E9">
        <w:rPr>
          <w:sz w:val="24"/>
        </w:rPr>
        <w:t xml:space="preserve">All of which costs a total of £712.38, which is a reasonable price for </w:t>
      </w:r>
      <w:r w:rsidR="00F94227" w:rsidRPr="00D200E9">
        <w:rPr>
          <w:sz w:val="24"/>
        </w:rPr>
        <w:t xml:space="preserve">the amount I am hiring. </w:t>
      </w:r>
    </w:p>
    <w:p w:rsidR="00681002" w:rsidRDefault="00681002">
      <w:pPr>
        <w:rPr>
          <w:sz w:val="24"/>
        </w:rPr>
      </w:pPr>
      <w:r>
        <w:rPr>
          <w:noProof/>
          <w:lang w:eastAsia="en-GB"/>
        </w:rPr>
        <w:drawing>
          <wp:anchor distT="0" distB="0" distL="114300" distR="114300" simplePos="0" relativeHeight="251900928" behindDoc="0" locked="0" layoutInCell="1" allowOverlap="1">
            <wp:simplePos x="0" y="0"/>
            <wp:positionH relativeFrom="page">
              <wp:align>left</wp:align>
            </wp:positionH>
            <wp:positionV relativeFrom="paragraph">
              <wp:posOffset>406400</wp:posOffset>
            </wp:positionV>
            <wp:extent cx="2324100" cy="561975"/>
            <wp:effectExtent l="0" t="0" r="0" b="952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54011" t="16841" r="5440" b="65727"/>
                    <a:stretch/>
                  </pic:blipFill>
                  <pic:spPr bwMode="auto">
                    <a:xfrm>
                      <a:off x="0" y="0"/>
                      <a:ext cx="2324100"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For stall hire there is a website called Trader supplies, where you can get market stalls for a decent price. </w:t>
      </w:r>
      <w:hyperlink r:id="rId35" w:history="1">
        <w:r w:rsidRPr="007870EF">
          <w:rPr>
            <w:rStyle w:val="Hyperlink"/>
            <w:sz w:val="24"/>
          </w:rPr>
          <w:t>http://www.market-stalls.co.uk/market-stall-hire.php</w:t>
        </w:r>
      </w:hyperlink>
    </w:p>
    <w:p w:rsidR="00681002" w:rsidRDefault="00681002">
      <w:pPr>
        <w:rPr>
          <w:sz w:val="24"/>
        </w:rPr>
      </w:pPr>
    </w:p>
    <w:p w:rsidR="00844075" w:rsidRPr="00D200E9" w:rsidRDefault="00844075">
      <w:pPr>
        <w:rPr>
          <w:sz w:val="24"/>
        </w:rPr>
      </w:pPr>
      <w:r w:rsidRPr="00D200E9">
        <w:rPr>
          <w:sz w:val="24"/>
        </w:rPr>
        <w:t xml:space="preserve">For the stage hire we could use </w:t>
      </w:r>
      <w:r w:rsidR="00902567" w:rsidRPr="00D200E9">
        <w:rPr>
          <w:sz w:val="24"/>
        </w:rPr>
        <w:t xml:space="preserve">EW Production services LTD’. This is the company that hire their portable stage, this would be perfect for the event. </w:t>
      </w:r>
    </w:p>
    <w:p w:rsidR="00902567" w:rsidRPr="00D200E9" w:rsidRDefault="000A0827">
      <w:pPr>
        <w:rPr>
          <w:sz w:val="24"/>
        </w:rPr>
      </w:pPr>
      <w:hyperlink r:id="rId36" w:anchor="1434543049270-c5988062-2c7810b4-996e" w:history="1">
        <w:r w:rsidR="00902567" w:rsidRPr="00D200E9">
          <w:rPr>
            <w:rStyle w:val="Hyperlink"/>
            <w:sz w:val="24"/>
          </w:rPr>
          <w:t>http://www.ewpsl.com/outdoor-mobile-trailer-stage/#1434543049270-c5988062-2c7810b4-996e</w:t>
        </w:r>
      </w:hyperlink>
      <w:r w:rsidR="00902567" w:rsidRPr="00D200E9">
        <w:rPr>
          <w:sz w:val="24"/>
        </w:rPr>
        <w:t xml:space="preserve"> </w:t>
      </w:r>
    </w:p>
    <w:p w:rsidR="00884DF5" w:rsidRDefault="00A460D5" w:rsidP="00681002">
      <w:pPr>
        <w:rPr>
          <w:sz w:val="24"/>
        </w:rPr>
      </w:pPr>
      <w:r w:rsidRPr="00D200E9">
        <w:rPr>
          <w:sz w:val="24"/>
        </w:rPr>
        <w:t>The food and drink will be supplied by the</w:t>
      </w:r>
      <w:r w:rsidR="00681002">
        <w:rPr>
          <w:sz w:val="24"/>
        </w:rPr>
        <w:t xml:space="preserve"> local</w:t>
      </w:r>
      <w:r w:rsidRPr="00D200E9">
        <w:rPr>
          <w:sz w:val="24"/>
        </w:rPr>
        <w:t xml:space="preserve"> suppliers and producers, who are promoting their businesses. </w:t>
      </w:r>
      <w:r w:rsidR="007223D5" w:rsidRPr="00D200E9">
        <w:rPr>
          <w:sz w:val="24"/>
        </w:rPr>
        <w:t xml:space="preserve">For the </w:t>
      </w:r>
      <w:r w:rsidR="00D200E9" w:rsidRPr="00D200E9">
        <w:rPr>
          <w:sz w:val="24"/>
        </w:rPr>
        <w:t>entertainment</w:t>
      </w:r>
      <w:r w:rsidR="007223D5" w:rsidRPr="00D200E9">
        <w:rPr>
          <w:sz w:val="24"/>
        </w:rPr>
        <w:t xml:space="preserve"> I will be </w:t>
      </w:r>
      <w:r w:rsidR="00D200E9" w:rsidRPr="00D200E9">
        <w:rPr>
          <w:sz w:val="24"/>
        </w:rPr>
        <w:t>getting</w:t>
      </w:r>
      <w:r w:rsidR="007223D5" w:rsidRPr="00D200E9">
        <w:rPr>
          <w:sz w:val="24"/>
        </w:rPr>
        <w:t xml:space="preserve"> in a DJ so that</w:t>
      </w:r>
      <w:r w:rsidR="00681002">
        <w:rPr>
          <w:sz w:val="24"/>
        </w:rPr>
        <w:t>, people are entertained and want to stay and have a good time, which helps promote the local suppliers and producers.</w:t>
      </w:r>
      <w:r w:rsidR="009648C5">
        <w:rPr>
          <w:sz w:val="24"/>
        </w:rPr>
        <w:t xml:space="preserve"> For a DJ on</w:t>
      </w:r>
      <w:r w:rsidR="00821D54">
        <w:rPr>
          <w:sz w:val="24"/>
        </w:rPr>
        <w:t>e I found was Surrey DJ, who</w:t>
      </w:r>
      <w:r w:rsidR="009648C5">
        <w:rPr>
          <w:sz w:val="24"/>
        </w:rPr>
        <w:t xml:space="preserve"> has does other events, like parties, wedding, etc.</w:t>
      </w:r>
    </w:p>
    <w:p w:rsidR="005F6D4F" w:rsidRDefault="000A0827">
      <w:pPr>
        <w:rPr>
          <w:sz w:val="24"/>
        </w:rPr>
      </w:pPr>
      <w:hyperlink r:id="rId37" w:history="1">
        <w:r w:rsidR="009648C5" w:rsidRPr="007870EF">
          <w:rPr>
            <w:rStyle w:val="Hyperlink"/>
            <w:sz w:val="24"/>
          </w:rPr>
          <w:t>http://surreydj.co.uk/?gclid=CIvL6LP-_dECFcG37Qod9I4O6A</w:t>
        </w:r>
      </w:hyperlink>
      <w:r w:rsidR="009648C5">
        <w:rPr>
          <w:sz w:val="24"/>
        </w:rPr>
        <w:t xml:space="preserve"> </w:t>
      </w:r>
    </w:p>
    <w:p w:rsidR="005F6D4F" w:rsidRDefault="005F6D4F">
      <w:pPr>
        <w:rPr>
          <w:sz w:val="24"/>
        </w:rPr>
      </w:pPr>
    </w:p>
    <w:p w:rsidR="00884DF5" w:rsidRPr="00884DF5" w:rsidRDefault="005F6D4F">
      <w:pPr>
        <w:rPr>
          <w:rFonts w:ascii="Berlin Sans FB Demi" w:hAnsi="Berlin Sans FB Demi"/>
          <w:b/>
          <w:sz w:val="28"/>
          <w:u w:val="single"/>
        </w:rPr>
      </w:pPr>
      <w:r>
        <w:rPr>
          <w:noProof/>
          <w:lang w:eastAsia="en-GB"/>
        </w:rPr>
        <w:lastRenderedPageBreak/>
        <w:drawing>
          <wp:anchor distT="0" distB="0" distL="114300" distR="114300" simplePos="0" relativeHeight="251803648" behindDoc="0" locked="0" layoutInCell="1" allowOverlap="1">
            <wp:simplePos x="0" y="0"/>
            <wp:positionH relativeFrom="leftMargin">
              <wp:align>right</wp:align>
            </wp:positionH>
            <wp:positionV relativeFrom="paragraph">
              <wp:posOffset>5715</wp:posOffset>
            </wp:positionV>
            <wp:extent cx="871220" cy="1314450"/>
            <wp:effectExtent l="0" t="0" r="5080" b="0"/>
            <wp:wrapSquare wrapText="bothSides"/>
            <wp:docPr id="224" name="Picture 224" descr="Image result for food festival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od festival post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122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2624" behindDoc="0" locked="0" layoutInCell="1" allowOverlap="1">
            <wp:simplePos x="0" y="0"/>
            <wp:positionH relativeFrom="margin">
              <wp:posOffset>5029200</wp:posOffset>
            </wp:positionH>
            <wp:positionV relativeFrom="paragraph">
              <wp:posOffset>5715</wp:posOffset>
            </wp:positionV>
            <wp:extent cx="1476375" cy="1108710"/>
            <wp:effectExtent l="0" t="0" r="0" b="0"/>
            <wp:wrapSquare wrapText="bothSides"/>
            <wp:docPr id="223" name="Picture 223" descr="Image result for food festival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od festival post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637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DF5" w:rsidRPr="00884DF5">
        <w:rPr>
          <w:rFonts w:ascii="Berlin Sans FB Demi" w:hAnsi="Berlin Sans FB Demi"/>
          <w:b/>
          <w:sz w:val="28"/>
          <w:u w:val="single"/>
        </w:rPr>
        <w:t>Identifying marketing strategies</w:t>
      </w:r>
    </w:p>
    <w:p w:rsidR="003674DA" w:rsidRDefault="005F6D4F">
      <w:pPr>
        <w:rPr>
          <w:sz w:val="24"/>
        </w:rPr>
      </w:pPr>
      <w:r>
        <w:rPr>
          <w:noProof/>
          <w:lang w:eastAsia="en-GB"/>
        </w:rPr>
        <w:drawing>
          <wp:anchor distT="0" distB="0" distL="114300" distR="114300" simplePos="0" relativeHeight="251806720" behindDoc="0" locked="0" layoutInCell="1" allowOverlap="1">
            <wp:simplePos x="0" y="0"/>
            <wp:positionH relativeFrom="page">
              <wp:align>left</wp:align>
            </wp:positionH>
            <wp:positionV relativeFrom="paragraph">
              <wp:posOffset>1175385</wp:posOffset>
            </wp:positionV>
            <wp:extent cx="1965960" cy="1228725"/>
            <wp:effectExtent l="0" t="0" r="0" b="9525"/>
            <wp:wrapSquare wrapText="bothSides"/>
            <wp:docPr id="227" name="Picture 227" descr="Image result for event banners on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vent banners on roa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596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1600" behindDoc="0" locked="0" layoutInCell="1" allowOverlap="1">
            <wp:simplePos x="0" y="0"/>
            <wp:positionH relativeFrom="column">
              <wp:posOffset>5705475</wp:posOffset>
            </wp:positionH>
            <wp:positionV relativeFrom="paragraph">
              <wp:posOffset>870585</wp:posOffset>
            </wp:positionV>
            <wp:extent cx="699135" cy="904875"/>
            <wp:effectExtent l="0" t="0" r="5715" b="9525"/>
            <wp:wrapSquare wrapText="bothSides"/>
            <wp:docPr id="221" name="Picture 221" descr="Image result for food festival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od festival post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913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C6">
        <w:rPr>
          <w:sz w:val="24"/>
        </w:rPr>
        <w:t xml:space="preserve">How the event will be promoted is; the event will have leaflets/ posters made and will be scattered all around Guildford, from </w:t>
      </w:r>
      <w:proofErr w:type="spellStart"/>
      <w:r w:rsidR="00216CC6">
        <w:rPr>
          <w:sz w:val="24"/>
        </w:rPr>
        <w:t>Burpham</w:t>
      </w:r>
      <w:proofErr w:type="spellEnd"/>
      <w:r w:rsidR="00216CC6">
        <w:rPr>
          <w:sz w:val="24"/>
        </w:rPr>
        <w:t xml:space="preserve"> to </w:t>
      </w:r>
      <w:proofErr w:type="spellStart"/>
      <w:r w:rsidR="00216CC6">
        <w:rPr>
          <w:sz w:val="24"/>
        </w:rPr>
        <w:t>Merrow</w:t>
      </w:r>
      <w:proofErr w:type="spellEnd"/>
      <w:r w:rsidR="00216CC6">
        <w:rPr>
          <w:sz w:val="24"/>
        </w:rPr>
        <w:t>. All of which are locals to the suppliers and producers that the event is promoting. This means that the client is abl</w:t>
      </w:r>
      <w:r w:rsidR="00821D54">
        <w:rPr>
          <w:sz w:val="24"/>
        </w:rPr>
        <w:t>e to get their</w:t>
      </w:r>
      <w:r w:rsidR="00216CC6">
        <w:rPr>
          <w:sz w:val="24"/>
        </w:rPr>
        <w:t xml:space="preserve"> businesses out to as many ‘local</w:t>
      </w:r>
      <w:r w:rsidR="00821D54">
        <w:rPr>
          <w:sz w:val="24"/>
        </w:rPr>
        <w:t>s</w:t>
      </w:r>
      <w:r w:rsidR="00216CC6">
        <w:rPr>
          <w:sz w:val="24"/>
        </w:rPr>
        <w:t xml:space="preserve">’ as they can. The event will also be </w:t>
      </w:r>
      <w:r w:rsidR="00821D54">
        <w:rPr>
          <w:sz w:val="24"/>
        </w:rPr>
        <w:t>promoted by social media,</w:t>
      </w:r>
      <w:r w:rsidR="00216CC6">
        <w:rPr>
          <w:sz w:val="24"/>
        </w:rPr>
        <w:t xml:space="preserve"> like Facebook. Because yes they want locals, but if there are potential customers that are</w:t>
      </w:r>
      <w:r w:rsidR="00821D54">
        <w:rPr>
          <w:sz w:val="24"/>
        </w:rPr>
        <w:t xml:space="preserve"> not too far away,</w:t>
      </w:r>
      <w:r w:rsidR="00216CC6">
        <w:rPr>
          <w:sz w:val="24"/>
        </w:rPr>
        <w:t xml:space="preserve"> then they should be given the opportunity to attend the event.</w:t>
      </w:r>
      <w:r w:rsidR="00DC7D2F">
        <w:rPr>
          <w:sz w:val="24"/>
        </w:rPr>
        <w:t xml:space="preserve"> Then they can also have banner for advert</w:t>
      </w:r>
      <w:r w:rsidR="00821D54">
        <w:rPr>
          <w:sz w:val="24"/>
        </w:rPr>
        <w:t>isement, which can be set near Stoke P</w:t>
      </w:r>
      <w:r w:rsidR="00DC7D2F">
        <w:rPr>
          <w:sz w:val="24"/>
        </w:rPr>
        <w:t>ark or on the side of the road around the area of the event.</w:t>
      </w:r>
      <w:r w:rsidR="00216CC6">
        <w:rPr>
          <w:sz w:val="24"/>
        </w:rPr>
        <w:t xml:space="preserve"> </w:t>
      </w:r>
      <w:r w:rsidR="00821D54">
        <w:rPr>
          <w:sz w:val="24"/>
        </w:rPr>
        <w:t>The</w:t>
      </w:r>
      <w:r w:rsidR="00DC7D2F">
        <w:rPr>
          <w:sz w:val="24"/>
        </w:rPr>
        <w:t xml:space="preserve">se three ways of promoting will get the visitors that the suppliers and producers will need.  </w:t>
      </w:r>
    </w:p>
    <w:p w:rsidR="00DC7D2F" w:rsidRDefault="005F6D4F">
      <w:pPr>
        <w:rPr>
          <w:sz w:val="24"/>
        </w:rPr>
      </w:pPr>
      <w:r>
        <w:rPr>
          <w:noProof/>
          <w:lang w:eastAsia="en-GB"/>
        </w:rPr>
        <w:drawing>
          <wp:anchor distT="0" distB="0" distL="114300" distR="114300" simplePos="0" relativeHeight="251804672" behindDoc="0" locked="0" layoutInCell="1" allowOverlap="1">
            <wp:simplePos x="0" y="0"/>
            <wp:positionH relativeFrom="column">
              <wp:posOffset>5495925</wp:posOffset>
            </wp:positionH>
            <wp:positionV relativeFrom="paragraph">
              <wp:posOffset>13335</wp:posOffset>
            </wp:positionV>
            <wp:extent cx="1066800" cy="1077595"/>
            <wp:effectExtent l="0" t="0" r="0" b="8255"/>
            <wp:wrapSquare wrapText="bothSides"/>
            <wp:docPr id="225" name="Picture 225" descr="Image result for donation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onation buck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5696" behindDoc="0" locked="0" layoutInCell="1" allowOverlap="1">
            <wp:simplePos x="0" y="0"/>
            <wp:positionH relativeFrom="page">
              <wp:posOffset>133350</wp:posOffset>
            </wp:positionH>
            <wp:positionV relativeFrom="paragraph">
              <wp:posOffset>948055</wp:posOffset>
            </wp:positionV>
            <wp:extent cx="1323975" cy="1765300"/>
            <wp:effectExtent l="0" t="0" r="9525" b="6350"/>
            <wp:wrapSquare wrapText="bothSides"/>
            <wp:docPr id="226" name="Picture 226" descr="Image result for donation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onation buck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397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D2F">
        <w:rPr>
          <w:sz w:val="24"/>
        </w:rPr>
        <w:t xml:space="preserve">For the entrance there will be staff at the entrance that are holding buckets, so that the visitors can put in some money on the way in, this will help fund future events. I </w:t>
      </w:r>
      <w:proofErr w:type="gramStart"/>
      <w:r w:rsidR="00DC7D2F">
        <w:rPr>
          <w:sz w:val="24"/>
        </w:rPr>
        <w:t>think</w:t>
      </w:r>
      <w:proofErr w:type="gramEnd"/>
      <w:r w:rsidR="00DC7D2F">
        <w:rPr>
          <w:sz w:val="24"/>
        </w:rPr>
        <w:t xml:space="preserve"> this event</w:t>
      </w:r>
      <w:r w:rsidR="00821D54">
        <w:rPr>
          <w:sz w:val="24"/>
        </w:rPr>
        <w:t xml:space="preserve"> will have a walk in system, </w:t>
      </w:r>
      <w:r w:rsidR="00DC7D2F">
        <w:rPr>
          <w:sz w:val="24"/>
        </w:rPr>
        <w:t>meaning that people do</w:t>
      </w:r>
      <w:r w:rsidR="00821D54">
        <w:rPr>
          <w:sz w:val="24"/>
        </w:rPr>
        <w:t xml:space="preserve"> no</w:t>
      </w:r>
      <w:r w:rsidR="00DC7D2F">
        <w:rPr>
          <w:sz w:val="24"/>
        </w:rPr>
        <w:t>t n</w:t>
      </w:r>
      <w:r w:rsidR="00821D54">
        <w:rPr>
          <w:sz w:val="24"/>
        </w:rPr>
        <w:t>eed to have a ticket to enter,</w:t>
      </w:r>
      <w:r w:rsidR="00DC7D2F">
        <w:rPr>
          <w:sz w:val="24"/>
        </w:rPr>
        <w:t xml:space="preserve"> otherwise it will limit how many people can access the event meaning that they may lose out on potential customers. </w:t>
      </w:r>
    </w:p>
    <w:p w:rsidR="0000061F" w:rsidRDefault="006904FB">
      <w:pPr>
        <w:rPr>
          <w:sz w:val="24"/>
        </w:rPr>
      </w:pPr>
      <w:r>
        <w:rPr>
          <w:noProof/>
          <w:lang w:eastAsia="en-GB"/>
        </w:rPr>
        <w:drawing>
          <wp:anchor distT="0" distB="0" distL="114300" distR="114300" simplePos="0" relativeHeight="251807744" behindDoc="0" locked="0" layoutInCell="1" allowOverlap="1">
            <wp:simplePos x="0" y="0"/>
            <wp:positionH relativeFrom="column">
              <wp:posOffset>4657725</wp:posOffset>
            </wp:positionH>
            <wp:positionV relativeFrom="paragraph">
              <wp:posOffset>19050</wp:posOffset>
            </wp:positionV>
            <wp:extent cx="1504950" cy="1565910"/>
            <wp:effectExtent l="0" t="0" r="0" b="0"/>
            <wp:wrapSquare wrapText="bothSides"/>
            <wp:docPr id="228" name="Picture 2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1F">
        <w:rPr>
          <w:sz w:val="24"/>
        </w:rPr>
        <w:t xml:space="preserve">All of this links to the theme ‘festival’ as all of the promoting is going to be bright coloured and fun, this is what we want our event to be like. </w:t>
      </w:r>
      <w:r>
        <w:rPr>
          <w:sz w:val="24"/>
        </w:rPr>
        <w:t xml:space="preserve">All of the equipment going into to this event will fit into the </w:t>
      </w:r>
      <w:r w:rsidR="00821D54">
        <w:rPr>
          <w:sz w:val="24"/>
        </w:rPr>
        <w:t xml:space="preserve">theme and will help </w:t>
      </w:r>
      <w:r w:rsidR="00821D54">
        <w:rPr>
          <w:sz w:val="24"/>
        </w:rPr>
        <w:lastRenderedPageBreak/>
        <w:t>achieve their</w:t>
      </w:r>
      <w:r>
        <w:rPr>
          <w:sz w:val="24"/>
        </w:rPr>
        <w:t xml:space="preserve"> purpose, which is to promote the suppliers and producers. </w:t>
      </w:r>
      <w:r w:rsidR="00821D54">
        <w:rPr>
          <w:sz w:val="24"/>
        </w:rPr>
        <w:t xml:space="preserve"> Most of this advertising will no</w:t>
      </w:r>
      <w:r w:rsidR="001339F6">
        <w:rPr>
          <w:sz w:val="24"/>
        </w:rPr>
        <w:t>t be too expensive as social media advertisement will be cheap, depending on what department of social media the advert is in. For the posters, they will be a bit more costly due to having to buy paper and other utensils needed. And for the banner they will need to have permission to have the banner i</w:t>
      </w:r>
      <w:r w:rsidR="00821D54">
        <w:rPr>
          <w:sz w:val="24"/>
        </w:rPr>
        <w:t>n the location wanted, but it will not</w:t>
      </w:r>
      <w:r w:rsidR="001339F6">
        <w:rPr>
          <w:sz w:val="24"/>
        </w:rPr>
        <w:t xml:space="preserve"> be too expensive. </w:t>
      </w:r>
      <w:r w:rsidR="009C6C5A">
        <w:rPr>
          <w:sz w:val="24"/>
        </w:rPr>
        <w:t xml:space="preserve"> </w:t>
      </w:r>
    </w:p>
    <w:p w:rsidR="009C6C5A" w:rsidRDefault="009C6C5A">
      <w:pPr>
        <w:rPr>
          <w:sz w:val="24"/>
        </w:rPr>
      </w:pPr>
      <w:r>
        <w:rPr>
          <w:sz w:val="24"/>
        </w:rPr>
        <w:t>Timing for the event will be at around 12 to around 4, this is the time that people will be hungry and will want to check it out to get some free food. The timing will not only get them more visitors but it will help them get more potential customers. On a summers day people will be trave</w:t>
      </w:r>
      <w:r w:rsidR="00C074DF">
        <w:rPr>
          <w:sz w:val="24"/>
        </w:rPr>
        <w:t>l</w:t>
      </w:r>
      <w:r>
        <w:rPr>
          <w:sz w:val="24"/>
        </w:rPr>
        <w:t>ling to a destination meaning, people passing on the road will be able to see what is going on and are able to check the event out.</w:t>
      </w:r>
    </w:p>
    <w:p w:rsidR="00695D39" w:rsidRDefault="00695D39">
      <w:pPr>
        <w:rPr>
          <w:rFonts w:ascii="Berlin Sans FB Demi" w:hAnsi="Berlin Sans FB Demi"/>
          <w:b/>
          <w:sz w:val="28"/>
          <w:u w:val="single"/>
        </w:rPr>
      </w:pPr>
      <w:r w:rsidRPr="00695D39">
        <w:rPr>
          <w:rFonts w:ascii="Berlin Sans FB Demi" w:hAnsi="Berlin Sans FB Demi"/>
          <w:b/>
          <w:sz w:val="28"/>
          <w:u w:val="single"/>
        </w:rPr>
        <w:t xml:space="preserve">Health and Safety </w:t>
      </w:r>
    </w:p>
    <w:p w:rsidR="00100389" w:rsidRDefault="00695D39">
      <w:pPr>
        <w:rPr>
          <w:sz w:val="24"/>
        </w:rPr>
      </w:pPr>
      <w:r w:rsidRPr="00695D39">
        <w:rPr>
          <w:sz w:val="24"/>
        </w:rPr>
        <w:t xml:space="preserve">What </w:t>
      </w:r>
      <w:r>
        <w:rPr>
          <w:sz w:val="24"/>
        </w:rPr>
        <w:t>needs to be considered is the safety of</w:t>
      </w:r>
      <w:r w:rsidR="002D6A65">
        <w:rPr>
          <w:sz w:val="24"/>
        </w:rPr>
        <w:t xml:space="preserve"> the visito</w:t>
      </w:r>
      <w:r w:rsidR="009C6C5A">
        <w:rPr>
          <w:sz w:val="24"/>
        </w:rPr>
        <w:t xml:space="preserve">rs and the employees. This means that all the stalls that have food in need to make sure that the </w:t>
      </w:r>
      <w:r w:rsidR="00C074DF">
        <w:rPr>
          <w:sz w:val="24"/>
        </w:rPr>
        <w:t>food they are giving is safe</w:t>
      </w:r>
      <w:r w:rsidR="009C6C5A">
        <w:rPr>
          <w:sz w:val="24"/>
        </w:rPr>
        <w:t xml:space="preserve"> to give out, meaning that it has been kept and transported in clean conditions. </w:t>
      </w:r>
    </w:p>
    <w:p w:rsidR="00065557" w:rsidRDefault="00065557">
      <w:pPr>
        <w:rPr>
          <w:sz w:val="24"/>
        </w:rPr>
      </w:pPr>
      <w:r>
        <w:rPr>
          <w:sz w:val="24"/>
        </w:rPr>
        <w:t>Any legal requirements that fit my event will have to be done to the best of the events capability, meaning that all the food will hav</w:t>
      </w:r>
      <w:r w:rsidR="00C074DF">
        <w:rPr>
          <w:sz w:val="24"/>
        </w:rPr>
        <w:t>e to be kept safe. There is an A</w:t>
      </w:r>
      <w:r>
        <w:rPr>
          <w:sz w:val="24"/>
        </w:rPr>
        <w:t>ct which has the objective of protecting the public’s health, in relation to food, whic</w:t>
      </w:r>
      <w:r w:rsidR="00C074DF">
        <w:rPr>
          <w:sz w:val="24"/>
        </w:rPr>
        <w:t>h is called The Food Standards A</w:t>
      </w:r>
      <w:r>
        <w:rPr>
          <w:sz w:val="24"/>
        </w:rPr>
        <w:t xml:space="preserve">ct 1999. This means that events that manage foods have to make sure that everything is cooked right and is fit to be </w:t>
      </w:r>
      <w:r w:rsidR="006C3D29">
        <w:rPr>
          <w:sz w:val="24"/>
        </w:rPr>
        <w:t>served</w:t>
      </w:r>
      <w:r>
        <w:rPr>
          <w:sz w:val="24"/>
        </w:rPr>
        <w:t>.</w:t>
      </w:r>
    </w:p>
    <w:p w:rsidR="00DC7D2F" w:rsidRPr="00884DF5" w:rsidRDefault="00FA0B0E">
      <w:pPr>
        <w:rPr>
          <w:sz w:val="24"/>
        </w:rPr>
      </w:pPr>
      <w:r>
        <w:rPr>
          <w:sz w:val="24"/>
        </w:rPr>
        <w:t xml:space="preserve">For the risk assessment, the festival will have to make sure that all their food is prepared and clean, so the risk of </w:t>
      </w:r>
      <w:r w:rsidR="00C074DF">
        <w:rPr>
          <w:sz w:val="24"/>
        </w:rPr>
        <w:t>poisoning</w:t>
      </w:r>
      <w:r>
        <w:rPr>
          <w:sz w:val="24"/>
        </w:rPr>
        <w:t xml:space="preserve"> someone is extremely</w:t>
      </w:r>
      <w:r w:rsidR="00C074DF">
        <w:rPr>
          <w:sz w:val="24"/>
        </w:rPr>
        <w:t xml:space="preserve"> slim. Then there will have to b</w:t>
      </w:r>
      <w:r>
        <w:rPr>
          <w:sz w:val="24"/>
        </w:rPr>
        <w:t xml:space="preserve">e </w:t>
      </w:r>
      <w:r>
        <w:rPr>
          <w:sz w:val="24"/>
        </w:rPr>
        <w:lastRenderedPageBreak/>
        <w:t>measures that make the</w:t>
      </w:r>
      <w:r w:rsidR="00C074DF">
        <w:rPr>
          <w:sz w:val="24"/>
        </w:rPr>
        <w:t xml:space="preserve"> stage safe. So that people canno</w:t>
      </w:r>
      <w:r>
        <w:rPr>
          <w:sz w:val="24"/>
        </w:rPr>
        <w:t>t access it if they do</w:t>
      </w:r>
      <w:r w:rsidR="00C074DF">
        <w:rPr>
          <w:sz w:val="24"/>
        </w:rPr>
        <w:t xml:space="preserve"> no</w:t>
      </w:r>
      <w:r>
        <w:rPr>
          <w:sz w:val="24"/>
        </w:rPr>
        <w:t xml:space="preserve">t work for </w:t>
      </w:r>
      <w:r w:rsidR="0058059C">
        <w:rPr>
          <w:sz w:val="24"/>
        </w:rPr>
        <w:t xml:space="preserve">the event, or </w:t>
      </w:r>
      <w:r w:rsidR="002C6BFE">
        <w:rPr>
          <w:sz w:val="24"/>
        </w:rPr>
        <w:t>Stage Company</w:t>
      </w:r>
      <w:r w:rsidR="0058059C">
        <w:rPr>
          <w:sz w:val="24"/>
        </w:rPr>
        <w:t>.</w:t>
      </w:r>
      <w:r w:rsidR="00C074DF">
        <w:rPr>
          <w:sz w:val="24"/>
        </w:rPr>
        <w:t xml:space="preserve"> S</w:t>
      </w:r>
      <w:r w:rsidR="002C6BFE">
        <w:rPr>
          <w:sz w:val="24"/>
        </w:rPr>
        <w:t xml:space="preserve">tage staff are employed </w:t>
      </w:r>
      <w:r w:rsidR="00BB6D75">
        <w:rPr>
          <w:sz w:val="24"/>
        </w:rPr>
        <w:t>by</w:t>
      </w:r>
      <w:r w:rsidR="002C6BFE">
        <w:rPr>
          <w:sz w:val="24"/>
        </w:rPr>
        <w:t xml:space="preserve"> the stage company, the security will be employed th</w:t>
      </w:r>
      <w:r w:rsidR="00C074DF">
        <w:rPr>
          <w:sz w:val="24"/>
        </w:rPr>
        <w:t>r</w:t>
      </w:r>
      <w:r w:rsidR="002C6BFE">
        <w:rPr>
          <w:sz w:val="24"/>
        </w:rPr>
        <w:t xml:space="preserve">ough a company and all the suppliers and producers will have staff of their own. All of these people will get instructed on what to do by the event manager. </w:t>
      </w:r>
    </w:p>
    <w:p w:rsidR="00AA3789" w:rsidRDefault="002C6BFE">
      <w:pPr>
        <w:rPr>
          <w:rFonts w:ascii="Berlin Sans FB Demi" w:hAnsi="Berlin Sans FB Demi"/>
          <w:b/>
          <w:sz w:val="28"/>
          <w:u w:val="single"/>
        </w:rPr>
      </w:pPr>
      <w:r w:rsidRPr="002C6BFE">
        <w:rPr>
          <w:rFonts w:ascii="Berlin Sans FB Demi" w:hAnsi="Berlin Sans FB Demi"/>
          <w:b/>
          <w:sz w:val="28"/>
          <w:u w:val="single"/>
        </w:rPr>
        <w:t xml:space="preserve">Third Parties </w:t>
      </w:r>
    </w:p>
    <w:p w:rsidR="002C6BFE" w:rsidRDefault="00D803A6">
      <w:pPr>
        <w:rPr>
          <w:sz w:val="24"/>
        </w:rPr>
      </w:pPr>
      <w:r>
        <w:rPr>
          <w:noProof/>
          <w:lang w:eastAsia="en-GB"/>
        </w:rPr>
        <w:drawing>
          <wp:anchor distT="0" distB="0" distL="114300" distR="114300" simplePos="0" relativeHeight="251808768" behindDoc="0" locked="0" layoutInCell="1" allowOverlap="1">
            <wp:simplePos x="0" y="0"/>
            <wp:positionH relativeFrom="column">
              <wp:posOffset>4848225</wp:posOffset>
            </wp:positionH>
            <wp:positionV relativeFrom="paragraph">
              <wp:posOffset>1194435</wp:posOffset>
            </wp:positionV>
            <wp:extent cx="1390650" cy="925830"/>
            <wp:effectExtent l="0" t="0" r="0" b="7620"/>
            <wp:wrapSquare wrapText="bothSides"/>
            <wp:docPr id="229" name="Picture 229" descr="Image result for question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na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065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BFE">
        <w:rPr>
          <w:sz w:val="24"/>
        </w:rPr>
        <w:t xml:space="preserve">Other organisations that </w:t>
      </w:r>
      <w:r w:rsidR="00BD2AD5">
        <w:rPr>
          <w:sz w:val="24"/>
        </w:rPr>
        <w:t>are involved</w:t>
      </w:r>
      <w:r w:rsidR="00C074DF">
        <w:rPr>
          <w:sz w:val="24"/>
        </w:rPr>
        <w:t xml:space="preserve"> with this event are</w:t>
      </w:r>
      <w:r w:rsidR="002C6BFE">
        <w:rPr>
          <w:sz w:val="24"/>
        </w:rPr>
        <w:t xml:space="preserve"> the lo</w:t>
      </w:r>
      <w:r w:rsidR="00C074DF">
        <w:rPr>
          <w:sz w:val="24"/>
        </w:rPr>
        <w:t>cal suppliers and producers who</w:t>
      </w:r>
      <w:r w:rsidR="002C6BFE">
        <w:rPr>
          <w:sz w:val="24"/>
        </w:rPr>
        <w:t xml:space="preserve"> are </w:t>
      </w:r>
      <w:r w:rsidR="00C074DF">
        <w:rPr>
          <w:sz w:val="24"/>
        </w:rPr>
        <w:t xml:space="preserve">hosting the event and </w:t>
      </w:r>
      <w:r w:rsidR="00BD2AD5">
        <w:rPr>
          <w:sz w:val="24"/>
        </w:rPr>
        <w:t>the business</w:t>
      </w:r>
      <w:r w:rsidR="00C074DF">
        <w:rPr>
          <w:sz w:val="24"/>
        </w:rPr>
        <w:t>es</w:t>
      </w:r>
      <w:r w:rsidR="00BD2AD5">
        <w:rPr>
          <w:sz w:val="24"/>
        </w:rPr>
        <w:t xml:space="preserve"> that are supplying </w:t>
      </w:r>
      <w:r w:rsidR="00C074DF">
        <w:rPr>
          <w:sz w:val="24"/>
        </w:rPr>
        <w:t>the equipment, etc. all of who</w:t>
      </w:r>
      <w:r w:rsidR="00BD2AD5">
        <w:rPr>
          <w:sz w:val="24"/>
        </w:rPr>
        <w:t xml:space="preserve"> will want the event to go well, as</w:t>
      </w:r>
      <w:r w:rsidR="00577293">
        <w:rPr>
          <w:sz w:val="24"/>
        </w:rPr>
        <w:t xml:space="preserve"> they want to get paid.  First A</w:t>
      </w:r>
      <w:r w:rsidR="00BD2AD5">
        <w:rPr>
          <w:sz w:val="24"/>
        </w:rPr>
        <w:t>id may have to come to the ev</w:t>
      </w:r>
      <w:r w:rsidR="00577293">
        <w:rPr>
          <w:sz w:val="24"/>
        </w:rPr>
        <w:t>ent as with any big event, the First A</w:t>
      </w:r>
      <w:r w:rsidR="00BD2AD5">
        <w:rPr>
          <w:sz w:val="24"/>
        </w:rPr>
        <w:t>id are needed in case of an emergen</w:t>
      </w:r>
      <w:r w:rsidR="00577293">
        <w:rPr>
          <w:sz w:val="24"/>
        </w:rPr>
        <w:t>cy.  Another party</w:t>
      </w:r>
      <w:r w:rsidR="00BD2AD5">
        <w:rPr>
          <w:sz w:val="24"/>
        </w:rPr>
        <w:t xml:space="preserve"> that is involved is Licensing Authorities as alcohol may be at the event depending on what the Hosts want. </w:t>
      </w:r>
    </w:p>
    <w:p w:rsidR="00D803A6" w:rsidRDefault="00D803A6">
      <w:pPr>
        <w:rPr>
          <w:rFonts w:ascii="Berlin Sans FB Demi" w:hAnsi="Berlin Sans FB Demi"/>
          <w:b/>
          <w:sz w:val="28"/>
          <w:u w:val="single"/>
        </w:rPr>
      </w:pPr>
      <w:r w:rsidRPr="00D803A6">
        <w:rPr>
          <w:rFonts w:ascii="Berlin Sans FB Demi" w:hAnsi="Berlin Sans FB Demi"/>
          <w:b/>
          <w:sz w:val="28"/>
          <w:u w:val="single"/>
        </w:rPr>
        <w:t xml:space="preserve">Evaluation&amp; Feedback </w:t>
      </w:r>
    </w:p>
    <w:p w:rsidR="00D803A6" w:rsidRPr="00D803A6" w:rsidRDefault="00D803A6">
      <w:pPr>
        <w:rPr>
          <w:sz w:val="24"/>
        </w:rPr>
      </w:pPr>
      <w:r>
        <w:rPr>
          <w:sz w:val="24"/>
        </w:rPr>
        <w:t xml:space="preserve">The feedback from the guests will be recorded by giving </w:t>
      </w:r>
      <w:r w:rsidR="00D91C11">
        <w:rPr>
          <w:sz w:val="24"/>
        </w:rPr>
        <w:t>them</w:t>
      </w:r>
      <w:r>
        <w:rPr>
          <w:sz w:val="24"/>
        </w:rPr>
        <w:t xml:space="preserve"> mini questionnaires</w:t>
      </w:r>
      <w:r w:rsidR="00D91C11">
        <w:rPr>
          <w:sz w:val="24"/>
        </w:rPr>
        <w:t>, these are quick and easy which can be given on the way out and dropped in a box. Then the average scores will be decided and then the event manager will have the feedb</w:t>
      </w:r>
      <w:r w:rsidR="00251C76">
        <w:rPr>
          <w:sz w:val="24"/>
        </w:rPr>
        <w:t>ack they need to improve or</w:t>
      </w:r>
      <w:r w:rsidR="00D91C11">
        <w:rPr>
          <w:sz w:val="24"/>
        </w:rPr>
        <w:t xml:space="preserve"> to know they have done well. </w:t>
      </w:r>
      <w:r w:rsidR="009D0D59">
        <w:rPr>
          <w:sz w:val="24"/>
        </w:rPr>
        <w:t>Another way that the event could get feedback is if they just ask the guests their options.  Feedback is collected so that the client can measure the success of their event, and decide if they have done well</w:t>
      </w:r>
      <w:r w:rsidR="00E8575A">
        <w:rPr>
          <w:sz w:val="24"/>
        </w:rPr>
        <w:t>.</w:t>
      </w:r>
    </w:p>
    <w:p w:rsidR="00E8575A" w:rsidRDefault="00E8575A">
      <w:pPr>
        <w:rPr>
          <w:rFonts w:ascii="Berlin Sans FB Demi" w:hAnsi="Berlin Sans FB Demi"/>
          <w:b/>
          <w:sz w:val="28"/>
          <w:u w:val="single"/>
        </w:rPr>
      </w:pPr>
      <w:r w:rsidRPr="00E8575A">
        <w:rPr>
          <w:rFonts w:ascii="Berlin Sans FB Demi" w:hAnsi="Berlin Sans FB Demi"/>
          <w:b/>
          <w:sz w:val="28"/>
          <w:u w:val="single"/>
        </w:rPr>
        <w:t>Cas</w:t>
      </w:r>
      <w:r w:rsidR="00F85D3E">
        <w:rPr>
          <w:rFonts w:ascii="Berlin Sans FB Demi" w:hAnsi="Berlin Sans FB Demi"/>
          <w:b/>
          <w:sz w:val="28"/>
          <w:u w:val="single"/>
        </w:rPr>
        <w:t xml:space="preserve">h Flow </w:t>
      </w:r>
    </w:p>
    <w:p w:rsidR="00F85D3E" w:rsidRDefault="000F64C3">
      <w:pPr>
        <w:rPr>
          <w:sz w:val="24"/>
        </w:rPr>
      </w:pPr>
      <w:r>
        <w:rPr>
          <w:sz w:val="24"/>
        </w:rPr>
        <w:t xml:space="preserve">In terms of cost, all of which will be paid for by the local suppliers. These are the businesses and people that are going to benefit from the event. The event will be excepting donations </w:t>
      </w:r>
      <w:r>
        <w:rPr>
          <w:sz w:val="24"/>
        </w:rPr>
        <w:lastRenderedPageBreak/>
        <w:t xml:space="preserve">which can hopefully cover some of the cost of the event and other events to come. The Cost for marketing, leaflets/ posters , social media, banners for advertisement will be large </w:t>
      </w:r>
      <w:r w:rsidR="00477A32">
        <w:rPr>
          <w:sz w:val="24"/>
        </w:rPr>
        <w:t>amount</w:t>
      </w:r>
      <w:r>
        <w:rPr>
          <w:sz w:val="24"/>
        </w:rPr>
        <w:t xml:space="preserve"> as if they aren’t marketed right they won’t be able to processed or get there </w:t>
      </w:r>
      <w:r w:rsidR="00477A32">
        <w:rPr>
          <w:sz w:val="24"/>
        </w:rPr>
        <w:t>businesses</w:t>
      </w:r>
      <w:r>
        <w:rPr>
          <w:sz w:val="24"/>
        </w:rPr>
        <w:t xml:space="preserve"> known.  For leaflet and posters they are going to be printing a lot if they are going to skater them throughout Guildford meaning it may be expensive due to the amount of ink and paper being used. But if the local </w:t>
      </w:r>
      <w:r w:rsidR="00477A32">
        <w:rPr>
          <w:sz w:val="24"/>
        </w:rPr>
        <w:t>supplier’s</w:t>
      </w:r>
      <w:r>
        <w:rPr>
          <w:sz w:val="24"/>
        </w:rPr>
        <w:t xml:space="preserve"> wanted</w:t>
      </w:r>
      <w:r w:rsidR="00477A32">
        <w:rPr>
          <w:sz w:val="24"/>
        </w:rPr>
        <w:t xml:space="preserve"> </w:t>
      </w:r>
      <w:r>
        <w:rPr>
          <w:sz w:val="24"/>
        </w:rPr>
        <w:t>to hel</w:t>
      </w:r>
      <w:r w:rsidR="00477A32">
        <w:rPr>
          <w:sz w:val="24"/>
        </w:rPr>
        <w:t>p they could do some of it them</w:t>
      </w:r>
      <w:r>
        <w:rPr>
          <w:sz w:val="24"/>
        </w:rPr>
        <w:t xml:space="preserve">selves.  </w:t>
      </w:r>
      <w:r w:rsidR="001D2AEA">
        <w:rPr>
          <w:sz w:val="24"/>
        </w:rPr>
        <w:t>In terms of social media advertising this won’t be expensive as social media is free to use. But if they wanted to get the locals even more interest they may sponsor a local celebrity to come to their event and advertise it. This will be more costly.</w:t>
      </w:r>
      <w:r w:rsidR="00191AAC">
        <w:rPr>
          <w:sz w:val="24"/>
        </w:rPr>
        <w:t xml:space="preserve"> In terms of banner advertisement, using a local business to print it may processed to be cheaper than a chain brand.</w:t>
      </w:r>
      <w:r w:rsidR="002829DA">
        <w:rPr>
          <w:sz w:val="24"/>
        </w:rPr>
        <w:t xml:space="preserve"> </w:t>
      </w:r>
      <w:r w:rsidR="001A4A7E">
        <w:rPr>
          <w:sz w:val="24"/>
        </w:rPr>
        <w:t>As well</w:t>
      </w:r>
      <w:r w:rsidR="002829DA">
        <w:rPr>
          <w:sz w:val="24"/>
        </w:rPr>
        <w:t xml:space="preserve"> as paying for the marketing. The festival would also have to pay for hire costs, and the </w:t>
      </w:r>
      <w:r w:rsidR="001A4A7E">
        <w:rPr>
          <w:sz w:val="24"/>
        </w:rPr>
        <w:t>venue</w:t>
      </w:r>
      <w:r w:rsidR="002829DA">
        <w:rPr>
          <w:sz w:val="24"/>
        </w:rPr>
        <w:t xml:space="preserve">, even though the council doesn’t </w:t>
      </w:r>
      <w:r w:rsidR="001A4A7E">
        <w:rPr>
          <w:sz w:val="24"/>
        </w:rPr>
        <w:t>disclose the price on the website.</w:t>
      </w:r>
    </w:p>
    <w:p w:rsidR="003C4FF0" w:rsidRDefault="003C4FF0">
      <w:pPr>
        <w:rPr>
          <w:sz w:val="24"/>
        </w:rPr>
      </w:pPr>
    </w:p>
    <w:p w:rsidR="003C4FF0" w:rsidRDefault="003C4FF0">
      <w:pPr>
        <w:rPr>
          <w:sz w:val="24"/>
        </w:rPr>
      </w:pPr>
    </w:p>
    <w:p w:rsidR="003C4FF0" w:rsidRDefault="003C4FF0">
      <w:pPr>
        <w:rPr>
          <w:sz w:val="24"/>
        </w:rPr>
      </w:pPr>
    </w:p>
    <w:p w:rsidR="003C4FF0" w:rsidRDefault="003C4FF0">
      <w:pPr>
        <w:rPr>
          <w:noProof/>
          <w:lang w:eastAsia="en-GB"/>
        </w:rPr>
      </w:pPr>
    </w:p>
    <w:p w:rsidR="003C4FF0" w:rsidRDefault="003C4FF0">
      <w:pPr>
        <w:rPr>
          <w:noProof/>
          <w:lang w:eastAsia="en-GB"/>
        </w:rPr>
      </w:pPr>
    </w:p>
    <w:p w:rsidR="003C4FF0" w:rsidRDefault="003C4FF0">
      <w:pPr>
        <w:rPr>
          <w:noProof/>
          <w:lang w:eastAsia="en-GB"/>
        </w:rPr>
      </w:pPr>
    </w:p>
    <w:p w:rsidR="003C4FF0" w:rsidRDefault="003C4FF0">
      <w:pPr>
        <w:rPr>
          <w:noProof/>
          <w:lang w:eastAsia="en-GB"/>
        </w:rPr>
      </w:pPr>
    </w:p>
    <w:p w:rsidR="003C4FF0" w:rsidRDefault="003C4FF0">
      <w:pPr>
        <w:rPr>
          <w:noProof/>
          <w:lang w:eastAsia="en-GB"/>
        </w:rPr>
      </w:pPr>
    </w:p>
    <w:p w:rsidR="003C4FF0" w:rsidRDefault="003C4FF0">
      <w:pPr>
        <w:rPr>
          <w:noProof/>
          <w:lang w:eastAsia="en-GB"/>
        </w:rPr>
      </w:pPr>
    </w:p>
    <w:p w:rsidR="003C4FF0" w:rsidRDefault="003C4FF0">
      <w:pPr>
        <w:rPr>
          <w:sz w:val="24"/>
        </w:rPr>
      </w:pPr>
    </w:p>
    <w:p w:rsidR="003C4FF0" w:rsidRDefault="003C4FF0">
      <w:pPr>
        <w:rPr>
          <w:sz w:val="24"/>
        </w:rPr>
      </w:pPr>
    </w:p>
    <w:p w:rsidR="00527203" w:rsidRPr="00D200E9" w:rsidRDefault="001C6612" w:rsidP="00527203">
      <w:pPr>
        <w:rPr>
          <w:rFonts w:ascii="Berlin Sans FB Demi" w:hAnsi="Berlin Sans FB Demi"/>
          <w:sz w:val="28"/>
          <w:u w:val="single"/>
        </w:rPr>
      </w:pPr>
      <w:r>
        <w:rPr>
          <w:noProof/>
          <w:lang w:eastAsia="en-GB"/>
        </w:rPr>
        <w:lastRenderedPageBreak/>
        <w:drawing>
          <wp:anchor distT="0" distB="0" distL="114300" distR="114300" simplePos="0" relativeHeight="251810816" behindDoc="0" locked="0" layoutInCell="1" allowOverlap="1">
            <wp:simplePos x="0" y="0"/>
            <wp:positionH relativeFrom="page">
              <wp:align>left</wp:align>
            </wp:positionH>
            <wp:positionV relativeFrom="paragraph">
              <wp:posOffset>5080</wp:posOffset>
            </wp:positionV>
            <wp:extent cx="1936750" cy="1238250"/>
            <wp:effectExtent l="0" t="0" r="6350" b="0"/>
            <wp:wrapSquare wrapText="bothSides"/>
            <wp:docPr id="231" name="Picture 231" descr="Image result for circus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rcus the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0814" cy="1240761"/>
                    </a:xfrm>
                    <a:prstGeom prst="rect">
                      <a:avLst/>
                    </a:prstGeom>
                    <a:noFill/>
                    <a:ln>
                      <a:noFill/>
                    </a:ln>
                  </pic:spPr>
                </pic:pic>
              </a:graphicData>
            </a:graphic>
            <wp14:sizeRelH relativeFrom="page">
              <wp14:pctWidth>0</wp14:pctWidth>
            </wp14:sizeRelH>
            <wp14:sizeRelV relativeFrom="page">
              <wp14:pctHeight>0</wp14:pctHeight>
            </wp14:sizeRelV>
          </wp:anchor>
        </w:drawing>
      </w:r>
      <w:r w:rsidR="00912273">
        <w:rPr>
          <w:noProof/>
          <w:lang w:eastAsia="en-GB"/>
        </w:rPr>
        <w:drawing>
          <wp:anchor distT="0" distB="0" distL="114300" distR="114300" simplePos="0" relativeHeight="251809792" behindDoc="0" locked="0" layoutInCell="1" allowOverlap="1">
            <wp:simplePos x="0" y="0"/>
            <wp:positionH relativeFrom="margin">
              <wp:posOffset>2562225</wp:posOffset>
            </wp:positionH>
            <wp:positionV relativeFrom="paragraph">
              <wp:posOffset>12065</wp:posOffset>
            </wp:positionV>
            <wp:extent cx="3838575" cy="714375"/>
            <wp:effectExtent l="0" t="0" r="9525" b="9525"/>
            <wp:wrapSquare wrapText="bothSides"/>
            <wp:docPr id="230" name="Picture 230" descr="Image result for circus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us the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85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03">
        <w:rPr>
          <w:rFonts w:ascii="Berlin Sans FB Demi" w:hAnsi="Berlin Sans FB Demi"/>
          <w:sz w:val="28"/>
          <w:u w:val="single"/>
        </w:rPr>
        <w:t>Proposal 2</w:t>
      </w:r>
      <w:r w:rsidR="003C4FF0" w:rsidRPr="003C4FF0">
        <w:rPr>
          <w:noProof/>
          <w:lang w:eastAsia="en-GB"/>
        </w:rPr>
        <w:t xml:space="preserve"> </w:t>
      </w:r>
    </w:p>
    <w:p w:rsidR="00527203" w:rsidRDefault="00527203" w:rsidP="00527203">
      <w:pPr>
        <w:rPr>
          <w:rFonts w:ascii="Berlin Sans FB Demi" w:hAnsi="Berlin Sans FB Demi"/>
          <w:sz w:val="28"/>
          <w:u w:val="single"/>
        </w:rPr>
      </w:pPr>
      <w:r w:rsidRPr="00D200E9">
        <w:rPr>
          <w:rFonts w:ascii="Berlin Sans FB Demi" w:hAnsi="Berlin Sans FB Demi"/>
          <w:sz w:val="28"/>
          <w:u w:val="single"/>
        </w:rPr>
        <w:t>Range of ideas and themes</w:t>
      </w:r>
      <w:r w:rsidR="00912273" w:rsidRPr="00912273">
        <w:rPr>
          <w:noProof/>
          <w:lang w:eastAsia="en-GB"/>
        </w:rPr>
        <w:t xml:space="preserve"> </w:t>
      </w:r>
    </w:p>
    <w:p w:rsidR="00527203" w:rsidRPr="00410874" w:rsidRDefault="004E6140" w:rsidP="00527203">
      <w:pPr>
        <w:rPr>
          <w:sz w:val="24"/>
          <w:szCs w:val="24"/>
        </w:rPr>
      </w:pPr>
      <w:r w:rsidRPr="00410874">
        <w:rPr>
          <w:noProof/>
          <w:sz w:val="24"/>
          <w:szCs w:val="24"/>
          <w:lang w:eastAsia="en-GB"/>
        </w:rPr>
        <w:drawing>
          <wp:anchor distT="0" distB="0" distL="114300" distR="114300" simplePos="0" relativeHeight="251811840" behindDoc="0" locked="0" layoutInCell="1" allowOverlap="1">
            <wp:simplePos x="0" y="0"/>
            <wp:positionH relativeFrom="page">
              <wp:posOffset>6242050</wp:posOffset>
            </wp:positionH>
            <wp:positionV relativeFrom="paragraph">
              <wp:posOffset>987425</wp:posOffset>
            </wp:positionV>
            <wp:extent cx="1089660" cy="1638300"/>
            <wp:effectExtent l="0" t="0" r="0" b="0"/>
            <wp:wrapSquare wrapText="bothSides"/>
            <wp:docPr id="232" name="Picture 232" descr="Image result for clown cut 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own cut ou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96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58C" w:rsidRPr="00410874">
        <w:rPr>
          <w:noProof/>
          <w:sz w:val="24"/>
          <w:szCs w:val="24"/>
          <w:lang w:eastAsia="en-GB"/>
        </w:rPr>
        <w:drawing>
          <wp:anchor distT="0" distB="0" distL="114300" distR="114300" simplePos="0" relativeHeight="251813888" behindDoc="0" locked="0" layoutInCell="1" allowOverlap="1">
            <wp:simplePos x="0" y="0"/>
            <wp:positionH relativeFrom="page">
              <wp:align>left</wp:align>
            </wp:positionH>
            <wp:positionV relativeFrom="paragraph">
              <wp:posOffset>1195070</wp:posOffset>
            </wp:positionV>
            <wp:extent cx="1362075" cy="1362075"/>
            <wp:effectExtent l="0" t="0" r="9525" b="9525"/>
            <wp:wrapSquare wrapText="bothSides"/>
            <wp:docPr id="234" name="Picture 234" descr="Image result for napkins that say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apkins that say circu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03" w:rsidRPr="00410874">
        <w:rPr>
          <w:sz w:val="24"/>
          <w:szCs w:val="24"/>
        </w:rPr>
        <w:t xml:space="preserve">For the second theme I am going to be doing </w:t>
      </w:r>
      <w:r w:rsidR="003C4FF0" w:rsidRPr="00410874">
        <w:rPr>
          <w:sz w:val="24"/>
          <w:szCs w:val="24"/>
        </w:rPr>
        <w:t>a circus</w:t>
      </w:r>
      <w:r w:rsidR="00912273" w:rsidRPr="00410874">
        <w:rPr>
          <w:sz w:val="24"/>
          <w:szCs w:val="24"/>
        </w:rPr>
        <w:t>/ fun fair</w:t>
      </w:r>
      <w:r w:rsidR="003C4FF0" w:rsidRPr="00410874">
        <w:rPr>
          <w:sz w:val="24"/>
          <w:szCs w:val="24"/>
        </w:rPr>
        <w:t xml:space="preserve"> theme. This is because it is a fun theme that will be able to draw people to the event. It is appropriate for the event as it will help draw in people which is the aim o</w:t>
      </w:r>
      <w:r w:rsidR="009C2135">
        <w:rPr>
          <w:sz w:val="24"/>
          <w:szCs w:val="24"/>
        </w:rPr>
        <w:t>f the event.  The clients, who</w:t>
      </w:r>
      <w:r w:rsidR="003C4FF0" w:rsidRPr="00410874">
        <w:rPr>
          <w:sz w:val="24"/>
          <w:szCs w:val="24"/>
        </w:rPr>
        <w:t xml:space="preserve"> are the local suppliers and producers will want to promote their food. What better way than an event that is entertaining and helps promote the food. </w:t>
      </w:r>
      <w:r w:rsidR="00912273" w:rsidRPr="00410874">
        <w:rPr>
          <w:sz w:val="24"/>
          <w:szCs w:val="24"/>
        </w:rPr>
        <w:t>The</w:t>
      </w:r>
      <w:r w:rsidR="003C4FF0" w:rsidRPr="00410874">
        <w:rPr>
          <w:sz w:val="24"/>
          <w:szCs w:val="24"/>
        </w:rPr>
        <w:t xml:space="preserve"> time of year the event will be held at is spring time, this is because the weather is just right. With the weathe</w:t>
      </w:r>
      <w:r w:rsidR="00DF155C" w:rsidRPr="00410874">
        <w:rPr>
          <w:sz w:val="24"/>
          <w:szCs w:val="24"/>
        </w:rPr>
        <w:t>r being cool and slightly warm it is the perfect</w:t>
      </w:r>
      <w:r w:rsidR="00C6258C" w:rsidRPr="00410874">
        <w:rPr>
          <w:sz w:val="24"/>
          <w:szCs w:val="24"/>
        </w:rPr>
        <w:t xml:space="preserve"> time to host a circus fun fair</w:t>
      </w:r>
      <w:r w:rsidR="00DF155C" w:rsidRPr="00410874">
        <w:rPr>
          <w:sz w:val="24"/>
          <w:szCs w:val="24"/>
        </w:rPr>
        <w:t xml:space="preserve">, with delicious local foods. </w:t>
      </w:r>
    </w:p>
    <w:p w:rsidR="004E6140" w:rsidRPr="00410874" w:rsidRDefault="00C91CA8" w:rsidP="00527203">
      <w:pPr>
        <w:rPr>
          <w:sz w:val="24"/>
          <w:szCs w:val="24"/>
        </w:rPr>
      </w:pPr>
      <w:r w:rsidRPr="00410874">
        <w:rPr>
          <w:sz w:val="24"/>
          <w:szCs w:val="24"/>
        </w:rPr>
        <w:t xml:space="preserve">This theme will be incorporated with loads of decorations, themed everything, such as themed napkins, themed cups, </w:t>
      </w:r>
      <w:proofErr w:type="gramStart"/>
      <w:r w:rsidRPr="00410874">
        <w:rPr>
          <w:sz w:val="24"/>
          <w:szCs w:val="24"/>
        </w:rPr>
        <w:t>fun</w:t>
      </w:r>
      <w:proofErr w:type="gramEnd"/>
      <w:r w:rsidRPr="00410874">
        <w:rPr>
          <w:sz w:val="24"/>
          <w:szCs w:val="24"/>
        </w:rPr>
        <w:t xml:space="preserve"> fair stalls to keep peopl</w:t>
      </w:r>
      <w:r w:rsidR="009C2135">
        <w:rPr>
          <w:sz w:val="24"/>
          <w:szCs w:val="24"/>
        </w:rPr>
        <w:t>e entertained while eating their</w:t>
      </w:r>
      <w:r w:rsidRPr="00410874">
        <w:rPr>
          <w:sz w:val="24"/>
          <w:szCs w:val="24"/>
        </w:rPr>
        <w:t xml:space="preserve"> delicious food. </w:t>
      </w:r>
      <w:r w:rsidR="00196A87" w:rsidRPr="00410874">
        <w:rPr>
          <w:sz w:val="24"/>
          <w:szCs w:val="24"/>
        </w:rPr>
        <w:t xml:space="preserve">Staff will dress up to portray </w:t>
      </w:r>
      <w:r w:rsidR="00C6258C" w:rsidRPr="00410874">
        <w:rPr>
          <w:sz w:val="24"/>
          <w:szCs w:val="24"/>
        </w:rPr>
        <w:t>the theme across the event, on the entertainment stalls.  These wi</w:t>
      </w:r>
      <w:r w:rsidR="004E6140" w:rsidRPr="00410874">
        <w:rPr>
          <w:sz w:val="24"/>
          <w:szCs w:val="24"/>
        </w:rPr>
        <w:t xml:space="preserve">ll all help the theme be known across the event. </w:t>
      </w:r>
    </w:p>
    <w:p w:rsidR="004E6140" w:rsidRPr="00410874" w:rsidRDefault="004C5EDA" w:rsidP="00527203">
      <w:pPr>
        <w:rPr>
          <w:sz w:val="24"/>
          <w:szCs w:val="24"/>
        </w:rPr>
      </w:pPr>
      <w:r w:rsidRPr="00410874">
        <w:rPr>
          <w:noProof/>
          <w:sz w:val="24"/>
          <w:szCs w:val="24"/>
          <w:lang w:eastAsia="en-GB"/>
        </w:rPr>
        <w:drawing>
          <wp:anchor distT="0" distB="0" distL="114300" distR="114300" simplePos="0" relativeHeight="251816960" behindDoc="0" locked="0" layoutInCell="1" allowOverlap="1">
            <wp:simplePos x="0" y="0"/>
            <wp:positionH relativeFrom="margin">
              <wp:posOffset>5233035</wp:posOffset>
            </wp:positionH>
            <wp:positionV relativeFrom="paragraph">
              <wp:posOffset>2030730</wp:posOffset>
            </wp:positionV>
            <wp:extent cx="1181100" cy="1769745"/>
            <wp:effectExtent l="0" t="0" r="0" b="1905"/>
            <wp:wrapSquare wrapText="bothSides"/>
            <wp:docPr id="237" name="Picture 237" descr="Image result for circus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ircus balloo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1100"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61" w:rsidRPr="00410874">
        <w:rPr>
          <w:noProof/>
          <w:sz w:val="24"/>
          <w:szCs w:val="24"/>
          <w:lang w:eastAsia="en-GB"/>
        </w:rPr>
        <w:drawing>
          <wp:anchor distT="0" distB="0" distL="114300" distR="114300" simplePos="0" relativeHeight="251815936" behindDoc="1" locked="0" layoutInCell="1" allowOverlap="1">
            <wp:simplePos x="0" y="0"/>
            <wp:positionH relativeFrom="page">
              <wp:align>left</wp:align>
            </wp:positionH>
            <wp:positionV relativeFrom="paragraph">
              <wp:posOffset>1793240</wp:posOffset>
            </wp:positionV>
            <wp:extent cx="1885950" cy="1409700"/>
            <wp:effectExtent l="0" t="0" r="0" b="0"/>
            <wp:wrapSquare wrapText="bothSides"/>
            <wp:docPr id="236" name="Picture 2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59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61" w:rsidRPr="00410874">
        <w:rPr>
          <w:noProof/>
          <w:sz w:val="24"/>
          <w:szCs w:val="24"/>
          <w:lang w:eastAsia="en-GB"/>
        </w:rPr>
        <w:drawing>
          <wp:anchor distT="0" distB="0" distL="114300" distR="114300" simplePos="0" relativeHeight="251814912" behindDoc="0" locked="0" layoutInCell="1" allowOverlap="1">
            <wp:simplePos x="0" y="0"/>
            <wp:positionH relativeFrom="page">
              <wp:align>right</wp:align>
            </wp:positionH>
            <wp:positionV relativeFrom="paragraph">
              <wp:posOffset>12065</wp:posOffset>
            </wp:positionV>
            <wp:extent cx="2035175" cy="1526540"/>
            <wp:effectExtent l="0" t="0" r="3175" b="0"/>
            <wp:wrapSquare wrapText="bothSides"/>
            <wp:docPr id="235" name="Picture 235" descr="Image result for circus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ircus balloon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517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140" w:rsidRPr="00410874">
        <w:rPr>
          <w:noProof/>
          <w:sz w:val="24"/>
          <w:szCs w:val="24"/>
          <w:lang w:eastAsia="en-GB"/>
        </w:rPr>
        <w:drawing>
          <wp:anchor distT="0" distB="0" distL="114300" distR="114300" simplePos="0" relativeHeight="251812864" behindDoc="0" locked="0" layoutInCell="1" allowOverlap="1">
            <wp:simplePos x="0" y="0"/>
            <wp:positionH relativeFrom="page">
              <wp:align>left</wp:align>
            </wp:positionH>
            <wp:positionV relativeFrom="paragraph">
              <wp:posOffset>332105</wp:posOffset>
            </wp:positionV>
            <wp:extent cx="1895475" cy="1380490"/>
            <wp:effectExtent l="0" t="0" r="9525" b="0"/>
            <wp:wrapSquare wrapText="bothSides"/>
            <wp:docPr id="233" name="Picture 233" descr="Image result for clown cut 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own cut ou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5475"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140" w:rsidRPr="00410874">
        <w:rPr>
          <w:sz w:val="24"/>
          <w:szCs w:val="24"/>
        </w:rPr>
        <w:t>For this event there is</w:t>
      </w:r>
      <w:r w:rsidR="009C2135">
        <w:rPr>
          <w:sz w:val="24"/>
          <w:szCs w:val="24"/>
        </w:rPr>
        <w:t xml:space="preserve"> no</w:t>
      </w:r>
      <w:r w:rsidR="004E6140" w:rsidRPr="00410874">
        <w:rPr>
          <w:sz w:val="24"/>
          <w:szCs w:val="24"/>
        </w:rPr>
        <w:t xml:space="preserve">t a dress </w:t>
      </w:r>
      <w:r w:rsidR="009C2135">
        <w:rPr>
          <w:sz w:val="24"/>
          <w:szCs w:val="24"/>
        </w:rPr>
        <w:t xml:space="preserve">code, this is due to the fact the event will be in an </w:t>
      </w:r>
      <w:r w:rsidR="004E6140" w:rsidRPr="00410874">
        <w:rPr>
          <w:sz w:val="24"/>
          <w:szCs w:val="24"/>
        </w:rPr>
        <w:t>open space in which anyone can attend, meaning if everyone was dressed</w:t>
      </w:r>
      <w:r w:rsidR="009C2135">
        <w:rPr>
          <w:sz w:val="24"/>
          <w:szCs w:val="24"/>
        </w:rPr>
        <w:t xml:space="preserve"> up then people may not attend</w:t>
      </w:r>
      <w:r w:rsidR="004E6140" w:rsidRPr="00410874">
        <w:rPr>
          <w:sz w:val="24"/>
          <w:szCs w:val="24"/>
        </w:rPr>
        <w:t xml:space="preserve"> due to not being dressed properly.  For </w:t>
      </w:r>
      <w:r w:rsidR="004E6140" w:rsidRPr="00410874">
        <w:rPr>
          <w:sz w:val="24"/>
          <w:szCs w:val="24"/>
        </w:rPr>
        <w:lastRenderedPageBreak/>
        <w:t>decorations</w:t>
      </w:r>
      <w:r w:rsidRPr="00410874">
        <w:rPr>
          <w:sz w:val="24"/>
          <w:szCs w:val="24"/>
        </w:rPr>
        <w:t xml:space="preserve">, there are going to be loads of fun fair, circus themed décor, for example </w:t>
      </w:r>
      <w:r w:rsidR="004E6140" w:rsidRPr="00410874">
        <w:rPr>
          <w:sz w:val="24"/>
          <w:szCs w:val="24"/>
        </w:rPr>
        <w:t>there is going to be cut outs, so people can take pictures and then maybe hashtag t</w:t>
      </w:r>
      <w:r w:rsidR="009C2135">
        <w:rPr>
          <w:sz w:val="24"/>
          <w:szCs w:val="24"/>
        </w:rPr>
        <w:t>he event so the event gets even</w:t>
      </w:r>
      <w:r w:rsidR="004E6140" w:rsidRPr="00410874">
        <w:rPr>
          <w:sz w:val="24"/>
          <w:szCs w:val="24"/>
        </w:rPr>
        <w:t xml:space="preserve"> more promotion. </w:t>
      </w:r>
      <w:r w:rsidR="002254C4" w:rsidRPr="00410874">
        <w:rPr>
          <w:sz w:val="24"/>
          <w:szCs w:val="24"/>
        </w:rPr>
        <w:t xml:space="preserve">I will also put balloons, white, </w:t>
      </w:r>
      <w:r w:rsidR="00E57461" w:rsidRPr="00410874">
        <w:rPr>
          <w:sz w:val="24"/>
          <w:szCs w:val="24"/>
        </w:rPr>
        <w:t>and red</w:t>
      </w:r>
      <w:r w:rsidR="002254C4" w:rsidRPr="00410874">
        <w:rPr>
          <w:sz w:val="24"/>
          <w:szCs w:val="24"/>
        </w:rPr>
        <w:t xml:space="preserve">, yellow, blue </w:t>
      </w:r>
      <w:r w:rsidR="00E57461" w:rsidRPr="00410874">
        <w:rPr>
          <w:sz w:val="24"/>
          <w:szCs w:val="24"/>
        </w:rPr>
        <w:t xml:space="preserve">and green </w:t>
      </w:r>
      <w:r w:rsidR="002254C4" w:rsidRPr="00410874">
        <w:rPr>
          <w:sz w:val="24"/>
          <w:szCs w:val="24"/>
        </w:rPr>
        <w:t xml:space="preserve">all of which go with the theme. </w:t>
      </w:r>
      <w:r w:rsidR="00E57461" w:rsidRPr="00410874">
        <w:rPr>
          <w:sz w:val="24"/>
          <w:szCs w:val="24"/>
        </w:rPr>
        <w:t xml:space="preserve">Maybe even start the event off with a balloon arch, so people will understand the theme straight away. </w:t>
      </w:r>
      <w:r w:rsidR="004665FD" w:rsidRPr="00410874">
        <w:rPr>
          <w:sz w:val="24"/>
          <w:szCs w:val="24"/>
        </w:rPr>
        <w:t xml:space="preserve"> The food will be provided by the local suppliers and producers on their stalls.</w:t>
      </w:r>
    </w:p>
    <w:p w:rsidR="004665FD" w:rsidRPr="00410874" w:rsidRDefault="004665FD" w:rsidP="00527203">
      <w:pPr>
        <w:rPr>
          <w:sz w:val="24"/>
          <w:szCs w:val="24"/>
        </w:rPr>
      </w:pPr>
      <w:r w:rsidRPr="00410874">
        <w:rPr>
          <w:sz w:val="24"/>
          <w:szCs w:val="24"/>
        </w:rPr>
        <w:t xml:space="preserve">However some foods for the purpose of the theme will be served such as cotton candy, popcorn, etc. these stalls along with other stalls will be at the event for entertainment, so while people are enjoying their food they are able to have fun, which means they will stay long, and will eat more good which </w:t>
      </w:r>
      <w:r w:rsidR="00EB1B5B" w:rsidRPr="00410874">
        <w:rPr>
          <w:noProof/>
          <w:sz w:val="24"/>
          <w:szCs w:val="24"/>
          <w:lang w:eastAsia="en-GB"/>
        </w:rPr>
        <mc:AlternateContent>
          <mc:Choice Requires="wps">
            <w:drawing>
              <wp:anchor distT="45720" distB="45720" distL="114300" distR="114300" simplePos="0" relativeHeight="251825152" behindDoc="0" locked="0" layoutInCell="1" allowOverlap="1">
                <wp:simplePos x="0" y="0"/>
                <wp:positionH relativeFrom="margin">
                  <wp:posOffset>5007610</wp:posOffset>
                </wp:positionH>
                <wp:positionV relativeFrom="paragraph">
                  <wp:posOffset>723900</wp:posOffset>
                </wp:positionV>
                <wp:extent cx="1533525" cy="1047750"/>
                <wp:effectExtent l="0" t="0" r="28575" b="1905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047750"/>
                        </a:xfrm>
                        <a:prstGeom prst="rect">
                          <a:avLst/>
                        </a:prstGeom>
                        <a:solidFill>
                          <a:srgbClr val="FFFFFF"/>
                        </a:solidFill>
                        <a:ln w="9525">
                          <a:solidFill>
                            <a:srgbClr val="000000"/>
                          </a:solidFill>
                          <a:miter lim="800000"/>
                          <a:headEnd/>
                          <a:tailEnd/>
                        </a:ln>
                      </wps:spPr>
                      <wps:txbx>
                        <w:txbxContent>
                          <w:p w:rsidR="00EB1B5B" w:rsidRDefault="009C2135">
                            <w:r>
                              <w:t>This image shows Stoke P</w:t>
                            </w:r>
                            <w:r w:rsidR="00EB1B5B">
                              <w:t>ark and the roads and area around, which shows that it is in a good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94.3pt;margin-top:57pt;width:120.75pt;height:82.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">
                <v:textbox>
                  <w:txbxContent>
                    <w:p w:rsidR="00EB1B5B" w:rsidRDefault="009C2135">
                      <w:r>
                        <w:t>This image shows Stoke P</w:t>
                      </w:r>
                      <w:r w:rsidR="00EB1B5B">
                        <w:t>ark and the roads and area around, which shows that it is in a good location</w:t>
                      </w:r>
                    </w:p>
                  </w:txbxContent>
                </v:textbox>
                <w10:wrap type="square" anchorx="margin"/>
              </v:shape>
            </w:pict>
          </mc:Fallback>
        </mc:AlternateContent>
      </w:r>
      <w:r w:rsidR="00EB1B5B" w:rsidRPr="00410874">
        <w:rPr>
          <w:noProof/>
          <w:sz w:val="24"/>
          <w:szCs w:val="24"/>
          <w:lang w:eastAsia="en-GB"/>
        </w:rPr>
        <w:drawing>
          <wp:anchor distT="0" distB="0" distL="114300" distR="114300" simplePos="0" relativeHeight="251819008" behindDoc="0" locked="0" layoutInCell="1" allowOverlap="1" wp14:anchorId="7AB278E7" wp14:editId="2BD53838">
            <wp:simplePos x="0" y="0"/>
            <wp:positionH relativeFrom="page">
              <wp:align>left</wp:align>
            </wp:positionH>
            <wp:positionV relativeFrom="paragraph">
              <wp:posOffset>813435</wp:posOffset>
            </wp:positionV>
            <wp:extent cx="2695575" cy="1841500"/>
            <wp:effectExtent l="0" t="0" r="9525" b="6350"/>
            <wp:wrapSquare wrapText="bothSides"/>
            <wp:docPr id="238" name="Picture 238" descr="Aerial view of Guildford Stoke Park and Spectrum Centre&#10;&#10;Click here&#10;to find out where you can buy hot air balloon rides over Surr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rial view of Guildford Stoke Park and Spectrum Centre&#10;&#10;Click here&#10;to find out where you can buy hot air balloon rides over Surrey&#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874">
        <w:rPr>
          <w:sz w:val="24"/>
          <w:szCs w:val="24"/>
        </w:rPr>
        <w:t xml:space="preserve">helps promote how good the local suppliers and producers are. </w:t>
      </w:r>
    </w:p>
    <w:p w:rsidR="00651319" w:rsidRPr="00410874" w:rsidRDefault="00651319" w:rsidP="00527203">
      <w:pPr>
        <w:rPr>
          <w:rFonts w:ascii="Berlin Sans FB Demi" w:hAnsi="Berlin Sans FB Demi"/>
          <w:b/>
          <w:sz w:val="24"/>
          <w:szCs w:val="24"/>
          <w:u w:val="single"/>
        </w:rPr>
      </w:pPr>
      <w:r w:rsidRPr="00410874">
        <w:rPr>
          <w:rFonts w:ascii="Berlin Sans FB Demi" w:hAnsi="Berlin Sans FB Demi"/>
          <w:b/>
          <w:sz w:val="24"/>
          <w:szCs w:val="24"/>
          <w:u w:val="single"/>
        </w:rPr>
        <w:t xml:space="preserve">Suitable event venues </w:t>
      </w:r>
    </w:p>
    <w:p w:rsidR="00651319" w:rsidRPr="00410874" w:rsidRDefault="002C5ECD" w:rsidP="00527203">
      <w:pPr>
        <w:rPr>
          <w:sz w:val="24"/>
          <w:szCs w:val="24"/>
        </w:rPr>
      </w:pPr>
      <w:r w:rsidRPr="00410874">
        <w:rPr>
          <w:noProof/>
          <w:sz w:val="24"/>
          <w:szCs w:val="24"/>
          <w:lang w:eastAsia="en-GB"/>
        </w:rPr>
        <w:drawing>
          <wp:anchor distT="0" distB="0" distL="114300" distR="114300" simplePos="0" relativeHeight="251828224" behindDoc="0" locked="0" layoutInCell="1" allowOverlap="1">
            <wp:simplePos x="0" y="0"/>
            <wp:positionH relativeFrom="page">
              <wp:align>left</wp:align>
            </wp:positionH>
            <wp:positionV relativeFrom="paragraph">
              <wp:posOffset>1839595</wp:posOffset>
            </wp:positionV>
            <wp:extent cx="1660525" cy="1247775"/>
            <wp:effectExtent l="0" t="0" r="0" b="0"/>
            <wp:wrapSquare wrapText="bothSides"/>
            <wp:docPr id="244" name="Picture 244" descr="Image result for events stoke park guil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vents stoke park guildfor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5156" cy="1250907"/>
                    </a:xfrm>
                    <a:prstGeom prst="rect">
                      <a:avLst/>
                    </a:prstGeom>
                    <a:noFill/>
                    <a:ln>
                      <a:noFill/>
                    </a:ln>
                  </pic:spPr>
                </pic:pic>
              </a:graphicData>
            </a:graphic>
            <wp14:sizeRelH relativeFrom="page">
              <wp14:pctWidth>0</wp14:pctWidth>
            </wp14:sizeRelH>
            <wp14:sizeRelV relativeFrom="page">
              <wp14:pctHeight>0</wp14:pctHeight>
            </wp14:sizeRelV>
          </wp:anchor>
        </w:drawing>
      </w:r>
      <w:r w:rsidR="00EB1B5B" w:rsidRPr="00410874">
        <w:rPr>
          <w:noProof/>
          <w:sz w:val="24"/>
          <w:szCs w:val="24"/>
          <w:lang w:eastAsia="en-GB"/>
        </w:rPr>
        <mc:AlternateContent>
          <mc:Choice Requires="wps">
            <w:drawing>
              <wp:anchor distT="0" distB="0" distL="114300" distR="114300" simplePos="0" relativeHeight="251826176" behindDoc="0" locked="0" layoutInCell="1" allowOverlap="1">
                <wp:simplePos x="0" y="0"/>
                <wp:positionH relativeFrom="column">
                  <wp:posOffset>5924550</wp:posOffset>
                </wp:positionH>
                <wp:positionV relativeFrom="paragraph">
                  <wp:posOffset>677545</wp:posOffset>
                </wp:positionV>
                <wp:extent cx="47625" cy="304800"/>
                <wp:effectExtent l="57150" t="0" r="47625" b="57150"/>
                <wp:wrapNone/>
                <wp:docPr id="242" name="Straight Arrow Connector 242"/>
                <wp:cNvGraphicFramePr/>
                <a:graphic xmlns:a="http://schemas.openxmlformats.org/drawingml/2006/main">
                  <a:graphicData uri="http://schemas.microsoft.com/office/word/2010/wordprocessingShape">
                    <wps:wsp>
                      <wps:cNvCnPr/>
                      <wps:spPr>
                        <a:xfrm flipH="1">
                          <a:off x="0" y="0"/>
                          <a:ext cx="476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6FEF69" id="Straight Arrow Connector 242" o:spid="_x0000_s1026" type="#_x0000_t32" style="position:absolute;margin-left:466.5pt;margin-top:53.35pt;width:3.75pt;height:24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" strokecolor="black [3200]" strokeweight=".5pt">
                <v:stroke endarrow="block" joinstyle="miter"/>
              </v:shape>
            </w:pict>
          </mc:Fallback>
        </mc:AlternateContent>
      </w:r>
      <w:r w:rsidR="00EB1B5B" w:rsidRPr="00410874">
        <w:rPr>
          <w:noProof/>
          <w:sz w:val="24"/>
          <w:szCs w:val="24"/>
          <w:lang w:eastAsia="en-GB"/>
        </w:rPr>
        <w:drawing>
          <wp:anchor distT="0" distB="0" distL="114300" distR="114300" simplePos="0" relativeHeight="251823104" behindDoc="0" locked="0" layoutInCell="1" allowOverlap="1" wp14:anchorId="2C042FD3" wp14:editId="37AB716B">
            <wp:simplePos x="0" y="0"/>
            <wp:positionH relativeFrom="page">
              <wp:align>right</wp:align>
            </wp:positionH>
            <wp:positionV relativeFrom="paragraph">
              <wp:posOffset>887095</wp:posOffset>
            </wp:positionV>
            <wp:extent cx="2119630" cy="211455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0521" t="7091" b="5161"/>
                    <a:stretch/>
                  </pic:blipFill>
                  <pic:spPr bwMode="auto">
                    <a:xfrm>
                      <a:off x="0" y="0"/>
                      <a:ext cx="211963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B5B" w:rsidRPr="00410874">
        <w:rPr>
          <w:noProof/>
          <w:sz w:val="24"/>
          <w:szCs w:val="24"/>
          <w:lang w:eastAsia="en-GB"/>
        </w:rPr>
        <mc:AlternateContent>
          <mc:Choice Requires="wps">
            <w:drawing>
              <wp:anchor distT="0" distB="0" distL="114300" distR="114300" simplePos="0" relativeHeight="251821056" behindDoc="0" locked="0" layoutInCell="1" allowOverlap="1" wp14:anchorId="6BCBC52E" wp14:editId="03586CED">
                <wp:simplePos x="0" y="0"/>
                <wp:positionH relativeFrom="page">
                  <wp:posOffset>-133351</wp:posOffset>
                </wp:positionH>
                <wp:positionV relativeFrom="paragraph">
                  <wp:posOffset>147320</wp:posOffset>
                </wp:positionV>
                <wp:extent cx="1781175" cy="1076325"/>
                <wp:effectExtent l="0" t="114300" r="0" b="123825"/>
                <wp:wrapNone/>
                <wp:docPr id="239" name="Oval 239"/>
                <wp:cNvGraphicFramePr/>
                <a:graphic xmlns:a="http://schemas.openxmlformats.org/drawingml/2006/main">
                  <a:graphicData uri="http://schemas.microsoft.com/office/word/2010/wordprocessingShape">
                    <wps:wsp>
                      <wps:cNvSpPr/>
                      <wps:spPr>
                        <a:xfrm rot="19888739">
                          <a:off x="0" y="0"/>
                          <a:ext cx="1781175" cy="1076325"/>
                        </a:xfrm>
                        <a:prstGeom prst="ellipse">
                          <a:avLst/>
                        </a:prstGeom>
                        <a:no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A5DC3" id="Oval 239" o:spid="_x0000_s1026" style="position:absolute;margin-left:-10.5pt;margin-top:11.6pt;width:140.25pt;height:84.75pt;rotation:-1869153fd;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" filled="f" strokecolor="#deeaf6 [660]" strokeweight="1pt">
                <v:stroke joinstyle="miter"/>
                <w10:wrap anchorx="page"/>
              </v:oval>
            </w:pict>
          </mc:Fallback>
        </mc:AlternateContent>
      </w:r>
      <w:r w:rsidR="00F20920">
        <w:rPr>
          <w:sz w:val="24"/>
          <w:szCs w:val="24"/>
        </w:rPr>
        <w:t>The venue</w:t>
      </w:r>
      <w:r w:rsidR="00651319" w:rsidRPr="00410874">
        <w:rPr>
          <w:sz w:val="24"/>
          <w:szCs w:val="24"/>
        </w:rPr>
        <w:t xml:space="preserve"> for this event will have to be outside to pull of</w:t>
      </w:r>
      <w:r w:rsidR="00F20920">
        <w:rPr>
          <w:sz w:val="24"/>
          <w:szCs w:val="24"/>
        </w:rPr>
        <w:t>f</w:t>
      </w:r>
      <w:r w:rsidR="00651319" w:rsidRPr="00410874">
        <w:rPr>
          <w:sz w:val="24"/>
          <w:szCs w:val="24"/>
        </w:rPr>
        <w:t xml:space="preserve"> the theme, as fun fairs and circuses are usually outside. The venue</w:t>
      </w:r>
      <w:r w:rsidR="002142B4" w:rsidRPr="00410874">
        <w:rPr>
          <w:sz w:val="24"/>
          <w:szCs w:val="24"/>
        </w:rPr>
        <w:t xml:space="preserve"> </w:t>
      </w:r>
      <w:r w:rsidR="00F20920">
        <w:rPr>
          <w:sz w:val="24"/>
          <w:szCs w:val="24"/>
        </w:rPr>
        <w:t>will be outside on S</w:t>
      </w:r>
      <w:r w:rsidR="00651319" w:rsidRPr="00410874">
        <w:rPr>
          <w:sz w:val="24"/>
          <w:szCs w:val="24"/>
        </w:rPr>
        <w:t>to</w:t>
      </w:r>
      <w:r w:rsidR="002142B4" w:rsidRPr="00410874">
        <w:rPr>
          <w:sz w:val="24"/>
          <w:szCs w:val="24"/>
        </w:rPr>
        <w:t>ke</w:t>
      </w:r>
      <w:r w:rsidR="00F20920">
        <w:rPr>
          <w:sz w:val="24"/>
          <w:szCs w:val="24"/>
        </w:rPr>
        <w:t xml:space="preserve"> P</w:t>
      </w:r>
      <w:r w:rsidR="00651319" w:rsidRPr="00410874">
        <w:rPr>
          <w:sz w:val="24"/>
          <w:szCs w:val="24"/>
        </w:rPr>
        <w:t xml:space="preserve">ark, as it is a massive open space and </w:t>
      </w:r>
      <w:r w:rsidR="002142B4" w:rsidRPr="00410874">
        <w:rPr>
          <w:sz w:val="24"/>
          <w:szCs w:val="24"/>
        </w:rPr>
        <w:t>t</w:t>
      </w:r>
      <w:r w:rsidR="00F20920">
        <w:rPr>
          <w:sz w:val="24"/>
          <w:szCs w:val="24"/>
        </w:rPr>
        <w:t>hat is near Guildford town and S</w:t>
      </w:r>
      <w:r w:rsidR="002142B4" w:rsidRPr="00410874">
        <w:rPr>
          <w:sz w:val="24"/>
          <w:szCs w:val="24"/>
        </w:rPr>
        <w:t>pectrum, all of which means that if the event is held there the</w:t>
      </w:r>
      <w:r w:rsidR="00F20920">
        <w:rPr>
          <w:sz w:val="24"/>
          <w:szCs w:val="24"/>
        </w:rPr>
        <w:t>n it will have more opportunitie</w:t>
      </w:r>
      <w:r w:rsidR="002142B4" w:rsidRPr="00410874">
        <w:rPr>
          <w:sz w:val="24"/>
          <w:szCs w:val="24"/>
        </w:rPr>
        <w:t xml:space="preserve">s to have more people attend. </w:t>
      </w:r>
    </w:p>
    <w:p w:rsidR="006E4857" w:rsidRPr="00410874" w:rsidRDefault="002C5ECD" w:rsidP="00527203">
      <w:pPr>
        <w:rPr>
          <w:sz w:val="24"/>
          <w:szCs w:val="24"/>
        </w:rPr>
      </w:pPr>
      <w:r w:rsidRPr="00410874">
        <w:rPr>
          <w:noProof/>
          <w:sz w:val="24"/>
          <w:szCs w:val="24"/>
          <w:lang w:eastAsia="en-GB"/>
        </w:rPr>
        <w:drawing>
          <wp:anchor distT="0" distB="0" distL="114300" distR="114300" simplePos="0" relativeHeight="251829248" behindDoc="0" locked="0" layoutInCell="1" allowOverlap="1">
            <wp:simplePos x="0" y="0"/>
            <wp:positionH relativeFrom="column">
              <wp:posOffset>5048250</wp:posOffset>
            </wp:positionH>
            <wp:positionV relativeFrom="paragraph">
              <wp:posOffset>1011555</wp:posOffset>
            </wp:positionV>
            <wp:extent cx="1276350" cy="848360"/>
            <wp:effectExtent l="0" t="0" r="0" b="8890"/>
            <wp:wrapSquare wrapText="bothSides"/>
            <wp:docPr id="245" name="Picture 245" descr="Image result for events stoke park guil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vents stoke park guildfor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635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857" w:rsidRPr="00410874">
        <w:rPr>
          <w:sz w:val="24"/>
          <w:szCs w:val="24"/>
        </w:rPr>
        <w:t xml:space="preserve">The venue that I have chosen is Stoke Park, this is because it is a good open space in the middle of a village, </w:t>
      </w:r>
      <w:r w:rsidR="00DA6E8A" w:rsidRPr="00410874">
        <w:rPr>
          <w:sz w:val="24"/>
          <w:szCs w:val="24"/>
        </w:rPr>
        <w:lastRenderedPageBreak/>
        <w:t>and it</w:t>
      </w:r>
      <w:r w:rsidR="006E4857" w:rsidRPr="00410874">
        <w:rPr>
          <w:sz w:val="24"/>
          <w:szCs w:val="24"/>
        </w:rPr>
        <w:t xml:space="preserve"> is set where many people can access the event and is an idea</w:t>
      </w:r>
      <w:r w:rsidR="00F20920">
        <w:rPr>
          <w:sz w:val="24"/>
          <w:szCs w:val="24"/>
        </w:rPr>
        <w:t>l</w:t>
      </w:r>
      <w:r w:rsidR="006E4857" w:rsidRPr="00410874">
        <w:rPr>
          <w:sz w:val="24"/>
          <w:szCs w:val="24"/>
        </w:rPr>
        <w:t xml:space="preserve"> space for it.</w:t>
      </w:r>
    </w:p>
    <w:p w:rsidR="006E4857" w:rsidRPr="00410874" w:rsidRDefault="006E4857" w:rsidP="00527203">
      <w:pPr>
        <w:rPr>
          <w:sz w:val="24"/>
          <w:szCs w:val="24"/>
        </w:rPr>
      </w:pPr>
      <w:r w:rsidRPr="00410874">
        <w:rPr>
          <w:sz w:val="24"/>
          <w:szCs w:val="24"/>
        </w:rPr>
        <w:t>For transport there are many way</w:t>
      </w:r>
      <w:r w:rsidR="00F20920">
        <w:rPr>
          <w:sz w:val="24"/>
          <w:szCs w:val="24"/>
        </w:rPr>
        <w:t>s</w:t>
      </w:r>
      <w:r w:rsidRPr="00410874">
        <w:rPr>
          <w:sz w:val="24"/>
          <w:szCs w:val="24"/>
        </w:rPr>
        <w:t xml:space="preserve"> that people can get </w:t>
      </w:r>
      <w:r w:rsidR="00F20920">
        <w:rPr>
          <w:sz w:val="24"/>
          <w:szCs w:val="24"/>
        </w:rPr>
        <w:t>there, for example there are buses that stop at S</w:t>
      </w:r>
      <w:r w:rsidRPr="00410874">
        <w:rPr>
          <w:sz w:val="24"/>
          <w:szCs w:val="24"/>
        </w:rPr>
        <w:t xml:space="preserve">pectrum, which is next door to the venue. So the venue can be accessed by the town, and the places around, for example </w:t>
      </w:r>
      <w:proofErr w:type="spellStart"/>
      <w:r w:rsidRPr="00410874">
        <w:rPr>
          <w:sz w:val="24"/>
          <w:szCs w:val="24"/>
        </w:rPr>
        <w:t>Burpham</w:t>
      </w:r>
      <w:proofErr w:type="spellEnd"/>
      <w:r w:rsidRPr="00410874">
        <w:rPr>
          <w:sz w:val="24"/>
          <w:szCs w:val="24"/>
        </w:rPr>
        <w:t xml:space="preserve"> or </w:t>
      </w:r>
      <w:proofErr w:type="spellStart"/>
      <w:r w:rsidRPr="00410874">
        <w:rPr>
          <w:sz w:val="24"/>
          <w:szCs w:val="24"/>
        </w:rPr>
        <w:t>Merrow</w:t>
      </w:r>
      <w:proofErr w:type="spellEnd"/>
      <w:r w:rsidRPr="00410874">
        <w:rPr>
          <w:sz w:val="24"/>
          <w:szCs w:val="24"/>
        </w:rPr>
        <w:t>, etc. There is also a train station that is very close to the park, which means that people that do</w:t>
      </w:r>
      <w:r w:rsidR="00F20920">
        <w:rPr>
          <w:sz w:val="24"/>
          <w:szCs w:val="24"/>
        </w:rPr>
        <w:t xml:space="preserve"> no</w:t>
      </w:r>
      <w:r w:rsidRPr="00410874">
        <w:rPr>
          <w:sz w:val="24"/>
          <w:szCs w:val="24"/>
        </w:rPr>
        <w:t xml:space="preserve">t live too far out are able to get to the event as well as locals. </w:t>
      </w:r>
    </w:p>
    <w:p w:rsidR="00DA6E8A" w:rsidRPr="00410874" w:rsidRDefault="00DA6E8A" w:rsidP="00527203">
      <w:pPr>
        <w:rPr>
          <w:sz w:val="24"/>
          <w:szCs w:val="24"/>
        </w:rPr>
      </w:pPr>
      <w:r w:rsidRPr="00410874">
        <w:rPr>
          <w:sz w:val="24"/>
          <w:szCs w:val="24"/>
        </w:rPr>
        <w:t xml:space="preserve">The services provided by this venue is just the </w:t>
      </w:r>
      <w:r w:rsidR="00F20920">
        <w:rPr>
          <w:sz w:val="24"/>
          <w:szCs w:val="24"/>
        </w:rPr>
        <w:t>location, as it is owned by Guildford Borough C</w:t>
      </w:r>
      <w:r w:rsidRPr="00410874">
        <w:rPr>
          <w:sz w:val="24"/>
          <w:szCs w:val="24"/>
        </w:rPr>
        <w:t xml:space="preserve">ouncil, which means that the event that </w:t>
      </w:r>
      <w:r w:rsidR="00F20920">
        <w:rPr>
          <w:sz w:val="24"/>
          <w:szCs w:val="24"/>
        </w:rPr>
        <w:t>hire the location out have to</w:t>
      </w:r>
      <w:r w:rsidRPr="00410874">
        <w:rPr>
          <w:sz w:val="24"/>
          <w:szCs w:val="24"/>
        </w:rPr>
        <w:t xml:space="preserve"> provide everything for themselves. For the cost of the event it does say the </w:t>
      </w:r>
      <w:r w:rsidR="00F20920">
        <w:rPr>
          <w:sz w:val="24"/>
          <w:szCs w:val="24"/>
        </w:rPr>
        <w:t>p</w:t>
      </w:r>
      <w:r w:rsidRPr="00410874">
        <w:rPr>
          <w:sz w:val="24"/>
          <w:szCs w:val="24"/>
        </w:rPr>
        <w:t>rice unless you go through the process of hiring the venue, through the website.</w:t>
      </w:r>
      <w:r w:rsidR="0029350B" w:rsidRPr="00410874">
        <w:rPr>
          <w:sz w:val="24"/>
          <w:szCs w:val="24"/>
        </w:rPr>
        <w:t xml:space="preserve"> </w:t>
      </w:r>
    </w:p>
    <w:p w:rsidR="0029350B" w:rsidRPr="00410874" w:rsidRDefault="0029350B" w:rsidP="00527203">
      <w:pPr>
        <w:rPr>
          <w:sz w:val="24"/>
          <w:szCs w:val="24"/>
        </w:rPr>
      </w:pPr>
      <w:r w:rsidRPr="00410874">
        <w:rPr>
          <w:sz w:val="24"/>
          <w:szCs w:val="24"/>
        </w:rPr>
        <w:t>This venue is a good place to use as I have said that it is in the prime location and it could potential</w:t>
      </w:r>
      <w:r w:rsidR="00F20920">
        <w:rPr>
          <w:sz w:val="24"/>
          <w:szCs w:val="24"/>
        </w:rPr>
        <w:t>ly</w:t>
      </w:r>
      <w:r w:rsidRPr="00410874">
        <w:rPr>
          <w:sz w:val="24"/>
          <w:szCs w:val="24"/>
        </w:rPr>
        <w:t xml:space="preserve"> help </w:t>
      </w:r>
      <w:r w:rsidR="00035B40" w:rsidRPr="00410874">
        <w:rPr>
          <w:sz w:val="24"/>
          <w:szCs w:val="24"/>
        </w:rPr>
        <w:t xml:space="preserve">the event been more successful. The clients want a venue and theme that will get them noticed and will help </w:t>
      </w:r>
      <w:r w:rsidR="00F20920">
        <w:rPr>
          <w:sz w:val="24"/>
          <w:szCs w:val="24"/>
        </w:rPr>
        <w:t>t</w:t>
      </w:r>
      <w:r w:rsidR="00035B40" w:rsidRPr="00410874">
        <w:rPr>
          <w:sz w:val="24"/>
          <w:szCs w:val="24"/>
        </w:rPr>
        <w:t>hem promote</w:t>
      </w:r>
      <w:r w:rsidR="00F20920">
        <w:rPr>
          <w:sz w:val="24"/>
          <w:szCs w:val="24"/>
        </w:rPr>
        <w:t xml:space="preserve"> their produce and food.  T</w:t>
      </w:r>
      <w:r w:rsidR="00035B40" w:rsidRPr="00410874">
        <w:rPr>
          <w:sz w:val="24"/>
          <w:szCs w:val="24"/>
        </w:rPr>
        <w:t xml:space="preserve">hey would like </w:t>
      </w:r>
      <w:r w:rsidR="00F20920">
        <w:rPr>
          <w:sz w:val="24"/>
          <w:szCs w:val="24"/>
        </w:rPr>
        <w:t xml:space="preserve">idea of the event being in </w:t>
      </w:r>
      <w:r w:rsidR="00035B40" w:rsidRPr="00410874">
        <w:rPr>
          <w:sz w:val="24"/>
          <w:szCs w:val="24"/>
        </w:rPr>
        <w:t xml:space="preserve">a prime location </w:t>
      </w:r>
      <w:r w:rsidR="00F20920">
        <w:rPr>
          <w:sz w:val="24"/>
          <w:szCs w:val="24"/>
        </w:rPr>
        <w:t xml:space="preserve">so </w:t>
      </w:r>
      <w:r w:rsidR="00035B40" w:rsidRPr="00410874">
        <w:rPr>
          <w:sz w:val="24"/>
          <w:szCs w:val="24"/>
        </w:rPr>
        <w:t xml:space="preserve">that many people can access and ‘pop’ in if they are curious, which is what we want people to do. </w:t>
      </w:r>
    </w:p>
    <w:p w:rsidR="00D80A0B" w:rsidRDefault="00D80A0B" w:rsidP="00527203">
      <w:pPr>
        <w:rPr>
          <w:rFonts w:ascii="Berlin Sans FB Demi" w:hAnsi="Berlin Sans FB Demi"/>
          <w:b/>
          <w:sz w:val="28"/>
          <w:u w:val="single"/>
        </w:rPr>
      </w:pPr>
    </w:p>
    <w:p w:rsidR="00D80A0B" w:rsidRPr="00D80A0B" w:rsidRDefault="009420A7" w:rsidP="00527203">
      <w:pPr>
        <w:rPr>
          <w:rFonts w:ascii="Berlin Sans FB Demi" w:hAnsi="Berlin Sans FB Demi"/>
          <w:b/>
          <w:sz w:val="28"/>
          <w:u w:val="single"/>
        </w:rPr>
      </w:pPr>
      <w:r>
        <w:rPr>
          <w:noProof/>
          <w:lang w:eastAsia="en-GB"/>
        </w:rPr>
        <w:drawing>
          <wp:anchor distT="0" distB="0" distL="114300" distR="114300" simplePos="0" relativeHeight="251831296" behindDoc="0" locked="0" layoutInCell="1" allowOverlap="1">
            <wp:simplePos x="0" y="0"/>
            <wp:positionH relativeFrom="leftMargin">
              <wp:align>right</wp:align>
            </wp:positionH>
            <wp:positionV relativeFrom="paragraph">
              <wp:posOffset>323850</wp:posOffset>
            </wp:positionV>
            <wp:extent cx="820420" cy="895350"/>
            <wp:effectExtent l="0" t="0" r="0" b="0"/>
            <wp:wrapSquare wrapText="bothSides"/>
            <wp:docPr id="247" name="Picture 247" descr="Image result for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llo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042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A0B" w:rsidRPr="00D80A0B">
        <w:rPr>
          <w:rFonts w:ascii="Berlin Sans FB Demi" w:hAnsi="Berlin Sans FB Demi"/>
          <w:b/>
          <w:sz w:val="28"/>
          <w:u w:val="single"/>
        </w:rPr>
        <w:t xml:space="preserve">Venues appearance </w:t>
      </w:r>
    </w:p>
    <w:p w:rsidR="00527203" w:rsidRDefault="00410874">
      <w:pPr>
        <w:rPr>
          <w:sz w:val="24"/>
        </w:rPr>
      </w:pPr>
      <w:r>
        <w:rPr>
          <w:noProof/>
          <w:lang w:eastAsia="en-GB"/>
        </w:rPr>
        <w:drawing>
          <wp:anchor distT="0" distB="0" distL="114300" distR="114300" simplePos="0" relativeHeight="251830272" behindDoc="0" locked="0" layoutInCell="1" allowOverlap="1">
            <wp:simplePos x="0" y="0"/>
            <wp:positionH relativeFrom="column">
              <wp:posOffset>4400550</wp:posOffset>
            </wp:positionH>
            <wp:positionV relativeFrom="paragraph">
              <wp:posOffset>5715</wp:posOffset>
            </wp:positionV>
            <wp:extent cx="2082800" cy="1171575"/>
            <wp:effectExtent l="0" t="0" r="0" b="9525"/>
            <wp:wrapSquare wrapText="bothSides"/>
            <wp:docPr id="246" name="Picture 246" descr="Image result for metal fencing fo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tal fencing for even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828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A0B">
        <w:rPr>
          <w:sz w:val="24"/>
        </w:rPr>
        <w:t xml:space="preserve">The decoration for the venue is going to be entwined with the theme, meaning that all decorations must </w:t>
      </w:r>
      <w:r w:rsidR="00DA023E">
        <w:rPr>
          <w:sz w:val="24"/>
        </w:rPr>
        <w:t>l</w:t>
      </w:r>
      <w:r w:rsidR="00D80A0B">
        <w:rPr>
          <w:sz w:val="24"/>
        </w:rPr>
        <w:t xml:space="preserve">ink back to the theme in some way. </w:t>
      </w:r>
    </w:p>
    <w:p w:rsidR="00F2098B" w:rsidRPr="00D80A0B" w:rsidRDefault="00A27430">
      <w:pPr>
        <w:rPr>
          <w:sz w:val="24"/>
        </w:rPr>
      </w:pPr>
      <w:r>
        <w:rPr>
          <w:noProof/>
          <w:lang w:eastAsia="en-GB"/>
        </w:rPr>
        <w:lastRenderedPageBreak/>
        <w:drawing>
          <wp:anchor distT="0" distB="0" distL="114300" distR="114300" simplePos="0" relativeHeight="251833344" behindDoc="0" locked="0" layoutInCell="1" allowOverlap="1">
            <wp:simplePos x="0" y="0"/>
            <wp:positionH relativeFrom="page">
              <wp:align>left</wp:align>
            </wp:positionH>
            <wp:positionV relativeFrom="paragraph">
              <wp:posOffset>6350</wp:posOffset>
            </wp:positionV>
            <wp:extent cx="1131109" cy="1504950"/>
            <wp:effectExtent l="0" t="0" r="0" b="0"/>
            <wp:wrapSquare wrapText="bothSides"/>
            <wp:docPr id="249" name="Picture 249" descr="Image result for circus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ircus cutou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1109"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B97">
        <w:rPr>
          <w:noProof/>
          <w:lang w:eastAsia="en-GB"/>
        </w:rPr>
        <w:drawing>
          <wp:anchor distT="0" distB="0" distL="114300" distR="114300" simplePos="0" relativeHeight="251835392" behindDoc="0" locked="0" layoutInCell="1" allowOverlap="1">
            <wp:simplePos x="0" y="0"/>
            <wp:positionH relativeFrom="page">
              <wp:align>right</wp:align>
            </wp:positionH>
            <wp:positionV relativeFrom="paragraph">
              <wp:posOffset>1349375</wp:posOffset>
            </wp:positionV>
            <wp:extent cx="1066800" cy="1600200"/>
            <wp:effectExtent l="0" t="0" r="0" b="0"/>
            <wp:wrapSquare wrapText="bothSides"/>
            <wp:docPr id="251" name="Picture 251" descr="Image result for fun fair  cut 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un fair  cut ou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6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3CB">
        <w:rPr>
          <w:noProof/>
          <w:lang w:eastAsia="en-GB"/>
        </w:rPr>
        <w:drawing>
          <wp:anchor distT="0" distB="0" distL="114300" distR="114300" simplePos="0" relativeHeight="251832320" behindDoc="0" locked="0" layoutInCell="1" allowOverlap="1">
            <wp:simplePos x="0" y="0"/>
            <wp:positionH relativeFrom="page">
              <wp:align>right</wp:align>
            </wp:positionH>
            <wp:positionV relativeFrom="paragraph">
              <wp:posOffset>158750</wp:posOffset>
            </wp:positionV>
            <wp:extent cx="1628775" cy="1221581"/>
            <wp:effectExtent l="0" t="0" r="0" b="0"/>
            <wp:wrapSquare wrapText="bothSides"/>
            <wp:docPr id="248" name="Picture 248" descr="Image result for animal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nimal balloo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8775" cy="1221581"/>
                    </a:xfrm>
                    <a:prstGeom prst="rect">
                      <a:avLst/>
                    </a:prstGeom>
                    <a:noFill/>
                    <a:ln>
                      <a:noFill/>
                    </a:ln>
                  </pic:spPr>
                </pic:pic>
              </a:graphicData>
            </a:graphic>
            <wp14:sizeRelH relativeFrom="page">
              <wp14:pctWidth>0</wp14:pctWidth>
            </wp14:sizeRelH>
            <wp14:sizeRelV relativeFrom="page">
              <wp14:pctHeight>0</wp14:pctHeight>
            </wp14:sizeRelV>
          </wp:anchor>
        </w:drawing>
      </w:r>
      <w:r w:rsidR="00F2098B">
        <w:rPr>
          <w:sz w:val="24"/>
        </w:rPr>
        <w:t>The event will need to have fencing around, so that all the visitors and clients are kept safe.</w:t>
      </w:r>
      <w:r w:rsidR="009420A7">
        <w:rPr>
          <w:sz w:val="24"/>
        </w:rPr>
        <w:t xml:space="preserve"> For the decoration</w:t>
      </w:r>
      <w:r w:rsidR="00DA023E">
        <w:rPr>
          <w:sz w:val="24"/>
        </w:rPr>
        <w:t xml:space="preserve"> there is going to be </w:t>
      </w:r>
      <w:r w:rsidR="009420A7">
        <w:rPr>
          <w:sz w:val="24"/>
        </w:rPr>
        <w:t xml:space="preserve">balloons, </w:t>
      </w:r>
      <w:r w:rsidR="002633CB">
        <w:rPr>
          <w:sz w:val="24"/>
        </w:rPr>
        <w:t>normal and animal ones, and these link in with the circus /</w:t>
      </w:r>
      <w:r w:rsidR="00DA023E">
        <w:rPr>
          <w:sz w:val="24"/>
        </w:rPr>
        <w:t xml:space="preserve"> fun fair</w:t>
      </w:r>
      <w:r w:rsidR="009420A7">
        <w:rPr>
          <w:sz w:val="24"/>
        </w:rPr>
        <w:t xml:space="preserve"> theme.</w:t>
      </w:r>
      <w:r w:rsidR="002633CB">
        <w:rPr>
          <w:sz w:val="24"/>
        </w:rPr>
        <w:t xml:space="preserve"> </w:t>
      </w:r>
      <w:r w:rsidR="009420A7">
        <w:rPr>
          <w:sz w:val="24"/>
        </w:rPr>
        <w:t xml:space="preserve"> </w:t>
      </w:r>
      <w:r w:rsidR="00F545F2">
        <w:rPr>
          <w:sz w:val="24"/>
        </w:rPr>
        <w:t>Bo</w:t>
      </w:r>
      <w:r w:rsidR="002633CB">
        <w:rPr>
          <w:sz w:val="24"/>
        </w:rPr>
        <w:t xml:space="preserve">th </w:t>
      </w:r>
      <w:r w:rsidR="00F545F2">
        <w:rPr>
          <w:sz w:val="24"/>
        </w:rPr>
        <w:t>o</w:t>
      </w:r>
      <w:r w:rsidR="002633CB">
        <w:rPr>
          <w:sz w:val="24"/>
        </w:rPr>
        <w:t xml:space="preserve">f these are able to be purchased in party stores, there are around 3 party shops in Guildford town. </w:t>
      </w:r>
      <w:r w:rsidR="00A7130E">
        <w:rPr>
          <w:sz w:val="24"/>
        </w:rPr>
        <w:t xml:space="preserve">Then there will also be cut outs, for decoration and for entertainment. These will be cut outs related to the theme, which is </w:t>
      </w:r>
      <w:r w:rsidR="00435375">
        <w:rPr>
          <w:sz w:val="24"/>
        </w:rPr>
        <w:t xml:space="preserve">the </w:t>
      </w:r>
      <w:r w:rsidR="00A7130E">
        <w:rPr>
          <w:sz w:val="24"/>
        </w:rPr>
        <w:t xml:space="preserve">circus and fun fairs. </w:t>
      </w:r>
    </w:p>
    <w:p w:rsidR="00A27430" w:rsidRDefault="00A27430">
      <w:pPr>
        <w:rPr>
          <w:sz w:val="24"/>
        </w:rPr>
      </w:pPr>
      <w:r>
        <w:rPr>
          <w:noProof/>
          <w:lang w:eastAsia="en-GB"/>
        </w:rPr>
        <w:drawing>
          <wp:anchor distT="0" distB="0" distL="114300" distR="114300" simplePos="0" relativeHeight="251834368" behindDoc="0" locked="0" layoutInCell="1" allowOverlap="1">
            <wp:simplePos x="0" y="0"/>
            <wp:positionH relativeFrom="leftMargin">
              <wp:align>right</wp:align>
            </wp:positionH>
            <wp:positionV relativeFrom="paragraph">
              <wp:posOffset>57150</wp:posOffset>
            </wp:positionV>
            <wp:extent cx="809625" cy="1214120"/>
            <wp:effectExtent l="0" t="0" r="9525" b="5080"/>
            <wp:wrapSquare wrapText="bothSides"/>
            <wp:docPr id="250" name="Picture 250" descr="Image result for circus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ircus cutou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962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874">
        <w:rPr>
          <w:noProof/>
          <w:lang w:eastAsia="en-GB"/>
        </w:rPr>
        <w:drawing>
          <wp:anchor distT="0" distB="0" distL="114300" distR="114300" simplePos="0" relativeHeight="251837440" behindDoc="0" locked="0" layoutInCell="1" allowOverlap="1">
            <wp:simplePos x="0" y="0"/>
            <wp:positionH relativeFrom="margin">
              <wp:posOffset>4524375</wp:posOffset>
            </wp:positionH>
            <wp:positionV relativeFrom="paragraph">
              <wp:posOffset>367030</wp:posOffset>
            </wp:positionV>
            <wp:extent cx="1038225" cy="1558925"/>
            <wp:effectExtent l="0" t="0" r="9525" b="3175"/>
            <wp:wrapSquare wrapText="bothSides"/>
            <wp:docPr id="253" name="Picture 253" descr="Image result for ribbons dang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ibbons dangl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822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Some</w:t>
      </w:r>
      <w:r w:rsidR="003E7F84">
        <w:rPr>
          <w:sz w:val="24"/>
        </w:rPr>
        <w:t xml:space="preserve"> </w:t>
      </w:r>
      <w:r w:rsidR="00410874">
        <w:rPr>
          <w:sz w:val="24"/>
        </w:rPr>
        <w:t>mor</w:t>
      </w:r>
      <w:r w:rsidR="003E7F84">
        <w:rPr>
          <w:sz w:val="24"/>
        </w:rPr>
        <w:t xml:space="preserve">e decorations that could be at the event is </w:t>
      </w:r>
      <w:r w:rsidR="00410874">
        <w:rPr>
          <w:sz w:val="24"/>
        </w:rPr>
        <w:t>ribbons from trees or stalls, to make it more fun and festive for everyone. I could also put in s</w:t>
      </w:r>
      <w:r w:rsidR="00A30141">
        <w:rPr>
          <w:sz w:val="24"/>
        </w:rPr>
        <w:t>ome statues of circus animals, t</w:t>
      </w:r>
      <w:r w:rsidR="00410874">
        <w:rPr>
          <w:sz w:val="24"/>
        </w:rPr>
        <w:t>o support the theme even more.</w:t>
      </w:r>
      <w:r>
        <w:rPr>
          <w:sz w:val="24"/>
        </w:rPr>
        <w:t xml:space="preserve"> These are just a few ideas that could possibly be</w:t>
      </w:r>
      <w:r w:rsidR="00A30141">
        <w:rPr>
          <w:sz w:val="24"/>
        </w:rPr>
        <w:t xml:space="preserve"> used to decorate</w:t>
      </w:r>
      <w:r>
        <w:rPr>
          <w:sz w:val="24"/>
        </w:rPr>
        <w:t xml:space="preserve"> the event. </w:t>
      </w:r>
    </w:p>
    <w:p w:rsidR="00E7431A" w:rsidRDefault="00E7431A">
      <w:pPr>
        <w:rPr>
          <w:sz w:val="24"/>
        </w:rPr>
      </w:pPr>
      <w:r>
        <w:rPr>
          <w:noProof/>
          <w:lang w:eastAsia="en-GB"/>
        </w:rPr>
        <w:drawing>
          <wp:anchor distT="0" distB="0" distL="114300" distR="114300" simplePos="0" relativeHeight="251838464" behindDoc="0" locked="0" layoutInCell="1" allowOverlap="1">
            <wp:simplePos x="0" y="0"/>
            <wp:positionH relativeFrom="leftMargin">
              <wp:align>right</wp:align>
            </wp:positionH>
            <wp:positionV relativeFrom="paragraph">
              <wp:posOffset>163830</wp:posOffset>
            </wp:positionV>
            <wp:extent cx="810260" cy="1104900"/>
            <wp:effectExtent l="0" t="0" r="8890" b="0"/>
            <wp:wrapSquare wrapText="bothSides"/>
            <wp:docPr id="254" name="Picture 254" descr="Image result for life size circus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ife size circus anim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026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874">
        <w:rPr>
          <w:noProof/>
          <w:sz w:val="28"/>
          <w:lang w:eastAsia="en-GB"/>
        </w:rPr>
        <w:drawing>
          <wp:anchor distT="0" distB="0" distL="114300" distR="114300" simplePos="0" relativeHeight="251839488" behindDoc="0" locked="0" layoutInCell="1" allowOverlap="1">
            <wp:simplePos x="0" y="0"/>
            <wp:positionH relativeFrom="page">
              <wp:posOffset>6217920</wp:posOffset>
            </wp:positionH>
            <wp:positionV relativeFrom="paragraph">
              <wp:posOffset>212090</wp:posOffset>
            </wp:positionV>
            <wp:extent cx="1342390" cy="1790700"/>
            <wp:effectExtent l="0" t="0" r="0" b="0"/>
            <wp:wrapSquare wrapText="bothSides"/>
            <wp:docPr id="255" name="Picture 255" descr="Image result for life size circus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fe size circus anima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239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Colours for the event are going to be mainly red, white, yellow, and blue and green all the </w:t>
      </w:r>
      <w:r w:rsidR="00A30141">
        <w:rPr>
          <w:sz w:val="24"/>
        </w:rPr>
        <w:t>colours that are associated</w:t>
      </w:r>
      <w:r>
        <w:rPr>
          <w:sz w:val="24"/>
        </w:rPr>
        <w:t xml:space="preserve"> with the circus or fun fair. All the colours are light and happy colours as that is what we want </w:t>
      </w:r>
      <w:r w:rsidR="00A30141">
        <w:rPr>
          <w:sz w:val="24"/>
        </w:rPr>
        <w:t>f</w:t>
      </w:r>
      <w:r>
        <w:rPr>
          <w:sz w:val="24"/>
        </w:rPr>
        <w:t>or the event, to be light hearted and fun for the visitors.</w:t>
      </w:r>
      <w:r w:rsidR="009209EE">
        <w:rPr>
          <w:sz w:val="24"/>
        </w:rPr>
        <w:t xml:space="preserve"> I </w:t>
      </w:r>
      <w:r w:rsidR="0052367E">
        <w:rPr>
          <w:sz w:val="24"/>
        </w:rPr>
        <w:t xml:space="preserve">will also be putting lights around the event so that the event is well lit, if it starts to get dark. </w:t>
      </w:r>
    </w:p>
    <w:p w:rsidR="00E7431A" w:rsidRDefault="0052367E">
      <w:pPr>
        <w:rPr>
          <w:sz w:val="24"/>
        </w:rPr>
      </w:pPr>
      <w:r>
        <w:rPr>
          <w:noProof/>
          <w:lang w:eastAsia="en-GB"/>
        </w:rPr>
        <w:drawing>
          <wp:anchor distT="0" distB="0" distL="114300" distR="114300" simplePos="0" relativeHeight="251840512" behindDoc="0" locked="0" layoutInCell="1" allowOverlap="1">
            <wp:simplePos x="0" y="0"/>
            <wp:positionH relativeFrom="page">
              <wp:align>left</wp:align>
            </wp:positionH>
            <wp:positionV relativeFrom="paragraph">
              <wp:posOffset>6350</wp:posOffset>
            </wp:positionV>
            <wp:extent cx="1866900" cy="1400810"/>
            <wp:effectExtent l="0" t="0" r="0" b="8890"/>
            <wp:wrapSquare wrapText="bothSides"/>
            <wp:docPr id="256" name="Picture 256" descr="Image result for outdoor lights for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tdoor lights for hi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6690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3E">
        <w:rPr>
          <w:sz w:val="24"/>
        </w:rPr>
        <w:t xml:space="preserve">The layout of the food stalls </w:t>
      </w:r>
      <w:r w:rsidR="00A30141">
        <w:rPr>
          <w:sz w:val="24"/>
        </w:rPr>
        <w:t xml:space="preserve">will be </w:t>
      </w:r>
      <w:r w:rsidR="00AF713E">
        <w:rPr>
          <w:sz w:val="24"/>
        </w:rPr>
        <w:t xml:space="preserve">dotted around, same as the entertainment stalls, this is so when people go to an entertainment stall they are able to visit the stalls around easily. This helps the businesses get better known and get the local </w:t>
      </w:r>
      <w:r w:rsidR="00A30141">
        <w:rPr>
          <w:sz w:val="24"/>
        </w:rPr>
        <w:t>pro</w:t>
      </w:r>
      <w:r w:rsidR="00A30141">
        <w:rPr>
          <w:sz w:val="24"/>
        </w:rPr>
        <w:lastRenderedPageBreak/>
        <w:t>ducers and supplier promoted</w:t>
      </w:r>
      <w:r w:rsidR="00AF713E">
        <w:rPr>
          <w:sz w:val="24"/>
        </w:rPr>
        <w:t>. I am also putting in some seating, so that</w:t>
      </w:r>
      <w:r w:rsidR="00E03941">
        <w:rPr>
          <w:sz w:val="24"/>
        </w:rPr>
        <w:t xml:space="preserve"> </w:t>
      </w:r>
      <w:r w:rsidR="00AF713E">
        <w:rPr>
          <w:sz w:val="24"/>
        </w:rPr>
        <w:t>people can stay longer, because they are able</w:t>
      </w:r>
      <w:r w:rsidR="00E03941">
        <w:rPr>
          <w:sz w:val="24"/>
        </w:rPr>
        <w:t xml:space="preserve"> </w:t>
      </w:r>
      <w:r w:rsidR="00AF713E">
        <w:rPr>
          <w:sz w:val="24"/>
        </w:rPr>
        <w:t xml:space="preserve">to sit down and rest. </w:t>
      </w:r>
    </w:p>
    <w:p w:rsidR="00E55000" w:rsidRPr="00F85D3E" w:rsidRDefault="00410874">
      <w:pPr>
        <w:rPr>
          <w:sz w:val="24"/>
        </w:rPr>
      </w:pPr>
      <w:r>
        <w:rPr>
          <w:sz w:val="24"/>
        </w:rPr>
        <w:t xml:space="preserve">  </w:t>
      </w:r>
      <w:r w:rsidR="00AF713E">
        <w:rPr>
          <w:sz w:val="24"/>
        </w:rPr>
        <w:t xml:space="preserve">Layout suggestion: </w:t>
      </w:r>
    </w:p>
    <w:p w:rsidR="00D45386" w:rsidRDefault="00134B87">
      <w:pPr>
        <w:rPr>
          <w:sz w:val="28"/>
        </w:rPr>
      </w:pPr>
      <w:r>
        <w:rPr>
          <w:noProof/>
          <w:lang w:eastAsia="en-GB"/>
        </w:rPr>
        <mc:AlternateContent>
          <mc:Choice Requires="wpg">
            <w:drawing>
              <wp:anchor distT="0" distB="0" distL="114300" distR="114300" simplePos="0" relativeHeight="251860992" behindDoc="0" locked="0" layoutInCell="1" allowOverlap="1">
                <wp:simplePos x="0" y="0"/>
                <wp:positionH relativeFrom="column">
                  <wp:posOffset>-590550</wp:posOffset>
                </wp:positionH>
                <wp:positionV relativeFrom="paragraph">
                  <wp:posOffset>274320</wp:posOffset>
                </wp:positionV>
                <wp:extent cx="4419600" cy="1790700"/>
                <wp:effectExtent l="0" t="0" r="19050" b="19050"/>
                <wp:wrapNone/>
                <wp:docPr id="267" name="Group 267"/>
                <wp:cNvGraphicFramePr/>
                <a:graphic xmlns:a="http://schemas.openxmlformats.org/drawingml/2006/main">
                  <a:graphicData uri="http://schemas.microsoft.com/office/word/2010/wordprocessingGroup">
                    <wpg:wgp>
                      <wpg:cNvGrpSpPr/>
                      <wpg:grpSpPr>
                        <a:xfrm>
                          <a:off x="0" y="0"/>
                          <a:ext cx="4419600" cy="1790700"/>
                          <a:chOff x="0" y="0"/>
                          <a:chExt cx="4419600" cy="1790700"/>
                        </a:xfrm>
                      </wpg:grpSpPr>
                      <wps:wsp>
                        <wps:cNvPr id="257" name="Rectangle 257"/>
                        <wps:cNvSpPr/>
                        <wps:spPr>
                          <a:xfrm>
                            <a:off x="3514725" y="219075"/>
                            <a:ext cx="247650" cy="1619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542925" y="1257300"/>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3524250" y="1371600"/>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4171950" y="762000"/>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0" y="790575"/>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1504950" y="1609725"/>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2543175" y="1628775"/>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2533650" y="9525"/>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1581150" y="0"/>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561975" y="161925"/>
                            <a:ext cx="247650" cy="1619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CAB31D" id="Group 267" o:spid="_x0000_s1026" style="position:absolute;margin-left:-46.5pt;margin-top:21.6pt;width:348pt;height:141pt;z-index:251860992" coordsize="44196,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">
                <v:rect id="Rectangle 257" o:spid="_x0000_s1027" style="position:absolute;left:35147;top:2190;width:2476;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9kMUA&#10;AADcAAAADwAAAGRycy9kb3ducmV2LnhtbESPQWsCMRSE7wX/Q3gFL1KzFbR2axQRlJ6kbsXzY/O6&#10;2Zq8LJt0XfvrTUHocZiZb5jFqndWdNSG2rOC53EGgrj0uuZKwfFz+zQHESKyRuuZFFwpwGo5eFhg&#10;rv2FD9QVsRIJwiFHBSbGJpcylIYchrFviJP35VuHMcm2krrFS4I7KydZNpMOa04LBhvaGCrPxY9T&#10;YE/Fxs5G3V5//J7OZqf71+m3UWr42K/fQETq43/43n7XCibTF/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b2QxQAAANwAAAAPAAAAAAAAAAAAAAAAAJgCAABkcnMv&#10;ZG93bnJldi54bWxQSwUGAAAAAAQABAD1AAAAigMAAAAA&#10;" fillcolor="#ed7d31 [3205]" strokecolor="#823b0b [1605]" strokeweight="1pt"/>
                <v:rect id="Rectangle 258" o:spid="_x0000_s1028" style="position:absolute;left:5429;top:12573;width:24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WN8IA&#10;AADcAAAADwAAAGRycy9kb3ducmV2LnhtbERPTWvCMBi+D/wP4RV2m4kFh+uMIn4xkB5022G3l+a1&#10;KW3elCbT+u/NYbDjw/O9WA2uFVfqQ+1Zw3SiQBCX3tRcafj63L/MQYSIbLD1TBruFGC1HD0tMDf+&#10;xie6nmMlUgiHHDXYGLtcylBachgmviNO3MX3DmOCfSVNj7cU7lqZKfUqHdacGix2tLFUNudfp6HY&#10;O6fkUal58d1sw2729nOwhdbP42H9DiLSEP/Ff+4PoyGbpbXp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pY3wgAAANwAAAAPAAAAAAAAAAAAAAAAAJgCAABkcnMvZG93&#10;bnJldi54bWxQSwUGAAAAAAQABAD1AAAAhwMAAAAA&#10;" fillcolor="#ed7d31" strokecolor="#ae5a21" strokeweight="1pt"/>
                <v:rect id="Rectangle 259" o:spid="_x0000_s1029" style="position:absolute;left:35242;top:13716;width:24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zrMQA&#10;AADcAAAADwAAAGRycy9kb3ducmV2LnhtbESPQWsCMRSE7wX/Q3hCbzVRsOhqlGKrFGQPanvw9ti8&#10;bhY3L8sm1fXfG0HwOMzMN8x82blanKkNlWcNw4ECQVx4U3Gp4eewfpuACBHZYO2ZNFwpwHLRe5lj&#10;ZvyFd3Tex1IkCIcMNdgYm0zKUFhyGAa+IU7en28dxiTbUpoWLwnuajlS6l06rDgtWGxoZak47f+d&#10;hnztnJJbpSb57+kzfI2nx43NtX7tdx8zEJG6+Aw/2t9Gw2g8h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6zEAAAA3AAAAA8AAAAAAAAAAAAAAAAAmAIAAGRycy9k&#10;b3ducmV2LnhtbFBLBQYAAAAABAAEAPUAAACJAwAAAAA=&#10;" fillcolor="#ed7d31" strokecolor="#ae5a21" strokeweight="1pt"/>
                <v:rect id="Rectangle 260" o:spid="_x0000_s1030" style="position:absolute;left:41719;top:7620;width:24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QjMIA&#10;AADcAAAADwAAAGRycy9kb3ducmV2LnhtbERPz2vCMBS+D/Y/hDfwNpMVFO2MMrYpgvSgbofdHs1b&#10;U9q8lCZq/e/NQfD48f1erAbXijP1ofas4W2sQBCX3tRcafg5rl9nIEJENth6Jg1XCrBaPj8tMDf+&#10;wns6H2IlUgiHHDXYGLtcylBachjGviNO3L/vHcYE+0qaHi8p3LUyU2oqHdacGix29GmpbA4np6FY&#10;O6fkTqlZ8dt8he/J/G9jC61HL8PHO4hIQ3yI7+6t0ZBN0/x0Jh0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CMwgAAANwAAAAPAAAAAAAAAAAAAAAAAJgCAABkcnMvZG93&#10;bnJldi54bWxQSwUGAAAAAAQABAD1AAAAhwMAAAAA&#10;" fillcolor="#ed7d31" strokecolor="#ae5a21" strokeweight="1pt"/>
                <v:rect id="Rectangle 261" o:spid="_x0000_s1031" style="position:absolute;top:7905;width:2476;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1F8QA&#10;AADcAAAADwAAAGRycy9kb3ducmV2LnhtbESPQWsCMRSE7wX/Q3iCt5ooKLoapWiVguxBbQ/eHpvX&#10;zeLmZdmkuv77Rij0OMzMN8xy3bla3KgNlWcNo6ECQVx4U3Gp4fO8e52BCBHZYO2ZNDwowHrVe1li&#10;Zvydj3Q7xVIkCIcMNdgYm0zKUFhyGIa+IU7et28dxiTbUpoW7wnuajlWaiodVpwWLDa0sVRcTz9O&#10;Q75zTsmDUrP867oN75P5ZW9zrQf97m0BIlIX/8N/7Q+jYTwdwf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9RfEAAAA3AAAAA8AAAAAAAAAAAAAAAAAmAIAAGRycy9k&#10;b3ducmV2LnhtbFBLBQYAAAAABAAEAPUAAACJAwAAAAA=&#10;" fillcolor="#ed7d31" strokecolor="#ae5a21" strokeweight="1pt"/>
                <v:rect id="Rectangle 262" o:spid="_x0000_s1032" style="position:absolute;left:15049;top:16097;width:24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rYMUA&#10;AADcAAAADwAAAGRycy9kb3ducmV2LnhtbESPT2sCMRTE74LfITyhN01cqNjVKNLWUih7qH8O3h6b&#10;52Zx87JsUt1++6YgeBxm5jfMct27RlypC7VnDdOJAkFcelNzpeGw347nIEJENth4Jg2/FGC9Gg6W&#10;mBt/42+67mIlEoRDjhpsjG0uZSgtOQwT3xIn7+w7hzHJrpKmw1uCu0ZmSs2kw5rTgsWWXi2Vl92P&#10;01BsnVPyS6l5cby8hffnl9OHLbR+GvWbBYhIfXyE7+1PoyGbZf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mtgxQAAANwAAAAPAAAAAAAAAAAAAAAAAJgCAABkcnMv&#10;ZG93bnJldi54bWxQSwUGAAAAAAQABAD1AAAAigMAAAAA&#10;" fillcolor="#ed7d31" strokecolor="#ae5a21" strokeweight="1pt"/>
                <v:rect id="Rectangle 263" o:spid="_x0000_s1033" style="position:absolute;left:25431;top:16287;width:2477;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O+8UA&#10;AADcAAAADwAAAGRycy9kb3ducmV2LnhtbESPQWsCMRSE74X+h/AK3mpSRdlujVJaFUH2UFsP3h6b&#10;183i5mXZRN3++0YQPA4z8w0zW/SuEWfqQu1Zw8tQgSAuvam50vDzvXrOQISIbLDxTBr+KMBi/vgw&#10;w9z4C3/ReRcrkSAcctRgY2xzKUNpyWEY+pY4eb++cxiT7CppOrwkuGvkSKmpdFhzWrDY0oel8rg7&#10;OQ3Fyjklt0plxf74GZaT18PaFloPnvr3NxCR+ngP39obo2E0HcP1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s77xQAAANwAAAAPAAAAAAAAAAAAAAAAAJgCAABkcnMv&#10;ZG93bnJldi54bWxQSwUGAAAAAAQABAD1AAAAigMAAAAA&#10;" fillcolor="#ed7d31" strokecolor="#ae5a21" strokeweight="1pt"/>
                <v:rect id="Rectangle 264" o:spid="_x0000_s1034" style="position:absolute;left:25336;top:95;width:24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Wj8UA&#10;AADcAAAADwAAAGRycy9kb3ducmV2LnhtbESPQWsCMRSE74X+h/AK3mpSUdlujVJaFUH2UFsP3h6b&#10;183i5mXZRN3++0YQPA4z8w0zW/SuEWfqQu1Zw8tQgSAuvam50vDzvXrOQISIbLDxTBr+KMBi/vgw&#10;w9z4C3/ReRcrkSAcctRgY2xzKUNpyWEY+pY4eb++cxiT7CppOrwkuGvkSKmpdFhzWrDY0oel8rg7&#10;OQ3Fyjklt0plxf74GZaT18PaFloPnvr3NxCR+ngP39obo2E0HcP1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1aPxQAAANwAAAAPAAAAAAAAAAAAAAAAAJgCAABkcnMv&#10;ZG93bnJldi54bWxQSwUGAAAAAAQABAD1AAAAigMAAAAA&#10;" fillcolor="#ed7d31" strokecolor="#ae5a21" strokeweight="1pt"/>
                <v:rect id="Rectangle 265" o:spid="_x0000_s1035" style="position:absolute;left:15811;width:24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FMUA&#10;AADcAAAADwAAAGRycy9kb3ducmV2LnhtbESPT2sCMRTE74V+h/AEbzVRUHQ1ilQthbIH/x28PTbP&#10;zeLmZdlE3X77plDocZiZ3zCLVedq8aA2VJ41DAcKBHHhTcWlhtNx9zYFESKywdozafimAKvl68sC&#10;M+OfvKfHIZYiQThkqMHG2GRShsKSwzDwDXHyrr51GJNsS2lafCa4q+VIqYl0WHFasNjQu6Xidrg7&#10;DfnOOSW/lJrm59smbMezy4fNte73uvUcRKQu/of/2p9Gw2gy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MUxQAAANwAAAAPAAAAAAAAAAAAAAAAAJgCAABkcnMv&#10;ZG93bnJldi54bWxQSwUGAAAAAAQABAD1AAAAigMAAAAA&#10;" fillcolor="#ed7d31" strokecolor="#ae5a21" strokeweight="1pt"/>
                <v:rect id="Rectangle 266" o:spid="_x0000_s1036" style="position:absolute;left:5619;top:1619;width:24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tY8UA&#10;AADcAAAADwAAAGRycy9kb3ducmV2LnhtbESPQWsCMRSE7wX/Q3hCbzWp0EW3RiltLYLswVUP3h6b&#10;183i5mXZpLr990Yo9DjMzDfMYjW4VlyoD41nDc8TBYK48qbhWsNhv36agQgR2WDrmTT8UoDVcvSw&#10;wNz4K+/oUsZaJAiHHDXYGLtcylBZchgmviNO3rfvHcYk+1qaHq8J7lo5VSqTDhtOCxY7erdUncsf&#10;p6FYO6fkVqlZcTx/hM+X+enLFlo/joe3VxCRhvgf/mtvjIZplsH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W1jxQAAANwAAAAPAAAAAAAAAAAAAAAAAJgCAABkcnMv&#10;ZG93bnJldi54bWxQSwUGAAAAAAQABAD1AAAAigMAAAAA&#10;" fillcolor="#ed7d31" strokecolor="#ae5a21" strokeweight="1pt"/>
              </v:group>
            </w:pict>
          </mc:Fallback>
        </mc:AlternateContent>
      </w:r>
      <w:r w:rsidR="00E03941" w:rsidRPr="00E03941">
        <w:rPr>
          <w:noProof/>
          <w:sz w:val="28"/>
          <w:lang w:eastAsia="en-GB"/>
        </w:rPr>
        <mc:AlternateContent>
          <mc:Choice Requires="wps">
            <w:drawing>
              <wp:anchor distT="45720" distB="45720" distL="114300" distR="114300" simplePos="0" relativeHeight="251884544" behindDoc="0" locked="0" layoutInCell="1" allowOverlap="1">
                <wp:simplePos x="0" y="0"/>
                <wp:positionH relativeFrom="margin">
                  <wp:posOffset>5200650</wp:posOffset>
                </wp:positionH>
                <wp:positionV relativeFrom="paragraph">
                  <wp:posOffset>378460</wp:posOffset>
                </wp:positionV>
                <wp:extent cx="1238250" cy="1447800"/>
                <wp:effectExtent l="0" t="0" r="19050" b="1905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47800"/>
                        </a:xfrm>
                        <a:prstGeom prst="rect">
                          <a:avLst/>
                        </a:prstGeom>
                        <a:solidFill>
                          <a:srgbClr val="FFFFFF"/>
                        </a:solidFill>
                        <a:ln w="9525">
                          <a:solidFill>
                            <a:schemeClr val="bg1"/>
                          </a:solidFill>
                          <a:miter lim="800000"/>
                          <a:headEnd/>
                          <a:tailEnd/>
                        </a:ln>
                      </wps:spPr>
                      <wps:txbx>
                        <w:txbxContent>
                          <w:p w:rsidR="00E03941" w:rsidRDefault="00E03941">
                            <w:pPr>
                              <w:rPr>
                                <w:b/>
                                <w:sz w:val="24"/>
                                <w:u w:val="single"/>
                              </w:rPr>
                            </w:pPr>
                            <w:r w:rsidRPr="00E03941">
                              <w:rPr>
                                <w:b/>
                                <w:sz w:val="24"/>
                                <w:u w:val="single"/>
                              </w:rPr>
                              <w:t>Key</w:t>
                            </w:r>
                          </w:p>
                          <w:p w:rsidR="00E03941" w:rsidRPr="00E03941" w:rsidRDefault="00E03941">
                            <w:pPr>
                              <w:rPr>
                                <w:sz w:val="24"/>
                              </w:rPr>
                            </w:pPr>
                            <w:r w:rsidRPr="00E03941">
                              <w:rPr>
                                <w:sz w:val="24"/>
                              </w:rPr>
                              <w:t>Food stalls</w:t>
                            </w:r>
                          </w:p>
                          <w:p w:rsidR="00E03941" w:rsidRPr="00E03941" w:rsidRDefault="00E03941">
                            <w:pPr>
                              <w:rPr>
                                <w:sz w:val="24"/>
                              </w:rPr>
                            </w:pPr>
                            <w:r w:rsidRPr="00E03941">
                              <w:rPr>
                                <w:sz w:val="24"/>
                              </w:rPr>
                              <w:t>Entertainment stalls</w:t>
                            </w:r>
                          </w:p>
                          <w:p w:rsidR="00E03941" w:rsidRPr="00E03941" w:rsidRDefault="00E03941">
                            <w:pPr>
                              <w:rPr>
                                <w:sz w:val="24"/>
                              </w:rPr>
                            </w:pPr>
                            <w:r w:rsidRPr="00E03941">
                              <w:rPr>
                                <w:sz w:val="24"/>
                              </w:rPr>
                              <w:t>Seating</w:t>
                            </w:r>
                          </w:p>
                          <w:p w:rsidR="00E03941" w:rsidRPr="00E03941" w:rsidRDefault="00E03941">
                            <w:pPr>
                              <w:rPr>
                                <w:b/>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9.5pt;margin-top:29.8pt;width:97.5pt;height:114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" strokecolor="white [3212]">
                <v:textbox>
                  <w:txbxContent>
                    <w:p w:rsidR="00E03941" w:rsidRDefault="00E03941">
                      <w:pPr>
                        <w:rPr>
                          <w:b/>
                          <w:sz w:val="24"/>
                          <w:u w:val="single"/>
                        </w:rPr>
                      </w:pPr>
                      <w:r w:rsidRPr="00E03941">
                        <w:rPr>
                          <w:b/>
                          <w:sz w:val="24"/>
                          <w:u w:val="single"/>
                        </w:rPr>
                        <w:t>Key</w:t>
                      </w:r>
                    </w:p>
                    <w:p w:rsidR="00E03941" w:rsidRPr="00E03941" w:rsidRDefault="00E03941">
                      <w:pPr>
                        <w:rPr>
                          <w:sz w:val="24"/>
                        </w:rPr>
                      </w:pPr>
                      <w:r w:rsidRPr="00E03941">
                        <w:rPr>
                          <w:sz w:val="24"/>
                        </w:rPr>
                        <w:t>Food stalls</w:t>
                      </w:r>
                    </w:p>
                    <w:p w:rsidR="00E03941" w:rsidRPr="00E03941" w:rsidRDefault="00E03941">
                      <w:pPr>
                        <w:rPr>
                          <w:sz w:val="24"/>
                        </w:rPr>
                      </w:pPr>
                      <w:r w:rsidRPr="00E03941">
                        <w:rPr>
                          <w:sz w:val="24"/>
                        </w:rPr>
                        <w:t>Entertainment stalls</w:t>
                      </w:r>
                    </w:p>
                    <w:p w:rsidR="00E03941" w:rsidRPr="00E03941" w:rsidRDefault="00E03941">
                      <w:pPr>
                        <w:rPr>
                          <w:sz w:val="24"/>
                        </w:rPr>
                      </w:pPr>
                      <w:r w:rsidRPr="00E03941">
                        <w:rPr>
                          <w:sz w:val="24"/>
                        </w:rPr>
                        <w:t>Seating</w:t>
                      </w:r>
                    </w:p>
                    <w:p w:rsidR="00E03941" w:rsidRPr="00E03941" w:rsidRDefault="00E03941">
                      <w:pPr>
                        <w:rPr>
                          <w:b/>
                          <w:sz w:val="24"/>
                          <w:u w:val="single"/>
                        </w:rPr>
                      </w:pPr>
                    </w:p>
                  </w:txbxContent>
                </v:textbox>
                <w10:wrap type="square" anchorx="margin"/>
              </v:shape>
            </w:pict>
          </mc:Fallback>
        </mc:AlternateContent>
      </w:r>
      <w:r w:rsidR="001C6612">
        <w:rPr>
          <w:sz w:val="28"/>
        </w:rPr>
        <w:br w:type="textWrapping" w:clear="all"/>
      </w:r>
    </w:p>
    <w:p w:rsidR="00AF713E" w:rsidRDefault="00134B87">
      <w:pPr>
        <w:rPr>
          <w:sz w:val="28"/>
        </w:rPr>
      </w:pPr>
      <w:r>
        <w:rPr>
          <w:noProof/>
          <w:lang w:eastAsia="en-GB"/>
        </w:rPr>
        <mc:AlternateContent>
          <mc:Choice Requires="wpg">
            <w:drawing>
              <wp:anchor distT="0" distB="0" distL="114300" distR="114300" simplePos="0" relativeHeight="251882496" behindDoc="0" locked="0" layoutInCell="1" allowOverlap="1">
                <wp:simplePos x="0" y="0"/>
                <wp:positionH relativeFrom="margin">
                  <wp:posOffset>161925</wp:posOffset>
                </wp:positionH>
                <wp:positionV relativeFrom="paragraph">
                  <wp:posOffset>113665</wp:posOffset>
                </wp:positionV>
                <wp:extent cx="2981325" cy="962025"/>
                <wp:effectExtent l="0" t="0" r="28575" b="28575"/>
                <wp:wrapNone/>
                <wp:docPr id="280" name="Group 280"/>
                <wp:cNvGraphicFramePr/>
                <a:graphic xmlns:a="http://schemas.openxmlformats.org/drawingml/2006/main">
                  <a:graphicData uri="http://schemas.microsoft.com/office/word/2010/wordprocessingGroup">
                    <wpg:wgp>
                      <wpg:cNvGrpSpPr/>
                      <wpg:grpSpPr>
                        <a:xfrm>
                          <a:off x="0" y="0"/>
                          <a:ext cx="2981325" cy="962025"/>
                          <a:chOff x="0" y="0"/>
                          <a:chExt cx="2981325" cy="962025"/>
                        </a:xfrm>
                      </wpg:grpSpPr>
                      <wps:wsp>
                        <wps:cNvPr id="268" name="Rounded Rectangle 268"/>
                        <wps:cNvSpPr/>
                        <wps:spPr>
                          <a:xfrm>
                            <a:off x="1895475" y="847725"/>
                            <a:ext cx="295275" cy="114300"/>
                          </a:xfrm>
                          <a:prstGeom prst="roundRect">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ounded Rectangle 270"/>
                        <wps:cNvSpPr/>
                        <wps:spPr>
                          <a:xfrm>
                            <a:off x="0" y="390525"/>
                            <a:ext cx="295275" cy="114300"/>
                          </a:xfrm>
                          <a:prstGeom prst="roundRect">
                            <a:avLst/>
                          </a:prstGeom>
                          <a:solidFill>
                            <a:srgbClr val="4472C4"/>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ounded Rectangle 271"/>
                        <wps:cNvSpPr/>
                        <wps:spPr>
                          <a:xfrm>
                            <a:off x="828675" y="790575"/>
                            <a:ext cx="295275" cy="114300"/>
                          </a:xfrm>
                          <a:prstGeom prst="roundRect">
                            <a:avLst/>
                          </a:prstGeom>
                          <a:solidFill>
                            <a:srgbClr val="4472C4"/>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ounded Rectangle 272"/>
                        <wps:cNvSpPr/>
                        <wps:spPr>
                          <a:xfrm>
                            <a:off x="1952625" y="0"/>
                            <a:ext cx="295275" cy="114300"/>
                          </a:xfrm>
                          <a:prstGeom prst="roundRect">
                            <a:avLst/>
                          </a:prstGeom>
                          <a:solidFill>
                            <a:srgbClr val="4472C4"/>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ounded Rectangle 273"/>
                        <wps:cNvSpPr/>
                        <wps:spPr>
                          <a:xfrm>
                            <a:off x="2686050" y="428625"/>
                            <a:ext cx="295275" cy="114300"/>
                          </a:xfrm>
                          <a:prstGeom prst="roundRect">
                            <a:avLst/>
                          </a:prstGeom>
                          <a:solidFill>
                            <a:srgbClr val="4472C4"/>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ounded Rectangle 274"/>
                        <wps:cNvSpPr/>
                        <wps:spPr>
                          <a:xfrm>
                            <a:off x="971550" y="28575"/>
                            <a:ext cx="295275" cy="114300"/>
                          </a:xfrm>
                          <a:prstGeom prst="roundRect">
                            <a:avLst/>
                          </a:prstGeom>
                          <a:solidFill>
                            <a:srgbClr val="4472C4"/>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l 275"/>
                        <wps:cNvSpPr/>
                        <wps:spPr>
                          <a:xfrm>
                            <a:off x="2181225" y="361950"/>
                            <a:ext cx="180975" cy="247650"/>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val 276"/>
                        <wps:cNvSpPr/>
                        <wps:spPr>
                          <a:xfrm>
                            <a:off x="723900" y="371475"/>
                            <a:ext cx="180975" cy="247650"/>
                          </a:xfrm>
                          <a:prstGeom prst="ellipse">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Oval 277"/>
                        <wps:cNvSpPr/>
                        <wps:spPr>
                          <a:xfrm>
                            <a:off x="1400175" y="371475"/>
                            <a:ext cx="180975" cy="247650"/>
                          </a:xfrm>
                          <a:prstGeom prst="ellipse">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278"/>
                        <wps:cNvSpPr/>
                        <wps:spPr>
                          <a:xfrm>
                            <a:off x="1781175" y="371475"/>
                            <a:ext cx="180975" cy="247650"/>
                          </a:xfrm>
                          <a:prstGeom prst="ellipse">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Oval 279"/>
                        <wps:cNvSpPr/>
                        <wps:spPr>
                          <a:xfrm>
                            <a:off x="1057275" y="361950"/>
                            <a:ext cx="180975" cy="247650"/>
                          </a:xfrm>
                          <a:prstGeom prst="ellipse">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82181A" id="Group 280" o:spid="_x0000_s1026" style="position:absolute;margin-left:12.75pt;margin-top:8.95pt;width:234.75pt;height:75.75pt;z-index:251882496;mso-position-horizontal-relative:margin" coordsize="29813,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">
                <v:roundrect id="Rounded Rectangle 268" o:spid="_x0000_s1027" style="position:absolute;left:18954;top:8477;width:2953;height:1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kYcMA&#10;AADcAAAADwAAAGRycy9kb3ducmV2LnhtbERPPWvDMBDdC/0P4gLZGskOmOJGCU5pIODJaYZ2O6yr&#10;7dY6GUuNnfz6aCh0fLzvzW62vbjQ6DvHGpKVAkFcO9Nxo+H8fnh6BuEDssHeMWm4kofd9vFhg7lx&#10;E1d0OYVGxBD2OWpoQxhyKX3dkkW/cgNx5L7caDFEODbSjDjFcNvLVKlMWuw4NrQ40GtL9c/p12pQ&#10;zr4ln+n3R79W05xVh7K47Uutl4u5eAERaA7/4j/30WhIs7g2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UkYcMAAADcAAAADwAAAAAAAAAAAAAAAACYAgAAZHJzL2Rv&#10;d25yZXYueG1sUEsFBgAAAAAEAAQA9QAAAIgDAAAAAA==&#10;" fillcolor="#4472c4 [3208]" strokecolor="white [3201]" strokeweight="1.5pt">
                  <v:stroke joinstyle="miter"/>
                </v:roundrect>
                <v:roundrect id="Rounded Rectangle 270" o:spid="_x0000_s1028" style="position:absolute;top:3905;width:2952;height:1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L/sMA&#10;AADcAAAADwAAAGRycy9kb3ducmV2LnhtbERPPW/CMBDdK/EfrEPqUoFTBgoBgxBQiQUVAgvbER9J&#10;RHxOY0MCv74ekDo+ve/pvDWluFPtCssKPvsRCOLU6oIzBcfDd28EwnlkjaVlUvAgB/NZ522KsbYN&#10;7+me+EyEEHYxKsi9r2IpXZqTQde3FXHgLrY26AOsM6lrbEK4KeUgiobSYMGhIceKljml1+RmFJzG&#10;z51f736bD2mT23V83q74Z6vUe7ddTEB4av2/+OXeaAWDr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IL/sMAAADcAAAADwAAAAAAAAAAAAAAAACYAgAAZHJzL2Rv&#10;d25yZXYueG1sUEsFBgAAAAAEAAQA9QAAAIgDAAAAAA==&#10;" fillcolor="#4472c4" strokecolor="window" strokeweight="1.5pt">
                  <v:stroke joinstyle="miter"/>
                </v:roundrect>
                <v:roundrect id="Rounded Rectangle 271" o:spid="_x0000_s1029" style="position:absolute;left:8286;top:7905;width:2953;height:1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uZccA&#10;AADcAAAADwAAAGRycy9kb3ducmV2LnhtbESPQWvCQBSE74X+h+UVeil1o4eqMRsRW8GLaGMv3p7Z&#10;ZxLMvk2zq0n99W6h0OMwM98wybw3tbhS6yrLCoaDCARxbnXFhYKv/ep1AsJ5ZI21ZVLwQw7m6eND&#10;grG2HX/SNfOFCBB2MSoovW9iKV1ekkE3sA1x8E62NeiDbAupW+wC3NRyFEVv0mDFYaHEhpYl5efs&#10;YhQcpred/9h9dy/SZpfz9Lh55+1GqeenfjED4an3/+G/9lorGI2H8HsmH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OrmXHAAAA3AAAAA8AAAAAAAAAAAAAAAAAmAIAAGRy&#10;cy9kb3ducmV2LnhtbFBLBQYAAAAABAAEAPUAAACMAwAAAAA=&#10;" fillcolor="#4472c4" strokecolor="window" strokeweight="1.5pt">
                  <v:stroke joinstyle="miter"/>
                </v:roundrect>
                <v:roundrect id="Rounded Rectangle 272" o:spid="_x0000_s1030" style="position:absolute;left:19526;width:2953;height:1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wEsYA&#10;AADcAAAADwAAAGRycy9kb3ducmV2LnhtbESPQWvCQBSE7wX/w/IEL0U3zaFq6irSKngRNfbS22v2&#10;mQSzb9PsalJ/vSsUehxm5htmtuhMJa7UuNKygpdRBII4s7rkXMHncT2cgHAeWWNlmRT8koPFvPc0&#10;w0Tblg90TX0uAoRdggoK7+tESpcVZNCNbE0cvJNtDPogm1zqBtsAN5WMo+hVGiw5LBRY03tB2Tm9&#10;GAVf09ver/Y/7bO06eU8/d5+8G6r1KDfLd9AeOr8f/ivvdEK4nEM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wwEsYAAADcAAAADwAAAAAAAAAAAAAAAACYAgAAZHJz&#10;L2Rvd25yZXYueG1sUEsFBgAAAAAEAAQA9QAAAIsDAAAAAA==&#10;" fillcolor="#4472c4" strokecolor="window" strokeweight="1.5pt">
                  <v:stroke joinstyle="miter"/>
                </v:roundrect>
                <v:roundrect id="Rounded Rectangle 273" o:spid="_x0000_s1031" style="position:absolute;left:26860;top:4286;width:2953;height:1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ViccA&#10;AADcAAAADwAAAGRycy9kb3ducmV2LnhtbESPQWvCQBSE7wX/w/IEL1I3VbBN6iqlKvQi2uilt9fs&#10;axLMvk2zq0n99a4g9DjMzDfMbNGZSpypcaVlBU+jCARxZnXJuYLDfv34AsJ5ZI2VZVLwRw4W897D&#10;DBNtW/6kc+pzESDsElRQeF8nUrqsIINuZGvi4P3YxqAPssmlbrANcFPJcRRNpcGSw0KBNb0XlB3T&#10;k1HwFV92frX7bYfSpqdj/L1Z8naj1KDfvb2C8NT5//C9/aEVjJ8n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QlYnHAAAA3AAAAA8AAAAAAAAAAAAAAAAAmAIAAGRy&#10;cy9kb3ducmV2LnhtbFBLBQYAAAAABAAEAPUAAACMAwAAAAA=&#10;" fillcolor="#4472c4" strokecolor="window" strokeweight="1.5pt">
                  <v:stroke joinstyle="miter"/>
                </v:roundrect>
                <v:roundrect id="Rounded Rectangle 274" o:spid="_x0000_s1032" style="position:absolute;left:9715;top:285;width:2953;height:1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N/ccA&#10;AADcAAAADwAAAGRycy9kb3ducmV2LnhtbESPQWvCQBSE7wX/w/IEL1I3FbFN6iqlKvQi2uilt9fs&#10;axLMvk2zq0n99a4g9DjMzDfMbNGZSpypcaVlBU+jCARxZnXJuYLDfv34AsJ5ZI2VZVLwRw4W897D&#10;DBNtW/6kc+pzESDsElRQeF8nUrqsIINuZGvi4P3YxqAPssmlbrANcFPJcRRNpcGSw0KBNb0XlB3T&#10;k1HwFV92frX7bYfSpqdj/L1Z8naj1KDfvb2C8NT5//C9/aEVjJ8n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5Df3HAAAA3AAAAA8AAAAAAAAAAAAAAAAAmAIAAGRy&#10;cy9kb3ducmV2LnhtbFBLBQYAAAAABAAEAPUAAACMAwAAAAA=&#10;" fillcolor="#4472c4" strokecolor="window" strokeweight="1.5pt">
                  <v:stroke joinstyle="miter"/>
                </v:roundrect>
                <v:oval id="Oval 275" o:spid="_x0000_s1033" style="position:absolute;left:21812;top:3619;width:1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7d8UA&#10;AADcAAAADwAAAGRycy9kb3ducmV2LnhtbESPzWrDMBCE74G8g9hCbo1Ug93gRgklP5Biekhacl6s&#10;rW1qrYylOE6fvioUchxm5htmuR5tKwbqfeNYw9NcgSAunWm40vD5sX9cgPAB2WDrmDTcyMN6NZ0s&#10;MTfuykcaTqESEcI+Rw11CF0upS9rsujnriOO3pfrLYYo+0qaHq8RbluZKJVJiw3HhRo72tRUfp8u&#10;VkO2VcNOvVVpUSTvvqCfc5ZuzlrPHsbXFxCBxnAP/7cPRkPynM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Tt3xQAAANwAAAAPAAAAAAAAAAAAAAAAAJgCAABkcnMv&#10;ZG93bnJldi54bWxQSwUGAAAAAAQABAD1AAAAigMAAAAA&#10;" fillcolor="#70ad47 [3209]" strokecolor="white [3201]" strokeweight="1.5pt">
                  <v:stroke joinstyle="miter"/>
                </v:oval>
                <v:oval id="Oval 276" o:spid="_x0000_s1034" style="position:absolute;left:7239;top:3714;width:1809;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SQcIA&#10;AADcAAAADwAAAGRycy9kb3ducmV2LnhtbESPQYvCMBSE78L+h/AWvGlqWap0jSILlUVP1rLnR/Ns&#10;i81Lt4la/70RBI/DzHzDLNeDacWVetdYVjCbRiCIS6sbrhQUx2yyAOE8ssbWMim4k4P16mO0xFTb&#10;Gx/omvtKBAi7FBXU3neplK6syaCb2o44eCfbG/RB9pXUPd4C3LQyjqJEGmw4LNTY0U9N5Tm/GAU7&#10;jM7b7C/fDfGM90n7/1Vkd6vU+HPYfIPwNPh3+NX+1QrieQL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1JBwgAAANwAAAAPAAAAAAAAAAAAAAAAAJgCAABkcnMvZG93&#10;bnJldi54bWxQSwUGAAAAAAQABAD1AAAAhwMAAAAA&#10;" fillcolor="#70ad47" strokecolor="window" strokeweight="1.5pt">
                  <v:stroke joinstyle="miter"/>
                </v:oval>
                <v:oval id="Oval 277" o:spid="_x0000_s1035" style="position:absolute;left:14001;top:3714;width:1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2sMA&#10;AADcAAAADwAAAGRycy9kb3ducmV2LnhtbESPQYvCMBSE78L+h/AEb5paRJeuaRGhy6Inq+z50bxt&#10;i81Lt4la/70RBI/DzHzDrLPBtOJKvWssK5jPIhDEpdUNVwpOx3z6CcJ5ZI2tZVJwJwdZ+jFaY6Lt&#10;jQ90LXwlAoRdggpq77tESlfWZNDNbEccvD/bG/RB9pXUPd4C3LQyjqKlNNhwWKixo21N5bm4GAU7&#10;jM7f+W+xG+I575ft/+KU361Sk/Gw+QLhafDv8Kv9oxXEqxU8z4Qj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32sMAAADcAAAADwAAAAAAAAAAAAAAAACYAgAAZHJzL2Rv&#10;d25yZXYueG1sUEsFBgAAAAAEAAQA9QAAAIgDAAAAAA==&#10;" fillcolor="#70ad47" strokecolor="window" strokeweight="1.5pt">
                  <v:stroke joinstyle="miter"/>
                </v:oval>
                <v:oval id="Oval 278" o:spid="_x0000_s1036" style="position:absolute;left:17811;top:3714;width:1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jqL8A&#10;AADcAAAADwAAAGRycy9kb3ducmV2LnhtbERPTYvCMBC9C/6HMAveNLWIStcoi1ARPVmL56GZbYvN&#10;pDZR6783B8Hj432vNr1pxIM6V1tWMJ1EIIgLq2suFeTndLwE4TyyxsYyKXiRg816OFhhou2TT/TI&#10;fClCCLsEFVTet4mUrqjIoJvYljhw/7Yz6APsSqk7fIZw08g4iubSYM2hocKWthUV1+xuFBwwuu7S&#10;S3bo4ykf581tlqcvq9Top//7BeGp91/xx73XCuJFWBvOhCM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GOovwAAANwAAAAPAAAAAAAAAAAAAAAAAJgCAABkcnMvZG93bnJl&#10;di54bWxQSwUGAAAAAAQABAD1AAAAhAMAAAAA&#10;" fillcolor="#70ad47" strokecolor="window" strokeweight="1.5pt">
                  <v:stroke joinstyle="miter"/>
                </v:oval>
                <v:oval id="Oval 279" o:spid="_x0000_s1037" style="position:absolute;left:10572;top:3619;width:1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GM8MA&#10;AADcAAAADwAAAGRycy9kb3ducmV2LnhtbESPT4vCMBTE7wt+h/AEb2tqEf9Uo4hQEfdkFc+P5tkW&#10;m5faRK3f3iws7HGYmd8wy3VnavGk1lWWFYyGEQji3OqKCwXnU/o9A+E8ssbaMil4k4P1qve1xETb&#10;Fx/pmflCBAi7BBWU3jeJlC4vyaAb2oY4eFfbGvRBtoXULb4C3NQyjqKJNFhxWCixoW1J+S17GAUH&#10;jG679JIdunjEP5P6Pj6nb6vUoN9tFiA8df4//NfeawXxdA6/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GM8MAAADcAAAADwAAAAAAAAAAAAAAAACYAgAAZHJzL2Rv&#10;d25yZXYueG1sUEsFBgAAAAAEAAQA9QAAAIgDAAAAAA==&#10;" fillcolor="#70ad47" strokecolor="window" strokeweight="1.5pt">
                  <v:stroke joinstyle="miter"/>
                </v:oval>
                <w10:wrap anchorx="margin"/>
              </v:group>
            </w:pict>
          </mc:Fallback>
        </mc:AlternateContent>
      </w:r>
      <w:r w:rsidR="00E03941">
        <w:rPr>
          <w:noProof/>
          <w:lang w:eastAsia="en-GB"/>
        </w:rPr>
        <mc:AlternateContent>
          <mc:Choice Requires="wpg">
            <w:drawing>
              <wp:anchor distT="0" distB="0" distL="114300" distR="114300" simplePos="0" relativeHeight="251889664" behindDoc="0" locked="0" layoutInCell="1" allowOverlap="1">
                <wp:simplePos x="0" y="0"/>
                <wp:positionH relativeFrom="column">
                  <wp:posOffset>4933950</wp:posOffset>
                </wp:positionH>
                <wp:positionV relativeFrom="paragraph">
                  <wp:posOffset>170180</wp:posOffset>
                </wp:positionV>
                <wp:extent cx="314325" cy="962025"/>
                <wp:effectExtent l="0" t="0" r="28575" b="28575"/>
                <wp:wrapNone/>
                <wp:docPr id="285" name="Group 285"/>
                <wp:cNvGraphicFramePr/>
                <a:graphic xmlns:a="http://schemas.openxmlformats.org/drawingml/2006/main">
                  <a:graphicData uri="http://schemas.microsoft.com/office/word/2010/wordprocessingGroup">
                    <wpg:wgp>
                      <wpg:cNvGrpSpPr/>
                      <wpg:grpSpPr>
                        <a:xfrm>
                          <a:off x="0" y="0"/>
                          <a:ext cx="314325" cy="962025"/>
                          <a:chOff x="0" y="0"/>
                          <a:chExt cx="314325" cy="962025"/>
                        </a:xfrm>
                      </wpg:grpSpPr>
                      <wps:wsp>
                        <wps:cNvPr id="282" name="Oval 282"/>
                        <wps:cNvSpPr/>
                        <wps:spPr>
                          <a:xfrm>
                            <a:off x="85725" y="714375"/>
                            <a:ext cx="180975" cy="247650"/>
                          </a:xfrm>
                          <a:prstGeom prst="ellipse">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ounded Rectangle 283"/>
                        <wps:cNvSpPr/>
                        <wps:spPr>
                          <a:xfrm>
                            <a:off x="0" y="428625"/>
                            <a:ext cx="314325" cy="104775"/>
                          </a:xfrm>
                          <a:prstGeom prst="roundRect">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57150" y="0"/>
                            <a:ext cx="247650" cy="161925"/>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BC443D" id="Group 285" o:spid="_x0000_s1026" style="position:absolute;margin-left:388.5pt;margin-top:13.4pt;width:24.75pt;height:75.75pt;z-index:251889664" coordsize="3143,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">
                <v:oval id="Oval 282" o:spid="_x0000_s1027" style="position:absolute;left:857;top:7143;width:1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kZcIA&#10;AADcAAAADwAAAGRycy9kb3ducmV2LnhtbESPQYvCMBSE7wv+h/AWvK2pRUSqqchCRdyTVTw/mmdb&#10;2rzUJmr992ZB8DjMzDfMaj2YVtypd7VlBdNJBIK4sLrmUsHpmP0sQDiPrLG1TAqe5GCdjr5WmGj7&#10;4APdc1+KAGGXoILK+y6R0hUVGXQT2xEH72J7gz7IvpS6x0eAm1bGUTSXBmsOCxV29FtR0eQ3o2CP&#10;UbPNzvl+iKf8N2+vs1P2tEqNv4fNEoSnwX/C7/ZOK4gXMfyfCUd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SRlwgAAANwAAAAPAAAAAAAAAAAAAAAAAJgCAABkcnMvZG93&#10;bnJldi54bWxQSwUGAAAAAAQABAD1AAAAhwMAAAAA&#10;" fillcolor="#70ad47" strokecolor="window" strokeweight="1.5pt">
                  <v:stroke joinstyle="miter"/>
                </v:oval>
                <v:roundrect id="Rounded Rectangle 283" o:spid="_x0000_s1028" style="position:absolute;top:4286;width:3143;height:1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Q6sYA&#10;AADcAAAADwAAAGRycy9kb3ducmV2LnhtbESPQWvCQBSE74X+h+UVequ7iRAkdZW0VBA8RXtob4/s&#10;M4nNvg3Z1aT99V1B8DjMzDfMcj3ZTlxo8K1jDclMgSCunGm51vB52LwsQPiAbLBzTBp+ycN69fiw&#10;xNy4kUu67EMtIoR9jhqaEPpcSl81ZNHPXE8cvaMbLIYoh1qaAccIt51MlcqkxZbjQoM9vTdU/ezP&#10;VoNy9iP5Tk9f3VyNU1ZudsXf207r56epeAURaAr38K29NRrSxR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1Q6sYAAADcAAAADwAAAAAAAAAAAAAAAACYAgAAZHJz&#10;L2Rvd25yZXYueG1sUEsFBgAAAAAEAAQA9QAAAIsDAAAAAA==&#10;" fillcolor="#4472c4 [3208]" strokecolor="white [3201]" strokeweight="1.5pt">
                  <v:stroke joinstyle="miter"/>
                </v:roundrect>
                <v:rect id="Rectangle 284" o:spid="_x0000_s1029" style="position:absolute;left:571;width:24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bvscA&#10;AADcAAAADwAAAGRycy9kb3ducmV2LnhtbESPQWvCQBSE7wX/w/KE3urG0GoaXUVKi3tpRdtDvT2y&#10;zySYfRuyq6b99a5Q6HGYmW+Y+bK3jThT52vHCsajBARx4UzNpYKvz7eHDIQPyAYbx6TghzwsF4O7&#10;OebGXXhL510oRYSwz1FBFUKbS+mLiiz6kWuJo3dwncUQZVdK0+Elwm0j0ySZSIs1x4UKW3qpqDju&#10;TlbBe7F+1nv9+vt0mqTTTTb91usPrdT9sF/NQATqw3/4r62NgjR7hNuZe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W77HAAAA3AAAAA8AAAAAAAAAAAAAAAAAmAIAAGRy&#10;cy9kb3ducmV2LnhtbFBLBQYAAAAABAAEAPUAAACMAwAAAAA=&#10;" fillcolor="#ed7d31 [3205]" strokecolor="white [3201]" strokeweight="1.5pt"/>
              </v:group>
            </w:pict>
          </mc:Fallback>
        </mc:AlternateContent>
      </w:r>
    </w:p>
    <w:p w:rsidR="00AF713E" w:rsidRDefault="00AF713E">
      <w:pPr>
        <w:rPr>
          <w:sz w:val="28"/>
        </w:rPr>
      </w:pPr>
    </w:p>
    <w:p w:rsidR="00AF713E" w:rsidRDefault="00AF713E">
      <w:pPr>
        <w:rPr>
          <w:sz w:val="28"/>
        </w:rPr>
      </w:pPr>
    </w:p>
    <w:p w:rsidR="00AF713E" w:rsidRDefault="00AF713E">
      <w:pPr>
        <w:rPr>
          <w:sz w:val="28"/>
        </w:rPr>
      </w:pPr>
    </w:p>
    <w:p w:rsidR="00AF713E" w:rsidRDefault="00AF713E">
      <w:pPr>
        <w:rPr>
          <w:sz w:val="28"/>
        </w:rPr>
      </w:pPr>
    </w:p>
    <w:p w:rsidR="00AF713E" w:rsidRDefault="00AF713E">
      <w:pPr>
        <w:rPr>
          <w:sz w:val="28"/>
        </w:rPr>
      </w:pPr>
    </w:p>
    <w:p w:rsidR="00AF713E" w:rsidRDefault="00134B87">
      <w:pPr>
        <w:rPr>
          <w:noProof/>
          <w:lang w:eastAsia="en-GB"/>
        </w:rPr>
      </w:pPr>
      <w:r>
        <w:rPr>
          <w:noProof/>
          <w:lang w:eastAsia="en-GB"/>
        </w:rPr>
        <w:t xml:space="preserve">This idea for the lay out is a good idea for my clients as </w:t>
      </w:r>
      <w:r w:rsidR="00A30141">
        <w:rPr>
          <w:noProof/>
          <w:lang w:eastAsia="en-GB"/>
        </w:rPr>
        <w:t>they want the local suppliers an</w:t>
      </w:r>
      <w:r>
        <w:rPr>
          <w:noProof/>
          <w:lang w:eastAsia="en-GB"/>
        </w:rPr>
        <w:t>d producers to be promoted, which they will be if the entertainment stalls are near the food stalls. Because they are in front of</w:t>
      </w:r>
      <w:r w:rsidR="00A30141">
        <w:rPr>
          <w:noProof/>
          <w:lang w:eastAsia="en-GB"/>
        </w:rPr>
        <w:t xml:space="preserve"> the food stalls they will be entic</w:t>
      </w:r>
      <w:r>
        <w:rPr>
          <w:noProof/>
          <w:lang w:eastAsia="en-GB"/>
        </w:rPr>
        <w:t>ed to see what</w:t>
      </w:r>
      <w:r w:rsidR="00A30141">
        <w:rPr>
          <w:noProof/>
          <w:lang w:eastAsia="en-GB"/>
        </w:rPr>
        <w:t xml:space="preserve"> is behind, and what the</w:t>
      </w:r>
      <w:r>
        <w:rPr>
          <w:noProof/>
          <w:lang w:eastAsia="en-GB"/>
        </w:rPr>
        <w:t xml:space="preserve"> smell of food is. </w:t>
      </w:r>
    </w:p>
    <w:p w:rsidR="008F7EC3" w:rsidRPr="00BA6957" w:rsidRDefault="00BA6957">
      <w:pPr>
        <w:rPr>
          <w:rFonts w:ascii="Berlin Sans FB Demi" w:hAnsi="Berlin Sans FB Demi"/>
          <w:b/>
          <w:noProof/>
          <w:sz w:val="28"/>
          <w:u w:val="single"/>
          <w:lang w:eastAsia="en-GB"/>
        </w:rPr>
      </w:pPr>
      <w:r>
        <w:rPr>
          <w:noProof/>
          <w:lang w:eastAsia="en-GB"/>
        </w:rPr>
        <w:drawing>
          <wp:anchor distT="0" distB="0" distL="114300" distR="114300" simplePos="0" relativeHeight="251897856" behindDoc="0" locked="0" layoutInCell="1" allowOverlap="1">
            <wp:simplePos x="0" y="0"/>
            <wp:positionH relativeFrom="column">
              <wp:posOffset>-809625</wp:posOffset>
            </wp:positionH>
            <wp:positionV relativeFrom="paragraph">
              <wp:posOffset>0</wp:posOffset>
            </wp:positionV>
            <wp:extent cx="2552065" cy="1809750"/>
            <wp:effectExtent l="0" t="0" r="63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56005" t="24227" r="25715" b="52728"/>
                    <a:stretch/>
                  </pic:blipFill>
                  <pic:spPr bwMode="auto">
                    <a:xfrm>
                      <a:off x="0" y="0"/>
                      <a:ext cx="255206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EC3" w:rsidRPr="008F7EC3">
        <w:rPr>
          <w:rFonts w:ascii="Berlin Sans FB Demi" w:hAnsi="Berlin Sans FB Demi"/>
          <w:b/>
          <w:noProof/>
          <w:sz w:val="28"/>
          <w:u w:val="single"/>
          <w:lang w:eastAsia="en-GB"/>
        </w:rPr>
        <w:t>Sourcing Suitable Materials, Suppliers and Contractors.</w:t>
      </w:r>
      <w:r w:rsidR="008F7EC3">
        <w:rPr>
          <w:noProof/>
          <w:lang w:eastAsia="en-GB"/>
        </w:rPr>
        <w:drawing>
          <wp:anchor distT="0" distB="0" distL="114300" distR="114300" simplePos="0" relativeHeight="251836416" behindDoc="0" locked="0" layoutInCell="1" allowOverlap="1">
            <wp:simplePos x="0" y="0"/>
            <wp:positionH relativeFrom="column">
              <wp:posOffset>5086350</wp:posOffset>
            </wp:positionH>
            <wp:positionV relativeFrom="paragraph">
              <wp:posOffset>105410</wp:posOffset>
            </wp:positionV>
            <wp:extent cx="1304925" cy="1304925"/>
            <wp:effectExtent l="0" t="0" r="9525" b="9525"/>
            <wp:wrapSquare wrapText="bothSides"/>
            <wp:docPr id="252" name="Picture 252" descr="http://www.urbanfoodfest.com/wp-content/uploads/2015/03/eacea75465f1859865f338d4fed3dd121-235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rbanfoodfest.com/wp-content/uploads/2015/03/eacea75465f1859865f338d4fed3dd121-235x23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957" w:rsidRDefault="00BA6957">
      <w:pPr>
        <w:rPr>
          <w:noProof/>
          <w:sz w:val="24"/>
          <w:lang w:eastAsia="en-GB"/>
        </w:rPr>
      </w:pPr>
      <w:r>
        <w:rPr>
          <w:noProof/>
          <w:sz w:val="24"/>
          <w:lang w:eastAsia="en-GB"/>
        </w:rPr>
        <w:lastRenderedPageBreak/>
        <w:t>The s</w:t>
      </w:r>
      <w:r w:rsidR="00B13371">
        <w:rPr>
          <w:noProof/>
          <w:sz w:val="24"/>
          <w:lang w:eastAsia="en-GB"/>
        </w:rPr>
        <w:t>u</w:t>
      </w:r>
      <w:r>
        <w:rPr>
          <w:noProof/>
          <w:sz w:val="24"/>
          <w:lang w:eastAsia="en-GB"/>
        </w:rPr>
        <w:t>pplier of the food stalls, will be Trader Suppliers.co.uk, they offer a decent amount of</w:t>
      </w:r>
      <w:r w:rsidR="00B13371">
        <w:rPr>
          <w:noProof/>
          <w:sz w:val="24"/>
          <w:lang w:eastAsia="en-GB"/>
        </w:rPr>
        <w:t xml:space="preserve"> </w:t>
      </w:r>
      <w:r>
        <w:rPr>
          <w:noProof/>
          <w:sz w:val="24"/>
          <w:lang w:eastAsia="en-GB"/>
        </w:rPr>
        <w:t>stalls for a good price, these would be the food stalls.</w:t>
      </w:r>
    </w:p>
    <w:p w:rsidR="00BA6957" w:rsidRDefault="000A0827">
      <w:pPr>
        <w:rPr>
          <w:noProof/>
          <w:sz w:val="24"/>
          <w:lang w:eastAsia="en-GB"/>
        </w:rPr>
      </w:pPr>
      <w:hyperlink r:id="rId68" w:history="1">
        <w:r w:rsidR="00BA6957" w:rsidRPr="007870EF">
          <w:rPr>
            <w:rStyle w:val="Hyperlink"/>
            <w:noProof/>
            <w:sz w:val="24"/>
            <w:lang w:eastAsia="en-GB"/>
          </w:rPr>
          <w:t>http://www.market-stalls.co.uk/market-stall-hire.php</w:t>
        </w:r>
      </w:hyperlink>
    </w:p>
    <w:p w:rsidR="00BA6957" w:rsidRDefault="003874A2">
      <w:pPr>
        <w:rPr>
          <w:noProof/>
          <w:sz w:val="24"/>
          <w:lang w:eastAsia="en-GB"/>
        </w:rPr>
      </w:pPr>
      <w:r>
        <w:rPr>
          <w:noProof/>
          <w:lang w:eastAsia="en-GB"/>
        </w:rPr>
        <w:drawing>
          <wp:anchor distT="0" distB="0" distL="114300" distR="114300" simplePos="0" relativeHeight="251898880" behindDoc="0" locked="0" layoutInCell="1" allowOverlap="1">
            <wp:simplePos x="0" y="0"/>
            <wp:positionH relativeFrom="column">
              <wp:posOffset>4552950</wp:posOffset>
            </wp:positionH>
            <wp:positionV relativeFrom="paragraph">
              <wp:posOffset>467995</wp:posOffset>
            </wp:positionV>
            <wp:extent cx="2038350" cy="125730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58497" t="32204" r="5939" b="28796"/>
                    <a:stretch/>
                  </pic:blipFill>
                  <pic:spPr bwMode="auto">
                    <a:xfrm>
                      <a:off x="0" y="0"/>
                      <a:ext cx="203835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371">
        <w:rPr>
          <w:noProof/>
          <w:sz w:val="24"/>
          <w:lang w:eastAsia="en-GB"/>
        </w:rPr>
        <w:t>F</w:t>
      </w:r>
      <w:r w:rsidR="00BA6957">
        <w:rPr>
          <w:noProof/>
          <w:sz w:val="24"/>
          <w:lang w:eastAsia="en-GB"/>
        </w:rPr>
        <w:t>or the entertainm</w:t>
      </w:r>
      <w:r w:rsidR="00B13371">
        <w:rPr>
          <w:noProof/>
          <w:sz w:val="24"/>
          <w:lang w:eastAsia="en-GB"/>
        </w:rPr>
        <w:t>ent stalls they will be supplied by Sidestalls.co.uk, they</w:t>
      </w:r>
      <w:r w:rsidR="00BA6957">
        <w:rPr>
          <w:noProof/>
          <w:sz w:val="24"/>
          <w:lang w:eastAsia="en-GB"/>
        </w:rPr>
        <w:t xml:space="preserve"> lets you hire out professional stalls, that are good quality and would appear popluar for my event. </w:t>
      </w:r>
    </w:p>
    <w:p w:rsidR="00BA6957" w:rsidRDefault="000A0827">
      <w:pPr>
        <w:rPr>
          <w:noProof/>
          <w:sz w:val="24"/>
          <w:lang w:eastAsia="en-GB"/>
        </w:rPr>
      </w:pPr>
      <w:hyperlink r:id="rId70" w:history="1">
        <w:r w:rsidR="00BA6957" w:rsidRPr="007870EF">
          <w:rPr>
            <w:rStyle w:val="Hyperlink"/>
            <w:noProof/>
            <w:sz w:val="24"/>
            <w:lang w:eastAsia="en-GB"/>
          </w:rPr>
          <w:t>http://www.sidestalls.co.uk/coconut-shy-games/4589781741</w:t>
        </w:r>
      </w:hyperlink>
    </w:p>
    <w:p w:rsidR="00B37543" w:rsidRDefault="00427AC6">
      <w:pPr>
        <w:rPr>
          <w:noProof/>
          <w:sz w:val="24"/>
          <w:lang w:eastAsia="en-GB"/>
        </w:rPr>
      </w:pPr>
      <w:r>
        <w:rPr>
          <w:noProof/>
          <w:lang w:eastAsia="en-GB"/>
        </w:rPr>
        <w:drawing>
          <wp:anchor distT="0" distB="0" distL="114300" distR="114300" simplePos="0" relativeHeight="251899904" behindDoc="0" locked="0" layoutInCell="1" allowOverlap="1">
            <wp:simplePos x="0" y="0"/>
            <wp:positionH relativeFrom="column">
              <wp:posOffset>4352925</wp:posOffset>
            </wp:positionH>
            <wp:positionV relativeFrom="paragraph">
              <wp:posOffset>718820</wp:posOffset>
            </wp:positionV>
            <wp:extent cx="2286000" cy="18288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0275" t="12408" r="21560" b="4866"/>
                    <a:stretch/>
                  </pic:blipFill>
                  <pic:spPr bwMode="auto">
                    <a:xfrm>
                      <a:off x="0" y="0"/>
                      <a:ext cx="22860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957">
        <w:rPr>
          <w:noProof/>
          <w:sz w:val="24"/>
          <w:lang w:eastAsia="en-GB"/>
        </w:rPr>
        <w:t>Decorations;</w:t>
      </w:r>
      <w:r w:rsidR="00441274">
        <w:rPr>
          <w:noProof/>
          <w:sz w:val="24"/>
          <w:lang w:eastAsia="en-GB"/>
        </w:rPr>
        <w:t xml:space="preserve"> for the</w:t>
      </w:r>
      <w:r w:rsidR="00BA6957">
        <w:rPr>
          <w:noProof/>
          <w:sz w:val="24"/>
          <w:lang w:eastAsia="en-GB"/>
        </w:rPr>
        <w:t xml:space="preserve"> ballo</w:t>
      </w:r>
      <w:r w:rsidR="00441274">
        <w:rPr>
          <w:noProof/>
          <w:sz w:val="24"/>
          <w:lang w:eastAsia="en-GB"/>
        </w:rPr>
        <w:t>o</w:t>
      </w:r>
      <w:r w:rsidR="00BA6957">
        <w:rPr>
          <w:noProof/>
          <w:sz w:val="24"/>
          <w:lang w:eastAsia="en-GB"/>
        </w:rPr>
        <w:t>n</w:t>
      </w:r>
      <w:r w:rsidR="00441274">
        <w:rPr>
          <w:noProof/>
          <w:sz w:val="24"/>
          <w:lang w:eastAsia="en-GB"/>
        </w:rPr>
        <w:t>s</w:t>
      </w:r>
      <w:r w:rsidR="00BA6957">
        <w:rPr>
          <w:noProof/>
          <w:sz w:val="24"/>
          <w:lang w:eastAsia="en-GB"/>
        </w:rPr>
        <w:t xml:space="preserve"> I </w:t>
      </w:r>
      <w:r w:rsidR="00441274">
        <w:rPr>
          <w:noProof/>
          <w:sz w:val="24"/>
          <w:lang w:eastAsia="en-GB"/>
        </w:rPr>
        <w:t>will be</w:t>
      </w:r>
      <w:r w:rsidR="00BA6957">
        <w:rPr>
          <w:noProof/>
          <w:sz w:val="24"/>
          <w:lang w:eastAsia="en-GB"/>
        </w:rPr>
        <w:t xml:space="preserve"> purc</w:t>
      </w:r>
      <w:r w:rsidR="00B13371">
        <w:rPr>
          <w:noProof/>
          <w:sz w:val="24"/>
          <w:lang w:eastAsia="en-GB"/>
        </w:rPr>
        <w:t>hasing from the party shops in G</w:t>
      </w:r>
      <w:r w:rsidR="00BA6957">
        <w:rPr>
          <w:noProof/>
          <w:sz w:val="24"/>
          <w:lang w:eastAsia="en-GB"/>
        </w:rPr>
        <w:t>uildford</w:t>
      </w:r>
      <w:r w:rsidR="00441274">
        <w:rPr>
          <w:noProof/>
          <w:sz w:val="24"/>
          <w:lang w:eastAsia="en-GB"/>
        </w:rPr>
        <w:t xml:space="preserve"> </w:t>
      </w:r>
      <w:r w:rsidR="00BA6957">
        <w:rPr>
          <w:noProof/>
          <w:sz w:val="24"/>
          <w:lang w:eastAsia="en-GB"/>
        </w:rPr>
        <w:t>as it is easi</w:t>
      </w:r>
      <w:r w:rsidR="00B13371">
        <w:rPr>
          <w:noProof/>
          <w:sz w:val="24"/>
          <w:lang w:eastAsia="en-GB"/>
        </w:rPr>
        <w:t>e</w:t>
      </w:r>
      <w:r w:rsidR="00BA6957">
        <w:rPr>
          <w:noProof/>
          <w:sz w:val="24"/>
          <w:lang w:eastAsia="en-GB"/>
        </w:rPr>
        <w:t>r to buy them as they c</w:t>
      </w:r>
      <w:r w:rsidR="00B13371">
        <w:rPr>
          <w:noProof/>
          <w:sz w:val="24"/>
          <w:lang w:eastAsia="en-GB"/>
        </w:rPr>
        <w:t>an only be used once, meaning no</w:t>
      </w:r>
      <w:r w:rsidR="00BA6957">
        <w:rPr>
          <w:noProof/>
          <w:sz w:val="24"/>
          <w:lang w:eastAsia="en-GB"/>
        </w:rPr>
        <w:t xml:space="preserve"> point in hiring them</w:t>
      </w:r>
      <w:r w:rsidR="00441274">
        <w:rPr>
          <w:noProof/>
          <w:sz w:val="24"/>
          <w:lang w:eastAsia="en-GB"/>
        </w:rPr>
        <w:t xml:space="preserve">. </w:t>
      </w:r>
      <w:r w:rsidR="00B13371">
        <w:rPr>
          <w:noProof/>
          <w:sz w:val="24"/>
          <w:lang w:eastAsia="en-GB"/>
        </w:rPr>
        <w:t>H</w:t>
      </w:r>
      <w:r w:rsidR="004F670E">
        <w:rPr>
          <w:noProof/>
          <w:sz w:val="24"/>
          <w:lang w:eastAsia="en-GB"/>
        </w:rPr>
        <w:t>owever a balloon arch is hard to make, so for the arch the supplier is Partymoodseven</w:t>
      </w:r>
      <w:r w:rsidR="00B13371">
        <w:rPr>
          <w:noProof/>
          <w:sz w:val="24"/>
          <w:lang w:eastAsia="en-GB"/>
        </w:rPr>
        <w:t>ts.com this is so that the entrance looks attractive</w:t>
      </w:r>
      <w:r w:rsidR="004F670E">
        <w:rPr>
          <w:noProof/>
          <w:sz w:val="24"/>
          <w:lang w:eastAsia="en-GB"/>
        </w:rPr>
        <w:t xml:space="preserve"> and welcoming. </w:t>
      </w:r>
    </w:p>
    <w:p w:rsidR="003874A2" w:rsidRDefault="000A0827">
      <w:pPr>
        <w:rPr>
          <w:noProof/>
          <w:sz w:val="24"/>
          <w:lang w:eastAsia="en-GB"/>
        </w:rPr>
      </w:pPr>
      <w:hyperlink r:id="rId72" w:history="1">
        <w:r w:rsidR="00427AC6" w:rsidRPr="007870EF">
          <w:rPr>
            <w:rStyle w:val="Hyperlink"/>
            <w:noProof/>
            <w:sz w:val="24"/>
            <w:lang w:eastAsia="en-GB"/>
          </w:rPr>
          <w:t>http://partymoodsevents.com/balloon-arches/</w:t>
        </w:r>
      </w:hyperlink>
      <w:r w:rsidR="00427AC6">
        <w:rPr>
          <w:noProof/>
          <w:sz w:val="24"/>
          <w:lang w:eastAsia="en-GB"/>
        </w:rPr>
        <w:t xml:space="preserve"> </w:t>
      </w:r>
    </w:p>
    <w:p w:rsidR="00BA6957" w:rsidRDefault="00B13371">
      <w:pPr>
        <w:rPr>
          <w:noProof/>
          <w:sz w:val="24"/>
          <w:lang w:eastAsia="en-GB"/>
        </w:rPr>
      </w:pPr>
      <w:r>
        <w:rPr>
          <w:noProof/>
          <w:sz w:val="24"/>
          <w:lang w:eastAsia="en-GB"/>
        </w:rPr>
        <w:t>F</w:t>
      </w:r>
      <w:r w:rsidR="00427AC6">
        <w:rPr>
          <w:noProof/>
          <w:sz w:val="24"/>
          <w:lang w:eastAsia="en-GB"/>
        </w:rPr>
        <w:t xml:space="preserve">or other props, like life sized animals, this website has all of what we are looking for. They even have a candy floss booth and a popcorn booth which are both completely functional. </w:t>
      </w:r>
    </w:p>
    <w:p w:rsidR="00427AC6" w:rsidRDefault="000A0827">
      <w:pPr>
        <w:rPr>
          <w:noProof/>
          <w:sz w:val="24"/>
          <w:lang w:eastAsia="en-GB"/>
        </w:rPr>
      </w:pPr>
      <w:hyperlink r:id="rId73" w:history="1">
        <w:r w:rsidR="00427AC6" w:rsidRPr="007870EF">
          <w:rPr>
            <w:rStyle w:val="Hyperlink"/>
            <w:noProof/>
            <w:sz w:val="24"/>
            <w:lang w:eastAsia="en-GB"/>
          </w:rPr>
          <w:t>http://www.propmeup.co.uk/theme.php?themeid=28&amp;textsearch</w:t>
        </w:r>
      </w:hyperlink>
      <w:r w:rsidR="00427AC6" w:rsidRPr="00427AC6">
        <w:rPr>
          <w:noProof/>
          <w:sz w:val="24"/>
          <w:lang w:eastAsia="en-GB"/>
        </w:rPr>
        <w:t>=</w:t>
      </w:r>
    </w:p>
    <w:p w:rsidR="00BA6957" w:rsidRDefault="0088094A">
      <w:pPr>
        <w:rPr>
          <w:noProof/>
          <w:sz w:val="24"/>
          <w:lang w:eastAsia="en-GB"/>
        </w:rPr>
      </w:pPr>
      <w:r>
        <w:rPr>
          <w:noProof/>
          <w:sz w:val="24"/>
          <w:lang w:eastAsia="en-GB"/>
        </w:rPr>
        <w:t>F</w:t>
      </w:r>
      <w:r w:rsidR="002E59E2">
        <w:rPr>
          <w:noProof/>
          <w:sz w:val="24"/>
          <w:lang w:eastAsia="en-GB"/>
        </w:rPr>
        <w:t>ood and drink will be supp</w:t>
      </w:r>
      <w:r>
        <w:rPr>
          <w:noProof/>
          <w:sz w:val="24"/>
          <w:lang w:eastAsia="en-GB"/>
        </w:rPr>
        <w:t>lied by the clients of the even</w:t>
      </w:r>
      <w:r w:rsidR="002E59E2">
        <w:rPr>
          <w:noProof/>
          <w:sz w:val="24"/>
          <w:lang w:eastAsia="en-GB"/>
        </w:rPr>
        <w:t>t as the main aim is to promote the local su</w:t>
      </w:r>
      <w:r>
        <w:rPr>
          <w:noProof/>
          <w:sz w:val="24"/>
          <w:lang w:eastAsia="en-GB"/>
        </w:rPr>
        <w:t>ppliers and producers. Other tha</w:t>
      </w:r>
      <w:r w:rsidR="002E59E2">
        <w:rPr>
          <w:noProof/>
          <w:sz w:val="24"/>
          <w:lang w:eastAsia="en-GB"/>
        </w:rPr>
        <w:t>n the candyfloss and popcorn, the local suppliers and producers are the only ones suppling food at the event.</w:t>
      </w:r>
      <w:r>
        <w:rPr>
          <w:noProof/>
          <w:sz w:val="24"/>
          <w:lang w:eastAsia="en-GB"/>
        </w:rPr>
        <w:t xml:space="preserve"> F</w:t>
      </w:r>
      <w:r w:rsidR="004B5F5E">
        <w:rPr>
          <w:noProof/>
          <w:sz w:val="24"/>
          <w:lang w:eastAsia="en-GB"/>
        </w:rPr>
        <w:t>or the entertainment it is the stalls that will be having funfair/ circus games. These will be th</w:t>
      </w:r>
      <w:r w:rsidR="00065557">
        <w:rPr>
          <w:noProof/>
          <w:sz w:val="24"/>
          <w:lang w:eastAsia="en-GB"/>
        </w:rPr>
        <w:t>e entertainment for the guests.</w:t>
      </w:r>
    </w:p>
    <w:p w:rsidR="008F7EC3" w:rsidRDefault="00BC5CF5">
      <w:pPr>
        <w:rPr>
          <w:noProof/>
          <w:lang w:eastAsia="en-GB"/>
        </w:rPr>
      </w:pPr>
      <w:r>
        <w:rPr>
          <w:noProof/>
          <w:lang w:eastAsia="en-GB"/>
        </w:rPr>
        <w:lastRenderedPageBreak/>
        <w:drawing>
          <wp:anchor distT="0" distB="0" distL="114300" distR="114300" simplePos="0" relativeHeight="251890688" behindDoc="0" locked="0" layoutInCell="1" allowOverlap="1">
            <wp:simplePos x="0" y="0"/>
            <wp:positionH relativeFrom="column">
              <wp:posOffset>4048125</wp:posOffset>
            </wp:positionH>
            <wp:positionV relativeFrom="paragraph">
              <wp:posOffset>10795</wp:posOffset>
            </wp:positionV>
            <wp:extent cx="1733550" cy="424180"/>
            <wp:effectExtent l="0" t="0" r="0" b="0"/>
            <wp:wrapSquare wrapText="bothSides"/>
            <wp:docPr id="269" name="Picture 269" descr="Image result for entry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try fe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3550"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13E" w:rsidRDefault="0010740E">
      <w:pPr>
        <w:rPr>
          <w:rFonts w:ascii="Berlin Sans FB Demi" w:hAnsi="Berlin Sans FB Demi"/>
          <w:b/>
          <w:noProof/>
          <w:sz w:val="28"/>
          <w:u w:val="single"/>
          <w:lang w:eastAsia="en-GB"/>
        </w:rPr>
      </w:pPr>
      <w:r>
        <w:rPr>
          <w:noProof/>
          <w:lang w:eastAsia="en-GB"/>
        </w:rPr>
        <w:drawing>
          <wp:anchor distT="0" distB="0" distL="114300" distR="114300" simplePos="0" relativeHeight="251891712" behindDoc="0" locked="0" layoutInCell="1" allowOverlap="1">
            <wp:simplePos x="0" y="0"/>
            <wp:positionH relativeFrom="page">
              <wp:align>left</wp:align>
            </wp:positionH>
            <wp:positionV relativeFrom="paragraph">
              <wp:posOffset>363220</wp:posOffset>
            </wp:positionV>
            <wp:extent cx="1714500" cy="1538605"/>
            <wp:effectExtent l="0" t="0" r="0" b="4445"/>
            <wp:wrapSquare wrapText="bothSides"/>
            <wp:docPr id="286" name="Picture 286" descr="Image result for children enjoying circ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 enjoying circus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6716" cy="154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EC3" w:rsidRPr="008F7EC3">
        <w:rPr>
          <w:rFonts w:ascii="Berlin Sans FB Demi" w:hAnsi="Berlin Sans FB Demi"/>
          <w:b/>
          <w:noProof/>
          <w:sz w:val="28"/>
          <w:u w:val="single"/>
          <w:lang w:eastAsia="en-GB"/>
        </w:rPr>
        <w:t>Identifying marketing strategies</w:t>
      </w:r>
    </w:p>
    <w:p w:rsidR="008F7EC3" w:rsidRDefault="00CD5C1D">
      <w:pPr>
        <w:rPr>
          <w:noProof/>
          <w:sz w:val="24"/>
          <w:lang w:eastAsia="en-GB"/>
        </w:rPr>
      </w:pPr>
      <w:r w:rsidRPr="00CD5C1D">
        <w:rPr>
          <w:noProof/>
          <w:sz w:val="24"/>
          <w:lang w:eastAsia="en-GB"/>
        </w:rPr>
        <w:t xml:space="preserve">For this event, the main objective is to promote. </w:t>
      </w:r>
      <w:r w:rsidR="0088094A">
        <w:rPr>
          <w:noProof/>
          <w:sz w:val="24"/>
          <w:lang w:eastAsia="en-GB"/>
        </w:rPr>
        <w:t>For this event there is an entrance</w:t>
      </w:r>
      <w:r>
        <w:rPr>
          <w:noProof/>
          <w:sz w:val="24"/>
          <w:lang w:eastAsia="en-GB"/>
        </w:rPr>
        <w:t xml:space="preserve"> fee of £10, this is because everything in the event will be free, some foods from each stall and the entertainment stalls will be free. This means the clients are able to get money back and potential make a profit. </w:t>
      </w:r>
    </w:p>
    <w:p w:rsidR="00AF537D" w:rsidRPr="00CD5C1D" w:rsidRDefault="003A27A9">
      <w:pPr>
        <w:rPr>
          <w:noProof/>
          <w:sz w:val="24"/>
          <w:lang w:eastAsia="en-GB"/>
        </w:rPr>
      </w:pPr>
      <w:r>
        <w:rPr>
          <w:noProof/>
          <w:lang w:eastAsia="en-GB"/>
        </w:rPr>
        <w:drawing>
          <wp:anchor distT="0" distB="0" distL="114300" distR="114300" simplePos="0" relativeHeight="251894784" behindDoc="0" locked="0" layoutInCell="1" allowOverlap="1">
            <wp:simplePos x="0" y="0"/>
            <wp:positionH relativeFrom="page">
              <wp:align>left</wp:align>
            </wp:positionH>
            <wp:positionV relativeFrom="paragraph">
              <wp:posOffset>1816735</wp:posOffset>
            </wp:positionV>
            <wp:extent cx="2066925" cy="1922145"/>
            <wp:effectExtent l="0" t="0" r="9525" b="1905"/>
            <wp:wrapSquare wrapText="bothSides"/>
            <wp:docPr id="289" name="Picture 2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692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3760" behindDoc="0" locked="0" layoutInCell="1" allowOverlap="1">
            <wp:simplePos x="0" y="0"/>
            <wp:positionH relativeFrom="page">
              <wp:align>right</wp:align>
            </wp:positionH>
            <wp:positionV relativeFrom="paragraph">
              <wp:posOffset>1178560</wp:posOffset>
            </wp:positionV>
            <wp:extent cx="1933575" cy="1562100"/>
            <wp:effectExtent l="0" t="0" r="9525" b="0"/>
            <wp:wrapSquare wrapText="bothSides"/>
            <wp:docPr id="290" name="Picture 2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3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D16">
        <w:rPr>
          <w:noProof/>
          <w:lang w:eastAsia="en-GB"/>
        </w:rPr>
        <w:drawing>
          <wp:anchor distT="0" distB="0" distL="114300" distR="114300" simplePos="0" relativeHeight="251892736" behindDoc="0" locked="0" layoutInCell="1" allowOverlap="1">
            <wp:simplePos x="0" y="0"/>
            <wp:positionH relativeFrom="column">
              <wp:posOffset>4181475</wp:posOffset>
            </wp:positionH>
            <wp:positionV relativeFrom="paragraph">
              <wp:posOffset>6985</wp:posOffset>
            </wp:positionV>
            <wp:extent cx="2345690" cy="1083310"/>
            <wp:effectExtent l="0" t="0" r="0" b="2540"/>
            <wp:wrapSquare wrapText="bothSides"/>
            <wp:docPr id="287" name="Picture 287" descr="Image result for people giving out leaf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giving out leaflet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569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CF5">
        <w:rPr>
          <w:noProof/>
          <w:sz w:val="24"/>
          <w:lang w:eastAsia="en-GB"/>
        </w:rPr>
        <w:t>The event will be promoted in a couple of ways. Firstly the event will have posters made, so they are able to prom</w:t>
      </w:r>
      <w:r w:rsidR="0088094A">
        <w:rPr>
          <w:noProof/>
          <w:sz w:val="24"/>
          <w:lang w:eastAsia="en-GB"/>
        </w:rPr>
        <w:t>o</w:t>
      </w:r>
      <w:r w:rsidR="00BC5CF5">
        <w:rPr>
          <w:noProof/>
          <w:sz w:val="24"/>
          <w:lang w:eastAsia="en-GB"/>
        </w:rPr>
        <w:t>te out on the streets, having them in window shops, on poles, and maybe event in schools, this i</w:t>
      </w:r>
      <w:r w:rsidR="0088094A">
        <w:rPr>
          <w:noProof/>
          <w:sz w:val="24"/>
          <w:lang w:eastAsia="en-GB"/>
        </w:rPr>
        <w:t>s a possiblity as fun fair/ cir</w:t>
      </w:r>
      <w:r w:rsidR="00BC5CF5">
        <w:rPr>
          <w:noProof/>
          <w:sz w:val="24"/>
          <w:lang w:eastAsia="en-GB"/>
        </w:rPr>
        <w:t>c</w:t>
      </w:r>
      <w:r w:rsidR="0088094A">
        <w:rPr>
          <w:noProof/>
          <w:sz w:val="24"/>
          <w:lang w:eastAsia="en-GB"/>
        </w:rPr>
        <w:t>u</w:t>
      </w:r>
      <w:r w:rsidR="00BC5CF5">
        <w:rPr>
          <w:noProof/>
          <w:sz w:val="24"/>
          <w:lang w:eastAsia="en-GB"/>
        </w:rPr>
        <w:t xml:space="preserve">s are popular with children. </w:t>
      </w:r>
      <w:r w:rsidR="0010740E">
        <w:rPr>
          <w:noProof/>
          <w:sz w:val="24"/>
          <w:lang w:eastAsia="en-GB"/>
        </w:rPr>
        <w:t xml:space="preserve"> Another way of promoting the event through posters is ha</w:t>
      </w:r>
      <w:r w:rsidR="0088094A">
        <w:rPr>
          <w:noProof/>
          <w:sz w:val="24"/>
          <w:lang w:eastAsia="en-GB"/>
        </w:rPr>
        <w:t>nding them out, for example they</w:t>
      </w:r>
      <w:r w:rsidR="0010740E">
        <w:rPr>
          <w:noProof/>
          <w:sz w:val="24"/>
          <w:lang w:eastAsia="en-GB"/>
        </w:rPr>
        <w:t xml:space="preserve"> could hand out posters in town to people. </w:t>
      </w:r>
      <w:r w:rsidR="00AF537D">
        <w:rPr>
          <w:noProof/>
          <w:sz w:val="24"/>
          <w:lang w:eastAsia="en-GB"/>
        </w:rPr>
        <w:t xml:space="preserve"> Another way that they could promote the event is use social media as a lot of young people would be able to access th</w:t>
      </w:r>
      <w:r w:rsidR="0088094A">
        <w:rPr>
          <w:noProof/>
          <w:sz w:val="24"/>
          <w:lang w:eastAsia="en-GB"/>
        </w:rPr>
        <w:t>e event easier online. However F</w:t>
      </w:r>
      <w:r w:rsidR="00AF537D">
        <w:rPr>
          <w:noProof/>
          <w:sz w:val="24"/>
          <w:lang w:eastAsia="en-GB"/>
        </w:rPr>
        <w:t>acebook has olde</w:t>
      </w:r>
      <w:r w:rsidR="0088094A">
        <w:rPr>
          <w:noProof/>
          <w:sz w:val="24"/>
          <w:lang w:eastAsia="en-GB"/>
        </w:rPr>
        <w:t>r middle-aged people using their</w:t>
      </w:r>
      <w:r w:rsidR="00AF537D">
        <w:rPr>
          <w:noProof/>
          <w:sz w:val="24"/>
          <w:lang w:eastAsia="en-GB"/>
        </w:rPr>
        <w:t xml:space="preserve"> site, meaning that if we promoted it on there then we would get more older customers that are more able to afford what the supplier and producers can offer.</w:t>
      </w:r>
      <w:r>
        <w:rPr>
          <w:noProof/>
          <w:sz w:val="24"/>
          <w:lang w:eastAsia="en-GB"/>
        </w:rPr>
        <w:t xml:space="preserve"> </w:t>
      </w:r>
    </w:p>
    <w:p w:rsidR="00AF713E" w:rsidRDefault="003A27A9">
      <w:pPr>
        <w:rPr>
          <w:sz w:val="24"/>
        </w:rPr>
      </w:pPr>
      <w:r>
        <w:rPr>
          <w:sz w:val="24"/>
        </w:rPr>
        <w:t xml:space="preserve">These both link to the theme as the posters would be made with the theme in mind, which is circus/ fun fair. After they have paid their entry fee, they could get a stamp on their hand or a wrist band, showing that they have paid so they can enjoy the event. </w:t>
      </w:r>
    </w:p>
    <w:p w:rsidR="00B6555E" w:rsidRDefault="00CC45F2">
      <w:pPr>
        <w:rPr>
          <w:sz w:val="24"/>
        </w:rPr>
      </w:pPr>
      <w:r>
        <w:rPr>
          <w:sz w:val="24"/>
        </w:rPr>
        <w:lastRenderedPageBreak/>
        <w:t>The event will be around spring time. I chose spring as it</w:t>
      </w:r>
      <w:r w:rsidR="0088094A">
        <w:rPr>
          <w:sz w:val="24"/>
        </w:rPr>
        <w:t xml:space="preserve"> i</w:t>
      </w:r>
      <w:r>
        <w:rPr>
          <w:sz w:val="24"/>
        </w:rPr>
        <w:t>s not to</w:t>
      </w:r>
      <w:r w:rsidR="0088094A">
        <w:rPr>
          <w:sz w:val="24"/>
        </w:rPr>
        <w:t>o</w:t>
      </w:r>
      <w:r>
        <w:rPr>
          <w:sz w:val="24"/>
        </w:rPr>
        <w:t xml:space="preserve"> hot weather but not cold either, meaning it </w:t>
      </w:r>
      <w:r w:rsidR="0088094A">
        <w:rPr>
          <w:sz w:val="24"/>
        </w:rPr>
        <w:t xml:space="preserve">is </w:t>
      </w:r>
      <w:r>
        <w:rPr>
          <w:sz w:val="24"/>
        </w:rPr>
        <w:t xml:space="preserve">perfect weather to hold an outdoor event. </w:t>
      </w:r>
      <w:r w:rsidR="002F5D9D">
        <w:rPr>
          <w:sz w:val="24"/>
        </w:rPr>
        <w:t>Because the event is a circus/ fun fair theme, it is going to be set in the afternoon, around 2 to 5 pm. This will hopefully attract the most customers.</w:t>
      </w:r>
    </w:p>
    <w:p w:rsidR="00B6555E" w:rsidRDefault="00B6555E">
      <w:pPr>
        <w:rPr>
          <w:rFonts w:ascii="Berlin Sans FB Demi" w:hAnsi="Berlin Sans FB Demi"/>
          <w:b/>
          <w:sz w:val="28"/>
          <w:u w:val="single"/>
        </w:rPr>
      </w:pPr>
    </w:p>
    <w:p w:rsidR="00CC45F2" w:rsidRDefault="00B6555E">
      <w:pPr>
        <w:rPr>
          <w:rFonts w:ascii="Berlin Sans FB Demi" w:hAnsi="Berlin Sans FB Demi"/>
          <w:b/>
          <w:sz w:val="28"/>
          <w:u w:val="single"/>
        </w:rPr>
      </w:pPr>
      <w:r w:rsidRPr="00B6555E">
        <w:rPr>
          <w:rFonts w:ascii="Berlin Sans FB Demi" w:hAnsi="Berlin Sans FB Demi"/>
          <w:b/>
          <w:sz w:val="28"/>
          <w:u w:val="single"/>
        </w:rPr>
        <w:t xml:space="preserve">Health and Safety </w:t>
      </w:r>
      <w:r w:rsidR="002F5D9D" w:rsidRPr="00B6555E">
        <w:rPr>
          <w:rFonts w:ascii="Berlin Sans FB Demi" w:hAnsi="Berlin Sans FB Demi"/>
          <w:b/>
          <w:sz w:val="28"/>
          <w:u w:val="single"/>
        </w:rPr>
        <w:t xml:space="preserve"> </w:t>
      </w:r>
    </w:p>
    <w:p w:rsidR="00B6555E" w:rsidRDefault="00B6555E">
      <w:pPr>
        <w:rPr>
          <w:sz w:val="24"/>
        </w:rPr>
      </w:pPr>
      <w:r>
        <w:rPr>
          <w:sz w:val="24"/>
        </w:rPr>
        <w:t xml:space="preserve">What needs to be considered is that all the food stalls are hygienic and the food is safe for people to eat. </w:t>
      </w:r>
      <w:r w:rsidR="008C0979">
        <w:rPr>
          <w:sz w:val="24"/>
        </w:rPr>
        <w:t xml:space="preserve">If there is alcohol, then there will need to be a licence to provide it to customers. </w:t>
      </w:r>
      <w:r w:rsidR="000B3F8E">
        <w:rPr>
          <w:sz w:val="24"/>
        </w:rPr>
        <w:t>The A</w:t>
      </w:r>
      <w:r w:rsidR="00F75F65">
        <w:rPr>
          <w:sz w:val="24"/>
        </w:rPr>
        <w:t xml:space="preserve">ct that’s main objective is to protect the public’s health in relation to food is called </w:t>
      </w:r>
      <w:r w:rsidR="00D2474C">
        <w:rPr>
          <w:sz w:val="24"/>
        </w:rPr>
        <w:t>the F</w:t>
      </w:r>
      <w:r w:rsidR="00F75F65">
        <w:rPr>
          <w:sz w:val="24"/>
        </w:rPr>
        <w:t>ood Standards Act 1999</w:t>
      </w:r>
      <w:r w:rsidR="00867FA1">
        <w:rPr>
          <w:sz w:val="24"/>
        </w:rPr>
        <w:t>.</w:t>
      </w:r>
      <w:r w:rsidR="00D2474C">
        <w:rPr>
          <w:sz w:val="24"/>
        </w:rPr>
        <w:t xml:space="preserve">  On this website it tell you all about what legal requirements needed when having an event. </w:t>
      </w:r>
      <w:hyperlink r:id="rId79" w:history="1">
        <w:r w:rsidR="00D2474C" w:rsidRPr="007870EF">
          <w:rPr>
            <w:rStyle w:val="Hyperlink"/>
            <w:sz w:val="24"/>
          </w:rPr>
          <w:t>https://www.kingston.gov.uk/info/200344/public_events/1063/organising_an_event/4</w:t>
        </w:r>
      </w:hyperlink>
      <w:r w:rsidR="00D2474C">
        <w:rPr>
          <w:sz w:val="24"/>
        </w:rPr>
        <w:t xml:space="preserve"> </w:t>
      </w:r>
    </w:p>
    <w:p w:rsidR="00D2474C" w:rsidRDefault="006C2788">
      <w:pPr>
        <w:rPr>
          <w:sz w:val="24"/>
        </w:rPr>
      </w:pPr>
      <w:r>
        <w:rPr>
          <w:sz w:val="24"/>
        </w:rPr>
        <w:t>For staff, I am going to have already trained security. For the entertainment stall I am going to have the employees that come with the entertainment. Then for my food stalls the producers and suppliers will have employee</w:t>
      </w:r>
      <w:r w:rsidR="000B3F8E">
        <w:rPr>
          <w:sz w:val="24"/>
        </w:rPr>
        <w:t>s</w:t>
      </w:r>
      <w:r>
        <w:rPr>
          <w:sz w:val="24"/>
        </w:rPr>
        <w:t xml:space="preserve"> that can help them out so that they are already experienced with their food on their stalls.  </w:t>
      </w:r>
      <w:r w:rsidR="00563AF8">
        <w:rPr>
          <w:sz w:val="24"/>
        </w:rPr>
        <w:t>I am hiring</w:t>
      </w:r>
      <w:r w:rsidR="000B3F8E">
        <w:rPr>
          <w:sz w:val="24"/>
        </w:rPr>
        <w:t xml:space="preserve"> security as it will hopefully b</w:t>
      </w:r>
      <w:r w:rsidR="00563AF8">
        <w:rPr>
          <w:sz w:val="24"/>
        </w:rPr>
        <w:t xml:space="preserve">e a decent sized event, </w:t>
      </w:r>
      <w:r w:rsidR="000B3F8E">
        <w:rPr>
          <w:sz w:val="24"/>
        </w:rPr>
        <w:t>meaning that we have to take in</w:t>
      </w:r>
      <w:r w:rsidR="00563AF8">
        <w:rPr>
          <w:sz w:val="24"/>
        </w:rPr>
        <w:t xml:space="preserve">to </w:t>
      </w:r>
      <w:r w:rsidR="006C32D6">
        <w:rPr>
          <w:sz w:val="24"/>
        </w:rPr>
        <w:t>consideration</w:t>
      </w:r>
      <w:r w:rsidR="00563AF8">
        <w:rPr>
          <w:sz w:val="24"/>
        </w:rPr>
        <w:t xml:space="preserve"> the safety of our guests, </w:t>
      </w:r>
      <w:r w:rsidR="006C32D6">
        <w:rPr>
          <w:sz w:val="24"/>
        </w:rPr>
        <w:t xml:space="preserve">meaning a quick bag search at the gate, and to make sure that the people coming in have paid their entry fee. All of which helps the clients and the customers. </w:t>
      </w:r>
    </w:p>
    <w:p w:rsidR="00D063D4" w:rsidRDefault="00D063D4">
      <w:pPr>
        <w:rPr>
          <w:rFonts w:ascii="Berlin Sans FB Demi" w:hAnsi="Berlin Sans FB Demi"/>
          <w:b/>
          <w:sz w:val="28"/>
          <w:u w:val="single"/>
        </w:rPr>
      </w:pPr>
      <w:r w:rsidRPr="00D063D4">
        <w:rPr>
          <w:rFonts w:ascii="Berlin Sans FB Demi" w:hAnsi="Berlin Sans FB Demi"/>
          <w:b/>
          <w:sz w:val="28"/>
          <w:u w:val="single"/>
        </w:rPr>
        <w:t xml:space="preserve">Third parties </w:t>
      </w:r>
    </w:p>
    <w:p w:rsidR="00D063D4" w:rsidRDefault="00D063D4">
      <w:pPr>
        <w:rPr>
          <w:sz w:val="24"/>
        </w:rPr>
      </w:pPr>
      <w:r>
        <w:rPr>
          <w:sz w:val="24"/>
        </w:rPr>
        <w:lastRenderedPageBreak/>
        <w:t xml:space="preserve">For my event I will </w:t>
      </w:r>
      <w:r w:rsidR="00BF632B">
        <w:rPr>
          <w:sz w:val="24"/>
        </w:rPr>
        <w:t>have</w:t>
      </w:r>
      <w:r w:rsidR="000B3F8E">
        <w:rPr>
          <w:sz w:val="24"/>
        </w:rPr>
        <w:t xml:space="preserve"> to have First A</w:t>
      </w:r>
      <w:r>
        <w:rPr>
          <w:sz w:val="24"/>
        </w:rPr>
        <w:t xml:space="preserve">id at the </w:t>
      </w:r>
      <w:r w:rsidR="00BF632B">
        <w:rPr>
          <w:sz w:val="24"/>
        </w:rPr>
        <w:t>event</w:t>
      </w:r>
      <w:r>
        <w:rPr>
          <w:sz w:val="24"/>
        </w:rPr>
        <w:t>, due to cooking</w:t>
      </w:r>
      <w:r w:rsidR="000B3F8E">
        <w:rPr>
          <w:sz w:val="24"/>
        </w:rPr>
        <w:t xml:space="preserve"> being</w:t>
      </w:r>
      <w:r>
        <w:rPr>
          <w:sz w:val="24"/>
        </w:rPr>
        <w:t xml:space="preserve"> </w:t>
      </w:r>
      <w:r w:rsidR="00BF632B">
        <w:rPr>
          <w:sz w:val="24"/>
        </w:rPr>
        <w:t>involved</w:t>
      </w:r>
      <w:r>
        <w:rPr>
          <w:sz w:val="24"/>
        </w:rPr>
        <w:t xml:space="preserve"> and </w:t>
      </w:r>
      <w:r w:rsidR="000B3F8E">
        <w:rPr>
          <w:sz w:val="24"/>
        </w:rPr>
        <w:t>there</w:t>
      </w:r>
      <w:r w:rsidR="00BF632B">
        <w:rPr>
          <w:sz w:val="24"/>
        </w:rPr>
        <w:t xml:space="preserve"> will be </w:t>
      </w:r>
      <w:r w:rsidR="000B3F8E">
        <w:rPr>
          <w:sz w:val="24"/>
        </w:rPr>
        <w:t>m</w:t>
      </w:r>
      <w:r w:rsidR="00BF632B">
        <w:rPr>
          <w:sz w:val="24"/>
        </w:rPr>
        <w:t xml:space="preserve">any people there. So just in case an incident occurs, first aid should be there. Another third party that is involved would be Licensing Authorities, this is because the event may have alcohol or have any other products/ equipment needing to be licenced. </w:t>
      </w:r>
    </w:p>
    <w:p w:rsidR="00BF632B" w:rsidRDefault="00D07CDD">
      <w:pPr>
        <w:rPr>
          <w:rFonts w:ascii="Berlin Sans FB Demi" w:hAnsi="Berlin Sans FB Demi"/>
          <w:b/>
          <w:sz w:val="28"/>
          <w:u w:val="single"/>
        </w:rPr>
      </w:pPr>
      <w:r>
        <w:rPr>
          <w:noProof/>
          <w:lang w:eastAsia="en-GB"/>
        </w:rPr>
        <w:drawing>
          <wp:anchor distT="0" distB="0" distL="114300" distR="114300" simplePos="0" relativeHeight="251896832" behindDoc="0" locked="0" layoutInCell="1" allowOverlap="1">
            <wp:simplePos x="0" y="0"/>
            <wp:positionH relativeFrom="column">
              <wp:posOffset>4550410</wp:posOffset>
            </wp:positionH>
            <wp:positionV relativeFrom="paragraph">
              <wp:posOffset>12065</wp:posOffset>
            </wp:positionV>
            <wp:extent cx="2085975" cy="1390650"/>
            <wp:effectExtent l="0" t="0" r="9525" b="0"/>
            <wp:wrapSquare wrapText="bothSides"/>
            <wp:docPr id="293" name="Picture 293" descr="Image result for question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questionnair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5808" behindDoc="0" locked="0" layoutInCell="1" allowOverlap="1">
            <wp:simplePos x="0" y="0"/>
            <wp:positionH relativeFrom="column">
              <wp:posOffset>2247900</wp:posOffset>
            </wp:positionH>
            <wp:positionV relativeFrom="paragraph">
              <wp:posOffset>8255</wp:posOffset>
            </wp:positionV>
            <wp:extent cx="2009775" cy="461010"/>
            <wp:effectExtent l="0" t="0" r="9525" b="0"/>
            <wp:wrapSquare wrapText="bothSides"/>
            <wp:docPr id="292" name="Picture 292" descr="Image result for free meal fo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ee meal for two"/>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7497"/>
                    <a:stretch/>
                  </pic:blipFill>
                  <pic:spPr bwMode="auto">
                    <a:xfrm>
                      <a:off x="0" y="0"/>
                      <a:ext cx="2009775" cy="46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32B" w:rsidRPr="00BF632B">
        <w:rPr>
          <w:rFonts w:ascii="Berlin Sans FB Demi" w:hAnsi="Berlin Sans FB Demi"/>
          <w:b/>
          <w:sz w:val="28"/>
          <w:u w:val="single"/>
        </w:rPr>
        <w:t xml:space="preserve">Evaluation and Feedback </w:t>
      </w:r>
    </w:p>
    <w:p w:rsidR="00BF632B" w:rsidRDefault="00BF632B">
      <w:pPr>
        <w:rPr>
          <w:sz w:val="24"/>
        </w:rPr>
      </w:pPr>
      <w:r>
        <w:rPr>
          <w:sz w:val="24"/>
        </w:rPr>
        <w:t>For the events feedback, I w</w:t>
      </w:r>
      <w:r w:rsidR="000B3F8E">
        <w:rPr>
          <w:sz w:val="24"/>
        </w:rPr>
        <w:t>ould do, a questionnaire, and to</w:t>
      </w:r>
      <w:r>
        <w:rPr>
          <w:sz w:val="24"/>
        </w:rPr>
        <w:t xml:space="preserve"> encourage the customers, give them a free meal for two from one of the suppliers and producers.  This will make people want to giv</w:t>
      </w:r>
      <w:r w:rsidR="00D07CDD">
        <w:rPr>
          <w:sz w:val="24"/>
        </w:rPr>
        <w:t>e</w:t>
      </w:r>
      <w:r>
        <w:rPr>
          <w:sz w:val="24"/>
        </w:rPr>
        <w:t xml:space="preserve"> feedback as they also get something out of it also. </w:t>
      </w:r>
      <w:r w:rsidR="00D07CDD">
        <w:rPr>
          <w:sz w:val="24"/>
        </w:rPr>
        <w:t>This</w:t>
      </w:r>
      <w:r>
        <w:rPr>
          <w:sz w:val="24"/>
        </w:rPr>
        <w:t xml:space="preserve"> helps both parties.</w:t>
      </w:r>
      <w:r w:rsidR="00D07CDD" w:rsidRPr="00D07CDD">
        <w:rPr>
          <w:noProof/>
          <w:lang w:eastAsia="en-GB"/>
        </w:rPr>
        <w:t xml:space="preserve"> </w:t>
      </w:r>
      <w:r>
        <w:rPr>
          <w:sz w:val="24"/>
        </w:rPr>
        <w:t xml:space="preserve"> </w:t>
      </w:r>
      <w:r w:rsidR="00F41C17">
        <w:rPr>
          <w:sz w:val="24"/>
        </w:rPr>
        <w:t xml:space="preserve">Events want feedback so that the client can measure how well their event was. </w:t>
      </w:r>
    </w:p>
    <w:p w:rsidR="009648C5" w:rsidRDefault="009648C5">
      <w:pPr>
        <w:rPr>
          <w:rFonts w:ascii="Berlin Sans FB Demi" w:hAnsi="Berlin Sans FB Demi"/>
          <w:b/>
          <w:sz w:val="28"/>
          <w:u w:val="single"/>
        </w:rPr>
      </w:pPr>
      <w:r w:rsidRPr="009648C5">
        <w:rPr>
          <w:rFonts w:ascii="Berlin Sans FB Demi" w:hAnsi="Berlin Sans FB Demi"/>
          <w:b/>
          <w:sz w:val="28"/>
          <w:u w:val="single"/>
        </w:rPr>
        <w:t xml:space="preserve">Cash Flow </w:t>
      </w:r>
    </w:p>
    <w:p w:rsidR="009648C5" w:rsidRPr="00FA6618" w:rsidRDefault="00DB47E2">
      <w:pPr>
        <w:rPr>
          <w:sz w:val="24"/>
        </w:rPr>
      </w:pPr>
      <w:r>
        <w:rPr>
          <w:sz w:val="24"/>
        </w:rPr>
        <w:t>In terms of cost for this festival it will be paid for by the selling of the tickets but firstly but the fee of having a stall at the food festival. All other expenses will be paid by the local supplier of which are holding the event to draw in more customers.</w:t>
      </w:r>
      <w:r w:rsidR="00E21860">
        <w:rPr>
          <w:sz w:val="24"/>
        </w:rPr>
        <w:t xml:space="preserve"> </w:t>
      </w:r>
      <w:r w:rsidR="00E51976">
        <w:rPr>
          <w:sz w:val="24"/>
        </w:rPr>
        <w:t>The</w:t>
      </w:r>
      <w:r w:rsidR="00E21860">
        <w:rPr>
          <w:sz w:val="24"/>
        </w:rPr>
        <w:t xml:space="preserve"> marketing that this event will need to be a success is, posters</w:t>
      </w:r>
      <w:r w:rsidR="00E51976">
        <w:rPr>
          <w:sz w:val="24"/>
        </w:rPr>
        <w:t xml:space="preserve">, both putting them in windows and handing them out or use social media. </w:t>
      </w:r>
      <w:r w:rsidR="00E21860">
        <w:rPr>
          <w:sz w:val="24"/>
        </w:rPr>
        <w:t xml:space="preserve">The cost for the marketing </w:t>
      </w:r>
      <w:r w:rsidR="00E51976">
        <w:rPr>
          <w:sz w:val="24"/>
        </w:rPr>
        <w:t>will be the biggest part of the cost for the event. In terms of the posters it will be expensive to prink due to the cost of paper and ink. However this is balanced out by using social media to promote as that is free. As well a marketing cost there will be hiring cost. This may become quite expensive due to them hiring circus stalls etc.</w:t>
      </w:r>
    </w:p>
    <w:sectPr w:rsidR="009648C5" w:rsidRPr="00FA6618">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F24" w:rsidRDefault="00DA1F24" w:rsidP="00DA1F24">
      <w:pPr>
        <w:spacing w:after="0" w:line="240" w:lineRule="auto"/>
      </w:pPr>
      <w:r>
        <w:separator/>
      </w:r>
    </w:p>
  </w:endnote>
  <w:endnote w:type="continuationSeparator" w:id="0">
    <w:p w:rsidR="00DA1F24" w:rsidRDefault="00DA1F24" w:rsidP="00DA1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erlin Sans FB Demi">
    <w:altName w:val="Candara"/>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827" w:rsidRDefault="000A08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438160"/>
      <w:docPartObj>
        <w:docPartGallery w:val="Page Numbers (Bottom of Page)"/>
        <w:docPartUnique/>
      </w:docPartObj>
    </w:sdtPr>
    <w:sdtEndPr>
      <w:rPr>
        <w:noProof/>
      </w:rPr>
    </w:sdtEndPr>
    <w:sdtContent>
      <w:p w:rsidR="00DC7D2F" w:rsidRDefault="00DC7D2F">
        <w:pPr>
          <w:pStyle w:val="Footer"/>
        </w:pPr>
        <w:r>
          <w:t xml:space="preserve">Page | </w:t>
        </w:r>
        <w:r>
          <w:fldChar w:fldCharType="begin"/>
        </w:r>
        <w:r>
          <w:instrText xml:space="preserve"> PAGE   \* MERGEFORMAT </w:instrText>
        </w:r>
        <w:r>
          <w:fldChar w:fldCharType="separate"/>
        </w:r>
        <w:r w:rsidR="000A0827">
          <w:rPr>
            <w:noProof/>
          </w:rPr>
          <w:t>2</w:t>
        </w:r>
        <w:r>
          <w:rPr>
            <w:noProof/>
          </w:rPr>
          <w:fldChar w:fldCharType="end"/>
        </w:r>
      </w:p>
    </w:sdtContent>
  </w:sdt>
  <w:p w:rsidR="00DC7D2F" w:rsidRDefault="00DC7D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827" w:rsidRDefault="000A08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F24" w:rsidRDefault="00DA1F24" w:rsidP="00DA1F24">
      <w:pPr>
        <w:spacing w:after="0" w:line="240" w:lineRule="auto"/>
      </w:pPr>
      <w:r>
        <w:separator/>
      </w:r>
    </w:p>
  </w:footnote>
  <w:footnote w:type="continuationSeparator" w:id="0">
    <w:p w:rsidR="00DA1F24" w:rsidRDefault="00DA1F24" w:rsidP="00DA1F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827" w:rsidRDefault="000A08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F24" w:rsidRDefault="00FE22E8">
    <w:pPr>
      <w:pStyle w:val="Header"/>
    </w:pPr>
    <w:r>
      <w:t xml:space="preserve">Unit 21.2 p3 hospitality                                                                                                             </w:t>
    </w:r>
    <w:bookmarkStart w:id="0" w:name="_GoBack"/>
    <w:bookmarkEnd w:id="0"/>
  </w:p>
  <w:p w:rsidR="00DA1F24" w:rsidRDefault="00DA1F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827" w:rsidRDefault="000A08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F24"/>
    <w:rsid w:val="0000061F"/>
    <w:rsid w:val="00023B21"/>
    <w:rsid w:val="00035B40"/>
    <w:rsid w:val="00065557"/>
    <w:rsid w:val="0007024F"/>
    <w:rsid w:val="000A0827"/>
    <w:rsid w:val="000B3F8E"/>
    <w:rsid w:val="000E2F4B"/>
    <w:rsid w:val="000E5D16"/>
    <w:rsid w:val="000F64C3"/>
    <w:rsid w:val="00100389"/>
    <w:rsid w:val="0010740E"/>
    <w:rsid w:val="001339F6"/>
    <w:rsid w:val="00134B87"/>
    <w:rsid w:val="00141A34"/>
    <w:rsid w:val="0015256A"/>
    <w:rsid w:val="00191AAC"/>
    <w:rsid w:val="00196A87"/>
    <w:rsid w:val="001A1428"/>
    <w:rsid w:val="001A15E8"/>
    <w:rsid w:val="001A4A7E"/>
    <w:rsid w:val="001C6612"/>
    <w:rsid w:val="001D2AEA"/>
    <w:rsid w:val="001E1713"/>
    <w:rsid w:val="002142B4"/>
    <w:rsid w:val="002166D6"/>
    <w:rsid w:val="00216CC6"/>
    <w:rsid w:val="002254C4"/>
    <w:rsid w:val="00245BD2"/>
    <w:rsid w:val="00251C76"/>
    <w:rsid w:val="002633CB"/>
    <w:rsid w:val="00263D4E"/>
    <w:rsid w:val="002829DA"/>
    <w:rsid w:val="0029350B"/>
    <w:rsid w:val="002C578D"/>
    <w:rsid w:val="002C5ECD"/>
    <w:rsid w:val="002C66FF"/>
    <w:rsid w:val="002C6BFE"/>
    <w:rsid w:val="002D6A65"/>
    <w:rsid w:val="002E59E2"/>
    <w:rsid w:val="002E7CB4"/>
    <w:rsid w:val="002F054D"/>
    <w:rsid w:val="002F55DB"/>
    <w:rsid w:val="002F5D9D"/>
    <w:rsid w:val="0031195B"/>
    <w:rsid w:val="0035257E"/>
    <w:rsid w:val="00362A7F"/>
    <w:rsid w:val="003674DA"/>
    <w:rsid w:val="0037548A"/>
    <w:rsid w:val="003874A2"/>
    <w:rsid w:val="003946BA"/>
    <w:rsid w:val="003A04C9"/>
    <w:rsid w:val="003A27A9"/>
    <w:rsid w:val="003C4FF0"/>
    <w:rsid w:val="003D21EF"/>
    <w:rsid w:val="003E4936"/>
    <w:rsid w:val="003E7F84"/>
    <w:rsid w:val="00410874"/>
    <w:rsid w:val="00427AC6"/>
    <w:rsid w:val="00435375"/>
    <w:rsid w:val="00441274"/>
    <w:rsid w:val="00443620"/>
    <w:rsid w:val="004665FD"/>
    <w:rsid w:val="00477A32"/>
    <w:rsid w:val="004B5F5E"/>
    <w:rsid w:val="004C5EDA"/>
    <w:rsid w:val="004E5C34"/>
    <w:rsid w:val="004E6140"/>
    <w:rsid w:val="004E78EA"/>
    <w:rsid w:val="004F670E"/>
    <w:rsid w:val="00503FFA"/>
    <w:rsid w:val="0052367E"/>
    <w:rsid w:val="00527203"/>
    <w:rsid w:val="00533181"/>
    <w:rsid w:val="00563AF8"/>
    <w:rsid w:val="00577293"/>
    <w:rsid w:val="0058059C"/>
    <w:rsid w:val="005A4597"/>
    <w:rsid w:val="005D6B5E"/>
    <w:rsid w:val="005F6D4F"/>
    <w:rsid w:val="00651319"/>
    <w:rsid w:val="006631E8"/>
    <w:rsid w:val="0066683A"/>
    <w:rsid w:val="00681002"/>
    <w:rsid w:val="006904FB"/>
    <w:rsid w:val="00695D39"/>
    <w:rsid w:val="006B61CB"/>
    <w:rsid w:val="006B729C"/>
    <w:rsid w:val="006C2788"/>
    <w:rsid w:val="006C32D6"/>
    <w:rsid w:val="006C3D29"/>
    <w:rsid w:val="006E4857"/>
    <w:rsid w:val="0070647E"/>
    <w:rsid w:val="007223D5"/>
    <w:rsid w:val="00732D0A"/>
    <w:rsid w:val="007419A0"/>
    <w:rsid w:val="00742997"/>
    <w:rsid w:val="00752FC5"/>
    <w:rsid w:val="007B2E14"/>
    <w:rsid w:val="007E6C5A"/>
    <w:rsid w:val="007F3EEB"/>
    <w:rsid w:val="00801DA2"/>
    <w:rsid w:val="0081717A"/>
    <w:rsid w:val="008215C7"/>
    <w:rsid w:val="00821D54"/>
    <w:rsid w:val="00825ECD"/>
    <w:rsid w:val="00844075"/>
    <w:rsid w:val="00867FA1"/>
    <w:rsid w:val="008716C4"/>
    <w:rsid w:val="00873232"/>
    <w:rsid w:val="00876C97"/>
    <w:rsid w:val="0088094A"/>
    <w:rsid w:val="00884DF5"/>
    <w:rsid w:val="008966B2"/>
    <w:rsid w:val="008B2DAD"/>
    <w:rsid w:val="008C0979"/>
    <w:rsid w:val="008F7EC3"/>
    <w:rsid w:val="00902567"/>
    <w:rsid w:val="00912273"/>
    <w:rsid w:val="009209EE"/>
    <w:rsid w:val="009210F8"/>
    <w:rsid w:val="00922DEE"/>
    <w:rsid w:val="0094001F"/>
    <w:rsid w:val="009420A7"/>
    <w:rsid w:val="00954A8A"/>
    <w:rsid w:val="009648C5"/>
    <w:rsid w:val="00976AF2"/>
    <w:rsid w:val="009C1F90"/>
    <w:rsid w:val="009C2135"/>
    <w:rsid w:val="009C3664"/>
    <w:rsid w:val="009C6C5A"/>
    <w:rsid w:val="009D0D59"/>
    <w:rsid w:val="009E1734"/>
    <w:rsid w:val="00A216FE"/>
    <w:rsid w:val="00A27430"/>
    <w:rsid w:val="00A30141"/>
    <w:rsid w:val="00A40A33"/>
    <w:rsid w:val="00A45175"/>
    <w:rsid w:val="00A460D5"/>
    <w:rsid w:val="00A7130E"/>
    <w:rsid w:val="00AA3789"/>
    <w:rsid w:val="00AC23FA"/>
    <w:rsid w:val="00AF537D"/>
    <w:rsid w:val="00AF713E"/>
    <w:rsid w:val="00B10B97"/>
    <w:rsid w:val="00B13371"/>
    <w:rsid w:val="00B27988"/>
    <w:rsid w:val="00B37543"/>
    <w:rsid w:val="00B6555E"/>
    <w:rsid w:val="00B71ECD"/>
    <w:rsid w:val="00B84F43"/>
    <w:rsid w:val="00B85BD9"/>
    <w:rsid w:val="00B8753B"/>
    <w:rsid w:val="00B9157A"/>
    <w:rsid w:val="00BA31E8"/>
    <w:rsid w:val="00BA6957"/>
    <w:rsid w:val="00BB33F1"/>
    <w:rsid w:val="00BB6D75"/>
    <w:rsid w:val="00BC5CF5"/>
    <w:rsid w:val="00BD2AD5"/>
    <w:rsid w:val="00BF4FC1"/>
    <w:rsid w:val="00BF632B"/>
    <w:rsid w:val="00C074DF"/>
    <w:rsid w:val="00C60DA3"/>
    <w:rsid w:val="00C6258C"/>
    <w:rsid w:val="00C811AD"/>
    <w:rsid w:val="00C816D5"/>
    <w:rsid w:val="00C91CA8"/>
    <w:rsid w:val="00CA5894"/>
    <w:rsid w:val="00CC45F2"/>
    <w:rsid w:val="00CD5C1D"/>
    <w:rsid w:val="00CE7CE3"/>
    <w:rsid w:val="00CF43B8"/>
    <w:rsid w:val="00D04E83"/>
    <w:rsid w:val="00D0619B"/>
    <w:rsid w:val="00D063D4"/>
    <w:rsid w:val="00D07CDD"/>
    <w:rsid w:val="00D200E9"/>
    <w:rsid w:val="00D23E39"/>
    <w:rsid w:val="00D2474C"/>
    <w:rsid w:val="00D45386"/>
    <w:rsid w:val="00D643EF"/>
    <w:rsid w:val="00D803A6"/>
    <w:rsid w:val="00D80A0B"/>
    <w:rsid w:val="00D80C9E"/>
    <w:rsid w:val="00D91C11"/>
    <w:rsid w:val="00DA023E"/>
    <w:rsid w:val="00DA1F24"/>
    <w:rsid w:val="00DA5D36"/>
    <w:rsid w:val="00DA6AE7"/>
    <w:rsid w:val="00DA6E8A"/>
    <w:rsid w:val="00DB47E2"/>
    <w:rsid w:val="00DC7D2F"/>
    <w:rsid w:val="00DF155C"/>
    <w:rsid w:val="00E03941"/>
    <w:rsid w:val="00E04B3D"/>
    <w:rsid w:val="00E21860"/>
    <w:rsid w:val="00E50154"/>
    <w:rsid w:val="00E51976"/>
    <w:rsid w:val="00E55000"/>
    <w:rsid w:val="00E57461"/>
    <w:rsid w:val="00E7431A"/>
    <w:rsid w:val="00E77912"/>
    <w:rsid w:val="00E8575A"/>
    <w:rsid w:val="00EB1B5B"/>
    <w:rsid w:val="00EF6D66"/>
    <w:rsid w:val="00F20920"/>
    <w:rsid w:val="00F2098B"/>
    <w:rsid w:val="00F41C17"/>
    <w:rsid w:val="00F545F2"/>
    <w:rsid w:val="00F75F65"/>
    <w:rsid w:val="00F85D3E"/>
    <w:rsid w:val="00F94227"/>
    <w:rsid w:val="00F973D9"/>
    <w:rsid w:val="00FA0B0E"/>
    <w:rsid w:val="00FA6618"/>
    <w:rsid w:val="00FE2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8ADF29-3AF6-4D56-9618-DCB6A1BB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F24"/>
  </w:style>
  <w:style w:type="paragraph" w:styleId="Footer">
    <w:name w:val="footer"/>
    <w:basedOn w:val="Normal"/>
    <w:link w:val="FooterChar"/>
    <w:uiPriority w:val="99"/>
    <w:unhideWhenUsed/>
    <w:rsid w:val="00DA1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F24"/>
  </w:style>
  <w:style w:type="character" w:styleId="Hyperlink">
    <w:name w:val="Hyperlink"/>
    <w:basedOn w:val="DefaultParagraphFont"/>
    <w:uiPriority w:val="99"/>
    <w:unhideWhenUsed/>
    <w:rsid w:val="00B85BD9"/>
    <w:rPr>
      <w:color w:val="0563C1" w:themeColor="hyperlink"/>
      <w:u w:val="single"/>
    </w:rPr>
  </w:style>
  <w:style w:type="character" w:styleId="FollowedHyperlink">
    <w:name w:val="FollowedHyperlink"/>
    <w:basedOn w:val="DefaultParagraphFont"/>
    <w:uiPriority w:val="99"/>
    <w:semiHidden/>
    <w:unhideWhenUsed/>
    <w:rsid w:val="003A04C9"/>
    <w:rPr>
      <w:color w:val="954F72" w:themeColor="followedHyperlink"/>
      <w:u w:val="single"/>
    </w:rPr>
  </w:style>
  <w:style w:type="character" w:styleId="CommentReference">
    <w:name w:val="annotation reference"/>
    <w:basedOn w:val="DefaultParagraphFont"/>
    <w:uiPriority w:val="99"/>
    <w:semiHidden/>
    <w:unhideWhenUsed/>
    <w:rsid w:val="00DC7D2F"/>
    <w:rPr>
      <w:sz w:val="16"/>
      <w:szCs w:val="16"/>
    </w:rPr>
  </w:style>
  <w:style w:type="paragraph" w:styleId="CommentText">
    <w:name w:val="annotation text"/>
    <w:basedOn w:val="Normal"/>
    <w:link w:val="CommentTextChar"/>
    <w:uiPriority w:val="99"/>
    <w:semiHidden/>
    <w:unhideWhenUsed/>
    <w:rsid w:val="00DC7D2F"/>
    <w:pPr>
      <w:spacing w:line="240" w:lineRule="auto"/>
    </w:pPr>
    <w:rPr>
      <w:sz w:val="20"/>
      <w:szCs w:val="20"/>
    </w:rPr>
  </w:style>
  <w:style w:type="character" w:customStyle="1" w:styleId="CommentTextChar">
    <w:name w:val="Comment Text Char"/>
    <w:basedOn w:val="DefaultParagraphFont"/>
    <w:link w:val="CommentText"/>
    <w:uiPriority w:val="99"/>
    <w:semiHidden/>
    <w:rsid w:val="00DC7D2F"/>
    <w:rPr>
      <w:sz w:val="20"/>
      <w:szCs w:val="20"/>
    </w:rPr>
  </w:style>
  <w:style w:type="paragraph" w:styleId="CommentSubject">
    <w:name w:val="annotation subject"/>
    <w:basedOn w:val="CommentText"/>
    <w:next w:val="CommentText"/>
    <w:link w:val="CommentSubjectChar"/>
    <w:uiPriority w:val="99"/>
    <w:semiHidden/>
    <w:unhideWhenUsed/>
    <w:rsid w:val="00DC7D2F"/>
    <w:rPr>
      <w:b/>
      <w:bCs/>
    </w:rPr>
  </w:style>
  <w:style w:type="character" w:customStyle="1" w:styleId="CommentSubjectChar">
    <w:name w:val="Comment Subject Char"/>
    <w:basedOn w:val="CommentTextChar"/>
    <w:link w:val="CommentSubject"/>
    <w:uiPriority w:val="99"/>
    <w:semiHidden/>
    <w:rsid w:val="00DC7D2F"/>
    <w:rPr>
      <w:b/>
      <w:bCs/>
      <w:sz w:val="20"/>
      <w:szCs w:val="20"/>
    </w:rPr>
  </w:style>
  <w:style w:type="paragraph" w:styleId="BalloonText">
    <w:name w:val="Balloon Text"/>
    <w:basedOn w:val="Normal"/>
    <w:link w:val="BalloonTextChar"/>
    <w:uiPriority w:val="99"/>
    <w:semiHidden/>
    <w:unhideWhenUsed/>
    <w:rsid w:val="00DC7D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D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hyperlink" Target="http://www.market-stalls.co.uk/market-stall-hire.php"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hyperlink" Target="http://surreydj.co.uk/?gclid=CIvL6LP-_dECFcG37Qod9I4O6A" TargetMode="External"/><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59.jpeg"/><Relationship Id="rId79" Type="http://schemas.openxmlformats.org/officeDocument/2006/relationships/hyperlink" Target="https://www.kingston.gov.uk/info/200344/public_events/1063/organising_an_event/4" TargetMode="External"/><Relationship Id="rId5" Type="http://schemas.openxmlformats.org/officeDocument/2006/relationships/footnotes" Target="footnotes.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hyperlink" Target="http://www.market-stalls.co.uk/market-stall-hire.php"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7.png"/><Relationship Id="rId77" Type="http://schemas.openxmlformats.org/officeDocument/2006/relationships/image" Target="media/image62.jpeg"/><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hyperlink" Target="http://partymoodsevents.com/balloon-arches/" TargetMode="External"/><Relationship Id="rId80" Type="http://schemas.openxmlformats.org/officeDocument/2006/relationships/image" Target="media/image64.jpe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www.furniturehireuk.com/checkout/quote" TargetMode="External"/><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www.sidestalls.co.uk/coconut-shy-games/4589781741" TargetMode="External"/><Relationship Id="rId75" Type="http://schemas.openxmlformats.org/officeDocument/2006/relationships/image" Target="media/image60.jpe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ewpsl.com/outdoor-mobile-trailer-stage/" TargetMode="External"/><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www.propmeup.co.uk/theme.php?themeid=28&amp;textsearch" TargetMode="External"/><Relationship Id="rId78" Type="http://schemas.openxmlformats.org/officeDocument/2006/relationships/image" Target="media/image63.jpeg"/><Relationship Id="rId81" Type="http://schemas.openxmlformats.org/officeDocument/2006/relationships/image" Target="media/image65.png"/><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guildford.gov.uk/hirepublicparks" TargetMode="External"/><Relationship Id="rId39" Type="http://schemas.openxmlformats.org/officeDocument/2006/relationships/image" Target="media/image28.jpeg"/><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1.jpeg"/><Relationship Id="rId7" Type="http://schemas.openxmlformats.org/officeDocument/2006/relationships/image" Target="media/image1.png"/><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footer" Target="footer3.xml"/><Relationship Id="rId61" Type="http://schemas.openxmlformats.org/officeDocument/2006/relationships/image" Target="media/image50.jpeg"/><Relationship Id="rId82" Type="http://schemas.openxmlformats.org/officeDocument/2006/relationships/header" Target="header1.xml"/><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C64CA-8AC5-4841-82C4-D7FDD294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1EE92604</Template>
  <TotalTime>0</TotalTime>
  <Pages>12</Pages>
  <Words>3864</Words>
  <Characters>22030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 Hood (165515)</dc:creator>
  <cp:keywords/>
  <dc:description/>
  <cp:lastModifiedBy>James Shepherd</cp:lastModifiedBy>
  <cp:revision>3</cp:revision>
  <dcterms:created xsi:type="dcterms:W3CDTF">2018-01-23T11:57:00Z</dcterms:created>
  <dcterms:modified xsi:type="dcterms:W3CDTF">2018-01-23T11:57:00Z</dcterms:modified>
</cp:coreProperties>
</file>