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B2F" w:rsidRPr="00ED3C6B" w:rsidRDefault="00ED3C6B" w:rsidP="00ED3C6B">
      <w:pPr>
        <w:jc w:val="center"/>
        <w:rPr>
          <w:b/>
          <w:sz w:val="32"/>
          <w:u w:val="single"/>
        </w:rPr>
      </w:pPr>
      <w:r w:rsidRPr="00ED3C6B">
        <w:rPr>
          <w:b/>
          <w:sz w:val="32"/>
          <w:u w:val="single"/>
        </w:rPr>
        <w:t>Two proposals for the client</w:t>
      </w:r>
    </w:p>
    <w:p w:rsidR="00ED3C6B" w:rsidRDefault="00ED3C6B"/>
    <w:p w:rsidR="00ED3C6B" w:rsidRPr="00ED3C6B" w:rsidRDefault="00ED3C6B">
      <w:pPr>
        <w:rPr>
          <w:b/>
          <w:color w:val="FF0000"/>
          <w:u w:val="single"/>
        </w:rPr>
      </w:pPr>
      <w:r w:rsidRPr="00ED3C6B">
        <w:rPr>
          <w:b/>
          <w:color w:val="FF0000"/>
          <w:u w:val="single"/>
        </w:rPr>
        <w:t>Proposal 1- James Bond Themed Party</w:t>
      </w:r>
    </w:p>
    <w:p w:rsidR="00ED3C6B" w:rsidRDefault="00ED3C6B">
      <w:pPr>
        <w:rPr>
          <w:rFonts w:ascii="Calibri Light" w:eastAsia="+mj-ea" w:hAnsi="Calibri Light" w:cs="+mj-cs"/>
          <w:b/>
          <w:color w:val="FF0000"/>
          <w:kern w:val="24"/>
          <w:szCs w:val="88"/>
        </w:rPr>
      </w:pPr>
    </w:p>
    <w:p w:rsidR="00ED3C6B" w:rsidRDefault="007A3CE8">
      <w:pPr>
        <w:rPr>
          <w:rFonts w:ascii="Calibri Light" w:eastAsia="+mj-ea" w:hAnsi="Calibri Light" w:cs="+mj-cs"/>
          <w:b/>
          <w:color w:val="000000"/>
          <w:kern w:val="24"/>
          <w:szCs w:val="88"/>
        </w:rPr>
      </w:pPr>
      <w:r w:rsidRPr="007679C0">
        <w:rPr>
          <w:rFonts w:ascii="Calibri" w:eastAsia="+mj-ea" w:hAnsi="Calibri" w:cs="+mj-cs"/>
          <w:noProof/>
          <w:color w:val="000000"/>
          <w:kern w:val="24"/>
          <w:szCs w:val="88"/>
          <w:lang w:eastAsia="en-GB"/>
        </w:rPr>
        <w:drawing>
          <wp:anchor distT="0" distB="0" distL="114300" distR="114300" simplePos="0" relativeHeight="251663360" behindDoc="0" locked="0" layoutInCell="1" allowOverlap="1">
            <wp:simplePos x="0" y="0"/>
            <wp:positionH relativeFrom="column">
              <wp:posOffset>3314700</wp:posOffset>
            </wp:positionH>
            <wp:positionV relativeFrom="paragraph">
              <wp:posOffset>285972</wp:posOffset>
            </wp:positionV>
            <wp:extent cx="2977213" cy="1981200"/>
            <wp:effectExtent l="0" t="0" r="0" b="0"/>
            <wp:wrapSquare wrapText="bothSides"/>
            <wp:docPr id="7" name="Picture 7" descr="Image result for g-liv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ive at nig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7213"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C6B" w:rsidRPr="00ED3C6B">
        <w:rPr>
          <w:rFonts w:ascii="Calibri Light" w:eastAsia="+mj-ea" w:hAnsi="Calibri Light" w:cs="+mj-cs"/>
          <w:b/>
          <w:color w:val="000000"/>
          <w:kern w:val="24"/>
          <w:szCs w:val="88"/>
        </w:rPr>
        <w:t>Range of Ideas and Themes</w:t>
      </w:r>
    </w:p>
    <w:p w:rsidR="00482FC0" w:rsidRPr="007679C0" w:rsidRDefault="00EF7D1B">
      <w:pPr>
        <w:rPr>
          <w:rFonts w:ascii="Calibri" w:eastAsia="+mj-ea" w:hAnsi="Calibri" w:cs="+mj-cs"/>
          <w:color w:val="000000"/>
          <w:kern w:val="24"/>
          <w:szCs w:val="88"/>
        </w:rPr>
      </w:pPr>
      <w:r w:rsidRPr="007679C0">
        <w:rPr>
          <w:rFonts w:ascii="Calibri" w:eastAsia="+mj-ea" w:hAnsi="Calibri" w:cs="+mj-cs"/>
          <w:noProof/>
          <w:color w:val="000000"/>
          <w:kern w:val="24"/>
          <w:szCs w:val="88"/>
          <w:lang w:eastAsia="en-GB"/>
        </w:rPr>
        <w:drawing>
          <wp:anchor distT="0" distB="0" distL="114300" distR="114300" simplePos="0" relativeHeight="251659264" behindDoc="0" locked="0" layoutInCell="1" allowOverlap="1">
            <wp:simplePos x="0" y="0"/>
            <wp:positionH relativeFrom="margin">
              <wp:posOffset>-400050</wp:posOffset>
            </wp:positionH>
            <wp:positionV relativeFrom="paragraph">
              <wp:posOffset>3212465</wp:posOffset>
            </wp:positionV>
            <wp:extent cx="3360420" cy="2228850"/>
            <wp:effectExtent l="0" t="0" r="0" b="0"/>
            <wp:wrapSquare wrapText="bothSides"/>
            <wp:docPr id="3" name="Picture 3" descr="http://www.liquidchefs.co.uk/wp-content/uploads/2015/05/ad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quidchefs.co.uk/wp-content/uploads/2015/05/ado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C6B" w:rsidRPr="007679C0">
        <w:rPr>
          <w:rFonts w:ascii="Calibri" w:eastAsia="+mj-ea" w:hAnsi="Calibri" w:cs="+mj-cs"/>
          <w:color w:val="000000"/>
          <w:kern w:val="24"/>
          <w:szCs w:val="88"/>
        </w:rPr>
        <w:t>The idea that I have for the client for their 500 people university party</w:t>
      </w:r>
      <w:r w:rsidR="00DA5895" w:rsidRPr="007679C0">
        <w:rPr>
          <w:rFonts w:ascii="Calibri" w:eastAsia="+mj-ea" w:hAnsi="Calibri" w:cs="+mj-cs"/>
          <w:color w:val="000000"/>
          <w:kern w:val="24"/>
          <w:szCs w:val="88"/>
        </w:rPr>
        <w:t xml:space="preserve"> is a James Bond themed ball. I feel that this idea will be appropriate as people have to come as characters from any bond movie and that means that the women can still wear beautiful gowns but still have an edge with maybe fake guns attached to their thighs and the guys can either wear a classic suit in whatever colour their character wears or can wear a roll neck and glasses if they have chosen to be Q. I feel this will give the event a bit of excitement and will make it unique. </w:t>
      </w:r>
      <w:r w:rsidR="00A21760" w:rsidRPr="007679C0">
        <w:rPr>
          <w:rFonts w:ascii="Calibri" w:eastAsia="+mj-ea" w:hAnsi="Calibri" w:cs="+mj-cs"/>
          <w:color w:val="000000"/>
          <w:kern w:val="24"/>
          <w:szCs w:val="88"/>
        </w:rPr>
        <w:t xml:space="preserve">The decorations will include martini glasses with red candles inside on each table, fake guns on each plate for each university student to take home, a plaque of the classic James Bond backdrop for people to take photos at- photographer will be provided and finally </w:t>
      </w:r>
      <w:r w:rsidR="00A10CE5" w:rsidRPr="007679C0">
        <w:rPr>
          <w:rFonts w:ascii="Calibri" w:eastAsia="+mj-ea" w:hAnsi="Calibri" w:cs="+mj-cs"/>
          <w:color w:val="000000"/>
          <w:kern w:val="24"/>
          <w:szCs w:val="88"/>
        </w:rPr>
        <w:t xml:space="preserve">there will be some </w:t>
      </w:r>
      <w:r w:rsidR="00B47581" w:rsidRPr="007679C0">
        <w:rPr>
          <w:rFonts w:ascii="Calibri" w:eastAsia="+mj-ea" w:hAnsi="Calibri" w:cs="+mj-cs"/>
          <w:color w:val="000000"/>
          <w:kern w:val="24"/>
          <w:szCs w:val="88"/>
        </w:rPr>
        <w:t xml:space="preserve">black party glasses in a pot on each table. </w:t>
      </w:r>
      <w:r w:rsidR="00263BB1" w:rsidRPr="007679C0">
        <w:rPr>
          <w:rFonts w:ascii="Calibri" w:eastAsia="+mj-ea" w:hAnsi="Calibri" w:cs="+mj-cs"/>
          <w:color w:val="000000"/>
          <w:kern w:val="24"/>
          <w:szCs w:val="88"/>
        </w:rPr>
        <w:t xml:space="preserve">The venue will be at G-Live in Guildford town centre, my idea of having a hotel attached or the event being at a hotel </w:t>
      </w:r>
      <w:r w:rsidR="00586FEA" w:rsidRPr="007679C0">
        <w:rPr>
          <w:rFonts w:ascii="Calibri" w:eastAsia="+mj-ea" w:hAnsi="Calibri" w:cs="+mj-cs"/>
          <w:color w:val="000000"/>
          <w:kern w:val="24"/>
          <w:szCs w:val="88"/>
        </w:rPr>
        <w:t xml:space="preserve">is </w:t>
      </w:r>
      <w:r w:rsidR="00263BB1" w:rsidRPr="007679C0">
        <w:rPr>
          <w:rFonts w:ascii="Calibri" w:eastAsia="+mj-ea" w:hAnsi="Calibri" w:cs="+mj-cs"/>
          <w:color w:val="000000"/>
          <w:kern w:val="24"/>
          <w:szCs w:val="88"/>
        </w:rPr>
        <w:t xml:space="preserve">so </w:t>
      </w:r>
      <w:r w:rsidR="00586FEA" w:rsidRPr="007679C0">
        <w:rPr>
          <w:rFonts w:ascii="Calibri" w:eastAsia="+mj-ea" w:hAnsi="Calibri" w:cs="+mj-cs"/>
          <w:color w:val="000000"/>
          <w:kern w:val="24"/>
          <w:szCs w:val="88"/>
        </w:rPr>
        <w:t xml:space="preserve">that </w:t>
      </w:r>
      <w:r w:rsidR="00263BB1" w:rsidRPr="007679C0">
        <w:rPr>
          <w:rFonts w:ascii="Calibri" w:eastAsia="+mj-ea" w:hAnsi="Calibri" w:cs="+mj-cs"/>
          <w:color w:val="000000"/>
          <w:kern w:val="24"/>
          <w:szCs w:val="88"/>
        </w:rPr>
        <w:t>students don’t walk home drunk or tipsy nor drive</w:t>
      </w:r>
      <w:r w:rsidR="00586FEA" w:rsidRPr="007679C0">
        <w:rPr>
          <w:rFonts w:ascii="Calibri" w:eastAsia="+mj-ea" w:hAnsi="Calibri" w:cs="+mj-cs"/>
          <w:color w:val="000000"/>
          <w:kern w:val="24"/>
          <w:szCs w:val="88"/>
        </w:rPr>
        <w:t xml:space="preserve">. Opposite the venue is a hotel in which the students can stay- I would ask the two university students who are helping plan the event to ask all the students to sign up for accommodation so that I know how many rooms to book. </w:t>
      </w:r>
      <w:r w:rsidR="00562000" w:rsidRPr="007679C0">
        <w:rPr>
          <w:rFonts w:ascii="Calibri" w:eastAsia="+mj-ea" w:hAnsi="Calibri" w:cs="+mj-cs"/>
          <w:color w:val="000000"/>
          <w:kern w:val="24"/>
          <w:szCs w:val="88"/>
        </w:rPr>
        <w:t xml:space="preserve">The food supplier will be </w:t>
      </w:r>
      <w:r w:rsidR="004149B7" w:rsidRPr="007679C0">
        <w:rPr>
          <w:rFonts w:ascii="Calibri" w:eastAsia="+mj-ea" w:hAnsi="Calibri" w:cs="+mj-cs"/>
          <w:color w:val="000000"/>
          <w:kern w:val="24"/>
          <w:szCs w:val="88"/>
        </w:rPr>
        <w:t xml:space="preserve">G-Live as they will supply the food with the hiring of the venue. </w:t>
      </w:r>
      <w:r w:rsidR="00603F02" w:rsidRPr="007679C0">
        <w:rPr>
          <w:rFonts w:ascii="Calibri" w:eastAsia="+mj-ea" w:hAnsi="Calibri" w:cs="+mj-cs"/>
          <w:color w:val="000000"/>
          <w:kern w:val="24"/>
          <w:szCs w:val="88"/>
        </w:rPr>
        <w:t xml:space="preserve">I will also be hiring my own bar for the event with 5 </w:t>
      </w:r>
      <w:r w:rsidR="00B11250" w:rsidRPr="007679C0">
        <w:rPr>
          <w:rFonts w:ascii="Calibri" w:eastAsia="+mj-ea" w:hAnsi="Calibri" w:cs="+mj-cs"/>
          <w:color w:val="000000"/>
          <w:kern w:val="24"/>
          <w:szCs w:val="88"/>
        </w:rPr>
        <w:t xml:space="preserve">complimentary drinks for each student. After that the students will have to pay for their drinks. The bar I will be hiring is called </w:t>
      </w:r>
      <w:r w:rsidRPr="007679C0">
        <w:rPr>
          <w:rFonts w:ascii="Calibri" w:eastAsia="+mj-ea" w:hAnsi="Calibri" w:cs="+mj-cs"/>
          <w:color w:val="000000"/>
          <w:kern w:val="24"/>
          <w:szCs w:val="88"/>
        </w:rPr>
        <w:t xml:space="preserve">Liquid Chefs who are a designer drinks and cocktails company. Left is a picture of the sized unit I </w:t>
      </w:r>
      <w:r w:rsidR="00117189" w:rsidRPr="007679C0">
        <w:rPr>
          <w:rFonts w:ascii="Calibri" w:eastAsia="+mj-ea" w:hAnsi="Calibri" w:cs="+mj-cs"/>
          <w:color w:val="000000"/>
          <w:kern w:val="24"/>
          <w:szCs w:val="88"/>
        </w:rPr>
        <w:t xml:space="preserve">will be needing for the event which is 9m. </w:t>
      </w:r>
    </w:p>
    <w:p w:rsidR="00EF7D1B" w:rsidRPr="007679C0" w:rsidRDefault="00EF7D1B">
      <w:pPr>
        <w:rPr>
          <w:rFonts w:ascii="Calibri" w:eastAsia="+mj-ea" w:hAnsi="Calibri" w:cs="+mj-cs"/>
          <w:color w:val="000000"/>
          <w:kern w:val="24"/>
          <w:szCs w:val="88"/>
        </w:rPr>
      </w:pPr>
    </w:p>
    <w:p w:rsidR="00BB27CA" w:rsidRPr="007679C0" w:rsidRDefault="00BB27CA">
      <w:pPr>
        <w:rPr>
          <w:rFonts w:ascii="Calibri" w:eastAsia="+mj-ea" w:hAnsi="Calibri" w:cs="+mj-cs"/>
          <w:b/>
          <w:color w:val="000000"/>
          <w:kern w:val="24"/>
          <w:szCs w:val="88"/>
        </w:rPr>
      </w:pPr>
    </w:p>
    <w:p w:rsidR="001E1D45" w:rsidRPr="00F9653F" w:rsidRDefault="00CC38E7">
      <w:pPr>
        <w:rPr>
          <w:rFonts w:ascii="Calibri" w:eastAsia="+mj-ea" w:hAnsi="Calibri" w:cs="+mj-cs"/>
          <w:b/>
          <w:color w:val="000000"/>
          <w:kern w:val="24"/>
          <w:szCs w:val="88"/>
        </w:rPr>
      </w:pPr>
      <w:r w:rsidRPr="00F9653F">
        <w:rPr>
          <w:rFonts w:ascii="Calibri" w:eastAsia="+mj-ea" w:hAnsi="Calibri" w:cs="+mj-cs"/>
          <w:b/>
          <w:color w:val="000000"/>
          <w:kern w:val="24"/>
          <w:szCs w:val="88"/>
        </w:rPr>
        <w:t>Suitable Event Venue</w:t>
      </w:r>
    </w:p>
    <w:p w:rsidR="00BB27CA" w:rsidRDefault="00BB27CA">
      <w:pPr>
        <w:rPr>
          <w:rFonts w:ascii="Calibri" w:eastAsia="+mj-ea" w:hAnsi="Calibri" w:cs="+mj-cs"/>
          <w:color w:val="000000"/>
          <w:kern w:val="24"/>
          <w:szCs w:val="88"/>
        </w:rPr>
      </w:pPr>
      <w:r w:rsidRPr="007679C0">
        <w:rPr>
          <w:rFonts w:ascii="Calibri" w:eastAsia="+mj-ea" w:hAnsi="Calibri" w:cs="+mj-cs"/>
          <w:color w:val="000000"/>
          <w:kern w:val="24"/>
          <w:szCs w:val="88"/>
        </w:rPr>
        <w:t xml:space="preserve">I have chosen G-Live </w:t>
      </w:r>
      <w:r w:rsidR="001C2D51" w:rsidRPr="007679C0">
        <w:rPr>
          <w:rFonts w:ascii="Calibri" w:eastAsia="+mj-ea" w:hAnsi="Calibri" w:cs="+mj-cs"/>
          <w:color w:val="000000"/>
          <w:kern w:val="24"/>
          <w:szCs w:val="88"/>
        </w:rPr>
        <w:t xml:space="preserve">because it is a cheaper alternative than a </w:t>
      </w:r>
      <w:r w:rsidR="00727425" w:rsidRPr="007679C0">
        <w:rPr>
          <w:rFonts w:ascii="Calibri" w:eastAsia="+mj-ea" w:hAnsi="Calibri" w:cs="+mj-cs"/>
          <w:color w:val="000000"/>
          <w:kern w:val="24"/>
          <w:szCs w:val="88"/>
        </w:rPr>
        <w:t xml:space="preserve">hotel. G-Live has all the facilities needed to accommodate and look after the 500 students. G-Live is at the top of the north/high street in Guildford, opposite the Mandolay hotel where they can stay following the event. </w:t>
      </w:r>
      <w:r w:rsidR="005D4CEA" w:rsidRPr="007679C0">
        <w:rPr>
          <w:rFonts w:ascii="Calibri" w:eastAsia="+mj-ea" w:hAnsi="Calibri" w:cs="+mj-cs"/>
          <w:color w:val="000000"/>
          <w:kern w:val="24"/>
          <w:szCs w:val="88"/>
        </w:rPr>
        <w:t xml:space="preserve">Students can get </w:t>
      </w:r>
      <w:r w:rsidR="005A317E" w:rsidRPr="007679C0">
        <w:rPr>
          <w:rFonts w:ascii="Calibri" w:eastAsia="+mj-ea" w:hAnsi="Calibri" w:cs="+mj-cs"/>
          <w:color w:val="000000"/>
          <w:kern w:val="24"/>
          <w:szCs w:val="88"/>
        </w:rPr>
        <w:t>there with either a taxi or get the 36 bus towards Merrow which will stop directly outside of the venue.</w:t>
      </w:r>
      <w:r w:rsidR="0094519D" w:rsidRPr="007679C0">
        <w:rPr>
          <w:rFonts w:ascii="Calibri" w:eastAsia="+mj-ea" w:hAnsi="Calibri" w:cs="+mj-cs"/>
          <w:color w:val="000000"/>
          <w:kern w:val="24"/>
          <w:szCs w:val="88"/>
        </w:rPr>
        <w:t xml:space="preserve"> It leaves from Guildford Friary Station and from the bus stops at Surrey University campus.   </w:t>
      </w:r>
      <w:r w:rsidR="005A317E" w:rsidRPr="007679C0">
        <w:rPr>
          <w:rFonts w:ascii="Calibri" w:eastAsia="+mj-ea" w:hAnsi="Calibri" w:cs="+mj-cs"/>
          <w:color w:val="000000"/>
          <w:kern w:val="24"/>
          <w:szCs w:val="88"/>
        </w:rPr>
        <w:t xml:space="preserve"> G-Live will supply the </w:t>
      </w:r>
      <w:r w:rsidR="000D4A3E" w:rsidRPr="007679C0">
        <w:rPr>
          <w:rFonts w:ascii="Calibri" w:eastAsia="+mj-ea" w:hAnsi="Calibri" w:cs="+mj-cs"/>
          <w:color w:val="000000"/>
          <w:kern w:val="24"/>
          <w:szCs w:val="88"/>
        </w:rPr>
        <w:t xml:space="preserve">catering and will have staff check the tickets at the doors before </w:t>
      </w:r>
      <w:r w:rsidR="000D4A3E" w:rsidRPr="007679C0">
        <w:rPr>
          <w:rFonts w:ascii="Calibri" w:eastAsia="+mj-ea" w:hAnsi="Calibri" w:cs="+mj-cs"/>
          <w:color w:val="000000"/>
          <w:kern w:val="24"/>
          <w:szCs w:val="88"/>
        </w:rPr>
        <w:lastRenderedPageBreak/>
        <w:t xml:space="preserve">entering the venue so that no one who hasn’t paid or doesn’t go to the university enters. It will cost £5000 to hire out the venue for the night going from the morning of the event to the end of the event (ending </w:t>
      </w:r>
      <w:r w:rsidR="00B0171D" w:rsidRPr="007679C0">
        <w:rPr>
          <w:rFonts w:ascii="Calibri" w:eastAsia="+mj-ea" w:hAnsi="Calibri" w:cs="+mj-cs"/>
          <w:color w:val="000000"/>
          <w:kern w:val="24"/>
          <w:szCs w:val="88"/>
        </w:rPr>
        <w:t xml:space="preserve">at 1am). I feel because this event has tables big enough for 10, only needing 50 tables </w:t>
      </w:r>
      <w:r w:rsidR="007464D4">
        <w:rPr>
          <w:noProof/>
          <w:lang w:eastAsia="en-GB"/>
        </w:rPr>
        <w:drawing>
          <wp:anchor distT="0" distB="0" distL="114300" distR="114300" simplePos="0" relativeHeight="251662336" behindDoc="0" locked="0" layoutInCell="1" allowOverlap="1">
            <wp:simplePos x="0" y="0"/>
            <wp:positionH relativeFrom="column">
              <wp:posOffset>2466340</wp:posOffset>
            </wp:positionH>
            <wp:positionV relativeFrom="paragraph">
              <wp:posOffset>609600</wp:posOffset>
            </wp:positionV>
            <wp:extent cx="3502025" cy="213360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291" t="46542" r="59285" b="27458"/>
                    <a:stretch/>
                  </pic:blipFill>
                  <pic:spPr bwMode="auto">
                    <a:xfrm>
                      <a:off x="0" y="0"/>
                      <a:ext cx="3502025" cy="213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0171D" w:rsidRPr="007679C0">
        <w:rPr>
          <w:rFonts w:ascii="Calibri" w:eastAsia="+mj-ea" w:hAnsi="Calibri" w:cs="+mj-cs"/>
          <w:color w:val="000000"/>
          <w:kern w:val="24"/>
          <w:szCs w:val="88"/>
        </w:rPr>
        <w:t xml:space="preserve">overall, and having </w:t>
      </w:r>
      <w:r w:rsidR="00722E33" w:rsidRPr="007679C0">
        <w:rPr>
          <w:rFonts w:ascii="Calibri" w:eastAsia="+mj-ea" w:hAnsi="Calibri" w:cs="+mj-cs"/>
          <w:color w:val="000000"/>
          <w:kern w:val="24"/>
          <w:szCs w:val="88"/>
        </w:rPr>
        <w:t xml:space="preserve">catering, it is the best venue for the client as it has a lot of the facilities needed and the extra money can be used for other things such as a DJ. </w:t>
      </w:r>
    </w:p>
    <w:p w:rsidR="0094519D" w:rsidRPr="007679C0" w:rsidRDefault="0094519D">
      <w:pPr>
        <w:rPr>
          <w:rFonts w:ascii="Calibri" w:eastAsia="+mj-ea" w:hAnsi="Calibri" w:cs="+mj-cs"/>
          <w:color w:val="000000"/>
          <w:kern w:val="24"/>
          <w:szCs w:val="88"/>
        </w:rPr>
      </w:pPr>
    </w:p>
    <w:p w:rsidR="00BB27CA" w:rsidRPr="007679C0" w:rsidRDefault="00BB27CA">
      <w:pPr>
        <w:rPr>
          <w:rFonts w:ascii="Calibri" w:eastAsia="+mj-ea" w:hAnsi="Calibri" w:cs="+mj-cs"/>
          <w:b/>
          <w:color w:val="000000"/>
          <w:kern w:val="24"/>
          <w:szCs w:val="88"/>
        </w:rPr>
      </w:pPr>
    </w:p>
    <w:p w:rsidR="007A3CE8" w:rsidRDefault="007A3CE8">
      <w:pPr>
        <w:rPr>
          <w:rFonts w:ascii="Calibri" w:eastAsia="+mj-ea" w:hAnsi="Calibri" w:cs="+mj-cs"/>
          <w:b/>
          <w:color w:val="000000"/>
          <w:kern w:val="24"/>
          <w:szCs w:val="88"/>
        </w:rPr>
      </w:pPr>
    </w:p>
    <w:p w:rsidR="007A3CE8" w:rsidRDefault="007A3CE8">
      <w:pPr>
        <w:rPr>
          <w:rFonts w:ascii="Calibri" w:eastAsia="+mj-ea" w:hAnsi="Calibri" w:cs="+mj-cs"/>
          <w:b/>
          <w:color w:val="000000"/>
          <w:kern w:val="24"/>
          <w:szCs w:val="88"/>
        </w:rPr>
      </w:pPr>
    </w:p>
    <w:p w:rsidR="007A3CE8" w:rsidRDefault="007A3CE8">
      <w:pPr>
        <w:rPr>
          <w:rFonts w:ascii="Calibri" w:eastAsia="+mj-ea" w:hAnsi="Calibri" w:cs="+mj-cs"/>
          <w:b/>
          <w:color w:val="000000"/>
          <w:kern w:val="24"/>
          <w:szCs w:val="88"/>
        </w:rPr>
      </w:pPr>
    </w:p>
    <w:p w:rsidR="007A3CE8" w:rsidRDefault="007A3CE8">
      <w:pPr>
        <w:rPr>
          <w:rFonts w:ascii="Calibri" w:eastAsia="+mj-ea" w:hAnsi="Calibri" w:cs="+mj-cs"/>
          <w:b/>
          <w:color w:val="000000"/>
          <w:kern w:val="24"/>
          <w:szCs w:val="88"/>
        </w:rPr>
      </w:pPr>
    </w:p>
    <w:p w:rsidR="008F77AF" w:rsidRPr="003249D6" w:rsidRDefault="008F77AF">
      <w:pPr>
        <w:rPr>
          <w:rFonts w:ascii="Calibri" w:eastAsia="+mj-ea" w:hAnsi="Calibri" w:cs="+mj-cs"/>
          <w:b/>
          <w:color w:val="000000"/>
          <w:kern w:val="24"/>
          <w:szCs w:val="88"/>
        </w:rPr>
      </w:pPr>
      <w:r w:rsidRPr="003249D6">
        <w:rPr>
          <w:rFonts w:ascii="Calibri" w:eastAsia="+mj-ea" w:hAnsi="Calibri" w:cs="+mj-cs"/>
          <w:b/>
          <w:color w:val="000000"/>
          <w:kern w:val="24"/>
          <w:szCs w:val="88"/>
        </w:rPr>
        <w:t>Venue Appearance</w:t>
      </w:r>
    </w:p>
    <w:p w:rsidR="00A63D69" w:rsidRPr="007679C0" w:rsidRDefault="00CF185F">
      <w:pPr>
        <w:rPr>
          <w:rFonts w:ascii="Calibri" w:eastAsia="+mj-ea" w:hAnsi="Calibri" w:cs="+mj-cs"/>
          <w:color w:val="000000"/>
          <w:kern w:val="24"/>
          <w:szCs w:val="88"/>
        </w:rPr>
      </w:pPr>
      <w:r w:rsidRPr="007679C0">
        <w:rPr>
          <w:rFonts w:ascii="Calibri" w:eastAsia="+mj-ea" w:hAnsi="Calibri" w:cs="+mj-cs"/>
          <w:color w:val="000000"/>
          <w:kern w:val="24"/>
          <w:szCs w:val="88"/>
        </w:rPr>
        <w:t xml:space="preserve">To decorate the event/venue I will be </w:t>
      </w:r>
      <w:r w:rsidR="00541C3F" w:rsidRPr="007679C0">
        <w:rPr>
          <w:rFonts w:ascii="Calibri" w:eastAsia="+mj-ea" w:hAnsi="Calibri" w:cs="+mj-cs"/>
          <w:color w:val="000000"/>
          <w:kern w:val="24"/>
          <w:szCs w:val="88"/>
        </w:rPr>
        <w:t>doing multiple things- for a clearer idea I have listed them below with prices, amounts and locations</w:t>
      </w:r>
      <w:r w:rsidR="00541C3F" w:rsidRPr="007679C0">
        <w:rPr>
          <w:rFonts w:ascii="Calibri" w:eastAsia="+mj-ea" w:hAnsi="Calibri" w:cs="+mj-cs"/>
          <w:color w:val="000000"/>
          <w:kern w:val="24"/>
          <w:szCs w:val="88"/>
        </w:rPr>
        <w:sym w:font="Wingdings" w:char="F0E0"/>
      </w:r>
    </w:p>
    <w:p w:rsidR="003444C3" w:rsidRPr="00E745B2" w:rsidRDefault="00541C3F" w:rsidP="00482FC0">
      <w:pPr>
        <w:pStyle w:val="ListParagraph"/>
        <w:numPr>
          <w:ilvl w:val="0"/>
          <w:numId w:val="1"/>
        </w:numPr>
        <w:rPr>
          <w:rFonts w:ascii="Calibri" w:eastAsia="+mj-ea" w:hAnsi="Calibri" w:cs="+mj-cs"/>
          <w:color w:val="FF0000"/>
          <w:kern w:val="24"/>
          <w:szCs w:val="88"/>
        </w:rPr>
      </w:pPr>
      <w:r w:rsidRPr="003444C3">
        <w:rPr>
          <w:rFonts w:ascii="Calibri" w:eastAsia="+mj-ea" w:hAnsi="Calibri" w:cs="+mj-cs"/>
          <w:i/>
          <w:color w:val="000000"/>
          <w:kern w:val="24"/>
          <w:szCs w:val="88"/>
        </w:rPr>
        <w:t>Red Carpet</w:t>
      </w:r>
      <w:r w:rsidRPr="007679C0">
        <w:rPr>
          <w:rFonts w:ascii="Calibri" w:eastAsia="+mj-ea" w:hAnsi="Calibri" w:cs="+mj-cs"/>
          <w:color w:val="000000"/>
          <w:kern w:val="24"/>
          <w:szCs w:val="88"/>
        </w:rPr>
        <w:t xml:space="preserve">- I will have a red carpet </w:t>
      </w:r>
      <w:r w:rsidR="007679C0" w:rsidRPr="007679C0">
        <w:rPr>
          <w:rFonts w:ascii="Calibri" w:eastAsia="+mj-ea" w:hAnsi="Calibri" w:cs="+mj-cs"/>
          <w:color w:val="000000"/>
          <w:kern w:val="24"/>
          <w:szCs w:val="88"/>
        </w:rPr>
        <w:t xml:space="preserve">outside the venue when entering and ticket checking. </w:t>
      </w:r>
      <w:r w:rsidRPr="007679C0">
        <w:rPr>
          <w:rFonts w:ascii="Calibri" w:eastAsia="+mj-ea" w:hAnsi="Calibri" w:cs="+mj-cs"/>
          <w:color w:val="000000"/>
          <w:kern w:val="24"/>
          <w:szCs w:val="88"/>
        </w:rPr>
        <w:t>This will give the whole thing an extra bit</w:t>
      </w:r>
      <w:r w:rsidRPr="007679C0">
        <w:rPr>
          <w:rFonts w:ascii="Calibri" w:hAnsi="Calibri"/>
        </w:rPr>
        <w:t xml:space="preserve"> of excitement and people will feel important which is ultimately the goal- to make the client and attendees feel good walking in and leaving the venue. </w:t>
      </w:r>
      <w:r w:rsidR="00E013DB" w:rsidRPr="007679C0">
        <w:rPr>
          <w:rFonts w:ascii="Calibri" w:hAnsi="Calibri"/>
        </w:rPr>
        <w:t>I wi</w:t>
      </w:r>
      <w:r w:rsidR="007679C0" w:rsidRPr="007679C0">
        <w:rPr>
          <w:rFonts w:ascii="Calibri" w:hAnsi="Calibri"/>
        </w:rPr>
        <w:t>ll need 1</w:t>
      </w:r>
      <w:r w:rsidR="00E013DB" w:rsidRPr="007679C0">
        <w:rPr>
          <w:rFonts w:ascii="Calibri" w:hAnsi="Calibri"/>
        </w:rPr>
        <w:t xml:space="preserve">0metres worth of red </w:t>
      </w:r>
      <w:r w:rsidR="00E013DB" w:rsidRPr="00D11EE3">
        <w:rPr>
          <w:rFonts w:ascii="Calibri" w:hAnsi="Calibri"/>
        </w:rPr>
        <w:t>carpet</w:t>
      </w:r>
      <w:r w:rsidR="00D11EE3">
        <w:rPr>
          <w:rFonts w:ascii="Calibri" w:hAnsi="Calibri"/>
        </w:rPr>
        <w:t xml:space="preserve">. I </w:t>
      </w:r>
      <w:r w:rsidR="007679C0" w:rsidRPr="00D11EE3">
        <w:rPr>
          <w:rFonts w:ascii="Calibri" w:hAnsi="Calibri"/>
        </w:rPr>
        <w:t>will</w:t>
      </w:r>
      <w:r w:rsidR="007679C0">
        <w:rPr>
          <w:rFonts w:ascii="Calibri" w:hAnsi="Calibri"/>
        </w:rPr>
        <w:t xml:space="preserve"> also want to have </w:t>
      </w:r>
      <w:r w:rsidR="003444C3">
        <w:rPr>
          <w:rFonts w:ascii="Calibri" w:hAnsi="Calibri"/>
        </w:rPr>
        <w:t>some red rope and stanchi</w:t>
      </w:r>
      <w:r w:rsidR="00E745B2">
        <w:rPr>
          <w:rFonts w:ascii="Calibri" w:hAnsi="Calibri"/>
        </w:rPr>
        <w:t xml:space="preserve">ons on each side of the carpet. </w:t>
      </w:r>
    </w:p>
    <w:p w:rsidR="00D11EE3" w:rsidRPr="00D11EE3" w:rsidRDefault="00BB2BC5" w:rsidP="003444C3">
      <w:pPr>
        <w:pStyle w:val="ListParagraph"/>
        <w:numPr>
          <w:ilvl w:val="0"/>
          <w:numId w:val="1"/>
        </w:numPr>
        <w:rPr>
          <w:rFonts w:ascii="Calibri" w:eastAsia="+mj-ea" w:hAnsi="Calibri" w:cs="+mj-cs"/>
          <w:color w:val="FF0000"/>
          <w:kern w:val="24"/>
          <w:szCs w:val="88"/>
        </w:rPr>
      </w:pPr>
      <w:r w:rsidRPr="00D11EE3">
        <w:rPr>
          <w:rFonts w:ascii="Calibri" w:eastAsia="+mj-ea" w:hAnsi="Calibri" w:cs="+mj-cs"/>
          <w:i/>
          <w:color w:val="000000"/>
          <w:kern w:val="24"/>
          <w:szCs w:val="88"/>
        </w:rPr>
        <w:t xml:space="preserve">James Bond cut out </w:t>
      </w:r>
      <w:r w:rsidR="003444C3" w:rsidRPr="00D11EE3">
        <w:rPr>
          <w:rFonts w:ascii="Calibri" w:eastAsia="+mj-ea" w:hAnsi="Calibri" w:cs="+mj-cs"/>
          <w:i/>
          <w:color w:val="000000"/>
          <w:kern w:val="24"/>
          <w:szCs w:val="88"/>
        </w:rPr>
        <w:t>+ Photographer-</w:t>
      </w:r>
      <w:r w:rsidR="003444C3" w:rsidRPr="00D11EE3">
        <w:rPr>
          <w:rFonts w:ascii="Calibri" w:eastAsia="+mj-ea" w:hAnsi="Calibri" w:cs="+mj-cs"/>
          <w:color w:val="000000"/>
          <w:kern w:val="24"/>
          <w:szCs w:val="88"/>
        </w:rPr>
        <w:t xml:space="preserve"> When coming into the event I want the students to be able to ta</w:t>
      </w:r>
      <w:r w:rsidRPr="00D11EE3">
        <w:rPr>
          <w:rFonts w:ascii="Calibri" w:eastAsia="+mj-ea" w:hAnsi="Calibri" w:cs="+mj-cs"/>
          <w:color w:val="000000"/>
          <w:kern w:val="24"/>
          <w:szCs w:val="88"/>
        </w:rPr>
        <w:t xml:space="preserve">ke pictures in front of a cut out with James Bond. This </w:t>
      </w:r>
      <w:r w:rsidR="003444C3" w:rsidRPr="00D11EE3">
        <w:rPr>
          <w:rFonts w:ascii="Calibri" w:eastAsia="+mj-ea" w:hAnsi="Calibri" w:cs="+mj-cs"/>
          <w:color w:val="000000"/>
          <w:kern w:val="24"/>
          <w:szCs w:val="88"/>
        </w:rPr>
        <w:t xml:space="preserve">will be </w:t>
      </w:r>
      <w:r w:rsidR="00D11EE3">
        <w:rPr>
          <w:rFonts w:ascii="Calibri" w:eastAsia="+mj-ea" w:hAnsi="Calibri" w:cs="+mj-cs"/>
          <w:color w:val="000000"/>
          <w:kern w:val="24"/>
          <w:szCs w:val="88"/>
        </w:rPr>
        <w:t xml:space="preserve">2mx3m. </w:t>
      </w:r>
    </w:p>
    <w:p w:rsidR="001E0118" w:rsidRPr="00D11EE3" w:rsidRDefault="001E0118" w:rsidP="003444C3">
      <w:pPr>
        <w:pStyle w:val="ListParagraph"/>
        <w:numPr>
          <w:ilvl w:val="0"/>
          <w:numId w:val="1"/>
        </w:numPr>
        <w:rPr>
          <w:rFonts w:ascii="Calibri" w:eastAsia="+mj-ea" w:hAnsi="Calibri" w:cs="+mj-cs"/>
          <w:color w:val="FF0000"/>
          <w:kern w:val="24"/>
          <w:szCs w:val="88"/>
        </w:rPr>
      </w:pPr>
      <w:r w:rsidRPr="00D11EE3">
        <w:rPr>
          <w:rFonts w:ascii="Calibri" w:eastAsia="+mj-ea" w:hAnsi="Calibri" w:cs="+mj-cs"/>
          <w:i/>
          <w:kern w:val="24"/>
          <w:szCs w:val="88"/>
        </w:rPr>
        <w:t xml:space="preserve">Fake Guns- </w:t>
      </w:r>
      <w:r w:rsidRPr="00D11EE3">
        <w:rPr>
          <w:rFonts w:ascii="Calibri" w:eastAsia="+mj-ea" w:hAnsi="Calibri" w:cs="+mj-cs"/>
          <w:kern w:val="24"/>
          <w:szCs w:val="88"/>
        </w:rPr>
        <w:t xml:space="preserve">I will place 5 fake guns on each table for the students. This will further add to the James Bond appearance </w:t>
      </w:r>
      <w:r w:rsidR="00F95EE3" w:rsidRPr="00D11EE3">
        <w:rPr>
          <w:rFonts w:ascii="Calibri" w:eastAsia="+mj-ea" w:hAnsi="Calibri" w:cs="+mj-cs"/>
          <w:kern w:val="24"/>
          <w:szCs w:val="88"/>
        </w:rPr>
        <w:t xml:space="preserve">and feel. I will need 25 guns </w:t>
      </w:r>
    </w:p>
    <w:p w:rsidR="00A46838" w:rsidRDefault="00A46838" w:rsidP="003444C3">
      <w:pPr>
        <w:pStyle w:val="ListParagraph"/>
        <w:numPr>
          <w:ilvl w:val="0"/>
          <w:numId w:val="1"/>
        </w:numPr>
        <w:rPr>
          <w:rFonts w:ascii="Calibri" w:eastAsia="+mj-ea" w:hAnsi="Calibri" w:cs="+mj-cs"/>
          <w:color w:val="FF0000"/>
          <w:kern w:val="24"/>
          <w:szCs w:val="88"/>
        </w:rPr>
      </w:pPr>
      <w:r>
        <w:rPr>
          <w:rFonts w:ascii="Calibri" w:eastAsia="+mj-ea" w:hAnsi="Calibri" w:cs="+mj-cs"/>
          <w:i/>
          <w:kern w:val="24"/>
          <w:szCs w:val="88"/>
        </w:rPr>
        <w:t>Black Sunglasses-</w:t>
      </w:r>
      <w:r>
        <w:rPr>
          <w:rFonts w:ascii="Calibri" w:eastAsia="+mj-ea" w:hAnsi="Calibri" w:cs="+mj-cs"/>
          <w:color w:val="FF0000"/>
          <w:kern w:val="24"/>
          <w:szCs w:val="88"/>
        </w:rPr>
        <w:t xml:space="preserve"> </w:t>
      </w:r>
      <w:r>
        <w:rPr>
          <w:rFonts w:ascii="Calibri" w:eastAsia="+mj-ea" w:hAnsi="Calibri" w:cs="+mj-cs"/>
          <w:kern w:val="24"/>
          <w:szCs w:val="88"/>
        </w:rPr>
        <w:t xml:space="preserve">I will also be putting fake black sunglasses on each table- one for each student with ‘Leavers ‘17’ written on the side. I will need 500 </w:t>
      </w:r>
    </w:p>
    <w:p w:rsidR="0067660A" w:rsidRDefault="0067660A" w:rsidP="003444C3">
      <w:pPr>
        <w:pStyle w:val="ListParagraph"/>
        <w:numPr>
          <w:ilvl w:val="0"/>
          <w:numId w:val="1"/>
        </w:numPr>
        <w:rPr>
          <w:rFonts w:ascii="Calibri" w:eastAsia="+mj-ea" w:hAnsi="Calibri" w:cs="+mj-cs"/>
          <w:color w:val="FF0000"/>
          <w:kern w:val="24"/>
          <w:szCs w:val="88"/>
        </w:rPr>
      </w:pPr>
      <w:r>
        <w:rPr>
          <w:rFonts w:ascii="Calibri" w:eastAsia="+mj-ea" w:hAnsi="Calibri" w:cs="+mj-cs"/>
          <w:i/>
          <w:kern w:val="24"/>
          <w:szCs w:val="88"/>
        </w:rPr>
        <w:t xml:space="preserve">Large Martini Glasses- </w:t>
      </w:r>
      <w:r>
        <w:rPr>
          <w:rFonts w:ascii="Calibri" w:eastAsia="+mj-ea" w:hAnsi="Calibri" w:cs="+mj-cs"/>
          <w:kern w:val="24"/>
          <w:szCs w:val="88"/>
        </w:rPr>
        <w:t xml:space="preserve">There will be 3 martini glasses on each table containing the guns and glasses, I will need 150 </w:t>
      </w:r>
    </w:p>
    <w:p w:rsidR="00B9681A" w:rsidRDefault="00B9681A" w:rsidP="003444C3">
      <w:pPr>
        <w:pStyle w:val="ListParagraph"/>
        <w:numPr>
          <w:ilvl w:val="0"/>
          <w:numId w:val="1"/>
        </w:numPr>
        <w:rPr>
          <w:rFonts w:ascii="Calibri" w:eastAsia="+mj-ea" w:hAnsi="Calibri" w:cs="+mj-cs"/>
          <w:color w:val="FF0000"/>
          <w:kern w:val="24"/>
          <w:szCs w:val="88"/>
        </w:rPr>
      </w:pPr>
      <w:r>
        <w:rPr>
          <w:rFonts w:ascii="Calibri" w:eastAsia="+mj-ea" w:hAnsi="Calibri" w:cs="+mj-cs"/>
          <w:i/>
          <w:kern w:val="24"/>
          <w:szCs w:val="88"/>
        </w:rPr>
        <w:t xml:space="preserve">Confetti- </w:t>
      </w:r>
      <w:r>
        <w:rPr>
          <w:rFonts w:ascii="Calibri" w:eastAsia="+mj-ea" w:hAnsi="Calibri" w:cs="+mj-cs"/>
          <w:kern w:val="24"/>
          <w:szCs w:val="88"/>
        </w:rPr>
        <w:t xml:space="preserve">I will be sprinkling confetti hearts </w:t>
      </w:r>
      <w:r w:rsidR="004B17DF">
        <w:rPr>
          <w:rFonts w:ascii="Calibri" w:eastAsia="+mj-ea" w:hAnsi="Calibri" w:cs="+mj-cs"/>
          <w:kern w:val="24"/>
          <w:szCs w:val="88"/>
        </w:rPr>
        <w:t xml:space="preserve">onto all the tables to decorate the white plain table cloths. I will need 500 confetti hearts </w:t>
      </w:r>
    </w:p>
    <w:p w:rsidR="004B17DF" w:rsidRDefault="008466F3" w:rsidP="003444C3">
      <w:pPr>
        <w:pStyle w:val="ListParagraph"/>
        <w:numPr>
          <w:ilvl w:val="0"/>
          <w:numId w:val="1"/>
        </w:numPr>
        <w:rPr>
          <w:rFonts w:ascii="Calibri" w:eastAsia="+mj-ea" w:hAnsi="Calibri" w:cs="+mj-cs"/>
          <w:color w:val="FF0000"/>
          <w:kern w:val="24"/>
          <w:szCs w:val="88"/>
        </w:rPr>
      </w:pPr>
      <w:r>
        <w:rPr>
          <w:rFonts w:ascii="Calibri" w:eastAsia="+mj-ea" w:hAnsi="Calibri" w:cs="+mj-cs"/>
          <w:i/>
          <w:kern w:val="24"/>
          <w:szCs w:val="88"/>
        </w:rPr>
        <w:t>Red Tealights-</w:t>
      </w:r>
      <w:r>
        <w:rPr>
          <w:rFonts w:ascii="Calibri" w:eastAsia="+mj-ea" w:hAnsi="Calibri" w:cs="+mj-cs"/>
          <w:kern w:val="24"/>
          <w:szCs w:val="88"/>
        </w:rPr>
        <w:t xml:space="preserve"> I will be placing 6 red fake tealights on each table to further increase the atmosphere of blood and James Bond</w:t>
      </w:r>
      <w:r w:rsidR="00E745B2">
        <w:rPr>
          <w:rFonts w:ascii="Calibri" w:eastAsia="+mj-ea" w:hAnsi="Calibri" w:cs="+mj-cs"/>
          <w:kern w:val="24"/>
          <w:szCs w:val="88"/>
        </w:rPr>
        <w:t xml:space="preserve">. I will need 300 </w:t>
      </w:r>
    </w:p>
    <w:p w:rsidR="00F45E08" w:rsidRPr="00F45E08" w:rsidRDefault="00F45E08" w:rsidP="00F45E08">
      <w:pPr>
        <w:ind w:left="360"/>
        <w:rPr>
          <w:rFonts w:ascii="Calibri" w:eastAsia="+mj-ea" w:hAnsi="Calibri" w:cs="+mj-cs"/>
          <w:color w:val="FF0000"/>
          <w:kern w:val="24"/>
          <w:szCs w:val="88"/>
        </w:rPr>
      </w:pPr>
    </w:p>
    <w:p w:rsidR="00FC61DB" w:rsidRDefault="00FC61DB">
      <w:pPr>
        <w:rPr>
          <w:rFonts w:ascii="Calibri Light" w:eastAsia="+mj-ea" w:hAnsi="Calibri Light" w:cs="+mj-cs"/>
          <w:b/>
          <w:color w:val="000000"/>
          <w:kern w:val="24"/>
          <w:szCs w:val="88"/>
        </w:rPr>
      </w:pPr>
    </w:p>
    <w:p w:rsidR="00FC61DB" w:rsidRDefault="00FC61DB">
      <w:pPr>
        <w:rPr>
          <w:rFonts w:ascii="Calibri Light" w:eastAsia="+mj-ea" w:hAnsi="Calibri Light" w:cs="+mj-cs"/>
          <w:b/>
          <w:color w:val="000000"/>
          <w:kern w:val="24"/>
          <w:szCs w:val="88"/>
        </w:rPr>
      </w:pPr>
    </w:p>
    <w:p w:rsidR="00FC61DB" w:rsidRDefault="00FC61DB">
      <w:pPr>
        <w:rPr>
          <w:rFonts w:ascii="Calibri Light" w:eastAsia="+mj-ea" w:hAnsi="Calibri Light" w:cs="+mj-cs"/>
          <w:b/>
          <w:color w:val="000000"/>
          <w:kern w:val="24"/>
          <w:szCs w:val="88"/>
        </w:rPr>
      </w:pPr>
    </w:p>
    <w:p w:rsidR="00FC61DB" w:rsidRDefault="00FC61DB">
      <w:pPr>
        <w:rPr>
          <w:rFonts w:ascii="Calibri Light" w:eastAsia="+mj-ea" w:hAnsi="Calibri Light" w:cs="+mj-cs"/>
          <w:b/>
          <w:color w:val="000000"/>
          <w:kern w:val="24"/>
          <w:szCs w:val="88"/>
        </w:rPr>
      </w:pPr>
    </w:p>
    <w:p w:rsidR="00FC61DB" w:rsidRDefault="00FC61DB">
      <w:pPr>
        <w:rPr>
          <w:rFonts w:ascii="Calibri Light" w:eastAsia="+mj-ea" w:hAnsi="Calibri Light" w:cs="+mj-cs"/>
          <w:b/>
          <w:color w:val="000000"/>
          <w:kern w:val="24"/>
          <w:szCs w:val="88"/>
        </w:rPr>
      </w:pPr>
    </w:p>
    <w:p w:rsidR="00FC61DB" w:rsidRPr="00127B06" w:rsidRDefault="00FC61DB">
      <w:pPr>
        <w:rPr>
          <w:rFonts w:eastAsia="+mj-ea" w:cs="+mj-cs"/>
          <w:b/>
          <w:color w:val="000000"/>
          <w:kern w:val="24"/>
        </w:rPr>
      </w:pPr>
      <w:r w:rsidRPr="00127B06">
        <w:rPr>
          <w:rFonts w:eastAsia="+mj-ea" w:cs="+mj-cs"/>
          <w:b/>
          <w:color w:val="000000"/>
          <w:kern w:val="24"/>
        </w:rPr>
        <w:lastRenderedPageBreak/>
        <w:t>Raffle</w:t>
      </w:r>
    </w:p>
    <w:p w:rsidR="00FC61DB" w:rsidRPr="00127B06" w:rsidRDefault="00FC61DB">
      <w:pPr>
        <w:rPr>
          <w:rFonts w:eastAsia="+mj-ea" w:cs="+mj-cs"/>
          <w:color w:val="000000"/>
          <w:kern w:val="24"/>
        </w:rPr>
      </w:pPr>
      <w:r w:rsidRPr="00127B06">
        <w:rPr>
          <w:rFonts w:eastAsia="+mj-ea" w:cs="+mj-cs"/>
          <w:color w:val="000000"/>
          <w:kern w:val="24"/>
        </w:rPr>
        <w:t xml:space="preserve">We will be supplying the students with a raffle of the following things. </w:t>
      </w:r>
    </w:p>
    <w:p w:rsidR="00FC61DB" w:rsidRPr="00127B06" w:rsidRDefault="00FC61DB" w:rsidP="00FC61DB">
      <w:pPr>
        <w:pStyle w:val="ListParagraph"/>
        <w:numPr>
          <w:ilvl w:val="0"/>
          <w:numId w:val="4"/>
        </w:numPr>
        <w:rPr>
          <w:rFonts w:eastAsia="+mj-ea" w:cs="+mj-cs"/>
          <w:color w:val="000000"/>
          <w:kern w:val="24"/>
        </w:rPr>
      </w:pPr>
      <w:r w:rsidRPr="00127B06">
        <w:rPr>
          <w:rFonts w:eastAsia="+mj-ea" w:cs="+mj-cs"/>
          <w:color w:val="000000"/>
          <w:kern w:val="24"/>
        </w:rPr>
        <w:t>Trip to Par</w:t>
      </w:r>
      <w:r w:rsidR="00170F20" w:rsidRPr="00127B06">
        <w:rPr>
          <w:rFonts w:eastAsia="+mj-ea" w:cs="+mj-cs"/>
          <w:color w:val="000000"/>
          <w:kern w:val="24"/>
        </w:rPr>
        <w:t>is for 4 for 3 days, 2 nights- Hotel Jarry Confort- £380</w:t>
      </w:r>
    </w:p>
    <w:p w:rsidR="00170F20" w:rsidRPr="00127B06" w:rsidRDefault="00170F20" w:rsidP="00FC61DB">
      <w:pPr>
        <w:pStyle w:val="ListParagraph"/>
        <w:numPr>
          <w:ilvl w:val="0"/>
          <w:numId w:val="4"/>
        </w:numPr>
        <w:rPr>
          <w:rFonts w:eastAsia="+mj-ea" w:cs="+mj-cs"/>
          <w:color w:val="000000"/>
          <w:kern w:val="24"/>
        </w:rPr>
      </w:pPr>
      <w:r w:rsidRPr="00127B06">
        <w:rPr>
          <w:rFonts w:eastAsia="+mj-ea" w:cs="+mj-cs"/>
          <w:color w:val="000000"/>
          <w:kern w:val="24"/>
        </w:rPr>
        <w:t>Nandos Gift card - £50</w:t>
      </w:r>
    </w:p>
    <w:p w:rsidR="00170F20" w:rsidRPr="00127B06" w:rsidRDefault="00480CC8" w:rsidP="00FC61DB">
      <w:pPr>
        <w:pStyle w:val="ListParagraph"/>
        <w:numPr>
          <w:ilvl w:val="0"/>
          <w:numId w:val="4"/>
        </w:numPr>
        <w:rPr>
          <w:rFonts w:eastAsia="+mj-ea" w:cs="+mj-cs"/>
          <w:color w:val="000000"/>
          <w:kern w:val="24"/>
        </w:rPr>
      </w:pPr>
      <w:r w:rsidRPr="00127B06">
        <w:rPr>
          <w:rFonts w:eastAsia="+mj-ea" w:cs="+mj-cs"/>
          <w:color w:val="000000"/>
          <w:kern w:val="24"/>
        </w:rPr>
        <w:t>Skydiving for 3- SkyGoDive- £954</w:t>
      </w:r>
    </w:p>
    <w:p w:rsidR="00480CC8" w:rsidRPr="00127B06" w:rsidRDefault="00480CC8" w:rsidP="00FC61DB">
      <w:pPr>
        <w:pStyle w:val="ListParagraph"/>
        <w:numPr>
          <w:ilvl w:val="0"/>
          <w:numId w:val="4"/>
        </w:numPr>
        <w:rPr>
          <w:rFonts w:eastAsia="+mj-ea" w:cs="+mj-cs"/>
          <w:color w:val="000000"/>
          <w:kern w:val="24"/>
        </w:rPr>
      </w:pPr>
      <w:r w:rsidRPr="00127B06">
        <w:rPr>
          <w:rFonts w:eastAsia="+mj-ea" w:cs="+mj-cs"/>
          <w:color w:val="000000"/>
          <w:kern w:val="24"/>
        </w:rPr>
        <w:t>Magnum Champagne Bottle- £48.84</w:t>
      </w:r>
    </w:p>
    <w:p w:rsidR="00480CC8" w:rsidRPr="00127B06" w:rsidRDefault="00480CC8">
      <w:pPr>
        <w:rPr>
          <w:rFonts w:eastAsia="+mj-ea" w:cs="+mj-cs"/>
          <w:b/>
          <w:color w:val="000000"/>
          <w:kern w:val="24"/>
        </w:rPr>
      </w:pPr>
    </w:p>
    <w:p w:rsidR="008F77AF" w:rsidRPr="00127B06" w:rsidRDefault="008F77AF">
      <w:pPr>
        <w:rPr>
          <w:rFonts w:eastAsia="+mj-ea" w:cs="+mj-cs"/>
          <w:b/>
          <w:color w:val="000000"/>
          <w:kern w:val="24"/>
        </w:rPr>
      </w:pPr>
      <w:r w:rsidRPr="00127B06">
        <w:rPr>
          <w:rFonts w:eastAsia="+mj-ea" w:cs="+mj-cs"/>
          <w:b/>
          <w:color w:val="000000"/>
          <w:kern w:val="24"/>
        </w:rPr>
        <w:t>Sourcing Suitable Materials, Suppliers and Contractors</w:t>
      </w:r>
    </w:p>
    <w:p w:rsidR="004149B7" w:rsidRPr="00127B06" w:rsidRDefault="00DB0818">
      <w:pPr>
        <w:rPr>
          <w:rFonts w:eastAsia="+mj-ea" w:cs="+mj-cs"/>
          <w:b/>
          <w:color w:val="000000"/>
          <w:kern w:val="24"/>
        </w:rPr>
      </w:pPr>
      <w:r w:rsidRPr="00127B06">
        <w:rPr>
          <w:noProof/>
          <w:lang w:eastAsia="en-GB"/>
        </w:rPr>
        <w:drawing>
          <wp:anchor distT="0" distB="0" distL="114300" distR="114300" simplePos="0" relativeHeight="251661312" behindDoc="0" locked="0" layoutInCell="1" allowOverlap="1" wp14:anchorId="739DF10F" wp14:editId="0D35CF81">
            <wp:simplePos x="0" y="0"/>
            <wp:positionH relativeFrom="column">
              <wp:posOffset>2743200</wp:posOffset>
            </wp:positionH>
            <wp:positionV relativeFrom="paragraph">
              <wp:posOffset>161925</wp:posOffset>
            </wp:positionV>
            <wp:extent cx="2687955" cy="3397885"/>
            <wp:effectExtent l="0" t="0" r="444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553" t="12409" r="30744" b="6934"/>
                    <a:stretch/>
                  </pic:blipFill>
                  <pic:spPr bwMode="auto">
                    <a:xfrm>
                      <a:off x="0" y="0"/>
                      <a:ext cx="2687955" cy="3397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27B06">
        <w:rPr>
          <w:noProof/>
          <w:lang w:eastAsia="en-GB"/>
        </w:rPr>
        <w:drawing>
          <wp:anchor distT="0" distB="0" distL="114300" distR="114300" simplePos="0" relativeHeight="251660288" behindDoc="0" locked="0" layoutInCell="1" allowOverlap="1" wp14:anchorId="1C7A40D4" wp14:editId="1915C7C8">
            <wp:simplePos x="0" y="0"/>
            <wp:positionH relativeFrom="column">
              <wp:posOffset>-457200</wp:posOffset>
            </wp:positionH>
            <wp:positionV relativeFrom="paragraph">
              <wp:posOffset>161925</wp:posOffset>
            </wp:positionV>
            <wp:extent cx="2619375" cy="33585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404" t="12410" r="30700" b="5751"/>
                    <a:stretch/>
                  </pic:blipFill>
                  <pic:spPr bwMode="auto">
                    <a:xfrm>
                      <a:off x="0" y="0"/>
                      <a:ext cx="2619375" cy="3358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F77AF" w:rsidRPr="00127B06" w:rsidRDefault="008F77AF">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Pr="00127B06" w:rsidRDefault="001E1D45">
      <w:pPr>
        <w:rPr>
          <w:rFonts w:eastAsia="+mj-ea" w:cs="+mj-cs"/>
          <w:b/>
          <w:color w:val="000000"/>
          <w:kern w:val="24"/>
        </w:rPr>
      </w:pPr>
    </w:p>
    <w:p w:rsidR="001E1D45" w:rsidRDefault="001E1D45">
      <w:pPr>
        <w:rPr>
          <w:rFonts w:eastAsia="+mj-ea" w:cs="+mj-cs"/>
          <w:b/>
          <w:color w:val="000000"/>
          <w:kern w:val="24"/>
        </w:rPr>
      </w:pPr>
    </w:p>
    <w:p w:rsidR="00DB0818" w:rsidRDefault="00DB0818">
      <w:pPr>
        <w:rPr>
          <w:rFonts w:eastAsia="+mj-ea" w:cs="+mj-cs"/>
          <w:b/>
          <w:color w:val="000000"/>
          <w:kern w:val="24"/>
        </w:rPr>
      </w:pPr>
    </w:p>
    <w:p w:rsidR="00DB0818" w:rsidRPr="00127B06" w:rsidRDefault="00DB0818">
      <w:pPr>
        <w:rPr>
          <w:rFonts w:eastAsia="+mj-ea" w:cs="+mj-cs"/>
          <w:b/>
          <w:color w:val="000000"/>
          <w:kern w:val="24"/>
        </w:rPr>
      </w:pPr>
    </w:p>
    <w:p w:rsidR="001E1D45" w:rsidRPr="00127B06" w:rsidRDefault="007E04A8" w:rsidP="00452E4D">
      <w:pPr>
        <w:pStyle w:val="ListParagraph"/>
        <w:numPr>
          <w:ilvl w:val="0"/>
          <w:numId w:val="2"/>
        </w:numPr>
        <w:rPr>
          <w:rFonts w:eastAsia="+mj-ea" w:cs="+mj-cs"/>
          <w:color w:val="000000"/>
          <w:kern w:val="24"/>
        </w:rPr>
      </w:pPr>
      <w:r w:rsidRPr="00127B06">
        <w:rPr>
          <w:rFonts w:eastAsia="+mj-ea" w:cs="+mj-cs"/>
          <w:color w:val="000000"/>
          <w:kern w:val="24"/>
        </w:rPr>
        <w:t>Red Carpet</w:t>
      </w:r>
      <w:r w:rsidR="00452E4D" w:rsidRPr="00127B06">
        <w:rPr>
          <w:rFonts w:eastAsia="+mj-ea" w:cs="+mj-cs"/>
          <w:color w:val="000000"/>
          <w:kern w:val="24"/>
        </w:rPr>
        <w:t>- Dashing London- 10metres</w:t>
      </w:r>
    </w:p>
    <w:p w:rsidR="00452E4D" w:rsidRPr="00127B06" w:rsidRDefault="00452E4D" w:rsidP="00452E4D">
      <w:pPr>
        <w:pStyle w:val="ListParagraph"/>
        <w:numPr>
          <w:ilvl w:val="0"/>
          <w:numId w:val="2"/>
        </w:numPr>
        <w:rPr>
          <w:rFonts w:eastAsia="+mj-ea" w:cs="+mj-cs"/>
          <w:color w:val="000000"/>
          <w:kern w:val="24"/>
        </w:rPr>
      </w:pPr>
      <w:r w:rsidRPr="00127B06">
        <w:rPr>
          <w:rFonts w:eastAsia="+mj-ea" w:cs="+mj-cs"/>
          <w:color w:val="000000"/>
          <w:kern w:val="24"/>
        </w:rPr>
        <w:t xml:space="preserve">James Bond cut-out- </w:t>
      </w:r>
      <w:r w:rsidR="00427BC7" w:rsidRPr="00127B06">
        <w:rPr>
          <w:rFonts w:eastAsia="+mj-ea" w:cs="+mj-cs"/>
          <w:color w:val="000000"/>
          <w:kern w:val="24"/>
        </w:rPr>
        <w:t>Ebay- 2x3m</w:t>
      </w:r>
    </w:p>
    <w:p w:rsidR="00427BC7" w:rsidRPr="00127B06" w:rsidRDefault="00427BC7" w:rsidP="00452E4D">
      <w:pPr>
        <w:pStyle w:val="ListParagraph"/>
        <w:numPr>
          <w:ilvl w:val="0"/>
          <w:numId w:val="2"/>
        </w:numPr>
        <w:rPr>
          <w:rFonts w:eastAsia="+mj-ea" w:cs="+mj-cs"/>
          <w:color w:val="000000"/>
          <w:kern w:val="24"/>
        </w:rPr>
      </w:pPr>
      <w:r w:rsidRPr="00127B06">
        <w:rPr>
          <w:rFonts w:eastAsia="+mj-ea" w:cs="+mj-cs"/>
          <w:color w:val="000000"/>
          <w:kern w:val="24"/>
        </w:rPr>
        <w:t>Fake Guns- Wish- 25</w:t>
      </w:r>
    </w:p>
    <w:p w:rsidR="007464D4" w:rsidRPr="00127B06" w:rsidRDefault="007464D4" w:rsidP="00452E4D">
      <w:pPr>
        <w:pStyle w:val="ListParagraph"/>
        <w:numPr>
          <w:ilvl w:val="0"/>
          <w:numId w:val="2"/>
        </w:numPr>
        <w:rPr>
          <w:rFonts w:eastAsia="+mj-ea" w:cs="+mj-cs"/>
          <w:color w:val="000000"/>
          <w:kern w:val="24"/>
        </w:rPr>
      </w:pPr>
      <w:bookmarkStart w:id="0" w:name="_GoBack"/>
      <w:bookmarkEnd w:id="0"/>
      <w:r w:rsidRPr="00127B06">
        <w:rPr>
          <w:rFonts w:eastAsia="+mj-ea" w:cs="+mj-cs"/>
          <w:color w:val="000000"/>
          <w:kern w:val="24"/>
        </w:rPr>
        <w:t>Rope and Stanchions- Dashing London- 6</w:t>
      </w:r>
    </w:p>
    <w:p w:rsidR="007464D4" w:rsidRPr="00127B06" w:rsidRDefault="007464D4" w:rsidP="00452E4D">
      <w:pPr>
        <w:pStyle w:val="ListParagraph"/>
        <w:numPr>
          <w:ilvl w:val="0"/>
          <w:numId w:val="2"/>
        </w:numPr>
        <w:rPr>
          <w:rFonts w:eastAsia="+mj-ea" w:cs="+mj-cs"/>
          <w:color w:val="000000"/>
          <w:kern w:val="24"/>
        </w:rPr>
      </w:pPr>
      <w:r w:rsidRPr="00127B06">
        <w:rPr>
          <w:rFonts w:eastAsia="+mj-ea" w:cs="+mj-cs"/>
          <w:color w:val="000000"/>
          <w:kern w:val="24"/>
        </w:rPr>
        <w:t>Black Sunglasses- Amazon- 500</w:t>
      </w:r>
    </w:p>
    <w:p w:rsidR="007464D4" w:rsidRPr="00127B06" w:rsidRDefault="00F947A5" w:rsidP="00452E4D">
      <w:pPr>
        <w:pStyle w:val="ListParagraph"/>
        <w:numPr>
          <w:ilvl w:val="0"/>
          <w:numId w:val="2"/>
        </w:numPr>
        <w:rPr>
          <w:rFonts w:eastAsia="+mj-ea" w:cs="+mj-cs"/>
          <w:color w:val="000000"/>
          <w:kern w:val="24"/>
        </w:rPr>
      </w:pPr>
      <w:r w:rsidRPr="00127B06">
        <w:rPr>
          <w:rFonts w:eastAsia="+mj-ea" w:cs="+mj-cs"/>
          <w:color w:val="000000"/>
          <w:kern w:val="24"/>
        </w:rPr>
        <w:t>Large Martini Glasses- Ebay- 150</w:t>
      </w:r>
    </w:p>
    <w:p w:rsidR="00F947A5" w:rsidRPr="00127B06" w:rsidRDefault="00F947A5" w:rsidP="00452E4D">
      <w:pPr>
        <w:pStyle w:val="ListParagraph"/>
        <w:numPr>
          <w:ilvl w:val="0"/>
          <w:numId w:val="2"/>
        </w:numPr>
        <w:rPr>
          <w:rFonts w:eastAsia="+mj-ea" w:cs="+mj-cs"/>
          <w:color w:val="000000"/>
          <w:kern w:val="24"/>
        </w:rPr>
      </w:pPr>
      <w:r w:rsidRPr="00127B06">
        <w:rPr>
          <w:rFonts w:eastAsia="+mj-ea" w:cs="+mj-cs"/>
          <w:color w:val="000000"/>
          <w:kern w:val="24"/>
        </w:rPr>
        <w:t>Confetti Hearts- Etsy- 5Packs</w:t>
      </w:r>
    </w:p>
    <w:p w:rsidR="00F947A5" w:rsidRPr="00127B06" w:rsidRDefault="00783A84" w:rsidP="00452E4D">
      <w:pPr>
        <w:pStyle w:val="ListParagraph"/>
        <w:numPr>
          <w:ilvl w:val="0"/>
          <w:numId w:val="2"/>
        </w:numPr>
        <w:rPr>
          <w:rFonts w:eastAsia="+mj-ea" w:cs="+mj-cs"/>
          <w:color w:val="000000"/>
          <w:kern w:val="24"/>
        </w:rPr>
      </w:pPr>
      <w:r w:rsidRPr="00127B06">
        <w:rPr>
          <w:rFonts w:eastAsia="+mj-ea" w:cs="+mj-cs"/>
          <w:color w:val="000000"/>
          <w:kern w:val="24"/>
        </w:rPr>
        <w:t>Red Tea Lights- Ebay- 300</w:t>
      </w:r>
    </w:p>
    <w:p w:rsidR="00480CC8" w:rsidRPr="00127B06" w:rsidRDefault="00480CC8">
      <w:pPr>
        <w:rPr>
          <w:rFonts w:eastAsia="+mj-ea" w:cs="+mj-cs"/>
          <w:color w:val="000000"/>
          <w:kern w:val="24"/>
        </w:rPr>
      </w:pPr>
    </w:p>
    <w:p w:rsidR="00480CC8" w:rsidRPr="00127B06" w:rsidRDefault="00480CC8">
      <w:pPr>
        <w:rPr>
          <w:rFonts w:eastAsia="+mj-ea" w:cs="+mj-cs"/>
          <w:color w:val="000000"/>
          <w:kern w:val="24"/>
        </w:rPr>
      </w:pPr>
    </w:p>
    <w:p w:rsidR="00480CC8" w:rsidRPr="00127B06" w:rsidRDefault="00480CC8">
      <w:pPr>
        <w:rPr>
          <w:rFonts w:eastAsia="+mj-ea" w:cs="+mj-cs"/>
          <w:color w:val="000000"/>
          <w:kern w:val="24"/>
        </w:rPr>
      </w:pPr>
    </w:p>
    <w:p w:rsidR="00253BA8" w:rsidRDefault="00253BA8">
      <w:pPr>
        <w:rPr>
          <w:rFonts w:eastAsia="+mj-ea" w:cs="+mj-cs"/>
          <w:color w:val="000000"/>
          <w:kern w:val="24"/>
        </w:rPr>
      </w:pPr>
    </w:p>
    <w:p w:rsidR="008F77AF" w:rsidRPr="00127B06" w:rsidRDefault="008F77AF">
      <w:pPr>
        <w:rPr>
          <w:rFonts w:eastAsia="+mj-ea" w:cs="+mj-cs"/>
          <w:b/>
          <w:color w:val="000000"/>
          <w:kern w:val="24"/>
        </w:rPr>
      </w:pPr>
      <w:r w:rsidRPr="00127B06">
        <w:rPr>
          <w:rFonts w:eastAsia="+mj-ea" w:cs="+mj-cs"/>
          <w:b/>
          <w:color w:val="000000"/>
          <w:kern w:val="24"/>
        </w:rPr>
        <w:lastRenderedPageBreak/>
        <w:t>Identifying Marketing Strategies</w:t>
      </w:r>
    </w:p>
    <w:p w:rsidR="00122963" w:rsidRPr="00127B06" w:rsidRDefault="00DF6224" w:rsidP="00D650BA">
      <w:pPr>
        <w:rPr>
          <w:rFonts w:eastAsia="+mj-ea" w:cs="+mj-cs"/>
          <w:color w:val="000000"/>
          <w:kern w:val="24"/>
        </w:rPr>
      </w:pPr>
      <w:r w:rsidRPr="00127B06">
        <w:rPr>
          <w:rFonts w:eastAsia="+mj-ea" w:cs="+mj-cs"/>
          <w:color w:val="000000"/>
          <w:kern w:val="24"/>
        </w:rPr>
        <w:t>This is how we will get the word to the students about the event. As</w:t>
      </w:r>
      <w:r w:rsidR="00126ED4" w:rsidRPr="00127B06">
        <w:rPr>
          <w:rFonts w:eastAsia="+mj-ea" w:cs="+mj-cs"/>
          <w:color w:val="000000"/>
          <w:kern w:val="24"/>
        </w:rPr>
        <w:t xml:space="preserve"> the target audience is young adults, the easiest way to promote the event would be through social media</w:t>
      </w:r>
      <w:r w:rsidRPr="00127B06">
        <w:rPr>
          <w:rFonts w:eastAsia="+mj-ea" w:cs="+mj-cs"/>
          <w:color w:val="000000"/>
          <w:kern w:val="24"/>
        </w:rPr>
        <w:t xml:space="preserve"> as this is both fast, easy and free</w:t>
      </w:r>
      <w:r w:rsidR="00126ED4" w:rsidRPr="00127B06">
        <w:rPr>
          <w:rFonts w:eastAsia="+mj-ea" w:cs="+mj-cs"/>
          <w:color w:val="000000"/>
          <w:kern w:val="24"/>
        </w:rPr>
        <w:t xml:space="preserve">. </w:t>
      </w:r>
      <w:r w:rsidRPr="00127B06">
        <w:rPr>
          <w:rFonts w:eastAsia="+mj-ea" w:cs="+mj-cs"/>
          <w:color w:val="000000"/>
          <w:kern w:val="24"/>
        </w:rPr>
        <w:t xml:space="preserve">An event on </w:t>
      </w:r>
      <w:r w:rsidR="00126ED4" w:rsidRPr="00127B06">
        <w:rPr>
          <w:rFonts w:eastAsia="+mj-ea" w:cs="+mj-cs"/>
          <w:color w:val="000000"/>
          <w:kern w:val="24"/>
        </w:rPr>
        <w:t xml:space="preserve">Facebook can be made </w:t>
      </w:r>
      <w:r w:rsidRPr="00127B06">
        <w:rPr>
          <w:rFonts w:eastAsia="+mj-ea" w:cs="+mj-cs"/>
          <w:color w:val="000000"/>
          <w:kern w:val="24"/>
        </w:rPr>
        <w:t>with all of the information needed about the event.</w:t>
      </w:r>
      <w:r w:rsidR="00126ED4" w:rsidRPr="00127B06">
        <w:rPr>
          <w:rFonts w:eastAsia="+mj-ea" w:cs="+mj-cs"/>
          <w:color w:val="000000"/>
          <w:kern w:val="24"/>
        </w:rPr>
        <w:t xml:space="preserve"> </w:t>
      </w:r>
      <w:r w:rsidRPr="00127B06">
        <w:rPr>
          <w:rFonts w:eastAsia="+mj-ea" w:cs="+mj-cs"/>
          <w:color w:val="000000"/>
          <w:kern w:val="24"/>
        </w:rPr>
        <w:t>Someone from the university who is helping organise the event can help with how students can pay for the event. T</w:t>
      </w:r>
      <w:r w:rsidR="00126ED4" w:rsidRPr="00127B06">
        <w:rPr>
          <w:rFonts w:eastAsia="+mj-ea" w:cs="+mj-cs"/>
          <w:color w:val="000000"/>
          <w:kern w:val="24"/>
        </w:rPr>
        <w:t xml:space="preserve">he tickets will be sold at a price of £30 per person. </w:t>
      </w:r>
      <w:r w:rsidRPr="00127B06">
        <w:rPr>
          <w:rFonts w:eastAsia="+mj-ea" w:cs="+mj-cs"/>
          <w:color w:val="000000"/>
          <w:kern w:val="24"/>
        </w:rPr>
        <w:t xml:space="preserve">This is due to only being given £1000 by the university and the rest has to be gained through the ticket sales, without this the budget would be very limited and it would mean we cannot give the students the best of the best at their leavers ball, after all it is the last thing they will remember from the university and their friends. </w:t>
      </w:r>
    </w:p>
    <w:p w:rsidR="009234A6" w:rsidRPr="00127B06" w:rsidRDefault="007106CA" w:rsidP="00D650BA">
      <w:pPr>
        <w:rPr>
          <w:rFonts w:eastAsia="+mj-ea" w:cs="+mj-cs"/>
          <w:color w:val="000000"/>
          <w:kern w:val="24"/>
        </w:rPr>
      </w:pPr>
      <w:r w:rsidRPr="00127B06">
        <w:rPr>
          <w:noProof/>
          <w:lang w:eastAsia="en-GB"/>
        </w:rPr>
        <w:drawing>
          <wp:anchor distT="0" distB="0" distL="114300" distR="114300" simplePos="0" relativeHeight="251664384" behindDoc="0" locked="0" layoutInCell="1" allowOverlap="1" wp14:anchorId="537C8385" wp14:editId="6ACE79C1">
            <wp:simplePos x="0" y="0"/>
            <wp:positionH relativeFrom="column">
              <wp:posOffset>-409575</wp:posOffset>
            </wp:positionH>
            <wp:positionV relativeFrom="paragraph">
              <wp:posOffset>331470</wp:posOffset>
            </wp:positionV>
            <wp:extent cx="5238750" cy="1972537"/>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453" t="28068" r="15577" b="26432"/>
                    <a:stretch/>
                  </pic:blipFill>
                  <pic:spPr bwMode="auto">
                    <a:xfrm>
                      <a:off x="0" y="0"/>
                      <a:ext cx="5238750" cy="19725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234A6" w:rsidRPr="00127B06">
        <w:rPr>
          <w:rFonts w:eastAsia="+mj-ea" w:cs="+mj-cs"/>
          <w:color w:val="000000"/>
          <w:kern w:val="24"/>
        </w:rPr>
        <w:t>The tickets will look like the following-</w:t>
      </w:r>
    </w:p>
    <w:p w:rsidR="009234A6" w:rsidRPr="00127B06" w:rsidRDefault="009234A6" w:rsidP="00D650BA">
      <w:pPr>
        <w:rPr>
          <w:rFonts w:eastAsia="+mj-ea" w:cs="+mj-cs"/>
          <w:color w:val="000000"/>
          <w:kern w:val="24"/>
        </w:rPr>
      </w:pPr>
    </w:p>
    <w:p w:rsidR="009234A6" w:rsidRPr="00127B06" w:rsidRDefault="009234A6" w:rsidP="00D650BA">
      <w:pPr>
        <w:rPr>
          <w:rFonts w:eastAsia="+mj-ea" w:cs="+mj-cs"/>
          <w:color w:val="000000"/>
          <w:kern w:val="24"/>
        </w:rPr>
      </w:pPr>
    </w:p>
    <w:p w:rsidR="00D650BA" w:rsidRPr="00127B06" w:rsidRDefault="00D650BA">
      <w:pPr>
        <w:rPr>
          <w:rFonts w:eastAsia="+mj-ea" w:cs="+mj-cs"/>
          <w:b/>
          <w:color w:val="000000"/>
          <w:kern w:val="24"/>
        </w:rPr>
      </w:pPr>
    </w:p>
    <w:p w:rsidR="00783A84" w:rsidRPr="00127B06" w:rsidRDefault="007106CA">
      <w:pPr>
        <w:rPr>
          <w:rFonts w:eastAsia="+mj-ea" w:cs="+mj-cs"/>
          <w:color w:val="000000"/>
          <w:kern w:val="24"/>
        </w:rPr>
      </w:pPr>
      <w:r w:rsidRPr="00127B06">
        <w:rPr>
          <w:rFonts w:eastAsia="+mj-ea" w:cs="+mj-cs"/>
          <w:color w:val="000000"/>
          <w:kern w:val="24"/>
        </w:rPr>
        <w:t>Front</w:t>
      </w: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r w:rsidRPr="00127B06">
        <w:rPr>
          <w:noProof/>
          <w:lang w:eastAsia="en-GB"/>
        </w:rPr>
        <w:drawing>
          <wp:anchor distT="0" distB="0" distL="114300" distR="114300" simplePos="0" relativeHeight="251665408" behindDoc="0" locked="0" layoutInCell="1" allowOverlap="1" wp14:anchorId="0E21C54C" wp14:editId="409AA28A">
            <wp:simplePos x="0" y="0"/>
            <wp:positionH relativeFrom="column">
              <wp:posOffset>-428069</wp:posOffset>
            </wp:positionH>
            <wp:positionV relativeFrom="paragraph">
              <wp:posOffset>179705</wp:posOffset>
            </wp:positionV>
            <wp:extent cx="5257800" cy="196553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64" t="46977" r="22243" b="17569"/>
                    <a:stretch/>
                  </pic:blipFill>
                  <pic:spPr bwMode="auto">
                    <a:xfrm>
                      <a:off x="0" y="0"/>
                      <a:ext cx="5257800" cy="19655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color w:val="000000"/>
          <w:kern w:val="24"/>
        </w:rPr>
      </w:pPr>
      <w:r w:rsidRPr="00127B06">
        <w:rPr>
          <w:rFonts w:eastAsia="+mj-ea" w:cs="+mj-cs"/>
          <w:color w:val="000000"/>
          <w:kern w:val="24"/>
        </w:rPr>
        <w:t>Back</w:t>
      </w: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color w:val="000000"/>
          <w:kern w:val="24"/>
        </w:rPr>
      </w:pPr>
      <w:r w:rsidRPr="00127B06">
        <w:rPr>
          <w:rFonts w:eastAsia="+mj-ea" w:cs="+mj-cs"/>
          <w:color w:val="000000"/>
          <w:kern w:val="24"/>
        </w:rPr>
        <w:t xml:space="preserve">The tickets will not have </w:t>
      </w:r>
      <w:r w:rsidR="008A6504" w:rsidRPr="00127B06">
        <w:rPr>
          <w:rFonts w:eastAsia="+mj-ea" w:cs="+mj-cs"/>
          <w:color w:val="000000"/>
          <w:kern w:val="24"/>
        </w:rPr>
        <w:t xml:space="preserve">this green line around it- this is just the prototype. </w:t>
      </w: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7106CA" w:rsidRPr="00127B06" w:rsidRDefault="007106CA">
      <w:pPr>
        <w:rPr>
          <w:rFonts w:eastAsia="+mj-ea" w:cs="+mj-cs"/>
          <w:b/>
          <w:color w:val="000000"/>
          <w:kern w:val="24"/>
        </w:rPr>
      </w:pPr>
    </w:p>
    <w:p w:rsidR="00253BA8" w:rsidRDefault="00253BA8">
      <w:pPr>
        <w:rPr>
          <w:rFonts w:eastAsia="+mj-ea" w:cs="+mj-cs"/>
          <w:b/>
          <w:color w:val="000000"/>
          <w:kern w:val="24"/>
        </w:rPr>
      </w:pPr>
    </w:p>
    <w:p w:rsidR="00253BA8" w:rsidRDefault="00253BA8">
      <w:pPr>
        <w:rPr>
          <w:rFonts w:eastAsia="+mj-ea" w:cs="+mj-cs"/>
          <w:b/>
          <w:color w:val="000000"/>
          <w:kern w:val="24"/>
        </w:rPr>
      </w:pPr>
    </w:p>
    <w:p w:rsidR="008F77AF" w:rsidRPr="00127B06" w:rsidRDefault="00CC38E7">
      <w:pPr>
        <w:rPr>
          <w:rFonts w:eastAsia="+mj-ea" w:cs="+mj-cs"/>
          <w:b/>
          <w:color w:val="000000"/>
          <w:kern w:val="24"/>
        </w:rPr>
      </w:pPr>
      <w:r w:rsidRPr="00127B06">
        <w:rPr>
          <w:rFonts w:eastAsia="+mj-ea" w:cs="+mj-cs"/>
          <w:b/>
          <w:color w:val="000000"/>
          <w:kern w:val="24"/>
        </w:rPr>
        <w:t>Health &amp; Safety</w:t>
      </w:r>
    </w:p>
    <w:p w:rsidR="00482FC0" w:rsidRPr="00127B06" w:rsidRDefault="00126ED4">
      <w:pPr>
        <w:rPr>
          <w:rFonts w:eastAsia="+mj-ea" w:cs="+mj-cs"/>
          <w:color w:val="000000"/>
          <w:kern w:val="24"/>
        </w:rPr>
      </w:pPr>
      <w:r w:rsidRPr="00127B06">
        <w:rPr>
          <w:rFonts w:eastAsia="+mj-ea" w:cs="+mj-cs"/>
          <w:bCs/>
          <w:color w:val="000000"/>
          <w:kern w:val="24"/>
        </w:rPr>
        <w:t>What needs to be considered</w:t>
      </w:r>
      <w:r w:rsidR="00733EEA" w:rsidRPr="00127B06">
        <w:rPr>
          <w:rFonts w:eastAsia="+mj-ea" w:cs="+mj-cs"/>
          <w:color w:val="000000"/>
          <w:kern w:val="24"/>
        </w:rPr>
        <w:t xml:space="preserve"> when talking about health and safety are i</w:t>
      </w:r>
      <w:r w:rsidRPr="00127B06">
        <w:rPr>
          <w:rFonts w:eastAsia="+mj-ea" w:cs="+mj-cs"/>
          <w:color w:val="000000"/>
          <w:kern w:val="24"/>
        </w:rPr>
        <w:t xml:space="preserve">ssues with drinking </w:t>
      </w:r>
      <w:r w:rsidR="00733EEA" w:rsidRPr="00127B06">
        <w:rPr>
          <w:rFonts w:eastAsia="+mj-ea" w:cs="+mj-cs"/>
          <w:color w:val="000000"/>
          <w:kern w:val="24"/>
        </w:rPr>
        <w:t xml:space="preserve">such as making sure students don’t get too drunk, </w:t>
      </w:r>
      <w:r w:rsidR="00733EEA" w:rsidRPr="00127B06">
        <w:rPr>
          <w:rFonts w:eastAsia="+mj-ea" w:cs="+mj-cs"/>
          <w:bCs/>
          <w:color w:val="000000"/>
          <w:kern w:val="24"/>
        </w:rPr>
        <w:t>l</w:t>
      </w:r>
      <w:r w:rsidR="00D83C7C" w:rsidRPr="00127B06">
        <w:rPr>
          <w:rFonts w:eastAsia="+mj-ea" w:cs="+mj-cs"/>
          <w:bCs/>
          <w:color w:val="000000"/>
          <w:kern w:val="24"/>
        </w:rPr>
        <w:t xml:space="preserve">egal requirements such as making sure that </w:t>
      </w:r>
      <w:r w:rsidR="00D83C7C" w:rsidRPr="00127B06">
        <w:rPr>
          <w:rFonts w:eastAsia="+mj-ea" w:cs="+mj-cs"/>
          <w:color w:val="000000"/>
          <w:kern w:val="24"/>
        </w:rPr>
        <w:t>all the bar staff have a b</w:t>
      </w:r>
      <w:r w:rsidRPr="00127B06">
        <w:rPr>
          <w:rFonts w:eastAsia="+mj-ea" w:cs="+mj-cs"/>
          <w:color w:val="000000"/>
          <w:kern w:val="24"/>
        </w:rPr>
        <w:t>ar licence</w:t>
      </w:r>
      <w:r w:rsidR="00D83C7C" w:rsidRPr="00127B06">
        <w:rPr>
          <w:rFonts w:eastAsia="+mj-ea" w:cs="+mj-cs"/>
          <w:color w:val="000000"/>
          <w:kern w:val="24"/>
        </w:rPr>
        <w:t>, that all staff know where the emergency exits are and finally all the staff must be fully trained to deal with any emergencies that might come up</w:t>
      </w:r>
      <w:r w:rsidR="00FF01AD" w:rsidRPr="00127B06">
        <w:rPr>
          <w:rFonts w:eastAsia="+mj-ea" w:cs="+mj-cs"/>
          <w:color w:val="000000"/>
          <w:kern w:val="24"/>
        </w:rPr>
        <w:t xml:space="preserve">. Security will be provided by G-Live but also students from the university </w:t>
      </w:r>
      <w:r w:rsidR="007372AF" w:rsidRPr="00127B06">
        <w:rPr>
          <w:rFonts w:eastAsia="+mj-ea" w:cs="+mj-cs"/>
          <w:color w:val="000000"/>
          <w:kern w:val="24"/>
        </w:rPr>
        <w:t>might be at the doors to check that only people from the university are attending.</w:t>
      </w:r>
    </w:p>
    <w:p w:rsidR="007372AF" w:rsidRPr="00127B06" w:rsidRDefault="007372AF">
      <w:pPr>
        <w:rPr>
          <w:rFonts w:eastAsia="+mj-ea" w:cs="+mj-cs"/>
          <w:color w:val="000000"/>
          <w:kern w:val="24"/>
        </w:rPr>
      </w:pPr>
    </w:p>
    <w:p w:rsidR="007372AF" w:rsidRPr="00127B06" w:rsidRDefault="007372AF">
      <w:pPr>
        <w:rPr>
          <w:rFonts w:eastAsia="+mj-ea" w:cs="+mj-cs"/>
          <w:b/>
          <w:color w:val="000000"/>
          <w:kern w:val="24"/>
        </w:rPr>
      </w:pPr>
      <w:r w:rsidRPr="00127B06">
        <w:rPr>
          <w:rFonts w:eastAsia="+mj-ea" w:cs="+mj-cs"/>
          <w:b/>
          <w:color w:val="000000"/>
          <w:kern w:val="24"/>
        </w:rPr>
        <w:t>Third Parties</w:t>
      </w:r>
    </w:p>
    <w:p w:rsidR="007372AF" w:rsidRPr="00127B06" w:rsidRDefault="007372AF">
      <w:pPr>
        <w:rPr>
          <w:rFonts w:eastAsia="+mj-ea" w:cs="+mj-cs"/>
          <w:color w:val="000000"/>
          <w:kern w:val="24"/>
        </w:rPr>
      </w:pPr>
      <w:r w:rsidRPr="00127B06">
        <w:rPr>
          <w:rFonts w:eastAsia="+mj-ea" w:cs="+mj-cs"/>
          <w:color w:val="000000"/>
          <w:kern w:val="24"/>
        </w:rPr>
        <w:t xml:space="preserve">Police will usually be on standby in situations where a large amount of people are involved. </w:t>
      </w:r>
      <w:r w:rsidR="00F21271" w:rsidRPr="00127B06">
        <w:rPr>
          <w:rFonts w:eastAsia="+mj-ea" w:cs="+mj-cs"/>
          <w:color w:val="000000"/>
          <w:kern w:val="24"/>
        </w:rPr>
        <w:t xml:space="preserve">This is not to make students feel uncomfortable but to make sure that they are safe </w:t>
      </w:r>
      <w:r w:rsidR="00F56F9A" w:rsidRPr="00127B06">
        <w:rPr>
          <w:rFonts w:eastAsia="+mj-ea" w:cs="+mj-cs"/>
          <w:color w:val="000000"/>
          <w:kern w:val="24"/>
        </w:rPr>
        <w:t xml:space="preserve">and taken care of in case anything happens that puts other students in danger such as someone getting too drunk and becoming aggressive. </w:t>
      </w:r>
      <w:r w:rsidR="00F609EC" w:rsidRPr="00127B06">
        <w:rPr>
          <w:rFonts w:eastAsia="+mj-ea" w:cs="+mj-cs"/>
          <w:color w:val="000000"/>
          <w:kern w:val="24"/>
        </w:rPr>
        <w:t xml:space="preserve">The ambulance will not be involved unless in something happens and they are needed in which case, G-Live will call them. I will </w:t>
      </w:r>
      <w:r w:rsidR="006406D4" w:rsidRPr="00127B06">
        <w:rPr>
          <w:rFonts w:eastAsia="+mj-ea" w:cs="+mj-cs"/>
          <w:color w:val="000000"/>
          <w:kern w:val="24"/>
        </w:rPr>
        <w:t xml:space="preserve">give the ambulance a heads up so that they know an event is happening and what is happening if called. </w:t>
      </w:r>
    </w:p>
    <w:p w:rsidR="007372AF" w:rsidRPr="00127B06" w:rsidRDefault="007372AF">
      <w:pPr>
        <w:rPr>
          <w:rFonts w:eastAsia="+mj-ea" w:cs="+mj-cs"/>
          <w:b/>
          <w:color w:val="000000"/>
          <w:kern w:val="24"/>
        </w:rPr>
      </w:pPr>
    </w:p>
    <w:p w:rsidR="007372AF" w:rsidRPr="00127B06" w:rsidRDefault="007372AF">
      <w:pPr>
        <w:rPr>
          <w:rFonts w:eastAsia="+mj-ea" w:cs="+mj-cs"/>
          <w:b/>
          <w:color w:val="000000"/>
          <w:kern w:val="24"/>
        </w:rPr>
      </w:pPr>
      <w:r w:rsidRPr="00127B06">
        <w:rPr>
          <w:rFonts w:eastAsia="+mj-ea" w:cs="+mj-cs"/>
          <w:b/>
          <w:color w:val="000000"/>
          <w:kern w:val="24"/>
        </w:rPr>
        <w:t>Evaluation and Feedback</w:t>
      </w:r>
    </w:p>
    <w:p w:rsidR="006406D4" w:rsidRPr="00127B06" w:rsidRDefault="006406D4">
      <w:pPr>
        <w:rPr>
          <w:rFonts w:eastAsia="+mj-ea" w:cs="+mj-cs"/>
          <w:color w:val="000000"/>
          <w:kern w:val="24"/>
        </w:rPr>
      </w:pPr>
      <w:r w:rsidRPr="00127B06">
        <w:rPr>
          <w:rFonts w:eastAsia="+mj-ea" w:cs="+mj-cs"/>
          <w:color w:val="000000"/>
          <w:kern w:val="24"/>
        </w:rPr>
        <w:t xml:space="preserve">I will be providing a questionnaire to the students when they leave to see how much they liked the event. This is the easiest and quickest way to get feedback on a large scale. </w:t>
      </w:r>
    </w:p>
    <w:p w:rsidR="001B136F" w:rsidRPr="00127B06" w:rsidRDefault="00126ED4" w:rsidP="006406D4">
      <w:pPr>
        <w:rPr>
          <w:rFonts w:eastAsia="+mj-ea" w:cs="+mj-cs"/>
          <w:color w:val="000000"/>
          <w:kern w:val="24"/>
        </w:rPr>
      </w:pPr>
      <w:r w:rsidRPr="00127B06">
        <w:rPr>
          <w:rFonts w:eastAsia="+mj-ea" w:cs="+mj-cs"/>
          <w:color w:val="FF0000"/>
          <w:kern w:val="24"/>
        </w:rPr>
        <w:t>Question:</w:t>
      </w:r>
      <w:r w:rsidRPr="00127B06">
        <w:rPr>
          <w:rFonts w:eastAsia="+mj-ea" w:cs="+mj-cs"/>
          <w:color w:val="000000"/>
          <w:kern w:val="24"/>
        </w:rPr>
        <w:t xml:space="preserve"> on a scale of 1 to 10, 1 being the lowest, how successful do you think the event was? Please tick a box below. </w:t>
      </w:r>
    </w:p>
    <w:p w:rsidR="001B136F" w:rsidRPr="00127B06" w:rsidRDefault="006406D4" w:rsidP="006406D4">
      <w:pPr>
        <w:rPr>
          <w:rFonts w:eastAsia="+mj-ea" w:cs="+mj-cs"/>
          <w:color w:val="000000"/>
          <w:kern w:val="24"/>
        </w:rPr>
      </w:pPr>
      <w:r w:rsidRPr="00127B06">
        <w:rPr>
          <w:noProof/>
          <w:lang w:eastAsia="en-GB"/>
        </w:rPr>
        <mc:AlternateContent>
          <mc:Choice Requires="wps">
            <w:drawing>
              <wp:anchor distT="0" distB="0" distL="114300" distR="114300" simplePos="0" relativeHeight="251685888" behindDoc="0" locked="0" layoutInCell="1" allowOverlap="1" wp14:anchorId="075A6F3D" wp14:editId="336A283D">
                <wp:simplePos x="0" y="0"/>
                <wp:positionH relativeFrom="margin">
                  <wp:posOffset>4048125</wp:posOffset>
                </wp:positionH>
                <wp:positionV relativeFrom="paragraph">
                  <wp:posOffset>237490</wp:posOffset>
                </wp:positionV>
                <wp:extent cx="247650" cy="174625"/>
                <wp:effectExtent l="0" t="0" r="19050" b="15875"/>
                <wp:wrapNone/>
                <wp:docPr id="17"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1C06BE3" id="Rectangle 3" o:spid="_x0000_s1026" style="position:absolute;margin-left:318.75pt;margin-top:18.7pt;width:19.5pt;height:1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83840" behindDoc="0" locked="0" layoutInCell="1" allowOverlap="1" wp14:anchorId="0A968507" wp14:editId="4B7A215A">
                <wp:simplePos x="0" y="0"/>
                <wp:positionH relativeFrom="margin">
                  <wp:posOffset>3552825</wp:posOffset>
                </wp:positionH>
                <wp:positionV relativeFrom="paragraph">
                  <wp:posOffset>231141</wp:posOffset>
                </wp:positionV>
                <wp:extent cx="247650" cy="184150"/>
                <wp:effectExtent l="0" t="0" r="19050" b="25400"/>
                <wp:wrapNone/>
                <wp:docPr id="16" name="Rectangle 3"/>
                <wp:cNvGraphicFramePr/>
                <a:graphic xmlns:a="http://schemas.openxmlformats.org/drawingml/2006/main">
                  <a:graphicData uri="http://schemas.microsoft.com/office/word/2010/wordprocessingShape">
                    <wps:wsp>
                      <wps:cNvSpPr/>
                      <wps:spPr>
                        <a:xfrm>
                          <a:off x="0" y="0"/>
                          <a:ext cx="247650" cy="184150"/>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4E4DE35" id="Rectangle 3" o:spid="_x0000_s1026" style="position:absolute;margin-left:279.75pt;margin-top:18.2pt;width:19.5pt;height: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67456" behindDoc="0" locked="0" layoutInCell="1" allowOverlap="1" wp14:anchorId="275E624C" wp14:editId="6AEDC6F6">
                <wp:simplePos x="0" y="0"/>
                <wp:positionH relativeFrom="margin">
                  <wp:posOffset>-104775</wp:posOffset>
                </wp:positionH>
                <wp:positionV relativeFrom="paragraph">
                  <wp:posOffset>278130</wp:posOffset>
                </wp:positionV>
                <wp:extent cx="247650" cy="174625"/>
                <wp:effectExtent l="0" t="0" r="19050" b="15875"/>
                <wp:wrapNone/>
                <wp:docPr id="4"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894D531" id="Rectangle 3" o:spid="_x0000_s1026" style="position:absolute;margin-left:-8.25pt;margin-top:21.9pt;width:19.5pt;height:1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69504" behindDoc="0" locked="0" layoutInCell="1" allowOverlap="1" wp14:anchorId="3EF6C4E7" wp14:editId="1BEC9D60">
                <wp:simplePos x="0" y="0"/>
                <wp:positionH relativeFrom="margin">
                  <wp:posOffset>352425</wp:posOffset>
                </wp:positionH>
                <wp:positionV relativeFrom="paragraph">
                  <wp:posOffset>256540</wp:posOffset>
                </wp:positionV>
                <wp:extent cx="247650" cy="174625"/>
                <wp:effectExtent l="0" t="0" r="19050" b="15875"/>
                <wp:wrapNone/>
                <wp:docPr id="9"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27071F6" id="Rectangle 3" o:spid="_x0000_s1026" style="position:absolute;margin-left:27.75pt;margin-top:20.2pt;width:19.5pt;height:1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71552" behindDoc="0" locked="0" layoutInCell="1" allowOverlap="1" wp14:anchorId="5F5E1BFA" wp14:editId="38643730">
                <wp:simplePos x="0" y="0"/>
                <wp:positionH relativeFrom="margin">
                  <wp:posOffset>800100</wp:posOffset>
                </wp:positionH>
                <wp:positionV relativeFrom="paragraph">
                  <wp:posOffset>256540</wp:posOffset>
                </wp:positionV>
                <wp:extent cx="247650" cy="174625"/>
                <wp:effectExtent l="0" t="0" r="19050" b="15875"/>
                <wp:wrapNone/>
                <wp:docPr id="10"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10B05BF" id="Rectangle 3" o:spid="_x0000_s1026" style="position:absolute;margin-left:63pt;margin-top:20.2pt;width:19.5pt;height:1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73600" behindDoc="0" locked="0" layoutInCell="1" allowOverlap="1" wp14:anchorId="77A5FF74" wp14:editId="36460F3C">
                <wp:simplePos x="0" y="0"/>
                <wp:positionH relativeFrom="margin">
                  <wp:posOffset>1285875</wp:posOffset>
                </wp:positionH>
                <wp:positionV relativeFrom="paragraph">
                  <wp:posOffset>247650</wp:posOffset>
                </wp:positionV>
                <wp:extent cx="247650" cy="174625"/>
                <wp:effectExtent l="0" t="0" r="19050" b="15875"/>
                <wp:wrapNone/>
                <wp:docPr id="11"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6309E8E" id="Rectangle 3" o:spid="_x0000_s1026" style="position:absolute;margin-left:101.25pt;margin-top:19.5pt;width:19.5pt;height:1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75648" behindDoc="0" locked="0" layoutInCell="1" allowOverlap="1" wp14:anchorId="38C341A5" wp14:editId="35BA3068">
                <wp:simplePos x="0" y="0"/>
                <wp:positionH relativeFrom="margin">
                  <wp:posOffset>1733550</wp:posOffset>
                </wp:positionH>
                <wp:positionV relativeFrom="paragraph">
                  <wp:posOffset>247015</wp:posOffset>
                </wp:positionV>
                <wp:extent cx="247650" cy="174625"/>
                <wp:effectExtent l="0" t="0" r="19050" b="15875"/>
                <wp:wrapNone/>
                <wp:docPr id="12"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6590AAA" id="Rectangle 3" o:spid="_x0000_s1026" style="position:absolute;margin-left:136.5pt;margin-top:19.45pt;width:19.5pt;height:1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77696" behindDoc="0" locked="0" layoutInCell="1" allowOverlap="1" wp14:anchorId="42DFDAFA" wp14:editId="20E07074">
                <wp:simplePos x="0" y="0"/>
                <wp:positionH relativeFrom="margin">
                  <wp:posOffset>2200275</wp:posOffset>
                </wp:positionH>
                <wp:positionV relativeFrom="paragraph">
                  <wp:posOffset>247650</wp:posOffset>
                </wp:positionV>
                <wp:extent cx="247650" cy="174625"/>
                <wp:effectExtent l="0" t="0" r="19050" b="15875"/>
                <wp:wrapNone/>
                <wp:docPr id="13"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A1473E4" id="Rectangle 3" o:spid="_x0000_s1026" style="position:absolute;margin-left:173.25pt;margin-top:19.5pt;width:19.5pt;height:1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81792" behindDoc="0" locked="0" layoutInCell="1" allowOverlap="1" wp14:anchorId="5D46DE7E" wp14:editId="02D26523">
                <wp:simplePos x="0" y="0"/>
                <wp:positionH relativeFrom="margin">
                  <wp:posOffset>3105150</wp:posOffset>
                </wp:positionH>
                <wp:positionV relativeFrom="paragraph">
                  <wp:posOffset>237490</wp:posOffset>
                </wp:positionV>
                <wp:extent cx="247650" cy="174625"/>
                <wp:effectExtent l="0" t="0" r="19050" b="15875"/>
                <wp:wrapNone/>
                <wp:docPr id="15"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ABAD936" id="Rectangle 3" o:spid="_x0000_s1026" style="position:absolute;margin-left:244.5pt;margin-top:18.7pt;width:19.5pt;height:1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679744" behindDoc="0" locked="0" layoutInCell="1" allowOverlap="1" wp14:anchorId="5C7EAFA1" wp14:editId="03248B03">
                <wp:simplePos x="0" y="0"/>
                <wp:positionH relativeFrom="margin">
                  <wp:posOffset>2686050</wp:posOffset>
                </wp:positionH>
                <wp:positionV relativeFrom="paragraph">
                  <wp:posOffset>247015</wp:posOffset>
                </wp:positionV>
                <wp:extent cx="247650" cy="174625"/>
                <wp:effectExtent l="0" t="0" r="19050" b="15875"/>
                <wp:wrapNone/>
                <wp:docPr id="14"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2B7DDA5" id="Rectangle 3" o:spid="_x0000_s1026" style="position:absolute;margin-left:211.5pt;margin-top:19.45pt;width:19.5pt;height:1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" fillcolor="window" strokecolor="windowText" strokeweight="1pt">
                <w10:wrap anchorx="margin"/>
              </v:rect>
            </w:pict>
          </mc:Fallback>
        </mc:AlternateContent>
      </w:r>
      <w:r w:rsidR="00126ED4" w:rsidRPr="00127B06">
        <w:rPr>
          <w:rFonts w:eastAsia="+mj-ea" w:cs="+mj-cs"/>
          <w:color w:val="000000"/>
          <w:kern w:val="24"/>
        </w:rPr>
        <w:t>1</w:t>
      </w:r>
      <w:r w:rsidR="00126ED4" w:rsidRPr="00127B06">
        <w:rPr>
          <w:rFonts w:eastAsia="+mj-ea" w:cs="+mj-cs"/>
          <w:color w:val="000000"/>
          <w:kern w:val="24"/>
        </w:rPr>
        <w:tab/>
        <w:t>2</w:t>
      </w:r>
      <w:r w:rsidR="00126ED4" w:rsidRPr="00127B06">
        <w:rPr>
          <w:rFonts w:eastAsia="+mj-ea" w:cs="+mj-cs"/>
          <w:color w:val="000000"/>
          <w:kern w:val="24"/>
        </w:rPr>
        <w:tab/>
        <w:t>3</w:t>
      </w:r>
      <w:r w:rsidR="00126ED4" w:rsidRPr="00127B06">
        <w:rPr>
          <w:rFonts w:eastAsia="+mj-ea" w:cs="+mj-cs"/>
          <w:color w:val="000000"/>
          <w:kern w:val="24"/>
        </w:rPr>
        <w:tab/>
        <w:t>4</w:t>
      </w:r>
      <w:r w:rsidR="00126ED4" w:rsidRPr="00127B06">
        <w:rPr>
          <w:rFonts w:eastAsia="+mj-ea" w:cs="+mj-cs"/>
          <w:color w:val="000000"/>
          <w:kern w:val="24"/>
        </w:rPr>
        <w:tab/>
        <w:t>5</w:t>
      </w:r>
      <w:r w:rsidR="00126ED4" w:rsidRPr="00127B06">
        <w:rPr>
          <w:rFonts w:eastAsia="+mj-ea" w:cs="+mj-cs"/>
          <w:color w:val="000000"/>
          <w:kern w:val="24"/>
        </w:rPr>
        <w:tab/>
        <w:t>6</w:t>
      </w:r>
      <w:r w:rsidR="00126ED4" w:rsidRPr="00127B06">
        <w:rPr>
          <w:rFonts w:eastAsia="+mj-ea" w:cs="+mj-cs"/>
          <w:color w:val="000000"/>
          <w:kern w:val="24"/>
        </w:rPr>
        <w:tab/>
        <w:t>7</w:t>
      </w:r>
      <w:r w:rsidR="00126ED4" w:rsidRPr="00127B06">
        <w:rPr>
          <w:rFonts w:eastAsia="+mj-ea" w:cs="+mj-cs"/>
          <w:color w:val="000000"/>
          <w:kern w:val="24"/>
        </w:rPr>
        <w:tab/>
        <w:t>8</w:t>
      </w:r>
      <w:r w:rsidR="00126ED4" w:rsidRPr="00127B06">
        <w:rPr>
          <w:rFonts w:eastAsia="+mj-ea" w:cs="+mj-cs"/>
          <w:color w:val="000000"/>
          <w:kern w:val="24"/>
        </w:rPr>
        <w:tab/>
        <w:t>9</w:t>
      </w:r>
      <w:r w:rsidR="00126ED4" w:rsidRPr="00127B06">
        <w:rPr>
          <w:rFonts w:eastAsia="+mj-ea" w:cs="+mj-cs"/>
          <w:color w:val="000000"/>
          <w:kern w:val="24"/>
        </w:rPr>
        <w:tab/>
        <w:t>10</w:t>
      </w:r>
    </w:p>
    <w:p w:rsidR="006406D4" w:rsidRPr="00127B06" w:rsidRDefault="006406D4" w:rsidP="006406D4">
      <w:pPr>
        <w:rPr>
          <w:rFonts w:eastAsia="+mj-ea" w:cs="+mj-cs"/>
          <w:color w:val="000000"/>
          <w:kern w:val="24"/>
        </w:rPr>
      </w:pPr>
    </w:p>
    <w:p w:rsidR="006406D4" w:rsidRPr="00127B06" w:rsidRDefault="006406D4" w:rsidP="006406D4">
      <w:pPr>
        <w:rPr>
          <w:rFonts w:eastAsia="+mj-ea" w:cs="+mj-cs"/>
          <w:color w:val="000000"/>
          <w:kern w:val="24"/>
        </w:rPr>
      </w:pPr>
      <w:r w:rsidRPr="00127B06">
        <w:rPr>
          <w:rFonts w:eastAsia="+mj-ea" w:cs="+mj-cs"/>
          <w:color w:val="000000"/>
          <w:kern w:val="24"/>
        </w:rPr>
        <w:t>If there is anything you think would have improved the event please state below</w:t>
      </w:r>
    </w:p>
    <w:p w:rsidR="007372AF" w:rsidRPr="00127B06" w:rsidRDefault="006406D4">
      <w:pPr>
        <w:rPr>
          <w:rFonts w:eastAsia="+mj-ea" w:cs="+mj-cs"/>
          <w:color w:val="000000"/>
          <w:kern w:val="24"/>
        </w:rPr>
      </w:pPr>
      <w:r w:rsidRPr="00127B06">
        <w:rPr>
          <w:noProof/>
          <w:lang w:eastAsia="en-GB"/>
        </w:rPr>
        <mc:AlternateContent>
          <mc:Choice Requires="wps">
            <w:drawing>
              <wp:anchor distT="0" distB="0" distL="114300" distR="114300" simplePos="0" relativeHeight="251687936" behindDoc="0" locked="0" layoutInCell="1" allowOverlap="1" wp14:anchorId="2BF59C33" wp14:editId="08762D85">
                <wp:simplePos x="0" y="0"/>
                <wp:positionH relativeFrom="margin">
                  <wp:align>left</wp:align>
                </wp:positionH>
                <wp:positionV relativeFrom="paragraph">
                  <wp:posOffset>31115</wp:posOffset>
                </wp:positionV>
                <wp:extent cx="5889625" cy="1009650"/>
                <wp:effectExtent l="0" t="0" r="15875" b="19050"/>
                <wp:wrapNone/>
                <wp:docPr id="18" name="Rectangle 13"/>
                <wp:cNvGraphicFramePr/>
                <a:graphic xmlns:a="http://schemas.openxmlformats.org/drawingml/2006/main">
                  <a:graphicData uri="http://schemas.microsoft.com/office/word/2010/wordprocessingShape">
                    <wps:wsp>
                      <wps:cNvSpPr/>
                      <wps:spPr>
                        <a:xfrm>
                          <a:off x="0" y="0"/>
                          <a:ext cx="5889625" cy="1009650"/>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9646E6" id="Rectangle 13" o:spid="_x0000_s1026" style="position:absolute;margin-left:0;margin-top:2.45pt;width:463.75pt;height:79.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" fillcolor="window" strokecolor="windowText" strokeweight="1pt">
                <w10:wrap anchorx="margin"/>
              </v:rect>
            </w:pict>
          </mc:Fallback>
        </mc:AlternateContent>
      </w: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p w:rsidR="007372AF" w:rsidRPr="00127B06" w:rsidRDefault="007372AF">
      <w:pPr>
        <w:rPr>
          <w:rFonts w:eastAsia="+mj-ea" w:cs="+mj-cs"/>
          <w:color w:val="000000"/>
          <w:kern w:val="24"/>
        </w:rPr>
      </w:pPr>
    </w:p>
    <w:tbl>
      <w:tblPr>
        <w:tblStyle w:val="TableGrid"/>
        <w:tblpPr w:leftFromText="180" w:rightFromText="180" w:vertAnchor="text" w:horzAnchor="margin" w:tblpY="362"/>
        <w:tblW w:w="0" w:type="auto"/>
        <w:tblLook w:val="04A0" w:firstRow="1" w:lastRow="0" w:firstColumn="1" w:lastColumn="0" w:noHBand="0" w:noVBand="1"/>
      </w:tblPr>
      <w:tblGrid>
        <w:gridCol w:w="4508"/>
        <w:gridCol w:w="4508"/>
      </w:tblGrid>
      <w:tr w:rsidR="00783A84" w:rsidRPr="00127B06" w:rsidTr="00783A84">
        <w:tc>
          <w:tcPr>
            <w:tcW w:w="4508" w:type="dxa"/>
            <w:shd w:val="clear" w:color="auto" w:fill="B4C6E7" w:themeFill="accent5" w:themeFillTint="66"/>
          </w:tcPr>
          <w:p w:rsidR="00783A84" w:rsidRPr="00127B06" w:rsidRDefault="00783A84" w:rsidP="00783A84">
            <w:pPr>
              <w:rPr>
                <w:rFonts w:eastAsia="+mj-ea" w:cs="+mj-cs"/>
                <w:b/>
                <w:color w:val="000000"/>
                <w:kern w:val="24"/>
              </w:rPr>
            </w:pPr>
          </w:p>
          <w:p w:rsidR="00783A84" w:rsidRPr="00127B06" w:rsidRDefault="00783A84" w:rsidP="00783A84">
            <w:pPr>
              <w:rPr>
                <w:rFonts w:eastAsia="+mj-ea" w:cs="+mj-cs"/>
                <w:b/>
                <w:color w:val="000000"/>
                <w:kern w:val="24"/>
              </w:rPr>
            </w:pPr>
            <w:r w:rsidRPr="00127B06">
              <w:rPr>
                <w:rFonts w:eastAsia="+mj-ea" w:cs="+mj-cs"/>
                <w:b/>
                <w:color w:val="000000"/>
                <w:kern w:val="24"/>
              </w:rPr>
              <w:t>Cashflow</w:t>
            </w:r>
            <w:r w:rsidRPr="00127B06">
              <w:rPr>
                <w:rFonts w:eastAsia="+mj-ea" w:cs="+mj-cs"/>
                <w:b/>
                <w:color w:val="000000"/>
                <w:kern w:val="24"/>
              </w:rPr>
              <w:br/>
            </w:r>
          </w:p>
        </w:tc>
        <w:tc>
          <w:tcPr>
            <w:tcW w:w="4508" w:type="dxa"/>
            <w:shd w:val="clear" w:color="auto" w:fill="B4C6E7" w:themeFill="accent5" w:themeFillTint="66"/>
          </w:tcPr>
          <w:p w:rsidR="00783A84" w:rsidRPr="00127B06" w:rsidRDefault="00783A84" w:rsidP="00783A84">
            <w:pPr>
              <w:rPr>
                <w:rFonts w:eastAsia="+mj-ea" w:cs="+mj-cs"/>
                <w:b/>
                <w:color w:val="000000"/>
                <w:kern w:val="24"/>
              </w:rPr>
            </w:pPr>
          </w:p>
          <w:p w:rsidR="00783A84" w:rsidRPr="00127B06" w:rsidRDefault="00783A84" w:rsidP="00783A84">
            <w:pPr>
              <w:rPr>
                <w:rFonts w:eastAsia="+mj-ea" w:cs="+mj-cs"/>
                <w:b/>
                <w:color w:val="000000"/>
                <w:kern w:val="24"/>
              </w:rPr>
            </w:pPr>
            <w:r w:rsidRPr="00127B06">
              <w:rPr>
                <w:rFonts w:eastAsia="+mj-ea" w:cs="+mj-cs"/>
                <w:b/>
                <w:color w:val="000000"/>
                <w:kern w:val="24"/>
              </w:rPr>
              <w:t>Price</w:t>
            </w:r>
          </w:p>
        </w:tc>
      </w:tr>
      <w:tr w:rsidR="00783A84" w:rsidRPr="00127B06" w:rsidTr="00783A84">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G-Live Venue</w:t>
            </w: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£5,000</w:t>
            </w:r>
          </w:p>
          <w:p w:rsidR="00783A84" w:rsidRPr="00127B06" w:rsidRDefault="00783A84" w:rsidP="00783A84">
            <w:pPr>
              <w:rPr>
                <w:rFonts w:eastAsia="+mj-ea" w:cs="+mj-cs"/>
                <w:b/>
                <w:color w:val="000000"/>
                <w:kern w:val="24"/>
              </w:rPr>
            </w:pPr>
          </w:p>
        </w:tc>
      </w:tr>
      <w:tr w:rsidR="00783A84" w:rsidRPr="00127B06" w:rsidTr="00783A84">
        <w:tc>
          <w:tcPr>
            <w:tcW w:w="4508" w:type="dxa"/>
            <w:shd w:val="clear" w:color="auto" w:fill="auto"/>
          </w:tcPr>
          <w:p w:rsidR="00783A84" w:rsidRPr="00127B06" w:rsidRDefault="00783A84" w:rsidP="00783A84">
            <w:pPr>
              <w:rPr>
                <w:rFonts w:eastAsia="+mj-ea" w:cs="+mj-cs"/>
                <w:color w:val="000000"/>
                <w:kern w:val="24"/>
              </w:rPr>
            </w:pPr>
            <w:r w:rsidRPr="00127B06">
              <w:rPr>
                <w:rFonts w:eastAsia="+mj-ea" w:cs="+mj-cs"/>
                <w:color w:val="000000"/>
                <w:kern w:val="24"/>
              </w:rPr>
              <w:t>10metres of Red Carpet</w:t>
            </w:r>
          </w:p>
        </w:tc>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w:t>
            </w:r>
            <w:r w:rsidR="004354C6" w:rsidRPr="00127B06">
              <w:rPr>
                <w:rFonts w:eastAsia="+mj-ea" w:cs="+mj-cs"/>
                <w:color w:val="000000"/>
                <w:kern w:val="24"/>
              </w:rPr>
              <w:t>18.99</w:t>
            </w:r>
          </w:p>
          <w:p w:rsidR="00783A84" w:rsidRPr="00127B06" w:rsidRDefault="00783A84" w:rsidP="00783A84">
            <w:pPr>
              <w:rPr>
                <w:rFonts w:eastAsia="+mj-ea" w:cs="+mj-cs"/>
                <w:color w:val="000000"/>
                <w:kern w:val="24"/>
              </w:rPr>
            </w:pPr>
          </w:p>
        </w:tc>
      </w:tr>
      <w:tr w:rsidR="00783A84" w:rsidRPr="00127B06" w:rsidTr="00783A84">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Rope and Stanchions (6x)</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4354C6">
            <w:pPr>
              <w:rPr>
                <w:rFonts w:eastAsia="+mj-ea" w:cs="+mj-cs"/>
                <w:color w:val="000000"/>
                <w:kern w:val="24"/>
              </w:rPr>
            </w:pPr>
            <w:r w:rsidRPr="00127B06">
              <w:rPr>
                <w:rFonts w:eastAsia="+mj-ea" w:cs="+mj-cs"/>
                <w:color w:val="000000"/>
                <w:kern w:val="24"/>
              </w:rPr>
              <w:t>£</w:t>
            </w:r>
            <w:r w:rsidR="005238A8" w:rsidRPr="00127B06">
              <w:rPr>
                <w:rFonts w:eastAsia="+mj-ea" w:cs="+mj-cs"/>
                <w:color w:val="000000"/>
                <w:kern w:val="24"/>
              </w:rPr>
              <w:t>75</w:t>
            </w:r>
          </w:p>
        </w:tc>
      </w:tr>
      <w:tr w:rsidR="00783A84" w:rsidRPr="00127B06" w:rsidTr="00783A84">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James Bond Cutout (2x3m)</w:t>
            </w:r>
          </w:p>
          <w:p w:rsidR="00783A84" w:rsidRPr="00127B06" w:rsidRDefault="00783A84" w:rsidP="00783A84">
            <w:pPr>
              <w:rPr>
                <w:rFonts w:eastAsia="+mj-ea" w:cs="+mj-cs"/>
                <w:color w:val="000000"/>
                <w:kern w:val="24"/>
              </w:rPr>
            </w:pPr>
          </w:p>
        </w:tc>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£35.79</w:t>
            </w:r>
          </w:p>
        </w:tc>
      </w:tr>
      <w:tr w:rsidR="00783A84" w:rsidRPr="00127B06" w:rsidTr="00783A84">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Fake Guns (25)</w:t>
            </w:r>
          </w:p>
          <w:p w:rsidR="00783A84" w:rsidRPr="00127B06" w:rsidRDefault="00783A84" w:rsidP="00783A84">
            <w:pPr>
              <w:rPr>
                <w:rFonts w:eastAsia="+mj-ea" w:cs="+mj-cs"/>
                <w:b/>
                <w:color w:val="000000"/>
                <w:kern w:val="24"/>
              </w:rPr>
            </w:pP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£75</w:t>
            </w:r>
          </w:p>
        </w:tc>
      </w:tr>
      <w:tr w:rsidR="00783A84" w:rsidRPr="00127B06" w:rsidTr="00783A84">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Black Sunglasses (500)</w:t>
            </w:r>
          </w:p>
          <w:p w:rsidR="00783A84" w:rsidRPr="00127B06" w:rsidRDefault="00783A84" w:rsidP="00783A84">
            <w:pPr>
              <w:rPr>
                <w:rFonts w:eastAsia="+mj-ea" w:cs="+mj-cs"/>
                <w:b/>
                <w:color w:val="000000"/>
                <w:kern w:val="24"/>
              </w:rPr>
            </w:pPr>
          </w:p>
        </w:tc>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£500</w:t>
            </w:r>
          </w:p>
        </w:tc>
      </w:tr>
      <w:tr w:rsidR="00783A84" w:rsidRPr="00127B06" w:rsidTr="00783A84">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Large Martini Glasses (150)</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£249.75</w:t>
            </w:r>
          </w:p>
        </w:tc>
      </w:tr>
      <w:tr w:rsidR="00783A84" w:rsidRPr="00127B06" w:rsidTr="00783A84">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Confetti Hearts (pack of 100, 5packs)</w:t>
            </w:r>
          </w:p>
          <w:p w:rsidR="00783A84" w:rsidRPr="00127B06" w:rsidRDefault="00783A84" w:rsidP="00783A84">
            <w:pPr>
              <w:rPr>
                <w:rFonts w:eastAsia="+mj-ea" w:cs="+mj-cs"/>
                <w:color w:val="000000"/>
                <w:kern w:val="24"/>
              </w:rPr>
            </w:pPr>
          </w:p>
        </w:tc>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£20.25</w:t>
            </w:r>
          </w:p>
        </w:tc>
      </w:tr>
      <w:tr w:rsidR="00783A84" w:rsidRPr="00127B06" w:rsidTr="00783A84">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Red Tea lights (300)</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£120</w:t>
            </w:r>
          </w:p>
        </w:tc>
      </w:tr>
      <w:tr w:rsidR="00783A84" w:rsidRPr="00127B06" w:rsidTr="00783A84">
        <w:trPr>
          <w:trHeight w:val="266"/>
        </w:trPr>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Bar (includes staff and alcoholic drinks for 500 people)</w:t>
            </w:r>
          </w:p>
        </w:tc>
        <w:tc>
          <w:tcPr>
            <w:tcW w:w="4508" w:type="dxa"/>
          </w:tcPr>
          <w:p w:rsidR="00783A84" w:rsidRPr="00127B06" w:rsidRDefault="00783A84" w:rsidP="00783A84">
            <w:pPr>
              <w:rPr>
                <w:rFonts w:eastAsia="+mj-ea" w:cs="+mj-cs"/>
                <w:color w:val="000000"/>
                <w:kern w:val="24"/>
              </w:rPr>
            </w:pPr>
            <w:r w:rsidRPr="00127B06">
              <w:rPr>
                <w:rFonts w:eastAsia="+mj-ea" w:cs="+mj-cs"/>
                <w:color w:val="000000"/>
                <w:kern w:val="24"/>
              </w:rPr>
              <w:t>£4,000</w:t>
            </w:r>
          </w:p>
        </w:tc>
      </w:tr>
      <w:tr w:rsidR="00783A84" w:rsidRPr="00127B06" w:rsidTr="00783A84">
        <w:trPr>
          <w:trHeight w:val="266"/>
        </w:trPr>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DJ</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£400</w:t>
            </w:r>
          </w:p>
        </w:tc>
      </w:tr>
      <w:tr w:rsidR="00783A84" w:rsidRPr="00127B06" w:rsidTr="00783A84">
        <w:trPr>
          <w:trHeight w:val="266"/>
        </w:trPr>
        <w:tc>
          <w:tcPr>
            <w:tcW w:w="4508" w:type="dxa"/>
            <w:shd w:val="clear" w:color="auto" w:fill="FFFFFF" w:themeFill="background1"/>
          </w:tcPr>
          <w:p w:rsidR="00783A84" w:rsidRPr="00127B06" w:rsidRDefault="00783A84" w:rsidP="00783A84">
            <w:pPr>
              <w:rPr>
                <w:rFonts w:eastAsia="+mj-ea" w:cs="+mj-cs"/>
                <w:color w:val="000000"/>
                <w:kern w:val="24"/>
              </w:rPr>
            </w:pPr>
            <w:r w:rsidRPr="00127B06">
              <w:rPr>
                <w:rFonts w:eastAsia="+mj-ea" w:cs="+mj-cs"/>
                <w:color w:val="000000"/>
                <w:kern w:val="24"/>
              </w:rPr>
              <w:t>Tickets (500)</w:t>
            </w:r>
          </w:p>
          <w:p w:rsidR="00783A84" w:rsidRPr="00127B06" w:rsidRDefault="00783A84" w:rsidP="00783A84">
            <w:pPr>
              <w:rPr>
                <w:rFonts w:eastAsia="+mj-ea" w:cs="+mj-cs"/>
                <w:color w:val="000000"/>
                <w:kern w:val="24"/>
              </w:rPr>
            </w:pPr>
          </w:p>
        </w:tc>
        <w:tc>
          <w:tcPr>
            <w:tcW w:w="4508" w:type="dxa"/>
            <w:shd w:val="clear" w:color="auto" w:fill="FFFFFF" w:themeFill="background1"/>
          </w:tcPr>
          <w:p w:rsidR="00783A84" w:rsidRPr="00127B06" w:rsidRDefault="00783A84" w:rsidP="00783A84">
            <w:pPr>
              <w:rPr>
                <w:rFonts w:eastAsia="+mj-ea" w:cs="+mj-cs"/>
                <w:color w:val="000000"/>
                <w:kern w:val="24"/>
              </w:rPr>
            </w:pPr>
            <w:r w:rsidRPr="00127B06">
              <w:rPr>
                <w:rFonts w:eastAsia="+mj-ea" w:cs="+mj-cs"/>
                <w:color w:val="000000"/>
                <w:kern w:val="24"/>
              </w:rPr>
              <w:t>£45</w:t>
            </w:r>
          </w:p>
        </w:tc>
      </w:tr>
      <w:tr w:rsidR="00783A84" w:rsidRPr="00127B06" w:rsidTr="00783A84">
        <w:trPr>
          <w:trHeight w:val="266"/>
        </w:trPr>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Photographer</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783A84">
            <w:pPr>
              <w:rPr>
                <w:rFonts w:eastAsia="+mj-ea" w:cs="+mj-cs"/>
                <w:color w:val="000000"/>
                <w:kern w:val="24"/>
              </w:rPr>
            </w:pPr>
            <w:r w:rsidRPr="00127B06">
              <w:rPr>
                <w:rFonts w:eastAsia="+mj-ea" w:cs="+mj-cs"/>
                <w:color w:val="000000"/>
                <w:kern w:val="24"/>
              </w:rPr>
              <w:t>£0</w:t>
            </w:r>
          </w:p>
        </w:tc>
      </w:tr>
      <w:tr w:rsidR="00480CC8" w:rsidRPr="00127B06" w:rsidTr="00783A84">
        <w:trPr>
          <w:trHeight w:val="266"/>
        </w:trPr>
        <w:tc>
          <w:tcPr>
            <w:tcW w:w="4508" w:type="dxa"/>
            <w:shd w:val="clear" w:color="auto" w:fill="DEEAF6" w:themeFill="accent1" w:themeFillTint="33"/>
          </w:tcPr>
          <w:p w:rsidR="00480CC8" w:rsidRPr="00127B06" w:rsidRDefault="00480CC8" w:rsidP="00CB4AAE">
            <w:pPr>
              <w:rPr>
                <w:rFonts w:eastAsia="+mj-ea" w:cs="+mj-cs"/>
                <w:color w:val="000000"/>
                <w:kern w:val="24"/>
              </w:rPr>
            </w:pPr>
            <w:r w:rsidRPr="00127B06">
              <w:rPr>
                <w:rFonts w:eastAsia="+mj-ea" w:cs="+mj-cs"/>
                <w:color w:val="000000"/>
                <w:kern w:val="24"/>
              </w:rPr>
              <w:t>Trip to Paris for 4 for 3 days, 2 nights- Hotel Jarry Confort</w:t>
            </w:r>
          </w:p>
        </w:tc>
        <w:tc>
          <w:tcPr>
            <w:tcW w:w="4508" w:type="dxa"/>
            <w:shd w:val="clear" w:color="auto" w:fill="DEEAF6" w:themeFill="accent1" w:themeFillTint="33"/>
          </w:tcPr>
          <w:p w:rsidR="00480CC8" w:rsidRPr="00127B06" w:rsidRDefault="00CB4AAE" w:rsidP="00783A84">
            <w:pPr>
              <w:rPr>
                <w:rFonts w:eastAsia="+mj-ea" w:cs="+mj-cs"/>
                <w:color w:val="000000"/>
                <w:kern w:val="24"/>
              </w:rPr>
            </w:pPr>
            <w:r w:rsidRPr="00127B06">
              <w:rPr>
                <w:rFonts w:eastAsia="+mj-ea" w:cs="+mj-cs"/>
                <w:color w:val="000000"/>
                <w:kern w:val="24"/>
              </w:rPr>
              <w:t>£380</w:t>
            </w:r>
          </w:p>
        </w:tc>
      </w:tr>
      <w:tr w:rsidR="00CB4AAE" w:rsidRPr="00127B06" w:rsidTr="00783A84">
        <w:trPr>
          <w:trHeight w:val="266"/>
        </w:trPr>
        <w:tc>
          <w:tcPr>
            <w:tcW w:w="4508" w:type="dxa"/>
            <w:shd w:val="clear" w:color="auto" w:fill="DEEAF6" w:themeFill="accent1" w:themeFillTint="33"/>
          </w:tcPr>
          <w:p w:rsidR="00CB4AAE" w:rsidRPr="00127B06" w:rsidRDefault="00CB4AAE" w:rsidP="00CB4AAE">
            <w:pPr>
              <w:rPr>
                <w:rFonts w:eastAsia="+mj-ea" w:cs="+mj-cs"/>
                <w:color w:val="000000"/>
                <w:kern w:val="24"/>
              </w:rPr>
            </w:pPr>
            <w:r w:rsidRPr="00127B06">
              <w:rPr>
                <w:rFonts w:eastAsia="+mj-ea" w:cs="+mj-cs"/>
                <w:color w:val="000000"/>
                <w:kern w:val="24"/>
              </w:rPr>
              <w:t xml:space="preserve">Nandos Gift card </w:t>
            </w:r>
          </w:p>
          <w:p w:rsidR="00CB4AAE" w:rsidRPr="00127B06" w:rsidRDefault="00CB4AAE" w:rsidP="00CB4AAE">
            <w:pPr>
              <w:rPr>
                <w:rFonts w:eastAsia="+mj-ea" w:cs="+mj-cs"/>
                <w:color w:val="000000"/>
                <w:kern w:val="24"/>
              </w:rPr>
            </w:pPr>
          </w:p>
        </w:tc>
        <w:tc>
          <w:tcPr>
            <w:tcW w:w="4508" w:type="dxa"/>
            <w:shd w:val="clear" w:color="auto" w:fill="DEEAF6" w:themeFill="accent1" w:themeFillTint="33"/>
          </w:tcPr>
          <w:p w:rsidR="00CB4AAE" w:rsidRPr="00127B06" w:rsidRDefault="00CB4AAE" w:rsidP="00783A84">
            <w:pPr>
              <w:rPr>
                <w:rFonts w:eastAsia="+mj-ea" w:cs="+mj-cs"/>
                <w:color w:val="000000"/>
                <w:kern w:val="24"/>
              </w:rPr>
            </w:pPr>
            <w:r w:rsidRPr="00127B06">
              <w:rPr>
                <w:rFonts w:eastAsia="+mj-ea" w:cs="+mj-cs"/>
                <w:color w:val="000000"/>
                <w:kern w:val="24"/>
              </w:rPr>
              <w:t>£50</w:t>
            </w:r>
          </w:p>
        </w:tc>
      </w:tr>
      <w:tr w:rsidR="00CB4AAE" w:rsidRPr="00127B06" w:rsidTr="00783A84">
        <w:trPr>
          <w:trHeight w:val="266"/>
        </w:trPr>
        <w:tc>
          <w:tcPr>
            <w:tcW w:w="4508" w:type="dxa"/>
            <w:shd w:val="clear" w:color="auto" w:fill="DEEAF6" w:themeFill="accent1" w:themeFillTint="33"/>
          </w:tcPr>
          <w:p w:rsidR="00CB4AAE" w:rsidRPr="00127B06" w:rsidRDefault="00CB4AAE" w:rsidP="00CB4AAE">
            <w:pPr>
              <w:rPr>
                <w:rFonts w:eastAsia="+mj-ea" w:cs="+mj-cs"/>
                <w:color w:val="000000"/>
                <w:kern w:val="24"/>
              </w:rPr>
            </w:pPr>
            <w:r w:rsidRPr="00127B06">
              <w:rPr>
                <w:rFonts w:eastAsia="+mj-ea" w:cs="+mj-cs"/>
                <w:color w:val="000000"/>
                <w:kern w:val="24"/>
              </w:rPr>
              <w:t>Skydiving for 3- SkyGoDive</w:t>
            </w:r>
          </w:p>
          <w:p w:rsidR="00CB4AAE" w:rsidRPr="00127B06" w:rsidRDefault="00CB4AAE" w:rsidP="00CB4AAE">
            <w:pPr>
              <w:rPr>
                <w:rFonts w:eastAsia="+mj-ea" w:cs="+mj-cs"/>
                <w:color w:val="000000"/>
                <w:kern w:val="24"/>
              </w:rPr>
            </w:pPr>
          </w:p>
        </w:tc>
        <w:tc>
          <w:tcPr>
            <w:tcW w:w="4508" w:type="dxa"/>
            <w:shd w:val="clear" w:color="auto" w:fill="DEEAF6" w:themeFill="accent1" w:themeFillTint="33"/>
          </w:tcPr>
          <w:p w:rsidR="00CB4AAE" w:rsidRPr="00127B06" w:rsidRDefault="00CB4AAE" w:rsidP="00783A84">
            <w:pPr>
              <w:rPr>
                <w:rFonts w:eastAsia="+mj-ea" w:cs="+mj-cs"/>
                <w:color w:val="000000"/>
                <w:kern w:val="24"/>
              </w:rPr>
            </w:pPr>
            <w:r w:rsidRPr="00127B06">
              <w:rPr>
                <w:rFonts w:eastAsia="+mj-ea" w:cs="+mj-cs"/>
                <w:color w:val="000000"/>
                <w:kern w:val="24"/>
              </w:rPr>
              <w:t>£954</w:t>
            </w:r>
          </w:p>
        </w:tc>
      </w:tr>
      <w:tr w:rsidR="00CB4AAE" w:rsidRPr="00127B06" w:rsidTr="00783A84">
        <w:trPr>
          <w:trHeight w:val="266"/>
        </w:trPr>
        <w:tc>
          <w:tcPr>
            <w:tcW w:w="4508" w:type="dxa"/>
            <w:shd w:val="clear" w:color="auto" w:fill="DEEAF6" w:themeFill="accent1" w:themeFillTint="33"/>
          </w:tcPr>
          <w:p w:rsidR="00CB4AAE" w:rsidRPr="00127B06" w:rsidRDefault="00CB4AAE" w:rsidP="00CB4AAE">
            <w:pPr>
              <w:rPr>
                <w:rFonts w:eastAsia="+mj-ea" w:cs="+mj-cs"/>
                <w:color w:val="000000"/>
                <w:kern w:val="24"/>
              </w:rPr>
            </w:pPr>
            <w:r w:rsidRPr="00127B06">
              <w:rPr>
                <w:rFonts w:eastAsia="+mj-ea" w:cs="+mj-cs"/>
                <w:color w:val="000000"/>
                <w:kern w:val="24"/>
              </w:rPr>
              <w:t>Magnum Champagne Bottle</w:t>
            </w:r>
          </w:p>
          <w:p w:rsidR="00CB4AAE" w:rsidRPr="00127B06" w:rsidRDefault="00CB4AAE" w:rsidP="00CB4AAE">
            <w:pPr>
              <w:rPr>
                <w:rFonts w:eastAsia="+mj-ea" w:cs="+mj-cs"/>
                <w:color w:val="000000"/>
                <w:kern w:val="24"/>
              </w:rPr>
            </w:pPr>
          </w:p>
        </w:tc>
        <w:tc>
          <w:tcPr>
            <w:tcW w:w="4508" w:type="dxa"/>
            <w:shd w:val="clear" w:color="auto" w:fill="DEEAF6" w:themeFill="accent1" w:themeFillTint="33"/>
          </w:tcPr>
          <w:p w:rsidR="00CB4AAE" w:rsidRPr="00127B06" w:rsidRDefault="00CB4AAE" w:rsidP="00783A84">
            <w:pPr>
              <w:rPr>
                <w:rFonts w:eastAsia="+mj-ea" w:cs="+mj-cs"/>
                <w:color w:val="000000"/>
                <w:kern w:val="24"/>
              </w:rPr>
            </w:pPr>
            <w:r w:rsidRPr="00127B06">
              <w:rPr>
                <w:rFonts w:eastAsia="+mj-ea" w:cs="+mj-cs"/>
                <w:color w:val="000000"/>
                <w:kern w:val="24"/>
              </w:rPr>
              <w:t>£48.84</w:t>
            </w:r>
          </w:p>
        </w:tc>
      </w:tr>
      <w:tr w:rsidR="0027555C" w:rsidRPr="00127B06" w:rsidTr="00783A84">
        <w:trPr>
          <w:trHeight w:val="266"/>
        </w:trPr>
        <w:tc>
          <w:tcPr>
            <w:tcW w:w="4508" w:type="dxa"/>
            <w:shd w:val="clear" w:color="auto" w:fill="DEEAF6" w:themeFill="accent1" w:themeFillTint="33"/>
          </w:tcPr>
          <w:p w:rsidR="0027555C" w:rsidRPr="00127B06" w:rsidRDefault="0027555C" w:rsidP="00CB4AAE">
            <w:pPr>
              <w:rPr>
                <w:rFonts w:eastAsia="+mj-ea" w:cs="+mj-cs"/>
                <w:color w:val="000000"/>
                <w:kern w:val="24"/>
              </w:rPr>
            </w:pPr>
            <w:r w:rsidRPr="00127B06">
              <w:rPr>
                <w:rFonts w:eastAsia="+mj-ea" w:cs="+mj-cs"/>
                <w:color w:val="000000"/>
                <w:kern w:val="24"/>
              </w:rPr>
              <w:t xml:space="preserve">Tickets (500) </w:t>
            </w:r>
          </w:p>
          <w:p w:rsidR="0027555C" w:rsidRPr="00127B06" w:rsidRDefault="0027555C" w:rsidP="00CB4AAE">
            <w:pPr>
              <w:rPr>
                <w:rFonts w:eastAsia="+mj-ea" w:cs="+mj-cs"/>
                <w:color w:val="000000"/>
                <w:kern w:val="24"/>
              </w:rPr>
            </w:pPr>
          </w:p>
        </w:tc>
        <w:tc>
          <w:tcPr>
            <w:tcW w:w="4508" w:type="dxa"/>
            <w:shd w:val="clear" w:color="auto" w:fill="DEEAF6" w:themeFill="accent1" w:themeFillTint="33"/>
          </w:tcPr>
          <w:p w:rsidR="0027555C" w:rsidRPr="00127B06" w:rsidRDefault="0027555C" w:rsidP="00783A84">
            <w:pPr>
              <w:rPr>
                <w:rFonts w:eastAsia="+mj-ea" w:cs="+mj-cs"/>
                <w:color w:val="000000"/>
                <w:kern w:val="24"/>
              </w:rPr>
            </w:pPr>
            <w:r w:rsidRPr="00127B06">
              <w:rPr>
                <w:rFonts w:eastAsia="+mj-ea" w:cs="+mj-cs"/>
                <w:color w:val="000000"/>
                <w:kern w:val="24"/>
              </w:rPr>
              <w:t>£46.50</w:t>
            </w:r>
          </w:p>
          <w:p w:rsidR="0027555C" w:rsidRPr="00127B06" w:rsidRDefault="0027555C" w:rsidP="00783A84">
            <w:pPr>
              <w:rPr>
                <w:rFonts w:eastAsia="+mj-ea" w:cs="+mj-cs"/>
                <w:color w:val="000000"/>
                <w:kern w:val="24"/>
              </w:rPr>
            </w:pPr>
          </w:p>
        </w:tc>
      </w:tr>
      <w:tr w:rsidR="0027555C" w:rsidRPr="00127B06" w:rsidTr="00783A84">
        <w:trPr>
          <w:trHeight w:val="266"/>
        </w:trPr>
        <w:tc>
          <w:tcPr>
            <w:tcW w:w="4508" w:type="dxa"/>
            <w:shd w:val="clear" w:color="auto" w:fill="DEEAF6" w:themeFill="accent1" w:themeFillTint="33"/>
          </w:tcPr>
          <w:p w:rsidR="0027555C" w:rsidRPr="00127B06" w:rsidRDefault="0027555C" w:rsidP="00CB4AAE">
            <w:pPr>
              <w:rPr>
                <w:rFonts w:eastAsia="+mj-ea" w:cs="+mj-cs"/>
                <w:color w:val="000000"/>
                <w:kern w:val="24"/>
              </w:rPr>
            </w:pPr>
            <w:r w:rsidRPr="00127B06">
              <w:rPr>
                <w:rFonts w:eastAsia="+mj-ea" w:cs="+mj-cs"/>
                <w:color w:val="000000"/>
                <w:kern w:val="24"/>
              </w:rPr>
              <w:t>Raffle Tickets</w:t>
            </w:r>
          </w:p>
          <w:p w:rsidR="0027555C" w:rsidRPr="00127B06" w:rsidRDefault="0027555C" w:rsidP="00CB4AAE">
            <w:pPr>
              <w:rPr>
                <w:rFonts w:eastAsia="+mj-ea" w:cs="+mj-cs"/>
                <w:color w:val="000000"/>
                <w:kern w:val="24"/>
              </w:rPr>
            </w:pPr>
          </w:p>
        </w:tc>
        <w:tc>
          <w:tcPr>
            <w:tcW w:w="4508" w:type="dxa"/>
            <w:shd w:val="clear" w:color="auto" w:fill="DEEAF6" w:themeFill="accent1" w:themeFillTint="33"/>
          </w:tcPr>
          <w:p w:rsidR="0027555C" w:rsidRPr="00127B06" w:rsidRDefault="0027555C" w:rsidP="00783A84">
            <w:pPr>
              <w:rPr>
                <w:rFonts w:eastAsia="+mj-ea" w:cs="+mj-cs"/>
                <w:color w:val="000000"/>
                <w:kern w:val="24"/>
              </w:rPr>
            </w:pPr>
            <w:r w:rsidRPr="00127B06">
              <w:rPr>
                <w:rFonts w:eastAsia="+mj-ea" w:cs="+mj-cs"/>
                <w:color w:val="000000"/>
                <w:kern w:val="24"/>
              </w:rPr>
              <w:t>£</w:t>
            </w:r>
            <w:r w:rsidR="007867CA" w:rsidRPr="00127B06">
              <w:rPr>
                <w:rFonts w:eastAsia="+mj-ea" w:cs="+mj-cs"/>
                <w:color w:val="000000"/>
                <w:kern w:val="24"/>
              </w:rPr>
              <w:t>3.99</w:t>
            </w:r>
          </w:p>
        </w:tc>
      </w:tr>
      <w:tr w:rsidR="00D650BA" w:rsidRPr="00127B06" w:rsidTr="00D650BA">
        <w:trPr>
          <w:trHeight w:val="266"/>
        </w:trPr>
        <w:tc>
          <w:tcPr>
            <w:tcW w:w="4508" w:type="dxa"/>
            <w:shd w:val="clear" w:color="auto" w:fill="000000" w:themeFill="text1"/>
          </w:tcPr>
          <w:p w:rsidR="00D650BA" w:rsidRPr="00127B06" w:rsidRDefault="00D650BA" w:rsidP="00783A84">
            <w:pPr>
              <w:rPr>
                <w:rFonts w:eastAsia="+mj-ea" w:cs="+mj-cs"/>
                <w:color w:val="000000"/>
                <w:kern w:val="24"/>
              </w:rPr>
            </w:pPr>
          </w:p>
        </w:tc>
        <w:tc>
          <w:tcPr>
            <w:tcW w:w="4508" w:type="dxa"/>
            <w:shd w:val="clear" w:color="auto" w:fill="000000" w:themeFill="text1"/>
          </w:tcPr>
          <w:p w:rsidR="00D650BA" w:rsidRPr="00127B06" w:rsidRDefault="00D650BA" w:rsidP="00783A84">
            <w:pPr>
              <w:rPr>
                <w:rFonts w:eastAsia="+mj-ea" w:cs="+mj-cs"/>
                <w:color w:val="000000"/>
                <w:kern w:val="24"/>
              </w:rPr>
            </w:pPr>
          </w:p>
        </w:tc>
      </w:tr>
      <w:tr w:rsidR="00783A84" w:rsidRPr="00127B06" w:rsidTr="00783A84">
        <w:trPr>
          <w:trHeight w:val="266"/>
        </w:trPr>
        <w:tc>
          <w:tcPr>
            <w:tcW w:w="4508" w:type="dxa"/>
            <w:shd w:val="clear" w:color="auto" w:fill="FFFFFF" w:themeFill="background1"/>
          </w:tcPr>
          <w:p w:rsidR="00783A84" w:rsidRPr="00127B06" w:rsidRDefault="00783A84" w:rsidP="00783A84">
            <w:pPr>
              <w:rPr>
                <w:rFonts w:eastAsia="+mj-ea" w:cs="+mj-cs"/>
                <w:b/>
                <w:color w:val="000000"/>
                <w:kern w:val="24"/>
              </w:rPr>
            </w:pPr>
            <w:r w:rsidRPr="00127B06">
              <w:rPr>
                <w:rFonts w:eastAsia="+mj-ea" w:cs="+mj-cs"/>
                <w:b/>
                <w:color w:val="000000"/>
                <w:kern w:val="24"/>
              </w:rPr>
              <w:t>Budget</w:t>
            </w:r>
          </w:p>
          <w:p w:rsidR="00783A84" w:rsidRPr="00127B06" w:rsidRDefault="00783A84" w:rsidP="00783A84">
            <w:pPr>
              <w:rPr>
                <w:rFonts w:eastAsia="+mj-ea" w:cs="+mj-cs"/>
                <w:color w:val="000000"/>
                <w:kern w:val="24"/>
              </w:rPr>
            </w:pPr>
          </w:p>
        </w:tc>
        <w:tc>
          <w:tcPr>
            <w:tcW w:w="4508" w:type="dxa"/>
            <w:shd w:val="clear" w:color="auto" w:fill="FFFFFF" w:themeFill="background1"/>
          </w:tcPr>
          <w:p w:rsidR="00783A84" w:rsidRPr="00127B06" w:rsidRDefault="00783A84" w:rsidP="00783A84">
            <w:pPr>
              <w:rPr>
                <w:rFonts w:eastAsia="+mj-ea" w:cs="+mj-cs"/>
                <w:b/>
                <w:color w:val="000000"/>
                <w:kern w:val="24"/>
              </w:rPr>
            </w:pPr>
            <w:r w:rsidRPr="00127B06">
              <w:rPr>
                <w:rFonts w:eastAsia="+mj-ea" w:cs="+mj-cs"/>
                <w:b/>
                <w:color w:val="000000"/>
                <w:kern w:val="24"/>
              </w:rPr>
              <w:t>£16,000</w:t>
            </w:r>
          </w:p>
        </w:tc>
      </w:tr>
      <w:tr w:rsidR="00783A84" w:rsidRPr="00127B06" w:rsidTr="00783A84">
        <w:trPr>
          <w:trHeight w:val="266"/>
        </w:trPr>
        <w:tc>
          <w:tcPr>
            <w:tcW w:w="4508" w:type="dxa"/>
            <w:shd w:val="clear" w:color="auto" w:fill="DEEAF6" w:themeFill="accent1" w:themeFillTint="33"/>
          </w:tcPr>
          <w:p w:rsidR="00783A84" w:rsidRPr="00127B06" w:rsidRDefault="00783A84" w:rsidP="00783A84">
            <w:pPr>
              <w:rPr>
                <w:rFonts w:eastAsia="+mj-ea" w:cs="+mj-cs"/>
                <w:b/>
                <w:color w:val="000000"/>
                <w:kern w:val="24"/>
              </w:rPr>
            </w:pPr>
            <w:r w:rsidRPr="00127B06">
              <w:rPr>
                <w:rFonts w:eastAsia="+mj-ea" w:cs="+mj-cs"/>
                <w:b/>
                <w:color w:val="000000"/>
                <w:kern w:val="24"/>
              </w:rPr>
              <w:t>Total</w:t>
            </w:r>
          </w:p>
          <w:p w:rsidR="00783A84" w:rsidRPr="00127B06" w:rsidRDefault="00783A84" w:rsidP="00783A84">
            <w:pPr>
              <w:rPr>
                <w:rFonts w:eastAsia="+mj-ea" w:cs="+mj-cs"/>
                <w:color w:val="000000"/>
                <w:kern w:val="24"/>
              </w:rPr>
            </w:pPr>
          </w:p>
        </w:tc>
        <w:tc>
          <w:tcPr>
            <w:tcW w:w="4508" w:type="dxa"/>
            <w:shd w:val="clear" w:color="auto" w:fill="DEEAF6" w:themeFill="accent1" w:themeFillTint="33"/>
          </w:tcPr>
          <w:p w:rsidR="00783A84" w:rsidRPr="00127B06" w:rsidRDefault="00783A84" w:rsidP="004354C6">
            <w:pPr>
              <w:rPr>
                <w:rFonts w:eastAsia="+mj-ea" w:cs="+mj-cs"/>
                <w:b/>
                <w:color w:val="000000"/>
                <w:kern w:val="24"/>
              </w:rPr>
            </w:pPr>
            <w:r w:rsidRPr="00127B06">
              <w:rPr>
                <w:rFonts w:eastAsia="+mj-ea" w:cs="+mj-cs"/>
                <w:b/>
                <w:color w:val="000000"/>
                <w:kern w:val="24"/>
              </w:rPr>
              <w:t>£</w:t>
            </w:r>
            <w:r w:rsidR="007C0769" w:rsidRPr="00127B06">
              <w:rPr>
                <w:rFonts w:eastAsia="+mj-ea" w:cs="+mj-cs"/>
                <w:b/>
                <w:color w:val="000000"/>
                <w:kern w:val="24"/>
              </w:rPr>
              <w:t>12,023.11</w:t>
            </w:r>
          </w:p>
        </w:tc>
      </w:tr>
      <w:tr w:rsidR="00783A84" w:rsidRPr="00127B06" w:rsidTr="00783A84">
        <w:trPr>
          <w:trHeight w:val="266"/>
        </w:trPr>
        <w:tc>
          <w:tcPr>
            <w:tcW w:w="4508" w:type="dxa"/>
            <w:shd w:val="clear" w:color="auto" w:fill="FFFFFF" w:themeFill="background1"/>
          </w:tcPr>
          <w:p w:rsidR="00783A84" w:rsidRPr="00127B06" w:rsidRDefault="00783A84" w:rsidP="00783A84">
            <w:pPr>
              <w:rPr>
                <w:rFonts w:eastAsia="+mj-ea" w:cs="+mj-cs"/>
                <w:b/>
                <w:color w:val="000000"/>
                <w:kern w:val="24"/>
              </w:rPr>
            </w:pPr>
            <w:r w:rsidRPr="00127B06">
              <w:rPr>
                <w:rFonts w:eastAsia="+mj-ea" w:cs="+mj-cs"/>
                <w:b/>
                <w:color w:val="000000"/>
                <w:kern w:val="24"/>
              </w:rPr>
              <w:t>Profit</w:t>
            </w:r>
          </w:p>
          <w:p w:rsidR="00783A84" w:rsidRPr="00127B06" w:rsidRDefault="00783A84" w:rsidP="00783A84">
            <w:pPr>
              <w:rPr>
                <w:rFonts w:eastAsia="+mj-ea" w:cs="+mj-cs"/>
                <w:b/>
                <w:color w:val="000000"/>
                <w:kern w:val="24"/>
              </w:rPr>
            </w:pPr>
          </w:p>
        </w:tc>
        <w:tc>
          <w:tcPr>
            <w:tcW w:w="4508" w:type="dxa"/>
            <w:shd w:val="clear" w:color="auto" w:fill="FFFFFF" w:themeFill="background1"/>
          </w:tcPr>
          <w:p w:rsidR="00783A84" w:rsidRPr="00127B06" w:rsidRDefault="00783A84" w:rsidP="004354C6">
            <w:pPr>
              <w:rPr>
                <w:rFonts w:eastAsia="+mj-ea" w:cs="+mj-cs"/>
                <w:b/>
                <w:color w:val="000000"/>
                <w:kern w:val="24"/>
              </w:rPr>
            </w:pPr>
            <w:r w:rsidRPr="00127B06">
              <w:rPr>
                <w:rFonts w:eastAsia="+mj-ea" w:cs="+mj-cs"/>
                <w:b/>
                <w:color w:val="000000"/>
                <w:kern w:val="24"/>
              </w:rPr>
              <w:t>£</w:t>
            </w:r>
            <w:r w:rsidR="007C0769" w:rsidRPr="00127B06">
              <w:rPr>
                <w:rFonts w:eastAsia="+mj-ea" w:cs="+mj-cs"/>
                <w:b/>
                <w:color w:val="000000"/>
                <w:kern w:val="24"/>
              </w:rPr>
              <w:t>3,976.89</w:t>
            </w:r>
          </w:p>
        </w:tc>
      </w:tr>
    </w:tbl>
    <w:p w:rsidR="00127B06" w:rsidRDefault="00127B06"/>
    <w:p w:rsidR="00EF3926" w:rsidRDefault="00342E8F">
      <w:pPr>
        <w:rPr>
          <w:b/>
          <w:color w:val="FF0000"/>
        </w:rPr>
      </w:pPr>
      <w:r>
        <w:rPr>
          <w:b/>
          <w:color w:val="FF0000"/>
        </w:rPr>
        <w:t xml:space="preserve">Proposal 2- </w:t>
      </w:r>
      <w:r w:rsidR="00A730DC">
        <w:rPr>
          <w:b/>
          <w:color w:val="FF0000"/>
        </w:rPr>
        <w:t>Alice in Wonderland</w:t>
      </w:r>
    </w:p>
    <w:p w:rsidR="00A730DC" w:rsidRPr="00A730DC" w:rsidRDefault="00A730DC" w:rsidP="00A730DC">
      <w:pPr>
        <w:rPr>
          <w:b/>
        </w:rPr>
      </w:pPr>
      <w:r>
        <w:rPr>
          <w:b/>
        </w:rPr>
        <w:t>R</w:t>
      </w:r>
      <w:r w:rsidRPr="00A730DC">
        <w:rPr>
          <w:b/>
        </w:rPr>
        <w:t>ange of Ideas and Themes</w:t>
      </w:r>
    </w:p>
    <w:p w:rsidR="00A730DC" w:rsidRDefault="00CC44AC">
      <w:r w:rsidRPr="007679C0">
        <w:rPr>
          <w:rFonts w:ascii="Calibri" w:eastAsia="+mj-ea" w:hAnsi="Calibri" w:cs="+mj-cs"/>
          <w:noProof/>
          <w:color w:val="000000"/>
          <w:kern w:val="24"/>
          <w:szCs w:val="88"/>
          <w:lang w:eastAsia="en-GB"/>
        </w:rPr>
        <w:drawing>
          <wp:anchor distT="0" distB="0" distL="114300" distR="114300" simplePos="0" relativeHeight="251692032" behindDoc="0" locked="0" layoutInCell="1" allowOverlap="1" wp14:anchorId="4C2E4264" wp14:editId="25B5DB09">
            <wp:simplePos x="0" y="0"/>
            <wp:positionH relativeFrom="margin">
              <wp:posOffset>-342900</wp:posOffset>
            </wp:positionH>
            <wp:positionV relativeFrom="paragraph">
              <wp:posOffset>3886200</wp:posOffset>
            </wp:positionV>
            <wp:extent cx="3360420" cy="2228850"/>
            <wp:effectExtent l="0" t="0" r="0" b="6350"/>
            <wp:wrapSquare wrapText="bothSides"/>
            <wp:docPr id="20" name="Picture 20" descr="http://www.liquidchefs.co.uk/wp-content/uploads/2015/05/ad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quidchefs.co.uk/wp-content/uploads/2015/05/ado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042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9C0">
        <w:rPr>
          <w:rFonts w:ascii="Calibri" w:eastAsia="+mj-ea" w:hAnsi="Calibri" w:cs="+mj-cs"/>
          <w:noProof/>
          <w:color w:val="000000"/>
          <w:kern w:val="24"/>
          <w:szCs w:val="88"/>
          <w:lang w:eastAsia="en-GB"/>
        </w:rPr>
        <w:drawing>
          <wp:anchor distT="0" distB="0" distL="114300" distR="114300" simplePos="0" relativeHeight="251689984" behindDoc="0" locked="0" layoutInCell="1" allowOverlap="1" wp14:anchorId="43CE41F3" wp14:editId="5AC4D50D">
            <wp:simplePos x="0" y="0"/>
            <wp:positionH relativeFrom="column">
              <wp:posOffset>3543300</wp:posOffset>
            </wp:positionH>
            <wp:positionV relativeFrom="paragraph">
              <wp:posOffset>457200</wp:posOffset>
            </wp:positionV>
            <wp:extent cx="2976880" cy="1981200"/>
            <wp:effectExtent l="0" t="0" r="0" b="0"/>
            <wp:wrapSquare wrapText="bothSides"/>
            <wp:docPr id="19" name="Picture 19" descr="Image result for g-liv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live at nigh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688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0DC">
        <w:t xml:space="preserve">For the second proposal I have decided to do an Alice in Wonderland themed leavers ball. </w:t>
      </w:r>
      <w:r w:rsidR="00A730DC" w:rsidRPr="00A730DC">
        <w:t>I feel tha</w:t>
      </w:r>
      <w:r w:rsidR="007E473D">
        <w:t>t this idea will be appropriate because everyone knows</w:t>
      </w:r>
      <w:r w:rsidR="007C0769">
        <w:t xml:space="preserve"> how to dress and what is to be expected. I feel that this will make the event different from the usual black tie events and a lot of the students can have fun with what they will wear. The decorations will include things such as </w:t>
      </w:r>
      <w:r w:rsidR="007F776A">
        <w:t>cardboard cut-outs of the characters</w:t>
      </w:r>
      <w:r w:rsidR="006A41D8">
        <w:t>, tea cups</w:t>
      </w:r>
      <w:r>
        <w:t>, buntings</w:t>
      </w:r>
      <w:r w:rsidR="00A846E5">
        <w:t xml:space="preserve"> with teacups and</w:t>
      </w:r>
      <w:r>
        <w:t xml:space="preserve"> lampshades</w:t>
      </w:r>
      <w:r w:rsidR="00B72EC4">
        <w:t xml:space="preserve"> and </w:t>
      </w:r>
      <w:r>
        <w:t xml:space="preserve">the tables will be covered with checked table clothes but only on the middle strip of the table as it will come on top of the normal white tablecloth. </w:t>
      </w:r>
      <w:r w:rsidR="00A730DC" w:rsidRPr="00A730DC">
        <w:t>The venue will be at G-Live in Guildford town centre, my idea of having a hotel attached or the event being at a hotel is so that students don’t walk home drunk or tipsy nor drive. Opposite the venue is a hotel in which the students can stay- I would ask the two university students who are helping plan the event to ask all the students to sign up for accommodation so that I know how many rooms to book. The food supplier will be G-Live as they will supply the food with the hiring of the venue</w:t>
      </w:r>
      <w:r>
        <w:t xml:space="preserve"> for which I will be given a menu but will ask to make the food in specific designs or I will create a menu with the kitchen that will link in with the theme</w:t>
      </w:r>
      <w:r w:rsidR="00A730DC" w:rsidRPr="00A730DC">
        <w:t>. I will also be hiring my own bar for the event with 5 complimentary drinks for each student. After that the students will have to pay for their drinks. The bar I will be hiring is called Liquid Chefs who are a designer drinks and cocktails company. Left is a picture of the sized unit I will be needing for the event which is 9m.</w:t>
      </w:r>
    </w:p>
    <w:p w:rsidR="00CC44AC" w:rsidRPr="00A730DC" w:rsidRDefault="00CC44AC"/>
    <w:p w:rsidR="00EF3926" w:rsidRDefault="00EF3926"/>
    <w:p w:rsidR="00EF3926" w:rsidRDefault="00EF3926"/>
    <w:p w:rsidR="00EF3926" w:rsidRDefault="00EF3926"/>
    <w:p w:rsidR="00A730DC" w:rsidRDefault="00A730DC"/>
    <w:p w:rsidR="00A730DC" w:rsidRDefault="00A730DC"/>
    <w:p w:rsidR="00A730DC" w:rsidRDefault="00A730DC"/>
    <w:p w:rsidR="00A730DC" w:rsidRDefault="00A730DC"/>
    <w:p w:rsidR="00CC44AC" w:rsidRPr="00F9653F" w:rsidRDefault="00CC44AC" w:rsidP="00CC44AC">
      <w:pPr>
        <w:rPr>
          <w:rFonts w:ascii="Calibri" w:eastAsia="+mj-ea" w:hAnsi="Calibri" w:cs="+mj-cs"/>
          <w:b/>
          <w:color w:val="000000"/>
          <w:kern w:val="24"/>
          <w:szCs w:val="88"/>
        </w:rPr>
      </w:pPr>
      <w:r w:rsidRPr="00F9653F">
        <w:rPr>
          <w:rFonts w:ascii="Calibri" w:eastAsia="+mj-ea" w:hAnsi="Calibri" w:cs="+mj-cs"/>
          <w:b/>
          <w:color w:val="000000"/>
          <w:kern w:val="24"/>
          <w:szCs w:val="88"/>
        </w:rPr>
        <w:t>Suitable Event Venue</w:t>
      </w:r>
    </w:p>
    <w:p w:rsidR="00CC44AC" w:rsidRDefault="00CC44AC" w:rsidP="00CC44AC">
      <w:pPr>
        <w:rPr>
          <w:rFonts w:ascii="Calibri" w:eastAsia="+mj-ea" w:hAnsi="Calibri" w:cs="+mj-cs"/>
          <w:color w:val="000000"/>
          <w:kern w:val="24"/>
          <w:szCs w:val="88"/>
        </w:rPr>
      </w:pPr>
      <w:r w:rsidRPr="007679C0">
        <w:rPr>
          <w:rFonts w:ascii="Calibri" w:eastAsia="+mj-ea" w:hAnsi="Calibri" w:cs="+mj-cs"/>
          <w:color w:val="000000"/>
          <w:kern w:val="24"/>
          <w:szCs w:val="88"/>
        </w:rPr>
        <w:t>I have chosen G-Live because it is a cheaper alternative than a hotel. G-Live has all the facilities needed to accommodate and look after the 500 students. G-Live is at the top of the north/high street in Guildford, opposit</w:t>
      </w:r>
      <w:r w:rsidR="00054288">
        <w:rPr>
          <w:rFonts w:ascii="Calibri" w:eastAsia="+mj-ea" w:hAnsi="Calibri" w:cs="+mj-cs"/>
          <w:color w:val="000000"/>
          <w:kern w:val="24"/>
          <w:szCs w:val="88"/>
        </w:rPr>
        <w:t xml:space="preserve">e the Mandolay hotel where the students </w:t>
      </w:r>
      <w:r w:rsidRPr="007679C0">
        <w:rPr>
          <w:rFonts w:ascii="Calibri" w:eastAsia="+mj-ea" w:hAnsi="Calibri" w:cs="+mj-cs"/>
          <w:color w:val="000000"/>
          <w:kern w:val="24"/>
          <w:szCs w:val="88"/>
        </w:rPr>
        <w:t xml:space="preserve">can stay following the event. </w:t>
      </w:r>
      <w:r w:rsidR="00054288">
        <w:rPr>
          <w:rFonts w:ascii="Calibri" w:eastAsia="+mj-ea" w:hAnsi="Calibri" w:cs="+mj-cs"/>
          <w:color w:val="000000"/>
          <w:kern w:val="24"/>
          <w:szCs w:val="88"/>
        </w:rPr>
        <w:t xml:space="preserve">The students can pay an extra amount of money for them to be able to stay in the hotel and I will also organise a couple rooms more in case they decide to stay at the hotel at last minute. Students can get to G-Live </w:t>
      </w:r>
      <w:r w:rsidRPr="007679C0">
        <w:rPr>
          <w:rFonts w:ascii="Calibri" w:eastAsia="+mj-ea" w:hAnsi="Calibri" w:cs="+mj-cs"/>
          <w:color w:val="000000"/>
          <w:kern w:val="24"/>
          <w:szCs w:val="88"/>
        </w:rPr>
        <w:t xml:space="preserve">with either a taxi or get the 36 bus towards Merrow which will stop directly outside of the venue. It leaves from Guildford Friary Station and from the bus stops at Surrey University </w:t>
      </w:r>
      <w:r w:rsidR="00054288">
        <w:rPr>
          <w:rFonts w:ascii="Calibri" w:eastAsia="+mj-ea" w:hAnsi="Calibri" w:cs="+mj-cs"/>
          <w:color w:val="000000"/>
          <w:kern w:val="24"/>
          <w:szCs w:val="88"/>
        </w:rPr>
        <w:t xml:space="preserve">campus. </w:t>
      </w:r>
      <w:r w:rsidRPr="007679C0">
        <w:rPr>
          <w:rFonts w:ascii="Calibri" w:eastAsia="+mj-ea" w:hAnsi="Calibri" w:cs="+mj-cs"/>
          <w:color w:val="000000"/>
          <w:kern w:val="24"/>
          <w:szCs w:val="88"/>
        </w:rPr>
        <w:t>G-Live will supply t</w:t>
      </w:r>
      <w:r w:rsidR="00054288">
        <w:rPr>
          <w:rFonts w:ascii="Calibri" w:eastAsia="+mj-ea" w:hAnsi="Calibri" w:cs="+mj-cs"/>
          <w:color w:val="000000"/>
          <w:kern w:val="24"/>
          <w:szCs w:val="88"/>
        </w:rPr>
        <w:t xml:space="preserve">he catering and will have hired security and also university organisers </w:t>
      </w:r>
      <w:r w:rsidRPr="007679C0">
        <w:rPr>
          <w:rFonts w:ascii="Calibri" w:eastAsia="+mj-ea" w:hAnsi="Calibri" w:cs="+mj-cs"/>
          <w:color w:val="000000"/>
          <w:kern w:val="24"/>
          <w:szCs w:val="88"/>
        </w:rPr>
        <w:t xml:space="preserve">check the tickets at the doors before entering the venue so that no one who hasn’t paid or doesn’t go to the university enters. It will cost £5000 to hire out the venue for the night going from the morning of the event to the end of the event (ending at 1am). I feel because this event has tables big enough for 10, </w:t>
      </w:r>
      <w:r w:rsidR="00054288">
        <w:rPr>
          <w:rFonts w:ascii="Calibri" w:eastAsia="+mj-ea" w:hAnsi="Calibri" w:cs="+mj-cs"/>
          <w:color w:val="000000"/>
          <w:kern w:val="24"/>
          <w:szCs w:val="88"/>
        </w:rPr>
        <w:t xml:space="preserve">I </w:t>
      </w:r>
      <w:r w:rsidRPr="007679C0">
        <w:rPr>
          <w:rFonts w:ascii="Calibri" w:eastAsia="+mj-ea" w:hAnsi="Calibri" w:cs="+mj-cs"/>
          <w:color w:val="000000"/>
          <w:kern w:val="24"/>
          <w:szCs w:val="88"/>
        </w:rPr>
        <w:t xml:space="preserve">only needing 50 tables </w:t>
      </w:r>
      <w:r>
        <w:rPr>
          <w:noProof/>
          <w:lang w:eastAsia="en-GB"/>
        </w:rPr>
        <w:drawing>
          <wp:anchor distT="0" distB="0" distL="114300" distR="114300" simplePos="0" relativeHeight="251694080" behindDoc="0" locked="0" layoutInCell="1" allowOverlap="1" wp14:anchorId="1EE837F3" wp14:editId="4DB729B0">
            <wp:simplePos x="0" y="0"/>
            <wp:positionH relativeFrom="column">
              <wp:posOffset>2466340</wp:posOffset>
            </wp:positionH>
            <wp:positionV relativeFrom="paragraph">
              <wp:posOffset>609600</wp:posOffset>
            </wp:positionV>
            <wp:extent cx="3502025" cy="21336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291" t="46542" r="59285" b="27458"/>
                    <a:stretch/>
                  </pic:blipFill>
                  <pic:spPr bwMode="auto">
                    <a:xfrm>
                      <a:off x="0" y="0"/>
                      <a:ext cx="3502025" cy="213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679C0">
        <w:rPr>
          <w:rFonts w:ascii="Calibri" w:eastAsia="+mj-ea" w:hAnsi="Calibri" w:cs="+mj-cs"/>
          <w:color w:val="000000"/>
          <w:kern w:val="24"/>
          <w:szCs w:val="88"/>
        </w:rPr>
        <w:t xml:space="preserve">overall, and having catering, it is the best venue for the client as it has a lot of the facilities needed and the extra money can be used for other things such as a DJ. </w:t>
      </w:r>
    </w:p>
    <w:p w:rsidR="00CC44AC" w:rsidRPr="007679C0" w:rsidRDefault="00CC44AC" w:rsidP="00CC44AC">
      <w:pPr>
        <w:rPr>
          <w:rFonts w:ascii="Calibri" w:eastAsia="+mj-ea" w:hAnsi="Calibri" w:cs="+mj-cs"/>
          <w:color w:val="000000"/>
          <w:kern w:val="24"/>
          <w:szCs w:val="88"/>
        </w:rPr>
      </w:pPr>
    </w:p>
    <w:p w:rsidR="00CC44AC" w:rsidRPr="007679C0" w:rsidRDefault="00CC44AC" w:rsidP="00CC44AC">
      <w:pPr>
        <w:rPr>
          <w:rFonts w:ascii="Calibri" w:eastAsia="+mj-ea" w:hAnsi="Calibri" w:cs="+mj-cs"/>
          <w:b/>
          <w:color w:val="000000"/>
          <w:kern w:val="24"/>
          <w:szCs w:val="88"/>
        </w:rPr>
      </w:pPr>
    </w:p>
    <w:p w:rsidR="00CC44AC" w:rsidRDefault="00CC44AC" w:rsidP="00CC44AC">
      <w:pPr>
        <w:rPr>
          <w:rFonts w:ascii="Calibri" w:eastAsia="+mj-ea" w:hAnsi="Calibri" w:cs="+mj-cs"/>
          <w:b/>
          <w:color w:val="000000"/>
          <w:kern w:val="24"/>
          <w:szCs w:val="88"/>
        </w:rPr>
      </w:pPr>
    </w:p>
    <w:p w:rsidR="00CC44AC" w:rsidRDefault="00CC44AC" w:rsidP="00CC44AC">
      <w:pPr>
        <w:rPr>
          <w:rFonts w:ascii="Calibri" w:eastAsia="+mj-ea" w:hAnsi="Calibri" w:cs="+mj-cs"/>
          <w:b/>
          <w:color w:val="000000"/>
          <w:kern w:val="24"/>
          <w:szCs w:val="88"/>
        </w:rPr>
      </w:pPr>
    </w:p>
    <w:p w:rsidR="00054288" w:rsidRPr="003249D6" w:rsidRDefault="00054288" w:rsidP="00054288">
      <w:pPr>
        <w:rPr>
          <w:rFonts w:ascii="Calibri" w:eastAsia="+mj-ea" w:hAnsi="Calibri" w:cs="+mj-cs"/>
          <w:b/>
          <w:color w:val="000000"/>
          <w:kern w:val="24"/>
          <w:szCs w:val="88"/>
        </w:rPr>
      </w:pPr>
      <w:r w:rsidRPr="003249D6">
        <w:rPr>
          <w:rFonts w:ascii="Calibri" w:eastAsia="+mj-ea" w:hAnsi="Calibri" w:cs="+mj-cs"/>
          <w:b/>
          <w:color w:val="000000"/>
          <w:kern w:val="24"/>
          <w:szCs w:val="88"/>
        </w:rPr>
        <w:t>Venue Appearance</w:t>
      </w:r>
    </w:p>
    <w:p w:rsidR="00054288" w:rsidRDefault="00054288" w:rsidP="00054288">
      <w:pPr>
        <w:rPr>
          <w:rFonts w:ascii="Calibri" w:eastAsia="+mj-ea" w:hAnsi="Calibri" w:cs="+mj-cs"/>
          <w:color w:val="000000"/>
          <w:kern w:val="24"/>
          <w:szCs w:val="88"/>
        </w:rPr>
      </w:pPr>
      <w:r w:rsidRPr="007679C0">
        <w:rPr>
          <w:rFonts w:ascii="Calibri" w:eastAsia="+mj-ea" w:hAnsi="Calibri" w:cs="+mj-cs"/>
          <w:color w:val="000000"/>
          <w:kern w:val="24"/>
          <w:szCs w:val="88"/>
        </w:rPr>
        <w:t>To decorate the event/venue I will be doing multiple things- for a clearer idea I ha</w:t>
      </w:r>
      <w:r>
        <w:rPr>
          <w:rFonts w:ascii="Calibri" w:eastAsia="+mj-ea" w:hAnsi="Calibri" w:cs="+mj-cs"/>
          <w:color w:val="000000"/>
          <w:kern w:val="24"/>
          <w:szCs w:val="88"/>
        </w:rPr>
        <w:t>ve listed them below with</w:t>
      </w:r>
      <w:r w:rsidRPr="007679C0">
        <w:rPr>
          <w:rFonts w:ascii="Calibri" w:eastAsia="+mj-ea" w:hAnsi="Calibri" w:cs="+mj-cs"/>
          <w:color w:val="000000"/>
          <w:kern w:val="24"/>
          <w:szCs w:val="88"/>
        </w:rPr>
        <w:t xml:space="preserve"> amounts and locations</w:t>
      </w:r>
      <w:r w:rsidRPr="007679C0">
        <w:rPr>
          <w:rFonts w:ascii="Calibri" w:eastAsia="+mj-ea" w:hAnsi="Calibri" w:cs="+mj-cs"/>
          <w:color w:val="000000"/>
          <w:kern w:val="24"/>
          <w:szCs w:val="88"/>
        </w:rPr>
        <w:sym w:font="Wingdings" w:char="F0E0"/>
      </w:r>
    </w:p>
    <w:p w:rsidR="00054288" w:rsidRDefault="00EA2FA9"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 xml:space="preserve">Truly Alice Napkins- </w:t>
      </w:r>
      <w:r>
        <w:rPr>
          <w:rFonts w:ascii="Calibri" w:eastAsia="+mj-ea" w:hAnsi="Calibri" w:cs="+mj-cs"/>
          <w:color w:val="000000"/>
          <w:kern w:val="24"/>
          <w:szCs w:val="88"/>
        </w:rPr>
        <w:t>I feel the small details will make the larger ones so much better and that is why I feel that if even the napkins are themed then it ties everything together and gives a better atmosphere. These will be distributed across the tables, one for each person. I will need 500.</w:t>
      </w:r>
    </w:p>
    <w:p w:rsidR="00EA2FA9" w:rsidRDefault="00EA2FA9"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Truly Alice Plates-</w:t>
      </w:r>
      <w:r>
        <w:rPr>
          <w:rFonts w:ascii="Calibri" w:eastAsia="+mj-ea" w:hAnsi="Calibri" w:cs="+mj-cs"/>
          <w:color w:val="000000"/>
          <w:kern w:val="24"/>
          <w:szCs w:val="88"/>
        </w:rPr>
        <w:t xml:space="preserve"> The desert plates have different Alice in Wonderland quotes on and are decorated with pink and blue lace around the edges. These will be placed on the tables with general little nibbles. I will need 60.</w:t>
      </w:r>
    </w:p>
    <w:p w:rsidR="00EA2FA9" w:rsidRDefault="00EA2FA9"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Truly Alice Props-</w:t>
      </w:r>
      <w:r>
        <w:rPr>
          <w:rFonts w:ascii="Calibri" w:eastAsia="+mj-ea" w:hAnsi="Calibri" w:cs="+mj-cs"/>
          <w:color w:val="000000"/>
          <w:kern w:val="24"/>
          <w:szCs w:val="88"/>
        </w:rPr>
        <w:t xml:space="preserve"> The truly Alice props are big cut outs of clocks and playing cards which will be placed around the room to create the effect that the students are tiny and they actually are in the Wonderland. I will need 120.</w:t>
      </w:r>
    </w:p>
    <w:p w:rsidR="00EA2FA9" w:rsidRDefault="00EA2FA9"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 xml:space="preserve">Alice in Wonderland Cut outs- </w:t>
      </w:r>
      <w:r>
        <w:rPr>
          <w:rFonts w:ascii="Calibri" w:eastAsia="+mj-ea" w:hAnsi="Calibri" w:cs="+mj-cs"/>
          <w:color w:val="000000"/>
          <w:kern w:val="24"/>
          <w:szCs w:val="88"/>
        </w:rPr>
        <w:t>These are big cut outs of the characters which I will place around the room so that the students can take pictures with them and that it further increases the experience of the event. I will need 20 as they are very large.</w:t>
      </w:r>
    </w:p>
    <w:p w:rsidR="00EA2FA9" w:rsidRDefault="00EA2FA9"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Tea Cup and Lampshade Bunting-</w:t>
      </w:r>
      <w:r>
        <w:rPr>
          <w:rFonts w:ascii="Calibri" w:eastAsia="+mj-ea" w:hAnsi="Calibri" w:cs="+mj-cs"/>
          <w:color w:val="000000"/>
          <w:kern w:val="24"/>
          <w:szCs w:val="88"/>
        </w:rPr>
        <w:t xml:space="preserve"> As previously described, the buntings will be hung around the</w:t>
      </w:r>
      <w:r w:rsidR="00CF4477">
        <w:rPr>
          <w:rFonts w:ascii="Calibri" w:eastAsia="+mj-ea" w:hAnsi="Calibri" w:cs="+mj-cs"/>
          <w:color w:val="000000"/>
          <w:kern w:val="24"/>
          <w:szCs w:val="88"/>
        </w:rPr>
        <w:t xml:space="preserve"> edges of the venue to make it seem like the students are going to a tea party. I will need 20 8m buntings. </w:t>
      </w:r>
    </w:p>
    <w:p w:rsidR="00CF4477" w:rsidRDefault="00CF4477"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Checked Table Runner-</w:t>
      </w:r>
      <w:r>
        <w:rPr>
          <w:rFonts w:ascii="Calibri" w:eastAsia="+mj-ea" w:hAnsi="Calibri" w:cs="+mj-cs"/>
          <w:color w:val="000000"/>
          <w:kern w:val="24"/>
          <w:szCs w:val="88"/>
        </w:rPr>
        <w:t xml:space="preserve"> This will be placed across the white table cloths to add to the craziness of the decorations due to nothing matching at the Hatters tea party and everything being crazy. I will need 50 2m runners.</w:t>
      </w:r>
    </w:p>
    <w:p w:rsidR="00CF4477" w:rsidRDefault="00CF4477"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Large Mushrooms-</w:t>
      </w:r>
      <w:r>
        <w:rPr>
          <w:rFonts w:ascii="Calibri" w:eastAsia="+mj-ea" w:hAnsi="Calibri" w:cs="+mj-cs"/>
          <w:color w:val="000000"/>
          <w:kern w:val="24"/>
          <w:szCs w:val="88"/>
        </w:rPr>
        <w:t xml:space="preserve"> The large mushrooms will be placed around the room at random points (even between the tables), these mushrooms are known for being Alice in Wonderland inspired and it will allow students to have fun with the props around the roo</w:t>
      </w:r>
      <w:r w:rsidR="00253BA8">
        <w:rPr>
          <w:rFonts w:ascii="Calibri" w:eastAsia="+mj-ea" w:hAnsi="Calibri" w:cs="+mj-cs"/>
          <w:color w:val="000000"/>
          <w:kern w:val="24"/>
          <w:szCs w:val="88"/>
        </w:rPr>
        <w:t>m. I will need 50</w:t>
      </w:r>
      <w:r>
        <w:rPr>
          <w:rFonts w:ascii="Calibri" w:eastAsia="+mj-ea" w:hAnsi="Calibri" w:cs="+mj-cs"/>
          <w:color w:val="000000"/>
          <w:kern w:val="24"/>
          <w:szCs w:val="88"/>
        </w:rPr>
        <w:t>.</w:t>
      </w:r>
    </w:p>
    <w:p w:rsidR="00CF4477" w:rsidRDefault="00CF4477" w:rsidP="00054288">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Mad Hatter Hat-</w:t>
      </w:r>
      <w:r>
        <w:rPr>
          <w:rFonts w:ascii="Calibri" w:eastAsia="+mj-ea" w:hAnsi="Calibri" w:cs="+mj-cs"/>
          <w:color w:val="000000"/>
          <w:kern w:val="24"/>
          <w:szCs w:val="88"/>
        </w:rPr>
        <w:t xml:space="preserve"> The mad hatter hat has orange hair attached to it and each table will have one mad hatter hat on it. This is just for the students to have some fun and take pictures with friends, this is especially good if the students are waiting for food or for everyone to get seated. I will need 50.</w:t>
      </w:r>
    </w:p>
    <w:p w:rsidR="00CF4477" w:rsidRPr="00CF4477" w:rsidRDefault="00CF4477" w:rsidP="00CF4477">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Teapot-</w:t>
      </w:r>
      <w:r>
        <w:rPr>
          <w:rFonts w:ascii="Calibri" w:eastAsia="+mj-ea" w:hAnsi="Calibri" w:cs="+mj-cs"/>
          <w:color w:val="000000"/>
          <w:kern w:val="24"/>
          <w:szCs w:val="88"/>
        </w:rPr>
        <w:t xml:space="preserve"> Each table will have one teapot on for the show purposes to again, further stimulate the mad hatter experience, later after the food has been served students also have the choice to have tea which will be brought in that teapot per table. I will need 50.</w:t>
      </w:r>
    </w:p>
    <w:p w:rsidR="00CF4477" w:rsidRDefault="00CF4477" w:rsidP="00CF4477">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Moss-</w:t>
      </w:r>
      <w:r>
        <w:rPr>
          <w:rFonts w:ascii="Calibri" w:eastAsia="+mj-ea" w:hAnsi="Calibri" w:cs="+mj-cs"/>
          <w:color w:val="000000"/>
          <w:kern w:val="24"/>
          <w:szCs w:val="88"/>
        </w:rPr>
        <w:t xml:space="preserve"> Fake moss will be placed around the room to act as if the event were to be outside and it will also be covering the floors which will really help increase the feeling of being outside and at a picnic tea party. I will need </w:t>
      </w:r>
      <w:r w:rsidR="00DB0818">
        <w:rPr>
          <w:rFonts w:ascii="Calibri" w:eastAsia="+mj-ea" w:hAnsi="Calibri" w:cs="+mj-cs"/>
          <w:color w:val="000000"/>
          <w:kern w:val="24"/>
          <w:szCs w:val="88"/>
        </w:rPr>
        <w:t>19x22m worth of it.</w:t>
      </w:r>
    </w:p>
    <w:p w:rsidR="00DB0818" w:rsidRDefault="00DB0818" w:rsidP="00CF4477">
      <w:pPr>
        <w:pStyle w:val="ListParagraph"/>
        <w:numPr>
          <w:ilvl w:val="0"/>
          <w:numId w:val="7"/>
        </w:numPr>
        <w:rPr>
          <w:rFonts w:ascii="Calibri" w:eastAsia="+mj-ea" w:hAnsi="Calibri" w:cs="+mj-cs"/>
          <w:color w:val="000000"/>
          <w:kern w:val="24"/>
          <w:szCs w:val="88"/>
        </w:rPr>
      </w:pPr>
      <w:r>
        <w:rPr>
          <w:rFonts w:ascii="Calibri" w:eastAsia="+mj-ea" w:hAnsi="Calibri" w:cs="+mj-cs"/>
          <w:i/>
          <w:color w:val="000000"/>
          <w:kern w:val="24"/>
          <w:szCs w:val="88"/>
        </w:rPr>
        <w:t>Confetti-</w:t>
      </w:r>
      <w:r>
        <w:rPr>
          <w:rFonts w:ascii="Calibri" w:eastAsia="+mj-ea" w:hAnsi="Calibri" w:cs="+mj-cs"/>
          <w:color w:val="000000"/>
          <w:kern w:val="24"/>
          <w:szCs w:val="88"/>
        </w:rPr>
        <w:t xml:space="preserve"> I will sprinkle confetti tea pots on the tables to add an extra bit of glam to the event. I will need 500</w:t>
      </w:r>
    </w:p>
    <w:p w:rsidR="00DB0818" w:rsidRPr="00DB0818" w:rsidRDefault="00DB0818" w:rsidP="00DB0818">
      <w:pPr>
        <w:rPr>
          <w:rFonts w:ascii="Calibri" w:eastAsia="+mj-ea" w:hAnsi="Calibri" w:cs="+mj-cs"/>
          <w:color w:val="000000"/>
          <w:kern w:val="24"/>
          <w:szCs w:val="88"/>
        </w:rPr>
      </w:pPr>
    </w:p>
    <w:p w:rsidR="00DB0818" w:rsidRPr="00127B06" w:rsidRDefault="00DB0818" w:rsidP="00DB0818">
      <w:pPr>
        <w:rPr>
          <w:rFonts w:eastAsia="+mj-ea" w:cs="+mj-cs"/>
          <w:b/>
          <w:color w:val="000000"/>
          <w:kern w:val="24"/>
        </w:rPr>
      </w:pPr>
      <w:r w:rsidRPr="00127B06">
        <w:rPr>
          <w:rFonts w:eastAsia="+mj-ea" w:cs="+mj-cs"/>
          <w:b/>
          <w:color w:val="000000"/>
          <w:kern w:val="24"/>
        </w:rPr>
        <w:t>Raffle</w:t>
      </w:r>
    </w:p>
    <w:p w:rsidR="00DB0818" w:rsidRPr="00127B06" w:rsidRDefault="00DB0818" w:rsidP="00DB0818">
      <w:pPr>
        <w:rPr>
          <w:rFonts w:eastAsia="+mj-ea" w:cs="+mj-cs"/>
          <w:color w:val="000000"/>
          <w:kern w:val="24"/>
        </w:rPr>
      </w:pPr>
      <w:r w:rsidRPr="00127B06">
        <w:rPr>
          <w:rFonts w:eastAsia="+mj-ea" w:cs="+mj-cs"/>
          <w:color w:val="000000"/>
          <w:kern w:val="24"/>
        </w:rPr>
        <w:t xml:space="preserve">We will be supplying the students with a raffle of the following things. </w:t>
      </w:r>
    </w:p>
    <w:p w:rsidR="00DB0818" w:rsidRPr="00127B06" w:rsidRDefault="00DB0818" w:rsidP="00DB0818">
      <w:pPr>
        <w:pStyle w:val="ListParagraph"/>
        <w:numPr>
          <w:ilvl w:val="0"/>
          <w:numId w:val="4"/>
        </w:numPr>
        <w:rPr>
          <w:rFonts w:eastAsia="+mj-ea" w:cs="+mj-cs"/>
          <w:color w:val="000000"/>
          <w:kern w:val="24"/>
        </w:rPr>
      </w:pPr>
      <w:r w:rsidRPr="00127B06">
        <w:rPr>
          <w:rFonts w:eastAsia="+mj-ea" w:cs="+mj-cs"/>
          <w:color w:val="000000"/>
          <w:kern w:val="24"/>
        </w:rPr>
        <w:t>Trip to Paris for 4 for 3 days, 2 nights- Hotel Jarry Confort- £380</w:t>
      </w:r>
    </w:p>
    <w:p w:rsidR="00DB0818" w:rsidRPr="00127B06" w:rsidRDefault="00DB0818" w:rsidP="00DB0818">
      <w:pPr>
        <w:pStyle w:val="ListParagraph"/>
        <w:numPr>
          <w:ilvl w:val="0"/>
          <w:numId w:val="4"/>
        </w:numPr>
        <w:rPr>
          <w:rFonts w:eastAsia="+mj-ea" w:cs="+mj-cs"/>
          <w:color w:val="000000"/>
          <w:kern w:val="24"/>
        </w:rPr>
      </w:pPr>
      <w:r w:rsidRPr="00127B06">
        <w:rPr>
          <w:rFonts w:eastAsia="+mj-ea" w:cs="+mj-cs"/>
          <w:color w:val="000000"/>
          <w:kern w:val="24"/>
        </w:rPr>
        <w:t>Nandos Gift card - £50</w:t>
      </w:r>
    </w:p>
    <w:p w:rsidR="00DB0818" w:rsidRPr="00127B06" w:rsidRDefault="00DB0818" w:rsidP="00DB0818">
      <w:pPr>
        <w:pStyle w:val="ListParagraph"/>
        <w:numPr>
          <w:ilvl w:val="0"/>
          <w:numId w:val="4"/>
        </w:numPr>
        <w:rPr>
          <w:rFonts w:eastAsia="+mj-ea" w:cs="+mj-cs"/>
          <w:color w:val="000000"/>
          <w:kern w:val="24"/>
        </w:rPr>
      </w:pPr>
      <w:r w:rsidRPr="00127B06">
        <w:rPr>
          <w:rFonts w:eastAsia="+mj-ea" w:cs="+mj-cs"/>
          <w:color w:val="000000"/>
          <w:kern w:val="24"/>
        </w:rPr>
        <w:t>Skydiving for 3- SkyGoDive- £954</w:t>
      </w:r>
    </w:p>
    <w:p w:rsidR="00DB0818" w:rsidRPr="00127B06" w:rsidRDefault="00DB0818" w:rsidP="00DB0818">
      <w:pPr>
        <w:pStyle w:val="ListParagraph"/>
        <w:numPr>
          <w:ilvl w:val="0"/>
          <w:numId w:val="4"/>
        </w:numPr>
        <w:rPr>
          <w:rFonts w:eastAsia="+mj-ea" w:cs="+mj-cs"/>
          <w:color w:val="000000"/>
          <w:kern w:val="24"/>
        </w:rPr>
      </w:pPr>
      <w:r w:rsidRPr="00127B06">
        <w:rPr>
          <w:rFonts w:eastAsia="+mj-ea" w:cs="+mj-cs"/>
          <w:color w:val="000000"/>
          <w:kern w:val="24"/>
        </w:rPr>
        <w:t>Magnum Champagne Bottle- £48.84</w:t>
      </w:r>
    </w:p>
    <w:p w:rsidR="00A730DC" w:rsidRDefault="00A730DC"/>
    <w:p w:rsidR="00DB0818" w:rsidRPr="00127B06" w:rsidRDefault="00DB0818" w:rsidP="00DB0818">
      <w:pPr>
        <w:rPr>
          <w:rFonts w:eastAsia="+mj-ea" w:cs="+mj-cs"/>
          <w:b/>
          <w:color w:val="000000"/>
          <w:kern w:val="24"/>
        </w:rPr>
      </w:pPr>
      <w:r w:rsidRPr="00127B06">
        <w:rPr>
          <w:rFonts w:eastAsia="+mj-ea" w:cs="+mj-cs"/>
          <w:b/>
          <w:color w:val="000000"/>
          <w:kern w:val="24"/>
        </w:rPr>
        <w:t>Sourcing Suitable Materials, Suppliers and Contractors</w:t>
      </w:r>
    </w:p>
    <w:p w:rsidR="00A730DC" w:rsidRDefault="00DB0818">
      <w:r w:rsidRPr="00127B06">
        <w:rPr>
          <w:noProof/>
          <w:lang w:eastAsia="en-GB"/>
        </w:rPr>
        <w:drawing>
          <wp:anchor distT="0" distB="0" distL="114300" distR="114300" simplePos="0" relativeHeight="251698176" behindDoc="0" locked="0" layoutInCell="1" allowOverlap="1" wp14:anchorId="409B3E02" wp14:editId="1EA69A49">
            <wp:simplePos x="0" y="0"/>
            <wp:positionH relativeFrom="column">
              <wp:posOffset>2514600</wp:posOffset>
            </wp:positionH>
            <wp:positionV relativeFrom="paragraph">
              <wp:posOffset>426720</wp:posOffset>
            </wp:positionV>
            <wp:extent cx="2687955" cy="3397885"/>
            <wp:effectExtent l="0" t="0" r="444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3553" t="12409" r="30744" b="6934"/>
                    <a:stretch/>
                  </pic:blipFill>
                  <pic:spPr bwMode="auto">
                    <a:xfrm>
                      <a:off x="0" y="0"/>
                      <a:ext cx="2687955" cy="3397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730DC" w:rsidRDefault="00DB0818">
      <w:r w:rsidRPr="00127B06">
        <w:rPr>
          <w:noProof/>
          <w:lang w:eastAsia="en-GB"/>
        </w:rPr>
        <w:drawing>
          <wp:anchor distT="0" distB="0" distL="114300" distR="114300" simplePos="0" relativeHeight="251696128" behindDoc="0" locked="0" layoutInCell="1" allowOverlap="1" wp14:anchorId="7D334094" wp14:editId="32415A6A">
            <wp:simplePos x="0" y="0"/>
            <wp:positionH relativeFrom="column">
              <wp:posOffset>-685800</wp:posOffset>
            </wp:positionH>
            <wp:positionV relativeFrom="paragraph">
              <wp:posOffset>26670</wp:posOffset>
            </wp:positionV>
            <wp:extent cx="2619375" cy="33585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404" t="12410" r="30700" b="5751"/>
                    <a:stretch/>
                  </pic:blipFill>
                  <pic:spPr bwMode="auto">
                    <a:xfrm>
                      <a:off x="0" y="0"/>
                      <a:ext cx="2619375" cy="3358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A730DC" w:rsidRDefault="00A730DC"/>
    <w:p w:rsidR="00A730DC" w:rsidRDefault="00A730DC"/>
    <w:p w:rsidR="00A730DC" w:rsidRDefault="00A730DC"/>
    <w:p w:rsidR="00A730DC" w:rsidRDefault="00A730DC"/>
    <w:p w:rsidR="00A730DC" w:rsidRDefault="00A730DC"/>
    <w:p w:rsidR="007F776A" w:rsidRDefault="007F776A"/>
    <w:p w:rsidR="00DB0818" w:rsidRDefault="00DB0818"/>
    <w:p w:rsidR="00DB0818" w:rsidRDefault="00DB0818"/>
    <w:p w:rsidR="00DB0818" w:rsidRDefault="00DB0818"/>
    <w:p w:rsidR="00DB0818" w:rsidRDefault="00DB0818"/>
    <w:p w:rsidR="00DB0818" w:rsidRDefault="00DB0818"/>
    <w:p w:rsidR="00DB0818" w:rsidRDefault="00DB0818"/>
    <w:p w:rsidR="00DB0818" w:rsidRDefault="00DB0818"/>
    <w:p w:rsidR="00B72EC4" w:rsidRDefault="00B72EC4"/>
    <w:p w:rsidR="00DB0818" w:rsidRDefault="00DB0818" w:rsidP="00DB0818">
      <w:pPr>
        <w:pStyle w:val="ListParagraph"/>
        <w:numPr>
          <w:ilvl w:val="0"/>
          <w:numId w:val="8"/>
        </w:numPr>
      </w:pPr>
      <w:r>
        <w:t>Truly Alice Napkins- Party Delights- 500</w:t>
      </w:r>
    </w:p>
    <w:p w:rsidR="00DB0818" w:rsidRDefault="00DB0818" w:rsidP="00DB0818">
      <w:pPr>
        <w:pStyle w:val="ListParagraph"/>
        <w:numPr>
          <w:ilvl w:val="0"/>
          <w:numId w:val="8"/>
        </w:numPr>
      </w:pPr>
      <w:r>
        <w:t>Truly Alice Plates- Party Delights- 60</w:t>
      </w:r>
    </w:p>
    <w:p w:rsidR="00DB0818" w:rsidRDefault="00DB0818" w:rsidP="00DB0818">
      <w:pPr>
        <w:pStyle w:val="ListParagraph"/>
        <w:numPr>
          <w:ilvl w:val="0"/>
          <w:numId w:val="8"/>
        </w:numPr>
      </w:pPr>
      <w:r>
        <w:t>Truly Alice Props- Party Delights- 120</w:t>
      </w:r>
    </w:p>
    <w:p w:rsidR="00DB0818" w:rsidRDefault="00DB0818" w:rsidP="00DB0818">
      <w:pPr>
        <w:pStyle w:val="ListParagraph"/>
        <w:numPr>
          <w:ilvl w:val="0"/>
          <w:numId w:val="8"/>
        </w:numPr>
      </w:pPr>
      <w:r>
        <w:t>Alice in Wonderland Cut outs- Party Delights- 20</w:t>
      </w:r>
    </w:p>
    <w:p w:rsidR="00DB0818" w:rsidRDefault="00253BA8" w:rsidP="00DB0818">
      <w:pPr>
        <w:pStyle w:val="ListParagraph"/>
        <w:numPr>
          <w:ilvl w:val="0"/>
          <w:numId w:val="8"/>
        </w:numPr>
      </w:pPr>
      <w:r>
        <w:t>Tea Cup Bunting- Party Delights- 40m</w:t>
      </w:r>
    </w:p>
    <w:p w:rsidR="00253BA8" w:rsidRDefault="00253BA8" w:rsidP="00DB0818">
      <w:pPr>
        <w:pStyle w:val="ListParagraph"/>
        <w:numPr>
          <w:ilvl w:val="0"/>
          <w:numId w:val="8"/>
        </w:numPr>
      </w:pPr>
      <w:r>
        <w:t>Checked Table Runner- Party Delights- 100m</w:t>
      </w:r>
    </w:p>
    <w:p w:rsidR="00253BA8" w:rsidRDefault="00253BA8" w:rsidP="00DB0818">
      <w:pPr>
        <w:pStyle w:val="ListParagraph"/>
        <w:numPr>
          <w:ilvl w:val="0"/>
          <w:numId w:val="8"/>
        </w:numPr>
      </w:pPr>
      <w:r>
        <w:t>Large Mushrooms- Ebay- 50</w:t>
      </w:r>
    </w:p>
    <w:p w:rsidR="00253BA8" w:rsidRDefault="00253BA8" w:rsidP="00DB0818">
      <w:pPr>
        <w:pStyle w:val="ListParagraph"/>
        <w:numPr>
          <w:ilvl w:val="0"/>
          <w:numId w:val="8"/>
        </w:numPr>
      </w:pPr>
      <w:r>
        <w:t>Mad Hatter Hat- Amazon- 50</w:t>
      </w:r>
    </w:p>
    <w:p w:rsidR="00253BA8" w:rsidRDefault="00253BA8" w:rsidP="00DB0818">
      <w:pPr>
        <w:pStyle w:val="ListParagraph"/>
        <w:numPr>
          <w:ilvl w:val="0"/>
          <w:numId w:val="8"/>
        </w:numPr>
      </w:pPr>
      <w:r>
        <w:t>Teapot- Etsy- 50</w:t>
      </w:r>
    </w:p>
    <w:p w:rsidR="00253BA8" w:rsidRDefault="00253BA8" w:rsidP="00DB0818">
      <w:pPr>
        <w:pStyle w:val="ListParagraph"/>
        <w:numPr>
          <w:ilvl w:val="0"/>
          <w:numId w:val="8"/>
        </w:numPr>
      </w:pPr>
      <w:r>
        <w:t>Fake Moss- Wickes- 19x22m</w:t>
      </w:r>
    </w:p>
    <w:p w:rsidR="00253BA8" w:rsidRDefault="00253BA8" w:rsidP="00DB0818">
      <w:pPr>
        <w:pStyle w:val="ListParagraph"/>
        <w:numPr>
          <w:ilvl w:val="0"/>
          <w:numId w:val="8"/>
        </w:numPr>
      </w:pPr>
      <w:r>
        <w:t>Photobooth Props- Party Delights- 20</w:t>
      </w:r>
    </w:p>
    <w:p w:rsidR="00253BA8" w:rsidRDefault="00253BA8" w:rsidP="00253BA8">
      <w:pPr>
        <w:pStyle w:val="ListParagraph"/>
        <w:numPr>
          <w:ilvl w:val="0"/>
          <w:numId w:val="8"/>
        </w:numPr>
      </w:pPr>
      <w:r>
        <w:t>Confetti Teapots- Etsy- 500</w:t>
      </w:r>
    </w:p>
    <w:p w:rsidR="00253BA8" w:rsidRDefault="00253BA8" w:rsidP="00253BA8"/>
    <w:p w:rsidR="00253BA8" w:rsidRPr="00127B06" w:rsidRDefault="00253BA8" w:rsidP="00253BA8">
      <w:pPr>
        <w:rPr>
          <w:rFonts w:eastAsia="+mj-ea" w:cs="+mj-cs"/>
          <w:b/>
          <w:color w:val="000000"/>
          <w:kern w:val="24"/>
        </w:rPr>
      </w:pPr>
      <w:r w:rsidRPr="00127B06">
        <w:rPr>
          <w:rFonts w:eastAsia="+mj-ea" w:cs="+mj-cs"/>
          <w:b/>
          <w:color w:val="000000"/>
          <w:kern w:val="24"/>
        </w:rPr>
        <w:t>Identifying Marketing Strategies</w:t>
      </w:r>
    </w:p>
    <w:p w:rsidR="00253BA8" w:rsidRDefault="00253BA8" w:rsidP="00253BA8">
      <w:pPr>
        <w:rPr>
          <w:rFonts w:eastAsia="+mj-ea" w:cs="+mj-cs"/>
          <w:color w:val="000000"/>
          <w:kern w:val="24"/>
        </w:rPr>
      </w:pPr>
      <w:r w:rsidRPr="00127B06">
        <w:rPr>
          <w:rFonts w:eastAsia="+mj-ea" w:cs="+mj-cs"/>
          <w:color w:val="000000"/>
          <w:kern w:val="24"/>
        </w:rPr>
        <w:t>This is how we will get the word to the students about the event. As</w:t>
      </w:r>
      <w:r>
        <w:rPr>
          <w:rFonts w:eastAsia="+mj-ea" w:cs="+mj-cs"/>
          <w:color w:val="000000"/>
          <w:kern w:val="24"/>
        </w:rPr>
        <w:t xml:space="preserve"> the target audience will be </w:t>
      </w:r>
      <w:r w:rsidRPr="00127B06">
        <w:rPr>
          <w:rFonts w:eastAsia="+mj-ea" w:cs="+mj-cs"/>
          <w:color w:val="000000"/>
          <w:kern w:val="24"/>
        </w:rPr>
        <w:t xml:space="preserve"> young adults, the easiest way to promote the event would be through social media as this is both fast, easy and free. An event on Facebook can be made with all of the information needed about the event. Someone from the university who is helping organise the event can help with how students can pay for the event</w:t>
      </w:r>
      <w:r>
        <w:rPr>
          <w:rFonts w:eastAsia="+mj-ea" w:cs="+mj-cs"/>
          <w:color w:val="000000"/>
          <w:kern w:val="24"/>
        </w:rPr>
        <w:t xml:space="preserve"> i.e. by online transaction or with cash (No IOU’s)</w:t>
      </w:r>
      <w:r w:rsidRPr="00127B06">
        <w:rPr>
          <w:rFonts w:eastAsia="+mj-ea" w:cs="+mj-cs"/>
          <w:color w:val="000000"/>
          <w:kern w:val="24"/>
        </w:rPr>
        <w:t>. The ticket</w:t>
      </w:r>
      <w:r w:rsidR="00B72EC4">
        <w:rPr>
          <w:rFonts w:eastAsia="+mj-ea" w:cs="+mj-cs"/>
          <w:color w:val="000000"/>
          <w:kern w:val="24"/>
        </w:rPr>
        <w:t>s will be sold at a price of £35</w:t>
      </w:r>
      <w:r w:rsidRPr="00127B06">
        <w:rPr>
          <w:rFonts w:eastAsia="+mj-ea" w:cs="+mj-cs"/>
          <w:color w:val="000000"/>
          <w:kern w:val="24"/>
        </w:rPr>
        <w:t xml:space="preserve"> per person. This is due to only being given £1000 by the university and the rest has to be gained through the ticket sales, without this the budget would be very limited and it would mean we c</w:t>
      </w:r>
      <w:r>
        <w:rPr>
          <w:rFonts w:eastAsia="+mj-ea" w:cs="+mj-cs"/>
          <w:color w:val="000000"/>
          <w:kern w:val="24"/>
        </w:rPr>
        <w:t xml:space="preserve">annot give the students the experience they deserve </w:t>
      </w:r>
      <w:r w:rsidRPr="00127B06">
        <w:rPr>
          <w:rFonts w:eastAsia="+mj-ea" w:cs="+mj-cs"/>
          <w:color w:val="000000"/>
          <w:kern w:val="24"/>
        </w:rPr>
        <w:t>at their leavers ball, after all it is the last thing they will remember from th</w:t>
      </w:r>
      <w:r>
        <w:rPr>
          <w:rFonts w:eastAsia="+mj-ea" w:cs="+mj-cs"/>
          <w:color w:val="000000"/>
          <w:kern w:val="24"/>
        </w:rPr>
        <w:t xml:space="preserve">e university and want to be able to enjoy the night with their friends. </w:t>
      </w:r>
    </w:p>
    <w:p w:rsidR="00253BA8" w:rsidRDefault="00253BA8" w:rsidP="00253BA8">
      <w:pPr>
        <w:rPr>
          <w:rFonts w:eastAsia="+mj-ea" w:cs="+mj-cs"/>
          <w:color w:val="000000"/>
          <w:kern w:val="24"/>
        </w:rPr>
      </w:pPr>
      <w:r>
        <w:rPr>
          <w:rFonts w:eastAsia="+mj-ea" w:cs="+mj-cs"/>
          <w:color w:val="000000"/>
          <w:kern w:val="24"/>
        </w:rPr>
        <w:t xml:space="preserve">The tickets will look like the following- </w:t>
      </w:r>
    </w:p>
    <w:p w:rsidR="00253BA8" w:rsidRPr="00127B06" w:rsidRDefault="00253BA8" w:rsidP="00253BA8">
      <w:pPr>
        <w:rPr>
          <w:rFonts w:eastAsia="+mj-ea" w:cs="+mj-cs"/>
          <w:color w:val="000000"/>
          <w:kern w:val="24"/>
        </w:rPr>
      </w:pPr>
    </w:p>
    <w:p w:rsidR="00364A98" w:rsidRPr="00364A98" w:rsidRDefault="00364A98" w:rsidP="00364A98">
      <w:r>
        <w:rPr>
          <w:noProof/>
          <w:lang w:eastAsia="en-GB"/>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5160010" cy="1915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2 at 20.40.25.png"/>
                    <pic:cNvPicPr/>
                  </pic:nvPicPr>
                  <pic:blipFill>
                    <a:blip r:embed="rId13">
                      <a:extLst>
                        <a:ext uri="{28A0092B-C50C-407E-A947-70E740481C1C}">
                          <a14:useLocalDpi xmlns:a14="http://schemas.microsoft.com/office/drawing/2010/main" val="0"/>
                        </a:ext>
                      </a:extLst>
                    </a:blip>
                    <a:stretch>
                      <a:fillRect/>
                    </a:stretch>
                  </pic:blipFill>
                  <pic:spPr>
                    <a:xfrm>
                      <a:off x="0" y="0"/>
                      <a:ext cx="5160010" cy="1915160"/>
                    </a:xfrm>
                    <a:prstGeom prst="rect">
                      <a:avLst/>
                    </a:prstGeom>
                  </pic:spPr>
                </pic:pic>
              </a:graphicData>
            </a:graphic>
          </wp:anchor>
        </w:drawing>
      </w:r>
    </w:p>
    <w:p w:rsidR="00364A98" w:rsidRPr="00364A98" w:rsidRDefault="00364A98" w:rsidP="00364A98"/>
    <w:p w:rsidR="00253BA8" w:rsidRDefault="00364A98" w:rsidP="00253BA8">
      <w:r>
        <w:rPr>
          <w:noProof/>
          <w:lang w:eastAsia="en-GB"/>
        </w:rPr>
        <w:drawing>
          <wp:anchor distT="0" distB="0" distL="114300" distR="114300" simplePos="0" relativeHeight="251700224" behindDoc="0" locked="0" layoutInCell="1" allowOverlap="1" wp14:anchorId="2B1BFC0A" wp14:editId="6BA0DDC0">
            <wp:simplePos x="0" y="0"/>
            <wp:positionH relativeFrom="column">
              <wp:posOffset>-4245610</wp:posOffset>
            </wp:positionH>
            <wp:positionV relativeFrom="paragraph">
              <wp:posOffset>1717675</wp:posOffset>
            </wp:positionV>
            <wp:extent cx="5045710" cy="190627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2 at 20.40.39.png"/>
                    <pic:cNvPicPr/>
                  </pic:nvPicPr>
                  <pic:blipFill>
                    <a:blip r:embed="rId14">
                      <a:extLst>
                        <a:ext uri="{28A0092B-C50C-407E-A947-70E740481C1C}">
                          <a14:useLocalDpi xmlns:a14="http://schemas.microsoft.com/office/drawing/2010/main" val="0"/>
                        </a:ext>
                      </a:extLst>
                    </a:blip>
                    <a:stretch>
                      <a:fillRect/>
                    </a:stretch>
                  </pic:blipFill>
                  <pic:spPr>
                    <a:xfrm>
                      <a:off x="0" y="0"/>
                      <a:ext cx="5045710" cy="1906270"/>
                    </a:xfrm>
                    <a:prstGeom prst="rect">
                      <a:avLst/>
                    </a:prstGeom>
                  </pic:spPr>
                </pic:pic>
              </a:graphicData>
            </a:graphic>
            <wp14:sizeRelH relativeFrom="page">
              <wp14:pctWidth>0</wp14:pctWidth>
            </wp14:sizeRelH>
            <wp14:sizeRelV relativeFrom="page">
              <wp14:pctHeight>0</wp14:pctHeight>
            </wp14:sizeRelV>
          </wp:anchor>
        </w:drawing>
      </w:r>
      <w:r>
        <w:t>Front</w:t>
      </w:r>
      <w:r>
        <w:br w:type="textWrapping" w:clear="all"/>
      </w:r>
    </w:p>
    <w:p w:rsidR="00DB0818" w:rsidRDefault="00DB0818"/>
    <w:p w:rsidR="00DB0818" w:rsidRDefault="00DB0818"/>
    <w:p w:rsidR="00DB0818" w:rsidRDefault="00364A98">
      <w:r>
        <w:t>Back</w:t>
      </w:r>
    </w:p>
    <w:p w:rsidR="00DB0818" w:rsidRDefault="00DB0818"/>
    <w:p w:rsidR="00DB0818" w:rsidRDefault="00DB0818"/>
    <w:p w:rsidR="00364A98" w:rsidRPr="00127B06" w:rsidRDefault="00364A98" w:rsidP="00364A98">
      <w:pPr>
        <w:rPr>
          <w:rFonts w:eastAsia="+mj-ea" w:cs="+mj-cs"/>
          <w:b/>
          <w:color w:val="000000"/>
          <w:kern w:val="24"/>
        </w:rPr>
      </w:pPr>
      <w:r w:rsidRPr="00127B06">
        <w:rPr>
          <w:rFonts w:eastAsia="+mj-ea" w:cs="+mj-cs"/>
          <w:b/>
          <w:color w:val="000000"/>
          <w:kern w:val="24"/>
        </w:rPr>
        <w:t>Health &amp; Safety</w:t>
      </w:r>
    </w:p>
    <w:p w:rsidR="00364A98" w:rsidRPr="00127B06" w:rsidRDefault="00364A98" w:rsidP="00364A98">
      <w:pPr>
        <w:rPr>
          <w:rFonts w:eastAsia="+mj-ea" w:cs="+mj-cs"/>
          <w:color w:val="000000"/>
          <w:kern w:val="24"/>
        </w:rPr>
      </w:pPr>
      <w:r w:rsidRPr="00127B06">
        <w:rPr>
          <w:rFonts w:eastAsia="+mj-ea" w:cs="+mj-cs"/>
          <w:bCs/>
          <w:color w:val="000000"/>
          <w:kern w:val="24"/>
        </w:rPr>
        <w:t>What needs to be considered</w:t>
      </w:r>
      <w:r w:rsidRPr="00127B06">
        <w:rPr>
          <w:rFonts w:eastAsia="+mj-ea" w:cs="+mj-cs"/>
          <w:color w:val="000000"/>
          <w:kern w:val="24"/>
        </w:rPr>
        <w:t xml:space="preserve"> when talking about health and safety are issues with drinking such as making sure students don’t get too drunk, </w:t>
      </w:r>
      <w:r w:rsidRPr="00127B06">
        <w:rPr>
          <w:rFonts w:eastAsia="+mj-ea" w:cs="+mj-cs"/>
          <w:bCs/>
          <w:color w:val="000000"/>
          <w:kern w:val="24"/>
        </w:rPr>
        <w:t xml:space="preserve">legal requirements such as making sure that </w:t>
      </w:r>
      <w:r w:rsidRPr="00127B06">
        <w:rPr>
          <w:rFonts w:eastAsia="+mj-ea" w:cs="+mj-cs"/>
          <w:color w:val="000000"/>
          <w:kern w:val="24"/>
        </w:rPr>
        <w:t>all the bar staff have a bar licence, that all staff know where the emergency exits are and finally all the staff must be fully trained to deal with any emergencies that might come up. Security will be provided by G-Live but also students from the university might be at the doors to check that only people from the university are attending.</w:t>
      </w:r>
    </w:p>
    <w:p w:rsidR="00364A98" w:rsidRPr="00127B06" w:rsidRDefault="00364A98" w:rsidP="00364A98">
      <w:pPr>
        <w:rPr>
          <w:rFonts w:eastAsia="+mj-ea" w:cs="+mj-cs"/>
          <w:color w:val="000000"/>
          <w:kern w:val="24"/>
        </w:rPr>
      </w:pPr>
    </w:p>
    <w:p w:rsidR="00364A98" w:rsidRPr="00127B06" w:rsidRDefault="00364A98" w:rsidP="00364A98">
      <w:pPr>
        <w:rPr>
          <w:rFonts w:eastAsia="+mj-ea" w:cs="+mj-cs"/>
          <w:b/>
          <w:color w:val="000000"/>
          <w:kern w:val="24"/>
        </w:rPr>
      </w:pPr>
      <w:r w:rsidRPr="00127B06">
        <w:rPr>
          <w:rFonts w:eastAsia="+mj-ea" w:cs="+mj-cs"/>
          <w:b/>
          <w:color w:val="000000"/>
          <w:kern w:val="24"/>
        </w:rPr>
        <w:t>Third Parties</w:t>
      </w:r>
    </w:p>
    <w:p w:rsidR="00364A98" w:rsidRPr="00127B06" w:rsidRDefault="00364A98" w:rsidP="00364A98">
      <w:pPr>
        <w:rPr>
          <w:rFonts w:eastAsia="+mj-ea" w:cs="+mj-cs"/>
          <w:color w:val="000000"/>
          <w:kern w:val="24"/>
        </w:rPr>
      </w:pPr>
      <w:r w:rsidRPr="00127B06">
        <w:rPr>
          <w:rFonts w:eastAsia="+mj-ea" w:cs="+mj-cs"/>
          <w:color w:val="000000"/>
          <w:kern w:val="24"/>
        </w:rPr>
        <w:t xml:space="preserve">Police will usually be on standby in situations where a large amount of people are involved. This is not to make students feel uncomfortable but to make sure that they are safe and taken care of in case anything happens that puts other students in danger such as someone getting too drunk and becoming aggressive. The ambulance will not be involved unless in something happens and they are needed in which case, G-Live will call them. I will give the ambulance a heads up so that they know an event is happening and what is happening if called. </w:t>
      </w:r>
    </w:p>
    <w:p w:rsidR="00364A98" w:rsidRPr="00127B06" w:rsidRDefault="00364A98" w:rsidP="00364A98">
      <w:pPr>
        <w:rPr>
          <w:rFonts w:eastAsia="+mj-ea" w:cs="+mj-cs"/>
          <w:b/>
          <w:color w:val="000000"/>
          <w:kern w:val="24"/>
        </w:rPr>
      </w:pPr>
    </w:p>
    <w:p w:rsidR="00364A98" w:rsidRPr="00127B06" w:rsidRDefault="00364A98" w:rsidP="00364A98">
      <w:pPr>
        <w:rPr>
          <w:rFonts w:eastAsia="+mj-ea" w:cs="+mj-cs"/>
          <w:b/>
          <w:color w:val="000000"/>
          <w:kern w:val="24"/>
        </w:rPr>
      </w:pPr>
      <w:r w:rsidRPr="00127B06">
        <w:rPr>
          <w:rFonts w:eastAsia="+mj-ea" w:cs="+mj-cs"/>
          <w:b/>
          <w:color w:val="000000"/>
          <w:kern w:val="24"/>
        </w:rPr>
        <w:t>Evaluation and Feedback</w:t>
      </w:r>
    </w:p>
    <w:p w:rsidR="00364A98" w:rsidRPr="00127B06" w:rsidRDefault="00364A98" w:rsidP="00364A98">
      <w:pPr>
        <w:rPr>
          <w:rFonts w:eastAsia="+mj-ea" w:cs="+mj-cs"/>
          <w:color w:val="000000"/>
          <w:kern w:val="24"/>
        </w:rPr>
      </w:pPr>
      <w:r w:rsidRPr="00127B06">
        <w:rPr>
          <w:rFonts w:eastAsia="+mj-ea" w:cs="+mj-cs"/>
          <w:color w:val="000000"/>
          <w:kern w:val="24"/>
        </w:rPr>
        <w:t xml:space="preserve">I will be providing a questionnaire to the students when they leave to see how much they liked the event. This is the easiest and quickest way to get feedback on a large scale. </w:t>
      </w:r>
    </w:p>
    <w:p w:rsidR="00364A98" w:rsidRPr="00127B06" w:rsidRDefault="00364A98" w:rsidP="00364A98">
      <w:pPr>
        <w:rPr>
          <w:rFonts w:eastAsia="+mj-ea" w:cs="+mj-cs"/>
          <w:color w:val="000000"/>
          <w:kern w:val="24"/>
        </w:rPr>
      </w:pPr>
      <w:r w:rsidRPr="00127B06">
        <w:rPr>
          <w:rFonts w:eastAsia="+mj-ea" w:cs="+mj-cs"/>
          <w:color w:val="FF0000"/>
          <w:kern w:val="24"/>
        </w:rPr>
        <w:t>Question:</w:t>
      </w:r>
      <w:r w:rsidRPr="00127B06">
        <w:rPr>
          <w:rFonts w:eastAsia="+mj-ea" w:cs="+mj-cs"/>
          <w:color w:val="000000"/>
          <w:kern w:val="24"/>
        </w:rPr>
        <w:t xml:space="preserve"> on a scale of 1 to 10, 1 being the lowest, how successful do you think the event was? Please tick a box below. </w:t>
      </w:r>
    </w:p>
    <w:p w:rsidR="00364A98" w:rsidRPr="00127B06" w:rsidRDefault="00364A98" w:rsidP="00364A98">
      <w:pPr>
        <w:rPr>
          <w:rFonts w:eastAsia="+mj-ea" w:cs="+mj-cs"/>
          <w:color w:val="000000"/>
          <w:kern w:val="24"/>
        </w:rPr>
      </w:pPr>
      <w:r w:rsidRPr="00127B06">
        <w:rPr>
          <w:noProof/>
          <w:lang w:eastAsia="en-GB"/>
        </w:rPr>
        <mc:AlternateContent>
          <mc:Choice Requires="wps">
            <w:drawing>
              <wp:anchor distT="0" distB="0" distL="114300" distR="114300" simplePos="0" relativeHeight="251711488" behindDoc="0" locked="0" layoutInCell="1" allowOverlap="1" wp14:anchorId="17CBCAF1" wp14:editId="00352E89">
                <wp:simplePos x="0" y="0"/>
                <wp:positionH relativeFrom="margin">
                  <wp:posOffset>4048125</wp:posOffset>
                </wp:positionH>
                <wp:positionV relativeFrom="paragraph">
                  <wp:posOffset>237490</wp:posOffset>
                </wp:positionV>
                <wp:extent cx="247650" cy="174625"/>
                <wp:effectExtent l="0" t="0" r="19050" b="15875"/>
                <wp:wrapNone/>
                <wp:docPr id="26"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1B18AA4" id="Rectangle 3" o:spid="_x0000_s1026" style="position:absolute;margin-left:318.75pt;margin-top:18.7pt;width:19.5pt;height:1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10464" behindDoc="0" locked="0" layoutInCell="1" allowOverlap="1" wp14:anchorId="1346ECFA" wp14:editId="22FDF6EF">
                <wp:simplePos x="0" y="0"/>
                <wp:positionH relativeFrom="margin">
                  <wp:posOffset>3552825</wp:posOffset>
                </wp:positionH>
                <wp:positionV relativeFrom="paragraph">
                  <wp:posOffset>231141</wp:posOffset>
                </wp:positionV>
                <wp:extent cx="247650" cy="184150"/>
                <wp:effectExtent l="0" t="0" r="19050" b="25400"/>
                <wp:wrapNone/>
                <wp:docPr id="27" name="Rectangle 3"/>
                <wp:cNvGraphicFramePr/>
                <a:graphic xmlns:a="http://schemas.openxmlformats.org/drawingml/2006/main">
                  <a:graphicData uri="http://schemas.microsoft.com/office/word/2010/wordprocessingShape">
                    <wps:wsp>
                      <wps:cNvSpPr/>
                      <wps:spPr>
                        <a:xfrm>
                          <a:off x="0" y="0"/>
                          <a:ext cx="247650" cy="184150"/>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78E01D1" id="Rectangle 3" o:spid="_x0000_s1026" style="position:absolute;margin-left:279.75pt;margin-top:18.2pt;width:19.5pt;height:1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2272" behindDoc="0" locked="0" layoutInCell="1" allowOverlap="1" wp14:anchorId="03F6F4F1" wp14:editId="341F7D7F">
                <wp:simplePos x="0" y="0"/>
                <wp:positionH relativeFrom="margin">
                  <wp:posOffset>-104775</wp:posOffset>
                </wp:positionH>
                <wp:positionV relativeFrom="paragraph">
                  <wp:posOffset>278130</wp:posOffset>
                </wp:positionV>
                <wp:extent cx="247650" cy="174625"/>
                <wp:effectExtent l="0" t="0" r="19050" b="15875"/>
                <wp:wrapNone/>
                <wp:docPr id="28"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D93F5FC" id="Rectangle 3" o:spid="_x0000_s1026" style="position:absolute;margin-left:-8.25pt;margin-top:21.9pt;width:19.5pt;height:1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3296" behindDoc="0" locked="0" layoutInCell="1" allowOverlap="1" wp14:anchorId="371E309A" wp14:editId="1C3B5804">
                <wp:simplePos x="0" y="0"/>
                <wp:positionH relativeFrom="margin">
                  <wp:posOffset>352425</wp:posOffset>
                </wp:positionH>
                <wp:positionV relativeFrom="paragraph">
                  <wp:posOffset>256540</wp:posOffset>
                </wp:positionV>
                <wp:extent cx="247650" cy="174625"/>
                <wp:effectExtent l="0" t="0" r="19050" b="15875"/>
                <wp:wrapNone/>
                <wp:docPr id="29"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64213BB" id="Rectangle 3" o:spid="_x0000_s1026" style="position:absolute;margin-left:27.75pt;margin-top:20.2pt;width:19.5pt;height:1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4320" behindDoc="0" locked="0" layoutInCell="1" allowOverlap="1" wp14:anchorId="2BAC63A7" wp14:editId="0F77BB1D">
                <wp:simplePos x="0" y="0"/>
                <wp:positionH relativeFrom="margin">
                  <wp:posOffset>800100</wp:posOffset>
                </wp:positionH>
                <wp:positionV relativeFrom="paragraph">
                  <wp:posOffset>256540</wp:posOffset>
                </wp:positionV>
                <wp:extent cx="247650" cy="174625"/>
                <wp:effectExtent l="0" t="0" r="19050" b="15875"/>
                <wp:wrapNone/>
                <wp:docPr id="30"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A5BF7E6" id="Rectangle 3" o:spid="_x0000_s1026" style="position:absolute;margin-left:63pt;margin-top:20.2pt;width:19.5pt;height:13.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5344" behindDoc="0" locked="0" layoutInCell="1" allowOverlap="1" wp14:anchorId="7F51F8E9" wp14:editId="06C6F763">
                <wp:simplePos x="0" y="0"/>
                <wp:positionH relativeFrom="margin">
                  <wp:posOffset>1285875</wp:posOffset>
                </wp:positionH>
                <wp:positionV relativeFrom="paragraph">
                  <wp:posOffset>247650</wp:posOffset>
                </wp:positionV>
                <wp:extent cx="247650" cy="174625"/>
                <wp:effectExtent l="0" t="0" r="19050" b="15875"/>
                <wp:wrapNone/>
                <wp:docPr id="31"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54A720C" id="Rectangle 3" o:spid="_x0000_s1026" style="position:absolute;margin-left:101.25pt;margin-top:19.5pt;width:19.5pt;height:13.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6368" behindDoc="0" locked="0" layoutInCell="1" allowOverlap="1" wp14:anchorId="1A0D4471" wp14:editId="0A0774BA">
                <wp:simplePos x="0" y="0"/>
                <wp:positionH relativeFrom="margin">
                  <wp:posOffset>1733550</wp:posOffset>
                </wp:positionH>
                <wp:positionV relativeFrom="paragraph">
                  <wp:posOffset>247015</wp:posOffset>
                </wp:positionV>
                <wp:extent cx="247650" cy="174625"/>
                <wp:effectExtent l="0" t="0" r="19050" b="15875"/>
                <wp:wrapNone/>
                <wp:docPr id="32"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9052D5B" id="Rectangle 3" o:spid="_x0000_s1026" style="position:absolute;margin-left:136.5pt;margin-top:19.45pt;width:19.5pt;height:1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7392" behindDoc="0" locked="0" layoutInCell="1" allowOverlap="1" wp14:anchorId="5B15B698" wp14:editId="6B0AD9CE">
                <wp:simplePos x="0" y="0"/>
                <wp:positionH relativeFrom="margin">
                  <wp:posOffset>2200275</wp:posOffset>
                </wp:positionH>
                <wp:positionV relativeFrom="paragraph">
                  <wp:posOffset>247650</wp:posOffset>
                </wp:positionV>
                <wp:extent cx="247650" cy="174625"/>
                <wp:effectExtent l="0" t="0" r="19050" b="15875"/>
                <wp:wrapNone/>
                <wp:docPr id="33"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DBCE377" id="Rectangle 3" o:spid="_x0000_s1026" style="position:absolute;margin-left:173.25pt;margin-top:19.5pt;width:19.5pt;height:13.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9440" behindDoc="0" locked="0" layoutInCell="1" allowOverlap="1" wp14:anchorId="1A52A5F4" wp14:editId="6FB54DB1">
                <wp:simplePos x="0" y="0"/>
                <wp:positionH relativeFrom="margin">
                  <wp:posOffset>3105150</wp:posOffset>
                </wp:positionH>
                <wp:positionV relativeFrom="paragraph">
                  <wp:posOffset>237490</wp:posOffset>
                </wp:positionV>
                <wp:extent cx="247650" cy="174625"/>
                <wp:effectExtent l="0" t="0" r="19050" b="15875"/>
                <wp:wrapNone/>
                <wp:docPr id="34"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D45E21D" id="Rectangle 3" o:spid="_x0000_s1026" style="position:absolute;margin-left:244.5pt;margin-top:18.7pt;width:19.5pt;height:13.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" fillcolor="window" strokecolor="windowText" strokeweight="1pt">
                <w10:wrap anchorx="margin"/>
              </v:rect>
            </w:pict>
          </mc:Fallback>
        </mc:AlternateContent>
      </w:r>
      <w:r w:rsidRPr="00127B06">
        <w:rPr>
          <w:noProof/>
          <w:lang w:eastAsia="en-GB"/>
        </w:rPr>
        <mc:AlternateContent>
          <mc:Choice Requires="wps">
            <w:drawing>
              <wp:anchor distT="0" distB="0" distL="114300" distR="114300" simplePos="0" relativeHeight="251708416" behindDoc="0" locked="0" layoutInCell="1" allowOverlap="1" wp14:anchorId="19726727" wp14:editId="54EC13B7">
                <wp:simplePos x="0" y="0"/>
                <wp:positionH relativeFrom="margin">
                  <wp:posOffset>2686050</wp:posOffset>
                </wp:positionH>
                <wp:positionV relativeFrom="paragraph">
                  <wp:posOffset>247015</wp:posOffset>
                </wp:positionV>
                <wp:extent cx="247650" cy="174625"/>
                <wp:effectExtent l="0" t="0" r="19050" b="15875"/>
                <wp:wrapNone/>
                <wp:docPr id="35" name="Rectangle 3"/>
                <wp:cNvGraphicFramePr/>
                <a:graphic xmlns:a="http://schemas.openxmlformats.org/drawingml/2006/main">
                  <a:graphicData uri="http://schemas.microsoft.com/office/word/2010/wordprocessingShape">
                    <wps:wsp>
                      <wps:cNvSpPr/>
                      <wps:spPr>
                        <a:xfrm>
                          <a:off x="0" y="0"/>
                          <a:ext cx="247650" cy="174625"/>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E58D247" id="Rectangle 3" o:spid="_x0000_s1026" style="position:absolute;margin-left:211.5pt;margin-top:19.45pt;width:19.5pt;height:1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" fillcolor="window" strokecolor="windowText" strokeweight="1pt">
                <w10:wrap anchorx="margin"/>
              </v:rect>
            </w:pict>
          </mc:Fallback>
        </mc:AlternateContent>
      </w:r>
      <w:r w:rsidRPr="00127B06">
        <w:rPr>
          <w:rFonts w:eastAsia="+mj-ea" w:cs="+mj-cs"/>
          <w:color w:val="000000"/>
          <w:kern w:val="24"/>
        </w:rPr>
        <w:t>1</w:t>
      </w:r>
      <w:r w:rsidRPr="00127B06">
        <w:rPr>
          <w:rFonts w:eastAsia="+mj-ea" w:cs="+mj-cs"/>
          <w:color w:val="000000"/>
          <w:kern w:val="24"/>
        </w:rPr>
        <w:tab/>
        <w:t>2</w:t>
      </w:r>
      <w:r w:rsidRPr="00127B06">
        <w:rPr>
          <w:rFonts w:eastAsia="+mj-ea" w:cs="+mj-cs"/>
          <w:color w:val="000000"/>
          <w:kern w:val="24"/>
        </w:rPr>
        <w:tab/>
        <w:t>3</w:t>
      </w:r>
      <w:r w:rsidRPr="00127B06">
        <w:rPr>
          <w:rFonts w:eastAsia="+mj-ea" w:cs="+mj-cs"/>
          <w:color w:val="000000"/>
          <w:kern w:val="24"/>
        </w:rPr>
        <w:tab/>
        <w:t>4</w:t>
      </w:r>
      <w:r w:rsidRPr="00127B06">
        <w:rPr>
          <w:rFonts w:eastAsia="+mj-ea" w:cs="+mj-cs"/>
          <w:color w:val="000000"/>
          <w:kern w:val="24"/>
        </w:rPr>
        <w:tab/>
        <w:t>5</w:t>
      </w:r>
      <w:r w:rsidRPr="00127B06">
        <w:rPr>
          <w:rFonts w:eastAsia="+mj-ea" w:cs="+mj-cs"/>
          <w:color w:val="000000"/>
          <w:kern w:val="24"/>
        </w:rPr>
        <w:tab/>
        <w:t>6</w:t>
      </w:r>
      <w:r w:rsidRPr="00127B06">
        <w:rPr>
          <w:rFonts w:eastAsia="+mj-ea" w:cs="+mj-cs"/>
          <w:color w:val="000000"/>
          <w:kern w:val="24"/>
        </w:rPr>
        <w:tab/>
        <w:t>7</w:t>
      </w:r>
      <w:r w:rsidRPr="00127B06">
        <w:rPr>
          <w:rFonts w:eastAsia="+mj-ea" w:cs="+mj-cs"/>
          <w:color w:val="000000"/>
          <w:kern w:val="24"/>
        </w:rPr>
        <w:tab/>
        <w:t>8</w:t>
      </w:r>
      <w:r w:rsidRPr="00127B06">
        <w:rPr>
          <w:rFonts w:eastAsia="+mj-ea" w:cs="+mj-cs"/>
          <w:color w:val="000000"/>
          <w:kern w:val="24"/>
        </w:rPr>
        <w:tab/>
        <w:t>9</w:t>
      </w:r>
      <w:r w:rsidRPr="00127B06">
        <w:rPr>
          <w:rFonts w:eastAsia="+mj-ea" w:cs="+mj-cs"/>
          <w:color w:val="000000"/>
          <w:kern w:val="24"/>
        </w:rPr>
        <w:tab/>
        <w:t>10</w:t>
      </w: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r w:rsidRPr="00127B06">
        <w:rPr>
          <w:rFonts w:eastAsia="+mj-ea" w:cs="+mj-cs"/>
          <w:color w:val="000000"/>
          <w:kern w:val="24"/>
        </w:rPr>
        <w:t>If there is anything you think would have improved the event please state below</w:t>
      </w:r>
    </w:p>
    <w:p w:rsidR="00364A98" w:rsidRPr="00127B06" w:rsidRDefault="00364A98" w:rsidP="00364A98">
      <w:pPr>
        <w:rPr>
          <w:rFonts w:eastAsia="+mj-ea" w:cs="+mj-cs"/>
          <w:color w:val="000000"/>
          <w:kern w:val="24"/>
        </w:rPr>
      </w:pPr>
      <w:r w:rsidRPr="00127B06">
        <w:rPr>
          <w:noProof/>
          <w:lang w:eastAsia="en-GB"/>
        </w:rPr>
        <mc:AlternateContent>
          <mc:Choice Requires="wps">
            <w:drawing>
              <wp:anchor distT="0" distB="0" distL="114300" distR="114300" simplePos="0" relativeHeight="251712512" behindDoc="0" locked="0" layoutInCell="1" allowOverlap="1" wp14:anchorId="7FBD376E" wp14:editId="19048301">
                <wp:simplePos x="0" y="0"/>
                <wp:positionH relativeFrom="margin">
                  <wp:align>left</wp:align>
                </wp:positionH>
                <wp:positionV relativeFrom="paragraph">
                  <wp:posOffset>31115</wp:posOffset>
                </wp:positionV>
                <wp:extent cx="5889625" cy="1009650"/>
                <wp:effectExtent l="0" t="0" r="15875" b="19050"/>
                <wp:wrapNone/>
                <wp:docPr id="36" name="Rectangle 13"/>
                <wp:cNvGraphicFramePr/>
                <a:graphic xmlns:a="http://schemas.openxmlformats.org/drawingml/2006/main">
                  <a:graphicData uri="http://schemas.microsoft.com/office/word/2010/wordprocessingShape">
                    <wps:wsp>
                      <wps:cNvSpPr/>
                      <wps:spPr>
                        <a:xfrm>
                          <a:off x="0" y="0"/>
                          <a:ext cx="5889625" cy="1009650"/>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3B93710" id="Rectangle 13" o:spid="_x0000_s1026" style="position:absolute;margin-left:0;margin-top:2.45pt;width:463.75pt;height:7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" fillcolor="window" strokecolor="windowText" strokeweight="1pt">
                <w10:wrap anchorx="margin"/>
              </v:rect>
            </w:pict>
          </mc:Fallback>
        </mc:AlternateContent>
      </w: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364A98" w:rsidRPr="00127B06" w:rsidRDefault="00364A98" w:rsidP="00364A98">
      <w:pPr>
        <w:rPr>
          <w:rFonts w:eastAsia="+mj-ea" w:cs="+mj-cs"/>
          <w:color w:val="000000"/>
          <w:kern w:val="24"/>
        </w:rPr>
      </w:pPr>
    </w:p>
    <w:p w:rsidR="00DB0818" w:rsidRDefault="00DB0818"/>
    <w:tbl>
      <w:tblPr>
        <w:tblStyle w:val="TableGrid"/>
        <w:tblpPr w:leftFromText="180" w:rightFromText="180" w:vertAnchor="text" w:horzAnchor="page" w:tblpX="1369" w:tblpY="-523"/>
        <w:tblW w:w="0" w:type="auto"/>
        <w:tblLook w:val="04A0" w:firstRow="1" w:lastRow="0" w:firstColumn="1" w:lastColumn="0" w:noHBand="0" w:noVBand="1"/>
      </w:tblPr>
      <w:tblGrid>
        <w:gridCol w:w="4508"/>
        <w:gridCol w:w="4508"/>
      </w:tblGrid>
      <w:tr w:rsidR="00364A98" w:rsidRPr="00127B06" w:rsidTr="00364A98">
        <w:tc>
          <w:tcPr>
            <w:tcW w:w="4508" w:type="dxa"/>
            <w:shd w:val="clear" w:color="auto" w:fill="B4C6E7" w:themeFill="accent5" w:themeFillTint="66"/>
          </w:tcPr>
          <w:p w:rsidR="00364A98" w:rsidRPr="00127B06" w:rsidRDefault="00364A98" w:rsidP="00364A98">
            <w:pPr>
              <w:rPr>
                <w:rFonts w:eastAsia="+mj-ea" w:cs="+mj-cs"/>
                <w:b/>
                <w:color w:val="000000"/>
                <w:kern w:val="24"/>
              </w:rPr>
            </w:pPr>
          </w:p>
          <w:p w:rsidR="00364A98" w:rsidRPr="00127B06" w:rsidRDefault="00364A98" w:rsidP="00364A98">
            <w:pPr>
              <w:rPr>
                <w:rFonts w:eastAsia="+mj-ea" w:cs="+mj-cs"/>
                <w:b/>
                <w:color w:val="000000"/>
                <w:kern w:val="24"/>
              </w:rPr>
            </w:pPr>
            <w:r w:rsidRPr="00127B06">
              <w:rPr>
                <w:rFonts w:eastAsia="+mj-ea" w:cs="+mj-cs"/>
                <w:b/>
                <w:color w:val="000000"/>
                <w:kern w:val="24"/>
              </w:rPr>
              <w:t>Cashflow</w:t>
            </w:r>
            <w:r w:rsidRPr="00127B06">
              <w:rPr>
                <w:rFonts w:eastAsia="+mj-ea" w:cs="+mj-cs"/>
                <w:b/>
                <w:color w:val="000000"/>
                <w:kern w:val="24"/>
              </w:rPr>
              <w:br/>
            </w:r>
          </w:p>
        </w:tc>
        <w:tc>
          <w:tcPr>
            <w:tcW w:w="4508" w:type="dxa"/>
            <w:shd w:val="clear" w:color="auto" w:fill="B4C6E7" w:themeFill="accent5" w:themeFillTint="66"/>
          </w:tcPr>
          <w:p w:rsidR="00364A98" w:rsidRPr="00127B06" w:rsidRDefault="00364A98" w:rsidP="00364A98">
            <w:pPr>
              <w:rPr>
                <w:rFonts w:eastAsia="+mj-ea" w:cs="+mj-cs"/>
                <w:b/>
                <w:color w:val="000000"/>
                <w:kern w:val="24"/>
              </w:rPr>
            </w:pPr>
          </w:p>
          <w:p w:rsidR="00364A98" w:rsidRPr="00127B06" w:rsidRDefault="00364A98" w:rsidP="00364A98">
            <w:pPr>
              <w:rPr>
                <w:rFonts w:eastAsia="+mj-ea" w:cs="+mj-cs"/>
                <w:b/>
                <w:color w:val="000000"/>
                <w:kern w:val="24"/>
              </w:rPr>
            </w:pPr>
            <w:r w:rsidRPr="00127B06">
              <w:rPr>
                <w:rFonts w:eastAsia="+mj-ea" w:cs="+mj-cs"/>
                <w:b/>
                <w:color w:val="000000"/>
                <w:kern w:val="24"/>
              </w:rPr>
              <w:t>Price</w:t>
            </w:r>
          </w:p>
        </w:tc>
      </w:tr>
      <w:tr w:rsidR="00364A98" w:rsidRPr="00127B06" w:rsidTr="00364A98">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G-Live Venue</w:t>
            </w: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£5,000</w:t>
            </w:r>
          </w:p>
          <w:p w:rsidR="00364A98" w:rsidRPr="00127B06" w:rsidRDefault="00364A98" w:rsidP="00364A98">
            <w:pPr>
              <w:rPr>
                <w:rFonts w:eastAsia="+mj-ea" w:cs="+mj-cs"/>
                <w:b/>
                <w:color w:val="000000"/>
                <w:kern w:val="24"/>
              </w:rPr>
            </w:pPr>
          </w:p>
        </w:tc>
      </w:tr>
      <w:tr w:rsidR="00364A98" w:rsidRPr="00127B06" w:rsidTr="00364A98">
        <w:tc>
          <w:tcPr>
            <w:tcW w:w="4508" w:type="dxa"/>
            <w:shd w:val="clear" w:color="auto" w:fill="auto"/>
          </w:tcPr>
          <w:p w:rsidR="00364A98" w:rsidRPr="00127B06" w:rsidRDefault="00364A98" w:rsidP="00364A98">
            <w:pPr>
              <w:rPr>
                <w:rFonts w:eastAsia="+mj-ea" w:cs="+mj-cs"/>
                <w:color w:val="000000"/>
                <w:kern w:val="24"/>
              </w:rPr>
            </w:pPr>
            <w:r>
              <w:rPr>
                <w:rFonts w:eastAsia="+mj-ea" w:cs="+mj-cs"/>
                <w:color w:val="000000"/>
                <w:kern w:val="24"/>
              </w:rPr>
              <w:t>Truly Alice Napkin (20pack, 25)</w:t>
            </w:r>
          </w:p>
        </w:tc>
        <w:tc>
          <w:tcPr>
            <w:tcW w:w="4508" w:type="dxa"/>
          </w:tcPr>
          <w:p w:rsidR="00364A98" w:rsidRPr="00127B06" w:rsidRDefault="00364A98" w:rsidP="00364A98">
            <w:pPr>
              <w:rPr>
                <w:rFonts w:eastAsia="+mj-ea" w:cs="+mj-cs"/>
                <w:color w:val="000000"/>
                <w:kern w:val="24"/>
              </w:rPr>
            </w:pPr>
            <w:r w:rsidRPr="00127B06">
              <w:rPr>
                <w:rFonts w:eastAsia="+mj-ea" w:cs="+mj-cs"/>
                <w:color w:val="000000"/>
                <w:kern w:val="24"/>
              </w:rPr>
              <w:t>£</w:t>
            </w:r>
            <w:r>
              <w:rPr>
                <w:rFonts w:eastAsia="+mj-ea" w:cs="+mj-cs"/>
                <w:color w:val="000000"/>
                <w:kern w:val="24"/>
              </w:rPr>
              <w:t>87.50</w:t>
            </w:r>
          </w:p>
          <w:p w:rsidR="00364A98" w:rsidRPr="00127B06" w:rsidRDefault="00364A98" w:rsidP="00364A98">
            <w:pPr>
              <w:rPr>
                <w:rFonts w:eastAsia="+mj-ea" w:cs="+mj-cs"/>
                <w:color w:val="000000"/>
                <w:kern w:val="24"/>
              </w:rPr>
            </w:pPr>
          </w:p>
        </w:tc>
      </w:tr>
      <w:tr w:rsidR="00364A98" w:rsidRPr="00127B06" w:rsidTr="00364A98">
        <w:tc>
          <w:tcPr>
            <w:tcW w:w="4508" w:type="dxa"/>
            <w:shd w:val="clear" w:color="auto" w:fill="DEEAF6" w:themeFill="accent1" w:themeFillTint="33"/>
          </w:tcPr>
          <w:p w:rsidR="00364A98" w:rsidRDefault="00364A98" w:rsidP="00364A98">
            <w:pPr>
              <w:rPr>
                <w:rFonts w:eastAsia="+mj-ea" w:cs="+mj-cs"/>
                <w:color w:val="000000"/>
                <w:kern w:val="24"/>
              </w:rPr>
            </w:pPr>
            <w:r>
              <w:rPr>
                <w:rFonts w:eastAsia="+mj-ea" w:cs="+mj-cs"/>
                <w:color w:val="000000"/>
                <w:kern w:val="24"/>
              </w:rPr>
              <w:t>Truly Alice Plates (12pack, 5)</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w:t>
            </w:r>
            <w:r>
              <w:rPr>
                <w:rFonts w:eastAsia="+mj-ea" w:cs="+mj-cs"/>
                <w:color w:val="000000"/>
                <w:kern w:val="24"/>
              </w:rPr>
              <w:t>19.95</w:t>
            </w:r>
          </w:p>
        </w:tc>
      </w:tr>
      <w:tr w:rsidR="00364A98" w:rsidRPr="00127B06" w:rsidTr="00364A98">
        <w:tc>
          <w:tcPr>
            <w:tcW w:w="4508" w:type="dxa"/>
          </w:tcPr>
          <w:p w:rsidR="00364A98" w:rsidRPr="00127B06" w:rsidRDefault="00364A98" w:rsidP="00364A98">
            <w:pPr>
              <w:rPr>
                <w:rFonts w:eastAsia="+mj-ea" w:cs="+mj-cs"/>
                <w:color w:val="000000"/>
                <w:kern w:val="24"/>
              </w:rPr>
            </w:pPr>
            <w:r>
              <w:rPr>
                <w:rFonts w:eastAsia="+mj-ea" w:cs="+mj-cs"/>
                <w:color w:val="000000"/>
                <w:kern w:val="24"/>
              </w:rPr>
              <w:t>Truly Alice Props (8pack, 15)</w:t>
            </w:r>
          </w:p>
          <w:p w:rsidR="00364A98" w:rsidRPr="00127B06" w:rsidRDefault="00364A98" w:rsidP="00364A98">
            <w:pPr>
              <w:rPr>
                <w:rFonts w:eastAsia="+mj-ea" w:cs="+mj-cs"/>
                <w:color w:val="000000"/>
                <w:kern w:val="24"/>
              </w:rPr>
            </w:pPr>
          </w:p>
        </w:tc>
        <w:tc>
          <w:tcPr>
            <w:tcW w:w="4508" w:type="dxa"/>
          </w:tcPr>
          <w:p w:rsidR="00364A98" w:rsidRPr="00127B06" w:rsidRDefault="00364A98" w:rsidP="00364A98">
            <w:pPr>
              <w:rPr>
                <w:rFonts w:eastAsia="+mj-ea" w:cs="+mj-cs"/>
                <w:color w:val="000000"/>
                <w:kern w:val="24"/>
              </w:rPr>
            </w:pPr>
            <w:r>
              <w:rPr>
                <w:rFonts w:eastAsia="+mj-ea" w:cs="+mj-cs"/>
                <w:color w:val="000000"/>
                <w:kern w:val="24"/>
              </w:rPr>
              <w:t>£134.85</w:t>
            </w:r>
          </w:p>
        </w:tc>
      </w:tr>
      <w:tr w:rsidR="00364A98" w:rsidRPr="00127B06" w:rsidTr="00364A98">
        <w:tc>
          <w:tcPr>
            <w:tcW w:w="4508" w:type="dxa"/>
            <w:shd w:val="clear" w:color="auto" w:fill="DEEAF6" w:themeFill="accent1" w:themeFillTint="33"/>
          </w:tcPr>
          <w:p w:rsidR="00364A98" w:rsidRPr="00127B06" w:rsidRDefault="00364A98" w:rsidP="00364A98">
            <w:pPr>
              <w:rPr>
                <w:rFonts w:eastAsia="+mj-ea" w:cs="+mj-cs"/>
                <w:color w:val="000000"/>
                <w:kern w:val="24"/>
              </w:rPr>
            </w:pPr>
            <w:r>
              <w:rPr>
                <w:rFonts w:eastAsia="+mj-ea" w:cs="+mj-cs"/>
                <w:color w:val="000000"/>
                <w:kern w:val="24"/>
              </w:rPr>
              <w:t>Alice in Wonderland Cut outs (20)</w:t>
            </w:r>
          </w:p>
          <w:p w:rsidR="00364A98" w:rsidRPr="00127B06" w:rsidRDefault="00364A98" w:rsidP="00364A98">
            <w:pPr>
              <w:rPr>
                <w:rFonts w:eastAsia="+mj-ea" w:cs="+mj-cs"/>
                <w:b/>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Pr>
                <w:rFonts w:eastAsia="+mj-ea" w:cs="+mj-cs"/>
                <w:color w:val="000000"/>
                <w:kern w:val="24"/>
              </w:rPr>
              <w:t>£487.80</w:t>
            </w:r>
          </w:p>
        </w:tc>
      </w:tr>
      <w:tr w:rsidR="00364A98" w:rsidRPr="00127B06" w:rsidTr="00364A98">
        <w:tc>
          <w:tcPr>
            <w:tcW w:w="4508" w:type="dxa"/>
          </w:tcPr>
          <w:p w:rsidR="00364A98" w:rsidRPr="00127B06" w:rsidRDefault="00364A98" w:rsidP="00364A98">
            <w:pPr>
              <w:rPr>
                <w:rFonts w:eastAsia="+mj-ea" w:cs="+mj-cs"/>
                <w:color w:val="000000"/>
                <w:kern w:val="24"/>
              </w:rPr>
            </w:pPr>
            <w:r>
              <w:rPr>
                <w:rFonts w:eastAsia="+mj-ea" w:cs="+mj-cs"/>
                <w:color w:val="000000"/>
                <w:kern w:val="24"/>
              </w:rPr>
              <w:t>Tea Cup &amp; Lampshade Bunting (8m, 10)</w:t>
            </w:r>
          </w:p>
          <w:p w:rsidR="00364A98" w:rsidRPr="00127B06" w:rsidRDefault="00364A98" w:rsidP="00364A98">
            <w:pPr>
              <w:rPr>
                <w:rFonts w:eastAsia="+mj-ea" w:cs="+mj-cs"/>
                <w:b/>
                <w:color w:val="000000"/>
                <w:kern w:val="24"/>
              </w:rPr>
            </w:pPr>
          </w:p>
        </w:tc>
        <w:tc>
          <w:tcPr>
            <w:tcW w:w="4508" w:type="dxa"/>
          </w:tcPr>
          <w:p w:rsidR="00364A98" w:rsidRPr="00127B06" w:rsidRDefault="00364A98" w:rsidP="00364A98">
            <w:pPr>
              <w:rPr>
                <w:rFonts w:eastAsia="+mj-ea" w:cs="+mj-cs"/>
                <w:color w:val="000000"/>
                <w:kern w:val="24"/>
              </w:rPr>
            </w:pPr>
            <w:r>
              <w:rPr>
                <w:rFonts w:eastAsia="+mj-ea" w:cs="+mj-cs"/>
                <w:color w:val="000000"/>
                <w:kern w:val="24"/>
              </w:rPr>
              <w:t>£79.90</w:t>
            </w:r>
          </w:p>
        </w:tc>
      </w:tr>
      <w:tr w:rsidR="00364A98" w:rsidRPr="00127B06" w:rsidTr="00364A98">
        <w:tc>
          <w:tcPr>
            <w:tcW w:w="4508" w:type="dxa"/>
            <w:shd w:val="clear" w:color="auto" w:fill="DEEAF6" w:themeFill="accent1" w:themeFillTint="33"/>
          </w:tcPr>
          <w:p w:rsidR="00364A98" w:rsidRDefault="00364A98" w:rsidP="00364A98">
            <w:pPr>
              <w:rPr>
                <w:rFonts w:eastAsia="+mj-ea" w:cs="+mj-cs"/>
                <w:color w:val="000000"/>
                <w:kern w:val="24"/>
              </w:rPr>
            </w:pPr>
            <w:r>
              <w:rPr>
                <w:rFonts w:eastAsia="+mj-ea" w:cs="+mj-cs"/>
                <w:color w:val="000000"/>
                <w:kern w:val="24"/>
              </w:rPr>
              <w:t>Checked Table Runner (2m, 50)</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Pr>
                <w:rFonts w:eastAsia="+mj-ea" w:cs="+mj-cs"/>
                <w:color w:val="000000"/>
                <w:kern w:val="24"/>
              </w:rPr>
              <w:t>£</w:t>
            </w:r>
            <w:r w:rsidR="00B72EC4">
              <w:rPr>
                <w:rFonts w:eastAsia="+mj-ea" w:cs="+mj-cs"/>
                <w:color w:val="000000"/>
                <w:kern w:val="24"/>
              </w:rPr>
              <w:t>349.50</w:t>
            </w:r>
          </w:p>
        </w:tc>
      </w:tr>
      <w:tr w:rsidR="00364A98" w:rsidRPr="00127B06" w:rsidTr="00364A98">
        <w:tc>
          <w:tcPr>
            <w:tcW w:w="4508" w:type="dxa"/>
          </w:tcPr>
          <w:p w:rsidR="00364A98" w:rsidRPr="00127B06" w:rsidRDefault="00B72EC4" w:rsidP="00364A98">
            <w:pPr>
              <w:rPr>
                <w:rFonts w:eastAsia="+mj-ea" w:cs="+mj-cs"/>
                <w:color w:val="000000"/>
                <w:kern w:val="24"/>
              </w:rPr>
            </w:pPr>
            <w:r>
              <w:rPr>
                <w:rFonts w:eastAsia="+mj-ea" w:cs="+mj-cs"/>
                <w:color w:val="000000"/>
                <w:kern w:val="24"/>
              </w:rPr>
              <w:t xml:space="preserve">Confetti Teapots </w:t>
            </w:r>
            <w:r w:rsidR="00364A98" w:rsidRPr="00127B06">
              <w:rPr>
                <w:rFonts w:eastAsia="+mj-ea" w:cs="+mj-cs"/>
                <w:color w:val="000000"/>
                <w:kern w:val="24"/>
              </w:rPr>
              <w:t>(pack of 100, 5packs)</w:t>
            </w:r>
          </w:p>
          <w:p w:rsidR="00364A98" w:rsidRPr="00127B06" w:rsidRDefault="00364A98" w:rsidP="00364A98">
            <w:pPr>
              <w:rPr>
                <w:rFonts w:eastAsia="+mj-ea" w:cs="+mj-cs"/>
                <w:color w:val="000000"/>
                <w:kern w:val="24"/>
              </w:rPr>
            </w:pPr>
          </w:p>
        </w:tc>
        <w:tc>
          <w:tcPr>
            <w:tcW w:w="4508" w:type="dxa"/>
          </w:tcPr>
          <w:p w:rsidR="00364A98" w:rsidRPr="00127B06" w:rsidRDefault="00B72EC4" w:rsidP="00364A98">
            <w:pPr>
              <w:rPr>
                <w:rFonts w:eastAsia="+mj-ea" w:cs="+mj-cs"/>
                <w:color w:val="000000"/>
                <w:kern w:val="24"/>
              </w:rPr>
            </w:pPr>
            <w:r>
              <w:rPr>
                <w:rFonts w:eastAsia="+mj-ea" w:cs="+mj-cs"/>
                <w:color w:val="000000"/>
                <w:kern w:val="24"/>
              </w:rPr>
              <w:t>£13.65</w:t>
            </w:r>
          </w:p>
        </w:tc>
      </w:tr>
      <w:tr w:rsidR="00364A98" w:rsidRPr="00127B06" w:rsidTr="00364A98">
        <w:tc>
          <w:tcPr>
            <w:tcW w:w="4508" w:type="dxa"/>
            <w:shd w:val="clear" w:color="auto" w:fill="DEEAF6" w:themeFill="accent1" w:themeFillTint="33"/>
          </w:tcPr>
          <w:p w:rsidR="00364A98" w:rsidRDefault="00B72EC4" w:rsidP="00B72EC4">
            <w:pPr>
              <w:rPr>
                <w:rFonts w:eastAsia="+mj-ea" w:cs="+mj-cs"/>
                <w:color w:val="000000"/>
                <w:kern w:val="24"/>
              </w:rPr>
            </w:pPr>
            <w:r>
              <w:rPr>
                <w:rFonts w:eastAsia="+mj-ea" w:cs="+mj-cs"/>
                <w:color w:val="000000"/>
                <w:kern w:val="24"/>
              </w:rPr>
              <w:t>Large Mushrooms (5pack, 10)</w:t>
            </w:r>
          </w:p>
          <w:p w:rsidR="00B72EC4" w:rsidRPr="00127B06" w:rsidRDefault="00B72EC4" w:rsidP="00B72EC4">
            <w:pPr>
              <w:rPr>
                <w:rFonts w:eastAsia="+mj-ea" w:cs="+mj-cs"/>
                <w:color w:val="000000"/>
                <w:kern w:val="24"/>
              </w:rPr>
            </w:pPr>
          </w:p>
        </w:tc>
        <w:tc>
          <w:tcPr>
            <w:tcW w:w="4508" w:type="dxa"/>
            <w:shd w:val="clear" w:color="auto" w:fill="DEEAF6" w:themeFill="accent1" w:themeFillTint="33"/>
          </w:tcPr>
          <w:p w:rsidR="00364A98" w:rsidRPr="00127B06" w:rsidRDefault="00B72EC4" w:rsidP="00364A98">
            <w:pPr>
              <w:rPr>
                <w:rFonts w:eastAsia="+mj-ea" w:cs="+mj-cs"/>
                <w:color w:val="000000"/>
                <w:kern w:val="24"/>
              </w:rPr>
            </w:pPr>
            <w:r>
              <w:rPr>
                <w:rFonts w:eastAsia="+mj-ea" w:cs="+mj-cs"/>
                <w:color w:val="000000"/>
                <w:kern w:val="24"/>
              </w:rPr>
              <w:t>£120.30</w:t>
            </w:r>
          </w:p>
        </w:tc>
      </w:tr>
      <w:tr w:rsidR="00B72EC4" w:rsidRPr="00127B06" w:rsidTr="00364A98">
        <w:tc>
          <w:tcPr>
            <w:tcW w:w="4508" w:type="dxa"/>
            <w:shd w:val="clear" w:color="auto" w:fill="DEEAF6" w:themeFill="accent1" w:themeFillTint="33"/>
          </w:tcPr>
          <w:p w:rsidR="00B72EC4" w:rsidRDefault="00B72EC4" w:rsidP="00B72EC4">
            <w:pPr>
              <w:rPr>
                <w:rFonts w:eastAsia="+mj-ea" w:cs="+mj-cs"/>
                <w:color w:val="000000"/>
                <w:kern w:val="24"/>
              </w:rPr>
            </w:pPr>
            <w:r>
              <w:rPr>
                <w:rFonts w:eastAsia="+mj-ea" w:cs="+mj-cs"/>
                <w:color w:val="000000"/>
                <w:kern w:val="24"/>
              </w:rPr>
              <w:t>Mad Hatter Hat (50)</w:t>
            </w:r>
          </w:p>
          <w:p w:rsidR="00B72EC4" w:rsidRDefault="00B72EC4" w:rsidP="00B72EC4">
            <w:pPr>
              <w:jc w:val="center"/>
              <w:rPr>
                <w:rFonts w:eastAsia="+mj-ea" w:cs="+mj-cs"/>
                <w:color w:val="000000"/>
                <w:kern w:val="24"/>
              </w:rPr>
            </w:pPr>
          </w:p>
        </w:tc>
        <w:tc>
          <w:tcPr>
            <w:tcW w:w="4508" w:type="dxa"/>
            <w:shd w:val="clear" w:color="auto" w:fill="DEEAF6" w:themeFill="accent1" w:themeFillTint="33"/>
          </w:tcPr>
          <w:p w:rsidR="00B72EC4" w:rsidRDefault="00B72EC4" w:rsidP="00364A98">
            <w:pPr>
              <w:rPr>
                <w:rFonts w:eastAsia="+mj-ea" w:cs="+mj-cs"/>
                <w:color w:val="000000"/>
                <w:kern w:val="24"/>
              </w:rPr>
            </w:pPr>
            <w:r>
              <w:rPr>
                <w:rFonts w:eastAsia="+mj-ea" w:cs="+mj-cs"/>
                <w:color w:val="000000"/>
                <w:kern w:val="24"/>
              </w:rPr>
              <w:t>£170.50</w:t>
            </w:r>
          </w:p>
        </w:tc>
      </w:tr>
      <w:tr w:rsidR="00B72EC4" w:rsidRPr="00127B06" w:rsidTr="00364A98">
        <w:tc>
          <w:tcPr>
            <w:tcW w:w="4508" w:type="dxa"/>
            <w:shd w:val="clear" w:color="auto" w:fill="DEEAF6" w:themeFill="accent1" w:themeFillTint="33"/>
          </w:tcPr>
          <w:p w:rsidR="00B72EC4" w:rsidRDefault="00B72EC4" w:rsidP="00B72EC4">
            <w:pPr>
              <w:rPr>
                <w:rFonts w:eastAsia="+mj-ea" w:cs="+mj-cs"/>
                <w:color w:val="000000"/>
                <w:kern w:val="24"/>
              </w:rPr>
            </w:pPr>
            <w:r>
              <w:rPr>
                <w:rFonts w:eastAsia="+mj-ea" w:cs="+mj-cs"/>
                <w:color w:val="000000"/>
                <w:kern w:val="24"/>
              </w:rPr>
              <w:t>Tea Pot (50)</w:t>
            </w:r>
          </w:p>
          <w:p w:rsidR="00B72EC4" w:rsidRDefault="00B72EC4" w:rsidP="00B72EC4">
            <w:pPr>
              <w:rPr>
                <w:rFonts w:eastAsia="+mj-ea" w:cs="+mj-cs"/>
                <w:color w:val="000000"/>
                <w:kern w:val="24"/>
              </w:rPr>
            </w:pPr>
          </w:p>
        </w:tc>
        <w:tc>
          <w:tcPr>
            <w:tcW w:w="4508" w:type="dxa"/>
            <w:shd w:val="clear" w:color="auto" w:fill="DEEAF6" w:themeFill="accent1" w:themeFillTint="33"/>
          </w:tcPr>
          <w:p w:rsidR="00B72EC4" w:rsidRDefault="00B72EC4" w:rsidP="00364A98">
            <w:pPr>
              <w:rPr>
                <w:rFonts w:eastAsia="+mj-ea" w:cs="+mj-cs"/>
                <w:color w:val="000000"/>
                <w:kern w:val="24"/>
              </w:rPr>
            </w:pPr>
            <w:r>
              <w:rPr>
                <w:rFonts w:eastAsia="+mj-ea" w:cs="+mj-cs"/>
                <w:color w:val="000000"/>
                <w:kern w:val="24"/>
              </w:rPr>
              <w:t>£150</w:t>
            </w:r>
          </w:p>
        </w:tc>
      </w:tr>
      <w:tr w:rsidR="00B72EC4" w:rsidRPr="00127B06" w:rsidTr="00364A98">
        <w:tc>
          <w:tcPr>
            <w:tcW w:w="4508" w:type="dxa"/>
            <w:shd w:val="clear" w:color="auto" w:fill="DEEAF6" w:themeFill="accent1" w:themeFillTint="33"/>
          </w:tcPr>
          <w:p w:rsidR="00B72EC4" w:rsidRDefault="00B72EC4" w:rsidP="00B72EC4">
            <w:pPr>
              <w:rPr>
                <w:rFonts w:eastAsia="+mj-ea" w:cs="+mj-cs"/>
                <w:color w:val="000000"/>
                <w:kern w:val="24"/>
              </w:rPr>
            </w:pPr>
            <w:r>
              <w:rPr>
                <w:rFonts w:eastAsia="+mj-ea" w:cs="+mj-cs"/>
                <w:color w:val="000000"/>
                <w:kern w:val="24"/>
              </w:rPr>
              <w:t>Fake Moss (19mx22m)</w:t>
            </w:r>
          </w:p>
          <w:p w:rsidR="00B72EC4" w:rsidRDefault="00B72EC4" w:rsidP="00B72EC4">
            <w:pPr>
              <w:rPr>
                <w:rFonts w:eastAsia="+mj-ea" w:cs="+mj-cs"/>
                <w:color w:val="000000"/>
                <w:kern w:val="24"/>
              </w:rPr>
            </w:pPr>
          </w:p>
        </w:tc>
        <w:tc>
          <w:tcPr>
            <w:tcW w:w="4508" w:type="dxa"/>
            <w:shd w:val="clear" w:color="auto" w:fill="DEEAF6" w:themeFill="accent1" w:themeFillTint="33"/>
          </w:tcPr>
          <w:p w:rsidR="00B72EC4" w:rsidRDefault="00B72EC4" w:rsidP="00364A98">
            <w:pPr>
              <w:rPr>
                <w:rFonts w:eastAsia="+mj-ea" w:cs="+mj-cs"/>
                <w:color w:val="000000"/>
                <w:kern w:val="24"/>
              </w:rPr>
            </w:pPr>
            <w:r>
              <w:rPr>
                <w:rFonts w:eastAsia="+mj-ea" w:cs="+mj-cs"/>
                <w:color w:val="000000"/>
                <w:kern w:val="24"/>
              </w:rPr>
              <w:t>£179.70</w:t>
            </w:r>
          </w:p>
        </w:tc>
      </w:tr>
      <w:tr w:rsidR="00364A98" w:rsidRPr="00127B06" w:rsidTr="00364A98">
        <w:trPr>
          <w:trHeight w:val="266"/>
        </w:trPr>
        <w:tc>
          <w:tcPr>
            <w:tcW w:w="4508" w:type="dxa"/>
          </w:tcPr>
          <w:p w:rsidR="00364A98" w:rsidRPr="00127B06" w:rsidRDefault="00364A98" w:rsidP="00364A98">
            <w:pPr>
              <w:rPr>
                <w:rFonts w:eastAsia="+mj-ea" w:cs="+mj-cs"/>
                <w:color w:val="000000"/>
                <w:kern w:val="24"/>
              </w:rPr>
            </w:pPr>
            <w:r w:rsidRPr="00127B06">
              <w:rPr>
                <w:rFonts w:eastAsia="+mj-ea" w:cs="+mj-cs"/>
                <w:color w:val="000000"/>
                <w:kern w:val="24"/>
              </w:rPr>
              <w:t>Bar (includes staff and alcoholic drinks for 500 people)</w:t>
            </w:r>
          </w:p>
        </w:tc>
        <w:tc>
          <w:tcPr>
            <w:tcW w:w="4508" w:type="dxa"/>
          </w:tcPr>
          <w:p w:rsidR="00364A98" w:rsidRPr="00127B06" w:rsidRDefault="00364A98" w:rsidP="00364A98">
            <w:pPr>
              <w:rPr>
                <w:rFonts w:eastAsia="+mj-ea" w:cs="+mj-cs"/>
                <w:color w:val="000000"/>
                <w:kern w:val="24"/>
              </w:rPr>
            </w:pPr>
            <w:r w:rsidRPr="00127B06">
              <w:rPr>
                <w:rFonts w:eastAsia="+mj-ea" w:cs="+mj-cs"/>
                <w:color w:val="000000"/>
                <w:kern w:val="24"/>
              </w:rPr>
              <w:t>£4,000</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DJ</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£400</w:t>
            </w:r>
          </w:p>
        </w:tc>
      </w:tr>
      <w:tr w:rsidR="00364A98" w:rsidRPr="00127B06" w:rsidTr="00364A98">
        <w:trPr>
          <w:trHeight w:val="266"/>
        </w:trPr>
        <w:tc>
          <w:tcPr>
            <w:tcW w:w="4508" w:type="dxa"/>
            <w:shd w:val="clear" w:color="auto" w:fill="FFFFFF" w:themeFill="background1"/>
          </w:tcPr>
          <w:p w:rsidR="00364A98" w:rsidRPr="00127B06" w:rsidRDefault="00364A98" w:rsidP="00364A98">
            <w:pPr>
              <w:rPr>
                <w:rFonts w:eastAsia="+mj-ea" w:cs="+mj-cs"/>
                <w:color w:val="000000"/>
                <w:kern w:val="24"/>
              </w:rPr>
            </w:pPr>
            <w:r w:rsidRPr="00127B06">
              <w:rPr>
                <w:rFonts w:eastAsia="+mj-ea" w:cs="+mj-cs"/>
                <w:color w:val="000000"/>
                <w:kern w:val="24"/>
              </w:rPr>
              <w:t>Tickets (500)</w:t>
            </w:r>
          </w:p>
          <w:p w:rsidR="00364A98" w:rsidRPr="00127B06" w:rsidRDefault="00364A98" w:rsidP="00364A98">
            <w:pPr>
              <w:rPr>
                <w:rFonts w:eastAsia="+mj-ea" w:cs="+mj-cs"/>
                <w:color w:val="000000"/>
                <w:kern w:val="24"/>
              </w:rPr>
            </w:pPr>
          </w:p>
        </w:tc>
        <w:tc>
          <w:tcPr>
            <w:tcW w:w="4508" w:type="dxa"/>
            <w:shd w:val="clear" w:color="auto" w:fill="FFFFFF" w:themeFill="background1"/>
          </w:tcPr>
          <w:p w:rsidR="00364A98" w:rsidRPr="00127B06" w:rsidRDefault="00364A98" w:rsidP="00364A98">
            <w:pPr>
              <w:rPr>
                <w:rFonts w:eastAsia="+mj-ea" w:cs="+mj-cs"/>
                <w:color w:val="000000"/>
                <w:kern w:val="24"/>
              </w:rPr>
            </w:pPr>
            <w:r w:rsidRPr="00127B06">
              <w:rPr>
                <w:rFonts w:eastAsia="+mj-ea" w:cs="+mj-cs"/>
                <w:color w:val="000000"/>
                <w:kern w:val="24"/>
              </w:rPr>
              <w:t>£45</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Photographer</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£0</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Trip to Paris for 4 for 3 days, 2 nights- Hotel Jarry Confort</w:t>
            </w: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£380</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 xml:space="preserve">Nandos Gift card </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£50</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Skydiving for 3- SkyGoDive</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£954</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Magnum Champagne Bottle</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£48.84</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 xml:space="preserve">Tickets (500) </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£46.50</w:t>
            </w:r>
          </w:p>
          <w:p w:rsidR="00364A98" w:rsidRPr="00127B06" w:rsidRDefault="00364A98" w:rsidP="00364A98">
            <w:pPr>
              <w:rPr>
                <w:rFonts w:eastAsia="+mj-ea" w:cs="+mj-cs"/>
                <w:color w:val="000000"/>
                <w:kern w:val="24"/>
              </w:rPr>
            </w:pP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Raffle Tickets</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364A98">
            <w:pPr>
              <w:rPr>
                <w:rFonts w:eastAsia="+mj-ea" w:cs="+mj-cs"/>
                <w:color w:val="000000"/>
                <w:kern w:val="24"/>
              </w:rPr>
            </w:pPr>
            <w:r w:rsidRPr="00127B06">
              <w:rPr>
                <w:rFonts w:eastAsia="+mj-ea" w:cs="+mj-cs"/>
                <w:color w:val="000000"/>
                <w:kern w:val="24"/>
              </w:rPr>
              <w:t>£3.99</w:t>
            </w:r>
          </w:p>
        </w:tc>
      </w:tr>
      <w:tr w:rsidR="00364A98" w:rsidRPr="00127B06" w:rsidTr="00364A98">
        <w:trPr>
          <w:trHeight w:val="266"/>
        </w:trPr>
        <w:tc>
          <w:tcPr>
            <w:tcW w:w="4508" w:type="dxa"/>
            <w:shd w:val="clear" w:color="auto" w:fill="000000" w:themeFill="text1"/>
          </w:tcPr>
          <w:p w:rsidR="00364A98" w:rsidRPr="00127B06" w:rsidRDefault="00364A98" w:rsidP="00364A98">
            <w:pPr>
              <w:rPr>
                <w:rFonts w:eastAsia="+mj-ea" w:cs="+mj-cs"/>
                <w:color w:val="000000"/>
                <w:kern w:val="24"/>
              </w:rPr>
            </w:pPr>
          </w:p>
        </w:tc>
        <w:tc>
          <w:tcPr>
            <w:tcW w:w="4508" w:type="dxa"/>
            <w:shd w:val="clear" w:color="auto" w:fill="000000" w:themeFill="text1"/>
          </w:tcPr>
          <w:p w:rsidR="00364A98" w:rsidRPr="00127B06" w:rsidRDefault="00364A98" w:rsidP="00364A98">
            <w:pPr>
              <w:rPr>
                <w:rFonts w:eastAsia="+mj-ea" w:cs="+mj-cs"/>
                <w:color w:val="000000"/>
                <w:kern w:val="24"/>
              </w:rPr>
            </w:pPr>
          </w:p>
        </w:tc>
      </w:tr>
      <w:tr w:rsidR="00364A98" w:rsidRPr="00127B06" w:rsidTr="00364A98">
        <w:trPr>
          <w:trHeight w:val="266"/>
        </w:trPr>
        <w:tc>
          <w:tcPr>
            <w:tcW w:w="4508" w:type="dxa"/>
            <w:shd w:val="clear" w:color="auto" w:fill="FFFFFF" w:themeFill="background1"/>
          </w:tcPr>
          <w:p w:rsidR="00364A98" w:rsidRPr="00127B06" w:rsidRDefault="00364A98" w:rsidP="00364A98">
            <w:pPr>
              <w:rPr>
                <w:rFonts w:eastAsia="+mj-ea" w:cs="+mj-cs"/>
                <w:b/>
                <w:color w:val="000000"/>
                <w:kern w:val="24"/>
              </w:rPr>
            </w:pPr>
            <w:r w:rsidRPr="00127B06">
              <w:rPr>
                <w:rFonts w:eastAsia="+mj-ea" w:cs="+mj-cs"/>
                <w:b/>
                <w:color w:val="000000"/>
                <w:kern w:val="24"/>
              </w:rPr>
              <w:t>Budget</w:t>
            </w:r>
          </w:p>
          <w:p w:rsidR="00364A98" w:rsidRPr="00127B06" w:rsidRDefault="00364A98" w:rsidP="00364A98">
            <w:pPr>
              <w:rPr>
                <w:rFonts w:eastAsia="+mj-ea" w:cs="+mj-cs"/>
                <w:color w:val="000000"/>
                <w:kern w:val="24"/>
              </w:rPr>
            </w:pPr>
          </w:p>
        </w:tc>
        <w:tc>
          <w:tcPr>
            <w:tcW w:w="4508" w:type="dxa"/>
            <w:shd w:val="clear" w:color="auto" w:fill="FFFFFF" w:themeFill="background1"/>
          </w:tcPr>
          <w:p w:rsidR="00364A98" w:rsidRPr="00127B06" w:rsidRDefault="00B72EC4" w:rsidP="00364A98">
            <w:pPr>
              <w:rPr>
                <w:rFonts w:eastAsia="+mj-ea" w:cs="+mj-cs"/>
                <w:b/>
                <w:color w:val="000000"/>
                <w:kern w:val="24"/>
              </w:rPr>
            </w:pPr>
            <w:r>
              <w:rPr>
                <w:rFonts w:eastAsia="+mj-ea" w:cs="+mj-cs"/>
                <w:b/>
                <w:color w:val="000000"/>
                <w:kern w:val="24"/>
              </w:rPr>
              <w:t>£17,500</w:t>
            </w:r>
          </w:p>
        </w:tc>
      </w:tr>
      <w:tr w:rsidR="00364A98" w:rsidRPr="00127B06" w:rsidTr="00364A98">
        <w:trPr>
          <w:trHeight w:val="266"/>
        </w:trPr>
        <w:tc>
          <w:tcPr>
            <w:tcW w:w="4508" w:type="dxa"/>
            <w:shd w:val="clear" w:color="auto" w:fill="DEEAF6" w:themeFill="accent1" w:themeFillTint="33"/>
          </w:tcPr>
          <w:p w:rsidR="00364A98" w:rsidRPr="00127B06" w:rsidRDefault="00364A98" w:rsidP="00364A98">
            <w:pPr>
              <w:rPr>
                <w:rFonts w:eastAsia="+mj-ea" w:cs="+mj-cs"/>
                <w:b/>
                <w:color w:val="000000"/>
                <w:kern w:val="24"/>
              </w:rPr>
            </w:pPr>
            <w:r w:rsidRPr="00127B06">
              <w:rPr>
                <w:rFonts w:eastAsia="+mj-ea" w:cs="+mj-cs"/>
                <w:b/>
                <w:color w:val="000000"/>
                <w:kern w:val="24"/>
              </w:rPr>
              <w:t>Total</w:t>
            </w:r>
          </w:p>
          <w:p w:rsidR="00364A98" w:rsidRPr="00127B06" w:rsidRDefault="00364A98" w:rsidP="00364A98">
            <w:pPr>
              <w:rPr>
                <w:rFonts w:eastAsia="+mj-ea" w:cs="+mj-cs"/>
                <w:color w:val="000000"/>
                <w:kern w:val="24"/>
              </w:rPr>
            </w:pPr>
          </w:p>
        </w:tc>
        <w:tc>
          <w:tcPr>
            <w:tcW w:w="4508" w:type="dxa"/>
            <w:shd w:val="clear" w:color="auto" w:fill="DEEAF6" w:themeFill="accent1" w:themeFillTint="33"/>
          </w:tcPr>
          <w:p w:rsidR="00364A98" w:rsidRPr="00127B06" w:rsidRDefault="00364A98" w:rsidP="00B72EC4">
            <w:pPr>
              <w:rPr>
                <w:rFonts w:eastAsia="+mj-ea" w:cs="+mj-cs"/>
                <w:b/>
                <w:color w:val="000000"/>
                <w:kern w:val="24"/>
              </w:rPr>
            </w:pPr>
            <w:r w:rsidRPr="00127B06">
              <w:rPr>
                <w:rFonts w:eastAsia="+mj-ea" w:cs="+mj-cs"/>
                <w:b/>
                <w:color w:val="000000"/>
                <w:kern w:val="24"/>
              </w:rPr>
              <w:t>£</w:t>
            </w:r>
            <w:r w:rsidR="00B72EC4">
              <w:rPr>
                <w:rFonts w:eastAsia="+mj-ea" w:cs="+mj-cs"/>
                <w:b/>
                <w:color w:val="000000"/>
                <w:kern w:val="24"/>
              </w:rPr>
              <w:t>10,793.65</w:t>
            </w:r>
          </w:p>
        </w:tc>
      </w:tr>
      <w:tr w:rsidR="00364A98" w:rsidRPr="00127B06" w:rsidTr="00364A98">
        <w:trPr>
          <w:trHeight w:val="266"/>
        </w:trPr>
        <w:tc>
          <w:tcPr>
            <w:tcW w:w="4508" w:type="dxa"/>
            <w:shd w:val="clear" w:color="auto" w:fill="FFFFFF" w:themeFill="background1"/>
          </w:tcPr>
          <w:p w:rsidR="00364A98" w:rsidRPr="00127B06" w:rsidRDefault="00364A98" w:rsidP="00364A98">
            <w:pPr>
              <w:rPr>
                <w:rFonts w:eastAsia="+mj-ea" w:cs="+mj-cs"/>
                <w:b/>
                <w:color w:val="000000"/>
                <w:kern w:val="24"/>
              </w:rPr>
            </w:pPr>
            <w:r w:rsidRPr="00127B06">
              <w:rPr>
                <w:rFonts w:eastAsia="+mj-ea" w:cs="+mj-cs"/>
                <w:b/>
                <w:color w:val="000000"/>
                <w:kern w:val="24"/>
              </w:rPr>
              <w:t>Profit</w:t>
            </w:r>
          </w:p>
          <w:p w:rsidR="00364A98" w:rsidRPr="00127B06" w:rsidRDefault="00364A98" w:rsidP="00364A98">
            <w:pPr>
              <w:rPr>
                <w:rFonts w:eastAsia="+mj-ea" w:cs="+mj-cs"/>
                <w:b/>
                <w:color w:val="000000"/>
                <w:kern w:val="24"/>
              </w:rPr>
            </w:pPr>
          </w:p>
        </w:tc>
        <w:tc>
          <w:tcPr>
            <w:tcW w:w="4508" w:type="dxa"/>
            <w:shd w:val="clear" w:color="auto" w:fill="FFFFFF" w:themeFill="background1"/>
          </w:tcPr>
          <w:p w:rsidR="00364A98" w:rsidRPr="00127B06" w:rsidRDefault="00364A98" w:rsidP="00B72EC4">
            <w:pPr>
              <w:rPr>
                <w:rFonts w:eastAsia="+mj-ea" w:cs="+mj-cs"/>
                <w:b/>
                <w:color w:val="000000"/>
                <w:kern w:val="24"/>
              </w:rPr>
            </w:pPr>
            <w:r w:rsidRPr="00127B06">
              <w:rPr>
                <w:rFonts w:eastAsia="+mj-ea" w:cs="+mj-cs"/>
                <w:b/>
                <w:color w:val="000000"/>
                <w:kern w:val="24"/>
              </w:rPr>
              <w:t>£</w:t>
            </w:r>
            <w:r w:rsidR="00B72EC4">
              <w:rPr>
                <w:rFonts w:eastAsia="+mj-ea" w:cs="+mj-cs"/>
                <w:b/>
                <w:color w:val="000000"/>
                <w:kern w:val="24"/>
              </w:rPr>
              <w:t>6,706.35</w:t>
            </w:r>
          </w:p>
        </w:tc>
      </w:tr>
    </w:tbl>
    <w:p w:rsidR="00253BA8" w:rsidRDefault="00253BA8"/>
    <w:p w:rsidR="00364A98" w:rsidRDefault="00364A98"/>
    <w:p w:rsidR="00364A98" w:rsidRDefault="00364A98"/>
    <w:p w:rsidR="00482FC0" w:rsidRDefault="00482FC0">
      <w:r>
        <w:t>Bibliography</w:t>
      </w:r>
    </w:p>
    <w:p w:rsidR="00482FC0" w:rsidRDefault="00482FC0"/>
    <w:p w:rsidR="00482FC0" w:rsidRDefault="00CE33F4">
      <w:hyperlink r:id="rId15" w:history="1">
        <w:r w:rsidR="00482FC0" w:rsidRPr="00C13371">
          <w:rPr>
            <w:rStyle w:val="Hyperlink"/>
          </w:rPr>
          <w:t>http://www.liquidchefs.co.uk/dry-hire/</w:t>
        </w:r>
      </w:hyperlink>
    </w:p>
    <w:p w:rsidR="00482FC0" w:rsidRDefault="00CE33F4">
      <w:hyperlink r:id="rId16" w:history="1">
        <w:r w:rsidR="00482FC0" w:rsidRPr="00482FC0">
          <w:rPr>
            <w:rStyle w:val="Hyperlink"/>
          </w:rPr>
          <w:t>http://www.dashinglondon.com/furniture-hire/red-carpet-hire/</w:t>
        </w:r>
      </w:hyperlink>
    </w:p>
    <w:p w:rsidR="00482FC0" w:rsidRPr="00482FC0" w:rsidRDefault="00CE33F4" w:rsidP="00482FC0">
      <w:hyperlink r:id="rId17" w:history="1">
        <w:r w:rsidR="00482FC0" w:rsidRPr="00482FC0">
          <w:rPr>
            <w:rStyle w:val="Hyperlink"/>
          </w:rPr>
          <w:t>https://glive.co.uk/Online/conferencing-venue-hire-guildford-surrey?menu_id=C4819B40-2AEE-45E4-B025-7B5265997ADA&amp;sToken=1%2C731f2ed2%2C5891a823%2CEE6AF957-9954-49DE-AF76-E45D0FF62836%2CDDhF4AnnLdq6%2FUEbilIL8fPbiY8%3</w:t>
        </w:r>
      </w:hyperlink>
    </w:p>
    <w:p w:rsidR="00482FC0" w:rsidRDefault="00CE33F4">
      <w:hyperlink r:id="rId18" w:history="1">
        <w:r w:rsidR="00BB2BC5" w:rsidRPr="00912D99">
          <w:rPr>
            <w:rStyle w:val="Hyperlink"/>
          </w:rPr>
          <w:t>http://www.ebay.co.uk/itm/SECRET-AGENT-James-Bond-SILHOUETTE-STYLE-CARDBOARD-CUTOUT-Great-For-Spy-Party-/111631750107?hash=item19fdc553db:m:mdbDZgQIZ-cjODC-KXXnEvg</w:t>
        </w:r>
      </w:hyperlink>
    </w:p>
    <w:p w:rsidR="00427BC7" w:rsidRDefault="00CE33F4">
      <w:hyperlink r:id="rId19" w:history="1">
        <w:r w:rsidR="00427BC7" w:rsidRPr="00912D99">
          <w:rPr>
            <w:rStyle w:val="Hyperlink"/>
          </w:rPr>
          <w:t>https://www.wish.com/c/57075b4cfa6bee58fe07c68d?hide_login_modal=true&amp;from_ad=pla4&amp;_display_country_code=GB&amp;gclid=CIjDl73X8dECFS6T7QodFqQDKQ</w:t>
        </w:r>
      </w:hyperlink>
    </w:p>
    <w:p w:rsidR="00427BC7" w:rsidRDefault="00427BC7"/>
    <w:p w:rsidR="00BB2BC5" w:rsidRDefault="00CE33F4">
      <w:hyperlink r:id="rId20" w:history="1">
        <w:r w:rsidR="00B9681A" w:rsidRPr="00912D99">
          <w:rPr>
            <w:rStyle w:val="Hyperlink"/>
          </w:rPr>
          <w:t>https://www.etsy.com/uk/listing/463772799/silver-glitter-black-confetti-wedding?utm_source=google&amp;utm_medium=cpc&amp;utm_campaign=shopping_uk_en_gb_d-paper_and_party_supplies-party_supplies-party_decor&amp;utm_custom1=7819f89c-f4ec-4b30-8c1a-fc1972a4bf22&amp;gclid=Cj0KEQiAzsvEBRDEluzk96e4rqABEiQAezEOoL7khYa9YTXGWgCU-4DvbEirwawyxbwvHO3iGHsA_r4aAvnp8P8HAQ</w:t>
        </w:r>
      </w:hyperlink>
    </w:p>
    <w:p w:rsidR="00B9681A" w:rsidRDefault="00CE33F4">
      <w:hyperlink r:id="rId21" w:history="1">
        <w:r w:rsidR="008466F3" w:rsidRPr="00912D99">
          <w:rPr>
            <w:rStyle w:val="Hyperlink"/>
          </w:rPr>
          <w:t>http://www.ebay.co.uk/itm/SmartLight-Flameless-Flickering-Steady-Battery-LED-Tea-Light-Candles-Tealights-/381241335412?var=650500914281&amp;hash=item58c3c11e74:g:JKkAAOSwnipWZw02</w:t>
        </w:r>
      </w:hyperlink>
    </w:p>
    <w:p w:rsidR="008466F3" w:rsidRDefault="00CE33F4">
      <w:hyperlink r:id="rId22" w:history="1">
        <w:r w:rsidR="00B72EC4" w:rsidRPr="00666952">
          <w:rPr>
            <w:rStyle w:val="Hyperlink"/>
          </w:rPr>
          <w:t>https://www.ukticketprinting.co.uk/Design-Your-Own/Editor/Event-Ticket/</w:t>
        </w:r>
      </w:hyperlink>
    </w:p>
    <w:p w:rsidR="00B72EC4" w:rsidRDefault="00CE33F4">
      <w:hyperlink r:id="rId23" w:history="1">
        <w:r w:rsidR="00B72EC4" w:rsidRPr="00666952">
          <w:rPr>
            <w:rStyle w:val="Hyperlink"/>
          </w:rPr>
          <w:t>https://www.partydelights.co.uk/themes/alice-in-wonderland-decorations.aspx?pmo=paadultthemes</w:t>
        </w:r>
      </w:hyperlink>
    </w:p>
    <w:p w:rsidR="00B72EC4" w:rsidRDefault="00CE33F4">
      <w:hyperlink r:id="rId24" w:history="1">
        <w:r w:rsidR="00B72EC4" w:rsidRPr="00666952">
          <w:rPr>
            <w:rStyle w:val="Hyperlink"/>
          </w:rPr>
          <w:t>http://www.wickes.co.uk/cart</w:t>
        </w:r>
      </w:hyperlink>
    </w:p>
    <w:p w:rsidR="00B72EC4" w:rsidRDefault="00CE33F4">
      <w:hyperlink r:id="rId25" w:history="1">
        <w:r w:rsidR="00B72EC4" w:rsidRPr="00666952">
          <w:rPr>
            <w:rStyle w:val="Hyperlink"/>
          </w:rPr>
          <w:t>https://www.etsy.com/uk/listing/182914065/100-pastel-tea-pot-teapot?&amp;utm_source=google&amp;utm_medium=cpc&amp;utm_campaign=shopping_uk_en_gb_e-paper_and_party_supplies-party_supplies-party_decor&amp;utm_custom1=7631994f-bc30-40a2-8d09-06eb927db60e&amp;gclid=Cj0KEQiAot_FBRCqt8jVsoDKoZABEiQAqFL76MLAH4SeScpLDXIbYV2tEfY7OT8vqCQ23aamAY5KWv8aAhBz8P8HAQ</w:t>
        </w:r>
      </w:hyperlink>
    </w:p>
    <w:p w:rsidR="00B72EC4" w:rsidRDefault="00B72EC4"/>
    <w:p w:rsidR="00B72EC4" w:rsidRDefault="00B72EC4"/>
    <w:sectPr w:rsidR="00B72E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55908"/>
    <w:multiLevelType w:val="hybridMultilevel"/>
    <w:tmpl w:val="85A6A53E"/>
    <w:lvl w:ilvl="0" w:tplc="B5C005EA">
      <w:start w:val="1"/>
      <w:numFmt w:val="bullet"/>
      <w:lvlText w:val="•"/>
      <w:lvlJc w:val="left"/>
      <w:pPr>
        <w:tabs>
          <w:tab w:val="num" w:pos="720"/>
        </w:tabs>
        <w:ind w:left="720" w:hanging="360"/>
      </w:pPr>
      <w:rPr>
        <w:rFonts w:ascii="Arial" w:hAnsi="Arial" w:hint="default"/>
      </w:rPr>
    </w:lvl>
    <w:lvl w:ilvl="1" w:tplc="418AD19A" w:tentative="1">
      <w:start w:val="1"/>
      <w:numFmt w:val="bullet"/>
      <w:lvlText w:val="•"/>
      <w:lvlJc w:val="left"/>
      <w:pPr>
        <w:tabs>
          <w:tab w:val="num" w:pos="1440"/>
        </w:tabs>
        <w:ind w:left="1440" w:hanging="360"/>
      </w:pPr>
      <w:rPr>
        <w:rFonts w:ascii="Arial" w:hAnsi="Arial" w:hint="default"/>
      </w:rPr>
    </w:lvl>
    <w:lvl w:ilvl="2" w:tplc="7864F426" w:tentative="1">
      <w:start w:val="1"/>
      <w:numFmt w:val="bullet"/>
      <w:lvlText w:val="•"/>
      <w:lvlJc w:val="left"/>
      <w:pPr>
        <w:tabs>
          <w:tab w:val="num" w:pos="2160"/>
        </w:tabs>
        <w:ind w:left="2160" w:hanging="360"/>
      </w:pPr>
      <w:rPr>
        <w:rFonts w:ascii="Arial" w:hAnsi="Arial" w:hint="default"/>
      </w:rPr>
    </w:lvl>
    <w:lvl w:ilvl="3" w:tplc="17E02DEC" w:tentative="1">
      <w:start w:val="1"/>
      <w:numFmt w:val="bullet"/>
      <w:lvlText w:val="•"/>
      <w:lvlJc w:val="left"/>
      <w:pPr>
        <w:tabs>
          <w:tab w:val="num" w:pos="2880"/>
        </w:tabs>
        <w:ind w:left="2880" w:hanging="360"/>
      </w:pPr>
      <w:rPr>
        <w:rFonts w:ascii="Arial" w:hAnsi="Arial" w:hint="default"/>
      </w:rPr>
    </w:lvl>
    <w:lvl w:ilvl="4" w:tplc="16F07E56" w:tentative="1">
      <w:start w:val="1"/>
      <w:numFmt w:val="bullet"/>
      <w:lvlText w:val="•"/>
      <w:lvlJc w:val="left"/>
      <w:pPr>
        <w:tabs>
          <w:tab w:val="num" w:pos="3600"/>
        </w:tabs>
        <w:ind w:left="3600" w:hanging="360"/>
      </w:pPr>
      <w:rPr>
        <w:rFonts w:ascii="Arial" w:hAnsi="Arial" w:hint="default"/>
      </w:rPr>
    </w:lvl>
    <w:lvl w:ilvl="5" w:tplc="2A985964" w:tentative="1">
      <w:start w:val="1"/>
      <w:numFmt w:val="bullet"/>
      <w:lvlText w:val="•"/>
      <w:lvlJc w:val="left"/>
      <w:pPr>
        <w:tabs>
          <w:tab w:val="num" w:pos="4320"/>
        </w:tabs>
        <w:ind w:left="4320" w:hanging="360"/>
      </w:pPr>
      <w:rPr>
        <w:rFonts w:ascii="Arial" w:hAnsi="Arial" w:hint="default"/>
      </w:rPr>
    </w:lvl>
    <w:lvl w:ilvl="6" w:tplc="B690544A" w:tentative="1">
      <w:start w:val="1"/>
      <w:numFmt w:val="bullet"/>
      <w:lvlText w:val="•"/>
      <w:lvlJc w:val="left"/>
      <w:pPr>
        <w:tabs>
          <w:tab w:val="num" w:pos="5040"/>
        </w:tabs>
        <w:ind w:left="5040" w:hanging="360"/>
      </w:pPr>
      <w:rPr>
        <w:rFonts w:ascii="Arial" w:hAnsi="Arial" w:hint="default"/>
      </w:rPr>
    </w:lvl>
    <w:lvl w:ilvl="7" w:tplc="EE3C295C" w:tentative="1">
      <w:start w:val="1"/>
      <w:numFmt w:val="bullet"/>
      <w:lvlText w:val="•"/>
      <w:lvlJc w:val="left"/>
      <w:pPr>
        <w:tabs>
          <w:tab w:val="num" w:pos="5760"/>
        </w:tabs>
        <w:ind w:left="5760" w:hanging="360"/>
      </w:pPr>
      <w:rPr>
        <w:rFonts w:ascii="Arial" w:hAnsi="Arial" w:hint="default"/>
      </w:rPr>
    </w:lvl>
    <w:lvl w:ilvl="8" w:tplc="0A6E5F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FF46BE"/>
    <w:multiLevelType w:val="hybridMultilevel"/>
    <w:tmpl w:val="88D83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D0FFB"/>
    <w:multiLevelType w:val="hybridMultilevel"/>
    <w:tmpl w:val="9F98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D6782C"/>
    <w:multiLevelType w:val="hybridMultilevel"/>
    <w:tmpl w:val="F814BC96"/>
    <w:lvl w:ilvl="0" w:tplc="418884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32AA7"/>
    <w:multiLevelType w:val="hybridMultilevel"/>
    <w:tmpl w:val="2896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BE0692"/>
    <w:multiLevelType w:val="hybridMultilevel"/>
    <w:tmpl w:val="87568B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3564BA"/>
    <w:multiLevelType w:val="hybridMultilevel"/>
    <w:tmpl w:val="E6F004F4"/>
    <w:lvl w:ilvl="0" w:tplc="88C0AC9C">
      <w:start w:val="1"/>
      <w:numFmt w:val="bullet"/>
      <w:lvlText w:val="•"/>
      <w:lvlJc w:val="left"/>
      <w:pPr>
        <w:tabs>
          <w:tab w:val="num" w:pos="720"/>
        </w:tabs>
        <w:ind w:left="720" w:hanging="360"/>
      </w:pPr>
      <w:rPr>
        <w:rFonts w:ascii="Arial" w:hAnsi="Arial" w:hint="default"/>
      </w:rPr>
    </w:lvl>
    <w:lvl w:ilvl="1" w:tplc="58CE37BC" w:tentative="1">
      <w:start w:val="1"/>
      <w:numFmt w:val="bullet"/>
      <w:lvlText w:val="•"/>
      <w:lvlJc w:val="left"/>
      <w:pPr>
        <w:tabs>
          <w:tab w:val="num" w:pos="1440"/>
        </w:tabs>
        <w:ind w:left="1440" w:hanging="360"/>
      </w:pPr>
      <w:rPr>
        <w:rFonts w:ascii="Arial" w:hAnsi="Arial" w:hint="default"/>
      </w:rPr>
    </w:lvl>
    <w:lvl w:ilvl="2" w:tplc="B9B01A64" w:tentative="1">
      <w:start w:val="1"/>
      <w:numFmt w:val="bullet"/>
      <w:lvlText w:val="•"/>
      <w:lvlJc w:val="left"/>
      <w:pPr>
        <w:tabs>
          <w:tab w:val="num" w:pos="2160"/>
        </w:tabs>
        <w:ind w:left="2160" w:hanging="360"/>
      </w:pPr>
      <w:rPr>
        <w:rFonts w:ascii="Arial" w:hAnsi="Arial" w:hint="default"/>
      </w:rPr>
    </w:lvl>
    <w:lvl w:ilvl="3" w:tplc="DF80E24E" w:tentative="1">
      <w:start w:val="1"/>
      <w:numFmt w:val="bullet"/>
      <w:lvlText w:val="•"/>
      <w:lvlJc w:val="left"/>
      <w:pPr>
        <w:tabs>
          <w:tab w:val="num" w:pos="2880"/>
        </w:tabs>
        <w:ind w:left="2880" w:hanging="360"/>
      </w:pPr>
      <w:rPr>
        <w:rFonts w:ascii="Arial" w:hAnsi="Arial" w:hint="default"/>
      </w:rPr>
    </w:lvl>
    <w:lvl w:ilvl="4" w:tplc="71BEE8C2" w:tentative="1">
      <w:start w:val="1"/>
      <w:numFmt w:val="bullet"/>
      <w:lvlText w:val="•"/>
      <w:lvlJc w:val="left"/>
      <w:pPr>
        <w:tabs>
          <w:tab w:val="num" w:pos="3600"/>
        </w:tabs>
        <w:ind w:left="3600" w:hanging="360"/>
      </w:pPr>
      <w:rPr>
        <w:rFonts w:ascii="Arial" w:hAnsi="Arial" w:hint="default"/>
      </w:rPr>
    </w:lvl>
    <w:lvl w:ilvl="5" w:tplc="DD36F8BA" w:tentative="1">
      <w:start w:val="1"/>
      <w:numFmt w:val="bullet"/>
      <w:lvlText w:val="•"/>
      <w:lvlJc w:val="left"/>
      <w:pPr>
        <w:tabs>
          <w:tab w:val="num" w:pos="4320"/>
        </w:tabs>
        <w:ind w:left="4320" w:hanging="360"/>
      </w:pPr>
      <w:rPr>
        <w:rFonts w:ascii="Arial" w:hAnsi="Arial" w:hint="default"/>
      </w:rPr>
    </w:lvl>
    <w:lvl w:ilvl="6" w:tplc="B394DD22" w:tentative="1">
      <w:start w:val="1"/>
      <w:numFmt w:val="bullet"/>
      <w:lvlText w:val="•"/>
      <w:lvlJc w:val="left"/>
      <w:pPr>
        <w:tabs>
          <w:tab w:val="num" w:pos="5040"/>
        </w:tabs>
        <w:ind w:left="5040" w:hanging="360"/>
      </w:pPr>
      <w:rPr>
        <w:rFonts w:ascii="Arial" w:hAnsi="Arial" w:hint="default"/>
      </w:rPr>
    </w:lvl>
    <w:lvl w:ilvl="7" w:tplc="0938EAA6" w:tentative="1">
      <w:start w:val="1"/>
      <w:numFmt w:val="bullet"/>
      <w:lvlText w:val="•"/>
      <w:lvlJc w:val="left"/>
      <w:pPr>
        <w:tabs>
          <w:tab w:val="num" w:pos="5760"/>
        </w:tabs>
        <w:ind w:left="5760" w:hanging="360"/>
      </w:pPr>
      <w:rPr>
        <w:rFonts w:ascii="Arial" w:hAnsi="Arial" w:hint="default"/>
      </w:rPr>
    </w:lvl>
    <w:lvl w:ilvl="8" w:tplc="8EBE88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06A7464"/>
    <w:multiLevelType w:val="hybridMultilevel"/>
    <w:tmpl w:val="DE4467CE"/>
    <w:lvl w:ilvl="0" w:tplc="E7CE9066">
      <w:start w:val="1"/>
      <w:numFmt w:val="bullet"/>
      <w:lvlText w:val="•"/>
      <w:lvlJc w:val="left"/>
      <w:pPr>
        <w:tabs>
          <w:tab w:val="num" w:pos="720"/>
        </w:tabs>
        <w:ind w:left="720" w:hanging="360"/>
      </w:pPr>
      <w:rPr>
        <w:rFonts w:ascii="Arial" w:hAnsi="Arial" w:hint="default"/>
      </w:rPr>
    </w:lvl>
    <w:lvl w:ilvl="1" w:tplc="091CB184" w:tentative="1">
      <w:start w:val="1"/>
      <w:numFmt w:val="bullet"/>
      <w:lvlText w:val="•"/>
      <w:lvlJc w:val="left"/>
      <w:pPr>
        <w:tabs>
          <w:tab w:val="num" w:pos="1440"/>
        </w:tabs>
        <w:ind w:left="1440" w:hanging="360"/>
      </w:pPr>
      <w:rPr>
        <w:rFonts w:ascii="Arial" w:hAnsi="Arial" w:hint="default"/>
      </w:rPr>
    </w:lvl>
    <w:lvl w:ilvl="2" w:tplc="9E3858C8" w:tentative="1">
      <w:start w:val="1"/>
      <w:numFmt w:val="bullet"/>
      <w:lvlText w:val="•"/>
      <w:lvlJc w:val="left"/>
      <w:pPr>
        <w:tabs>
          <w:tab w:val="num" w:pos="2160"/>
        </w:tabs>
        <w:ind w:left="2160" w:hanging="360"/>
      </w:pPr>
      <w:rPr>
        <w:rFonts w:ascii="Arial" w:hAnsi="Arial" w:hint="default"/>
      </w:rPr>
    </w:lvl>
    <w:lvl w:ilvl="3" w:tplc="7F66FB80" w:tentative="1">
      <w:start w:val="1"/>
      <w:numFmt w:val="bullet"/>
      <w:lvlText w:val="•"/>
      <w:lvlJc w:val="left"/>
      <w:pPr>
        <w:tabs>
          <w:tab w:val="num" w:pos="2880"/>
        </w:tabs>
        <w:ind w:left="2880" w:hanging="360"/>
      </w:pPr>
      <w:rPr>
        <w:rFonts w:ascii="Arial" w:hAnsi="Arial" w:hint="default"/>
      </w:rPr>
    </w:lvl>
    <w:lvl w:ilvl="4" w:tplc="29F88826" w:tentative="1">
      <w:start w:val="1"/>
      <w:numFmt w:val="bullet"/>
      <w:lvlText w:val="•"/>
      <w:lvlJc w:val="left"/>
      <w:pPr>
        <w:tabs>
          <w:tab w:val="num" w:pos="3600"/>
        </w:tabs>
        <w:ind w:left="3600" w:hanging="360"/>
      </w:pPr>
      <w:rPr>
        <w:rFonts w:ascii="Arial" w:hAnsi="Arial" w:hint="default"/>
      </w:rPr>
    </w:lvl>
    <w:lvl w:ilvl="5" w:tplc="A63619A4" w:tentative="1">
      <w:start w:val="1"/>
      <w:numFmt w:val="bullet"/>
      <w:lvlText w:val="•"/>
      <w:lvlJc w:val="left"/>
      <w:pPr>
        <w:tabs>
          <w:tab w:val="num" w:pos="4320"/>
        </w:tabs>
        <w:ind w:left="4320" w:hanging="360"/>
      </w:pPr>
      <w:rPr>
        <w:rFonts w:ascii="Arial" w:hAnsi="Arial" w:hint="default"/>
      </w:rPr>
    </w:lvl>
    <w:lvl w:ilvl="6" w:tplc="31E8F918" w:tentative="1">
      <w:start w:val="1"/>
      <w:numFmt w:val="bullet"/>
      <w:lvlText w:val="•"/>
      <w:lvlJc w:val="left"/>
      <w:pPr>
        <w:tabs>
          <w:tab w:val="num" w:pos="5040"/>
        </w:tabs>
        <w:ind w:left="5040" w:hanging="360"/>
      </w:pPr>
      <w:rPr>
        <w:rFonts w:ascii="Arial" w:hAnsi="Arial" w:hint="default"/>
      </w:rPr>
    </w:lvl>
    <w:lvl w:ilvl="7" w:tplc="BDE6D20A" w:tentative="1">
      <w:start w:val="1"/>
      <w:numFmt w:val="bullet"/>
      <w:lvlText w:val="•"/>
      <w:lvlJc w:val="left"/>
      <w:pPr>
        <w:tabs>
          <w:tab w:val="num" w:pos="5760"/>
        </w:tabs>
        <w:ind w:left="5760" w:hanging="360"/>
      </w:pPr>
      <w:rPr>
        <w:rFonts w:ascii="Arial" w:hAnsi="Arial" w:hint="default"/>
      </w:rPr>
    </w:lvl>
    <w:lvl w:ilvl="8" w:tplc="6430F1E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0"/>
  </w:num>
  <w:num w:numId="4">
    <w:abstractNumId w:val="4"/>
  </w:num>
  <w:num w:numId="5">
    <w:abstractNumId w:val="7"/>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C6B"/>
    <w:rsid w:val="00054288"/>
    <w:rsid w:val="000D324E"/>
    <w:rsid w:val="000D4A3E"/>
    <w:rsid w:val="000E25E9"/>
    <w:rsid w:val="00112C83"/>
    <w:rsid w:val="00117189"/>
    <w:rsid w:val="00122963"/>
    <w:rsid w:val="00126ED4"/>
    <w:rsid w:val="00127B06"/>
    <w:rsid w:val="00170F20"/>
    <w:rsid w:val="001B136F"/>
    <w:rsid w:val="001C2D51"/>
    <w:rsid w:val="001E0118"/>
    <w:rsid w:val="001E1D45"/>
    <w:rsid w:val="001F769D"/>
    <w:rsid w:val="00200E8C"/>
    <w:rsid w:val="00253BA8"/>
    <w:rsid w:val="00263BB1"/>
    <w:rsid w:val="0027555C"/>
    <w:rsid w:val="003249D6"/>
    <w:rsid w:val="00342E8F"/>
    <w:rsid w:val="003444C3"/>
    <w:rsid w:val="0034688F"/>
    <w:rsid w:val="00364A98"/>
    <w:rsid w:val="00367B49"/>
    <w:rsid w:val="004149B7"/>
    <w:rsid w:val="00427BC7"/>
    <w:rsid w:val="004354C6"/>
    <w:rsid w:val="00452E4D"/>
    <w:rsid w:val="00480CC8"/>
    <w:rsid w:val="00482FC0"/>
    <w:rsid w:val="004B17DF"/>
    <w:rsid w:val="005031AC"/>
    <w:rsid w:val="0050466A"/>
    <w:rsid w:val="005238A8"/>
    <w:rsid w:val="00541C3F"/>
    <w:rsid w:val="00562000"/>
    <w:rsid w:val="00570094"/>
    <w:rsid w:val="00586FEA"/>
    <w:rsid w:val="005A317E"/>
    <w:rsid w:val="005D4CEA"/>
    <w:rsid w:val="00603F02"/>
    <w:rsid w:val="006406D4"/>
    <w:rsid w:val="00653624"/>
    <w:rsid w:val="0067660A"/>
    <w:rsid w:val="006A41D8"/>
    <w:rsid w:val="006B6887"/>
    <w:rsid w:val="007106CA"/>
    <w:rsid w:val="00722E33"/>
    <w:rsid w:val="00727425"/>
    <w:rsid w:val="00733EEA"/>
    <w:rsid w:val="007372AF"/>
    <w:rsid w:val="007464D4"/>
    <w:rsid w:val="007679C0"/>
    <w:rsid w:val="00783A84"/>
    <w:rsid w:val="007867CA"/>
    <w:rsid w:val="007A3CE8"/>
    <w:rsid w:val="007C0769"/>
    <w:rsid w:val="007E04A8"/>
    <w:rsid w:val="007E473D"/>
    <w:rsid w:val="007F776A"/>
    <w:rsid w:val="00821B2F"/>
    <w:rsid w:val="008466F3"/>
    <w:rsid w:val="00867D4D"/>
    <w:rsid w:val="008A6504"/>
    <w:rsid w:val="008F77AF"/>
    <w:rsid w:val="009234A6"/>
    <w:rsid w:val="0094519D"/>
    <w:rsid w:val="009605A0"/>
    <w:rsid w:val="009E16F9"/>
    <w:rsid w:val="009F135D"/>
    <w:rsid w:val="009F6E6C"/>
    <w:rsid w:val="00A10CE5"/>
    <w:rsid w:val="00A21760"/>
    <w:rsid w:val="00A46838"/>
    <w:rsid w:val="00A63D69"/>
    <w:rsid w:val="00A730DC"/>
    <w:rsid w:val="00A846E5"/>
    <w:rsid w:val="00B0171D"/>
    <w:rsid w:val="00B11250"/>
    <w:rsid w:val="00B47581"/>
    <w:rsid w:val="00B72EC4"/>
    <w:rsid w:val="00B9681A"/>
    <w:rsid w:val="00BB27CA"/>
    <w:rsid w:val="00BB2BC5"/>
    <w:rsid w:val="00CB4AAE"/>
    <w:rsid w:val="00CC38E7"/>
    <w:rsid w:val="00CC44AC"/>
    <w:rsid w:val="00CD2D1F"/>
    <w:rsid w:val="00CE33F4"/>
    <w:rsid w:val="00CF185F"/>
    <w:rsid w:val="00CF4477"/>
    <w:rsid w:val="00D11EE3"/>
    <w:rsid w:val="00D650BA"/>
    <w:rsid w:val="00D83C7C"/>
    <w:rsid w:val="00DA5895"/>
    <w:rsid w:val="00DB0818"/>
    <w:rsid w:val="00DE6FC4"/>
    <w:rsid w:val="00DF6224"/>
    <w:rsid w:val="00E013DB"/>
    <w:rsid w:val="00E5252C"/>
    <w:rsid w:val="00E745B2"/>
    <w:rsid w:val="00EA2FA9"/>
    <w:rsid w:val="00ED3C6B"/>
    <w:rsid w:val="00ED75D2"/>
    <w:rsid w:val="00EF3926"/>
    <w:rsid w:val="00EF7D1B"/>
    <w:rsid w:val="00F21271"/>
    <w:rsid w:val="00F45E08"/>
    <w:rsid w:val="00F56F9A"/>
    <w:rsid w:val="00F609EC"/>
    <w:rsid w:val="00F947A5"/>
    <w:rsid w:val="00F95EE3"/>
    <w:rsid w:val="00F9653F"/>
    <w:rsid w:val="00FB05BC"/>
    <w:rsid w:val="00FC61DB"/>
    <w:rsid w:val="00FF01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A97804-E5BB-4FEF-915D-0476949C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C3F"/>
    <w:pPr>
      <w:ind w:left="720"/>
      <w:contextualSpacing/>
    </w:pPr>
  </w:style>
  <w:style w:type="character" w:styleId="Hyperlink">
    <w:name w:val="Hyperlink"/>
    <w:basedOn w:val="DefaultParagraphFont"/>
    <w:uiPriority w:val="99"/>
    <w:unhideWhenUsed/>
    <w:rsid w:val="003444C3"/>
    <w:rPr>
      <w:color w:val="0563C1" w:themeColor="hyperlink"/>
      <w:u w:val="single"/>
    </w:rPr>
  </w:style>
  <w:style w:type="table" w:styleId="TableGrid">
    <w:name w:val="Table Grid"/>
    <w:basedOn w:val="TableNormal"/>
    <w:uiPriority w:val="39"/>
    <w:rsid w:val="00CD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50466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64A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4A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610609">
      <w:bodyDiv w:val="1"/>
      <w:marLeft w:val="0"/>
      <w:marRight w:val="0"/>
      <w:marTop w:val="0"/>
      <w:marBottom w:val="0"/>
      <w:divBdr>
        <w:top w:val="none" w:sz="0" w:space="0" w:color="auto"/>
        <w:left w:val="none" w:sz="0" w:space="0" w:color="auto"/>
        <w:bottom w:val="none" w:sz="0" w:space="0" w:color="auto"/>
        <w:right w:val="none" w:sz="0" w:space="0" w:color="auto"/>
      </w:divBdr>
      <w:divsChild>
        <w:div w:id="538661525">
          <w:marLeft w:val="360"/>
          <w:marRight w:val="0"/>
          <w:marTop w:val="200"/>
          <w:marBottom w:val="0"/>
          <w:divBdr>
            <w:top w:val="none" w:sz="0" w:space="0" w:color="auto"/>
            <w:left w:val="none" w:sz="0" w:space="0" w:color="auto"/>
            <w:bottom w:val="none" w:sz="0" w:space="0" w:color="auto"/>
            <w:right w:val="none" w:sz="0" w:space="0" w:color="auto"/>
          </w:divBdr>
        </w:div>
        <w:div w:id="1448549723">
          <w:marLeft w:val="360"/>
          <w:marRight w:val="0"/>
          <w:marTop w:val="200"/>
          <w:marBottom w:val="0"/>
          <w:divBdr>
            <w:top w:val="none" w:sz="0" w:space="0" w:color="auto"/>
            <w:left w:val="none" w:sz="0" w:space="0" w:color="auto"/>
            <w:bottom w:val="none" w:sz="0" w:space="0" w:color="auto"/>
            <w:right w:val="none" w:sz="0" w:space="0" w:color="auto"/>
          </w:divBdr>
        </w:div>
      </w:divsChild>
    </w:div>
    <w:div w:id="966817665">
      <w:bodyDiv w:val="1"/>
      <w:marLeft w:val="0"/>
      <w:marRight w:val="0"/>
      <w:marTop w:val="0"/>
      <w:marBottom w:val="0"/>
      <w:divBdr>
        <w:top w:val="none" w:sz="0" w:space="0" w:color="auto"/>
        <w:left w:val="none" w:sz="0" w:space="0" w:color="auto"/>
        <w:bottom w:val="none" w:sz="0" w:space="0" w:color="auto"/>
        <w:right w:val="none" w:sz="0" w:space="0" w:color="auto"/>
      </w:divBdr>
      <w:divsChild>
        <w:div w:id="327900814">
          <w:marLeft w:val="360"/>
          <w:marRight w:val="0"/>
          <w:marTop w:val="200"/>
          <w:marBottom w:val="0"/>
          <w:divBdr>
            <w:top w:val="none" w:sz="0" w:space="0" w:color="auto"/>
            <w:left w:val="none" w:sz="0" w:space="0" w:color="auto"/>
            <w:bottom w:val="none" w:sz="0" w:space="0" w:color="auto"/>
            <w:right w:val="none" w:sz="0" w:space="0" w:color="auto"/>
          </w:divBdr>
        </w:div>
        <w:div w:id="1860852063">
          <w:marLeft w:val="360"/>
          <w:marRight w:val="0"/>
          <w:marTop w:val="200"/>
          <w:marBottom w:val="0"/>
          <w:divBdr>
            <w:top w:val="none" w:sz="0" w:space="0" w:color="auto"/>
            <w:left w:val="none" w:sz="0" w:space="0" w:color="auto"/>
            <w:bottom w:val="none" w:sz="0" w:space="0" w:color="auto"/>
            <w:right w:val="none" w:sz="0" w:space="0" w:color="auto"/>
          </w:divBdr>
        </w:div>
      </w:divsChild>
    </w:div>
    <w:div w:id="1338072243">
      <w:bodyDiv w:val="1"/>
      <w:marLeft w:val="0"/>
      <w:marRight w:val="0"/>
      <w:marTop w:val="0"/>
      <w:marBottom w:val="0"/>
      <w:divBdr>
        <w:top w:val="none" w:sz="0" w:space="0" w:color="auto"/>
        <w:left w:val="none" w:sz="0" w:space="0" w:color="auto"/>
        <w:bottom w:val="none" w:sz="0" w:space="0" w:color="auto"/>
        <w:right w:val="none" w:sz="0" w:space="0" w:color="auto"/>
      </w:divBdr>
      <w:divsChild>
        <w:div w:id="780491070">
          <w:marLeft w:val="360"/>
          <w:marRight w:val="0"/>
          <w:marTop w:val="200"/>
          <w:marBottom w:val="0"/>
          <w:divBdr>
            <w:top w:val="none" w:sz="0" w:space="0" w:color="auto"/>
            <w:left w:val="none" w:sz="0" w:space="0" w:color="auto"/>
            <w:bottom w:val="none" w:sz="0" w:space="0" w:color="auto"/>
            <w:right w:val="none" w:sz="0" w:space="0" w:color="auto"/>
          </w:divBdr>
        </w:div>
        <w:div w:id="907423079">
          <w:marLeft w:val="360"/>
          <w:marRight w:val="0"/>
          <w:marTop w:val="200"/>
          <w:marBottom w:val="0"/>
          <w:divBdr>
            <w:top w:val="none" w:sz="0" w:space="0" w:color="auto"/>
            <w:left w:val="none" w:sz="0" w:space="0" w:color="auto"/>
            <w:bottom w:val="none" w:sz="0" w:space="0" w:color="auto"/>
            <w:right w:val="none" w:sz="0" w:space="0" w:color="auto"/>
          </w:divBdr>
        </w:div>
        <w:div w:id="211304983">
          <w:marLeft w:val="360"/>
          <w:marRight w:val="0"/>
          <w:marTop w:val="200"/>
          <w:marBottom w:val="0"/>
          <w:divBdr>
            <w:top w:val="none" w:sz="0" w:space="0" w:color="auto"/>
            <w:left w:val="none" w:sz="0" w:space="0" w:color="auto"/>
            <w:bottom w:val="none" w:sz="0" w:space="0" w:color="auto"/>
            <w:right w:val="none" w:sz="0" w:space="0" w:color="auto"/>
          </w:divBdr>
        </w:div>
        <w:div w:id="1384478250">
          <w:marLeft w:val="360"/>
          <w:marRight w:val="0"/>
          <w:marTop w:val="200"/>
          <w:marBottom w:val="0"/>
          <w:divBdr>
            <w:top w:val="none" w:sz="0" w:space="0" w:color="auto"/>
            <w:left w:val="none" w:sz="0" w:space="0" w:color="auto"/>
            <w:bottom w:val="none" w:sz="0" w:space="0" w:color="auto"/>
            <w:right w:val="none" w:sz="0" w:space="0" w:color="auto"/>
          </w:divBdr>
        </w:div>
        <w:div w:id="1197545782">
          <w:marLeft w:val="360"/>
          <w:marRight w:val="0"/>
          <w:marTop w:val="200"/>
          <w:marBottom w:val="0"/>
          <w:divBdr>
            <w:top w:val="none" w:sz="0" w:space="0" w:color="auto"/>
            <w:left w:val="none" w:sz="0" w:space="0" w:color="auto"/>
            <w:bottom w:val="none" w:sz="0" w:space="0" w:color="auto"/>
            <w:right w:val="none" w:sz="0" w:space="0" w:color="auto"/>
          </w:divBdr>
        </w:div>
        <w:div w:id="124128010">
          <w:marLeft w:val="360"/>
          <w:marRight w:val="0"/>
          <w:marTop w:val="200"/>
          <w:marBottom w:val="0"/>
          <w:divBdr>
            <w:top w:val="none" w:sz="0" w:space="0" w:color="auto"/>
            <w:left w:val="none" w:sz="0" w:space="0" w:color="auto"/>
            <w:bottom w:val="none" w:sz="0" w:space="0" w:color="auto"/>
            <w:right w:val="none" w:sz="0" w:space="0" w:color="auto"/>
          </w:divBdr>
        </w:div>
        <w:div w:id="50004240">
          <w:marLeft w:val="360"/>
          <w:marRight w:val="0"/>
          <w:marTop w:val="200"/>
          <w:marBottom w:val="0"/>
          <w:divBdr>
            <w:top w:val="none" w:sz="0" w:space="0" w:color="auto"/>
            <w:left w:val="none" w:sz="0" w:space="0" w:color="auto"/>
            <w:bottom w:val="none" w:sz="0" w:space="0" w:color="auto"/>
            <w:right w:val="none" w:sz="0" w:space="0" w:color="auto"/>
          </w:divBdr>
        </w:div>
        <w:div w:id="596914239">
          <w:marLeft w:val="360"/>
          <w:marRight w:val="0"/>
          <w:marTop w:val="200"/>
          <w:marBottom w:val="0"/>
          <w:divBdr>
            <w:top w:val="none" w:sz="0" w:space="0" w:color="auto"/>
            <w:left w:val="none" w:sz="0" w:space="0" w:color="auto"/>
            <w:bottom w:val="none" w:sz="0" w:space="0" w:color="auto"/>
            <w:right w:val="none" w:sz="0" w:space="0" w:color="auto"/>
          </w:divBdr>
        </w:div>
        <w:div w:id="21504786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ebay.co.uk/itm/SECRET-AGENT-James-Bond-SILHOUETTE-STYLE-CARDBOARD-CUTOUT-Great-For-Spy-Party-/111631750107?hash=item19fdc553db:m:mdbDZgQIZ-cjODC-KXXnEv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bay.co.uk/itm/SmartLight-Flameless-Flickering-Steady-Battery-LED-Tea-Light-Candles-Tealights-/381241335412?var=650500914281&amp;hash=item58c3c11e74:g:JKkAAOSwnipWZw02"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glive.co.uk/Online/conferencing-venue-hire-guildford-surrey?menu_id=C4819B40-2AEE-45E4-B025-7B5265997ADA&amp;sToken=1%2C731f2ed2%2C5891a823%2CEE6AF957-9954-49DE-AF76-E45D0FF62836%2CDDhF4AnnLdq6%2FUEbilIL8fPbiY8%253" TargetMode="External"/><Relationship Id="rId25" Type="http://schemas.openxmlformats.org/officeDocument/2006/relationships/hyperlink" Target="https://www.etsy.com/uk/listing/182914065/100-pastel-tea-pot-teapot?&amp;utm_source=google&amp;utm_medium=cpc&amp;utm_campaign=shopping_uk_en_gb_e-paper_and_party_supplies-party_supplies-party_decor&amp;utm_custom1=7631994f-bc30-40a2-8d09-06eb927db60e&amp;gclid=Cj0KEQiAot_FBRCqt8jVsoDKoZABEiQAqFL76MLAH4SeScpLDXIbYV2tEfY7OT8vqCQ23aamAY5KWv8aAhBz8P8HAQ" TargetMode="External"/><Relationship Id="rId2" Type="http://schemas.openxmlformats.org/officeDocument/2006/relationships/numbering" Target="numbering.xml"/><Relationship Id="rId16" Type="http://schemas.openxmlformats.org/officeDocument/2006/relationships/hyperlink" Target="http://www.dashinglondon.com/furniture-hire/red-carpet-hire/" TargetMode="External"/><Relationship Id="rId20" Type="http://schemas.openxmlformats.org/officeDocument/2006/relationships/hyperlink" Target="https://www.etsy.com/uk/listing/463772799/silver-glitter-black-confetti-wedding?utm_source=google&amp;utm_medium=cpc&amp;utm_campaign=shopping_uk_en_gb_d-paper_and_party_supplies-party_supplies-party_decor&amp;utm_custom1=7819f89c-f4ec-4b30-8c1a-fc1972a4bf22&amp;gclid=Cj0KEQiAzsvEBRDEluzk96e4rqABEiQAezEOoL7khYa9YTXGWgCU-4DvbEirwawyxbwvHO3iGHsA_r4aAvnp8P8HAQ"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wickes.co.uk/cart" TargetMode="External"/><Relationship Id="rId5" Type="http://schemas.openxmlformats.org/officeDocument/2006/relationships/webSettings" Target="webSettings.xml"/><Relationship Id="rId15" Type="http://schemas.openxmlformats.org/officeDocument/2006/relationships/hyperlink" Target="http://www.liquidchefs.co.uk/dry-hire/" TargetMode="External"/><Relationship Id="rId23" Type="http://schemas.openxmlformats.org/officeDocument/2006/relationships/hyperlink" Target="https://www.partydelights.co.uk/themes/alice-in-wonderland-decorations.aspx?pmo=paadultthemes" TargetMode="External"/><Relationship Id="rId10" Type="http://schemas.openxmlformats.org/officeDocument/2006/relationships/image" Target="media/image5.png"/><Relationship Id="rId19" Type="http://schemas.openxmlformats.org/officeDocument/2006/relationships/hyperlink" Target="https://www.wish.com/c/57075b4cfa6bee58fe07c68d?hide_login_modal=true&amp;from_ad=pla4&amp;_display_country_code=GB&amp;gclid=CIjDl73X8dECFS6T7QodFqQDKQ"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ukticketprinting.co.uk/Design-Your-Own/Editor/Event-Tick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AFFC4-3276-4FC5-8292-FE9E269F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1BE359A1</Template>
  <TotalTime>0</TotalTime>
  <Pages>19</Pages>
  <Words>3218</Words>
  <Characters>18343</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Lisbeth M Kaiser (166084)</dc:creator>
  <cp:keywords/>
  <dc:description/>
  <cp:lastModifiedBy>James Shepherd</cp:lastModifiedBy>
  <cp:revision>2</cp:revision>
  <dcterms:created xsi:type="dcterms:W3CDTF">2018-01-23T11:50:00Z</dcterms:created>
  <dcterms:modified xsi:type="dcterms:W3CDTF">2018-01-23T11:50:00Z</dcterms:modified>
</cp:coreProperties>
</file>