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1"/>
        <w:gridCol w:w="4738"/>
      </w:tblGrid>
      <w:tr w:rsidR="004401DB" w14:paraId="3C790522" w14:textId="77777777" w:rsidTr="00273E14">
        <w:trPr>
          <w:trHeight w:val="366"/>
        </w:trPr>
        <w:tc>
          <w:tcPr>
            <w:tcW w:w="1291" w:type="dxa"/>
          </w:tcPr>
          <w:p w14:paraId="635C3E01" w14:textId="3441D5CF" w:rsidR="004401DB" w:rsidRDefault="004401DB">
            <w:bookmarkStart w:id="0" w:name="_GoBack"/>
            <w:bookmarkEnd w:id="0"/>
            <w:r>
              <w:t>Artist</w:t>
            </w:r>
          </w:p>
        </w:tc>
        <w:tc>
          <w:tcPr>
            <w:tcW w:w="4738" w:type="dxa"/>
          </w:tcPr>
          <w:p w14:paraId="64C38959" w14:textId="0FAF6E24" w:rsidR="004401DB" w:rsidRDefault="00627426">
            <w:r>
              <w:t>N/A</w:t>
            </w:r>
          </w:p>
        </w:tc>
      </w:tr>
      <w:tr w:rsidR="004401DB" w14:paraId="65D720A6" w14:textId="77777777" w:rsidTr="00273E14">
        <w:trPr>
          <w:trHeight w:val="366"/>
        </w:trPr>
        <w:tc>
          <w:tcPr>
            <w:tcW w:w="1291" w:type="dxa"/>
          </w:tcPr>
          <w:p w14:paraId="09C6AF1D" w14:textId="63D0017A" w:rsidR="004401DB" w:rsidRDefault="004401DB">
            <w:r>
              <w:t>Title</w:t>
            </w:r>
          </w:p>
        </w:tc>
        <w:tc>
          <w:tcPr>
            <w:tcW w:w="4738" w:type="dxa"/>
          </w:tcPr>
          <w:p w14:paraId="2638A322" w14:textId="5436A891" w:rsidR="004401DB" w:rsidRDefault="00627426">
            <w:r>
              <w:t>Benin Plaque: Soldiers and attendants and the Oba’s palace doors</w:t>
            </w:r>
          </w:p>
        </w:tc>
      </w:tr>
      <w:tr w:rsidR="004401DB" w14:paraId="32F69A71" w14:textId="77777777" w:rsidTr="00273E14">
        <w:trPr>
          <w:trHeight w:val="366"/>
        </w:trPr>
        <w:tc>
          <w:tcPr>
            <w:tcW w:w="1291" w:type="dxa"/>
          </w:tcPr>
          <w:p w14:paraId="090C5D38" w14:textId="20626F46" w:rsidR="004401DB" w:rsidRDefault="004401DB">
            <w:r>
              <w:t>Date</w:t>
            </w:r>
          </w:p>
        </w:tc>
        <w:tc>
          <w:tcPr>
            <w:tcW w:w="4738" w:type="dxa"/>
          </w:tcPr>
          <w:p w14:paraId="3A60E9D0" w14:textId="50930641" w:rsidR="004401DB" w:rsidRDefault="00627426">
            <w:r>
              <w:t>1500s (16</w:t>
            </w:r>
            <w:r w:rsidRPr="00627426">
              <w:rPr>
                <w:vertAlign w:val="superscript"/>
              </w:rPr>
              <w:t>th</w:t>
            </w:r>
            <w:r>
              <w:t xml:space="preserve"> Century)</w:t>
            </w:r>
          </w:p>
        </w:tc>
      </w:tr>
      <w:tr w:rsidR="004401DB" w14:paraId="12854C6D" w14:textId="77777777" w:rsidTr="00273E14">
        <w:trPr>
          <w:trHeight w:val="353"/>
        </w:trPr>
        <w:tc>
          <w:tcPr>
            <w:tcW w:w="1291" w:type="dxa"/>
          </w:tcPr>
          <w:p w14:paraId="398FBEA3" w14:textId="3C21ADA7" w:rsidR="004401DB" w:rsidRDefault="004401DB">
            <w:r>
              <w:t>Medium</w:t>
            </w:r>
          </w:p>
        </w:tc>
        <w:tc>
          <w:tcPr>
            <w:tcW w:w="4738" w:type="dxa"/>
          </w:tcPr>
          <w:p w14:paraId="5A914808" w14:textId="6A627667" w:rsidR="004401DB" w:rsidRDefault="00F45A65">
            <w:r>
              <w:t>Copper</w:t>
            </w:r>
          </w:p>
        </w:tc>
      </w:tr>
      <w:tr w:rsidR="004401DB" w14:paraId="439C7B68" w14:textId="77777777" w:rsidTr="00273E14">
        <w:trPr>
          <w:trHeight w:val="366"/>
        </w:trPr>
        <w:tc>
          <w:tcPr>
            <w:tcW w:w="1291" w:type="dxa"/>
          </w:tcPr>
          <w:p w14:paraId="1ED1AC32" w14:textId="2CD31C0C" w:rsidR="004401DB" w:rsidRDefault="004401DB">
            <w:r>
              <w:t>Scale</w:t>
            </w:r>
          </w:p>
        </w:tc>
        <w:tc>
          <w:tcPr>
            <w:tcW w:w="4738" w:type="dxa"/>
          </w:tcPr>
          <w:p w14:paraId="6CC7AF49" w14:textId="2BA87FDF" w:rsidR="004401DB" w:rsidRDefault="00627426">
            <w:r>
              <w:t>50cm wide</w:t>
            </w:r>
          </w:p>
        </w:tc>
      </w:tr>
      <w:tr w:rsidR="004401DB" w14:paraId="1CCEBB60" w14:textId="77777777" w:rsidTr="00273E14">
        <w:trPr>
          <w:trHeight w:val="366"/>
        </w:trPr>
        <w:tc>
          <w:tcPr>
            <w:tcW w:w="1291" w:type="dxa"/>
          </w:tcPr>
          <w:p w14:paraId="681DFA7F" w14:textId="64B339E7" w:rsidR="004401DB" w:rsidRDefault="004401DB">
            <w:r>
              <w:t>Scope</w:t>
            </w:r>
          </w:p>
        </w:tc>
        <w:tc>
          <w:tcPr>
            <w:tcW w:w="4738" w:type="dxa"/>
          </w:tcPr>
          <w:p w14:paraId="611FD22C" w14:textId="796FA0FE" w:rsidR="004401DB" w:rsidRDefault="001532B1">
            <w:r w:rsidRPr="001532B1">
              <w:t>Ethnic identity in 2D or 3D works (pre- and post-1850)</w:t>
            </w:r>
          </w:p>
        </w:tc>
      </w:tr>
      <w:tr w:rsidR="004401DB" w14:paraId="511873BB" w14:textId="77777777" w:rsidTr="00273E14">
        <w:trPr>
          <w:trHeight w:val="366"/>
        </w:trPr>
        <w:tc>
          <w:tcPr>
            <w:tcW w:w="1291" w:type="dxa"/>
          </w:tcPr>
          <w:p w14:paraId="7D5241EE" w14:textId="4A72C7D9" w:rsidR="004401DB" w:rsidRDefault="004401DB">
            <w:r>
              <w:t>Style</w:t>
            </w:r>
          </w:p>
        </w:tc>
        <w:tc>
          <w:tcPr>
            <w:tcW w:w="4738" w:type="dxa"/>
          </w:tcPr>
          <w:p w14:paraId="57B836BA" w14:textId="5AFA5F3E" w:rsidR="004401DB" w:rsidRDefault="00627426">
            <w:r>
              <w:t>N/A</w:t>
            </w:r>
          </w:p>
        </w:tc>
      </w:tr>
      <w:tr w:rsidR="00744AB8" w14:paraId="00F60133" w14:textId="77777777" w:rsidTr="00273E14">
        <w:trPr>
          <w:trHeight w:val="366"/>
        </w:trPr>
        <w:tc>
          <w:tcPr>
            <w:tcW w:w="1291" w:type="dxa"/>
          </w:tcPr>
          <w:p w14:paraId="3B98AE94" w14:textId="702AEB7C" w:rsidR="00744AB8" w:rsidRDefault="00744AB8">
            <w:r>
              <w:t>Patron</w:t>
            </w:r>
          </w:p>
        </w:tc>
        <w:tc>
          <w:tcPr>
            <w:tcW w:w="4738" w:type="dxa"/>
          </w:tcPr>
          <w:p w14:paraId="6B6E4911" w14:textId="71FC96CD" w:rsidR="00744AB8" w:rsidRDefault="00F45A65">
            <w:r>
              <w:t>Oba Esigie</w:t>
            </w:r>
          </w:p>
        </w:tc>
      </w:tr>
      <w:tr w:rsidR="00744AB8" w14:paraId="3820C2EB" w14:textId="77777777" w:rsidTr="00273E14">
        <w:trPr>
          <w:trHeight w:val="366"/>
        </w:trPr>
        <w:tc>
          <w:tcPr>
            <w:tcW w:w="1291" w:type="dxa"/>
          </w:tcPr>
          <w:p w14:paraId="02E83FCF" w14:textId="19945344" w:rsidR="00744AB8" w:rsidRDefault="00744AB8">
            <w:r>
              <w:t>Location</w:t>
            </w:r>
          </w:p>
        </w:tc>
        <w:tc>
          <w:tcPr>
            <w:tcW w:w="4738" w:type="dxa"/>
          </w:tcPr>
          <w:p w14:paraId="0B123D29" w14:textId="77777777" w:rsidR="00744AB8" w:rsidRDefault="00627426">
            <w:r>
              <w:t>West Africa, Benin Empire</w:t>
            </w:r>
          </w:p>
          <w:p w14:paraId="22E4A1D2" w14:textId="767E1EFF" w:rsidR="00627426" w:rsidRDefault="00627426">
            <w:r>
              <w:t>Now located at British Museum, London</w:t>
            </w:r>
          </w:p>
        </w:tc>
      </w:tr>
      <w:tr w:rsidR="00273E14" w14:paraId="0FF7AFDF" w14:textId="77777777" w:rsidTr="00273E14">
        <w:trPr>
          <w:trHeight w:val="366"/>
        </w:trPr>
        <w:tc>
          <w:tcPr>
            <w:tcW w:w="1291" w:type="dxa"/>
          </w:tcPr>
          <w:p w14:paraId="65E229A3" w14:textId="21456788" w:rsidR="00273E14" w:rsidRDefault="00273E14">
            <w:r>
              <w:t>Function</w:t>
            </w:r>
          </w:p>
        </w:tc>
        <w:tc>
          <w:tcPr>
            <w:tcW w:w="4738" w:type="dxa"/>
          </w:tcPr>
          <w:p w14:paraId="30643951" w14:textId="452EE090" w:rsidR="00273E14" w:rsidRDefault="00F45A65">
            <w:r>
              <w:t xml:space="preserve">Decoration of the audience hall in the palace. </w:t>
            </w:r>
          </w:p>
        </w:tc>
      </w:tr>
    </w:tbl>
    <w:p w14:paraId="3B89D4D5" w14:textId="4CD7E88F" w:rsidR="00627426" w:rsidRDefault="003531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827C67" wp14:editId="3B670CC5">
                <wp:simplePos x="0" y="0"/>
                <wp:positionH relativeFrom="column">
                  <wp:posOffset>2457450</wp:posOffset>
                </wp:positionH>
                <wp:positionV relativeFrom="paragraph">
                  <wp:posOffset>254635</wp:posOffset>
                </wp:positionV>
                <wp:extent cx="3867150" cy="340042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FC756" w14:textId="411AD29F" w:rsidR="00F45A65" w:rsidRDefault="00F45A65">
                            <w:r>
                              <w:t>History of the Benin Bronzes</w:t>
                            </w:r>
                          </w:p>
                          <w:p w14:paraId="3D0EEF5C" w14:textId="2A6A3668" w:rsidR="00F45A65" w:rsidRDefault="00F45A65">
                            <w:r>
                              <w:t xml:space="preserve">There are over 850 other </w:t>
                            </w:r>
                            <w:r w:rsidR="001532B1">
                              <w:t>bronze</w:t>
                            </w:r>
                            <w:r>
                              <w:t xml:space="preserve"> plaques across the globe, any many more were </w:t>
                            </w:r>
                            <w:r w:rsidR="001532B1">
                              <w:t>destroyed</w:t>
                            </w:r>
                            <w:r>
                              <w:t xml:space="preserve"> in the </w:t>
                            </w:r>
                            <w:r w:rsidR="001532B1">
                              <w:t>burning</w:t>
                            </w:r>
                            <w:r>
                              <w:t xml:space="preserve"> of Benin City in 1897. </w:t>
                            </w:r>
                          </w:p>
                          <w:p w14:paraId="597CD2A2" w14:textId="2A6CAA05" w:rsidR="00F45A65" w:rsidRDefault="001532B1">
                            <w:r>
                              <w:t>Oba Esigi</w:t>
                            </w:r>
                            <w:r w:rsidR="00F45A65">
                              <w:t>e commissioned the Bronzes at a time when the courts of the palace were in upheaval. These bronzes showed what the Benin Empire should be like. They assured the kings dominance over his subjects.</w:t>
                            </w:r>
                          </w:p>
                          <w:p w14:paraId="535CA73A" w14:textId="6D689510" w:rsidR="00F45A65" w:rsidRDefault="00F45A65">
                            <w:r>
                              <w:t>The plaques covered the pillars in the audience hall of the palace.</w:t>
                            </w:r>
                          </w:p>
                          <w:p w14:paraId="602B7ED9" w14:textId="455B41BC" w:rsidR="00F45A65" w:rsidRDefault="00F45A65">
                            <w:r>
                              <w:t xml:space="preserve">The plaques were polished in the palace, so were shiny and bright. When taken by the </w:t>
                            </w:r>
                            <w:r w:rsidR="001532B1">
                              <w:t>British</w:t>
                            </w:r>
                            <w:r>
                              <w:t xml:space="preserve">, they were </w:t>
                            </w:r>
                            <w:r w:rsidR="001532B1">
                              <w:t>oiled</w:t>
                            </w:r>
                            <w:r>
                              <w:t xml:space="preserve"> to suit the aesthetic of Europe.</w:t>
                            </w:r>
                          </w:p>
                          <w:p w14:paraId="1D0FAB53" w14:textId="1C241957" w:rsidR="00F45A65" w:rsidRDefault="00F45A65">
                            <w:r>
                              <w:t>When the bronzes were taken by colonial Britain, they took a 1/3</w:t>
                            </w:r>
                            <w:r w:rsidRPr="00F45A65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</w:t>
                            </w:r>
                            <w:r w:rsidR="001532B1">
                              <w:t>for</w:t>
                            </w:r>
                            <w:r>
                              <w:t xml:space="preserve"> themselves, and sold the rest across Europe. People were fascinated by this ‘</w:t>
                            </w:r>
                            <w:r w:rsidR="001532B1">
                              <w:t>primitive</w:t>
                            </w:r>
                            <w:r>
                              <w:t xml:space="preserve">’ art.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27C67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193.5pt;margin-top:20.05pt;width:304.5pt;height:26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" fillcolor="white [3201]" strokeweight=".5pt">
                <v:textbox>
                  <w:txbxContent>
                    <w:p w14:paraId="04BFC756" w14:textId="411AD29F" w:rsidR="00F45A65" w:rsidRDefault="00F45A65">
                      <w:r>
                        <w:t>History of the Benin Bronzes</w:t>
                      </w:r>
                    </w:p>
                    <w:p w14:paraId="3D0EEF5C" w14:textId="2A6A3668" w:rsidR="00F45A65" w:rsidRDefault="00F45A65">
                      <w:r>
                        <w:t xml:space="preserve">There are over 850 other </w:t>
                      </w:r>
                      <w:r w:rsidR="001532B1">
                        <w:t>bronze</w:t>
                      </w:r>
                      <w:r>
                        <w:t xml:space="preserve"> plaques across the globe, any many more were </w:t>
                      </w:r>
                      <w:r w:rsidR="001532B1">
                        <w:t>destroyed</w:t>
                      </w:r>
                      <w:r>
                        <w:t xml:space="preserve"> in the </w:t>
                      </w:r>
                      <w:r w:rsidR="001532B1">
                        <w:t>burning</w:t>
                      </w:r>
                      <w:r>
                        <w:t xml:space="preserve"> of Benin City in 1897. </w:t>
                      </w:r>
                    </w:p>
                    <w:p w14:paraId="597CD2A2" w14:textId="2A6CAA05" w:rsidR="00F45A65" w:rsidRDefault="001532B1">
                      <w:r>
                        <w:t>Oba Esigi</w:t>
                      </w:r>
                      <w:r w:rsidR="00F45A65">
                        <w:t>e commissioned the Bronzes at a time when the courts of the palace were in upheaval. These bronzes showed what the Benin Empire should be like. They assured the kings dominance over his subjects.</w:t>
                      </w:r>
                    </w:p>
                    <w:p w14:paraId="535CA73A" w14:textId="6D689510" w:rsidR="00F45A65" w:rsidRDefault="00F45A65">
                      <w:r>
                        <w:t>The plaques covered the pillars in the audience hall of the palace.</w:t>
                      </w:r>
                    </w:p>
                    <w:p w14:paraId="602B7ED9" w14:textId="455B41BC" w:rsidR="00F45A65" w:rsidRDefault="00F45A65">
                      <w:r>
                        <w:t xml:space="preserve">The plaques were polished in the palace, so were shiny and bright. When taken by the </w:t>
                      </w:r>
                      <w:r w:rsidR="001532B1">
                        <w:t>British</w:t>
                      </w:r>
                      <w:r>
                        <w:t xml:space="preserve">, they were </w:t>
                      </w:r>
                      <w:r w:rsidR="001532B1">
                        <w:t>oiled</w:t>
                      </w:r>
                      <w:r>
                        <w:t xml:space="preserve"> to suit the aesthetic of Europe.</w:t>
                      </w:r>
                    </w:p>
                    <w:p w14:paraId="1D0FAB53" w14:textId="1C241957" w:rsidR="00F45A65" w:rsidRDefault="00F45A65">
                      <w:r>
                        <w:t>When the bronzes were taken by colonial Britain, they took a 1/3</w:t>
                      </w:r>
                      <w:r w:rsidRPr="00F45A65">
                        <w:rPr>
                          <w:vertAlign w:val="superscript"/>
                        </w:rPr>
                        <w:t>rd</w:t>
                      </w:r>
                      <w:r>
                        <w:t xml:space="preserve"> </w:t>
                      </w:r>
                      <w:r w:rsidR="001532B1">
                        <w:t>for</w:t>
                      </w:r>
                      <w:r>
                        <w:t xml:space="preserve"> themselves, and sold the rest across Europe. People were fascinated by this ‘</w:t>
                      </w:r>
                      <w:r w:rsidR="001532B1">
                        <w:t>primitive</w:t>
                      </w:r>
                      <w:r>
                        <w:t xml:space="preserve">’ art. </w:t>
                      </w:r>
                    </w:p>
                  </w:txbxContent>
                </v:textbox>
              </v:shape>
            </w:pict>
          </mc:Fallback>
        </mc:AlternateContent>
      </w:r>
      <w:r w:rsidR="00FA2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26002B" wp14:editId="5C09516A">
                <wp:simplePos x="0" y="0"/>
                <wp:positionH relativeFrom="column">
                  <wp:posOffset>-171450</wp:posOffset>
                </wp:positionH>
                <wp:positionV relativeFrom="paragraph">
                  <wp:posOffset>197485</wp:posOffset>
                </wp:positionV>
                <wp:extent cx="2419350" cy="183832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AB121" w14:textId="5A252468" w:rsidR="00F45A65" w:rsidRDefault="00F45A65">
                            <w:r>
                              <w:t>How are the Benin Bronzes made?</w:t>
                            </w:r>
                          </w:p>
                          <w:p w14:paraId="5DF28EB5" w14:textId="26864835" w:rsidR="00F45A65" w:rsidRDefault="00F45A65">
                            <w:r>
                              <w:t xml:space="preserve">They </w:t>
                            </w:r>
                            <w:r w:rsidR="001532B1">
                              <w:t>are made</w:t>
                            </w:r>
                            <w:r>
                              <w:t xml:space="preserve"> in th</w:t>
                            </w:r>
                            <w:r w:rsidR="001532B1">
                              <w:t xml:space="preserve">e </w:t>
                            </w:r>
                            <w:r>
                              <w:t>’lost wax’ method</w:t>
                            </w:r>
                            <w:r w:rsidR="001532B1">
                              <w:t>,</w:t>
                            </w:r>
                            <w:r>
                              <w:t xml:space="preserve"> where bronze is cast in wax moulds. Once the mould is made, the wax is </w:t>
                            </w:r>
                            <w:r w:rsidR="001532B1">
                              <w:t>melted</w:t>
                            </w:r>
                            <w:r>
                              <w:t xml:space="preserve"> and </w:t>
                            </w:r>
                            <w:r w:rsidR="001532B1">
                              <w:t>d</w:t>
                            </w:r>
                            <w:r>
                              <w:t xml:space="preserve">rained away. </w:t>
                            </w:r>
                          </w:p>
                          <w:p w14:paraId="2950D374" w14:textId="1ABCA89A" w:rsidR="00F45A65" w:rsidRDefault="00F45A65">
                            <w:r>
                              <w:t>This method has been used from the 3</w:t>
                            </w:r>
                            <w:r w:rsidRPr="003531FA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millennium</w:t>
                            </w:r>
                            <w:r w:rsidR="001532B1">
                              <w:t xml:space="preserve"> BC</w:t>
                            </w:r>
                            <w:r>
                              <w:t xml:space="preserve"> and has not changed since.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002B" id="Text Box 46" o:spid="_x0000_s1027" type="#_x0000_t202" style="position:absolute;margin-left:-13.5pt;margin-top:15.55pt;width:190.5pt;height:14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" fillcolor="white [3201]" strokeweight=".5pt">
                <v:textbox>
                  <w:txbxContent>
                    <w:p w14:paraId="465AB121" w14:textId="5A252468" w:rsidR="00F45A65" w:rsidRDefault="00F45A65">
                      <w:r>
                        <w:t>How are the Benin Bronzes made?</w:t>
                      </w:r>
                    </w:p>
                    <w:p w14:paraId="5DF28EB5" w14:textId="26864835" w:rsidR="00F45A65" w:rsidRDefault="00F45A65">
                      <w:r>
                        <w:t xml:space="preserve">They </w:t>
                      </w:r>
                      <w:r w:rsidR="001532B1">
                        <w:t>are made</w:t>
                      </w:r>
                      <w:r>
                        <w:t xml:space="preserve"> in th</w:t>
                      </w:r>
                      <w:r w:rsidR="001532B1">
                        <w:t xml:space="preserve">e </w:t>
                      </w:r>
                      <w:r>
                        <w:t>’lost wax’ method</w:t>
                      </w:r>
                      <w:r w:rsidR="001532B1">
                        <w:t>,</w:t>
                      </w:r>
                      <w:r>
                        <w:t xml:space="preserve"> where bronze is cast in wax moulds. Once the mould is made, the wax is </w:t>
                      </w:r>
                      <w:r w:rsidR="001532B1">
                        <w:t>melted</w:t>
                      </w:r>
                      <w:r>
                        <w:t xml:space="preserve"> and </w:t>
                      </w:r>
                      <w:r w:rsidR="001532B1">
                        <w:t>d</w:t>
                      </w:r>
                      <w:r>
                        <w:t xml:space="preserve">rained away. </w:t>
                      </w:r>
                    </w:p>
                    <w:p w14:paraId="2950D374" w14:textId="1ABCA89A" w:rsidR="00F45A65" w:rsidRDefault="00F45A65">
                      <w:r>
                        <w:t>This method has been used from the 3</w:t>
                      </w:r>
                      <w:r w:rsidRPr="003531FA">
                        <w:rPr>
                          <w:vertAlign w:val="superscript"/>
                        </w:rPr>
                        <w:t>rd</w:t>
                      </w:r>
                      <w:r>
                        <w:t xml:space="preserve"> millennium</w:t>
                      </w:r>
                      <w:r w:rsidR="001532B1">
                        <w:t xml:space="preserve"> BC</w:t>
                      </w:r>
                      <w:r>
                        <w:t xml:space="preserve"> and has not changed since. </w:t>
                      </w:r>
                    </w:p>
                  </w:txbxContent>
                </v:textbox>
              </v:shape>
            </w:pict>
          </mc:Fallback>
        </mc:AlternateContent>
      </w:r>
      <w:r w:rsidR="00FA2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F6B1B6" wp14:editId="2A0A2A73">
                <wp:simplePos x="0" y="0"/>
                <wp:positionH relativeFrom="margin">
                  <wp:align>right</wp:align>
                </wp:positionH>
                <wp:positionV relativeFrom="paragraph">
                  <wp:posOffset>-2488566</wp:posOffset>
                </wp:positionV>
                <wp:extent cx="3409950" cy="463867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63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B0AD5" w14:textId="3AC5DD54" w:rsidR="00F45A65" w:rsidRDefault="00F45A65">
                            <w:r>
                              <w:t>Benin Empire:</w:t>
                            </w:r>
                          </w:p>
                          <w:p w14:paraId="53C8A5CC" w14:textId="7DCE3A77" w:rsidR="00F45A65" w:rsidRDefault="00F45A65">
                            <w:r>
                              <w:t xml:space="preserve">The Benin or Edo Empire was a large pre-colonial state in modern Nigeria. Whilst it existed it was </w:t>
                            </w:r>
                            <w:r w:rsidR="001532B1">
                              <w:t>an</w:t>
                            </w:r>
                            <w:r>
                              <w:t xml:space="preserve"> economic and political power that ruled over 2 million people.</w:t>
                            </w:r>
                          </w:p>
                          <w:p w14:paraId="302C6E5A" w14:textId="43C1A1DC" w:rsidR="00F45A65" w:rsidRDefault="00F45A65">
                            <w:r>
                              <w:t>It was ruled by an Oba, or King.</w:t>
                            </w:r>
                          </w:p>
                          <w:p w14:paraId="13BBD44F" w14:textId="0D3DFFD5" w:rsidR="00F45A65" w:rsidRDefault="00F45A65">
                            <w:r>
                              <w:t xml:space="preserve">The capital Benin City was turned into a military fortress </w:t>
                            </w:r>
                            <w:r w:rsidR="001532B1">
                              <w:t>protected</w:t>
                            </w:r>
                            <w:r>
                              <w:t xml:space="preserve"> by moats and walls, from which military </w:t>
                            </w:r>
                            <w:r w:rsidR="001532B1">
                              <w:t>attacks</w:t>
                            </w:r>
                            <w:r>
                              <w:t xml:space="preserve"> were launched to gain more lands. </w:t>
                            </w:r>
                          </w:p>
                          <w:p w14:paraId="38FF1740" w14:textId="01F4C05F" w:rsidR="00F45A65" w:rsidRDefault="00F45A65">
                            <w:r>
                              <w:t xml:space="preserve">The state also developed an advanced artistic culture, especially in bronze, iron and ivory, including bronze wall plaques and life sized bronze heads of the </w:t>
                            </w:r>
                            <w:r w:rsidR="001532B1">
                              <w:t>Obas of B</w:t>
                            </w:r>
                            <w:r>
                              <w:t xml:space="preserve">enin. The guild of </w:t>
                            </w:r>
                            <w:r w:rsidR="001532B1">
                              <w:t>artisans</w:t>
                            </w:r>
                            <w:r>
                              <w:t xml:space="preserve"> </w:t>
                            </w:r>
                            <w:r w:rsidR="001532B1">
                              <w:t>enjoyed</w:t>
                            </w:r>
                            <w:r>
                              <w:t xml:space="preserve"> </w:t>
                            </w:r>
                            <w:r w:rsidR="001532B1">
                              <w:t>royal</w:t>
                            </w:r>
                            <w:r>
                              <w:t xml:space="preserve"> patronage.</w:t>
                            </w:r>
                          </w:p>
                          <w:p w14:paraId="46B57BBD" w14:textId="24388C17" w:rsidR="00F45A65" w:rsidRDefault="00F45A65">
                            <w:r>
                              <w:t>The Benin Empire made its money trading slaves from enemy states to the Americas in Dutch and Portuguese ships. They also traded ivory, palm oil and pepper.</w:t>
                            </w:r>
                          </w:p>
                          <w:p w14:paraId="28632174" w14:textId="4F80D112" w:rsidR="00F45A65" w:rsidRDefault="00F45A65">
                            <w:r>
                              <w:t xml:space="preserve">They had a close relationship with </w:t>
                            </w:r>
                            <w:r w:rsidR="001532B1">
                              <w:t>Portugal.</w:t>
                            </w:r>
                          </w:p>
                          <w:p w14:paraId="0FC91072" w14:textId="77777777" w:rsidR="001532B1" w:rsidRDefault="00F45A65">
                            <w:r>
                              <w:t xml:space="preserve">The Benin Empire was destroyed in 1897 </w:t>
                            </w:r>
                            <w:r w:rsidR="001532B1">
                              <w:t>by</w:t>
                            </w:r>
                            <w:r>
                              <w:t xml:space="preserve"> the colonial power of Great Britain. They burnt down their city and </w:t>
                            </w:r>
                            <w:r w:rsidR="001532B1">
                              <w:t>destroyed their royal treasury</w:t>
                            </w:r>
                            <w:r>
                              <w:t>.</w:t>
                            </w:r>
                          </w:p>
                          <w:p w14:paraId="32CC372E" w14:textId="45A96D0B" w:rsidR="00F45A65" w:rsidRDefault="00F45A6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6B1B6" id="Text Box 45" o:spid="_x0000_s1028" type="#_x0000_t202" style="position:absolute;margin-left:217.3pt;margin-top:-195.95pt;width:268.5pt;height:365.2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" fillcolor="white [3201]" strokeweight=".5pt">
                <v:textbox>
                  <w:txbxContent>
                    <w:p w14:paraId="30FB0AD5" w14:textId="3AC5DD54" w:rsidR="00F45A65" w:rsidRDefault="00F45A65">
                      <w:r>
                        <w:t>Benin Empire:</w:t>
                      </w:r>
                    </w:p>
                    <w:p w14:paraId="53C8A5CC" w14:textId="7DCE3A77" w:rsidR="00F45A65" w:rsidRDefault="00F45A65">
                      <w:r>
                        <w:t xml:space="preserve">The Benin or Edo Empire was a large pre-colonial state in modern Nigeria. Whilst it existed it was </w:t>
                      </w:r>
                      <w:r w:rsidR="001532B1">
                        <w:t>an</w:t>
                      </w:r>
                      <w:r>
                        <w:t xml:space="preserve"> economic and political power that ruled over 2 million people.</w:t>
                      </w:r>
                    </w:p>
                    <w:p w14:paraId="302C6E5A" w14:textId="43C1A1DC" w:rsidR="00F45A65" w:rsidRDefault="00F45A65">
                      <w:r>
                        <w:t>It was ruled by an Oba, or King.</w:t>
                      </w:r>
                    </w:p>
                    <w:p w14:paraId="13BBD44F" w14:textId="0D3DFFD5" w:rsidR="00F45A65" w:rsidRDefault="00F45A65">
                      <w:r>
                        <w:t xml:space="preserve">The capital Benin City was turned into a military fortress </w:t>
                      </w:r>
                      <w:r w:rsidR="001532B1">
                        <w:t>protected</w:t>
                      </w:r>
                      <w:r>
                        <w:t xml:space="preserve"> by moats and walls, from which military </w:t>
                      </w:r>
                      <w:r w:rsidR="001532B1">
                        <w:t>attacks</w:t>
                      </w:r>
                      <w:r>
                        <w:t xml:space="preserve"> were launched to gain more lands. </w:t>
                      </w:r>
                    </w:p>
                    <w:p w14:paraId="38FF1740" w14:textId="01F4C05F" w:rsidR="00F45A65" w:rsidRDefault="00F45A65">
                      <w:r>
                        <w:t xml:space="preserve">The state also developed an advanced artistic culture, especially in bronze, iron and ivory, including bronze wall plaques and life sized bronze heads of the </w:t>
                      </w:r>
                      <w:r w:rsidR="001532B1">
                        <w:t>Obas of B</w:t>
                      </w:r>
                      <w:r>
                        <w:t xml:space="preserve">enin. The guild of </w:t>
                      </w:r>
                      <w:r w:rsidR="001532B1">
                        <w:t>artisans</w:t>
                      </w:r>
                      <w:r>
                        <w:t xml:space="preserve"> </w:t>
                      </w:r>
                      <w:r w:rsidR="001532B1">
                        <w:t>enjoyed</w:t>
                      </w:r>
                      <w:r>
                        <w:t xml:space="preserve"> </w:t>
                      </w:r>
                      <w:r w:rsidR="001532B1">
                        <w:t>royal</w:t>
                      </w:r>
                      <w:r>
                        <w:t xml:space="preserve"> patronage.</w:t>
                      </w:r>
                    </w:p>
                    <w:p w14:paraId="46B57BBD" w14:textId="24388C17" w:rsidR="00F45A65" w:rsidRDefault="00F45A65">
                      <w:r>
                        <w:t>The Benin Empire made its money trading slaves from enemy states to the Americas in Dutch and Portuguese ships. They also traded ivory, palm oil and pepper.</w:t>
                      </w:r>
                    </w:p>
                    <w:p w14:paraId="28632174" w14:textId="4F80D112" w:rsidR="00F45A65" w:rsidRDefault="00F45A65">
                      <w:r>
                        <w:t xml:space="preserve">They had a close relationship with </w:t>
                      </w:r>
                      <w:r w:rsidR="001532B1">
                        <w:t>Portugal.</w:t>
                      </w:r>
                    </w:p>
                    <w:p w14:paraId="0FC91072" w14:textId="77777777" w:rsidR="001532B1" w:rsidRDefault="00F45A65">
                      <w:r>
                        <w:t xml:space="preserve">The Benin Empire was destroyed in 1897 </w:t>
                      </w:r>
                      <w:r w:rsidR="001532B1">
                        <w:t>by</w:t>
                      </w:r>
                      <w:r>
                        <w:t xml:space="preserve"> the colonial power of Great Britain. They burnt down their city and </w:t>
                      </w:r>
                      <w:r w:rsidR="001532B1">
                        <w:t>destroyed their royal treasury</w:t>
                      </w:r>
                      <w:r>
                        <w:t>.</w:t>
                      </w:r>
                    </w:p>
                    <w:p w14:paraId="32CC372E" w14:textId="45A96D0B" w:rsidR="00F45A65" w:rsidRDefault="00F45A65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74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9F8FEA" wp14:editId="42941BCC">
                <wp:simplePos x="0" y="0"/>
                <wp:positionH relativeFrom="column">
                  <wp:posOffset>3987800</wp:posOffset>
                </wp:positionH>
                <wp:positionV relativeFrom="paragraph">
                  <wp:posOffset>-2545715</wp:posOffset>
                </wp:positionV>
                <wp:extent cx="2052084" cy="2317898"/>
                <wp:effectExtent l="0" t="0" r="24765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4" cy="2317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A8BEF" w14:textId="7A3EFE63" w:rsidR="00F45A65" w:rsidRDefault="00F45A65">
                            <w:r>
                              <w:t>Image:</w:t>
                            </w:r>
                            <w:r w:rsidRPr="00627426">
                              <w:t xml:space="preserve"> </w:t>
                            </w:r>
                            <w:r w:rsidRPr="0062742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6E3842" wp14:editId="0C551B7F">
                                  <wp:extent cx="1591259" cy="2124710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945" cy="214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8FEA" id="Text Box 5" o:spid="_x0000_s1029" type="#_x0000_t202" style="position:absolute;margin-left:314pt;margin-top:-200.45pt;width:161.6pt;height:1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" fillcolor="white [3201]" strokeweight=".5pt">
                <v:textbox>
                  <w:txbxContent>
                    <w:p w14:paraId="6B6A8BEF" w14:textId="7A3EFE63" w:rsidR="00F45A65" w:rsidRDefault="00F45A65">
                      <w:r>
                        <w:t>Image:</w:t>
                      </w:r>
                      <w:r w:rsidRPr="00627426">
                        <w:t xml:space="preserve"> </w:t>
                      </w:r>
                      <w:r w:rsidRPr="00627426">
                        <w:drawing>
                          <wp:inline distT="0" distB="0" distL="0" distR="0" wp14:anchorId="6E6E3842" wp14:editId="0C551B7F">
                            <wp:extent cx="1591259" cy="2124710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945" cy="214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950615" w14:textId="32CA213B" w:rsidR="00627426" w:rsidRDefault="001532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C03669" wp14:editId="78299006">
                <wp:simplePos x="0" y="0"/>
                <wp:positionH relativeFrom="column">
                  <wp:posOffset>-190500</wp:posOffset>
                </wp:positionH>
                <wp:positionV relativeFrom="paragraph">
                  <wp:posOffset>1851025</wp:posOffset>
                </wp:positionV>
                <wp:extent cx="2390775" cy="13239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B83CB" w14:textId="2402E17D" w:rsidR="00F45A65" w:rsidRDefault="00F45A65">
                            <w:r>
                              <w:t>Use of materials</w:t>
                            </w:r>
                          </w:p>
                          <w:p w14:paraId="1D914C1C" w14:textId="28D960D4" w:rsidR="00F45A65" w:rsidRDefault="00F45A65">
                            <w:r>
                              <w:t xml:space="preserve">Copper was used as money in the Benin Empire. The King lined his </w:t>
                            </w:r>
                            <w:r w:rsidR="001532B1">
                              <w:t>palace</w:t>
                            </w:r>
                            <w:r>
                              <w:t xml:space="preserve"> walls with </w:t>
                            </w:r>
                            <w:r w:rsidR="001532B1">
                              <w:t>plaques made from ‘</w:t>
                            </w:r>
                            <w:r>
                              <w:t>money</w:t>
                            </w:r>
                            <w:r w:rsidR="001532B1">
                              <w:t>’</w:t>
                            </w:r>
                            <w:r>
                              <w:t xml:space="preserve">, showing his wealth and power.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03669" id="Text Box 48" o:spid="_x0000_s1030" type="#_x0000_t202" style="position:absolute;margin-left:-15pt;margin-top:145.75pt;width:188.25pt;height:10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" fillcolor="white [3201]" strokeweight=".5pt">
                <v:textbox>
                  <w:txbxContent>
                    <w:p w14:paraId="4C0B83CB" w14:textId="2402E17D" w:rsidR="00F45A65" w:rsidRDefault="00F45A65">
                      <w:r>
                        <w:t>Use of materials</w:t>
                      </w:r>
                    </w:p>
                    <w:p w14:paraId="1D914C1C" w14:textId="28D960D4" w:rsidR="00F45A65" w:rsidRDefault="00F45A65">
                      <w:r>
                        <w:t xml:space="preserve">Copper was used as money in the Benin Empire. The King lined his </w:t>
                      </w:r>
                      <w:r w:rsidR="001532B1">
                        <w:t>palace</w:t>
                      </w:r>
                      <w:r>
                        <w:t xml:space="preserve"> walls with </w:t>
                      </w:r>
                      <w:r w:rsidR="001532B1">
                        <w:t>plaques made from ‘</w:t>
                      </w:r>
                      <w:r>
                        <w:t>money</w:t>
                      </w:r>
                      <w:r w:rsidR="001532B1">
                        <w:t>’</w:t>
                      </w:r>
                      <w:r>
                        <w:t xml:space="preserve">, showing his wealth and power. </w:t>
                      </w:r>
                    </w:p>
                  </w:txbxContent>
                </v:textbox>
              </v:shape>
            </w:pict>
          </mc:Fallback>
        </mc:AlternateContent>
      </w:r>
      <w:r w:rsidR="00F45A65" w:rsidRPr="00F45A65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04C16C92" wp14:editId="0EFF1385">
            <wp:simplePos x="0" y="0"/>
            <wp:positionH relativeFrom="column">
              <wp:posOffset>6800850</wp:posOffset>
            </wp:positionH>
            <wp:positionV relativeFrom="margin">
              <wp:posOffset>5019675</wp:posOffset>
            </wp:positionV>
            <wp:extent cx="2686050" cy="1880235"/>
            <wp:effectExtent l="0" t="0" r="0" b="5715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49" name="Picture 49" descr="Image result for britain taking be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britain taking ben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426">
        <w:br w:type="page"/>
      </w:r>
    </w:p>
    <w:p w14:paraId="00EC3961" w14:textId="2F230E3F" w:rsidR="004401DB" w:rsidRDefault="001532B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CAC556" wp14:editId="247EF636">
                <wp:simplePos x="0" y="0"/>
                <wp:positionH relativeFrom="column">
                  <wp:posOffset>8315324</wp:posOffset>
                </wp:positionH>
                <wp:positionV relativeFrom="paragraph">
                  <wp:posOffset>5305425</wp:posOffset>
                </wp:positionV>
                <wp:extent cx="1762125" cy="163830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4C30" w14:textId="7E180EDA" w:rsidR="00F45A65" w:rsidRDefault="00F45A65">
                            <w:r>
                              <w:t xml:space="preserve">All 4 figures facial features have been stereotyped. The heavy outline of their facial features shows their collective identity as part of the Benin Empire. It show their uniqueness as a group.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C556" id="Text Box 44" o:spid="_x0000_s1031" type="#_x0000_t202" style="position:absolute;margin-left:654.75pt;margin-top:417.75pt;width:138.75pt;height:12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" fillcolor="white [3201]" strokeweight=".5pt">
                <v:textbox>
                  <w:txbxContent>
                    <w:p w14:paraId="46CB4C30" w14:textId="7E180EDA" w:rsidR="00F45A65" w:rsidRDefault="00F45A65">
                      <w:r>
                        <w:t xml:space="preserve">All 4 figures facial features have been stereotyped. The heavy outline of their facial features shows their collective identity as part of the Benin Empire. It show their uniqueness as a group.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E73581" wp14:editId="07DF39E8">
                <wp:simplePos x="0" y="0"/>
                <wp:positionH relativeFrom="margin">
                  <wp:posOffset>190500</wp:posOffset>
                </wp:positionH>
                <wp:positionV relativeFrom="page">
                  <wp:posOffset>1857375</wp:posOffset>
                </wp:positionV>
                <wp:extent cx="1990725" cy="971550"/>
                <wp:effectExtent l="0" t="0" r="2857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DE487" w14:textId="151A46E2" w:rsidR="00F45A65" w:rsidRDefault="00F45A65">
                            <w:r>
                              <w:t>All 4 figures wear coral headdresses. Coral</w:t>
                            </w:r>
                            <w:r w:rsidR="001532B1">
                              <w:t xml:space="preserve"> links to the Goddess Olokan, who symbolises wealth and lived under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73581" id="Text Box 43" o:spid="_x0000_s1032" type="#_x0000_t202" style="position:absolute;margin-left:15pt;margin-top:146.25pt;width:156.75pt;height:76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" fillcolor="white [3201]" strokeweight=".5pt">
                <v:textbox>
                  <w:txbxContent>
                    <w:p w14:paraId="629DE487" w14:textId="151A46E2" w:rsidR="00F45A65" w:rsidRDefault="00F45A65">
                      <w:r>
                        <w:t>All 4 figures wear coral headdresses. Coral</w:t>
                      </w:r>
                      <w:r w:rsidR="001532B1">
                        <w:t xml:space="preserve"> links to the Goddess Olokan, who symbolises wealth and lived under water.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45A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666950" wp14:editId="4CB74BAE">
                <wp:simplePos x="0" y="0"/>
                <wp:positionH relativeFrom="page">
                  <wp:posOffset>9048750</wp:posOffset>
                </wp:positionH>
                <wp:positionV relativeFrom="paragraph">
                  <wp:posOffset>2286000</wp:posOffset>
                </wp:positionV>
                <wp:extent cx="1495425" cy="13620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BBD65" w14:textId="4F832758" w:rsidR="00F45A65" w:rsidRDefault="00F45A65">
                            <w:r>
                              <w:t xml:space="preserve">Two outer figures are slaves, holding fans for the king. Their long hair signifies youth. They are smaller than the soldiers to signify their lesser status.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6950" id="Text Box 35" o:spid="_x0000_s1033" type="#_x0000_t202" style="position:absolute;margin-left:712.5pt;margin-top:180pt;width:117.75pt;height:107.2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" fillcolor="white [3201]" strokeweight=".5pt">
                <v:textbox>
                  <w:txbxContent>
                    <w:p w14:paraId="121BBD65" w14:textId="4F832758" w:rsidR="00F45A65" w:rsidRDefault="00F45A65">
                      <w:r>
                        <w:t xml:space="preserve">Two outer figures are slaves, holding fans for the king. Their long hair signifies youth. They are smaller than the soldiers to signify their lesser status.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5A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C5F527" wp14:editId="1356D2C6">
                <wp:simplePos x="0" y="0"/>
                <wp:positionH relativeFrom="column">
                  <wp:posOffset>8524875</wp:posOffset>
                </wp:positionH>
                <wp:positionV relativeFrom="paragraph">
                  <wp:posOffset>-390525</wp:posOffset>
                </wp:positionV>
                <wp:extent cx="1581150" cy="259080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0C76A" w14:textId="3A1A0C55" w:rsidR="00F45A65" w:rsidRDefault="00F45A65">
                            <w:r>
                              <w:t xml:space="preserve">Ornate decoration of the palace walls, showing immense wealth and status, but also </w:t>
                            </w:r>
                            <w:r w:rsidR="001532B1">
                              <w:t>artist’s</w:t>
                            </w:r>
                            <w:r>
                              <w:t xml:space="preserve"> skill and talented craftsmen, they are a cultural society. </w:t>
                            </w:r>
                          </w:p>
                          <w:p w14:paraId="6444D0D4" w14:textId="0D9FA7AA" w:rsidR="00F45A65" w:rsidRDefault="001532B1">
                            <w:r>
                              <w:t>Decoration</w:t>
                            </w:r>
                            <w:r w:rsidR="00F45A65">
                              <w:t xml:space="preserve"> is of the River Leaf. The God of wealth Olokan lived in the river, linking wealth to god.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F527" id="Text Box 34" o:spid="_x0000_s1034" type="#_x0000_t202" style="position:absolute;margin-left:671.25pt;margin-top:-30.75pt;width:124.5pt;height:20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" fillcolor="white [3201]" strokeweight=".5pt">
                <v:textbox>
                  <w:txbxContent>
                    <w:p w14:paraId="1D20C76A" w14:textId="3A1A0C55" w:rsidR="00F45A65" w:rsidRDefault="00F45A65">
                      <w:r>
                        <w:t xml:space="preserve">Ornate decoration of the palace walls, showing immense wealth and status, but also </w:t>
                      </w:r>
                      <w:r w:rsidR="001532B1">
                        <w:t>artist’s</w:t>
                      </w:r>
                      <w:r>
                        <w:t xml:space="preserve"> skill and talented craftsmen, they are a cultural society. </w:t>
                      </w:r>
                    </w:p>
                    <w:p w14:paraId="6444D0D4" w14:textId="0D9FA7AA" w:rsidR="00F45A65" w:rsidRDefault="001532B1">
                      <w:r>
                        <w:t>Decoration</w:t>
                      </w:r>
                      <w:r w:rsidR="00F45A65">
                        <w:t xml:space="preserve"> is of the River Leaf. The God of wealth Olokan lived in the river, linking wealth to god.</w:t>
                      </w:r>
                    </w:p>
                  </w:txbxContent>
                </v:textbox>
              </v:shape>
            </w:pict>
          </mc:Fallback>
        </mc:AlternateContent>
      </w:r>
      <w:r w:rsidR="00F45A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0538FF" wp14:editId="5283047A">
                <wp:simplePos x="0" y="0"/>
                <wp:positionH relativeFrom="margin">
                  <wp:align>right</wp:align>
                </wp:positionH>
                <wp:positionV relativeFrom="paragraph">
                  <wp:posOffset>3743325</wp:posOffset>
                </wp:positionV>
                <wp:extent cx="1562100" cy="6572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683C1" w14:textId="72C98A89" w:rsidR="00F45A65" w:rsidRDefault="00F45A65">
                            <w:r>
                              <w:t>Shield is decorated ornately-ceremonial, instead of for battle.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538FF" id="Text Box 36" o:spid="_x0000_s1035" type="#_x0000_t202" style="position:absolute;margin-left:71.8pt;margin-top:294.75pt;width:123pt;height:51.7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" fillcolor="white [3201]" strokeweight=".5pt">
                <v:textbox>
                  <w:txbxContent>
                    <w:p w14:paraId="683683C1" w14:textId="72C98A89" w:rsidR="00F45A65" w:rsidRDefault="00F45A65">
                      <w:r>
                        <w:t>Shield is decorated ornately-ceremonial, instead of for battle.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44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BC96B2" wp14:editId="3BF86C2F">
                <wp:simplePos x="0" y="0"/>
                <wp:positionH relativeFrom="column">
                  <wp:posOffset>190500</wp:posOffset>
                </wp:positionH>
                <wp:positionV relativeFrom="paragraph">
                  <wp:posOffset>2390775</wp:posOffset>
                </wp:positionV>
                <wp:extent cx="1485900" cy="99060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79474" w14:textId="44B484E7" w:rsidR="00F45A65" w:rsidRDefault="00F45A65">
                            <w:r>
                              <w:t xml:space="preserve">Two inner figures are soldiers/guards, they are clothed compared to the slaves. They have higher status.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96B2" id="Text Box 39" o:spid="_x0000_s1036" type="#_x0000_t202" style="position:absolute;margin-left:15pt;margin-top:188.25pt;width:117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" fillcolor="white [3201]" strokeweight=".5pt">
                <v:textbox>
                  <w:txbxContent>
                    <w:p w14:paraId="20279474" w14:textId="44B484E7" w:rsidR="00F45A65" w:rsidRDefault="00F45A65">
                      <w:r>
                        <w:t xml:space="preserve">Two inner figures are soldiers/guards, they are clothed compared to the slaves. They have higher status. </w:t>
                      </w:r>
                    </w:p>
                  </w:txbxContent>
                </v:textbox>
              </v:shape>
            </w:pict>
          </mc:Fallback>
        </mc:AlternateContent>
      </w:r>
      <w:r w:rsidR="001C44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4E69E1" wp14:editId="35929E2E">
                <wp:simplePos x="0" y="0"/>
                <wp:positionH relativeFrom="column">
                  <wp:posOffset>333375</wp:posOffset>
                </wp:positionH>
                <wp:positionV relativeFrom="paragraph">
                  <wp:posOffset>790575</wp:posOffset>
                </wp:positionV>
                <wp:extent cx="1343025" cy="4572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6EFB2" w14:textId="4966CEA9" w:rsidR="00F45A65" w:rsidRDefault="00F45A65">
                            <w:r>
                              <w:t xml:space="preserve">Snake is a python. King of the snakes.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E69E1" id="Text Box 40" o:spid="_x0000_s1037" type="#_x0000_t202" style="position:absolute;margin-left:26.25pt;margin-top:62.25pt;width:105.7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" fillcolor="white [3201]" strokeweight=".5pt">
                <v:textbox>
                  <w:txbxContent>
                    <w:p w14:paraId="2B96EFB2" w14:textId="4966CEA9" w:rsidR="00F45A65" w:rsidRDefault="00F45A65">
                      <w:r>
                        <w:t xml:space="preserve">Snake is a python. King of the snakes. </w:t>
                      </w:r>
                    </w:p>
                  </w:txbxContent>
                </v:textbox>
              </v:shape>
            </w:pict>
          </mc:Fallback>
        </mc:AlternateContent>
      </w:r>
      <w:r w:rsidR="001C44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6F3D4D" wp14:editId="0CC46594">
                <wp:simplePos x="0" y="0"/>
                <wp:positionH relativeFrom="column">
                  <wp:posOffset>2200275</wp:posOffset>
                </wp:positionH>
                <wp:positionV relativeFrom="paragraph">
                  <wp:posOffset>1924050</wp:posOffset>
                </wp:positionV>
                <wp:extent cx="1514475" cy="285750"/>
                <wp:effectExtent l="19050" t="57150" r="28575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447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7B3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173.25pt;margin-top:151.5pt;width:119.25pt;height:22.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1C44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4A9D39" wp14:editId="5CED516C">
                <wp:simplePos x="0" y="0"/>
                <wp:positionH relativeFrom="column">
                  <wp:posOffset>3686175</wp:posOffset>
                </wp:positionH>
                <wp:positionV relativeFrom="paragraph">
                  <wp:posOffset>1981200</wp:posOffset>
                </wp:positionV>
                <wp:extent cx="742950" cy="542925"/>
                <wp:effectExtent l="0" t="0" r="19050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B15074" id="Oval 41" o:spid="_x0000_s1026" style="position:absolute;margin-left:290.25pt;margin-top:156pt;width:58.5pt;height:4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1C44CF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6D69CDB" wp14:editId="7F73019C">
            <wp:simplePos x="0" y="0"/>
            <wp:positionH relativeFrom="column">
              <wp:posOffset>3629025</wp:posOffset>
            </wp:positionH>
            <wp:positionV relativeFrom="paragraph">
              <wp:posOffset>1962150</wp:posOffset>
            </wp:positionV>
            <wp:extent cx="859790" cy="1030605"/>
            <wp:effectExtent l="0" t="0" r="0" b="0"/>
            <wp:wrapTight wrapText="bothSides">
              <wp:wrapPolygon edited="0">
                <wp:start x="6700" y="0"/>
                <wp:lineTo x="3829" y="1198"/>
                <wp:lineTo x="0" y="5190"/>
                <wp:lineTo x="0" y="15172"/>
                <wp:lineTo x="2871" y="19165"/>
                <wp:lineTo x="6222" y="21161"/>
                <wp:lineTo x="6700" y="21161"/>
                <wp:lineTo x="14357" y="21161"/>
                <wp:lineTo x="14836" y="21161"/>
                <wp:lineTo x="18186" y="19165"/>
                <wp:lineTo x="21058" y="15571"/>
                <wp:lineTo x="21058" y="5190"/>
                <wp:lineTo x="17229" y="1198"/>
                <wp:lineTo x="14357" y="0"/>
                <wp:lineTo x="670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7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5E4EBB" wp14:editId="40E5B24F">
                <wp:simplePos x="0" y="0"/>
                <wp:positionH relativeFrom="column">
                  <wp:posOffset>-104776</wp:posOffset>
                </wp:positionH>
                <wp:positionV relativeFrom="paragraph">
                  <wp:posOffset>4105275</wp:posOffset>
                </wp:positionV>
                <wp:extent cx="1323975" cy="4857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5C84A" w14:textId="3132008B" w:rsidR="00F45A65" w:rsidRDefault="00F45A65">
                            <w:r>
                              <w:t xml:space="preserve">Fans are decorated- for the king.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4EBB" id="Text Box 38" o:spid="_x0000_s1038" type="#_x0000_t202" style="position:absolute;margin-left:-8.25pt;margin-top:323.25pt;width:104.25pt;height:3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" fillcolor="white [3201]" strokeweight=".5pt">
                <v:textbox>
                  <w:txbxContent>
                    <w:p w14:paraId="2235C84A" w14:textId="3132008B" w:rsidR="00F45A65" w:rsidRDefault="00F45A65">
                      <w:r>
                        <w:t xml:space="preserve">Fans are decorated- for the king. </w:t>
                      </w:r>
                    </w:p>
                  </w:txbxContent>
                </v:textbox>
              </v:shape>
            </w:pict>
          </mc:Fallback>
        </mc:AlternateContent>
      </w:r>
      <w:r w:rsidR="009D7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5A19C5" wp14:editId="38767415">
                <wp:simplePos x="0" y="0"/>
                <wp:positionH relativeFrom="column">
                  <wp:posOffset>4029075</wp:posOffset>
                </wp:positionH>
                <wp:positionV relativeFrom="paragraph">
                  <wp:posOffset>6229350</wp:posOffset>
                </wp:positionV>
                <wp:extent cx="1924050" cy="4381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4C503" w14:textId="0B1B3C96" w:rsidR="00F45A65" w:rsidRDefault="00F45A65">
                            <w:r>
                              <w:t>Two leopards-king of the cats. Signifying the Oba’s power.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19C5" id="Text Box 37" o:spid="_x0000_s1039" type="#_x0000_t202" style="position:absolute;margin-left:317.25pt;margin-top:490.5pt;width:151.5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" fillcolor="white [3201]" strokeweight=".5pt">
                <v:textbox>
                  <w:txbxContent>
                    <w:p w14:paraId="4824C503" w14:textId="0B1B3C96" w:rsidR="00F45A65" w:rsidRDefault="00F45A65">
                      <w:r>
                        <w:t>Two leopards-king of the cats. Signifying the Oba’s power.</w:t>
                      </w:r>
                    </w:p>
                  </w:txbxContent>
                </v:textbox>
              </v:shape>
            </w:pict>
          </mc:Fallback>
        </mc:AlternateContent>
      </w:r>
      <w:r w:rsidR="009D7B35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283ED868" wp14:editId="57749088">
            <wp:simplePos x="0" y="0"/>
            <wp:positionH relativeFrom="column">
              <wp:posOffset>1609725</wp:posOffset>
            </wp:positionH>
            <wp:positionV relativeFrom="paragraph">
              <wp:posOffset>2456815</wp:posOffset>
            </wp:positionV>
            <wp:extent cx="2352675" cy="194945"/>
            <wp:effectExtent l="0" t="0" r="9525" b="0"/>
            <wp:wrapTight wrapText="bothSides">
              <wp:wrapPolygon edited="0">
                <wp:start x="20201" y="21600"/>
                <wp:lineTo x="20726" y="13157"/>
                <wp:lineTo x="20726" y="8936"/>
                <wp:lineTo x="20201" y="2603"/>
                <wp:lineTo x="19326" y="2603"/>
                <wp:lineTo x="87" y="8936"/>
                <wp:lineTo x="87" y="15268"/>
                <wp:lineTo x="19326" y="21600"/>
                <wp:lineTo x="20201" y="2160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5267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4CC8DC53" wp14:editId="049B6234">
            <wp:simplePos x="0" y="0"/>
            <wp:positionH relativeFrom="column">
              <wp:posOffset>6648450</wp:posOffset>
            </wp:positionH>
            <wp:positionV relativeFrom="paragraph">
              <wp:posOffset>2571750</wp:posOffset>
            </wp:positionV>
            <wp:extent cx="1981200" cy="164465"/>
            <wp:effectExtent l="0" t="0" r="0" b="6985"/>
            <wp:wrapTight wrapText="bothSides">
              <wp:wrapPolygon edited="0">
                <wp:start x="19315" y="0"/>
                <wp:lineTo x="0" y="7506"/>
                <wp:lineTo x="0" y="15012"/>
                <wp:lineTo x="19315" y="20015"/>
                <wp:lineTo x="20354" y="20015"/>
                <wp:lineTo x="20769" y="10008"/>
                <wp:lineTo x="20354" y="0"/>
                <wp:lineTo x="19315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39D39F39" wp14:editId="2EF42821">
            <wp:simplePos x="0" y="0"/>
            <wp:positionH relativeFrom="column">
              <wp:posOffset>1598295</wp:posOffset>
            </wp:positionH>
            <wp:positionV relativeFrom="paragraph">
              <wp:posOffset>989965</wp:posOffset>
            </wp:positionV>
            <wp:extent cx="2868295" cy="238125"/>
            <wp:effectExtent l="0" t="0" r="8255" b="0"/>
            <wp:wrapTight wrapText="bothSides">
              <wp:wrapPolygon edited="0">
                <wp:start x="20309" y="19872"/>
                <wp:lineTo x="20739" y="12960"/>
                <wp:lineTo x="20739" y="9504"/>
                <wp:lineTo x="20165" y="2592"/>
                <wp:lineTo x="19448" y="2592"/>
                <wp:lineTo x="81" y="9504"/>
                <wp:lineTo x="81" y="14688"/>
                <wp:lineTo x="19448" y="19872"/>
                <wp:lineTo x="20309" y="19872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829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A8CAE2B" wp14:editId="3DC25655">
            <wp:simplePos x="0" y="0"/>
            <wp:positionH relativeFrom="column">
              <wp:posOffset>1123949</wp:posOffset>
            </wp:positionH>
            <wp:positionV relativeFrom="paragraph">
              <wp:posOffset>4247012</wp:posOffset>
            </wp:positionV>
            <wp:extent cx="1981200" cy="164465"/>
            <wp:effectExtent l="0" t="38100" r="19050" b="26035"/>
            <wp:wrapTight wrapText="bothSides">
              <wp:wrapPolygon edited="0">
                <wp:start x="2648" y="22025"/>
                <wp:lineTo x="21131" y="27437"/>
                <wp:lineTo x="21368" y="20056"/>
                <wp:lineTo x="20804" y="4710"/>
                <wp:lineTo x="19559" y="4008"/>
                <wp:lineTo x="19332" y="8890"/>
                <wp:lineTo x="-50" y="20504"/>
                <wp:lineTo x="2648" y="22025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9223">
                      <a:off x="0" y="0"/>
                      <a:ext cx="198120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9796286" wp14:editId="69DDE1F8">
            <wp:simplePos x="0" y="0"/>
            <wp:positionH relativeFrom="column">
              <wp:posOffset>4141470</wp:posOffset>
            </wp:positionH>
            <wp:positionV relativeFrom="paragraph">
              <wp:posOffset>5440045</wp:posOffset>
            </wp:positionV>
            <wp:extent cx="1621155" cy="133985"/>
            <wp:effectExtent l="635" t="0" r="0" b="0"/>
            <wp:wrapTight wrapText="bothSides">
              <wp:wrapPolygon edited="0">
                <wp:start x="8" y="21702"/>
                <wp:lineTo x="21075" y="21702"/>
                <wp:lineTo x="21075" y="6347"/>
                <wp:lineTo x="8" y="6347"/>
                <wp:lineTo x="8" y="21702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15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5A884989" wp14:editId="6C9B168F">
            <wp:simplePos x="0" y="0"/>
            <wp:positionH relativeFrom="column">
              <wp:posOffset>6238875</wp:posOffset>
            </wp:positionH>
            <wp:positionV relativeFrom="paragraph">
              <wp:posOffset>3724275</wp:posOffset>
            </wp:positionV>
            <wp:extent cx="1981200" cy="164465"/>
            <wp:effectExtent l="0" t="0" r="0" b="6985"/>
            <wp:wrapTight wrapText="bothSides">
              <wp:wrapPolygon edited="0">
                <wp:start x="19315" y="0"/>
                <wp:lineTo x="0" y="7506"/>
                <wp:lineTo x="0" y="15012"/>
                <wp:lineTo x="19315" y="20015"/>
                <wp:lineTo x="20354" y="20015"/>
                <wp:lineTo x="20769" y="10008"/>
                <wp:lineTo x="20354" y="0"/>
                <wp:lineTo x="19315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7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B4BAC" wp14:editId="15C7FD2A">
                <wp:simplePos x="0" y="0"/>
                <wp:positionH relativeFrom="column">
                  <wp:posOffset>6553199</wp:posOffset>
                </wp:positionH>
                <wp:positionV relativeFrom="paragraph">
                  <wp:posOffset>438150</wp:posOffset>
                </wp:positionV>
                <wp:extent cx="1895475" cy="9525"/>
                <wp:effectExtent l="0" t="76200" r="28575" b="857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54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01200" id="Straight Arrow Connector 27" o:spid="_x0000_s1026" type="#_x0000_t32" style="position:absolute;margin-left:516pt;margin-top:34.5pt;width:149.25pt;height:.7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9D7B35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75473D8D" wp14:editId="2704C5A2">
            <wp:simplePos x="0" y="0"/>
            <wp:positionH relativeFrom="column">
              <wp:posOffset>5219700</wp:posOffset>
            </wp:positionH>
            <wp:positionV relativeFrom="page">
              <wp:posOffset>238125</wp:posOffset>
            </wp:positionV>
            <wp:extent cx="1562100" cy="1335405"/>
            <wp:effectExtent l="0" t="0" r="0" b="0"/>
            <wp:wrapTight wrapText="bothSides">
              <wp:wrapPolygon edited="0">
                <wp:start x="7639" y="0"/>
                <wp:lineTo x="5532" y="616"/>
                <wp:lineTo x="1054" y="4006"/>
                <wp:lineTo x="0" y="7087"/>
                <wp:lineTo x="0" y="15098"/>
                <wp:lineTo x="3951" y="19720"/>
                <wp:lineTo x="6849" y="21261"/>
                <wp:lineTo x="7376" y="21261"/>
                <wp:lineTo x="13961" y="21261"/>
                <wp:lineTo x="14488" y="21261"/>
                <wp:lineTo x="17649" y="19720"/>
                <wp:lineTo x="21337" y="14790"/>
                <wp:lineTo x="21337" y="7395"/>
                <wp:lineTo x="20810" y="4006"/>
                <wp:lineTo x="15805" y="616"/>
                <wp:lineTo x="13698" y="0"/>
                <wp:lineTo x="763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1ED7A13E" wp14:editId="6ADEA059">
            <wp:simplePos x="0" y="0"/>
            <wp:positionH relativeFrom="column">
              <wp:posOffset>4495165</wp:posOffset>
            </wp:positionH>
            <wp:positionV relativeFrom="paragraph">
              <wp:posOffset>3952240</wp:posOffset>
            </wp:positionV>
            <wp:extent cx="859790" cy="1030605"/>
            <wp:effectExtent l="0" t="9208" r="7303" b="7302"/>
            <wp:wrapTight wrapText="bothSides">
              <wp:wrapPolygon edited="0">
                <wp:start x="-231" y="14220"/>
                <wp:lineTo x="5033" y="21407"/>
                <wp:lineTo x="21305" y="21407"/>
                <wp:lineTo x="21305" y="15817"/>
                <wp:lineTo x="21305" y="6235"/>
                <wp:lineTo x="21305" y="5037"/>
                <wp:lineTo x="16519" y="246"/>
                <wp:lineTo x="7426" y="246"/>
                <wp:lineTo x="247" y="7433"/>
                <wp:lineTo x="-231" y="7832"/>
                <wp:lineTo x="-231" y="1422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79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2A6010A9" wp14:editId="4478B56C">
            <wp:simplePos x="0" y="0"/>
            <wp:positionH relativeFrom="column">
              <wp:posOffset>2733675</wp:posOffset>
            </wp:positionH>
            <wp:positionV relativeFrom="paragraph">
              <wp:posOffset>3876040</wp:posOffset>
            </wp:positionV>
            <wp:extent cx="704850" cy="644525"/>
            <wp:effectExtent l="0" t="0" r="0" b="3175"/>
            <wp:wrapTight wrapText="bothSides">
              <wp:wrapPolygon edited="0">
                <wp:start x="5838" y="0"/>
                <wp:lineTo x="0" y="3192"/>
                <wp:lineTo x="0" y="15961"/>
                <wp:lineTo x="4086" y="20430"/>
                <wp:lineTo x="5254" y="21068"/>
                <wp:lineTo x="15762" y="21068"/>
                <wp:lineTo x="16930" y="20430"/>
                <wp:lineTo x="21016" y="15961"/>
                <wp:lineTo x="21016" y="3831"/>
                <wp:lineTo x="15762" y="0"/>
                <wp:lineTo x="5838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0A4B260" wp14:editId="5B368685">
            <wp:simplePos x="0" y="0"/>
            <wp:positionH relativeFrom="column">
              <wp:posOffset>5610225</wp:posOffset>
            </wp:positionH>
            <wp:positionV relativeFrom="paragraph">
              <wp:posOffset>2924175</wp:posOffset>
            </wp:positionV>
            <wp:extent cx="859790" cy="1533525"/>
            <wp:effectExtent l="0" t="0" r="0" b="9525"/>
            <wp:wrapTight wrapText="bothSides">
              <wp:wrapPolygon edited="0">
                <wp:start x="7179" y="0"/>
                <wp:lineTo x="4786" y="1073"/>
                <wp:lineTo x="957" y="3757"/>
                <wp:lineTo x="0" y="6708"/>
                <wp:lineTo x="0" y="14758"/>
                <wp:lineTo x="957" y="17709"/>
                <wp:lineTo x="6222" y="21466"/>
                <wp:lineTo x="7179" y="21466"/>
                <wp:lineTo x="13879" y="21466"/>
                <wp:lineTo x="14836" y="21466"/>
                <wp:lineTo x="20100" y="17709"/>
                <wp:lineTo x="21058" y="14758"/>
                <wp:lineTo x="21058" y="6708"/>
                <wp:lineTo x="20579" y="4025"/>
                <wp:lineTo x="16272" y="1073"/>
                <wp:lineTo x="13879" y="0"/>
                <wp:lineTo x="7179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EB7193B" wp14:editId="253643BA">
            <wp:simplePos x="0" y="0"/>
            <wp:positionH relativeFrom="column">
              <wp:posOffset>4324350</wp:posOffset>
            </wp:positionH>
            <wp:positionV relativeFrom="paragraph">
              <wp:posOffset>371475</wp:posOffset>
            </wp:positionV>
            <wp:extent cx="859790" cy="1476375"/>
            <wp:effectExtent l="0" t="0" r="0" b="9525"/>
            <wp:wrapTight wrapText="bothSides">
              <wp:wrapPolygon edited="0">
                <wp:start x="7179" y="0"/>
                <wp:lineTo x="4786" y="1115"/>
                <wp:lineTo x="479" y="3902"/>
                <wp:lineTo x="0" y="7525"/>
                <wp:lineTo x="0" y="15050"/>
                <wp:lineTo x="1436" y="18395"/>
                <wp:lineTo x="6222" y="21461"/>
                <wp:lineTo x="7179" y="21461"/>
                <wp:lineTo x="13879" y="21461"/>
                <wp:lineTo x="14836" y="21461"/>
                <wp:lineTo x="19622" y="18395"/>
                <wp:lineTo x="21058" y="15050"/>
                <wp:lineTo x="21058" y="7246"/>
                <wp:lineTo x="20579" y="3902"/>
                <wp:lineTo x="16272" y="1115"/>
                <wp:lineTo x="13879" y="0"/>
                <wp:lineTo x="7179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0A7DF67" wp14:editId="414F6A12">
            <wp:simplePos x="0" y="0"/>
            <wp:positionH relativeFrom="column">
              <wp:posOffset>5257800</wp:posOffset>
            </wp:positionH>
            <wp:positionV relativeFrom="paragraph">
              <wp:posOffset>2000250</wp:posOffset>
            </wp:positionV>
            <wp:extent cx="859790" cy="1030605"/>
            <wp:effectExtent l="0" t="0" r="0" b="0"/>
            <wp:wrapTight wrapText="bothSides">
              <wp:wrapPolygon edited="0">
                <wp:start x="6700" y="0"/>
                <wp:lineTo x="3829" y="1198"/>
                <wp:lineTo x="0" y="5190"/>
                <wp:lineTo x="0" y="15172"/>
                <wp:lineTo x="2871" y="19165"/>
                <wp:lineTo x="6222" y="21161"/>
                <wp:lineTo x="6700" y="21161"/>
                <wp:lineTo x="14357" y="21161"/>
                <wp:lineTo x="14836" y="21161"/>
                <wp:lineTo x="18186" y="19165"/>
                <wp:lineTo x="21058" y="15571"/>
                <wp:lineTo x="21058" y="5190"/>
                <wp:lineTo x="17229" y="1198"/>
                <wp:lineTo x="14357" y="0"/>
                <wp:lineTo x="670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7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0D829" wp14:editId="28EC0DFB">
                <wp:simplePos x="0" y="0"/>
                <wp:positionH relativeFrom="column">
                  <wp:posOffset>2809875</wp:posOffset>
                </wp:positionH>
                <wp:positionV relativeFrom="paragraph">
                  <wp:posOffset>2209800</wp:posOffset>
                </wp:positionV>
                <wp:extent cx="847725" cy="101917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019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69A07" id="Oval 16" o:spid="_x0000_s1026" style="position:absolute;margin-left:221.25pt;margin-top:174pt;width:66.75pt;height:8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" filled="f" strokecolor="yellow" strokeweight="1pt">
                <v:stroke joinstyle="miter"/>
              </v:oval>
            </w:pict>
          </mc:Fallback>
        </mc:AlternateContent>
      </w:r>
      <w:r w:rsidR="009D7B35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5225C96" wp14:editId="176D440C">
            <wp:simplePos x="0" y="0"/>
            <wp:positionH relativeFrom="column">
              <wp:posOffset>6029325</wp:posOffset>
            </wp:positionH>
            <wp:positionV relativeFrom="paragraph">
              <wp:posOffset>2057400</wp:posOffset>
            </wp:positionV>
            <wp:extent cx="859790" cy="1030605"/>
            <wp:effectExtent l="0" t="0" r="0" b="0"/>
            <wp:wrapTight wrapText="bothSides">
              <wp:wrapPolygon edited="0">
                <wp:start x="6700" y="0"/>
                <wp:lineTo x="3829" y="1198"/>
                <wp:lineTo x="0" y="5190"/>
                <wp:lineTo x="0" y="15172"/>
                <wp:lineTo x="2871" y="19165"/>
                <wp:lineTo x="6222" y="21161"/>
                <wp:lineTo x="6700" y="21161"/>
                <wp:lineTo x="14357" y="21161"/>
                <wp:lineTo x="14836" y="21161"/>
                <wp:lineTo x="18186" y="19165"/>
                <wp:lineTo x="21058" y="15571"/>
                <wp:lineTo x="21058" y="5190"/>
                <wp:lineTo x="17229" y="1198"/>
                <wp:lineTo x="14357" y="0"/>
                <wp:lineTo x="670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7B35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FCB367F" wp14:editId="32C79A3C">
            <wp:simplePos x="0" y="0"/>
            <wp:positionH relativeFrom="margin">
              <wp:align>center</wp:align>
            </wp:positionH>
            <wp:positionV relativeFrom="page">
              <wp:posOffset>190500</wp:posOffset>
            </wp:positionV>
            <wp:extent cx="4629150" cy="6177280"/>
            <wp:effectExtent l="0" t="0" r="0" b="0"/>
            <wp:wrapTight wrapText="bothSides">
              <wp:wrapPolygon edited="0">
                <wp:start x="0" y="0"/>
                <wp:lineTo x="0" y="21516"/>
                <wp:lineTo x="21511" y="21516"/>
                <wp:lineTo x="2151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17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01DB" w:rsidSect="004401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D68B6D" w14:textId="77777777" w:rsidR="00F45A65" w:rsidRDefault="00F45A65" w:rsidP="00627426">
      <w:pPr>
        <w:spacing w:after="0" w:line="240" w:lineRule="auto"/>
      </w:pPr>
      <w:r>
        <w:separator/>
      </w:r>
    </w:p>
  </w:endnote>
  <w:endnote w:type="continuationSeparator" w:id="0">
    <w:p w14:paraId="5F93C4A3" w14:textId="77777777" w:rsidR="00F45A65" w:rsidRDefault="00F45A65" w:rsidP="00627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A2594" w14:textId="77777777" w:rsidR="00F45A65" w:rsidRDefault="00F45A65" w:rsidP="00627426">
      <w:pPr>
        <w:spacing w:after="0" w:line="240" w:lineRule="auto"/>
      </w:pPr>
      <w:r>
        <w:separator/>
      </w:r>
    </w:p>
  </w:footnote>
  <w:footnote w:type="continuationSeparator" w:id="0">
    <w:p w14:paraId="4598A5B9" w14:textId="77777777" w:rsidR="00F45A65" w:rsidRDefault="00F45A65" w:rsidP="006274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1DB"/>
    <w:rsid w:val="001532B1"/>
    <w:rsid w:val="001C44CF"/>
    <w:rsid w:val="00273E14"/>
    <w:rsid w:val="002E3CAE"/>
    <w:rsid w:val="003531FA"/>
    <w:rsid w:val="004401DB"/>
    <w:rsid w:val="00627426"/>
    <w:rsid w:val="00744AB8"/>
    <w:rsid w:val="009D7B35"/>
    <w:rsid w:val="00BA2EF9"/>
    <w:rsid w:val="00F45A65"/>
    <w:rsid w:val="00FA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B1B64"/>
  <w15:chartTrackingRefBased/>
  <w15:docId w15:val="{36A7AB42-027E-4BD6-9A8F-5633F5AC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0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7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426"/>
  </w:style>
  <w:style w:type="paragraph" w:styleId="Footer">
    <w:name w:val="footer"/>
    <w:basedOn w:val="Normal"/>
    <w:link w:val="FooterChar"/>
    <w:uiPriority w:val="99"/>
    <w:unhideWhenUsed/>
    <w:rsid w:val="00627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w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99EAC340</Template>
  <TotalTime>0</TotalTime>
  <Pages>2</Pages>
  <Words>60</Words>
  <Characters>345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Phillips</dc:creator>
  <cp:keywords/>
  <dc:description/>
  <cp:lastModifiedBy>Sarah Phillips</cp:lastModifiedBy>
  <cp:revision>2</cp:revision>
  <dcterms:created xsi:type="dcterms:W3CDTF">2019-03-04T10:35:00Z</dcterms:created>
  <dcterms:modified xsi:type="dcterms:W3CDTF">2019-03-04T10:35:00Z</dcterms:modified>
</cp:coreProperties>
</file>