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0000" w:themeColor="text1"/>
  <w:body>
    <w:p w:rsidR="001A6DA4" w:rsidRPr="00104DA2" w:rsidRDefault="00104DA2" w:rsidP="00104DA2">
      <w:pPr>
        <w:jc w:val="center"/>
        <w:rPr>
          <w:rFonts w:ascii="Reprise Stamp" w:hAnsi="Reprise Stamp"/>
          <w:sz w:val="52"/>
        </w:rPr>
      </w:pPr>
      <w:bookmarkStart w:id="0" w:name="_GoBack"/>
      <w:bookmarkEnd w:id="0"/>
      <w:r w:rsidRPr="00104DA2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55168" behindDoc="1" locked="0" layoutInCell="1" allowOverlap="1" wp14:anchorId="46B89970" wp14:editId="5FF2453E">
            <wp:simplePos x="0" y="0"/>
            <wp:positionH relativeFrom="column">
              <wp:posOffset>-1447800</wp:posOffset>
            </wp:positionH>
            <wp:positionV relativeFrom="paragraph">
              <wp:posOffset>-1517650</wp:posOffset>
            </wp:positionV>
            <wp:extent cx="1514475" cy="1514475"/>
            <wp:effectExtent l="133350" t="76200" r="85725" b="142875"/>
            <wp:wrapTight wrapText="bothSides">
              <wp:wrapPolygon edited="0">
                <wp:start x="1902" y="-1087"/>
                <wp:lineTo x="-1902" y="-543"/>
                <wp:lineTo x="-1902" y="21192"/>
                <wp:lineTo x="-815" y="21192"/>
                <wp:lineTo x="1630" y="23366"/>
                <wp:lineTo x="19019" y="23366"/>
                <wp:lineTo x="19291" y="22823"/>
                <wp:lineTo x="21464" y="21464"/>
                <wp:lineTo x="21464" y="21192"/>
                <wp:lineTo x="22551" y="17117"/>
                <wp:lineTo x="22551" y="3804"/>
                <wp:lineTo x="19291" y="-272"/>
                <wp:lineTo x="19019" y="-1087"/>
                <wp:lineTo x="1902" y="-1087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DA2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54144" behindDoc="1" locked="0" layoutInCell="1" allowOverlap="1" wp14:anchorId="57E18FC0" wp14:editId="51630CE3">
            <wp:simplePos x="0" y="0"/>
            <wp:positionH relativeFrom="column">
              <wp:posOffset>4991100</wp:posOffset>
            </wp:positionH>
            <wp:positionV relativeFrom="paragraph">
              <wp:posOffset>-657225</wp:posOffset>
            </wp:positionV>
            <wp:extent cx="1270000" cy="952500"/>
            <wp:effectExtent l="133350" t="76200" r="82550" b="133350"/>
            <wp:wrapTight wrapText="bothSides">
              <wp:wrapPolygon edited="0">
                <wp:start x="972" y="-1728"/>
                <wp:lineTo x="-2268" y="-864"/>
                <wp:lineTo x="-1944" y="21168"/>
                <wp:lineTo x="648" y="24192"/>
                <wp:lineTo x="19764" y="24192"/>
                <wp:lineTo x="20088" y="23328"/>
                <wp:lineTo x="22356" y="20304"/>
                <wp:lineTo x="22680" y="6048"/>
                <wp:lineTo x="19764" y="-432"/>
                <wp:lineTo x="19440" y="-1728"/>
                <wp:lineTo x="972" y="-1728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FC5" w:rsidRPr="00104DA2">
        <w:rPr>
          <w:rFonts w:ascii="Reprise Stamp" w:hAnsi="Reprise Stamp"/>
          <w:sz w:val="52"/>
        </w:rPr>
        <w:t>Essential Viewing</w:t>
      </w:r>
    </w:p>
    <w:p w:rsidR="00634FC5" w:rsidRDefault="00634FC5" w:rsidP="00104DA2">
      <w:pPr>
        <w:jc w:val="center"/>
      </w:pPr>
    </w:p>
    <w:p w:rsidR="00634FC5" w:rsidRPr="00104DA2" w:rsidRDefault="00104DA2" w:rsidP="00104DA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0ADC4" wp14:editId="3746DA4C">
                <wp:simplePos x="0" y="0"/>
                <wp:positionH relativeFrom="column">
                  <wp:posOffset>3610610</wp:posOffset>
                </wp:positionH>
                <wp:positionV relativeFrom="paragraph">
                  <wp:posOffset>4382770</wp:posOffset>
                </wp:positionV>
                <wp:extent cx="733425" cy="247650"/>
                <wp:effectExtent l="76200" t="38100" r="9525" b="952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850A7" id="Oval 7" o:spid="_x0000_s1026" style="position:absolute;margin-left:284.3pt;margin-top:345.1pt;width:57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06FE56" wp14:editId="12580B67">
                <wp:simplePos x="0" y="0"/>
                <wp:positionH relativeFrom="column">
                  <wp:posOffset>1076960</wp:posOffset>
                </wp:positionH>
                <wp:positionV relativeFrom="paragraph">
                  <wp:posOffset>2658745</wp:posOffset>
                </wp:positionV>
                <wp:extent cx="990600" cy="638175"/>
                <wp:effectExtent l="76200" t="38100" r="76200" b="1047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38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BD18A" id="Oval 3" o:spid="_x0000_s1026" style="position:absolute;margin-left:84.8pt;margin-top:209.35pt;width:78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3792220</wp:posOffset>
            </wp:positionV>
            <wp:extent cx="5270500" cy="3305175"/>
            <wp:effectExtent l="0" t="0" r="6350" b="9525"/>
            <wp:wrapTight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1" r="1367" b="11220"/>
                    <a:stretch/>
                  </pic:blipFill>
                  <pic:spPr bwMode="auto">
                    <a:xfrm>
                      <a:off x="0" y="0"/>
                      <a:ext cx="52705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2B6F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95pt;margin-top:37.15pt;width:414.75pt;height:256.5pt;z-index:-251655168;mso-position-horizontal-relative:text;mso-position-vertical-relative:text;mso-width-relative:page;mso-height-relative:page" wrapcoords="-39 0 -39 21537 21600 21537 21600 0 -39 0">
            <v:imagedata r:id="rId7" o:title="Untitled"/>
            <w10:wrap type="tight"/>
          </v:shape>
        </w:pict>
      </w:r>
      <w:r w:rsidR="00634FC5" w:rsidRPr="00104DA2">
        <w:rPr>
          <w:rFonts w:ascii="Arial" w:hAnsi="Arial" w:cs="Arial"/>
        </w:rPr>
        <w:t xml:space="preserve">All videos are available on </w:t>
      </w:r>
      <w:r w:rsidR="00634FC5" w:rsidRPr="00D47446">
        <w:rPr>
          <w:rFonts w:ascii="Arial" w:hAnsi="Arial" w:cs="Arial"/>
          <w:b/>
        </w:rPr>
        <w:t>ESTREAM</w:t>
      </w:r>
      <w:r w:rsidR="00634FC5" w:rsidRPr="00104DA2">
        <w:rPr>
          <w:rFonts w:ascii="Arial" w:hAnsi="Arial" w:cs="Arial"/>
        </w:rPr>
        <w:t xml:space="preserve"> in the </w:t>
      </w:r>
      <w:r w:rsidR="00634FC5" w:rsidRPr="00D47446">
        <w:rPr>
          <w:rFonts w:ascii="Arial" w:hAnsi="Arial" w:cs="Arial"/>
          <w:b/>
        </w:rPr>
        <w:t>Music Technology</w:t>
      </w:r>
      <w:r w:rsidR="00634FC5" w:rsidRPr="00104DA2">
        <w:rPr>
          <w:rFonts w:ascii="Arial" w:hAnsi="Arial" w:cs="Arial"/>
        </w:rPr>
        <w:t xml:space="preserve"> category.</w:t>
      </w:r>
      <w:r w:rsidR="00580504">
        <w:rPr>
          <w:rFonts w:ascii="Arial" w:hAnsi="Arial" w:cs="Arial"/>
        </w:rPr>
        <w:t xml:space="preserve"> Over </w:t>
      </w:r>
      <w:r w:rsidR="00580504" w:rsidRPr="00580504">
        <w:rPr>
          <w:rFonts w:ascii="Arial" w:hAnsi="Arial" w:cs="Arial"/>
          <w:b/>
          <w:sz w:val="28"/>
        </w:rPr>
        <w:t xml:space="preserve">20hrs </w:t>
      </w:r>
      <w:r w:rsidR="004D23A5">
        <w:rPr>
          <w:rFonts w:ascii="Arial" w:hAnsi="Arial" w:cs="Arial"/>
        </w:rPr>
        <w:t>of content for your viewing pleasure.</w:t>
      </w:r>
    </w:p>
    <w:p w:rsidR="00634FC5" w:rsidRPr="00104DA2" w:rsidRDefault="00634FC5">
      <w:pPr>
        <w:rPr>
          <w:rFonts w:ascii="Arial" w:hAnsi="Arial" w:cs="Arial"/>
        </w:rPr>
      </w:pPr>
    </w:p>
    <w:p w:rsidR="00104DA2" w:rsidRDefault="00104DA2">
      <w:pPr>
        <w:rPr>
          <w:rFonts w:ascii="Arial" w:hAnsi="Arial" w:cs="Arial"/>
        </w:rPr>
      </w:pPr>
    </w:p>
    <w:p w:rsidR="00104DA2" w:rsidRDefault="00104DA2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72390</wp:posOffset>
            </wp:positionV>
            <wp:extent cx="1172210" cy="781050"/>
            <wp:effectExtent l="0" t="0" r="8890" b="0"/>
            <wp:wrapTight wrapText="bothSides">
              <wp:wrapPolygon edited="0">
                <wp:start x="0" y="0"/>
                <wp:lineTo x="0" y="21073"/>
                <wp:lineTo x="21413" y="21073"/>
                <wp:lineTo x="21413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DA2" w:rsidRDefault="00104DA2">
      <w:pPr>
        <w:rPr>
          <w:rFonts w:ascii="Arial" w:hAnsi="Arial" w:cs="Arial"/>
        </w:rPr>
      </w:pPr>
    </w:p>
    <w:p w:rsidR="00104DA2" w:rsidRDefault="00104DA2">
      <w:pPr>
        <w:rPr>
          <w:rFonts w:ascii="Arial" w:hAnsi="Arial" w:cs="Arial"/>
        </w:rPr>
      </w:pPr>
    </w:p>
    <w:p w:rsidR="00104DA2" w:rsidRDefault="00104DA2">
      <w:pPr>
        <w:rPr>
          <w:rFonts w:ascii="Arial" w:hAnsi="Arial" w:cs="Arial"/>
        </w:rPr>
      </w:pPr>
    </w:p>
    <w:p w:rsidR="00005610" w:rsidRPr="004D23A5" w:rsidRDefault="00005610">
      <w:pPr>
        <w:rPr>
          <w:rFonts w:ascii="Reprise Stamp" w:hAnsi="Reprise Stamp" w:cs="Arial"/>
          <w:sz w:val="44"/>
        </w:rPr>
      </w:pPr>
      <w:r w:rsidRPr="004D23A5">
        <w:rPr>
          <w:rFonts w:ascii="Reprise Stamp" w:hAnsi="Reprise Stamp" w:cs="Arial"/>
          <w:sz w:val="44"/>
        </w:rPr>
        <w:t>Basics of Sound</w:t>
      </w:r>
    </w:p>
    <w:p w:rsidR="00005610" w:rsidRDefault="00005610">
      <w:pPr>
        <w:rPr>
          <w:rFonts w:ascii="Arial" w:hAnsi="Arial" w:cs="Arial"/>
        </w:rPr>
      </w:pPr>
    </w:p>
    <w:p w:rsidR="004D23A5" w:rsidRDefault="00005610">
      <w:pPr>
        <w:rPr>
          <w:rFonts w:ascii="Arial" w:hAnsi="Arial" w:cs="Arial"/>
          <w:sz w:val="32"/>
        </w:rPr>
      </w:pPr>
      <w:r w:rsidRPr="004D23A5">
        <w:rPr>
          <w:rFonts w:ascii="Arial" w:hAnsi="Arial" w:cs="Arial"/>
          <w:i/>
          <w:sz w:val="32"/>
        </w:rPr>
        <w:t>Sound Waves: The Symphony of Physics</w:t>
      </w:r>
      <w:r w:rsidRPr="004D23A5">
        <w:rPr>
          <w:rFonts w:ascii="Arial" w:hAnsi="Arial" w:cs="Arial"/>
          <w:sz w:val="32"/>
        </w:rPr>
        <w:t xml:space="preserve">    </w:t>
      </w:r>
    </w:p>
    <w:p w:rsidR="00005610" w:rsidRPr="004D23A5" w:rsidRDefault="00005610">
      <w:pPr>
        <w:rPr>
          <w:rFonts w:ascii="Arial" w:hAnsi="Arial" w:cs="Arial"/>
          <w:sz w:val="32"/>
        </w:rPr>
      </w:pPr>
      <w:proofErr w:type="gramStart"/>
      <w:r w:rsidRPr="004D23A5">
        <w:rPr>
          <w:rFonts w:ascii="Arial" w:hAnsi="Arial" w:cs="Arial"/>
          <w:sz w:val="32"/>
        </w:rPr>
        <w:t>viewing</w:t>
      </w:r>
      <w:proofErr w:type="gramEnd"/>
      <w:r w:rsidRPr="004D23A5">
        <w:rPr>
          <w:rFonts w:ascii="Arial" w:hAnsi="Arial" w:cs="Arial"/>
          <w:sz w:val="32"/>
        </w:rPr>
        <w:t xml:space="preserve"> time: </w:t>
      </w:r>
      <w:r w:rsidRPr="004D23A5">
        <w:rPr>
          <w:rFonts w:ascii="Arial" w:hAnsi="Arial" w:cs="Arial"/>
          <w:b/>
          <w:sz w:val="32"/>
        </w:rPr>
        <w:t>2hrs 10 minutes</w:t>
      </w:r>
    </w:p>
    <w:p w:rsidR="004D23A5" w:rsidRPr="004D23A5" w:rsidRDefault="004D23A5">
      <w:pPr>
        <w:rPr>
          <w:rFonts w:ascii="Arial" w:hAnsi="Arial" w:cs="Arial"/>
          <w:i/>
          <w:sz w:val="32"/>
        </w:rPr>
      </w:pPr>
    </w:p>
    <w:p w:rsidR="004D23A5" w:rsidRDefault="00B34A0E">
      <w:pPr>
        <w:rPr>
          <w:rFonts w:ascii="Arial" w:hAnsi="Arial" w:cs="Arial"/>
          <w:sz w:val="32"/>
        </w:rPr>
      </w:pPr>
      <w:r w:rsidRPr="004D23A5">
        <w:rPr>
          <w:rFonts w:ascii="Arial" w:hAnsi="Arial" w:cs="Arial"/>
          <w:i/>
          <w:sz w:val="32"/>
        </w:rPr>
        <w:t>Studio Acoustics</w:t>
      </w:r>
      <w:r w:rsidRPr="004D23A5">
        <w:rPr>
          <w:rFonts w:ascii="Arial" w:hAnsi="Arial" w:cs="Arial"/>
          <w:sz w:val="32"/>
        </w:rPr>
        <w:t xml:space="preserve">   </w:t>
      </w:r>
    </w:p>
    <w:p w:rsidR="00B34A0E" w:rsidRPr="004D23A5" w:rsidRDefault="00B34A0E">
      <w:pPr>
        <w:rPr>
          <w:rFonts w:ascii="Arial" w:hAnsi="Arial" w:cs="Arial"/>
          <w:sz w:val="32"/>
        </w:rPr>
      </w:pPr>
      <w:proofErr w:type="gramStart"/>
      <w:r w:rsidRPr="004D23A5">
        <w:rPr>
          <w:rFonts w:ascii="Arial" w:hAnsi="Arial" w:cs="Arial"/>
          <w:b/>
          <w:sz w:val="32"/>
        </w:rPr>
        <w:t>viewing</w:t>
      </w:r>
      <w:proofErr w:type="gramEnd"/>
      <w:r w:rsidRPr="004D23A5">
        <w:rPr>
          <w:rFonts w:ascii="Arial" w:hAnsi="Arial" w:cs="Arial"/>
          <w:b/>
          <w:sz w:val="32"/>
        </w:rPr>
        <w:t xml:space="preserve"> time: 17 minutes</w:t>
      </w:r>
    </w:p>
    <w:p w:rsidR="00005610" w:rsidRPr="00104DA2" w:rsidRDefault="00005610">
      <w:pPr>
        <w:rPr>
          <w:rFonts w:ascii="Arial" w:hAnsi="Arial" w:cs="Arial"/>
        </w:rPr>
      </w:pPr>
    </w:p>
    <w:p w:rsidR="00005610" w:rsidRPr="00104DA2" w:rsidRDefault="00005610">
      <w:pPr>
        <w:rPr>
          <w:rFonts w:ascii="Arial" w:hAnsi="Arial" w:cs="Arial"/>
        </w:rPr>
      </w:pPr>
    </w:p>
    <w:p w:rsidR="00634FC5" w:rsidRPr="004D23A5" w:rsidRDefault="00634FC5">
      <w:pPr>
        <w:rPr>
          <w:rFonts w:ascii="Reprise Stamp" w:hAnsi="Reprise Stamp" w:cs="Arial"/>
          <w:sz w:val="40"/>
        </w:rPr>
      </w:pPr>
      <w:r w:rsidRPr="004D23A5">
        <w:rPr>
          <w:rFonts w:ascii="Reprise Stamp" w:hAnsi="Reprise Stamp" w:cs="Arial"/>
          <w:sz w:val="40"/>
        </w:rPr>
        <w:t>Historical Context and the development of music technology</w:t>
      </w:r>
    </w:p>
    <w:p w:rsidR="00634FC5" w:rsidRPr="00104DA2" w:rsidRDefault="00634FC5">
      <w:pPr>
        <w:rPr>
          <w:rFonts w:ascii="Arial" w:hAnsi="Arial" w:cs="Arial"/>
        </w:rPr>
      </w:pPr>
    </w:p>
    <w:p w:rsidR="004D23A5" w:rsidRPr="004D23A5" w:rsidRDefault="004D23A5">
      <w:pPr>
        <w:rPr>
          <w:rFonts w:ascii="Arial" w:hAnsi="Arial" w:cs="Arial"/>
          <w:i/>
          <w:sz w:val="36"/>
        </w:rPr>
      </w:pPr>
    </w:p>
    <w:p w:rsidR="004D23A5" w:rsidRDefault="00634FC5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i/>
          <w:sz w:val="36"/>
        </w:rPr>
        <w:t>The Sound of Song</w:t>
      </w:r>
      <w:r w:rsidRPr="004D23A5">
        <w:rPr>
          <w:rFonts w:ascii="Arial" w:hAnsi="Arial" w:cs="Arial"/>
          <w:sz w:val="36"/>
        </w:rPr>
        <w:t xml:space="preserve"> Part 1, 2 and 3</w:t>
      </w:r>
      <w:r w:rsidR="00005610" w:rsidRPr="004D23A5">
        <w:rPr>
          <w:rFonts w:ascii="Arial" w:hAnsi="Arial" w:cs="Arial"/>
          <w:sz w:val="36"/>
        </w:rPr>
        <w:t xml:space="preserve">   </w:t>
      </w:r>
    </w:p>
    <w:p w:rsidR="00634FC5" w:rsidRPr="004D23A5" w:rsidRDefault="00005610">
      <w:pPr>
        <w:rPr>
          <w:rFonts w:ascii="Arial" w:hAnsi="Arial" w:cs="Arial"/>
          <w:sz w:val="36"/>
        </w:rPr>
      </w:pPr>
      <w:proofErr w:type="gramStart"/>
      <w:r w:rsidRPr="004D23A5">
        <w:rPr>
          <w:rFonts w:ascii="Arial" w:hAnsi="Arial" w:cs="Arial"/>
          <w:b/>
          <w:sz w:val="36"/>
        </w:rPr>
        <w:t>viewing</w:t>
      </w:r>
      <w:proofErr w:type="gramEnd"/>
      <w:r w:rsidRPr="004D23A5">
        <w:rPr>
          <w:rFonts w:ascii="Arial" w:hAnsi="Arial" w:cs="Arial"/>
          <w:b/>
          <w:sz w:val="36"/>
        </w:rPr>
        <w:t xml:space="preserve"> time: 3hrs 00 minutes</w:t>
      </w:r>
    </w:p>
    <w:p w:rsidR="00634FC5" w:rsidRPr="004D23A5" w:rsidRDefault="00634FC5">
      <w:pPr>
        <w:rPr>
          <w:rFonts w:ascii="Arial" w:hAnsi="Arial" w:cs="Arial"/>
          <w:sz w:val="36"/>
        </w:rPr>
      </w:pPr>
    </w:p>
    <w:p w:rsidR="004D23A5" w:rsidRDefault="00634FC5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i/>
          <w:sz w:val="36"/>
        </w:rPr>
        <w:t>Can You Feel It</w:t>
      </w:r>
      <w:r w:rsidR="00005610" w:rsidRPr="004D23A5">
        <w:rPr>
          <w:rFonts w:ascii="Arial" w:hAnsi="Arial" w:cs="Arial"/>
          <w:i/>
          <w:sz w:val="36"/>
        </w:rPr>
        <w:t>-How Dance Music Conquered the World</w:t>
      </w:r>
      <w:r w:rsidR="00005610" w:rsidRPr="004D23A5">
        <w:rPr>
          <w:rFonts w:ascii="Arial" w:hAnsi="Arial" w:cs="Arial"/>
          <w:sz w:val="36"/>
        </w:rPr>
        <w:t xml:space="preserve"> Part 1, 2 and 3  </w:t>
      </w:r>
      <w:r w:rsidR="00B34A0E" w:rsidRPr="004D23A5">
        <w:rPr>
          <w:rFonts w:ascii="Arial" w:hAnsi="Arial" w:cs="Arial"/>
          <w:sz w:val="36"/>
        </w:rPr>
        <w:t xml:space="preserve"> </w:t>
      </w:r>
    </w:p>
    <w:p w:rsidR="00634FC5" w:rsidRPr="004D23A5" w:rsidRDefault="00005610">
      <w:pPr>
        <w:rPr>
          <w:rFonts w:ascii="Arial" w:hAnsi="Arial" w:cs="Arial"/>
          <w:sz w:val="36"/>
        </w:rPr>
      </w:pPr>
      <w:proofErr w:type="gramStart"/>
      <w:r w:rsidRPr="004D23A5">
        <w:rPr>
          <w:rFonts w:ascii="Arial" w:hAnsi="Arial" w:cs="Arial"/>
          <w:b/>
          <w:sz w:val="36"/>
        </w:rPr>
        <w:t>viewing</w:t>
      </w:r>
      <w:proofErr w:type="gramEnd"/>
      <w:r w:rsidRPr="004D23A5">
        <w:rPr>
          <w:rFonts w:ascii="Arial" w:hAnsi="Arial" w:cs="Arial"/>
          <w:b/>
          <w:sz w:val="36"/>
        </w:rPr>
        <w:t xml:space="preserve"> time: 3hrs 10 minutes</w:t>
      </w:r>
    </w:p>
    <w:p w:rsidR="00005610" w:rsidRPr="004D23A5" w:rsidRDefault="00005610">
      <w:pPr>
        <w:rPr>
          <w:rFonts w:ascii="Arial" w:hAnsi="Arial" w:cs="Arial"/>
          <w:sz w:val="36"/>
        </w:rPr>
      </w:pPr>
    </w:p>
    <w:p w:rsidR="00005610" w:rsidRPr="004D23A5" w:rsidRDefault="00005610">
      <w:pPr>
        <w:rPr>
          <w:rFonts w:ascii="Arial" w:hAnsi="Arial" w:cs="Arial"/>
          <w:b/>
          <w:sz w:val="36"/>
        </w:rPr>
      </w:pPr>
      <w:r w:rsidRPr="004D23A5">
        <w:rPr>
          <w:rFonts w:ascii="Arial" w:hAnsi="Arial" w:cs="Arial"/>
          <w:i/>
          <w:sz w:val="36"/>
        </w:rPr>
        <w:t>Music and Misfits:</w:t>
      </w:r>
      <w:r w:rsidRPr="004D23A5">
        <w:rPr>
          <w:rFonts w:ascii="Arial" w:hAnsi="Arial" w:cs="Arial"/>
          <w:sz w:val="36"/>
        </w:rPr>
        <w:t xml:space="preserve"> The Story of Indie Part 1, 2 and </w:t>
      </w:r>
      <w:proofErr w:type="gramStart"/>
      <w:r w:rsidRPr="004D23A5">
        <w:rPr>
          <w:rFonts w:ascii="Arial" w:hAnsi="Arial" w:cs="Arial"/>
          <w:sz w:val="36"/>
        </w:rPr>
        <w:t xml:space="preserve">3 </w:t>
      </w:r>
      <w:r w:rsidR="00B34A0E" w:rsidRPr="004D23A5">
        <w:rPr>
          <w:rFonts w:ascii="Arial" w:hAnsi="Arial" w:cs="Arial"/>
          <w:sz w:val="36"/>
        </w:rPr>
        <w:t xml:space="preserve"> </w:t>
      </w:r>
      <w:r w:rsidRPr="004D23A5">
        <w:rPr>
          <w:rFonts w:ascii="Arial" w:hAnsi="Arial" w:cs="Arial"/>
          <w:sz w:val="36"/>
        </w:rPr>
        <w:t>viewing</w:t>
      </w:r>
      <w:proofErr w:type="gramEnd"/>
      <w:r w:rsidRPr="004D23A5">
        <w:rPr>
          <w:rFonts w:ascii="Arial" w:hAnsi="Arial" w:cs="Arial"/>
          <w:sz w:val="36"/>
        </w:rPr>
        <w:t xml:space="preserve"> time: </w:t>
      </w:r>
      <w:r w:rsidRPr="004D23A5">
        <w:rPr>
          <w:rFonts w:ascii="Arial" w:hAnsi="Arial" w:cs="Arial"/>
          <w:b/>
          <w:sz w:val="36"/>
        </w:rPr>
        <w:t>3hrs 00 minutes</w:t>
      </w:r>
    </w:p>
    <w:p w:rsidR="00B34A0E" w:rsidRPr="004D23A5" w:rsidRDefault="00B34A0E">
      <w:pPr>
        <w:rPr>
          <w:rFonts w:ascii="Arial" w:hAnsi="Arial" w:cs="Arial"/>
          <w:sz w:val="36"/>
        </w:rPr>
      </w:pPr>
    </w:p>
    <w:p w:rsid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i/>
          <w:sz w:val="36"/>
        </w:rPr>
        <w:t>Sound of Cinema</w:t>
      </w:r>
      <w:r w:rsidRPr="004D23A5">
        <w:rPr>
          <w:rFonts w:ascii="Arial" w:hAnsi="Arial" w:cs="Arial"/>
          <w:sz w:val="36"/>
        </w:rPr>
        <w:t xml:space="preserve"> Part 1, 2 and 3  </w:t>
      </w:r>
    </w:p>
    <w:p w:rsidR="00B34A0E" w:rsidRPr="004D23A5" w:rsidRDefault="00B34A0E">
      <w:pPr>
        <w:rPr>
          <w:rFonts w:ascii="Arial" w:hAnsi="Arial" w:cs="Arial"/>
          <w:b/>
          <w:sz w:val="36"/>
        </w:rPr>
      </w:pPr>
      <w:proofErr w:type="gramStart"/>
      <w:r w:rsidRPr="004D23A5">
        <w:rPr>
          <w:rFonts w:ascii="Arial" w:hAnsi="Arial" w:cs="Arial"/>
          <w:b/>
          <w:sz w:val="36"/>
        </w:rPr>
        <w:lastRenderedPageBreak/>
        <w:t>viewing</w:t>
      </w:r>
      <w:proofErr w:type="gramEnd"/>
      <w:r w:rsidRPr="004D23A5">
        <w:rPr>
          <w:rFonts w:ascii="Arial" w:hAnsi="Arial" w:cs="Arial"/>
          <w:b/>
          <w:sz w:val="36"/>
        </w:rPr>
        <w:t xml:space="preserve"> time: 3hrs 00 minutes</w:t>
      </w:r>
    </w:p>
    <w:p w:rsidR="00B34A0E" w:rsidRPr="004D23A5" w:rsidRDefault="00B34A0E">
      <w:pPr>
        <w:rPr>
          <w:rFonts w:ascii="Arial" w:hAnsi="Arial" w:cs="Arial"/>
          <w:sz w:val="36"/>
        </w:rPr>
      </w:pPr>
    </w:p>
    <w:p w:rsid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i/>
          <w:sz w:val="36"/>
        </w:rPr>
        <w:t>Sgt Pepper’s Musical Revolution</w:t>
      </w:r>
      <w:r w:rsidRPr="004D23A5">
        <w:rPr>
          <w:rFonts w:ascii="Arial" w:hAnsi="Arial" w:cs="Arial"/>
          <w:sz w:val="36"/>
        </w:rPr>
        <w:t xml:space="preserve">    </w:t>
      </w:r>
    </w:p>
    <w:p w:rsidR="00B34A0E" w:rsidRPr="004D23A5" w:rsidRDefault="00B34A0E">
      <w:pPr>
        <w:rPr>
          <w:rFonts w:ascii="Arial" w:hAnsi="Arial" w:cs="Arial"/>
          <w:sz w:val="36"/>
        </w:rPr>
      </w:pPr>
      <w:proofErr w:type="gramStart"/>
      <w:r w:rsidRPr="004D23A5">
        <w:rPr>
          <w:rFonts w:ascii="Arial" w:hAnsi="Arial" w:cs="Arial"/>
          <w:b/>
          <w:sz w:val="36"/>
        </w:rPr>
        <w:t>viewing</w:t>
      </w:r>
      <w:proofErr w:type="gramEnd"/>
      <w:r w:rsidRPr="004D23A5">
        <w:rPr>
          <w:rFonts w:ascii="Arial" w:hAnsi="Arial" w:cs="Arial"/>
          <w:b/>
          <w:sz w:val="36"/>
        </w:rPr>
        <w:t xml:space="preserve"> time: 1hrs 05 minutes</w:t>
      </w:r>
    </w:p>
    <w:p w:rsidR="00B34A0E" w:rsidRPr="004D23A5" w:rsidRDefault="00B34A0E">
      <w:pPr>
        <w:rPr>
          <w:rFonts w:ascii="Arial" w:hAnsi="Arial" w:cs="Arial"/>
          <w:sz w:val="36"/>
        </w:rPr>
      </w:pPr>
    </w:p>
    <w:p w:rsid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i/>
          <w:sz w:val="36"/>
        </w:rPr>
        <w:t>Les Paul: Chasing Sound</w:t>
      </w:r>
      <w:r w:rsidRPr="004D23A5">
        <w:rPr>
          <w:rFonts w:ascii="Arial" w:hAnsi="Arial" w:cs="Arial"/>
          <w:sz w:val="36"/>
        </w:rPr>
        <w:t xml:space="preserve">  </w:t>
      </w:r>
    </w:p>
    <w:p w:rsidR="00B34A0E" w:rsidRPr="004D23A5" w:rsidRDefault="00B34A0E">
      <w:pPr>
        <w:rPr>
          <w:rFonts w:ascii="Arial" w:hAnsi="Arial" w:cs="Arial"/>
          <w:b/>
          <w:sz w:val="36"/>
        </w:rPr>
      </w:pPr>
      <w:proofErr w:type="gramStart"/>
      <w:r w:rsidRPr="004D23A5">
        <w:rPr>
          <w:rFonts w:ascii="Arial" w:hAnsi="Arial" w:cs="Arial"/>
          <w:b/>
          <w:sz w:val="36"/>
        </w:rPr>
        <w:t>viewing</w:t>
      </w:r>
      <w:proofErr w:type="gramEnd"/>
      <w:r w:rsidRPr="004D23A5">
        <w:rPr>
          <w:rFonts w:ascii="Arial" w:hAnsi="Arial" w:cs="Arial"/>
          <w:b/>
          <w:sz w:val="36"/>
        </w:rPr>
        <w:t xml:space="preserve"> time: 1hrs 30 minutes</w:t>
      </w:r>
    </w:p>
    <w:p w:rsidR="004D23A5" w:rsidRDefault="004D23A5">
      <w:pPr>
        <w:rPr>
          <w:rFonts w:ascii="Arial" w:hAnsi="Arial" w:cs="Arial"/>
          <w:i/>
          <w:sz w:val="36"/>
        </w:rPr>
      </w:pPr>
    </w:p>
    <w:p w:rsidR="004D23A5" w:rsidRPr="004D23A5" w:rsidRDefault="004D23A5">
      <w:pPr>
        <w:rPr>
          <w:rFonts w:ascii="Arial" w:hAnsi="Arial" w:cs="Arial"/>
          <w:i/>
          <w:sz w:val="36"/>
        </w:rPr>
      </w:pPr>
      <w:r w:rsidRPr="004D23A5">
        <w:rPr>
          <w:rFonts w:ascii="Arial" w:hAnsi="Arial" w:cs="Arial"/>
          <w:i/>
          <w:sz w:val="36"/>
        </w:rPr>
        <w:t xml:space="preserve">Flat Pack Pop: Sweden Music </w:t>
      </w:r>
      <w:proofErr w:type="gramStart"/>
      <w:r w:rsidRPr="004D23A5">
        <w:rPr>
          <w:rFonts w:ascii="Arial" w:hAnsi="Arial" w:cs="Arial"/>
          <w:i/>
          <w:sz w:val="36"/>
        </w:rPr>
        <w:t xml:space="preserve">Miracle  </w:t>
      </w:r>
      <w:r w:rsidRPr="004D23A5">
        <w:rPr>
          <w:rFonts w:ascii="Arial" w:hAnsi="Arial" w:cs="Arial"/>
          <w:b/>
          <w:sz w:val="36"/>
        </w:rPr>
        <w:t>viewing</w:t>
      </w:r>
      <w:proofErr w:type="gramEnd"/>
      <w:r w:rsidRPr="004D23A5">
        <w:rPr>
          <w:rFonts w:ascii="Arial" w:hAnsi="Arial" w:cs="Arial"/>
          <w:b/>
          <w:sz w:val="36"/>
        </w:rPr>
        <w:t xml:space="preserve"> time: 1hrs 05 minutes</w:t>
      </w:r>
    </w:p>
    <w:p w:rsidR="00B34A0E" w:rsidRPr="004D23A5" w:rsidRDefault="00D47446">
      <w:pPr>
        <w:rPr>
          <w:rFonts w:ascii="Reprise Stamp" w:hAnsi="Reprise Stamp" w:cs="Arial"/>
          <w:sz w:val="40"/>
        </w:rPr>
      </w:pPr>
      <w:r w:rsidRPr="004D23A5">
        <w:rPr>
          <w:rFonts w:ascii="Reprise Stamp" w:hAnsi="Reprise Stamp" w:cs="Arial"/>
          <w:sz w:val="40"/>
        </w:rPr>
        <w:t>Key Topics</w:t>
      </w:r>
    </w:p>
    <w:p w:rsidR="00D47446" w:rsidRPr="004D23A5" w:rsidRDefault="00D47446">
      <w:pPr>
        <w:rPr>
          <w:rFonts w:ascii="Reprise Stamp" w:hAnsi="Reprise Stamp" w:cs="Arial"/>
          <w:sz w:val="36"/>
        </w:rPr>
      </w:pPr>
    </w:p>
    <w:p w:rsidR="00B34A0E" w:rsidRPr="004D23A5" w:rsidRDefault="00D47446">
      <w:pPr>
        <w:rPr>
          <w:rFonts w:ascii="Arial" w:hAnsi="Arial" w:cs="Arial"/>
          <w:sz w:val="36"/>
        </w:rPr>
      </w:pPr>
      <w:r w:rsidRPr="004D23A5">
        <w:rPr>
          <w:noProof/>
          <w:sz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140335</wp:posOffset>
            </wp:positionV>
            <wp:extent cx="2352675" cy="1323975"/>
            <wp:effectExtent l="0" t="0" r="9525" b="9525"/>
            <wp:wrapTight wrapText="bothSides">
              <wp:wrapPolygon edited="0">
                <wp:start x="8045" y="0"/>
                <wp:lineTo x="6296" y="622"/>
                <wp:lineTo x="1399" y="4351"/>
                <wp:lineTo x="0" y="9635"/>
                <wp:lineTo x="0" y="11810"/>
                <wp:lineTo x="874" y="15850"/>
                <wp:lineTo x="4897" y="20201"/>
                <wp:lineTo x="5597" y="20512"/>
                <wp:lineTo x="8920" y="21445"/>
                <wp:lineTo x="9619" y="21445"/>
                <wp:lineTo x="11893" y="21445"/>
                <wp:lineTo x="12593" y="21445"/>
                <wp:lineTo x="15916" y="20512"/>
                <wp:lineTo x="16615" y="20201"/>
                <wp:lineTo x="20638" y="15850"/>
                <wp:lineTo x="21513" y="11810"/>
                <wp:lineTo x="21513" y="9324"/>
                <wp:lineTo x="20288" y="4351"/>
                <wp:lineTo x="15216" y="622"/>
                <wp:lineTo x="13467" y="0"/>
                <wp:lineTo x="8045" y="0"/>
              </wp:wrapPolygon>
            </wp:wrapTight>
            <wp:docPr id="10" name="Picture 9">
              <a:hlinkClick xmlns:a="http://schemas.openxmlformats.org/drawingml/2006/main" r:id="rId9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9" action="ppaction://hlinkfile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23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4A0E" w:rsidRPr="004D23A5">
        <w:rPr>
          <w:rFonts w:ascii="Arial" w:hAnsi="Arial" w:cs="Arial"/>
          <w:sz w:val="36"/>
        </w:rPr>
        <w:t>Microphones</w:t>
      </w:r>
    </w:p>
    <w:p w:rsidR="00B34A0E" w:rsidRP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sz w:val="36"/>
        </w:rPr>
        <w:t>EQ</w:t>
      </w:r>
    </w:p>
    <w:p w:rsidR="00E87D57" w:rsidRPr="004D23A5" w:rsidRDefault="00E87D57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sz w:val="36"/>
        </w:rPr>
        <w:t>Compressor and Limiters</w:t>
      </w:r>
    </w:p>
    <w:p w:rsidR="00B34A0E" w:rsidRP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sz w:val="36"/>
        </w:rPr>
        <w:t>Noise Gates</w:t>
      </w:r>
    </w:p>
    <w:p w:rsidR="00B34A0E" w:rsidRP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sz w:val="36"/>
        </w:rPr>
        <w:t>Reverb</w:t>
      </w:r>
    </w:p>
    <w:p w:rsidR="00B34A0E" w:rsidRP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sz w:val="36"/>
        </w:rPr>
        <w:t>Delay</w:t>
      </w:r>
      <w:r w:rsidR="00D47446" w:rsidRPr="004D23A5">
        <w:rPr>
          <w:noProof/>
          <w:sz w:val="36"/>
          <w:lang w:eastAsia="en-GB"/>
        </w:rPr>
        <w:t xml:space="preserve"> </w:t>
      </w:r>
    </w:p>
    <w:p w:rsidR="00B34A0E" w:rsidRP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sz w:val="36"/>
        </w:rPr>
        <w:t>MIDI</w:t>
      </w:r>
    </w:p>
    <w:p w:rsidR="00B34A0E" w:rsidRP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sz w:val="36"/>
        </w:rPr>
        <w:t>Consoles and Controllers</w:t>
      </w:r>
    </w:p>
    <w:p w:rsidR="00B34A0E" w:rsidRPr="004D23A5" w:rsidRDefault="00B34A0E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sz w:val="36"/>
        </w:rPr>
        <w:t>Digital Audio and Computers</w:t>
      </w:r>
    </w:p>
    <w:p w:rsidR="004D23A5" w:rsidRDefault="004D23A5">
      <w:pPr>
        <w:rPr>
          <w:rFonts w:ascii="Arial" w:hAnsi="Arial" w:cs="Arial"/>
          <w:b/>
          <w:sz w:val="36"/>
        </w:rPr>
      </w:pPr>
    </w:p>
    <w:p w:rsidR="00D47446" w:rsidRPr="004D23A5" w:rsidRDefault="00D47446">
      <w:pPr>
        <w:rPr>
          <w:rFonts w:ascii="Arial" w:hAnsi="Arial" w:cs="Arial"/>
          <w:b/>
          <w:sz w:val="36"/>
        </w:rPr>
      </w:pPr>
      <w:r w:rsidRPr="004D23A5">
        <w:rPr>
          <w:rFonts w:ascii="Arial" w:hAnsi="Arial" w:cs="Arial"/>
          <w:b/>
          <w:sz w:val="36"/>
        </w:rPr>
        <w:t xml:space="preserve">Total viewing time: </w:t>
      </w:r>
      <w:r w:rsidR="004D23A5">
        <w:rPr>
          <w:rFonts w:ascii="Arial" w:hAnsi="Arial" w:cs="Arial"/>
          <w:b/>
          <w:sz w:val="36"/>
        </w:rPr>
        <w:t xml:space="preserve"> approx.</w:t>
      </w:r>
      <w:r w:rsidRPr="004D23A5">
        <w:rPr>
          <w:rFonts w:ascii="Arial" w:hAnsi="Arial" w:cs="Arial"/>
          <w:b/>
          <w:sz w:val="36"/>
        </w:rPr>
        <w:t xml:space="preserve"> 5hrs 30 minutes</w:t>
      </w:r>
    </w:p>
    <w:p w:rsidR="00B34A0E" w:rsidRPr="004D23A5" w:rsidRDefault="00B34A0E">
      <w:pPr>
        <w:rPr>
          <w:rFonts w:ascii="Arial" w:hAnsi="Arial" w:cs="Arial"/>
          <w:sz w:val="36"/>
        </w:rPr>
      </w:pPr>
    </w:p>
    <w:p w:rsidR="004D23A5" w:rsidRDefault="004D23A5">
      <w:pPr>
        <w:rPr>
          <w:rFonts w:ascii="Reprise Stamp" w:hAnsi="Reprise Stamp" w:cs="Arial"/>
          <w:sz w:val="36"/>
        </w:rPr>
      </w:pPr>
    </w:p>
    <w:p w:rsidR="00B34A0E" w:rsidRPr="004D23A5" w:rsidRDefault="00D47446">
      <w:pPr>
        <w:rPr>
          <w:rFonts w:ascii="Reprise Stamp" w:hAnsi="Reprise Stamp" w:cs="Arial"/>
          <w:sz w:val="40"/>
        </w:rPr>
      </w:pPr>
      <w:r w:rsidRPr="004D23A5">
        <w:rPr>
          <w:rFonts w:ascii="Reprise Stamp" w:hAnsi="Reprise Stamp" w:cs="Arial"/>
          <w:sz w:val="40"/>
        </w:rPr>
        <w:t>Revision videos</w:t>
      </w:r>
    </w:p>
    <w:p w:rsidR="00580504" w:rsidRPr="004D23A5" w:rsidRDefault="00580504">
      <w:pPr>
        <w:rPr>
          <w:rFonts w:ascii="Arial" w:hAnsi="Arial" w:cs="Arial"/>
          <w:i/>
          <w:sz w:val="36"/>
        </w:rPr>
      </w:pPr>
    </w:p>
    <w:p w:rsidR="0030167B" w:rsidRPr="004D23A5" w:rsidRDefault="0030167B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i/>
          <w:sz w:val="36"/>
        </w:rPr>
        <w:t>Component 4 Mock</w:t>
      </w:r>
      <w:r w:rsidRPr="004D23A5">
        <w:rPr>
          <w:rFonts w:ascii="Arial" w:hAnsi="Arial" w:cs="Arial"/>
          <w:sz w:val="36"/>
        </w:rPr>
        <w:t xml:space="preserve"> video playlist includes completing Audio and MIDI editing tasks.</w:t>
      </w:r>
    </w:p>
    <w:p w:rsidR="0030167B" w:rsidRPr="004D23A5" w:rsidRDefault="0030167B" w:rsidP="0030167B">
      <w:pPr>
        <w:rPr>
          <w:rFonts w:ascii="Arial" w:hAnsi="Arial" w:cs="Arial"/>
          <w:b/>
          <w:sz w:val="36"/>
        </w:rPr>
      </w:pPr>
      <w:proofErr w:type="gramStart"/>
      <w:r w:rsidRPr="004D23A5">
        <w:rPr>
          <w:rFonts w:ascii="Arial" w:hAnsi="Arial" w:cs="Arial"/>
          <w:b/>
          <w:sz w:val="36"/>
        </w:rPr>
        <w:lastRenderedPageBreak/>
        <w:t>viewing</w:t>
      </w:r>
      <w:proofErr w:type="gramEnd"/>
      <w:r w:rsidRPr="004D23A5">
        <w:rPr>
          <w:rFonts w:ascii="Arial" w:hAnsi="Arial" w:cs="Arial"/>
          <w:b/>
          <w:sz w:val="36"/>
        </w:rPr>
        <w:t xml:space="preserve"> time:  approx. 45 minutes</w:t>
      </w:r>
    </w:p>
    <w:p w:rsidR="00580504" w:rsidRPr="004D23A5" w:rsidRDefault="00580504" w:rsidP="0030167B">
      <w:pPr>
        <w:rPr>
          <w:rFonts w:ascii="Arial" w:hAnsi="Arial" w:cs="Arial"/>
          <w:b/>
          <w:sz w:val="36"/>
        </w:rPr>
      </w:pPr>
    </w:p>
    <w:p w:rsidR="00580504" w:rsidRPr="004D23A5" w:rsidRDefault="00580504" w:rsidP="0030167B">
      <w:pPr>
        <w:rPr>
          <w:rFonts w:ascii="Arial" w:hAnsi="Arial" w:cs="Arial"/>
          <w:sz w:val="36"/>
        </w:rPr>
      </w:pPr>
      <w:r w:rsidRPr="004D23A5">
        <w:rPr>
          <w:rFonts w:ascii="Arial" w:hAnsi="Arial" w:cs="Arial"/>
          <w:sz w:val="36"/>
        </w:rPr>
        <w:t>More Audio and MIDI Editing videos</w:t>
      </w:r>
    </w:p>
    <w:p w:rsidR="00580504" w:rsidRPr="004D23A5" w:rsidRDefault="00580504" w:rsidP="00580504">
      <w:pPr>
        <w:rPr>
          <w:rFonts w:ascii="Arial" w:hAnsi="Arial" w:cs="Arial"/>
          <w:b/>
          <w:sz w:val="36"/>
        </w:rPr>
      </w:pPr>
      <w:proofErr w:type="gramStart"/>
      <w:r w:rsidRPr="004D23A5">
        <w:rPr>
          <w:rFonts w:ascii="Arial" w:hAnsi="Arial" w:cs="Arial"/>
          <w:b/>
          <w:sz w:val="36"/>
        </w:rPr>
        <w:t>viewing</w:t>
      </w:r>
      <w:proofErr w:type="gramEnd"/>
      <w:r w:rsidRPr="004D23A5">
        <w:rPr>
          <w:rFonts w:ascii="Arial" w:hAnsi="Arial" w:cs="Arial"/>
          <w:b/>
          <w:sz w:val="36"/>
        </w:rPr>
        <w:t xml:space="preserve"> time:  approx. 35 minutes</w:t>
      </w:r>
    </w:p>
    <w:p w:rsidR="00580504" w:rsidRPr="00D47446" w:rsidRDefault="00580504" w:rsidP="0030167B">
      <w:pPr>
        <w:rPr>
          <w:rFonts w:ascii="Arial" w:hAnsi="Arial" w:cs="Arial"/>
          <w:b/>
        </w:rPr>
      </w:pPr>
    </w:p>
    <w:p w:rsidR="0030167B" w:rsidRPr="0030167B" w:rsidRDefault="0030167B">
      <w:pPr>
        <w:rPr>
          <w:rFonts w:ascii="Arial" w:hAnsi="Arial" w:cs="Arial"/>
        </w:rPr>
      </w:pPr>
    </w:p>
    <w:p w:rsidR="0030167B" w:rsidRPr="00D47446" w:rsidRDefault="0030167B">
      <w:pPr>
        <w:rPr>
          <w:rFonts w:ascii="Reprise Stamp" w:hAnsi="Reprise Stamp" w:cs="Arial"/>
        </w:rPr>
      </w:pPr>
    </w:p>
    <w:sectPr w:rsidR="0030167B" w:rsidRPr="00D47446" w:rsidSect="00B34A0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prise Stamp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FC5"/>
    <w:rsid w:val="00005610"/>
    <w:rsid w:val="00104DA2"/>
    <w:rsid w:val="001A6DA4"/>
    <w:rsid w:val="002A3318"/>
    <w:rsid w:val="0030167B"/>
    <w:rsid w:val="004D23A5"/>
    <w:rsid w:val="00580504"/>
    <w:rsid w:val="00634FC5"/>
    <w:rsid w:val="00772B6F"/>
    <w:rsid w:val="00B34A0E"/>
    <w:rsid w:val="00D47446"/>
    <w:rsid w:val="00E8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."/>
  <w:listSeparator w:val=","/>
  <w14:defaultImageDpi w14:val="300"/>
  <w15:docId w15:val="{B93996C6-D7A1-4B16-B08B-1B1474F8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hyperlink" Target="file:///\\godalming.ac.uk\dfs\Network%20Drives\Temp\Faculty\Music\A2%20Music%20Technology\1%20Extra%20Resources\Alan%20Parsons\12%20-%20Delays.mp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49736D39</Template>
  <TotalTime>0</TotalTime>
  <Pages>3</Pages>
  <Words>186</Words>
  <Characters>1064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Clifford</dc:creator>
  <cp:keywords/>
  <dc:description/>
  <cp:lastModifiedBy>Luke Burgoyne</cp:lastModifiedBy>
  <cp:revision>2</cp:revision>
  <dcterms:created xsi:type="dcterms:W3CDTF">2019-04-02T14:44:00Z</dcterms:created>
  <dcterms:modified xsi:type="dcterms:W3CDTF">2019-04-02T14:44:00Z</dcterms:modified>
</cp:coreProperties>
</file>