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FEE" w:rsidRDefault="00621FEE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73660</wp:posOffset>
            </wp:positionH>
            <wp:positionV relativeFrom="page">
              <wp:posOffset>7381875</wp:posOffset>
            </wp:positionV>
            <wp:extent cx="5731510" cy="1244600"/>
            <wp:effectExtent l="0" t="0" r="2540" b="0"/>
            <wp:wrapTight wrapText="bothSides">
              <wp:wrapPolygon edited="0">
                <wp:start x="0" y="0"/>
                <wp:lineTo x="0" y="21159"/>
                <wp:lineTo x="21538" y="21159"/>
                <wp:lineTo x="2153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-171450</wp:posOffset>
            </wp:positionH>
            <wp:positionV relativeFrom="page">
              <wp:posOffset>3924300</wp:posOffset>
            </wp:positionV>
            <wp:extent cx="5731510" cy="3425825"/>
            <wp:effectExtent l="0" t="0" r="2540" b="3175"/>
            <wp:wrapTight wrapText="bothSides">
              <wp:wrapPolygon edited="0">
                <wp:start x="0" y="0"/>
                <wp:lineTo x="0" y="21500"/>
                <wp:lineTo x="21538" y="21500"/>
                <wp:lineTo x="215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638175</wp:posOffset>
            </wp:positionV>
            <wp:extent cx="5731510" cy="3255645"/>
            <wp:effectExtent l="0" t="0" r="2540" b="1905"/>
            <wp:wrapTight wrapText="bothSides">
              <wp:wrapPolygon edited="0">
                <wp:start x="0" y="0"/>
                <wp:lineTo x="0" y="21486"/>
                <wp:lineTo x="21538" y="21486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28C6" w:rsidRDefault="008A28C6"/>
    <w:p w:rsidR="00CA28BE" w:rsidRDefault="00CA28BE"/>
    <w:p w:rsidR="00621FEE" w:rsidRDefault="006B3684"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133350</wp:posOffset>
            </wp:positionH>
            <wp:positionV relativeFrom="page">
              <wp:posOffset>9147175</wp:posOffset>
            </wp:positionV>
            <wp:extent cx="5731510" cy="1354455"/>
            <wp:effectExtent l="0" t="0" r="2540" b="0"/>
            <wp:wrapTight wrapText="bothSides">
              <wp:wrapPolygon edited="0">
                <wp:start x="0" y="0"/>
                <wp:lineTo x="0" y="21266"/>
                <wp:lineTo x="21538" y="21266"/>
                <wp:lineTo x="2153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-38100</wp:posOffset>
            </wp:positionH>
            <wp:positionV relativeFrom="page">
              <wp:posOffset>7496175</wp:posOffset>
            </wp:positionV>
            <wp:extent cx="5731510" cy="1722120"/>
            <wp:effectExtent l="0" t="0" r="2540" b="0"/>
            <wp:wrapTight wrapText="bothSides">
              <wp:wrapPolygon edited="0">
                <wp:start x="0" y="0"/>
                <wp:lineTo x="0" y="21265"/>
                <wp:lineTo x="21538" y="21265"/>
                <wp:lineTo x="2153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-123825</wp:posOffset>
            </wp:positionH>
            <wp:positionV relativeFrom="page">
              <wp:posOffset>4254500</wp:posOffset>
            </wp:positionV>
            <wp:extent cx="5731510" cy="3260725"/>
            <wp:effectExtent l="0" t="0" r="2540" b="0"/>
            <wp:wrapTight wrapText="bothSides">
              <wp:wrapPolygon edited="0">
                <wp:start x="0" y="0"/>
                <wp:lineTo x="0" y="21453"/>
                <wp:lineTo x="21538" y="21453"/>
                <wp:lineTo x="2153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666750</wp:posOffset>
            </wp:positionV>
            <wp:extent cx="5731510" cy="3584575"/>
            <wp:effectExtent l="0" t="0" r="2540" b="0"/>
            <wp:wrapTight wrapText="bothSides">
              <wp:wrapPolygon edited="0">
                <wp:start x="0" y="0"/>
                <wp:lineTo x="0" y="21466"/>
                <wp:lineTo x="21538" y="21466"/>
                <wp:lineTo x="2153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21F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F27"/>
    <w:rsid w:val="00621FEE"/>
    <w:rsid w:val="006B3684"/>
    <w:rsid w:val="008A28C6"/>
    <w:rsid w:val="008F7F27"/>
    <w:rsid w:val="009C7D0F"/>
    <w:rsid w:val="00BC0495"/>
    <w:rsid w:val="00CA28BE"/>
    <w:rsid w:val="00DF5F47"/>
    <w:rsid w:val="00E65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AD7F2"/>
  <w15:chartTrackingRefBased/>
  <w15:docId w15:val="{4BEC56FE-3433-4A12-B4E3-C06BC1421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7D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D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C5F18E0C</Template>
  <TotalTime>25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Pyburn</dc:creator>
  <cp:keywords/>
  <dc:description/>
  <cp:lastModifiedBy>Jennifer Pyburn</cp:lastModifiedBy>
  <cp:revision>6</cp:revision>
  <cp:lastPrinted>2019-05-13T10:19:00Z</cp:lastPrinted>
  <dcterms:created xsi:type="dcterms:W3CDTF">2019-05-13T10:01:00Z</dcterms:created>
  <dcterms:modified xsi:type="dcterms:W3CDTF">2019-05-13T10:27:00Z</dcterms:modified>
</cp:coreProperties>
</file>