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2B1B" w:rsidRDefault="00D0692E">
      <w:pPr>
        <w:pStyle w:val="Heading3"/>
        <w:spacing w:before="93"/>
        <w:ind w:left="260"/>
      </w:pPr>
      <w:bookmarkStart w:id="0" w:name="_GoBack"/>
      <w:bookmarkEnd w:id="0"/>
      <w:r>
        <w:rPr>
          <w:noProof/>
          <w:color w:val="FFFFFF"/>
          <w:lang w:bidi="ar-SA"/>
        </w:rPr>
        <w:drawing>
          <wp:anchor distT="0" distB="0" distL="114300" distR="114300" simplePos="0" relativeHeight="251684864" behindDoc="1" locked="0" layoutInCell="1" allowOverlap="1">
            <wp:simplePos x="0" y="0"/>
            <wp:positionH relativeFrom="column">
              <wp:posOffset>-272415</wp:posOffset>
            </wp:positionH>
            <wp:positionV relativeFrom="paragraph">
              <wp:posOffset>87630</wp:posOffset>
            </wp:positionV>
            <wp:extent cx="7570470" cy="4232275"/>
            <wp:effectExtent l="0" t="0" r="0"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70470" cy="4232275"/>
                    </a:xfrm>
                    <a:prstGeom prst="rect">
                      <a:avLst/>
                    </a:prstGeom>
                    <a:noFill/>
                  </pic:spPr>
                </pic:pic>
              </a:graphicData>
            </a:graphic>
            <wp14:sizeRelH relativeFrom="page">
              <wp14:pctWidth>0</wp14:pctWidth>
            </wp14:sizeRelH>
            <wp14:sizeRelV relativeFrom="page">
              <wp14:pctHeight>0</wp14:pctHeight>
            </wp14:sizeRelV>
          </wp:anchor>
        </w:drawing>
      </w:r>
      <w:r>
        <w:rPr>
          <w:noProof/>
          <w:color w:val="FFFFFF"/>
          <w:lang w:bidi="ar-SA"/>
        </w:rPr>
        <mc:AlternateContent>
          <mc:Choice Requires="wps">
            <w:drawing>
              <wp:anchor distT="0" distB="0" distL="114300" distR="114300" simplePos="0" relativeHeight="251683840" behindDoc="1" locked="0" layoutInCell="1" allowOverlap="1">
                <wp:simplePos x="0" y="0"/>
                <wp:positionH relativeFrom="column">
                  <wp:posOffset>-266700</wp:posOffset>
                </wp:positionH>
                <wp:positionV relativeFrom="paragraph">
                  <wp:posOffset>-355600</wp:posOffset>
                </wp:positionV>
                <wp:extent cx="7560310" cy="8910320"/>
                <wp:effectExtent l="0" t="0" r="2540" b="0"/>
                <wp:wrapNone/>
                <wp:docPr id="162"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8910320"/>
                        </a:xfrm>
                        <a:prstGeom prst="rect">
                          <a:avLst/>
                        </a:prstGeom>
                        <a:solidFill>
                          <a:srgbClr val="046E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FD644" id="Rectangle 384" o:spid="_x0000_s1026" style="position:absolute;margin-left:-21pt;margin-top:-28pt;width:595.3pt;height:701.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" fillcolor="#046eb7" stroked="f"/>
            </w:pict>
          </mc:Fallback>
        </mc:AlternateContent>
      </w:r>
      <w:r w:rsidR="009C4904">
        <w:rPr>
          <w:color w:val="FFFFFF"/>
          <w:w w:val="95"/>
        </w:rPr>
        <w:t xml:space="preserve">Amended </w:t>
      </w:r>
      <w:r w:rsidR="006609F7">
        <w:rPr>
          <w:color w:val="FFFFFF"/>
          <w:w w:val="95"/>
        </w:rPr>
        <w:t>Specification</w:t>
      </w:r>
      <w:r w:rsidR="009C4904">
        <w:rPr>
          <w:color w:val="FFFFFF"/>
          <w:w w:val="95"/>
        </w:rPr>
        <w:t xml:space="preserve"> - From 1st September 2019</w:t>
      </w:r>
    </w:p>
    <w:p w:rsidR="00472B1B" w:rsidRDefault="00472B1B">
      <w:pPr>
        <w:pStyle w:val="BodyText"/>
        <w:rPr>
          <w:b/>
        </w:rPr>
      </w:pPr>
    </w:p>
    <w:p w:rsidR="00472B1B" w:rsidRDefault="00472B1B">
      <w:pPr>
        <w:pStyle w:val="BodyText"/>
        <w:rPr>
          <w:b/>
        </w:rPr>
      </w:pPr>
    </w:p>
    <w:p w:rsidR="00472B1B" w:rsidRDefault="00472B1B">
      <w:pPr>
        <w:pStyle w:val="BodyText"/>
        <w:rPr>
          <w:b/>
        </w:rPr>
      </w:pPr>
    </w:p>
    <w:p w:rsidR="00472B1B" w:rsidRDefault="00472B1B">
      <w:pPr>
        <w:pStyle w:val="BodyText"/>
        <w:rPr>
          <w:b/>
        </w:rPr>
      </w:pPr>
    </w:p>
    <w:p w:rsidR="00472B1B" w:rsidRDefault="00472B1B">
      <w:pPr>
        <w:pStyle w:val="BodyText"/>
        <w:rPr>
          <w:b/>
        </w:rPr>
      </w:pPr>
    </w:p>
    <w:p w:rsidR="00472B1B" w:rsidRDefault="00472B1B">
      <w:pPr>
        <w:pStyle w:val="BodyText"/>
        <w:rPr>
          <w:b/>
        </w:rPr>
      </w:pPr>
    </w:p>
    <w:p w:rsidR="00472B1B" w:rsidRDefault="00472B1B">
      <w:pPr>
        <w:pStyle w:val="BodyText"/>
        <w:rPr>
          <w:b/>
        </w:rPr>
      </w:pPr>
    </w:p>
    <w:p w:rsidR="00472B1B" w:rsidRDefault="00472B1B">
      <w:pPr>
        <w:pStyle w:val="BodyText"/>
        <w:rPr>
          <w:b/>
        </w:rPr>
      </w:pPr>
    </w:p>
    <w:p w:rsidR="00472B1B" w:rsidRDefault="00472B1B">
      <w:pPr>
        <w:pStyle w:val="BodyText"/>
        <w:rPr>
          <w:b/>
        </w:rPr>
      </w:pPr>
    </w:p>
    <w:p w:rsidR="00472B1B" w:rsidRDefault="00472B1B">
      <w:pPr>
        <w:pStyle w:val="BodyText"/>
        <w:rPr>
          <w:b/>
        </w:rPr>
      </w:pPr>
    </w:p>
    <w:p w:rsidR="00472B1B" w:rsidRDefault="00472B1B">
      <w:pPr>
        <w:pStyle w:val="BodyText"/>
        <w:rPr>
          <w:b/>
        </w:rPr>
      </w:pPr>
    </w:p>
    <w:p w:rsidR="00472B1B" w:rsidRDefault="00472B1B">
      <w:pPr>
        <w:pStyle w:val="BodyText"/>
        <w:rPr>
          <w:b/>
        </w:rPr>
      </w:pPr>
    </w:p>
    <w:p w:rsidR="00472B1B" w:rsidRDefault="00472B1B">
      <w:pPr>
        <w:pStyle w:val="BodyText"/>
        <w:rPr>
          <w:b/>
        </w:rPr>
      </w:pPr>
    </w:p>
    <w:p w:rsidR="00472B1B" w:rsidRDefault="00472B1B">
      <w:pPr>
        <w:pStyle w:val="BodyText"/>
        <w:rPr>
          <w:b/>
        </w:rPr>
      </w:pPr>
    </w:p>
    <w:p w:rsidR="00472B1B" w:rsidRDefault="00472B1B">
      <w:pPr>
        <w:pStyle w:val="BodyText"/>
        <w:rPr>
          <w:b/>
        </w:rPr>
      </w:pPr>
    </w:p>
    <w:p w:rsidR="00472B1B" w:rsidRDefault="00472B1B">
      <w:pPr>
        <w:pStyle w:val="BodyText"/>
        <w:rPr>
          <w:b/>
        </w:rPr>
      </w:pPr>
    </w:p>
    <w:p w:rsidR="00472B1B" w:rsidRDefault="00472B1B">
      <w:pPr>
        <w:pStyle w:val="BodyText"/>
        <w:rPr>
          <w:b/>
        </w:rPr>
      </w:pPr>
    </w:p>
    <w:p w:rsidR="00472B1B" w:rsidRDefault="00472B1B">
      <w:pPr>
        <w:pStyle w:val="BodyText"/>
        <w:rPr>
          <w:b/>
        </w:rPr>
      </w:pPr>
    </w:p>
    <w:p w:rsidR="00472B1B" w:rsidRDefault="00472B1B">
      <w:pPr>
        <w:pStyle w:val="BodyText"/>
        <w:rPr>
          <w:b/>
        </w:rPr>
      </w:pPr>
    </w:p>
    <w:p w:rsidR="00472B1B" w:rsidRDefault="00472B1B">
      <w:pPr>
        <w:pStyle w:val="BodyText"/>
        <w:rPr>
          <w:b/>
        </w:rPr>
      </w:pPr>
    </w:p>
    <w:p w:rsidR="00472B1B" w:rsidRDefault="00472B1B">
      <w:pPr>
        <w:pStyle w:val="BodyText"/>
        <w:rPr>
          <w:b/>
        </w:rPr>
      </w:pPr>
    </w:p>
    <w:p w:rsidR="00472B1B" w:rsidRDefault="00472B1B">
      <w:pPr>
        <w:pStyle w:val="BodyText"/>
        <w:rPr>
          <w:b/>
        </w:rPr>
      </w:pPr>
    </w:p>
    <w:p w:rsidR="00472B1B" w:rsidRDefault="00472B1B">
      <w:pPr>
        <w:pStyle w:val="BodyText"/>
        <w:rPr>
          <w:b/>
        </w:rPr>
      </w:pPr>
    </w:p>
    <w:p w:rsidR="00472B1B" w:rsidRDefault="00472B1B">
      <w:pPr>
        <w:pStyle w:val="BodyText"/>
        <w:rPr>
          <w:b/>
        </w:rPr>
      </w:pPr>
    </w:p>
    <w:p w:rsidR="00472B1B" w:rsidRDefault="00472B1B">
      <w:pPr>
        <w:pStyle w:val="BodyText"/>
        <w:rPr>
          <w:b/>
        </w:rPr>
      </w:pPr>
    </w:p>
    <w:p w:rsidR="00472B1B" w:rsidRDefault="00472B1B">
      <w:pPr>
        <w:pStyle w:val="BodyText"/>
        <w:rPr>
          <w:b/>
        </w:rPr>
      </w:pPr>
    </w:p>
    <w:p w:rsidR="00472B1B" w:rsidRDefault="00472B1B">
      <w:pPr>
        <w:pStyle w:val="BodyText"/>
        <w:rPr>
          <w:b/>
        </w:rPr>
      </w:pPr>
    </w:p>
    <w:p w:rsidR="00472B1B" w:rsidRDefault="00472B1B">
      <w:pPr>
        <w:pStyle w:val="BodyText"/>
        <w:rPr>
          <w:b/>
        </w:rPr>
      </w:pPr>
    </w:p>
    <w:p w:rsidR="00472B1B" w:rsidRDefault="00472B1B">
      <w:pPr>
        <w:pStyle w:val="BodyText"/>
        <w:rPr>
          <w:b/>
        </w:rPr>
      </w:pPr>
    </w:p>
    <w:p w:rsidR="00472B1B" w:rsidRDefault="00472B1B">
      <w:pPr>
        <w:pStyle w:val="BodyText"/>
        <w:rPr>
          <w:b/>
        </w:rPr>
      </w:pPr>
    </w:p>
    <w:p w:rsidR="00472B1B" w:rsidRDefault="00472B1B">
      <w:pPr>
        <w:pStyle w:val="BodyText"/>
        <w:rPr>
          <w:b/>
        </w:rPr>
      </w:pPr>
    </w:p>
    <w:p w:rsidR="00472B1B" w:rsidRDefault="00472B1B">
      <w:pPr>
        <w:pStyle w:val="BodyText"/>
        <w:rPr>
          <w:b/>
        </w:rPr>
      </w:pPr>
    </w:p>
    <w:p w:rsidR="00472B1B" w:rsidRDefault="00472B1B">
      <w:pPr>
        <w:pStyle w:val="BodyText"/>
        <w:spacing w:before="1"/>
        <w:rPr>
          <w:b/>
          <w:sz w:val="17"/>
        </w:rPr>
      </w:pPr>
    </w:p>
    <w:p w:rsidR="00472B1B" w:rsidRDefault="009C4904">
      <w:pPr>
        <w:spacing w:before="113"/>
        <w:ind w:left="283"/>
        <w:rPr>
          <w:b/>
          <w:sz w:val="64"/>
        </w:rPr>
      </w:pPr>
      <w:r>
        <w:rPr>
          <w:b/>
          <w:color w:val="FFFFFF"/>
          <w:spacing w:val="2"/>
          <w:w w:val="95"/>
          <w:sz w:val="64"/>
        </w:rPr>
        <w:t xml:space="preserve">Learner </w:t>
      </w:r>
      <w:r>
        <w:rPr>
          <w:b/>
          <w:color w:val="FFFFFF"/>
          <w:w w:val="95"/>
          <w:sz w:val="64"/>
        </w:rPr>
        <w:t>Evidence</w:t>
      </w:r>
      <w:r>
        <w:rPr>
          <w:b/>
          <w:color w:val="FFFFFF"/>
          <w:spacing w:val="-62"/>
          <w:w w:val="95"/>
          <w:sz w:val="64"/>
        </w:rPr>
        <w:t xml:space="preserve"> </w:t>
      </w:r>
      <w:r>
        <w:rPr>
          <w:b/>
          <w:color w:val="FFFFFF"/>
          <w:w w:val="95"/>
          <w:sz w:val="64"/>
        </w:rPr>
        <w:t>Record</w:t>
      </w:r>
    </w:p>
    <w:p w:rsidR="00472B1B" w:rsidRDefault="00D0692E">
      <w:pPr>
        <w:pStyle w:val="BodyText"/>
        <w:spacing w:before="4"/>
        <w:rPr>
          <w:b/>
          <w:sz w:val="16"/>
        </w:rPr>
      </w:pPr>
      <w:r>
        <w:rPr>
          <w:b/>
          <w:noProof/>
          <w:sz w:val="16"/>
          <w:lang w:bidi="ar-SA"/>
        </w:rPr>
        <mc:AlternateContent>
          <mc:Choice Requires="wps">
            <w:drawing>
              <wp:anchor distT="0" distB="0" distL="114300" distR="114300" simplePos="0" relativeHeight="251710464" behindDoc="1" locked="0" layoutInCell="1" allowOverlap="1">
                <wp:simplePos x="0" y="0"/>
                <wp:positionH relativeFrom="column">
                  <wp:posOffset>3450590</wp:posOffset>
                </wp:positionH>
                <wp:positionV relativeFrom="paragraph">
                  <wp:posOffset>141605</wp:posOffset>
                </wp:positionV>
                <wp:extent cx="0" cy="1076325"/>
                <wp:effectExtent l="12065" t="12700" r="6985" b="6350"/>
                <wp:wrapNone/>
                <wp:docPr id="161"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6325"/>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71391" id="Line 358"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7pt,11.15pt" to="271.7pt,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237FQIAAC0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" strokecolor="white" strokeweight="1pt"/>
            </w:pict>
          </mc:Fallback>
        </mc:AlternateContent>
      </w:r>
    </w:p>
    <w:p w:rsidR="00472B1B" w:rsidRDefault="00472B1B">
      <w:pPr>
        <w:rPr>
          <w:sz w:val="16"/>
        </w:rPr>
        <w:sectPr w:rsidR="00472B1B">
          <w:type w:val="continuous"/>
          <w:pgSz w:w="11910" w:h="16840"/>
          <w:pgMar w:top="560" w:right="180" w:bottom="0" w:left="420" w:header="720" w:footer="720" w:gutter="0"/>
          <w:cols w:space="720"/>
        </w:sectPr>
      </w:pPr>
    </w:p>
    <w:p w:rsidR="00472B1B" w:rsidRDefault="009C4904">
      <w:pPr>
        <w:spacing w:before="151" w:line="208" w:lineRule="auto"/>
        <w:ind w:left="260" w:right="29"/>
        <w:rPr>
          <w:rFonts w:ascii="Times New Roman"/>
          <w:sz w:val="48"/>
        </w:rPr>
      </w:pPr>
      <w:r>
        <w:rPr>
          <w:rFonts w:ascii="Times New Roman"/>
          <w:color w:val="FFFFFF"/>
          <w:spacing w:val="-5"/>
          <w:w w:val="110"/>
          <w:sz w:val="48"/>
        </w:rPr>
        <w:t xml:space="preserve">Level </w:t>
      </w:r>
      <w:r>
        <w:rPr>
          <w:rFonts w:ascii="Times New Roman"/>
          <w:color w:val="FFFFFF"/>
          <w:w w:val="110"/>
          <w:sz w:val="48"/>
        </w:rPr>
        <w:t>2 Qualification</w:t>
      </w:r>
      <w:r>
        <w:rPr>
          <w:rFonts w:ascii="Times New Roman"/>
          <w:color w:val="FFFFFF"/>
          <w:spacing w:val="-99"/>
          <w:w w:val="110"/>
          <w:sz w:val="48"/>
        </w:rPr>
        <w:t xml:space="preserve"> </w:t>
      </w:r>
      <w:r>
        <w:rPr>
          <w:rFonts w:ascii="Times New Roman"/>
          <w:color w:val="FFFFFF"/>
          <w:w w:val="110"/>
          <w:sz w:val="48"/>
        </w:rPr>
        <w:t xml:space="preserve">in </w:t>
      </w:r>
      <w:r>
        <w:rPr>
          <w:rFonts w:ascii="Times New Roman"/>
          <w:color w:val="FFFFFF"/>
          <w:spacing w:val="4"/>
          <w:w w:val="105"/>
          <w:sz w:val="48"/>
        </w:rPr>
        <w:t xml:space="preserve">Sports </w:t>
      </w:r>
      <w:r>
        <w:rPr>
          <w:rFonts w:ascii="Times New Roman"/>
          <w:color w:val="FFFFFF"/>
          <w:w w:val="105"/>
          <w:sz w:val="48"/>
        </w:rPr>
        <w:t>Leadership</w:t>
      </w:r>
      <w:r>
        <w:rPr>
          <w:rFonts w:ascii="Times New Roman"/>
          <w:color w:val="FFFFFF"/>
          <w:spacing w:val="-52"/>
          <w:w w:val="105"/>
          <w:sz w:val="48"/>
        </w:rPr>
        <w:t xml:space="preserve"> </w:t>
      </w:r>
      <w:r>
        <w:rPr>
          <w:rFonts w:ascii="Times New Roman"/>
          <w:color w:val="FFFFFF"/>
          <w:w w:val="105"/>
          <w:sz w:val="48"/>
        </w:rPr>
        <w:t>(SL2)</w:t>
      </w:r>
    </w:p>
    <w:p w:rsidR="00472B1B" w:rsidRDefault="009C4904">
      <w:pPr>
        <w:spacing w:before="151" w:line="208" w:lineRule="auto"/>
        <w:ind w:left="260" w:right="780"/>
        <w:rPr>
          <w:rFonts w:ascii="Times New Roman"/>
          <w:sz w:val="48"/>
        </w:rPr>
      </w:pPr>
      <w:r>
        <w:br w:type="column"/>
      </w:r>
      <w:r>
        <w:rPr>
          <w:rFonts w:ascii="Times New Roman"/>
          <w:color w:val="FFFFFF"/>
          <w:spacing w:val="-5"/>
          <w:w w:val="110"/>
          <w:sz w:val="48"/>
        </w:rPr>
        <w:t xml:space="preserve">Level </w:t>
      </w:r>
      <w:r>
        <w:rPr>
          <w:rFonts w:ascii="Times New Roman"/>
          <w:color w:val="FFFFFF"/>
          <w:w w:val="110"/>
          <w:sz w:val="48"/>
        </w:rPr>
        <w:t xml:space="preserve">2 Qualification in </w:t>
      </w:r>
      <w:r>
        <w:rPr>
          <w:rFonts w:ascii="Times New Roman"/>
          <w:color w:val="FFFFFF"/>
          <w:spacing w:val="-3"/>
          <w:w w:val="110"/>
          <w:sz w:val="48"/>
        </w:rPr>
        <w:t xml:space="preserve">Community </w:t>
      </w:r>
      <w:r>
        <w:rPr>
          <w:rFonts w:ascii="Times New Roman"/>
          <w:color w:val="FFFFFF"/>
          <w:spacing w:val="4"/>
          <w:w w:val="110"/>
          <w:sz w:val="48"/>
        </w:rPr>
        <w:t xml:space="preserve">Sports </w:t>
      </w:r>
      <w:r>
        <w:rPr>
          <w:rFonts w:ascii="Times New Roman"/>
          <w:color w:val="FFFFFF"/>
          <w:w w:val="110"/>
          <w:sz w:val="48"/>
        </w:rPr>
        <w:t>Leadership</w:t>
      </w:r>
      <w:r>
        <w:rPr>
          <w:rFonts w:ascii="Times New Roman"/>
          <w:color w:val="FFFFFF"/>
          <w:spacing w:val="-58"/>
          <w:w w:val="110"/>
          <w:sz w:val="48"/>
        </w:rPr>
        <w:t xml:space="preserve"> </w:t>
      </w:r>
      <w:r>
        <w:rPr>
          <w:rFonts w:ascii="Times New Roman"/>
          <w:color w:val="FFFFFF"/>
          <w:spacing w:val="-3"/>
          <w:w w:val="110"/>
          <w:sz w:val="48"/>
        </w:rPr>
        <w:t>(CSL2)</w:t>
      </w:r>
    </w:p>
    <w:p w:rsidR="00472B1B" w:rsidRDefault="00472B1B">
      <w:pPr>
        <w:spacing w:line="208" w:lineRule="auto"/>
        <w:rPr>
          <w:rFonts w:ascii="Times New Roman"/>
          <w:sz w:val="48"/>
        </w:rPr>
        <w:sectPr w:rsidR="00472B1B">
          <w:type w:val="continuous"/>
          <w:pgSz w:w="11910" w:h="16840"/>
          <w:pgMar w:top="560" w:right="180" w:bottom="0" w:left="420" w:header="720" w:footer="720" w:gutter="0"/>
          <w:cols w:num="2" w:space="720" w:equalWidth="0">
            <w:col w:w="5241" w:space="152"/>
            <w:col w:w="5917"/>
          </w:cols>
        </w:sectPr>
      </w:pPr>
    </w:p>
    <w:p w:rsidR="00472B1B" w:rsidRDefault="00D0692E">
      <w:pPr>
        <w:pStyle w:val="BodyText"/>
        <w:rPr>
          <w:rFonts w:ascii="Times New Roman"/>
        </w:rPr>
      </w:pPr>
      <w:r>
        <w:rPr>
          <w:noProof/>
          <w:lang w:bidi="ar-SA"/>
        </w:rPr>
        <mc:AlternateContent>
          <mc:Choice Requires="wps">
            <w:drawing>
              <wp:anchor distT="0" distB="0" distL="114300" distR="114300" simplePos="0" relativeHeight="251672576" behindDoc="1" locked="0" layoutInCell="1" allowOverlap="1">
                <wp:simplePos x="0" y="0"/>
                <wp:positionH relativeFrom="page">
                  <wp:posOffset>431800</wp:posOffset>
                </wp:positionH>
                <wp:positionV relativeFrom="page">
                  <wp:posOffset>10111105</wp:posOffset>
                </wp:positionV>
                <wp:extent cx="6696075" cy="170815"/>
                <wp:effectExtent l="3175" t="0" r="0" b="0"/>
                <wp:wrapNone/>
                <wp:docPr id="160"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tabs>
                                <w:tab w:val="right" w:pos="10544"/>
                              </w:tabs>
                              <w:spacing w:before="5" w:line="264" w:lineRule="exact"/>
                              <w:rPr>
                                <w:b/>
                                <w:sz w:val="24"/>
                              </w:rPr>
                            </w:pPr>
                            <w:r>
                              <w:rPr>
                                <w:rFonts w:ascii="Times New Roman" w:hAnsi="Times New Roman"/>
                                <w:i/>
                                <w:color w:val="243D87"/>
                                <w:w w:val="105"/>
                                <w:position w:val="1"/>
                                <w:sz w:val="18"/>
                              </w:rPr>
                              <w:t>SL0923 Issue 2 09/19 | ©</w:t>
                            </w:r>
                            <w:r>
                              <w:rPr>
                                <w:rFonts w:ascii="Times New Roman" w:hAnsi="Times New Roman"/>
                                <w:i/>
                                <w:color w:val="243D87"/>
                                <w:spacing w:val="29"/>
                                <w:w w:val="105"/>
                                <w:position w:val="1"/>
                                <w:sz w:val="18"/>
                              </w:rPr>
                              <w:t xml:space="preserve"> </w:t>
                            </w:r>
                            <w:r>
                              <w:rPr>
                                <w:rFonts w:ascii="Times New Roman" w:hAnsi="Times New Roman"/>
                                <w:i/>
                                <w:color w:val="243D87"/>
                                <w:w w:val="105"/>
                                <w:position w:val="1"/>
                                <w:sz w:val="18"/>
                              </w:rPr>
                              <w:t>Sports</w:t>
                            </w:r>
                            <w:r>
                              <w:rPr>
                                <w:rFonts w:ascii="Times New Roman" w:hAnsi="Times New Roman"/>
                                <w:i/>
                                <w:color w:val="243D87"/>
                                <w:spacing w:val="-8"/>
                                <w:w w:val="105"/>
                                <w:position w:val="1"/>
                                <w:sz w:val="18"/>
                              </w:rPr>
                              <w:t xml:space="preserve"> </w:t>
                            </w:r>
                            <w:r>
                              <w:rPr>
                                <w:rFonts w:ascii="Times New Roman" w:hAnsi="Times New Roman"/>
                                <w:i/>
                                <w:color w:val="243D87"/>
                                <w:w w:val="105"/>
                                <w:position w:val="1"/>
                                <w:sz w:val="18"/>
                              </w:rPr>
                              <w:t>Leaders</w:t>
                            </w:r>
                            <w:r>
                              <w:rPr>
                                <w:rFonts w:ascii="Times New Roman" w:hAnsi="Times New Roman"/>
                                <w:i/>
                                <w:color w:val="243D87"/>
                                <w:w w:val="105"/>
                                <w:position w:val="1"/>
                                <w:sz w:val="18"/>
                              </w:rPr>
                              <w:tab/>
                            </w:r>
                            <w:r>
                              <w:rPr>
                                <w:b/>
                                <w:color w:val="243D87"/>
                                <w:w w:val="105"/>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4" o:spid="_x0000_s1026" type="#_x0000_t202" style="position:absolute;margin-left:34pt;margin-top:796.15pt;width:527.25pt;height:13.4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" filled="f" stroked="f">
                <v:textbox inset="0,0,0,0">
                  <w:txbxContent>
                    <w:p w:rsidR="00165A30" w:rsidRDefault="00165A30">
                      <w:pPr>
                        <w:tabs>
                          <w:tab w:val="right" w:pos="10544"/>
                        </w:tabs>
                        <w:spacing w:before="5" w:line="264" w:lineRule="exact"/>
                        <w:rPr>
                          <w:b/>
                          <w:sz w:val="24"/>
                        </w:rPr>
                      </w:pPr>
                      <w:r>
                        <w:rPr>
                          <w:rFonts w:ascii="Times New Roman" w:hAnsi="Times New Roman"/>
                          <w:i/>
                          <w:color w:val="243D87"/>
                          <w:w w:val="105"/>
                          <w:position w:val="1"/>
                          <w:sz w:val="18"/>
                        </w:rPr>
                        <w:t>SL0923 Issue 2 09/19 | ©</w:t>
                      </w:r>
                      <w:r>
                        <w:rPr>
                          <w:rFonts w:ascii="Times New Roman" w:hAnsi="Times New Roman"/>
                          <w:i/>
                          <w:color w:val="243D87"/>
                          <w:spacing w:val="29"/>
                          <w:w w:val="105"/>
                          <w:position w:val="1"/>
                          <w:sz w:val="18"/>
                        </w:rPr>
                        <w:t xml:space="preserve"> </w:t>
                      </w:r>
                      <w:r>
                        <w:rPr>
                          <w:rFonts w:ascii="Times New Roman" w:hAnsi="Times New Roman"/>
                          <w:i/>
                          <w:color w:val="243D87"/>
                          <w:w w:val="105"/>
                          <w:position w:val="1"/>
                          <w:sz w:val="18"/>
                        </w:rPr>
                        <w:t>Sports</w:t>
                      </w:r>
                      <w:r>
                        <w:rPr>
                          <w:rFonts w:ascii="Times New Roman" w:hAnsi="Times New Roman"/>
                          <w:i/>
                          <w:color w:val="243D87"/>
                          <w:spacing w:val="-8"/>
                          <w:w w:val="105"/>
                          <w:position w:val="1"/>
                          <w:sz w:val="18"/>
                        </w:rPr>
                        <w:t xml:space="preserve"> </w:t>
                      </w:r>
                      <w:r>
                        <w:rPr>
                          <w:rFonts w:ascii="Times New Roman" w:hAnsi="Times New Roman"/>
                          <w:i/>
                          <w:color w:val="243D87"/>
                          <w:w w:val="105"/>
                          <w:position w:val="1"/>
                          <w:sz w:val="18"/>
                        </w:rPr>
                        <w:t>Leaders</w:t>
                      </w:r>
                      <w:r>
                        <w:rPr>
                          <w:rFonts w:ascii="Times New Roman" w:hAnsi="Times New Roman"/>
                          <w:i/>
                          <w:color w:val="243D87"/>
                          <w:w w:val="105"/>
                          <w:position w:val="1"/>
                          <w:sz w:val="18"/>
                        </w:rPr>
                        <w:tab/>
                      </w:r>
                      <w:r>
                        <w:rPr>
                          <w:b/>
                          <w:color w:val="243D87"/>
                          <w:w w:val="105"/>
                          <w:sz w:val="24"/>
                        </w:rPr>
                        <w:t>1</w:t>
                      </w:r>
                    </w:p>
                  </w:txbxContent>
                </v:textbox>
                <w10:wrap anchorx="page" anchory="page"/>
              </v:shape>
            </w:pict>
          </mc:Fallback>
        </mc:AlternateContent>
      </w:r>
      <w:r>
        <w:rPr>
          <w:noProof/>
          <w:lang w:bidi="ar-SA"/>
        </w:rPr>
        <mc:AlternateContent>
          <mc:Choice Requires="wpg">
            <w:drawing>
              <wp:anchor distT="0" distB="0" distL="114300" distR="114300" simplePos="0" relativeHeight="251635712" behindDoc="0" locked="0" layoutInCell="1" allowOverlap="1">
                <wp:simplePos x="0" y="0"/>
                <wp:positionH relativeFrom="page">
                  <wp:posOffset>0</wp:posOffset>
                </wp:positionH>
                <wp:positionV relativeFrom="page">
                  <wp:posOffset>9427210</wp:posOffset>
                </wp:positionV>
                <wp:extent cx="7560310" cy="1264920"/>
                <wp:effectExtent l="0" t="6985" r="2540" b="0"/>
                <wp:wrapNone/>
                <wp:docPr id="151"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264920"/>
                          <a:chOff x="0" y="14846"/>
                          <a:chExt cx="11906" cy="1992"/>
                        </a:xfrm>
                      </wpg:grpSpPr>
                      <wps:wsp>
                        <wps:cNvPr id="152" name="Rectangle 393"/>
                        <wps:cNvSpPr>
                          <a:spLocks noChangeArrowheads="1"/>
                        </wps:cNvSpPr>
                        <wps:spPr bwMode="auto">
                          <a:xfrm>
                            <a:off x="0" y="15783"/>
                            <a:ext cx="11906" cy="10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3" name="Picture 39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488" y="14846"/>
                            <a:ext cx="1131" cy="1169"/>
                          </a:xfrm>
                          <a:prstGeom prst="rect">
                            <a:avLst/>
                          </a:prstGeom>
                          <a:noFill/>
                          <a:extLst>
                            <a:ext uri="{909E8E84-426E-40DD-AFC4-6F175D3DCCD1}">
                              <a14:hiddenFill xmlns:a14="http://schemas.microsoft.com/office/drawing/2010/main">
                                <a:solidFill>
                                  <a:srgbClr val="FFFFFF"/>
                                </a:solidFill>
                              </a14:hiddenFill>
                            </a:ext>
                          </a:extLst>
                        </pic:spPr>
                      </pic:pic>
                      <wps:wsp>
                        <wps:cNvPr id="154" name="AutoShape 391"/>
                        <wps:cNvSpPr>
                          <a:spLocks/>
                        </wps:cNvSpPr>
                        <wps:spPr bwMode="auto">
                          <a:xfrm>
                            <a:off x="703" y="14853"/>
                            <a:ext cx="2628" cy="1174"/>
                          </a:xfrm>
                          <a:custGeom>
                            <a:avLst/>
                            <a:gdLst>
                              <a:gd name="T0" fmla="+- 0 860 704"/>
                              <a:gd name="T1" fmla="*/ T0 w 2628"/>
                              <a:gd name="T2" fmla="+- 0 15469 14853"/>
                              <a:gd name="T3" fmla="*/ 15469 h 1174"/>
                              <a:gd name="T4" fmla="+- 0 749 704"/>
                              <a:gd name="T5" fmla="*/ T4 w 2628"/>
                              <a:gd name="T6" fmla="+- 0 15417 14853"/>
                              <a:gd name="T7" fmla="*/ 15417 h 1174"/>
                              <a:gd name="T8" fmla="+- 0 713 704"/>
                              <a:gd name="T9" fmla="*/ T8 w 2628"/>
                              <a:gd name="T10" fmla="+- 0 15335 14853"/>
                              <a:gd name="T11" fmla="*/ 15335 h 1174"/>
                              <a:gd name="T12" fmla="+- 0 708 704"/>
                              <a:gd name="T13" fmla="*/ T12 w 2628"/>
                              <a:gd name="T14" fmla="+- 0 15509 14853"/>
                              <a:gd name="T15" fmla="*/ 15509 h 1174"/>
                              <a:gd name="T16" fmla="+- 0 765 704"/>
                              <a:gd name="T17" fmla="*/ T16 w 2628"/>
                              <a:gd name="T18" fmla="+- 0 15603 14853"/>
                              <a:gd name="T19" fmla="*/ 15603 h 1174"/>
                              <a:gd name="T20" fmla="+- 0 931 704"/>
                              <a:gd name="T21" fmla="*/ T20 w 2628"/>
                              <a:gd name="T22" fmla="+- 0 15583 14853"/>
                              <a:gd name="T23" fmla="*/ 15583 h 1174"/>
                              <a:gd name="T24" fmla="+- 0 1796 704"/>
                              <a:gd name="T25" fmla="*/ T24 w 2628"/>
                              <a:gd name="T26" fmla="+- 0 15375 14853"/>
                              <a:gd name="T27" fmla="*/ 15375 h 1174"/>
                              <a:gd name="T28" fmla="+- 0 1725 704"/>
                              <a:gd name="T29" fmla="*/ T28 w 2628"/>
                              <a:gd name="T30" fmla="+- 0 15275 14853"/>
                              <a:gd name="T31" fmla="*/ 15275 h 1174"/>
                              <a:gd name="T32" fmla="+- 0 1564 704"/>
                              <a:gd name="T33" fmla="*/ T32 w 2628"/>
                              <a:gd name="T34" fmla="+- 0 15275 14853"/>
                              <a:gd name="T35" fmla="*/ 15275 h 1174"/>
                              <a:gd name="T36" fmla="+- 0 1492 704"/>
                              <a:gd name="T37" fmla="*/ T36 w 2628"/>
                              <a:gd name="T38" fmla="+- 0 15375 14853"/>
                              <a:gd name="T39" fmla="*/ 15375 h 1174"/>
                              <a:gd name="T40" fmla="+- 0 1497 704"/>
                              <a:gd name="T41" fmla="*/ T40 w 2628"/>
                              <a:gd name="T42" fmla="+- 0 15507 14853"/>
                              <a:gd name="T43" fmla="*/ 15507 h 1174"/>
                              <a:gd name="T44" fmla="+- 0 1578 704"/>
                              <a:gd name="T45" fmla="*/ T44 w 2628"/>
                              <a:gd name="T46" fmla="+- 0 15597 14853"/>
                              <a:gd name="T47" fmla="*/ 15597 h 1174"/>
                              <a:gd name="T48" fmla="+- 0 1738 704"/>
                              <a:gd name="T49" fmla="*/ T48 w 2628"/>
                              <a:gd name="T50" fmla="+- 0 15581 14853"/>
                              <a:gd name="T51" fmla="*/ 15581 h 1174"/>
                              <a:gd name="T52" fmla="+- 0 1800 704"/>
                              <a:gd name="T53" fmla="*/ T52 w 2628"/>
                              <a:gd name="T54" fmla="+- 0 15471 14853"/>
                              <a:gd name="T55" fmla="*/ 15471 h 1174"/>
                              <a:gd name="T56" fmla="+- 0 1760 704"/>
                              <a:gd name="T57" fmla="*/ T56 w 2628"/>
                              <a:gd name="T58" fmla="+- 0 15085 14853"/>
                              <a:gd name="T59" fmla="*/ 15085 h 1174"/>
                              <a:gd name="T60" fmla="+- 0 1217 704"/>
                              <a:gd name="T61" fmla="*/ T60 w 2628"/>
                              <a:gd name="T62" fmla="+- 0 14857 14853"/>
                              <a:gd name="T63" fmla="*/ 14857 h 1174"/>
                              <a:gd name="T64" fmla="+- 0 767 704"/>
                              <a:gd name="T65" fmla="*/ T64 w 2628"/>
                              <a:gd name="T66" fmla="+- 0 15173 14853"/>
                              <a:gd name="T67" fmla="*/ 15173 h 1174"/>
                              <a:gd name="T68" fmla="+- 0 807 704"/>
                              <a:gd name="T69" fmla="*/ T68 w 2628"/>
                              <a:gd name="T70" fmla="+- 0 15189 14853"/>
                              <a:gd name="T71" fmla="*/ 15189 h 1174"/>
                              <a:gd name="T72" fmla="+- 0 1020 704"/>
                              <a:gd name="T73" fmla="*/ T72 w 2628"/>
                              <a:gd name="T74" fmla="+- 0 15333 14853"/>
                              <a:gd name="T75" fmla="*/ 15333 h 1174"/>
                              <a:gd name="T76" fmla="+- 0 943 704"/>
                              <a:gd name="T77" fmla="*/ T76 w 2628"/>
                              <a:gd name="T78" fmla="+- 0 15259 14853"/>
                              <a:gd name="T79" fmla="*/ 15259 h 1174"/>
                              <a:gd name="T80" fmla="+- 0 813 704"/>
                              <a:gd name="T81" fmla="*/ T80 w 2628"/>
                              <a:gd name="T82" fmla="+- 0 15275 14853"/>
                              <a:gd name="T83" fmla="*/ 15275 h 1174"/>
                              <a:gd name="T84" fmla="+- 0 847 704"/>
                              <a:gd name="T85" fmla="*/ T84 w 2628"/>
                              <a:gd name="T86" fmla="+- 0 15371 14853"/>
                              <a:gd name="T87" fmla="*/ 15371 h 1174"/>
                              <a:gd name="T88" fmla="+- 0 968 704"/>
                              <a:gd name="T89" fmla="*/ T88 w 2628"/>
                              <a:gd name="T90" fmla="+- 0 15417 14853"/>
                              <a:gd name="T91" fmla="*/ 15417 h 1174"/>
                              <a:gd name="T92" fmla="+- 0 1025 704"/>
                              <a:gd name="T93" fmla="*/ T92 w 2628"/>
                              <a:gd name="T94" fmla="+- 0 15485 14853"/>
                              <a:gd name="T95" fmla="*/ 15485 h 1174"/>
                              <a:gd name="T96" fmla="+- 0 1013 704"/>
                              <a:gd name="T97" fmla="*/ T96 w 2628"/>
                              <a:gd name="T98" fmla="+- 0 15603 14853"/>
                              <a:gd name="T99" fmla="*/ 15603 h 1174"/>
                              <a:gd name="T100" fmla="+- 0 914 704"/>
                              <a:gd name="T101" fmla="*/ T100 w 2628"/>
                              <a:gd name="T102" fmla="+- 0 15681 14853"/>
                              <a:gd name="T103" fmla="*/ 15681 h 1174"/>
                              <a:gd name="T104" fmla="+- 0 753 704"/>
                              <a:gd name="T105" fmla="*/ T104 w 2628"/>
                              <a:gd name="T106" fmla="+- 0 15675 14853"/>
                              <a:gd name="T107" fmla="*/ 15675 h 1174"/>
                              <a:gd name="T108" fmla="+- 0 1213 704"/>
                              <a:gd name="T109" fmla="*/ T108 w 2628"/>
                              <a:gd name="T110" fmla="+- 0 16023 14853"/>
                              <a:gd name="T111" fmla="*/ 16023 h 1174"/>
                              <a:gd name="T112" fmla="+- 0 1746 704"/>
                              <a:gd name="T113" fmla="*/ T112 w 2628"/>
                              <a:gd name="T114" fmla="+- 0 15813 14853"/>
                              <a:gd name="T115" fmla="*/ 15813 h 1174"/>
                              <a:gd name="T116" fmla="+- 0 1645 704"/>
                              <a:gd name="T117" fmla="*/ T116 w 2628"/>
                              <a:gd name="T118" fmla="+- 0 15689 14853"/>
                              <a:gd name="T119" fmla="*/ 15689 h 1174"/>
                              <a:gd name="T120" fmla="+- 0 1460 704"/>
                              <a:gd name="T121" fmla="*/ T120 w 2628"/>
                              <a:gd name="T122" fmla="+- 0 15615 14853"/>
                              <a:gd name="T123" fmla="*/ 15615 h 1174"/>
                              <a:gd name="T124" fmla="+- 0 1404 704"/>
                              <a:gd name="T125" fmla="*/ T124 w 2628"/>
                              <a:gd name="T126" fmla="+- 0 15683 14853"/>
                              <a:gd name="T127" fmla="*/ 15683 h 1174"/>
                              <a:gd name="T128" fmla="+- 0 1094 704"/>
                              <a:gd name="T129" fmla="*/ T128 w 2628"/>
                              <a:gd name="T130" fmla="+- 0 15251 14853"/>
                              <a:gd name="T131" fmla="*/ 15251 h 1174"/>
                              <a:gd name="T132" fmla="+- 0 1233 704"/>
                              <a:gd name="T133" fmla="*/ T132 w 2628"/>
                              <a:gd name="T134" fmla="+- 0 15241 14853"/>
                              <a:gd name="T135" fmla="*/ 15241 h 1174"/>
                              <a:gd name="T136" fmla="+- 0 1351 704"/>
                              <a:gd name="T137" fmla="*/ T136 w 2628"/>
                              <a:gd name="T138" fmla="+- 0 15575 14853"/>
                              <a:gd name="T139" fmla="*/ 15575 h 1174"/>
                              <a:gd name="T140" fmla="+- 0 1390 704"/>
                              <a:gd name="T141" fmla="*/ T140 w 2628"/>
                              <a:gd name="T142" fmla="+- 0 15437 14853"/>
                              <a:gd name="T143" fmla="*/ 15437 h 1174"/>
                              <a:gd name="T144" fmla="+- 0 1445 704"/>
                              <a:gd name="T145" fmla="*/ T144 w 2628"/>
                              <a:gd name="T146" fmla="+- 0 15267 14853"/>
                              <a:gd name="T147" fmla="*/ 15267 h 1174"/>
                              <a:gd name="T148" fmla="+- 0 1617 704"/>
                              <a:gd name="T149" fmla="*/ T148 w 2628"/>
                              <a:gd name="T150" fmla="+- 0 15177 14853"/>
                              <a:gd name="T151" fmla="*/ 15177 h 1174"/>
                              <a:gd name="T152" fmla="+- 0 1828 704"/>
                              <a:gd name="T153" fmla="*/ T152 w 2628"/>
                              <a:gd name="T154" fmla="+- 0 15249 14853"/>
                              <a:gd name="T155" fmla="*/ 15249 h 1174"/>
                              <a:gd name="T156" fmla="+- 0 1847 704"/>
                              <a:gd name="T157" fmla="*/ T156 w 2628"/>
                              <a:gd name="T158" fmla="+- 0 15593 14853"/>
                              <a:gd name="T159" fmla="*/ 15593 h 1174"/>
                              <a:gd name="T160" fmla="+- 0 1851 704"/>
                              <a:gd name="T161" fmla="*/ T160 w 2628"/>
                              <a:gd name="T162" fmla="+- 0 15621 14853"/>
                              <a:gd name="T163" fmla="*/ 15621 h 1174"/>
                              <a:gd name="T164" fmla="+- 0 2746 704"/>
                              <a:gd name="T165" fmla="*/ T164 w 2628"/>
                              <a:gd name="T166" fmla="+- 0 15599 14853"/>
                              <a:gd name="T167" fmla="*/ 15599 h 1174"/>
                              <a:gd name="T168" fmla="+- 0 2300 704"/>
                              <a:gd name="T169" fmla="*/ T168 w 2628"/>
                              <a:gd name="T170" fmla="+- 0 15692 14853"/>
                              <a:gd name="T171" fmla="*/ 15692 h 1174"/>
                              <a:gd name="T172" fmla="+- 0 2591 704"/>
                              <a:gd name="T173" fmla="*/ T172 w 2628"/>
                              <a:gd name="T174" fmla="+- 0 15663 14853"/>
                              <a:gd name="T175" fmla="*/ 15663 h 1174"/>
                              <a:gd name="T176" fmla="+- 0 2679 704"/>
                              <a:gd name="T177" fmla="*/ T176 w 2628"/>
                              <a:gd name="T178" fmla="+- 0 16003 14853"/>
                              <a:gd name="T179" fmla="*/ 16003 h 1174"/>
                              <a:gd name="T180" fmla="+- 0 2825 704"/>
                              <a:gd name="T181" fmla="*/ T180 w 2628"/>
                              <a:gd name="T182" fmla="+- 0 15847 14853"/>
                              <a:gd name="T183" fmla="*/ 15847 h 1174"/>
                              <a:gd name="T184" fmla="+- 0 3005 704"/>
                              <a:gd name="T185" fmla="*/ T184 w 2628"/>
                              <a:gd name="T186" fmla="+- 0 15476 14853"/>
                              <a:gd name="T187" fmla="*/ 15476 h 1174"/>
                              <a:gd name="T188" fmla="+- 0 2603 704"/>
                              <a:gd name="T189" fmla="*/ T188 w 2628"/>
                              <a:gd name="T190" fmla="+- 0 15455 14853"/>
                              <a:gd name="T191" fmla="*/ 15455 h 1174"/>
                              <a:gd name="T192" fmla="+- 0 2324 704"/>
                              <a:gd name="T193" fmla="*/ T192 w 2628"/>
                              <a:gd name="T194" fmla="+- 0 15652 14853"/>
                              <a:gd name="T195" fmla="*/ 15652 h 1174"/>
                              <a:gd name="T196" fmla="+- 0 2804 704"/>
                              <a:gd name="T197" fmla="*/ T196 w 2628"/>
                              <a:gd name="T198" fmla="+- 0 15521 14853"/>
                              <a:gd name="T199" fmla="*/ 15521 h 1174"/>
                              <a:gd name="T200" fmla="+- 0 2910 704"/>
                              <a:gd name="T201" fmla="*/ T200 w 2628"/>
                              <a:gd name="T202" fmla="+- 0 15923 14853"/>
                              <a:gd name="T203" fmla="*/ 15923 h 1174"/>
                              <a:gd name="T204" fmla="+- 0 3073 704"/>
                              <a:gd name="T205" fmla="*/ T204 w 2628"/>
                              <a:gd name="T206" fmla="+- 0 15825 14853"/>
                              <a:gd name="T207" fmla="*/ 15825 h 1174"/>
                              <a:gd name="T208" fmla="+- 0 3038 704"/>
                              <a:gd name="T209" fmla="*/ T208 w 2628"/>
                              <a:gd name="T210" fmla="+- 0 15059 14853"/>
                              <a:gd name="T211" fmla="*/ 15059 h 1174"/>
                              <a:gd name="T212" fmla="+- 0 2528 704"/>
                              <a:gd name="T213" fmla="*/ T212 w 2628"/>
                              <a:gd name="T214" fmla="+- 0 15331 14853"/>
                              <a:gd name="T215" fmla="*/ 15331 h 1174"/>
                              <a:gd name="T216" fmla="+- 0 2603 704"/>
                              <a:gd name="T217" fmla="*/ T216 w 2628"/>
                              <a:gd name="T218" fmla="+- 0 15324 14853"/>
                              <a:gd name="T219" fmla="*/ 15324 h 1174"/>
                              <a:gd name="T220" fmla="+- 0 3167 704"/>
                              <a:gd name="T221" fmla="*/ T220 w 2628"/>
                              <a:gd name="T222" fmla="+- 0 15124 14853"/>
                              <a:gd name="T223" fmla="*/ 15124 h 1174"/>
                              <a:gd name="T224" fmla="+- 0 3283 704"/>
                              <a:gd name="T225" fmla="*/ T224 w 2628"/>
                              <a:gd name="T226" fmla="+- 0 15308 14853"/>
                              <a:gd name="T227" fmla="*/ 15308 h 1174"/>
                              <a:gd name="T228" fmla="+- 0 2887 704"/>
                              <a:gd name="T229" fmla="*/ T228 w 2628"/>
                              <a:gd name="T230" fmla="+- 0 15256 14853"/>
                              <a:gd name="T231" fmla="*/ 15256 h 1174"/>
                              <a:gd name="T232" fmla="+- 0 2389 704"/>
                              <a:gd name="T233" fmla="*/ T232 w 2628"/>
                              <a:gd name="T234" fmla="+- 0 15507 14853"/>
                              <a:gd name="T235" fmla="*/ 15507 h 1174"/>
                              <a:gd name="T236" fmla="+- 0 2623 704"/>
                              <a:gd name="T237" fmla="*/ T236 w 2628"/>
                              <a:gd name="T238" fmla="+- 0 15411 14853"/>
                              <a:gd name="T239" fmla="*/ 15411 h 1174"/>
                              <a:gd name="T240" fmla="+- 0 3059 704"/>
                              <a:gd name="T241" fmla="*/ T240 w 2628"/>
                              <a:gd name="T242" fmla="+- 0 15369 14853"/>
                              <a:gd name="T243" fmla="*/ 15369 h 1174"/>
                              <a:gd name="T244" fmla="+- 0 3203 704"/>
                              <a:gd name="T245" fmla="*/ T244 w 2628"/>
                              <a:gd name="T246" fmla="+- 0 15775 14853"/>
                              <a:gd name="T247" fmla="*/ 15775 h 1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628" h="1174">
                                <a:moveTo>
                                  <a:pt x="239" y="672"/>
                                </a:moveTo>
                                <a:lnTo>
                                  <a:pt x="236" y="662"/>
                                </a:lnTo>
                                <a:lnTo>
                                  <a:pt x="223" y="646"/>
                                </a:lnTo>
                                <a:lnTo>
                                  <a:pt x="214" y="638"/>
                                </a:lnTo>
                                <a:lnTo>
                                  <a:pt x="192" y="626"/>
                                </a:lnTo>
                                <a:lnTo>
                                  <a:pt x="180" y="622"/>
                                </a:lnTo>
                                <a:lnTo>
                                  <a:pt x="166" y="618"/>
                                </a:lnTo>
                                <a:lnTo>
                                  <a:pt x="156" y="616"/>
                                </a:lnTo>
                                <a:lnTo>
                                  <a:pt x="135" y="608"/>
                                </a:lnTo>
                                <a:lnTo>
                                  <a:pt x="124" y="606"/>
                                </a:lnTo>
                                <a:lnTo>
                                  <a:pt x="92" y="594"/>
                                </a:lnTo>
                                <a:lnTo>
                                  <a:pt x="82" y="588"/>
                                </a:lnTo>
                                <a:lnTo>
                                  <a:pt x="72" y="584"/>
                                </a:lnTo>
                                <a:lnTo>
                                  <a:pt x="62" y="578"/>
                                </a:lnTo>
                                <a:lnTo>
                                  <a:pt x="53" y="570"/>
                                </a:lnTo>
                                <a:lnTo>
                                  <a:pt x="45" y="564"/>
                                </a:lnTo>
                                <a:lnTo>
                                  <a:pt x="37" y="556"/>
                                </a:lnTo>
                                <a:lnTo>
                                  <a:pt x="30" y="546"/>
                                </a:lnTo>
                                <a:lnTo>
                                  <a:pt x="24" y="536"/>
                                </a:lnTo>
                                <a:lnTo>
                                  <a:pt x="19" y="524"/>
                                </a:lnTo>
                                <a:lnTo>
                                  <a:pt x="15" y="514"/>
                                </a:lnTo>
                                <a:lnTo>
                                  <a:pt x="12" y="504"/>
                                </a:lnTo>
                                <a:lnTo>
                                  <a:pt x="10" y="494"/>
                                </a:lnTo>
                                <a:lnTo>
                                  <a:pt x="9" y="482"/>
                                </a:lnTo>
                                <a:lnTo>
                                  <a:pt x="5" y="508"/>
                                </a:lnTo>
                                <a:lnTo>
                                  <a:pt x="2" y="534"/>
                                </a:lnTo>
                                <a:lnTo>
                                  <a:pt x="0" y="560"/>
                                </a:lnTo>
                                <a:lnTo>
                                  <a:pt x="0" y="578"/>
                                </a:lnTo>
                                <a:lnTo>
                                  <a:pt x="0" y="590"/>
                                </a:lnTo>
                                <a:lnTo>
                                  <a:pt x="0" y="610"/>
                                </a:lnTo>
                                <a:lnTo>
                                  <a:pt x="2" y="634"/>
                                </a:lnTo>
                                <a:lnTo>
                                  <a:pt x="4" y="656"/>
                                </a:lnTo>
                                <a:lnTo>
                                  <a:pt x="7" y="680"/>
                                </a:lnTo>
                                <a:lnTo>
                                  <a:pt x="48" y="680"/>
                                </a:lnTo>
                                <a:lnTo>
                                  <a:pt x="53" y="684"/>
                                </a:lnTo>
                                <a:lnTo>
                                  <a:pt x="55" y="692"/>
                                </a:lnTo>
                                <a:lnTo>
                                  <a:pt x="56" y="700"/>
                                </a:lnTo>
                                <a:lnTo>
                                  <a:pt x="57" y="712"/>
                                </a:lnTo>
                                <a:lnTo>
                                  <a:pt x="59" y="728"/>
                                </a:lnTo>
                                <a:lnTo>
                                  <a:pt x="61" y="750"/>
                                </a:lnTo>
                                <a:lnTo>
                                  <a:pt x="78" y="754"/>
                                </a:lnTo>
                                <a:lnTo>
                                  <a:pt x="100" y="756"/>
                                </a:lnTo>
                                <a:lnTo>
                                  <a:pt x="126" y="758"/>
                                </a:lnTo>
                                <a:lnTo>
                                  <a:pt x="175" y="758"/>
                                </a:lnTo>
                                <a:lnTo>
                                  <a:pt x="191" y="754"/>
                                </a:lnTo>
                                <a:lnTo>
                                  <a:pt x="206" y="748"/>
                                </a:lnTo>
                                <a:lnTo>
                                  <a:pt x="218" y="740"/>
                                </a:lnTo>
                                <a:lnTo>
                                  <a:pt x="227" y="730"/>
                                </a:lnTo>
                                <a:lnTo>
                                  <a:pt x="234" y="718"/>
                                </a:lnTo>
                                <a:lnTo>
                                  <a:pt x="238" y="702"/>
                                </a:lnTo>
                                <a:lnTo>
                                  <a:pt x="239" y="686"/>
                                </a:lnTo>
                                <a:lnTo>
                                  <a:pt x="239" y="672"/>
                                </a:lnTo>
                                <a:moveTo>
                                  <a:pt x="1098" y="576"/>
                                </a:moveTo>
                                <a:lnTo>
                                  <a:pt x="1098" y="560"/>
                                </a:lnTo>
                                <a:lnTo>
                                  <a:pt x="1096" y="540"/>
                                </a:lnTo>
                                <a:lnTo>
                                  <a:pt x="1092" y="522"/>
                                </a:lnTo>
                                <a:lnTo>
                                  <a:pt x="1088" y="506"/>
                                </a:lnTo>
                                <a:lnTo>
                                  <a:pt x="1081" y="490"/>
                                </a:lnTo>
                                <a:lnTo>
                                  <a:pt x="1074" y="474"/>
                                </a:lnTo>
                                <a:lnTo>
                                  <a:pt x="1066" y="462"/>
                                </a:lnTo>
                                <a:lnTo>
                                  <a:pt x="1056" y="450"/>
                                </a:lnTo>
                                <a:lnTo>
                                  <a:pt x="1045" y="438"/>
                                </a:lnTo>
                                <a:lnTo>
                                  <a:pt x="1034" y="430"/>
                                </a:lnTo>
                                <a:lnTo>
                                  <a:pt x="1021" y="422"/>
                                </a:lnTo>
                                <a:lnTo>
                                  <a:pt x="1006" y="414"/>
                                </a:lnTo>
                                <a:lnTo>
                                  <a:pt x="991" y="410"/>
                                </a:lnTo>
                                <a:lnTo>
                                  <a:pt x="975" y="406"/>
                                </a:lnTo>
                                <a:lnTo>
                                  <a:pt x="941" y="402"/>
                                </a:lnTo>
                                <a:lnTo>
                                  <a:pt x="906" y="406"/>
                                </a:lnTo>
                                <a:lnTo>
                                  <a:pt x="890" y="410"/>
                                </a:lnTo>
                                <a:lnTo>
                                  <a:pt x="874" y="414"/>
                                </a:lnTo>
                                <a:lnTo>
                                  <a:pt x="860" y="422"/>
                                </a:lnTo>
                                <a:lnTo>
                                  <a:pt x="847" y="430"/>
                                </a:lnTo>
                                <a:lnTo>
                                  <a:pt x="835" y="438"/>
                                </a:lnTo>
                                <a:lnTo>
                                  <a:pt x="824" y="450"/>
                                </a:lnTo>
                                <a:lnTo>
                                  <a:pt x="815" y="462"/>
                                </a:lnTo>
                                <a:lnTo>
                                  <a:pt x="806" y="474"/>
                                </a:lnTo>
                                <a:lnTo>
                                  <a:pt x="799" y="490"/>
                                </a:lnTo>
                                <a:lnTo>
                                  <a:pt x="793" y="506"/>
                                </a:lnTo>
                                <a:lnTo>
                                  <a:pt x="788" y="522"/>
                                </a:lnTo>
                                <a:lnTo>
                                  <a:pt x="784" y="540"/>
                                </a:lnTo>
                                <a:lnTo>
                                  <a:pt x="782" y="560"/>
                                </a:lnTo>
                                <a:lnTo>
                                  <a:pt x="782" y="576"/>
                                </a:lnTo>
                                <a:lnTo>
                                  <a:pt x="782" y="584"/>
                                </a:lnTo>
                                <a:lnTo>
                                  <a:pt x="782" y="600"/>
                                </a:lnTo>
                                <a:lnTo>
                                  <a:pt x="784" y="618"/>
                                </a:lnTo>
                                <a:lnTo>
                                  <a:pt x="788" y="636"/>
                                </a:lnTo>
                                <a:lnTo>
                                  <a:pt x="793" y="654"/>
                                </a:lnTo>
                                <a:lnTo>
                                  <a:pt x="799" y="668"/>
                                </a:lnTo>
                                <a:lnTo>
                                  <a:pt x="806" y="684"/>
                                </a:lnTo>
                                <a:lnTo>
                                  <a:pt x="815" y="696"/>
                                </a:lnTo>
                                <a:lnTo>
                                  <a:pt x="824" y="708"/>
                                </a:lnTo>
                                <a:lnTo>
                                  <a:pt x="835" y="720"/>
                                </a:lnTo>
                                <a:lnTo>
                                  <a:pt x="847" y="728"/>
                                </a:lnTo>
                                <a:lnTo>
                                  <a:pt x="860" y="736"/>
                                </a:lnTo>
                                <a:lnTo>
                                  <a:pt x="874" y="744"/>
                                </a:lnTo>
                                <a:lnTo>
                                  <a:pt x="890" y="748"/>
                                </a:lnTo>
                                <a:lnTo>
                                  <a:pt x="906" y="752"/>
                                </a:lnTo>
                                <a:lnTo>
                                  <a:pt x="941" y="756"/>
                                </a:lnTo>
                                <a:lnTo>
                                  <a:pt x="975" y="752"/>
                                </a:lnTo>
                                <a:lnTo>
                                  <a:pt x="991" y="748"/>
                                </a:lnTo>
                                <a:lnTo>
                                  <a:pt x="1006" y="744"/>
                                </a:lnTo>
                                <a:lnTo>
                                  <a:pt x="1021" y="736"/>
                                </a:lnTo>
                                <a:lnTo>
                                  <a:pt x="1034" y="728"/>
                                </a:lnTo>
                                <a:lnTo>
                                  <a:pt x="1045" y="720"/>
                                </a:lnTo>
                                <a:lnTo>
                                  <a:pt x="1056" y="708"/>
                                </a:lnTo>
                                <a:lnTo>
                                  <a:pt x="1066" y="696"/>
                                </a:lnTo>
                                <a:lnTo>
                                  <a:pt x="1074" y="684"/>
                                </a:lnTo>
                                <a:lnTo>
                                  <a:pt x="1081" y="668"/>
                                </a:lnTo>
                                <a:lnTo>
                                  <a:pt x="1088" y="654"/>
                                </a:lnTo>
                                <a:lnTo>
                                  <a:pt x="1092" y="636"/>
                                </a:lnTo>
                                <a:lnTo>
                                  <a:pt x="1096" y="618"/>
                                </a:lnTo>
                                <a:lnTo>
                                  <a:pt x="1098" y="600"/>
                                </a:lnTo>
                                <a:lnTo>
                                  <a:pt x="1098" y="584"/>
                                </a:lnTo>
                                <a:lnTo>
                                  <a:pt x="1098" y="576"/>
                                </a:lnTo>
                                <a:moveTo>
                                  <a:pt x="1156" y="438"/>
                                </a:moveTo>
                                <a:lnTo>
                                  <a:pt x="1132" y="364"/>
                                </a:lnTo>
                                <a:lnTo>
                                  <a:pt x="1112" y="324"/>
                                </a:lnTo>
                                <a:lnTo>
                                  <a:pt x="1098" y="296"/>
                                </a:lnTo>
                                <a:lnTo>
                                  <a:pt x="1056" y="232"/>
                                </a:lnTo>
                                <a:lnTo>
                                  <a:pt x="1006" y="174"/>
                                </a:lnTo>
                                <a:lnTo>
                                  <a:pt x="950" y="124"/>
                                </a:lnTo>
                                <a:lnTo>
                                  <a:pt x="887" y="80"/>
                                </a:lnTo>
                                <a:lnTo>
                                  <a:pt x="818" y="46"/>
                                </a:lnTo>
                                <a:lnTo>
                                  <a:pt x="745" y="20"/>
                                </a:lnTo>
                                <a:lnTo>
                                  <a:pt x="668" y="4"/>
                                </a:lnTo>
                                <a:lnTo>
                                  <a:pt x="588" y="0"/>
                                </a:lnTo>
                                <a:lnTo>
                                  <a:pt x="513" y="4"/>
                                </a:lnTo>
                                <a:lnTo>
                                  <a:pt x="440" y="18"/>
                                </a:lnTo>
                                <a:lnTo>
                                  <a:pt x="371" y="40"/>
                                </a:lnTo>
                                <a:lnTo>
                                  <a:pt x="307" y="70"/>
                                </a:lnTo>
                                <a:lnTo>
                                  <a:pt x="247" y="108"/>
                                </a:lnTo>
                                <a:lnTo>
                                  <a:pt x="191" y="152"/>
                                </a:lnTo>
                                <a:lnTo>
                                  <a:pt x="142" y="204"/>
                                </a:lnTo>
                                <a:lnTo>
                                  <a:pt x="99" y="260"/>
                                </a:lnTo>
                                <a:lnTo>
                                  <a:pt x="63" y="320"/>
                                </a:lnTo>
                                <a:lnTo>
                                  <a:pt x="35" y="386"/>
                                </a:lnTo>
                                <a:lnTo>
                                  <a:pt x="40" y="380"/>
                                </a:lnTo>
                                <a:lnTo>
                                  <a:pt x="45" y="374"/>
                                </a:lnTo>
                                <a:lnTo>
                                  <a:pt x="51" y="368"/>
                                </a:lnTo>
                                <a:lnTo>
                                  <a:pt x="63" y="358"/>
                                </a:lnTo>
                                <a:lnTo>
                                  <a:pt x="75" y="350"/>
                                </a:lnTo>
                                <a:lnTo>
                                  <a:pt x="88" y="342"/>
                                </a:lnTo>
                                <a:lnTo>
                                  <a:pt x="103" y="336"/>
                                </a:lnTo>
                                <a:lnTo>
                                  <a:pt x="119" y="330"/>
                                </a:lnTo>
                                <a:lnTo>
                                  <a:pt x="136" y="326"/>
                                </a:lnTo>
                                <a:lnTo>
                                  <a:pt x="153" y="324"/>
                                </a:lnTo>
                                <a:lnTo>
                                  <a:pt x="209" y="324"/>
                                </a:lnTo>
                                <a:lnTo>
                                  <a:pt x="245" y="330"/>
                                </a:lnTo>
                                <a:lnTo>
                                  <a:pt x="281" y="340"/>
                                </a:lnTo>
                                <a:lnTo>
                                  <a:pt x="316" y="352"/>
                                </a:lnTo>
                                <a:lnTo>
                                  <a:pt x="316" y="480"/>
                                </a:lnTo>
                                <a:lnTo>
                                  <a:pt x="267" y="480"/>
                                </a:lnTo>
                                <a:lnTo>
                                  <a:pt x="262" y="476"/>
                                </a:lnTo>
                                <a:lnTo>
                                  <a:pt x="260" y="466"/>
                                </a:lnTo>
                                <a:lnTo>
                                  <a:pt x="259" y="460"/>
                                </a:lnTo>
                                <a:lnTo>
                                  <a:pt x="258" y="448"/>
                                </a:lnTo>
                                <a:lnTo>
                                  <a:pt x="256" y="432"/>
                                </a:lnTo>
                                <a:lnTo>
                                  <a:pt x="254" y="410"/>
                                </a:lnTo>
                                <a:lnTo>
                                  <a:pt x="239" y="406"/>
                                </a:lnTo>
                                <a:lnTo>
                                  <a:pt x="221" y="402"/>
                                </a:lnTo>
                                <a:lnTo>
                                  <a:pt x="199" y="400"/>
                                </a:lnTo>
                                <a:lnTo>
                                  <a:pt x="174" y="398"/>
                                </a:lnTo>
                                <a:lnTo>
                                  <a:pt x="161" y="398"/>
                                </a:lnTo>
                                <a:lnTo>
                                  <a:pt x="149" y="400"/>
                                </a:lnTo>
                                <a:lnTo>
                                  <a:pt x="130" y="406"/>
                                </a:lnTo>
                                <a:lnTo>
                                  <a:pt x="122" y="412"/>
                                </a:lnTo>
                                <a:lnTo>
                                  <a:pt x="109" y="422"/>
                                </a:lnTo>
                                <a:lnTo>
                                  <a:pt x="104" y="428"/>
                                </a:lnTo>
                                <a:lnTo>
                                  <a:pt x="98" y="444"/>
                                </a:lnTo>
                                <a:lnTo>
                                  <a:pt x="96" y="452"/>
                                </a:lnTo>
                                <a:lnTo>
                                  <a:pt x="96" y="474"/>
                                </a:lnTo>
                                <a:lnTo>
                                  <a:pt x="99" y="484"/>
                                </a:lnTo>
                                <a:lnTo>
                                  <a:pt x="112" y="500"/>
                                </a:lnTo>
                                <a:lnTo>
                                  <a:pt x="121" y="506"/>
                                </a:lnTo>
                                <a:lnTo>
                                  <a:pt x="143" y="518"/>
                                </a:lnTo>
                                <a:lnTo>
                                  <a:pt x="155" y="522"/>
                                </a:lnTo>
                                <a:lnTo>
                                  <a:pt x="169" y="526"/>
                                </a:lnTo>
                                <a:lnTo>
                                  <a:pt x="190" y="534"/>
                                </a:lnTo>
                                <a:lnTo>
                                  <a:pt x="201" y="536"/>
                                </a:lnTo>
                                <a:lnTo>
                                  <a:pt x="233" y="548"/>
                                </a:lnTo>
                                <a:lnTo>
                                  <a:pt x="244" y="554"/>
                                </a:lnTo>
                                <a:lnTo>
                                  <a:pt x="254" y="558"/>
                                </a:lnTo>
                                <a:lnTo>
                                  <a:pt x="264" y="564"/>
                                </a:lnTo>
                                <a:lnTo>
                                  <a:pt x="274" y="568"/>
                                </a:lnTo>
                                <a:lnTo>
                                  <a:pt x="283" y="576"/>
                                </a:lnTo>
                                <a:lnTo>
                                  <a:pt x="291" y="582"/>
                                </a:lnTo>
                                <a:lnTo>
                                  <a:pt x="299" y="590"/>
                                </a:lnTo>
                                <a:lnTo>
                                  <a:pt x="306" y="600"/>
                                </a:lnTo>
                                <a:lnTo>
                                  <a:pt x="312" y="610"/>
                                </a:lnTo>
                                <a:lnTo>
                                  <a:pt x="317" y="620"/>
                                </a:lnTo>
                                <a:lnTo>
                                  <a:pt x="321" y="632"/>
                                </a:lnTo>
                                <a:lnTo>
                                  <a:pt x="325" y="644"/>
                                </a:lnTo>
                                <a:lnTo>
                                  <a:pt x="326" y="658"/>
                                </a:lnTo>
                                <a:lnTo>
                                  <a:pt x="327" y="672"/>
                                </a:lnTo>
                                <a:lnTo>
                                  <a:pt x="326" y="690"/>
                                </a:lnTo>
                                <a:lnTo>
                                  <a:pt x="324" y="706"/>
                                </a:lnTo>
                                <a:lnTo>
                                  <a:pt x="320" y="722"/>
                                </a:lnTo>
                                <a:lnTo>
                                  <a:pt x="315" y="736"/>
                                </a:lnTo>
                                <a:lnTo>
                                  <a:pt x="309" y="750"/>
                                </a:lnTo>
                                <a:lnTo>
                                  <a:pt x="301" y="764"/>
                                </a:lnTo>
                                <a:lnTo>
                                  <a:pt x="292" y="776"/>
                                </a:lnTo>
                                <a:lnTo>
                                  <a:pt x="281" y="788"/>
                                </a:lnTo>
                                <a:lnTo>
                                  <a:pt x="270" y="798"/>
                                </a:lnTo>
                                <a:lnTo>
                                  <a:pt x="257" y="808"/>
                                </a:lnTo>
                                <a:lnTo>
                                  <a:pt x="242" y="816"/>
                                </a:lnTo>
                                <a:lnTo>
                                  <a:pt x="227" y="822"/>
                                </a:lnTo>
                                <a:lnTo>
                                  <a:pt x="210" y="828"/>
                                </a:lnTo>
                                <a:lnTo>
                                  <a:pt x="192" y="832"/>
                                </a:lnTo>
                                <a:lnTo>
                                  <a:pt x="153" y="836"/>
                                </a:lnTo>
                                <a:lnTo>
                                  <a:pt x="147" y="836"/>
                                </a:lnTo>
                                <a:lnTo>
                                  <a:pt x="143" y="834"/>
                                </a:lnTo>
                                <a:lnTo>
                                  <a:pt x="120" y="834"/>
                                </a:lnTo>
                                <a:lnTo>
                                  <a:pt x="97" y="832"/>
                                </a:lnTo>
                                <a:lnTo>
                                  <a:pt x="73" y="828"/>
                                </a:lnTo>
                                <a:lnTo>
                                  <a:pt x="49" y="822"/>
                                </a:lnTo>
                                <a:lnTo>
                                  <a:pt x="83" y="890"/>
                                </a:lnTo>
                                <a:lnTo>
                                  <a:pt x="126" y="950"/>
                                </a:lnTo>
                                <a:lnTo>
                                  <a:pt x="175" y="1006"/>
                                </a:lnTo>
                                <a:lnTo>
                                  <a:pt x="232" y="1056"/>
                                </a:lnTo>
                                <a:lnTo>
                                  <a:pt x="294" y="1096"/>
                                </a:lnTo>
                                <a:lnTo>
                                  <a:pt x="361" y="1130"/>
                                </a:lnTo>
                                <a:lnTo>
                                  <a:pt x="433" y="1154"/>
                                </a:lnTo>
                                <a:lnTo>
                                  <a:pt x="509" y="1170"/>
                                </a:lnTo>
                                <a:lnTo>
                                  <a:pt x="588" y="1174"/>
                                </a:lnTo>
                                <a:lnTo>
                                  <a:pt x="665" y="1170"/>
                                </a:lnTo>
                                <a:lnTo>
                                  <a:pt x="739" y="1156"/>
                                </a:lnTo>
                                <a:lnTo>
                                  <a:pt x="809" y="1132"/>
                                </a:lnTo>
                                <a:lnTo>
                                  <a:pt x="875" y="1100"/>
                                </a:lnTo>
                                <a:lnTo>
                                  <a:pt x="936" y="1060"/>
                                </a:lnTo>
                                <a:lnTo>
                                  <a:pt x="992" y="1014"/>
                                </a:lnTo>
                                <a:lnTo>
                                  <a:pt x="1042" y="960"/>
                                </a:lnTo>
                                <a:lnTo>
                                  <a:pt x="1084" y="902"/>
                                </a:lnTo>
                                <a:lnTo>
                                  <a:pt x="1024" y="836"/>
                                </a:lnTo>
                                <a:lnTo>
                                  <a:pt x="1015" y="826"/>
                                </a:lnTo>
                                <a:lnTo>
                                  <a:pt x="1004" y="828"/>
                                </a:lnTo>
                                <a:lnTo>
                                  <a:pt x="991" y="832"/>
                                </a:lnTo>
                                <a:lnTo>
                                  <a:pt x="967" y="834"/>
                                </a:lnTo>
                                <a:lnTo>
                                  <a:pt x="954" y="836"/>
                                </a:lnTo>
                                <a:lnTo>
                                  <a:pt x="941" y="836"/>
                                </a:lnTo>
                                <a:lnTo>
                                  <a:pt x="913" y="834"/>
                                </a:lnTo>
                                <a:lnTo>
                                  <a:pt x="886" y="830"/>
                                </a:lnTo>
                                <a:lnTo>
                                  <a:pt x="861" y="824"/>
                                </a:lnTo>
                                <a:lnTo>
                                  <a:pt x="837" y="816"/>
                                </a:lnTo>
                                <a:lnTo>
                                  <a:pt x="814" y="806"/>
                                </a:lnTo>
                                <a:lnTo>
                                  <a:pt x="793" y="792"/>
                                </a:lnTo>
                                <a:lnTo>
                                  <a:pt x="774" y="778"/>
                                </a:lnTo>
                                <a:lnTo>
                                  <a:pt x="756" y="762"/>
                                </a:lnTo>
                                <a:lnTo>
                                  <a:pt x="741" y="744"/>
                                </a:lnTo>
                                <a:lnTo>
                                  <a:pt x="727" y="724"/>
                                </a:lnTo>
                                <a:lnTo>
                                  <a:pt x="718" y="710"/>
                                </a:lnTo>
                                <a:lnTo>
                                  <a:pt x="715" y="704"/>
                                </a:lnTo>
                                <a:lnTo>
                                  <a:pt x="705" y="682"/>
                                </a:lnTo>
                                <a:lnTo>
                                  <a:pt x="700" y="668"/>
                                </a:lnTo>
                                <a:lnTo>
                                  <a:pt x="700" y="710"/>
                                </a:lnTo>
                                <a:lnTo>
                                  <a:pt x="700" y="830"/>
                                </a:lnTo>
                                <a:lnTo>
                                  <a:pt x="337" y="830"/>
                                </a:lnTo>
                                <a:lnTo>
                                  <a:pt x="337" y="776"/>
                                </a:lnTo>
                                <a:lnTo>
                                  <a:pt x="343" y="770"/>
                                </a:lnTo>
                                <a:lnTo>
                                  <a:pt x="354" y="768"/>
                                </a:lnTo>
                                <a:lnTo>
                                  <a:pt x="374" y="764"/>
                                </a:lnTo>
                                <a:lnTo>
                                  <a:pt x="390" y="760"/>
                                </a:lnTo>
                                <a:lnTo>
                                  <a:pt x="390" y="480"/>
                                </a:lnTo>
                                <a:lnTo>
                                  <a:pt x="390" y="398"/>
                                </a:lnTo>
                                <a:lnTo>
                                  <a:pt x="359" y="392"/>
                                </a:lnTo>
                                <a:lnTo>
                                  <a:pt x="354" y="392"/>
                                </a:lnTo>
                                <a:lnTo>
                                  <a:pt x="343" y="388"/>
                                </a:lnTo>
                                <a:lnTo>
                                  <a:pt x="337" y="382"/>
                                </a:lnTo>
                                <a:lnTo>
                                  <a:pt x="337" y="328"/>
                                </a:lnTo>
                                <a:lnTo>
                                  <a:pt x="535" y="328"/>
                                </a:lnTo>
                                <a:lnTo>
                                  <a:pt x="535" y="382"/>
                                </a:lnTo>
                                <a:lnTo>
                                  <a:pt x="529" y="388"/>
                                </a:lnTo>
                                <a:lnTo>
                                  <a:pt x="518" y="392"/>
                                </a:lnTo>
                                <a:lnTo>
                                  <a:pt x="498" y="394"/>
                                </a:lnTo>
                                <a:lnTo>
                                  <a:pt x="483" y="398"/>
                                </a:lnTo>
                                <a:lnTo>
                                  <a:pt x="483" y="752"/>
                                </a:lnTo>
                                <a:lnTo>
                                  <a:pt x="644" y="752"/>
                                </a:lnTo>
                                <a:lnTo>
                                  <a:pt x="645" y="736"/>
                                </a:lnTo>
                                <a:lnTo>
                                  <a:pt x="646" y="726"/>
                                </a:lnTo>
                                <a:lnTo>
                                  <a:pt x="647" y="722"/>
                                </a:lnTo>
                                <a:lnTo>
                                  <a:pt x="649" y="714"/>
                                </a:lnTo>
                                <a:lnTo>
                                  <a:pt x="654" y="710"/>
                                </a:lnTo>
                                <a:lnTo>
                                  <a:pt x="700" y="710"/>
                                </a:lnTo>
                                <a:lnTo>
                                  <a:pt x="700" y="668"/>
                                </a:lnTo>
                                <a:lnTo>
                                  <a:pt x="697" y="658"/>
                                </a:lnTo>
                                <a:lnTo>
                                  <a:pt x="691" y="632"/>
                                </a:lnTo>
                                <a:lnTo>
                                  <a:pt x="687" y="606"/>
                                </a:lnTo>
                                <a:lnTo>
                                  <a:pt x="686" y="584"/>
                                </a:lnTo>
                                <a:lnTo>
                                  <a:pt x="686" y="576"/>
                                </a:lnTo>
                                <a:lnTo>
                                  <a:pt x="687" y="552"/>
                                </a:lnTo>
                                <a:lnTo>
                                  <a:pt x="691" y="526"/>
                                </a:lnTo>
                                <a:lnTo>
                                  <a:pt x="697" y="502"/>
                                </a:lnTo>
                                <a:lnTo>
                                  <a:pt x="705" y="478"/>
                                </a:lnTo>
                                <a:lnTo>
                                  <a:pt x="715" y="454"/>
                                </a:lnTo>
                                <a:lnTo>
                                  <a:pt x="727" y="434"/>
                                </a:lnTo>
                                <a:lnTo>
                                  <a:pt x="741" y="414"/>
                                </a:lnTo>
                                <a:lnTo>
                                  <a:pt x="756" y="396"/>
                                </a:lnTo>
                                <a:lnTo>
                                  <a:pt x="774" y="380"/>
                                </a:lnTo>
                                <a:lnTo>
                                  <a:pt x="793" y="366"/>
                                </a:lnTo>
                                <a:lnTo>
                                  <a:pt x="814" y="352"/>
                                </a:lnTo>
                                <a:lnTo>
                                  <a:pt x="837" y="342"/>
                                </a:lnTo>
                                <a:lnTo>
                                  <a:pt x="861" y="334"/>
                                </a:lnTo>
                                <a:lnTo>
                                  <a:pt x="886" y="328"/>
                                </a:lnTo>
                                <a:lnTo>
                                  <a:pt x="913" y="324"/>
                                </a:lnTo>
                                <a:lnTo>
                                  <a:pt x="968" y="324"/>
                                </a:lnTo>
                                <a:lnTo>
                                  <a:pt x="995" y="328"/>
                                </a:lnTo>
                                <a:lnTo>
                                  <a:pt x="1020" y="334"/>
                                </a:lnTo>
                                <a:lnTo>
                                  <a:pt x="1044" y="342"/>
                                </a:lnTo>
                                <a:lnTo>
                                  <a:pt x="1067" y="354"/>
                                </a:lnTo>
                                <a:lnTo>
                                  <a:pt x="1087" y="366"/>
                                </a:lnTo>
                                <a:lnTo>
                                  <a:pt x="1107" y="380"/>
                                </a:lnTo>
                                <a:lnTo>
                                  <a:pt x="1124" y="396"/>
                                </a:lnTo>
                                <a:lnTo>
                                  <a:pt x="1133" y="406"/>
                                </a:lnTo>
                                <a:lnTo>
                                  <a:pt x="1141" y="416"/>
                                </a:lnTo>
                                <a:lnTo>
                                  <a:pt x="1149" y="426"/>
                                </a:lnTo>
                                <a:lnTo>
                                  <a:pt x="1156" y="438"/>
                                </a:lnTo>
                                <a:moveTo>
                                  <a:pt x="1163" y="710"/>
                                </a:moveTo>
                                <a:lnTo>
                                  <a:pt x="1157" y="720"/>
                                </a:lnTo>
                                <a:lnTo>
                                  <a:pt x="1150" y="730"/>
                                </a:lnTo>
                                <a:lnTo>
                                  <a:pt x="1143" y="740"/>
                                </a:lnTo>
                                <a:lnTo>
                                  <a:pt x="1136" y="750"/>
                                </a:lnTo>
                                <a:lnTo>
                                  <a:pt x="1126" y="760"/>
                                </a:lnTo>
                                <a:lnTo>
                                  <a:pt x="1116" y="770"/>
                                </a:lnTo>
                                <a:lnTo>
                                  <a:pt x="1105" y="780"/>
                                </a:lnTo>
                                <a:lnTo>
                                  <a:pt x="1093" y="790"/>
                                </a:lnTo>
                                <a:lnTo>
                                  <a:pt x="1126" y="824"/>
                                </a:lnTo>
                                <a:lnTo>
                                  <a:pt x="1137" y="796"/>
                                </a:lnTo>
                                <a:lnTo>
                                  <a:pt x="1147" y="768"/>
                                </a:lnTo>
                                <a:lnTo>
                                  <a:pt x="1156" y="740"/>
                                </a:lnTo>
                                <a:lnTo>
                                  <a:pt x="1163" y="710"/>
                                </a:lnTo>
                                <a:moveTo>
                                  <a:pt x="2123" y="923"/>
                                </a:moveTo>
                                <a:lnTo>
                                  <a:pt x="2116" y="863"/>
                                </a:lnTo>
                                <a:lnTo>
                                  <a:pt x="2100" y="814"/>
                                </a:lnTo>
                                <a:lnTo>
                                  <a:pt x="2093" y="803"/>
                                </a:lnTo>
                                <a:lnTo>
                                  <a:pt x="2074" y="775"/>
                                </a:lnTo>
                                <a:lnTo>
                                  <a:pt x="2042" y="746"/>
                                </a:lnTo>
                                <a:lnTo>
                                  <a:pt x="2002" y="726"/>
                                </a:lnTo>
                                <a:lnTo>
                                  <a:pt x="1956" y="716"/>
                                </a:lnTo>
                                <a:lnTo>
                                  <a:pt x="1905" y="716"/>
                                </a:lnTo>
                                <a:lnTo>
                                  <a:pt x="1849" y="724"/>
                                </a:lnTo>
                                <a:lnTo>
                                  <a:pt x="1790" y="740"/>
                                </a:lnTo>
                                <a:lnTo>
                                  <a:pt x="1727" y="765"/>
                                </a:lnTo>
                                <a:lnTo>
                                  <a:pt x="1663" y="798"/>
                                </a:lnTo>
                                <a:lnTo>
                                  <a:pt x="1596" y="839"/>
                                </a:lnTo>
                                <a:lnTo>
                                  <a:pt x="1552" y="869"/>
                                </a:lnTo>
                                <a:lnTo>
                                  <a:pt x="1571" y="900"/>
                                </a:lnTo>
                                <a:lnTo>
                                  <a:pt x="1573" y="898"/>
                                </a:lnTo>
                                <a:lnTo>
                                  <a:pt x="1645" y="857"/>
                                </a:lnTo>
                                <a:lnTo>
                                  <a:pt x="1713" y="827"/>
                                </a:lnTo>
                                <a:lnTo>
                                  <a:pt x="1778" y="809"/>
                                </a:lnTo>
                                <a:lnTo>
                                  <a:pt x="1836" y="803"/>
                                </a:lnTo>
                                <a:lnTo>
                                  <a:pt x="1887" y="810"/>
                                </a:lnTo>
                                <a:lnTo>
                                  <a:pt x="1931" y="829"/>
                                </a:lnTo>
                                <a:lnTo>
                                  <a:pt x="1964" y="861"/>
                                </a:lnTo>
                                <a:lnTo>
                                  <a:pt x="1988" y="907"/>
                                </a:lnTo>
                                <a:lnTo>
                                  <a:pt x="1999" y="966"/>
                                </a:lnTo>
                                <a:lnTo>
                                  <a:pt x="1997" y="1040"/>
                                </a:lnTo>
                                <a:lnTo>
                                  <a:pt x="1981" y="1128"/>
                                </a:lnTo>
                                <a:lnTo>
                                  <a:pt x="1978" y="1139"/>
                                </a:lnTo>
                                <a:lnTo>
                                  <a:pt x="1975" y="1150"/>
                                </a:lnTo>
                                <a:lnTo>
                                  <a:pt x="1977" y="1151"/>
                                </a:lnTo>
                                <a:lnTo>
                                  <a:pt x="2050" y="1155"/>
                                </a:lnTo>
                                <a:lnTo>
                                  <a:pt x="2087" y="1153"/>
                                </a:lnTo>
                                <a:lnTo>
                                  <a:pt x="2088" y="1149"/>
                                </a:lnTo>
                                <a:lnTo>
                                  <a:pt x="2095" y="1124"/>
                                </a:lnTo>
                                <a:lnTo>
                                  <a:pt x="2101" y="1100"/>
                                </a:lnTo>
                                <a:lnTo>
                                  <a:pt x="2107" y="1076"/>
                                </a:lnTo>
                                <a:lnTo>
                                  <a:pt x="2121" y="994"/>
                                </a:lnTo>
                                <a:lnTo>
                                  <a:pt x="2123" y="923"/>
                                </a:lnTo>
                                <a:moveTo>
                                  <a:pt x="2378" y="891"/>
                                </a:moveTo>
                                <a:lnTo>
                                  <a:pt x="2377" y="819"/>
                                </a:lnTo>
                                <a:lnTo>
                                  <a:pt x="2369" y="757"/>
                                </a:lnTo>
                                <a:lnTo>
                                  <a:pt x="2354" y="703"/>
                                </a:lnTo>
                                <a:lnTo>
                                  <a:pt x="2331" y="659"/>
                                </a:lnTo>
                                <a:lnTo>
                                  <a:pt x="2325" y="651"/>
                                </a:lnTo>
                                <a:lnTo>
                                  <a:pt x="2301" y="623"/>
                                </a:lnTo>
                                <a:lnTo>
                                  <a:pt x="2266" y="594"/>
                                </a:lnTo>
                                <a:lnTo>
                                  <a:pt x="2226" y="574"/>
                                </a:lnTo>
                                <a:lnTo>
                                  <a:pt x="2180" y="561"/>
                                </a:lnTo>
                                <a:lnTo>
                                  <a:pt x="2130" y="556"/>
                                </a:lnTo>
                                <a:lnTo>
                                  <a:pt x="2077" y="558"/>
                                </a:lnTo>
                                <a:lnTo>
                                  <a:pt x="2020" y="566"/>
                                </a:lnTo>
                                <a:lnTo>
                                  <a:pt x="1960" y="581"/>
                                </a:lnTo>
                                <a:lnTo>
                                  <a:pt x="1899" y="602"/>
                                </a:lnTo>
                                <a:lnTo>
                                  <a:pt x="1836" y="629"/>
                                </a:lnTo>
                                <a:lnTo>
                                  <a:pt x="1771" y="662"/>
                                </a:lnTo>
                                <a:lnTo>
                                  <a:pt x="1706" y="700"/>
                                </a:lnTo>
                                <a:lnTo>
                                  <a:pt x="1642" y="744"/>
                                </a:lnTo>
                                <a:lnTo>
                                  <a:pt x="1528" y="824"/>
                                </a:lnTo>
                                <a:lnTo>
                                  <a:pt x="1540" y="849"/>
                                </a:lnTo>
                                <a:lnTo>
                                  <a:pt x="1542" y="853"/>
                                </a:lnTo>
                                <a:lnTo>
                                  <a:pt x="1620" y="799"/>
                                </a:lnTo>
                                <a:lnTo>
                                  <a:pt x="1688" y="756"/>
                                </a:lnTo>
                                <a:lnTo>
                                  <a:pt x="1756" y="720"/>
                                </a:lnTo>
                                <a:lnTo>
                                  <a:pt x="1821" y="691"/>
                                </a:lnTo>
                                <a:lnTo>
                                  <a:pt x="1885" y="669"/>
                                </a:lnTo>
                                <a:lnTo>
                                  <a:pt x="1945" y="656"/>
                                </a:lnTo>
                                <a:lnTo>
                                  <a:pt x="2002" y="651"/>
                                </a:lnTo>
                                <a:lnTo>
                                  <a:pt x="2054" y="655"/>
                                </a:lnTo>
                                <a:lnTo>
                                  <a:pt x="2100" y="668"/>
                                </a:lnTo>
                                <a:lnTo>
                                  <a:pt x="2141" y="690"/>
                                </a:lnTo>
                                <a:lnTo>
                                  <a:pt x="2174" y="722"/>
                                </a:lnTo>
                                <a:lnTo>
                                  <a:pt x="2200" y="763"/>
                                </a:lnTo>
                                <a:lnTo>
                                  <a:pt x="2218" y="815"/>
                                </a:lnTo>
                                <a:lnTo>
                                  <a:pt x="2227" y="878"/>
                                </a:lnTo>
                                <a:lnTo>
                                  <a:pt x="2225" y="951"/>
                                </a:lnTo>
                                <a:lnTo>
                                  <a:pt x="2213" y="1036"/>
                                </a:lnTo>
                                <a:lnTo>
                                  <a:pt x="2206" y="1070"/>
                                </a:lnTo>
                                <a:lnTo>
                                  <a:pt x="2197" y="1105"/>
                                </a:lnTo>
                                <a:lnTo>
                                  <a:pt x="2188" y="1138"/>
                                </a:lnTo>
                                <a:lnTo>
                                  <a:pt x="2192" y="1137"/>
                                </a:lnTo>
                                <a:lnTo>
                                  <a:pt x="2258" y="1116"/>
                                </a:lnTo>
                                <a:lnTo>
                                  <a:pt x="2321" y="1087"/>
                                </a:lnTo>
                                <a:lnTo>
                                  <a:pt x="2350" y="1070"/>
                                </a:lnTo>
                                <a:lnTo>
                                  <a:pt x="2360" y="1022"/>
                                </a:lnTo>
                                <a:lnTo>
                                  <a:pt x="2369" y="972"/>
                                </a:lnTo>
                                <a:lnTo>
                                  <a:pt x="2378" y="891"/>
                                </a:lnTo>
                                <a:moveTo>
                                  <a:pt x="2540" y="275"/>
                                </a:moveTo>
                                <a:lnTo>
                                  <a:pt x="2538" y="271"/>
                                </a:lnTo>
                                <a:lnTo>
                                  <a:pt x="2524" y="248"/>
                                </a:lnTo>
                                <a:lnTo>
                                  <a:pt x="2481" y="194"/>
                                </a:lnTo>
                                <a:lnTo>
                                  <a:pt x="2456" y="169"/>
                                </a:lnTo>
                                <a:lnTo>
                                  <a:pt x="2397" y="185"/>
                                </a:lnTo>
                                <a:lnTo>
                                  <a:pt x="2334" y="206"/>
                                </a:lnTo>
                                <a:lnTo>
                                  <a:pt x="2270" y="230"/>
                                </a:lnTo>
                                <a:lnTo>
                                  <a:pt x="2206" y="257"/>
                                </a:lnTo>
                                <a:lnTo>
                                  <a:pt x="2141" y="287"/>
                                </a:lnTo>
                                <a:lnTo>
                                  <a:pt x="2077" y="321"/>
                                </a:lnTo>
                                <a:lnTo>
                                  <a:pt x="2012" y="356"/>
                                </a:lnTo>
                                <a:lnTo>
                                  <a:pt x="1949" y="395"/>
                                </a:lnTo>
                                <a:lnTo>
                                  <a:pt x="1886" y="435"/>
                                </a:lnTo>
                                <a:lnTo>
                                  <a:pt x="1824" y="478"/>
                                </a:lnTo>
                                <a:lnTo>
                                  <a:pt x="1764" y="522"/>
                                </a:lnTo>
                                <a:lnTo>
                                  <a:pt x="1705" y="568"/>
                                </a:lnTo>
                                <a:lnTo>
                                  <a:pt x="1496" y="738"/>
                                </a:lnTo>
                                <a:lnTo>
                                  <a:pt x="1504" y="763"/>
                                </a:lnTo>
                                <a:lnTo>
                                  <a:pt x="1686" y="619"/>
                                </a:lnTo>
                                <a:lnTo>
                                  <a:pt x="1755" y="566"/>
                                </a:lnTo>
                                <a:lnTo>
                                  <a:pt x="1827" y="517"/>
                                </a:lnTo>
                                <a:lnTo>
                                  <a:pt x="1899" y="471"/>
                                </a:lnTo>
                                <a:lnTo>
                                  <a:pt x="1972" y="428"/>
                                </a:lnTo>
                                <a:lnTo>
                                  <a:pt x="2046" y="390"/>
                                </a:lnTo>
                                <a:lnTo>
                                  <a:pt x="2119" y="357"/>
                                </a:lnTo>
                                <a:lnTo>
                                  <a:pt x="2191" y="329"/>
                                </a:lnTo>
                                <a:lnTo>
                                  <a:pt x="2262" y="306"/>
                                </a:lnTo>
                                <a:lnTo>
                                  <a:pt x="2332" y="288"/>
                                </a:lnTo>
                                <a:lnTo>
                                  <a:pt x="2399" y="277"/>
                                </a:lnTo>
                                <a:lnTo>
                                  <a:pt x="2463" y="271"/>
                                </a:lnTo>
                                <a:lnTo>
                                  <a:pt x="2525" y="273"/>
                                </a:lnTo>
                                <a:lnTo>
                                  <a:pt x="2540" y="275"/>
                                </a:lnTo>
                                <a:moveTo>
                                  <a:pt x="2627" y="578"/>
                                </a:moveTo>
                                <a:lnTo>
                                  <a:pt x="2623" y="505"/>
                                </a:lnTo>
                                <a:lnTo>
                                  <a:pt x="2622" y="504"/>
                                </a:lnTo>
                                <a:lnTo>
                                  <a:pt x="2612" y="489"/>
                                </a:lnTo>
                                <a:lnTo>
                                  <a:pt x="2610" y="487"/>
                                </a:lnTo>
                                <a:lnTo>
                                  <a:pt x="2579" y="455"/>
                                </a:lnTo>
                                <a:lnTo>
                                  <a:pt x="2542" y="428"/>
                                </a:lnTo>
                                <a:lnTo>
                                  <a:pt x="2500" y="408"/>
                                </a:lnTo>
                                <a:lnTo>
                                  <a:pt x="2454" y="393"/>
                                </a:lnTo>
                                <a:lnTo>
                                  <a:pt x="2406" y="384"/>
                                </a:lnTo>
                                <a:lnTo>
                                  <a:pt x="2354" y="381"/>
                                </a:lnTo>
                                <a:lnTo>
                                  <a:pt x="2299" y="383"/>
                                </a:lnTo>
                                <a:lnTo>
                                  <a:pt x="2242" y="391"/>
                                </a:lnTo>
                                <a:lnTo>
                                  <a:pt x="2183" y="403"/>
                                </a:lnTo>
                                <a:lnTo>
                                  <a:pt x="2123" y="420"/>
                                </a:lnTo>
                                <a:lnTo>
                                  <a:pt x="2061" y="442"/>
                                </a:lnTo>
                                <a:lnTo>
                                  <a:pt x="1998" y="468"/>
                                </a:lnTo>
                                <a:lnTo>
                                  <a:pt x="1935" y="498"/>
                                </a:lnTo>
                                <a:lnTo>
                                  <a:pt x="1872" y="532"/>
                                </a:lnTo>
                                <a:lnTo>
                                  <a:pt x="1809" y="569"/>
                                </a:lnTo>
                                <a:lnTo>
                                  <a:pt x="1746" y="610"/>
                                </a:lnTo>
                                <a:lnTo>
                                  <a:pt x="1685" y="654"/>
                                </a:lnTo>
                                <a:lnTo>
                                  <a:pt x="1510" y="784"/>
                                </a:lnTo>
                                <a:lnTo>
                                  <a:pt x="1511" y="786"/>
                                </a:lnTo>
                                <a:lnTo>
                                  <a:pt x="1522" y="810"/>
                                </a:lnTo>
                                <a:lnTo>
                                  <a:pt x="1664" y="706"/>
                                </a:lnTo>
                                <a:lnTo>
                                  <a:pt x="1728" y="663"/>
                                </a:lnTo>
                                <a:lnTo>
                                  <a:pt x="1792" y="623"/>
                                </a:lnTo>
                                <a:lnTo>
                                  <a:pt x="1855" y="588"/>
                                </a:lnTo>
                                <a:lnTo>
                                  <a:pt x="1919" y="558"/>
                                </a:lnTo>
                                <a:lnTo>
                                  <a:pt x="1981" y="533"/>
                                </a:lnTo>
                                <a:lnTo>
                                  <a:pt x="2042" y="513"/>
                                </a:lnTo>
                                <a:lnTo>
                                  <a:pt x="2102" y="498"/>
                                </a:lnTo>
                                <a:lnTo>
                                  <a:pt x="2159" y="489"/>
                                </a:lnTo>
                                <a:lnTo>
                                  <a:pt x="2213" y="487"/>
                                </a:lnTo>
                                <a:lnTo>
                                  <a:pt x="2264" y="490"/>
                                </a:lnTo>
                                <a:lnTo>
                                  <a:pt x="2312" y="500"/>
                                </a:lnTo>
                                <a:lnTo>
                                  <a:pt x="2355" y="516"/>
                                </a:lnTo>
                                <a:lnTo>
                                  <a:pt x="2394" y="540"/>
                                </a:lnTo>
                                <a:lnTo>
                                  <a:pt x="2427" y="571"/>
                                </a:lnTo>
                                <a:lnTo>
                                  <a:pt x="2456" y="609"/>
                                </a:lnTo>
                                <a:lnTo>
                                  <a:pt x="2478" y="655"/>
                                </a:lnTo>
                                <a:lnTo>
                                  <a:pt x="2494" y="709"/>
                                </a:lnTo>
                                <a:lnTo>
                                  <a:pt x="2503" y="772"/>
                                </a:lnTo>
                                <a:lnTo>
                                  <a:pt x="2505" y="843"/>
                                </a:lnTo>
                                <a:lnTo>
                                  <a:pt x="2499" y="922"/>
                                </a:lnTo>
                                <a:lnTo>
                                  <a:pt x="2496" y="943"/>
                                </a:lnTo>
                                <a:lnTo>
                                  <a:pt x="2524" y="907"/>
                                </a:lnTo>
                                <a:lnTo>
                                  <a:pt x="2559" y="849"/>
                                </a:lnTo>
                                <a:lnTo>
                                  <a:pt x="2588" y="786"/>
                                </a:lnTo>
                                <a:lnTo>
                                  <a:pt x="2610" y="720"/>
                                </a:lnTo>
                                <a:lnTo>
                                  <a:pt x="2623" y="650"/>
                                </a:lnTo>
                                <a:lnTo>
                                  <a:pt x="2627" y="578"/>
                                </a:lnTo>
                              </a:path>
                            </a:pathLst>
                          </a:custGeom>
                          <a:solidFill>
                            <a:srgbClr val="253C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390"/>
                        <wps:cNvSpPr>
                          <a:spLocks/>
                        </wps:cNvSpPr>
                        <wps:spPr bwMode="auto">
                          <a:xfrm>
                            <a:off x="2176" y="14853"/>
                            <a:ext cx="1155" cy="1155"/>
                          </a:xfrm>
                          <a:custGeom>
                            <a:avLst/>
                            <a:gdLst>
                              <a:gd name="T0" fmla="+- 0 3331 2176"/>
                              <a:gd name="T1" fmla="*/ T0 w 1155"/>
                              <a:gd name="T2" fmla="+- 0 15431 14853"/>
                              <a:gd name="T3" fmla="*/ 15431 h 1155"/>
                              <a:gd name="T4" fmla="+- 0 3327 2176"/>
                              <a:gd name="T5" fmla="*/ T4 w 1155"/>
                              <a:gd name="T6" fmla="+- 0 15503 14853"/>
                              <a:gd name="T7" fmla="*/ 15503 h 1155"/>
                              <a:gd name="T8" fmla="+- 0 3314 2176"/>
                              <a:gd name="T9" fmla="*/ T8 w 1155"/>
                              <a:gd name="T10" fmla="+- 0 15573 14853"/>
                              <a:gd name="T11" fmla="*/ 15573 h 1155"/>
                              <a:gd name="T12" fmla="+- 0 3292 2176"/>
                              <a:gd name="T13" fmla="*/ T12 w 1155"/>
                              <a:gd name="T14" fmla="+- 0 15639 14853"/>
                              <a:gd name="T15" fmla="*/ 15639 h 1155"/>
                              <a:gd name="T16" fmla="+- 0 3263 2176"/>
                              <a:gd name="T17" fmla="*/ T16 w 1155"/>
                              <a:gd name="T18" fmla="+- 0 15702 14853"/>
                              <a:gd name="T19" fmla="*/ 15702 h 1155"/>
                              <a:gd name="T20" fmla="+- 0 3228 2176"/>
                              <a:gd name="T21" fmla="*/ T20 w 1155"/>
                              <a:gd name="T22" fmla="+- 0 15760 14853"/>
                              <a:gd name="T23" fmla="*/ 15760 h 1155"/>
                              <a:gd name="T24" fmla="+- 0 3185 2176"/>
                              <a:gd name="T25" fmla="*/ T24 w 1155"/>
                              <a:gd name="T26" fmla="+- 0 15814 14853"/>
                              <a:gd name="T27" fmla="*/ 15814 h 1155"/>
                              <a:gd name="T28" fmla="+- 0 3137 2176"/>
                              <a:gd name="T29" fmla="*/ T28 w 1155"/>
                              <a:gd name="T30" fmla="+- 0 15862 14853"/>
                              <a:gd name="T31" fmla="*/ 15862 h 1155"/>
                              <a:gd name="T32" fmla="+- 0 3084 2176"/>
                              <a:gd name="T33" fmla="*/ T32 w 1155"/>
                              <a:gd name="T34" fmla="+- 0 15905 14853"/>
                              <a:gd name="T35" fmla="*/ 15905 h 1155"/>
                              <a:gd name="T36" fmla="+- 0 3025 2176"/>
                              <a:gd name="T37" fmla="*/ T36 w 1155"/>
                              <a:gd name="T38" fmla="+- 0 15940 14853"/>
                              <a:gd name="T39" fmla="*/ 15940 h 1155"/>
                              <a:gd name="T40" fmla="+- 0 2962 2176"/>
                              <a:gd name="T41" fmla="*/ T40 w 1155"/>
                              <a:gd name="T42" fmla="+- 0 15969 14853"/>
                              <a:gd name="T43" fmla="*/ 15969 h 1155"/>
                              <a:gd name="T44" fmla="+- 0 2896 2176"/>
                              <a:gd name="T45" fmla="*/ T44 w 1155"/>
                              <a:gd name="T46" fmla="+- 0 15990 14853"/>
                              <a:gd name="T47" fmla="*/ 15990 h 1155"/>
                              <a:gd name="T48" fmla="+- 0 2826 2176"/>
                              <a:gd name="T49" fmla="*/ T48 w 1155"/>
                              <a:gd name="T50" fmla="+- 0 16003 14853"/>
                              <a:gd name="T51" fmla="*/ 16003 h 1155"/>
                              <a:gd name="T52" fmla="+- 0 2754 2176"/>
                              <a:gd name="T53" fmla="*/ T52 w 1155"/>
                              <a:gd name="T54" fmla="+- 0 16008 14853"/>
                              <a:gd name="T55" fmla="*/ 16008 h 1155"/>
                              <a:gd name="T56" fmla="+- 0 2681 2176"/>
                              <a:gd name="T57" fmla="*/ T56 w 1155"/>
                              <a:gd name="T58" fmla="+- 0 16003 14853"/>
                              <a:gd name="T59" fmla="*/ 16003 h 1155"/>
                              <a:gd name="T60" fmla="+- 0 2612 2176"/>
                              <a:gd name="T61" fmla="*/ T60 w 1155"/>
                              <a:gd name="T62" fmla="+- 0 15990 14853"/>
                              <a:gd name="T63" fmla="*/ 15990 h 1155"/>
                              <a:gd name="T64" fmla="+- 0 2545 2176"/>
                              <a:gd name="T65" fmla="*/ T64 w 1155"/>
                              <a:gd name="T66" fmla="+- 0 15969 14853"/>
                              <a:gd name="T67" fmla="*/ 15969 h 1155"/>
                              <a:gd name="T68" fmla="+- 0 2482 2176"/>
                              <a:gd name="T69" fmla="*/ T68 w 1155"/>
                              <a:gd name="T70" fmla="+- 0 15940 14853"/>
                              <a:gd name="T71" fmla="*/ 15940 h 1155"/>
                              <a:gd name="T72" fmla="+- 0 2424 2176"/>
                              <a:gd name="T73" fmla="*/ T72 w 1155"/>
                              <a:gd name="T74" fmla="+- 0 15905 14853"/>
                              <a:gd name="T75" fmla="*/ 15905 h 1155"/>
                              <a:gd name="T76" fmla="+- 0 2370 2176"/>
                              <a:gd name="T77" fmla="*/ T76 w 1155"/>
                              <a:gd name="T78" fmla="+- 0 15862 14853"/>
                              <a:gd name="T79" fmla="*/ 15862 h 1155"/>
                              <a:gd name="T80" fmla="+- 0 2322 2176"/>
                              <a:gd name="T81" fmla="*/ T80 w 1155"/>
                              <a:gd name="T82" fmla="+- 0 15814 14853"/>
                              <a:gd name="T83" fmla="*/ 15814 h 1155"/>
                              <a:gd name="T84" fmla="+- 0 2280 2176"/>
                              <a:gd name="T85" fmla="*/ T84 w 1155"/>
                              <a:gd name="T86" fmla="+- 0 15760 14853"/>
                              <a:gd name="T87" fmla="*/ 15760 h 1155"/>
                              <a:gd name="T88" fmla="+- 0 2244 2176"/>
                              <a:gd name="T89" fmla="*/ T88 w 1155"/>
                              <a:gd name="T90" fmla="+- 0 15702 14853"/>
                              <a:gd name="T91" fmla="*/ 15702 h 1155"/>
                              <a:gd name="T92" fmla="+- 0 2215 2176"/>
                              <a:gd name="T93" fmla="*/ T92 w 1155"/>
                              <a:gd name="T94" fmla="+- 0 15639 14853"/>
                              <a:gd name="T95" fmla="*/ 15639 h 1155"/>
                              <a:gd name="T96" fmla="+- 0 2194 2176"/>
                              <a:gd name="T97" fmla="*/ T96 w 1155"/>
                              <a:gd name="T98" fmla="+- 0 15573 14853"/>
                              <a:gd name="T99" fmla="*/ 15573 h 1155"/>
                              <a:gd name="T100" fmla="+- 0 2181 2176"/>
                              <a:gd name="T101" fmla="*/ T100 w 1155"/>
                              <a:gd name="T102" fmla="+- 0 15503 14853"/>
                              <a:gd name="T103" fmla="*/ 15503 h 1155"/>
                              <a:gd name="T104" fmla="+- 0 2176 2176"/>
                              <a:gd name="T105" fmla="*/ T104 w 1155"/>
                              <a:gd name="T106" fmla="+- 0 15431 14853"/>
                              <a:gd name="T107" fmla="*/ 15431 h 1155"/>
                              <a:gd name="T108" fmla="+- 0 2181 2176"/>
                              <a:gd name="T109" fmla="*/ T108 w 1155"/>
                              <a:gd name="T110" fmla="+- 0 15358 14853"/>
                              <a:gd name="T111" fmla="*/ 15358 h 1155"/>
                              <a:gd name="T112" fmla="+- 0 2194 2176"/>
                              <a:gd name="T113" fmla="*/ T112 w 1155"/>
                              <a:gd name="T114" fmla="+- 0 15288 14853"/>
                              <a:gd name="T115" fmla="*/ 15288 h 1155"/>
                              <a:gd name="T116" fmla="+- 0 2215 2176"/>
                              <a:gd name="T117" fmla="*/ T116 w 1155"/>
                              <a:gd name="T118" fmla="+- 0 15222 14853"/>
                              <a:gd name="T119" fmla="*/ 15222 h 1155"/>
                              <a:gd name="T120" fmla="+- 0 2244 2176"/>
                              <a:gd name="T121" fmla="*/ T120 w 1155"/>
                              <a:gd name="T122" fmla="+- 0 15159 14853"/>
                              <a:gd name="T123" fmla="*/ 15159 h 1155"/>
                              <a:gd name="T124" fmla="+- 0 2280 2176"/>
                              <a:gd name="T125" fmla="*/ T124 w 1155"/>
                              <a:gd name="T126" fmla="+- 0 15101 14853"/>
                              <a:gd name="T127" fmla="*/ 15101 h 1155"/>
                              <a:gd name="T128" fmla="+- 0 2322 2176"/>
                              <a:gd name="T129" fmla="*/ T128 w 1155"/>
                              <a:gd name="T130" fmla="+- 0 15047 14853"/>
                              <a:gd name="T131" fmla="*/ 15047 h 1155"/>
                              <a:gd name="T132" fmla="+- 0 2370 2176"/>
                              <a:gd name="T133" fmla="*/ T132 w 1155"/>
                              <a:gd name="T134" fmla="+- 0 14999 14853"/>
                              <a:gd name="T135" fmla="*/ 14999 h 1155"/>
                              <a:gd name="T136" fmla="+- 0 2424 2176"/>
                              <a:gd name="T137" fmla="*/ T136 w 1155"/>
                              <a:gd name="T138" fmla="+- 0 14957 14853"/>
                              <a:gd name="T139" fmla="*/ 14957 h 1155"/>
                              <a:gd name="T140" fmla="+- 0 2482 2176"/>
                              <a:gd name="T141" fmla="*/ T140 w 1155"/>
                              <a:gd name="T142" fmla="+- 0 14921 14853"/>
                              <a:gd name="T143" fmla="*/ 14921 h 1155"/>
                              <a:gd name="T144" fmla="+- 0 2545 2176"/>
                              <a:gd name="T145" fmla="*/ T144 w 1155"/>
                              <a:gd name="T146" fmla="+- 0 14892 14853"/>
                              <a:gd name="T147" fmla="*/ 14892 h 1155"/>
                              <a:gd name="T148" fmla="+- 0 2612 2176"/>
                              <a:gd name="T149" fmla="*/ T148 w 1155"/>
                              <a:gd name="T150" fmla="+- 0 14871 14853"/>
                              <a:gd name="T151" fmla="*/ 14871 h 1155"/>
                              <a:gd name="T152" fmla="+- 0 2681 2176"/>
                              <a:gd name="T153" fmla="*/ T152 w 1155"/>
                              <a:gd name="T154" fmla="+- 0 14858 14853"/>
                              <a:gd name="T155" fmla="*/ 14858 h 1155"/>
                              <a:gd name="T156" fmla="+- 0 2754 2176"/>
                              <a:gd name="T157" fmla="*/ T156 w 1155"/>
                              <a:gd name="T158" fmla="+- 0 14853 14853"/>
                              <a:gd name="T159" fmla="*/ 14853 h 1155"/>
                              <a:gd name="T160" fmla="+- 0 2826 2176"/>
                              <a:gd name="T161" fmla="*/ T160 w 1155"/>
                              <a:gd name="T162" fmla="+- 0 14858 14853"/>
                              <a:gd name="T163" fmla="*/ 14858 h 1155"/>
                              <a:gd name="T164" fmla="+- 0 2896 2176"/>
                              <a:gd name="T165" fmla="*/ T164 w 1155"/>
                              <a:gd name="T166" fmla="+- 0 14871 14853"/>
                              <a:gd name="T167" fmla="*/ 14871 h 1155"/>
                              <a:gd name="T168" fmla="+- 0 2962 2176"/>
                              <a:gd name="T169" fmla="*/ T168 w 1155"/>
                              <a:gd name="T170" fmla="+- 0 14892 14853"/>
                              <a:gd name="T171" fmla="*/ 14892 h 1155"/>
                              <a:gd name="T172" fmla="+- 0 3025 2176"/>
                              <a:gd name="T173" fmla="*/ T172 w 1155"/>
                              <a:gd name="T174" fmla="+- 0 14921 14853"/>
                              <a:gd name="T175" fmla="*/ 14921 h 1155"/>
                              <a:gd name="T176" fmla="+- 0 3084 2176"/>
                              <a:gd name="T177" fmla="*/ T176 w 1155"/>
                              <a:gd name="T178" fmla="+- 0 14957 14853"/>
                              <a:gd name="T179" fmla="*/ 14957 h 1155"/>
                              <a:gd name="T180" fmla="+- 0 3137 2176"/>
                              <a:gd name="T181" fmla="*/ T180 w 1155"/>
                              <a:gd name="T182" fmla="+- 0 14999 14853"/>
                              <a:gd name="T183" fmla="*/ 14999 h 1155"/>
                              <a:gd name="T184" fmla="+- 0 3185 2176"/>
                              <a:gd name="T185" fmla="*/ T184 w 1155"/>
                              <a:gd name="T186" fmla="+- 0 15047 14853"/>
                              <a:gd name="T187" fmla="*/ 15047 h 1155"/>
                              <a:gd name="T188" fmla="+- 0 3228 2176"/>
                              <a:gd name="T189" fmla="*/ T188 w 1155"/>
                              <a:gd name="T190" fmla="+- 0 15101 14853"/>
                              <a:gd name="T191" fmla="*/ 15101 h 1155"/>
                              <a:gd name="T192" fmla="+- 0 3263 2176"/>
                              <a:gd name="T193" fmla="*/ T192 w 1155"/>
                              <a:gd name="T194" fmla="+- 0 15159 14853"/>
                              <a:gd name="T195" fmla="*/ 15159 h 1155"/>
                              <a:gd name="T196" fmla="+- 0 3292 2176"/>
                              <a:gd name="T197" fmla="*/ T196 w 1155"/>
                              <a:gd name="T198" fmla="+- 0 15222 14853"/>
                              <a:gd name="T199" fmla="*/ 15222 h 1155"/>
                              <a:gd name="T200" fmla="+- 0 3314 2176"/>
                              <a:gd name="T201" fmla="*/ T200 w 1155"/>
                              <a:gd name="T202" fmla="+- 0 15288 14853"/>
                              <a:gd name="T203" fmla="*/ 15288 h 1155"/>
                              <a:gd name="T204" fmla="+- 0 3327 2176"/>
                              <a:gd name="T205" fmla="*/ T204 w 1155"/>
                              <a:gd name="T206" fmla="+- 0 15358 14853"/>
                              <a:gd name="T207" fmla="*/ 15358 h 1155"/>
                              <a:gd name="T208" fmla="+- 0 3331 2176"/>
                              <a:gd name="T209" fmla="*/ T208 w 1155"/>
                              <a:gd name="T210" fmla="+- 0 15431 14853"/>
                              <a:gd name="T211" fmla="*/ 15431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5" h="1155">
                                <a:moveTo>
                                  <a:pt x="1155" y="578"/>
                                </a:moveTo>
                                <a:lnTo>
                                  <a:pt x="1151" y="650"/>
                                </a:lnTo>
                                <a:lnTo>
                                  <a:pt x="1138" y="720"/>
                                </a:lnTo>
                                <a:lnTo>
                                  <a:pt x="1116" y="786"/>
                                </a:lnTo>
                                <a:lnTo>
                                  <a:pt x="1087" y="849"/>
                                </a:lnTo>
                                <a:lnTo>
                                  <a:pt x="1052" y="907"/>
                                </a:lnTo>
                                <a:lnTo>
                                  <a:pt x="1009" y="961"/>
                                </a:lnTo>
                                <a:lnTo>
                                  <a:pt x="961" y="1009"/>
                                </a:lnTo>
                                <a:lnTo>
                                  <a:pt x="908" y="1052"/>
                                </a:lnTo>
                                <a:lnTo>
                                  <a:pt x="849" y="1087"/>
                                </a:lnTo>
                                <a:lnTo>
                                  <a:pt x="786" y="1116"/>
                                </a:lnTo>
                                <a:lnTo>
                                  <a:pt x="720" y="1137"/>
                                </a:lnTo>
                                <a:lnTo>
                                  <a:pt x="650" y="1150"/>
                                </a:lnTo>
                                <a:lnTo>
                                  <a:pt x="578" y="1155"/>
                                </a:lnTo>
                                <a:lnTo>
                                  <a:pt x="505" y="1150"/>
                                </a:lnTo>
                                <a:lnTo>
                                  <a:pt x="436" y="1137"/>
                                </a:lnTo>
                                <a:lnTo>
                                  <a:pt x="369" y="1116"/>
                                </a:lnTo>
                                <a:lnTo>
                                  <a:pt x="306" y="1087"/>
                                </a:lnTo>
                                <a:lnTo>
                                  <a:pt x="248" y="1052"/>
                                </a:lnTo>
                                <a:lnTo>
                                  <a:pt x="194" y="1009"/>
                                </a:lnTo>
                                <a:lnTo>
                                  <a:pt x="146" y="961"/>
                                </a:lnTo>
                                <a:lnTo>
                                  <a:pt x="104" y="907"/>
                                </a:lnTo>
                                <a:lnTo>
                                  <a:pt x="68" y="849"/>
                                </a:lnTo>
                                <a:lnTo>
                                  <a:pt x="39" y="786"/>
                                </a:lnTo>
                                <a:lnTo>
                                  <a:pt x="18" y="720"/>
                                </a:lnTo>
                                <a:lnTo>
                                  <a:pt x="5" y="650"/>
                                </a:lnTo>
                                <a:lnTo>
                                  <a:pt x="0" y="578"/>
                                </a:lnTo>
                                <a:lnTo>
                                  <a:pt x="5" y="505"/>
                                </a:lnTo>
                                <a:lnTo>
                                  <a:pt x="18" y="435"/>
                                </a:lnTo>
                                <a:lnTo>
                                  <a:pt x="39" y="369"/>
                                </a:lnTo>
                                <a:lnTo>
                                  <a:pt x="68" y="306"/>
                                </a:lnTo>
                                <a:lnTo>
                                  <a:pt x="104" y="248"/>
                                </a:lnTo>
                                <a:lnTo>
                                  <a:pt x="146" y="194"/>
                                </a:lnTo>
                                <a:lnTo>
                                  <a:pt x="194" y="146"/>
                                </a:lnTo>
                                <a:lnTo>
                                  <a:pt x="248" y="104"/>
                                </a:lnTo>
                                <a:lnTo>
                                  <a:pt x="306" y="68"/>
                                </a:lnTo>
                                <a:lnTo>
                                  <a:pt x="369" y="39"/>
                                </a:lnTo>
                                <a:lnTo>
                                  <a:pt x="436" y="18"/>
                                </a:lnTo>
                                <a:lnTo>
                                  <a:pt x="505" y="5"/>
                                </a:lnTo>
                                <a:lnTo>
                                  <a:pt x="578" y="0"/>
                                </a:lnTo>
                                <a:lnTo>
                                  <a:pt x="650" y="5"/>
                                </a:lnTo>
                                <a:lnTo>
                                  <a:pt x="720" y="18"/>
                                </a:lnTo>
                                <a:lnTo>
                                  <a:pt x="786" y="39"/>
                                </a:lnTo>
                                <a:lnTo>
                                  <a:pt x="849" y="68"/>
                                </a:lnTo>
                                <a:lnTo>
                                  <a:pt x="908" y="104"/>
                                </a:lnTo>
                                <a:lnTo>
                                  <a:pt x="961" y="146"/>
                                </a:lnTo>
                                <a:lnTo>
                                  <a:pt x="1009" y="194"/>
                                </a:lnTo>
                                <a:lnTo>
                                  <a:pt x="1052" y="248"/>
                                </a:lnTo>
                                <a:lnTo>
                                  <a:pt x="1087" y="306"/>
                                </a:lnTo>
                                <a:lnTo>
                                  <a:pt x="1116" y="369"/>
                                </a:lnTo>
                                <a:lnTo>
                                  <a:pt x="1138" y="435"/>
                                </a:lnTo>
                                <a:lnTo>
                                  <a:pt x="1151" y="505"/>
                                </a:lnTo>
                                <a:lnTo>
                                  <a:pt x="1155" y="578"/>
                                </a:lnTo>
                                <a:close/>
                              </a:path>
                            </a:pathLst>
                          </a:custGeom>
                          <a:noFill/>
                          <a:ln w="8915">
                            <a:solidFill>
                              <a:srgbClr val="263B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 name="Picture 3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525" y="15017"/>
                            <a:ext cx="2239" cy="1002"/>
                          </a:xfrm>
                          <a:prstGeom prst="rect">
                            <a:avLst/>
                          </a:prstGeom>
                          <a:noFill/>
                          <a:extLst>
                            <a:ext uri="{909E8E84-426E-40DD-AFC4-6F175D3DCCD1}">
                              <a14:hiddenFill xmlns:a14="http://schemas.microsoft.com/office/drawing/2010/main">
                                <a:solidFill>
                                  <a:srgbClr val="FFFFFF"/>
                                </a:solidFill>
                              </a14:hiddenFill>
                            </a:ext>
                          </a:extLst>
                        </pic:spPr>
                      </pic:pic>
                      <wps:wsp>
                        <wps:cNvPr id="157" name="AutoShape 388"/>
                        <wps:cNvSpPr>
                          <a:spLocks/>
                        </wps:cNvSpPr>
                        <wps:spPr bwMode="auto">
                          <a:xfrm>
                            <a:off x="8746" y="14846"/>
                            <a:ext cx="2487" cy="1184"/>
                          </a:xfrm>
                          <a:custGeom>
                            <a:avLst/>
                            <a:gdLst>
                              <a:gd name="T0" fmla="+- 0 9921 8747"/>
                              <a:gd name="T1" fmla="*/ T0 w 2487"/>
                              <a:gd name="T2" fmla="+- 0 15362 14846"/>
                              <a:gd name="T3" fmla="*/ 15362 h 1184"/>
                              <a:gd name="T4" fmla="+- 0 9886 8747"/>
                              <a:gd name="T5" fmla="*/ T4 w 2487"/>
                              <a:gd name="T6" fmla="+- 0 15223 14846"/>
                              <a:gd name="T7" fmla="*/ 15223 h 1184"/>
                              <a:gd name="T8" fmla="+- 0 9820 8747"/>
                              <a:gd name="T9" fmla="*/ T8 w 2487"/>
                              <a:gd name="T10" fmla="+- 0 15099 14846"/>
                              <a:gd name="T11" fmla="*/ 15099 h 1184"/>
                              <a:gd name="T12" fmla="+- 0 9728 8747"/>
                              <a:gd name="T13" fmla="*/ T12 w 2487"/>
                              <a:gd name="T14" fmla="+- 0 14995 14846"/>
                              <a:gd name="T15" fmla="*/ 14995 h 1184"/>
                              <a:gd name="T16" fmla="+- 0 9614 8747"/>
                              <a:gd name="T17" fmla="*/ T16 w 2487"/>
                              <a:gd name="T18" fmla="+- 0 14915 14846"/>
                              <a:gd name="T19" fmla="*/ 14915 h 1184"/>
                              <a:gd name="T20" fmla="+- 0 9481 8747"/>
                              <a:gd name="T21" fmla="*/ T20 w 2487"/>
                              <a:gd name="T22" fmla="+- 0 14864 14846"/>
                              <a:gd name="T23" fmla="*/ 14864 h 1184"/>
                              <a:gd name="T24" fmla="+- 0 9336 8747"/>
                              <a:gd name="T25" fmla="*/ T24 w 2487"/>
                              <a:gd name="T26" fmla="+- 0 14846 14846"/>
                              <a:gd name="T27" fmla="*/ 14846 h 1184"/>
                              <a:gd name="T28" fmla="+- 0 9191 8747"/>
                              <a:gd name="T29" fmla="*/ T28 w 2487"/>
                              <a:gd name="T30" fmla="+- 0 14864 14846"/>
                              <a:gd name="T31" fmla="*/ 14864 h 1184"/>
                              <a:gd name="T32" fmla="+- 0 9059 8747"/>
                              <a:gd name="T33" fmla="*/ T32 w 2487"/>
                              <a:gd name="T34" fmla="+- 0 14915 14846"/>
                              <a:gd name="T35" fmla="*/ 14915 h 1184"/>
                              <a:gd name="T36" fmla="+- 0 8945 8747"/>
                              <a:gd name="T37" fmla="*/ T36 w 2487"/>
                              <a:gd name="T38" fmla="+- 0 14995 14846"/>
                              <a:gd name="T39" fmla="*/ 14995 h 1184"/>
                              <a:gd name="T40" fmla="+- 0 8852 8747"/>
                              <a:gd name="T41" fmla="*/ T40 w 2487"/>
                              <a:gd name="T42" fmla="+- 0 15099 14846"/>
                              <a:gd name="T43" fmla="*/ 15099 h 1184"/>
                              <a:gd name="T44" fmla="+- 0 8786 8747"/>
                              <a:gd name="T45" fmla="*/ T44 w 2487"/>
                              <a:gd name="T46" fmla="+- 0 15223 14846"/>
                              <a:gd name="T47" fmla="*/ 15223 h 1184"/>
                              <a:gd name="T48" fmla="+- 0 8751 8747"/>
                              <a:gd name="T49" fmla="*/ T48 w 2487"/>
                              <a:gd name="T50" fmla="+- 0 15362 14846"/>
                              <a:gd name="T51" fmla="*/ 15362 h 1184"/>
                              <a:gd name="T52" fmla="+- 0 8751 8747"/>
                              <a:gd name="T53" fmla="*/ T52 w 2487"/>
                              <a:gd name="T54" fmla="+- 0 15510 14846"/>
                              <a:gd name="T55" fmla="*/ 15510 h 1184"/>
                              <a:gd name="T56" fmla="+- 0 8786 8747"/>
                              <a:gd name="T57" fmla="*/ T56 w 2487"/>
                              <a:gd name="T58" fmla="+- 0 15649 14846"/>
                              <a:gd name="T59" fmla="*/ 15649 h 1184"/>
                              <a:gd name="T60" fmla="+- 0 8852 8747"/>
                              <a:gd name="T61" fmla="*/ T60 w 2487"/>
                              <a:gd name="T62" fmla="+- 0 15773 14846"/>
                              <a:gd name="T63" fmla="*/ 15773 h 1184"/>
                              <a:gd name="T64" fmla="+- 0 8945 8747"/>
                              <a:gd name="T65" fmla="*/ T64 w 2487"/>
                              <a:gd name="T66" fmla="+- 0 15877 14846"/>
                              <a:gd name="T67" fmla="*/ 15877 h 1184"/>
                              <a:gd name="T68" fmla="+- 0 9059 8747"/>
                              <a:gd name="T69" fmla="*/ T68 w 2487"/>
                              <a:gd name="T70" fmla="+- 0 15956 14846"/>
                              <a:gd name="T71" fmla="*/ 15956 h 1184"/>
                              <a:gd name="T72" fmla="+- 0 9191 8747"/>
                              <a:gd name="T73" fmla="*/ T72 w 2487"/>
                              <a:gd name="T74" fmla="+- 0 16008 14846"/>
                              <a:gd name="T75" fmla="*/ 16008 h 1184"/>
                              <a:gd name="T76" fmla="+- 0 9336 8747"/>
                              <a:gd name="T77" fmla="*/ T76 w 2487"/>
                              <a:gd name="T78" fmla="+- 0 16026 14846"/>
                              <a:gd name="T79" fmla="*/ 16026 h 1184"/>
                              <a:gd name="T80" fmla="+- 0 9481 8747"/>
                              <a:gd name="T81" fmla="*/ T80 w 2487"/>
                              <a:gd name="T82" fmla="+- 0 16008 14846"/>
                              <a:gd name="T83" fmla="*/ 16008 h 1184"/>
                              <a:gd name="T84" fmla="+- 0 9614 8747"/>
                              <a:gd name="T85" fmla="*/ T84 w 2487"/>
                              <a:gd name="T86" fmla="+- 0 15956 14846"/>
                              <a:gd name="T87" fmla="*/ 15956 h 1184"/>
                              <a:gd name="T88" fmla="+- 0 9728 8747"/>
                              <a:gd name="T89" fmla="*/ T88 w 2487"/>
                              <a:gd name="T90" fmla="+- 0 15877 14846"/>
                              <a:gd name="T91" fmla="*/ 15877 h 1184"/>
                              <a:gd name="T92" fmla="+- 0 9820 8747"/>
                              <a:gd name="T93" fmla="*/ T92 w 2487"/>
                              <a:gd name="T94" fmla="+- 0 15773 14846"/>
                              <a:gd name="T95" fmla="*/ 15773 h 1184"/>
                              <a:gd name="T96" fmla="+- 0 9886 8747"/>
                              <a:gd name="T97" fmla="*/ T96 w 2487"/>
                              <a:gd name="T98" fmla="+- 0 15649 14846"/>
                              <a:gd name="T99" fmla="*/ 15649 h 1184"/>
                              <a:gd name="T100" fmla="+- 0 9921 8747"/>
                              <a:gd name="T101" fmla="*/ T100 w 2487"/>
                              <a:gd name="T102" fmla="+- 0 15510 14846"/>
                              <a:gd name="T103" fmla="*/ 15510 h 1184"/>
                              <a:gd name="T104" fmla="+- 0 11233 8747"/>
                              <a:gd name="T105" fmla="*/ T104 w 2487"/>
                              <a:gd name="T106" fmla="+- 0 15440 14846"/>
                              <a:gd name="T107" fmla="*/ 15440 h 1184"/>
                              <a:gd name="T108" fmla="+- 0 11215 8747"/>
                              <a:gd name="T109" fmla="*/ T108 w 2487"/>
                              <a:gd name="T110" fmla="+- 0 15294 14846"/>
                              <a:gd name="T111" fmla="*/ 15294 h 1184"/>
                              <a:gd name="T112" fmla="+- 0 11164 8747"/>
                              <a:gd name="T113" fmla="*/ T112 w 2487"/>
                              <a:gd name="T114" fmla="+- 0 15162 14846"/>
                              <a:gd name="T115" fmla="*/ 15162 h 1184"/>
                              <a:gd name="T116" fmla="+- 0 11084 8747"/>
                              <a:gd name="T117" fmla="*/ T116 w 2487"/>
                              <a:gd name="T118" fmla="+- 0 15048 14846"/>
                              <a:gd name="T119" fmla="*/ 15048 h 1184"/>
                              <a:gd name="T120" fmla="+- 0 10980 8747"/>
                              <a:gd name="T121" fmla="*/ T120 w 2487"/>
                              <a:gd name="T122" fmla="+- 0 14956 14846"/>
                              <a:gd name="T123" fmla="*/ 14956 h 1184"/>
                              <a:gd name="T124" fmla="+- 0 10856 8747"/>
                              <a:gd name="T125" fmla="*/ T124 w 2487"/>
                              <a:gd name="T126" fmla="+- 0 14890 14846"/>
                              <a:gd name="T127" fmla="*/ 14890 h 1184"/>
                              <a:gd name="T128" fmla="+- 0 10717 8747"/>
                              <a:gd name="T129" fmla="*/ T128 w 2487"/>
                              <a:gd name="T130" fmla="+- 0 14855 14846"/>
                              <a:gd name="T131" fmla="*/ 14855 h 1184"/>
                              <a:gd name="T132" fmla="+- 0 10569 8747"/>
                              <a:gd name="T133" fmla="*/ T132 w 2487"/>
                              <a:gd name="T134" fmla="+- 0 14855 14846"/>
                              <a:gd name="T135" fmla="*/ 14855 h 1184"/>
                              <a:gd name="T136" fmla="+- 0 10430 8747"/>
                              <a:gd name="T137" fmla="*/ T136 w 2487"/>
                              <a:gd name="T138" fmla="+- 0 14890 14846"/>
                              <a:gd name="T139" fmla="*/ 14890 h 1184"/>
                              <a:gd name="T140" fmla="+- 0 10306 8747"/>
                              <a:gd name="T141" fmla="*/ T140 w 2487"/>
                              <a:gd name="T142" fmla="+- 0 14956 14846"/>
                              <a:gd name="T143" fmla="*/ 14956 h 1184"/>
                              <a:gd name="T144" fmla="+- 0 10202 8747"/>
                              <a:gd name="T145" fmla="*/ T144 w 2487"/>
                              <a:gd name="T146" fmla="+- 0 15048 14846"/>
                              <a:gd name="T147" fmla="*/ 15048 h 1184"/>
                              <a:gd name="T148" fmla="+- 0 10123 8747"/>
                              <a:gd name="T149" fmla="*/ T148 w 2487"/>
                              <a:gd name="T150" fmla="+- 0 15162 14846"/>
                              <a:gd name="T151" fmla="*/ 15162 h 1184"/>
                              <a:gd name="T152" fmla="+- 0 10071 8747"/>
                              <a:gd name="T153" fmla="*/ T152 w 2487"/>
                              <a:gd name="T154" fmla="+- 0 15294 14846"/>
                              <a:gd name="T155" fmla="*/ 15294 h 1184"/>
                              <a:gd name="T156" fmla="+- 0 10053 8747"/>
                              <a:gd name="T157" fmla="*/ T156 w 2487"/>
                              <a:gd name="T158" fmla="+- 0 15440 14846"/>
                              <a:gd name="T159" fmla="*/ 15440 h 1184"/>
                              <a:gd name="T160" fmla="+- 0 10071 8747"/>
                              <a:gd name="T161" fmla="*/ T160 w 2487"/>
                              <a:gd name="T162" fmla="+- 0 15585 14846"/>
                              <a:gd name="T163" fmla="*/ 15585 h 1184"/>
                              <a:gd name="T164" fmla="+- 0 10123 8747"/>
                              <a:gd name="T165" fmla="*/ T164 w 2487"/>
                              <a:gd name="T166" fmla="+- 0 15717 14846"/>
                              <a:gd name="T167" fmla="*/ 15717 h 1184"/>
                              <a:gd name="T168" fmla="+- 0 10202 8747"/>
                              <a:gd name="T169" fmla="*/ T168 w 2487"/>
                              <a:gd name="T170" fmla="+- 0 15831 14846"/>
                              <a:gd name="T171" fmla="*/ 15831 h 1184"/>
                              <a:gd name="T172" fmla="+- 0 10306 8747"/>
                              <a:gd name="T173" fmla="*/ T172 w 2487"/>
                              <a:gd name="T174" fmla="+- 0 15924 14846"/>
                              <a:gd name="T175" fmla="*/ 15924 h 1184"/>
                              <a:gd name="T176" fmla="+- 0 10430 8747"/>
                              <a:gd name="T177" fmla="*/ T176 w 2487"/>
                              <a:gd name="T178" fmla="+- 0 15990 14846"/>
                              <a:gd name="T179" fmla="*/ 15990 h 1184"/>
                              <a:gd name="T180" fmla="+- 0 10569 8747"/>
                              <a:gd name="T181" fmla="*/ T180 w 2487"/>
                              <a:gd name="T182" fmla="+- 0 16025 14846"/>
                              <a:gd name="T183" fmla="*/ 16025 h 1184"/>
                              <a:gd name="T184" fmla="+- 0 10717 8747"/>
                              <a:gd name="T185" fmla="*/ T184 w 2487"/>
                              <a:gd name="T186" fmla="+- 0 16025 14846"/>
                              <a:gd name="T187" fmla="*/ 16025 h 1184"/>
                              <a:gd name="T188" fmla="+- 0 10856 8747"/>
                              <a:gd name="T189" fmla="*/ T188 w 2487"/>
                              <a:gd name="T190" fmla="+- 0 15990 14846"/>
                              <a:gd name="T191" fmla="*/ 15990 h 1184"/>
                              <a:gd name="T192" fmla="+- 0 10980 8747"/>
                              <a:gd name="T193" fmla="*/ T192 w 2487"/>
                              <a:gd name="T194" fmla="+- 0 15924 14846"/>
                              <a:gd name="T195" fmla="*/ 15924 h 1184"/>
                              <a:gd name="T196" fmla="+- 0 11084 8747"/>
                              <a:gd name="T197" fmla="*/ T196 w 2487"/>
                              <a:gd name="T198" fmla="+- 0 15831 14846"/>
                              <a:gd name="T199" fmla="*/ 15831 h 1184"/>
                              <a:gd name="T200" fmla="+- 0 11164 8747"/>
                              <a:gd name="T201" fmla="*/ T200 w 2487"/>
                              <a:gd name="T202" fmla="+- 0 15717 14846"/>
                              <a:gd name="T203" fmla="*/ 15717 h 1184"/>
                              <a:gd name="T204" fmla="+- 0 11215 8747"/>
                              <a:gd name="T205" fmla="*/ T204 w 2487"/>
                              <a:gd name="T206" fmla="+- 0 15585 14846"/>
                              <a:gd name="T207" fmla="*/ 15585 h 1184"/>
                              <a:gd name="T208" fmla="+- 0 11233 8747"/>
                              <a:gd name="T209" fmla="*/ T208 w 2487"/>
                              <a:gd name="T210" fmla="+- 0 15440 14846"/>
                              <a:gd name="T211" fmla="*/ 15440 h 1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487" h="1184">
                                <a:moveTo>
                                  <a:pt x="1179" y="590"/>
                                </a:moveTo>
                                <a:lnTo>
                                  <a:pt x="1174" y="516"/>
                                </a:lnTo>
                                <a:lnTo>
                                  <a:pt x="1161" y="445"/>
                                </a:lnTo>
                                <a:lnTo>
                                  <a:pt x="1139" y="377"/>
                                </a:lnTo>
                                <a:lnTo>
                                  <a:pt x="1110" y="313"/>
                                </a:lnTo>
                                <a:lnTo>
                                  <a:pt x="1073" y="253"/>
                                </a:lnTo>
                                <a:lnTo>
                                  <a:pt x="1030" y="198"/>
                                </a:lnTo>
                                <a:lnTo>
                                  <a:pt x="981" y="149"/>
                                </a:lnTo>
                                <a:lnTo>
                                  <a:pt x="926" y="106"/>
                                </a:lnTo>
                                <a:lnTo>
                                  <a:pt x="867" y="69"/>
                                </a:lnTo>
                                <a:lnTo>
                                  <a:pt x="802" y="40"/>
                                </a:lnTo>
                                <a:lnTo>
                                  <a:pt x="734" y="18"/>
                                </a:lnTo>
                                <a:lnTo>
                                  <a:pt x="663" y="5"/>
                                </a:lnTo>
                                <a:lnTo>
                                  <a:pt x="589" y="0"/>
                                </a:lnTo>
                                <a:lnTo>
                                  <a:pt x="515" y="5"/>
                                </a:lnTo>
                                <a:lnTo>
                                  <a:pt x="444" y="18"/>
                                </a:lnTo>
                                <a:lnTo>
                                  <a:pt x="376" y="40"/>
                                </a:lnTo>
                                <a:lnTo>
                                  <a:pt x="312" y="69"/>
                                </a:lnTo>
                                <a:lnTo>
                                  <a:pt x="252" y="106"/>
                                </a:lnTo>
                                <a:lnTo>
                                  <a:pt x="198" y="149"/>
                                </a:lnTo>
                                <a:lnTo>
                                  <a:pt x="148" y="198"/>
                                </a:lnTo>
                                <a:lnTo>
                                  <a:pt x="105" y="253"/>
                                </a:lnTo>
                                <a:lnTo>
                                  <a:pt x="69" y="313"/>
                                </a:lnTo>
                                <a:lnTo>
                                  <a:pt x="39" y="377"/>
                                </a:lnTo>
                                <a:lnTo>
                                  <a:pt x="18" y="445"/>
                                </a:lnTo>
                                <a:lnTo>
                                  <a:pt x="4" y="516"/>
                                </a:lnTo>
                                <a:lnTo>
                                  <a:pt x="0" y="590"/>
                                </a:lnTo>
                                <a:lnTo>
                                  <a:pt x="4" y="664"/>
                                </a:lnTo>
                                <a:lnTo>
                                  <a:pt x="18" y="735"/>
                                </a:lnTo>
                                <a:lnTo>
                                  <a:pt x="39" y="803"/>
                                </a:lnTo>
                                <a:lnTo>
                                  <a:pt x="69" y="867"/>
                                </a:lnTo>
                                <a:lnTo>
                                  <a:pt x="105" y="927"/>
                                </a:lnTo>
                                <a:lnTo>
                                  <a:pt x="148" y="982"/>
                                </a:lnTo>
                                <a:lnTo>
                                  <a:pt x="198" y="1031"/>
                                </a:lnTo>
                                <a:lnTo>
                                  <a:pt x="252" y="1074"/>
                                </a:lnTo>
                                <a:lnTo>
                                  <a:pt x="312" y="1110"/>
                                </a:lnTo>
                                <a:lnTo>
                                  <a:pt x="376" y="1140"/>
                                </a:lnTo>
                                <a:lnTo>
                                  <a:pt x="444" y="1162"/>
                                </a:lnTo>
                                <a:lnTo>
                                  <a:pt x="515" y="1175"/>
                                </a:lnTo>
                                <a:lnTo>
                                  <a:pt x="589" y="1180"/>
                                </a:lnTo>
                                <a:lnTo>
                                  <a:pt x="663" y="1175"/>
                                </a:lnTo>
                                <a:lnTo>
                                  <a:pt x="734" y="1162"/>
                                </a:lnTo>
                                <a:lnTo>
                                  <a:pt x="802" y="1140"/>
                                </a:lnTo>
                                <a:lnTo>
                                  <a:pt x="867" y="1110"/>
                                </a:lnTo>
                                <a:lnTo>
                                  <a:pt x="926" y="1074"/>
                                </a:lnTo>
                                <a:lnTo>
                                  <a:pt x="981" y="1031"/>
                                </a:lnTo>
                                <a:lnTo>
                                  <a:pt x="1030" y="982"/>
                                </a:lnTo>
                                <a:lnTo>
                                  <a:pt x="1073" y="927"/>
                                </a:lnTo>
                                <a:lnTo>
                                  <a:pt x="1110" y="867"/>
                                </a:lnTo>
                                <a:lnTo>
                                  <a:pt x="1139" y="803"/>
                                </a:lnTo>
                                <a:lnTo>
                                  <a:pt x="1161" y="735"/>
                                </a:lnTo>
                                <a:lnTo>
                                  <a:pt x="1174" y="664"/>
                                </a:lnTo>
                                <a:lnTo>
                                  <a:pt x="1179" y="590"/>
                                </a:lnTo>
                                <a:moveTo>
                                  <a:pt x="2486" y="594"/>
                                </a:moveTo>
                                <a:lnTo>
                                  <a:pt x="2481" y="520"/>
                                </a:lnTo>
                                <a:lnTo>
                                  <a:pt x="2468" y="448"/>
                                </a:lnTo>
                                <a:lnTo>
                                  <a:pt x="2446" y="381"/>
                                </a:lnTo>
                                <a:lnTo>
                                  <a:pt x="2417" y="316"/>
                                </a:lnTo>
                                <a:lnTo>
                                  <a:pt x="2380" y="257"/>
                                </a:lnTo>
                                <a:lnTo>
                                  <a:pt x="2337" y="202"/>
                                </a:lnTo>
                                <a:lnTo>
                                  <a:pt x="2288" y="153"/>
                                </a:lnTo>
                                <a:lnTo>
                                  <a:pt x="2233" y="110"/>
                                </a:lnTo>
                                <a:lnTo>
                                  <a:pt x="2173" y="73"/>
                                </a:lnTo>
                                <a:lnTo>
                                  <a:pt x="2109" y="44"/>
                                </a:lnTo>
                                <a:lnTo>
                                  <a:pt x="2041" y="22"/>
                                </a:lnTo>
                                <a:lnTo>
                                  <a:pt x="1970" y="9"/>
                                </a:lnTo>
                                <a:lnTo>
                                  <a:pt x="1896" y="4"/>
                                </a:lnTo>
                                <a:lnTo>
                                  <a:pt x="1822" y="9"/>
                                </a:lnTo>
                                <a:lnTo>
                                  <a:pt x="1751" y="22"/>
                                </a:lnTo>
                                <a:lnTo>
                                  <a:pt x="1683" y="44"/>
                                </a:lnTo>
                                <a:lnTo>
                                  <a:pt x="1619" y="73"/>
                                </a:lnTo>
                                <a:lnTo>
                                  <a:pt x="1559" y="110"/>
                                </a:lnTo>
                                <a:lnTo>
                                  <a:pt x="1504" y="153"/>
                                </a:lnTo>
                                <a:lnTo>
                                  <a:pt x="1455" y="202"/>
                                </a:lnTo>
                                <a:lnTo>
                                  <a:pt x="1412" y="257"/>
                                </a:lnTo>
                                <a:lnTo>
                                  <a:pt x="1376" y="316"/>
                                </a:lnTo>
                                <a:lnTo>
                                  <a:pt x="1346" y="381"/>
                                </a:lnTo>
                                <a:lnTo>
                                  <a:pt x="1324" y="448"/>
                                </a:lnTo>
                                <a:lnTo>
                                  <a:pt x="1311" y="520"/>
                                </a:lnTo>
                                <a:lnTo>
                                  <a:pt x="1306" y="594"/>
                                </a:lnTo>
                                <a:lnTo>
                                  <a:pt x="1311" y="668"/>
                                </a:lnTo>
                                <a:lnTo>
                                  <a:pt x="1324" y="739"/>
                                </a:lnTo>
                                <a:lnTo>
                                  <a:pt x="1346" y="807"/>
                                </a:lnTo>
                                <a:lnTo>
                                  <a:pt x="1376" y="871"/>
                                </a:lnTo>
                                <a:lnTo>
                                  <a:pt x="1412" y="931"/>
                                </a:lnTo>
                                <a:lnTo>
                                  <a:pt x="1455" y="985"/>
                                </a:lnTo>
                                <a:lnTo>
                                  <a:pt x="1504" y="1035"/>
                                </a:lnTo>
                                <a:lnTo>
                                  <a:pt x="1559" y="1078"/>
                                </a:lnTo>
                                <a:lnTo>
                                  <a:pt x="1619" y="1114"/>
                                </a:lnTo>
                                <a:lnTo>
                                  <a:pt x="1683" y="1144"/>
                                </a:lnTo>
                                <a:lnTo>
                                  <a:pt x="1751" y="1165"/>
                                </a:lnTo>
                                <a:lnTo>
                                  <a:pt x="1822" y="1179"/>
                                </a:lnTo>
                                <a:lnTo>
                                  <a:pt x="1896" y="1183"/>
                                </a:lnTo>
                                <a:lnTo>
                                  <a:pt x="1970" y="1179"/>
                                </a:lnTo>
                                <a:lnTo>
                                  <a:pt x="2041" y="1165"/>
                                </a:lnTo>
                                <a:lnTo>
                                  <a:pt x="2109" y="1144"/>
                                </a:lnTo>
                                <a:lnTo>
                                  <a:pt x="2173" y="1114"/>
                                </a:lnTo>
                                <a:lnTo>
                                  <a:pt x="2233" y="1078"/>
                                </a:lnTo>
                                <a:lnTo>
                                  <a:pt x="2288" y="1035"/>
                                </a:lnTo>
                                <a:lnTo>
                                  <a:pt x="2337" y="985"/>
                                </a:lnTo>
                                <a:lnTo>
                                  <a:pt x="2380" y="931"/>
                                </a:lnTo>
                                <a:lnTo>
                                  <a:pt x="2417" y="871"/>
                                </a:lnTo>
                                <a:lnTo>
                                  <a:pt x="2446" y="807"/>
                                </a:lnTo>
                                <a:lnTo>
                                  <a:pt x="2468" y="739"/>
                                </a:lnTo>
                                <a:lnTo>
                                  <a:pt x="2481" y="668"/>
                                </a:lnTo>
                                <a:lnTo>
                                  <a:pt x="2486" y="594"/>
                                </a:lnTo>
                              </a:path>
                            </a:pathLst>
                          </a:custGeom>
                          <a:solidFill>
                            <a:srgbClr val="046E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Text Box 387"/>
                        <wps:cNvSpPr txBox="1">
                          <a:spLocks noChangeArrowheads="1"/>
                        </wps:cNvSpPr>
                        <wps:spPr bwMode="auto">
                          <a:xfrm>
                            <a:off x="9006" y="15167"/>
                            <a:ext cx="679"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before="7" w:line="450" w:lineRule="exact"/>
                                <w:rPr>
                                  <w:b/>
                                  <w:sz w:val="41"/>
                                </w:rPr>
                              </w:pPr>
                              <w:r>
                                <w:rPr>
                                  <w:b/>
                                  <w:color w:val="FFFFFF"/>
                                  <w:w w:val="80"/>
                                  <w:sz w:val="41"/>
                                </w:rPr>
                                <w:t>SL2</w:t>
                              </w:r>
                            </w:p>
                          </w:txbxContent>
                        </wps:txbx>
                        <wps:bodyPr rot="0" vert="horz" wrap="square" lIns="0" tIns="0" rIns="0" bIns="0" anchor="t" anchorCtr="0" upright="1">
                          <a:noAutofit/>
                        </wps:bodyPr>
                      </wps:wsp>
                      <wps:wsp>
                        <wps:cNvPr id="159" name="Text Box 386"/>
                        <wps:cNvSpPr txBox="1">
                          <a:spLocks noChangeArrowheads="1"/>
                        </wps:cNvSpPr>
                        <wps:spPr bwMode="auto">
                          <a:xfrm>
                            <a:off x="10183" y="15163"/>
                            <a:ext cx="940"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before="7" w:line="450" w:lineRule="exact"/>
                                <w:rPr>
                                  <w:b/>
                                  <w:sz w:val="41"/>
                                </w:rPr>
                              </w:pPr>
                              <w:r>
                                <w:rPr>
                                  <w:b/>
                                  <w:color w:val="FFFFFF"/>
                                  <w:w w:val="85"/>
                                  <w:sz w:val="41"/>
                                </w:rPr>
                                <w:t>CSL2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5" o:spid="_x0000_s1027" style="position:absolute;margin-left:0;margin-top:742.3pt;width:595.3pt;height:99.6pt;z-index:251635712;mso-position-horizontal-relative:page;mso-position-vertical-relative:page" coordorigin=",14846" coordsize="11906,1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">
                <v:rect id="Rectangle 393" o:spid="_x0000_s1028" style="position:absolute;top:15783;width:11906;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2" o:spid="_x0000_s1029" type="#_x0000_t75" style="position:absolute;left:7488;top:14846;width:1131;height: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">
                  <v:imagedata r:id="rId8" o:title=""/>
                </v:shape>
                <v:shape id="AutoShape 391" o:spid="_x0000_s1030" style="position:absolute;left:703;top:14853;width:2628;height:1174;visibility:visible;mso-wrap-style:square;v-text-anchor:top" coordsize="2628,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" path="m239,672r-3,-10l223,646r-9,-8l192,626r-12,-4l166,618r-10,-2l135,608r-11,-2l92,594,82,588,72,584,62,578r-9,-8l45,564r-8,-8l30,546,24,536,19,524,15,514,12,504,10,494,9,482,5,508,2,534,,560r,18l,590r,20l2,634r2,22l7,680r41,l53,684r2,8l56,700r1,12l59,728r2,22l78,754r22,2l126,758r49,l191,754r15,-6l218,740r9,-10l234,718r4,-16l239,686r,-14m1098,576r,-16l1096,540r-4,-18l1088,506r-7,-16l1074,474r-8,-12l1056,450r-11,-12l1034,430r-13,-8l1006,414r-15,-4l975,406r-34,-4l906,406r-16,4l874,414r-14,8l847,430r-12,8l824,450r-9,12l806,474r-7,16l793,506r-5,16l784,540r-2,20l782,576r,8l782,600r2,18l788,636r5,18l799,668r7,16l815,696r9,12l835,720r12,8l860,736r14,8l890,748r16,4l941,756r34,-4l991,748r15,-4l1021,736r13,-8l1045,720r11,-12l1066,696r8,-12l1081,668r7,-14l1092,636r4,-18l1098,600r,-16l1098,576t58,-138l1132,364r-20,-40l1098,296r-42,-64l1006,174,950,124,887,80,818,46,745,20,668,4,588,,513,4,440,18,371,40,307,70r-60,38l191,152r-49,52l99,260,63,320,35,386r5,-6l45,374r6,-6l63,358r12,-8l88,342r15,-6l119,330r17,-4l153,324r56,l245,330r36,10l316,352r,128l267,480r-5,-4l260,466r-1,-6l258,448r-2,-16l254,410r-15,-4l221,402r-22,-2l174,398r-13,l149,400r-19,6l122,412r-13,10l104,428r-6,16l96,452r,22l99,484r13,16l121,506r22,12l155,522r14,4l190,534r11,2l233,548r11,6l254,558r10,6l274,568r9,8l291,582r8,8l306,600r6,10l317,620r4,12l325,644r1,14l327,672r-1,18l324,706r-4,16l315,736r-6,14l301,764r-9,12l281,788r-11,10l257,808r-15,8l227,822r-17,6l192,832r-39,4l147,836r-4,-2l120,834,97,832,73,828,49,822r34,68l126,950r49,56l232,1056r62,40l361,1130r72,24l509,1170r79,4l665,1170r74,-14l809,1132r66,-32l936,1060r56,-46l1042,960r42,-58l1024,836r-9,-10l1004,828r-13,4l967,834r-13,2l941,836r-28,-2l886,830r-25,-6l837,816,814,806,793,792,774,778,756,762,741,744,727,724r-9,-14l715,704,705,682r-5,-14l700,710r,120l337,830r,-54l343,770r11,-2l374,764r16,-4l390,480r,-82l359,392r-5,l343,388r-6,-6l337,328r198,l535,382r-6,6l518,392r-20,2l483,398r,354l644,752r1,-16l646,726r1,-4l649,714r5,-4l700,710r,-42l697,658r-6,-26l687,606r-1,-22l686,576r1,-24l691,526r6,-24l705,478r10,-24l727,434r14,-20l756,396r18,-16l793,366r21,-14l837,342r24,-8l886,328r27,-4l968,324r27,4l1020,334r24,8l1067,354r20,12l1107,380r17,16l1133,406r8,10l1149,426r7,12m1163,710r-6,10l1150,730r-7,10l1136,750r-10,10l1116,770r-11,10l1093,790r33,34l1137,796r10,-28l1156,740r7,-30m2123,923r-7,-60l2100,814r-7,-11l2074,775r-32,-29l2002,726r-46,-10l1905,716r-56,8l1790,740r-63,25l1663,798r-67,41l1552,869r19,31l1573,898r72,-41l1713,827r65,-18l1836,803r51,7l1931,829r33,32l1988,907r11,59l1997,1040r-16,88l1978,1139r-3,11l1977,1151r73,4l2087,1153r1,-4l2095,1124r6,-24l2107,1076r14,-82l2123,923t255,-32l2377,819r-8,-62l2354,703r-23,-44l2325,651r-24,-28l2266,594r-40,-20l2180,561r-50,-5l2077,558r-57,8l1960,581r-61,21l1836,629r-65,33l1706,700r-64,44l1528,824r12,25l1542,853r78,-54l1688,756r68,-36l1821,691r64,-22l1945,656r57,-5l2054,655r46,13l2141,690r33,32l2200,763r18,52l2227,878r-2,73l2213,1036r-7,34l2197,1105r-9,33l2192,1137r66,-21l2321,1087r29,-17l2360,1022r9,-50l2378,891m2540,275r-2,-4l2524,248r-43,-54l2456,169r-59,16l2334,206r-64,24l2206,257r-65,30l2077,321r-65,35l1949,395r-63,40l1824,478r-60,44l1705,568,1496,738r8,25l1686,619r69,-53l1827,517r72,-46l1972,428r74,-38l2119,357r72,-28l2262,306r70,-18l2399,277r64,-6l2525,273r15,2m2627,578r-4,-73l2622,504r-10,-15l2610,487r-31,-32l2542,428r-42,-20l2454,393r-48,-9l2354,381r-55,2l2242,391r-59,12l2123,420r-62,22l1998,468r-63,30l1872,532r-63,37l1746,610r-61,44l1510,784r1,2l1522,810,1664,706r64,-43l1792,623r63,-35l1919,558r62,-25l2042,513r60,-15l2159,489r54,-2l2264,490r48,10l2355,516r39,24l2427,571r29,38l2478,655r16,54l2503,772r2,71l2499,922r-3,21l2524,907r35,-58l2588,786r22,-66l2623,650r4,-72e" fillcolor="#253c7e" stroked="f">
                  <v:path arrowok="t" o:connecttype="custom" o:connectlocs="156,15469;45,15417;9,15335;4,15509;61,15603;227,15583;1092,15375;1021,15275;860,15275;788,15375;793,15507;874,15597;1034,15581;1096,15471;1056,15085;513,14857;63,15173;103,15189;316,15333;239,15259;109,15275;143,15371;264,15417;321,15485;309,15603;210,15681;49,15675;509,16023;1042,15813;941,15689;756,15615;700,15683;390,15251;529,15241;647,15575;686,15437;741,15267;913,15177;1124,15249;1143,15593;1147,15621;2042,15599;1596,15692;1887,15663;1975,16003;2121,15847;2301,15476;1899,15455;1620,15652;2100,15521;2206,15923;2369,15825;2334,15059;1824,15331;1899,15324;2463,15124;2579,15308;2183,15256;1685,15507;1919,15411;2355,15369;2499,15775" o:connectangles="0,0,0,0,0,0,0,0,0,0,0,0,0,0,0,0,0,0,0,0,0,0,0,0,0,0,0,0,0,0,0,0,0,0,0,0,0,0,0,0,0,0,0,0,0,0,0,0,0,0,0,0,0,0,0,0,0,0,0,0,0,0"/>
                </v:shape>
                <v:shape id="Freeform 390" o:spid="_x0000_s1031" style="position:absolute;left:2176;top:14853;width:1155;height:1155;visibility:visible;mso-wrap-style:square;v-text-anchor:top" coordsize="115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" path="m1155,578r-4,72l1138,720r-22,66l1087,849r-35,58l1009,961r-48,48l908,1052r-59,35l786,1116r-66,21l650,1150r-72,5l505,1150r-69,-13l369,1116r-63,-29l248,1052r-54,-43l146,961,104,907,68,849,39,786,18,720,5,650,,578,5,505,18,435,39,369,68,306r36,-58l146,194r48,-48l248,104,306,68,369,39,436,18,505,5,578,r72,5l720,18r66,21l849,68r59,36l961,146r48,48l1052,248r35,58l1116,369r22,66l1151,505r4,73xe" filled="f" strokecolor="#263b7d" strokeweight=".24764mm">
                  <v:path arrowok="t" o:connecttype="custom" o:connectlocs="1155,15431;1151,15503;1138,15573;1116,15639;1087,15702;1052,15760;1009,15814;961,15862;908,15905;849,15940;786,15969;720,15990;650,16003;578,16008;505,16003;436,15990;369,15969;306,15940;248,15905;194,15862;146,15814;104,15760;68,15702;39,15639;18,15573;5,15503;0,15431;5,15358;18,15288;39,15222;68,15159;104,15101;146,15047;194,14999;248,14957;306,14921;369,14892;436,14871;505,14858;578,14853;650,14858;720,14871;786,14892;849,14921;908,14957;961,14999;1009,15047;1052,15101;1087,15159;1116,15222;1138,15288;1151,15358;1155,15431" o:connectangles="0,0,0,0,0,0,0,0,0,0,0,0,0,0,0,0,0,0,0,0,0,0,0,0,0,0,0,0,0,0,0,0,0,0,0,0,0,0,0,0,0,0,0,0,0,0,0,0,0,0,0,0,0"/>
                </v:shape>
                <v:shape id="Picture 389" o:spid="_x0000_s1032" type="#_x0000_t75" style="position:absolute;left:3525;top:15017;width:2239;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">
                  <v:imagedata r:id="rId9" o:title=""/>
                </v:shape>
                <v:shape id="AutoShape 388" o:spid="_x0000_s1033" style="position:absolute;left:8746;top:14846;width:2487;height:1184;visibility:visible;mso-wrap-style:square;v-text-anchor:top" coordsize="2487,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" path="m1179,590r-5,-74l1161,445r-22,-68l1110,313r-37,-60l1030,198,981,149,926,106,867,69,802,40,734,18,663,5,589,,515,5,444,18,376,40,312,69r-60,37l198,149r-50,49l105,253,69,313,39,377,18,445,4,516,,590r4,74l18,735r21,68l69,867r36,60l148,982r50,49l252,1074r60,36l376,1140r68,22l515,1175r74,5l663,1175r71,-13l802,1140r65,-30l926,1074r55,-43l1030,982r43,-55l1110,867r29,-64l1161,735r13,-71l1179,590t1307,4l2481,520r-13,-72l2446,381r-29,-65l2380,257r-43,-55l2288,153r-55,-43l2173,73,2109,44,2041,22,1970,9,1896,4r-74,5l1751,22r-68,22l1619,73r-60,37l1504,153r-49,49l1412,257r-36,59l1346,381r-22,67l1311,520r-5,74l1311,668r13,71l1346,807r30,64l1412,931r43,54l1504,1035r55,43l1619,1114r64,30l1751,1165r71,14l1896,1183r74,-4l2041,1165r68,-21l2173,1114r60,-36l2288,1035r49,-50l2380,931r37,-60l2446,807r22,-68l2481,668r5,-74e" fillcolor="#046eb7" stroked="f">
                  <v:path arrowok="t" o:connecttype="custom" o:connectlocs="1174,15362;1139,15223;1073,15099;981,14995;867,14915;734,14864;589,14846;444,14864;312,14915;198,14995;105,15099;39,15223;4,15362;4,15510;39,15649;105,15773;198,15877;312,15956;444,16008;589,16026;734,16008;867,15956;981,15877;1073,15773;1139,15649;1174,15510;2486,15440;2468,15294;2417,15162;2337,15048;2233,14956;2109,14890;1970,14855;1822,14855;1683,14890;1559,14956;1455,15048;1376,15162;1324,15294;1306,15440;1324,15585;1376,15717;1455,15831;1559,15924;1683,15990;1822,16025;1970,16025;2109,15990;2233,15924;2337,15831;2417,15717;2468,15585;2486,15440" o:connectangles="0,0,0,0,0,0,0,0,0,0,0,0,0,0,0,0,0,0,0,0,0,0,0,0,0,0,0,0,0,0,0,0,0,0,0,0,0,0,0,0,0,0,0,0,0,0,0,0,0,0,0,0,0"/>
                </v:shape>
                <v:shape id="Text Box 387" o:spid="_x0000_s1034" type="#_x0000_t202" style="position:absolute;left:9006;top:15167;width:679;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165A30" w:rsidRDefault="00165A30">
                        <w:pPr>
                          <w:spacing w:before="7" w:line="450" w:lineRule="exact"/>
                          <w:rPr>
                            <w:b/>
                            <w:sz w:val="41"/>
                          </w:rPr>
                        </w:pPr>
                        <w:r>
                          <w:rPr>
                            <w:b/>
                            <w:color w:val="FFFFFF"/>
                            <w:w w:val="80"/>
                            <w:sz w:val="41"/>
                          </w:rPr>
                          <w:t>SL2</w:t>
                        </w:r>
                      </w:p>
                    </w:txbxContent>
                  </v:textbox>
                </v:shape>
                <v:shape id="Text Box 386" o:spid="_x0000_s1035" type="#_x0000_t202" style="position:absolute;left:10183;top:15163;width:940;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165A30" w:rsidRDefault="00165A30">
                        <w:pPr>
                          <w:spacing w:before="7" w:line="450" w:lineRule="exact"/>
                          <w:rPr>
                            <w:b/>
                            <w:sz w:val="41"/>
                          </w:rPr>
                        </w:pPr>
                        <w:r>
                          <w:rPr>
                            <w:b/>
                            <w:color w:val="FFFFFF"/>
                            <w:w w:val="85"/>
                            <w:sz w:val="41"/>
                          </w:rPr>
                          <w:t>CSL2</w:t>
                        </w:r>
                      </w:p>
                    </w:txbxContent>
                  </v:textbox>
                </v:shape>
                <w10:wrap anchorx="page" anchory="page"/>
              </v:group>
            </w:pict>
          </mc:Fallback>
        </mc:AlternateContent>
      </w:r>
    </w:p>
    <w:tbl>
      <w:tblPr>
        <w:tblW w:w="0" w:type="auto"/>
        <w:tblInd w:w="121"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2443"/>
        <w:gridCol w:w="8034"/>
      </w:tblGrid>
      <w:tr w:rsidR="0033449D" w:rsidTr="006609F7">
        <w:trPr>
          <w:trHeight w:val="551"/>
        </w:trPr>
        <w:tc>
          <w:tcPr>
            <w:tcW w:w="2443" w:type="dxa"/>
            <w:tcBorders>
              <w:right w:val="nil"/>
            </w:tcBorders>
            <w:shd w:val="clear" w:color="auto" w:fill="046EB7"/>
          </w:tcPr>
          <w:p w:rsidR="0033449D" w:rsidRDefault="0033449D" w:rsidP="006609F7">
            <w:pPr>
              <w:pStyle w:val="TableParagraph"/>
              <w:spacing w:before="144"/>
              <w:ind w:left="86"/>
              <w:rPr>
                <w:b/>
                <w:sz w:val="26"/>
              </w:rPr>
            </w:pPr>
            <w:r>
              <w:rPr>
                <w:b/>
                <w:color w:val="FFFFFF"/>
                <w:sz w:val="26"/>
              </w:rPr>
              <w:t>Learner name</w:t>
            </w:r>
          </w:p>
        </w:tc>
        <w:tc>
          <w:tcPr>
            <w:tcW w:w="8034" w:type="dxa"/>
            <w:tcBorders>
              <w:top w:val="nil"/>
              <w:left w:val="nil"/>
              <w:bottom w:val="single" w:sz="6" w:space="0" w:color="1B75BC"/>
              <w:right w:val="nil"/>
            </w:tcBorders>
            <w:shd w:val="clear" w:color="auto" w:fill="FFFFFF"/>
          </w:tcPr>
          <w:p w:rsidR="0033449D" w:rsidRDefault="0033449D" w:rsidP="006609F7">
            <w:pPr>
              <w:pStyle w:val="TableParagraph"/>
              <w:rPr>
                <w:rFonts w:ascii="Times New Roman"/>
                <w:sz w:val="40"/>
              </w:rPr>
            </w:pPr>
            <w:r>
              <w:rPr>
                <w:rFonts w:ascii="Times New Roman"/>
                <w:sz w:val="40"/>
              </w:rPr>
              <w:t xml:space="preserve"> </w:t>
            </w:r>
            <w:permStart w:id="210062938" w:edGrp="everyone"/>
            <w:r>
              <w:t xml:space="preserve">                </w:t>
            </w:r>
            <w:permEnd w:id="210062938"/>
          </w:p>
        </w:tc>
      </w:tr>
      <w:tr w:rsidR="0033449D" w:rsidTr="006609F7">
        <w:trPr>
          <w:trHeight w:val="551"/>
        </w:trPr>
        <w:tc>
          <w:tcPr>
            <w:tcW w:w="2443" w:type="dxa"/>
            <w:tcBorders>
              <w:right w:val="nil"/>
            </w:tcBorders>
            <w:shd w:val="clear" w:color="auto" w:fill="046EB7"/>
          </w:tcPr>
          <w:p w:rsidR="0033449D" w:rsidRDefault="0033449D" w:rsidP="006609F7">
            <w:pPr>
              <w:pStyle w:val="TableParagraph"/>
              <w:spacing w:before="144"/>
              <w:ind w:left="86"/>
              <w:rPr>
                <w:b/>
                <w:sz w:val="26"/>
              </w:rPr>
            </w:pPr>
            <w:r>
              <w:rPr>
                <w:b/>
                <w:color w:val="FFFFFF"/>
                <w:sz w:val="26"/>
              </w:rPr>
              <w:t>Centre name</w:t>
            </w:r>
          </w:p>
        </w:tc>
        <w:tc>
          <w:tcPr>
            <w:tcW w:w="8034" w:type="dxa"/>
            <w:tcBorders>
              <w:top w:val="single" w:sz="6" w:space="0" w:color="1B75BC"/>
              <w:left w:val="nil"/>
              <w:bottom w:val="single" w:sz="6" w:space="0" w:color="1B75BC"/>
              <w:right w:val="nil"/>
            </w:tcBorders>
            <w:shd w:val="clear" w:color="auto" w:fill="FFFFFF"/>
          </w:tcPr>
          <w:p w:rsidR="0033449D" w:rsidRPr="00D654CC" w:rsidRDefault="0033449D" w:rsidP="006609F7">
            <w:pPr>
              <w:pStyle w:val="TableParagraph"/>
              <w:rPr>
                <w:rFonts w:ascii="Times New Roman"/>
                <w:b/>
                <w:sz w:val="40"/>
              </w:rPr>
            </w:pPr>
            <w:r>
              <w:rPr>
                <w:rFonts w:ascii="Times New Roman"/>
                <w:sz w:val="40"/>
              </w:rPr>
              <w:t xml:space="preserve"> </w:t>
            </w:r>
            <w:permStart w:id="1087794581" w:edGrp="everyone"/>
            <w:r>
              <w:t xml:space="preserve">                </w:t>
            </w:r>
            <w:permEnd w:id="1087794581"/>
          </w:p>
        </w:tc>
      </w:tr>
      <w:tr w:rsidR="0033449D" w:rsidTr="006609F7">
        <w:trPr>
          <w:trHeight w:val="551"/>
        </w:trPr>
        <w:tc>
          <w:tcPr>
            <w:tcW w:w="2443" w:type="dxa"/>
            <w:tcBorders>
              <w:right w:val="nil"/>
            </w:tcBorders>
            <w:shd w:val="clear" w:color="auto" w:fill="046EB7"/>
          </w:tcPr>
          <w:p w:rsidR="0033449D" w:rsidRDefault="0033449D" w:rsidP="006609F7">
            <w:pPr>
              <w:pStyle w:val="TableParagraph"/>
              <w:spacing w:before="144"/>
              <w:ind w:left="86"/>
              <w:rPr>
                <w:b/>
                <w:sz w:val="26"/>
              </w:rPr>
            </w:pPr>
            <w:r>
              <w:rPr>
                <w:b/>
                <w:color w:val="FFFFFF"/>
                <w:sz w:val="26"/>
              </w:rPr>
              <w:t>Course number</w:t>
            </w:r>
          </w:p>
        </w:tc>
        <w:tc>
          <w:tcPr>
            <w:tcW w:w="8034" w:type="dxa"/>
            <w:tcBorders>
              <w:top w:val="single" w:sz="6" w:space="0" w:color="1B75BC"/>
              <w:left w:val="nil"/>
              <w:bottom w:val="single" w:sz="6" w:space="0" w:color="046EB7"/>
              <w:right w:val="nil"/>
            </w:tcBorders>
            <w:shd w:val="clear" w:color="auto" w:fill="FFFFFF"/>
          </w:tcPr>
          <w:p w:rsidR="0033449D" w:rsidRDefault="0033449D" w:rsidP="006609F7">
            <w:pPr>
              <w:pStyle w:val="TableParagraph"/>
              <w:rPr>
                <w:rFonts w:ascii="Times New Roman"/>
                <w:sz w:val="40"/>
              </w:rPr>
            </w:pPr>
            <w:r>
              <w:rPr>
                <w:rFonts w:ascii="Times New Roman"/>
                <w:sz w:val="40"/>
              </w:rPr>
              <w:t xml:space="preserve"> </w:t>
            </w:r>
            <w:permStart w:id="172561639" w:edGrp="everyone"/>
            <w:r>
              <w:t xml:space="preserve">                </w:t>
            </w:r>
            <w:permEnd w:id="172561639"/>
          </w:p>
        </w:tc>
      </w:tr>
      <w:tr w:rsidR="0033449D" w:rsidTr="006609F7">
        <w:trPr>
          <w:trHeight w:val="551"/>
        </w:trPr>
        <w:tc>
          <w:tcPr>
            <w:tcW w:w="2443" w:type="dxa"/>
            <w:tcBorders>
              <w:right w:val="nil"/>
            </w:tcBorders>
            <w:shd w:val="clear" w:color="auto" w:fill="046EB7"/>
          </w:tcPr>
          <w:p w:rsidR="0033449D" w:rsidRDefault="0033449D" w:rsidP="006609F7">
            <w:pPr>
              <w:pStyle w:val="TableParagraph"/>
              <w:spacing w:before="144"/>
              <w:ind w:left="86"/>
              <w:rPr>
                <w:b/>
                <w:sz w:val="26"/>
              </w:rPr>
            </w:pPr>
            <w:r>
              <w:rPr>
                <w:b/>
                <w:color w:val="FFFFFF"/>
                <w:sz w:val="26"/>
              </w:rPr>
              <w:t>Tutor name</w:t>
            </w:r>
          </w:p>
        </w:tc>
        <w:tc>
          <w:tcPr>
            <w:tcW w:w="8034" w:type="dxa"/>
            <w:tcBorders>
              <w:top w:val="single" w:sz="6" w:space="0" w:color="046EB7"/>
              <w:left w:val="nil"/>
              <w:bottom w:val="nil"/>
              <w:right w:val="nil"/>
            </w:tcBorders>
            <w:shd w:val="clear" w:color="auto" w:fill="FFFFFF"/>
          </w:tcPr>
          <w:p w:rsidR="0033449D" w:rsidRPr="00D654CC" w:rsidRDefault="0033449D" w:rsidP="006609F7">
            <w:pPr>
              <w:pStyle w:val="TableParagraph"/>
              <w:rPr>
                <w:rFonts w:ascii="Times New Roman"/>
                <w:b/>
                <w:sz w:val="40"/>
              </w:rPr>
            </w:pPr>
            <w:r>
              <w:rPr>
                <w:rFonts w:ascii="Times New Roman"/>
                <w:sz w:val="40"/>
              </w:rPr>
              <w:t xml:space="preserve"> </w:t>
            </w:r>
            <w:permStart w:id="1281250224" w:edGrp="everyone"/>
            <w:r>
              <w:t xml:space="preserve">                </w:t>
            </w:r>
            <w:permEnd w:id="1281250224"/>
          </w:p>
        </w:tc>
      </w:tr>
    </w:tbl>
    <w:p w:rsidR="00472B1B" w:rsidRDefault="00472B1B">
      <w:pPr>
        <w:spacing w:line="460" w:lineRule="auto"/>
        <w:rPr>
          <w:sz w:val="26"/>
        </w:rPr>
        <w:sectPr w:rsidR="00472B1B">
          <w:type w:val="continuous"/>
          <w:pgSz w:w="11910" w:h="16840"/>
          <w:pgMar w:top="560" w:right="180" w:bottom="0" w:left="420" w:header="720" w:footer="720" w:gutter="0"/>
          <w:cols w:space="720"/>
        </w:sectPr>
      </w:pPr>
    </w:p>
    <w:p w:rsidR="00472B1B" w:rsidRDefault="009C4904">
      <w:pPr>
        <w:pStyle w:val="Heading2"/>
        <w:tabs>
          <w:tab w:val="left" w:pos="1650"/>
          <w:tab w:val="left" w:pos="3816"/>
          <w:tab w:val="left" w:pos="6126"/>
        </w:tabs>
        <w:spacing w:before="120"/>
      </w:pPr>
      <w:r>
        <w:rPr>
          <w:color w:val="243D87"/>
        </w:rPr>
        <w:lastRenderedPageBreak/>
        <w:t>Your</w:t>
      </w:r>
      <w:r>
        <w:rPr>
          <w:color w:val="243D87"/>
        </w:rPr>
        <w:tab/>
        <w:t>Learner</w:t>
      </w:r>
      <w:r>
        <w:rPr>
          <w:color w:val="243D87"/>
        </w:rPr>
        <w:tab/>
      </w:r>
      <w:r>
        <w:rPr>
          <w:color w:val="243D87"/>
          <w:w w:val="95"/>
        </w:rPr>
        <w:t>Evidence</w:t>
      </w:r>
      <w:r>
        <w:rPr>
          <w:color w:val="243D87"/>
          <w:w w:val="95"/>
        </w:rPr>
        <w:tab/>
      </w:r>
      <w:r>
        <w:rPr>
          <w:color w:val="243D87"/>
        </w:rPr>
        <w:t>Record</w:t>
      </w:r>
    </w:p>
    <w:p w:rsidR="00472B1B" w:rsidRDefault="009C4904">
      <w:pPr>
        <w:pStyle w:val="Heading3"/>
        <w:spacing w:before="313" w:line="247" w:lineRule="auto"/>
        <w:ind w:left="260" w:right="514"/>
      </w:pPr>
      <w:r>
        <w:rPr>
          <w:color w:val="243D87"/>
          <w:spacing w:val="-6"/>
          <w:w w:val="90"/>
        </w:rPr>
        <w:t>Your</w:t>
      </w:r>
      <w:r>
        <w:rPr>
          <w:color w:val="243D87"/>
          <w:spacing w:val="-11"/>
          <w:w w:val="90"/>
        </w:rPr>
        <w:t xml:space="preserve"> </w:t>
      </w:r>
      <w:r>
        <w:rPr>
          <w:color w:val="243D87"/>
          <w:w w:val="90"/>
        </w:rPr>
        <w:t>Learner</w:t>
      </w:r>
      <w:r>
        <w:rPr>
          <w:color w:val="243D87"/>
          <w:spacing w:val="-11"/>
          <w:w w:val="90"/>
        </w:rPr>
        <w:t xml:space="preserve"> </w:t>
      </w:r>
      <w:r>
        <w:rPr>
          <w:color w:val="243D87"/>
          <w:w w:val="90"/>
        </w:rPr>
        <w:t>Evidence</w:t>
      </w:r>
      <w:r>
        <w:rPr>
          <w:color w:val="243D87"/>
          <w:spacing w:val="-11"/>
          <w:w w:val="90"/>
        </w:rPr>
        <w:t xml:space="preserve"> </w:t>
      </w:r>
      <w:r>
        <w:rPr>
          <w:color w:val="243D87"/>
          <w:w w:val="90"/>
        </w:rPr>
        <w:t>Record</w:t>
      </w:r>
      <w:r>
        <w:rPr>
          <w:color w:val="243D87"/>
          <w:spacing w:val="-10"/>
          <w:w w:val="90"/>
        </w:rPr>
        <w:t xml:space="preserve"> </w:t>
      </w:r>
      <w:r>
        <w:rPr>
          <w:color w:val="243D87"/>
          <w:w w:val="90"/>
        </w:rPr>
        <w:t>(LER)</w:t>
      </w:r>
      <w:r>
        <w:rPr>
          <w:color w:val="243D87"/>
          <w:spacing w:val="-11"/>
          <w:w w:val="90"/>
        </w:rPr>
        <w:t xml:space="preserve"> </w:t>
      </w:r>
      <w:r>
        <w:rPr>
          <w:color w:val="243D87"/>
          <w:w w:val="90"/>
        </w:rPr>
        <w:t>gives</w:t>
      </w:r>
      <w:r>
        <w:rPr>
          <w:color w:val="243D87"/>
          <w:spacing w:val="-11"/>
          <w:w w:val="90"/>
        </w:rPr>
        <w:t xml:space="preserve"> </w:t>
      </w:r>
      <w:r>
        <w:rPr>
          <w:color w:val="243D87"/>
          <w:w w:val="90"/>
        </w:rPr>
        <w:t>you</w:t>
      </w:r>
      <w:r>
        <w:rPr>
          <w:color w:val="243D87"/>
          <w:spacing w:val="-10"/>
          <w:w w:val="90"/>
        </w:rPr>
        <w:t xml:space="preserve"> </w:t>
      </w:r>
      <w:r>
        <w:rPr>
          <w:color w:val="243D87"/>
          <w:w w:val="90"/>
        </w:rPr>
        <w:t>a</w:t>
      </w:r>
      <w:r>
        <w:rPr>
          <w:color w:val="243D87"/>
          <w:spacing w:val="-11"/>
          <w:w w:val="90"/>
        </w:rPr>
        <w:t xml:space="preserve"> </w:t>
      </w:r>
      <w:r>
        <w:rPr>
          <w:color w:val="243D87"/>
          <w:w w:val="90"/>
        </w:rPr>
        <w:t>template</w:t>
      </w:r>
      <w:r>
        <w:rPr>
          <w:color w:val="243D87"/>
          <w:spacing w:val="-11"/>
          <w:w w:val="90"/>
        </w:rPr>
        <w:t xml:space="preserve"> </w:t>
      </w:r>
      <w:r>
        <w:rPr>
          <w:color w:val="243D87"/>
          <w:w w:val="90"/>
        </w:rPr>
        <w:t>and</w:t>
      </w:r>
      <w:r>
        <w:rPr>
          <w:color w:val="243D87"/>
          <w:spacing w:val="-11"/>
          <w:w w:val="90"/>
        </w:rPr>
        <w:t xml:space="preserve"> </w:t>
      </w:r>
      <w:r>
        <w:rPr>
          <w:color w:val="243D87"/>
          <w:w w:val="90"/>
        </w:rPr>
        <w:t>guidance</w:t>
      </w:r>
      <w:r>
        <w:rPr>
          <w:color w:val="243D87"/>
          <w:spacing w:val="-10"/>
          <w:w w:val="90"/>
        </w:rPr>
        <w:t xml:space="preserve"> </w:t>
      </w:r>
      <w:r>
        <w:rPr>
          <w:color w:val="243D87"/>
          <w:w w:val="90"/>
        </w:rPr>
        <w:t>for</w:t>
      </w:r>
      <w:r>
        <w:rPr>
          <w:color w:val="243D87"/>
          <w:spacing w:val="-11"/>
          <w:w w:val="90"/>
        </w:rPr>
        <w:t xml:space="preserve"> </w:t>
      </w:r>
      <w:r>
        <w:rPr>
          <w:color w:val="243D87"/>
          <w:w w:val="90"/>
        </w:rPr>
        <w:t>everything</w:t>
      </w:r>
      <w:r>
        <w:rPr>
          <w:color w:val="243D87"/>
          <w:spacing w:val="-11"/>
          <w:w w:val="90"/>
        </w:rPr>
        <w:t xml:space="preserve"> </w:t>
      </w:r>
      <w:r>
        <w:rPr>
          <w:color w:val="243D87"/>
          <w:w w:val="90"/>
        </w:rPr>
        <w:t>you</w:t>
      </w:r>
      <w:r>
        <w:rPr>
          <w:color w:val="243D87"/>
          <w:spacing w:val="-10"/>
          <w:w w:val="90"/>
        </w:rPr>
        <w:t xml:space="preserve"> </w:t>
      </w:r>
      <w:r>
        <w:rPr>
          <w:color w:val="243D87"/>
          <w:w w:val="90"/>
        </w:rPr>
        <w:t xml:space="preserve">need </w:t>
      </w:r>
      <w:r>
        <w:rPr>
          <w:color w:val="243D87"/>
          <w:w w:val="95"/>
        </w:rPr>
        <w:t>to</w:t>
      </w:r>
      <w:r>
        <w:rPr>
          <w:color w:val="243D87"/>
          <w:spacing w:val="-8"/>
          <w:w w:val="95"/>
        </w:rPr>
        <w:t xml:space="preserve"> </w:t>
      </w:r>
      <w:r>
        <w:rPr>
          <w:color w:val="243D87"/>
          <w:w w:val="95"/>
        </w:rPr>
        <w:t>do</w:t>
      </w:r>
      <w:r>
        <w:rPr>
          <w:color w:val="243D87"/>
          <w:spacing w:val="-8"/>
          <w:w w:val="95"/>
        </w:rPr>
        <w:t xml:space="preserve"> </w:t>
      </w:r>
      <w:r>
        <w:rPr>
          <w:color w:val="243D87"/>
          <w:w w:val="95"/>
        </w:rPr>
        <w:t>to</w:t>
      </w:r>
      <w:r>
        <w:rPr>
          <w:color w:val="243D87"/>
          <w:spacing w:val="-8"/>
          <w:w w:val="95"/>
        </w:rPr>
        <w:t xml:space="preserve"> </w:t>
      </w:r>
      <w:r>
        <w:rPr>
          <w:color w:val="243D87"/>
          <w:w w:val="95"/>
        </w:rPr>
        <w:t>complete</w:t>
      </w:r>
      <w:r>
        <w:rPr>
          <w:color w:val="243D87"/>
          <w:spacing w:val="-8"/>
          <w:w w:val="95"/>
        </w:rPr>
        <w:t xml:space="preserve"> </w:t>
      </w:r>
      <w:r>
        <w:rPr>
          <w:color w:val="243D87"/>
          <w:w w:val="95"/>
        </w:rPr>
        <w:t>this</w:t>
      </w:r>
      <w:r>
        <w:rPr>
          <w:color w:val="243D87"/>
          <w:spacing w:val="-8"/>
          <w:w w:val="95"/>
        </w:rPr>
        <w:t xml:space="preserve"> </w:t>
      </w:r>
      <w:r>
        <w:rPr>
          <w:color w:val="243D87"/>
          <w:w w:val="95"/>
        </w:rPr>
        <w:t>Sports</w:t>
      </w:r>
      <w:r>
        <w:rPr>
          <w:color w:val="243D87"/>
          <w:spacing w:val="-8"/>
          <w:w w:val="95"/>
        </w:rPr>
        <w:t xml:space="preserve"> </w:t>
      </w:r>
      <w:r>
        <w:rPr>
          <w:color w:val="243D87"/>
          <w:w w:val="95"/>
        </w:rPr>
        <w:t>Leaders</w:t>
      </w:r>
      <w:r>
        <w:rPr>
          <w:color w:val="243D87"/>
          <w:spacing w:val="-8"/>
          <w:w w:val="95"/>
        </w:rPr>
        <w:t xml:space="preserve"> </w:t>
      </w:r>
      <w:r w:rsidR="006609F7">
        <w:rPr>
          <w:color w:val="243D87"/>
          <w:w w:val="95"/>
        </w:rPr>
        <w:t>qualification</w:t>
      </w:r>
      <w:r>
        <w:rPr>
          <w:color w:val="243D87"/>
          <w:w w:val="95"/>
        </w:rPr>
        <w:t>.</w:t>
      </w:r>
    </w:p>
    <w:p w:rsidR="00472B1B" w:rsidRDefault="00472B1B">
      <w:pPr>
        <w:pStyle w:val="BodyText"/>
        <w:spacing w:before="8"/>
        <w:rPr>
          <w:b/>
        </w:rPr>
      </w:pPr>
    </w:p>
    <w:p w:rsidR="00472B1B" w:rsidRDefault="009C4904">
      <w:pPr>
        <w:pStyle w:val="BodyText"/>
        <w:ind w:left="260"/>
      </w:pPr>
      <w:r>
        <w:rPr>
          <w:color w:val="231F20"/>
          <w:w w:val="105"/>
        </w:rPr>
        <w:t>Your Tutor will guide you through the LER as you go through the course but here is an overview of what to expect.</w:t>
      </w:r>
    </w:p>
    <w:p w:rsidR="00472B1B" w:rsidRDefault="00472B1B">
      <w:pPr>
        <w:pStyle w:val="BodyText"/>
        <w:rPr>
          <w:sz w:val="22"/>
        </w:rPr>
      </w:pPr>
    </w:p>
    <w:p w:rsidR="00472B1B" w:rsidRDefault="00472B1B">
      <w:pPr>
        <w:pStyle w:val="BodyText"/>
        <w:spacing w:before="5"/>
        <w:rPr>
          <w:sz w:val="24"/>
        </w:rPr>
      </w:pPr>
    </w:p>
    <w:p w:rsidR="00472B1B" w:rsidRDefault="009C4904">
      <w:pPr>
        <w:pStyle w:val="Heading3"/>
        <w:spacing w:before="0"/>
        <w:ind w:left="260"/>
      </w:pPr>
      <w:r>
        <w:rPr>
          <w:color w:val="243D87"/>
          <w:w w:val="95"/>
        </w:rPr>
        <w:t>Your LER – How it works:</w:t>
      </w:r>
    </w:p>
    <w:p w:rsidR="00472B1B" w:rsidRDefault="00D0692E">
      <w:pPr>
        <w:pStyle w:val="BodyText"/>
        <w:spacing w:before="2"/>
        <w:rPr>
          <w:b/>
          <w:sz w:val="28"/>
        </w:rPr>
      </w:pPr>
      <w:r>
        <w:rPr>
          <w:noProof/>
          <w:lang w:bidi="ar-SA"/>
        </w:rPr>
        <mc:AlternateContent>
          <mc:Choice Requires="wpg">
            <w:drawing>
              <wp:anchor distT="0" distB="0" distL="0" distR="0" simplePos="0" relativeHeight="251678720" behindDoc="1" locked="0" layoutInCell="1" allowOverlap="1">
                <wp:simplePos x="0" y="0"/>
                <wp:positionH relativeFrom="page">
                  <wp:posOffset>334645</wp:posOffset>
                </wp:positionH>
                <wp:positionV relativeFrom="paragraph">
                  <wp:posOffset>234950</wp:posOffset>
                </wp:positionV>
                <wp:extent cx="1690370" cy="2412365"/>
                <wp:effectExtent l="1270" t="5080" r="3810" b="1905"/>
                <wp:wrapTopAndBottom/>
                <wp:docPr id="148"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0370" cy="2412365"/>
                          <a:chOff x="527" y="370"/>
                          <a:chExt cx="2662" cy="3799"/>
                        </a:xfrm>
                      </wpg:grpSpPr>
                      <pic:pic xmlns:pic="http://schemas.openxmlformats.org/drawingml/2006/picture">
                        <pic:nvPicPr>
                          <pic:cNvPr id="149" name="Picture 3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26" y="369"/>
                            <a:ext cx="2662" cy="3799"/>
                          </a:xfrm>
                          <a:prstGeom prst="rect">
                            <a:avLst/>
                          </a:prstGeom>
                          <a:noFill/>
                          <a:extLst>
                            <a:ext uri="{909E8E84-426E-40DD-AFC4-6F175D3DCCD1}">
                              <a14:hiddenFill xmlns:a14="http://schemas.microsoft.com/office/drawing/2010/main">
                                <a:solidFill>
                                  <a:srgbClr val="FFFFFF"/>
                                </a:solidFill>
                              </a14:hiddenFill>
                            </a:ext>
                          </a:extLst>
                        </pic:spPr>
                      </pic:pic>
                      <wps:wsp>
                        <wps:cNvPr id="150" name="Text Box 355"/>
                        <wps:cNvSpPr txBox="1">
                          <a:spLocks noChangeArrowheads="1"/>
                        </wps:cNvSpPr>
                        <wps:spPr bwMode="auto">
                          <a:xfrm>
                            <a:off x="526" y="369"/>
                            <a:ext cx="2662" cy="3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before="174" w:line="632" w:lineRule="exact"/>
                                <w:ind w:left="253"/>
                                <w:rPr>
                                  <w:b/>
                                  <w:sz w:val="28"/>
                                </w:rPr>
                              </w:pPr>
                              <w:r>
                                <w:rPr>
                                  <w:color w:val="243D87"/>
                                  <w:w w:val="95"/>
                                  <w:sz w:val="56"/>
                                </w:rPr>
                                <w:t>L</w:t>
                              </w:r>
                              <w:r>
                                <w:rPr>
                                  <w:b/>
                                  <w:color w:val="25408F"/>
                                  <w:w w:val="95"/>
                                  <w:sz w:val="28"/>
                                </w:rPr>
                                <w:t>earn</w:t>
                              </w:r>
                            </w:p>
                            <w:p w:rsidR="00165A30" w:rsidRDefault="00165A30">
                              <w:pPr>
                                <w:spacing w:line="254" w:lineRule="auto"/>
                                <w:ind w:left="253" w:right="413"/>
                                <w:rPr>
                                  <w:sz w:val="20"/>
                                </w:rPr>
                              </w:pPr>
                              <w:r>
                                <w:rPr>
                                  <w:color w:val="25408F"/>
                                  <w:spacing w:val="-4"/>
                                  <w:w w:val="105"/>
                                  <w:sz w:val="20"/>
                                </w:rPr>
                                <w:t xml:space="preserve">Your Tutor will </w:t>
                              </w:r>
                              <w:r>
                                <w:rPr>
                                  <w:color w:val="25408F"/>
                                  <w:spacing w:val="-6"/>
                                  <w:w w:val="105"/>
                                  <w:sz w:val="20"/>
                                </w:rPr>
                                <w:t xml:space="preserve">take </w:t>
                              </w:r>
                              <w:r>
                                <w:rPr>
                                  <w:color w:val="25408F"/>
                                  <w:spacing w:val="-4"/>
                                  <w:w w:val="105"/>
                                  <w:sz w:val="20"/>
                                </w:rPr>
                                <w:t xml:space="preserve">you </w:t>
                              </w:r>
                              <w:r>
                                <w:rPr>
                                  <w:color w:val="25408F"/>
                                  <w:spacing w:val="-5"/>
                                  <w:w w:val="105"/>
                                  <w:sz w:val="20"/>
                                </w:rPr>
                                <w:t xml:space="preserve">through </w:t>
                              </w:r>
                              <w:r>
                                <w:rPr>
                                  <w:color w:val="25408F"/>
                                  <w:w w:val="105"/>
                                  <w:sz w:val="20"/>
                                </w:rPr>
                                <w:t>a</w:t>
                              </w:r>
                              <w:r>
                                <w:rPr>
                                  <w:color w:val="25408F"/>
                                  <w:spacing w:val="-38"/>
                                  <w:w w:val="105"/>
                                  <w:sz w:val="20"/>
                                </w:rPr>
                                <w:t xml:space="preserve"> </w:t>
                              </w:r>
                              <w:r>
                                <w:rPr>
                                  <w:color w:val="25408F"/>
                                  <w:spacing w:val="-4"/>
                                  <w:w w:val="105"/>
                                  <w:sz w:val="20"/>
                                </w:rPr>
                                <w:t xml:space="preserve">number </w:t>
                              </w:r>
                              <w:r>
                                <w:rPr>
                                  <w:color w:val="25408F"/>
                                  <w:spacing w:val="-3"/>
                                  <w:w w:val="105"/>
                                  <w:sz w:val="20"/>
                                </w:rPr>
                                <w:t>of</w:t>
                              </w:r>
                              <w:r>
                                <w:rPr>
                                  <w:color w:val="25408F"/>
                                  <w:spacing w:val="-29"/>
                                  <w:w w:val="105"/>
                                  <w:sz w:val="20"/>
                                </w:rPr>
                                <w:t xml:space="preserve"> </w:t>
                              </w:r>
                              <w:r>
                                <w:rPr>
                                  <w:color w:val="25408F"/>
                                  <w:spacing w:val="-5"/>
                                  <w:w w:val="105"/>
                                  <w:sz w:val="20"/>
                                </w:rPr>
                                <w:t>lessons</w:t>
                              </w:r>
                              <w:r>
                                <w:rPr>
                                  <w:color w:val="25408F"/>
                                  <w:spacing w:val="-29"/>
                                  <w:w w:val="105"/>
                                  <w:sz w:val="20"/>
                                </w:rPr>
                                <w:t xml:space="preserve"> </w:t>
                              </w:r>
                              <w:r>
                                <w:rPr>
                                  <w:color w:val="25408F"/>
                                  <w:spacing w:val="-3"/>
                                  <w:w w:val="105"/>
                                  <w:sz w:val="20"/>
                                </w:rPr>
                                <w:t>and</w:t>
                              </w:r>
                              <w:r>
                                <w:rPr>
                                  <w:color w:val="25408F"/>
                                  <w:spacing w:val="-29"/>
                                  <w:w w:val="105"/>
                                  <w:sz w:val="20"/>
                                </w:rPr>
                                <w:t xml:space="preserve"> </w:t>
                              </w:r>
                              <w:r>
                                <w:rPr>
                                  <w:color w:val="25408F"/>
                                  <w:spacing w:val="-5"/>
                                  <w:w w:val="105"/>
                                  <w:sz w:val="20"/>
                                </w:rPr>
                                <w:t>practical activities</w:t>
                              </w:r>
                              <w:r>
                                <w:rPr>
                                  <w:color w:val="25408F"/>
                                  <w:spacing w:val="-12"/>
                                  <w:w w:val="105"/>
                                  <w:sz w:val="20"/>
                                </w:rPr>
                                <w:t xml:space="preserve"> </w:t>
                              </w:r>
                              <w:r>
                                <w:rPr>
                                  <w:color w:val="25408F"/>
                                  <w:spacing w:val="-5"/>
                                  <w:w w:val="105"/>
                                  <w:sz w:val="20"/>
                                </w:rPr>
                                <w:t>where</w:t>
                              </w:r>
                            </w:p>
                            <w:p w:rsidR="00165A30" w:rsidRDefault="00165A30">
                              <w:pPr>
                                <w:spacing w:line="254" w:lineRule="auto"/>
                                <w:ind w:left="253" w:right="465"/>
                                <w:rPr>
                                  <w:sz w:val="20"/>
                                </w:rPr>
                              </w:pPr>
                              <w:r>
                                <w:rPr>
                                  <w:color w:val="25408F"/>
                                  <w:spacing w:val="-4"/>
                                  <w:w w:val="105"/>
                                  <w:sz w:val="20"/>
                                </w:rPr>
                                <w:t xml:space="preserve">you will learn and </w:t>
                              </w:r>
                              <w:r>
                                <w:rPr>
                                  <w:color w:val="25408F"/>
                                  <w:spacing w:val="-5"/>
                                  <w:w w:val="105"/>
                                  <w:sz w:val="20"/>
                                </w:rPr>
                                <w:t xml:space="preserve">experience leadership </w:t>
                              </w:r>
                              <w:r>
                                <w:rPr>
                                  <w:color w:val="25408F"/>
                                  <w:spacing w:val="-3"/>
                                  <w:w w:val="105"/>
                                  <w:sz w:val="20"/>
                                </w:rPr>
                                <w:t>in</w:t>
                              </w:r>
                              <w:r>
                                <w:rPr>
                                  <w:color w:val="25408F"/>
                                  <w:spacing w:val="-22"/>
                                  <w:w w:val="105"/>
                                  <w:sz w:val="20"/>
                                </w:rPr>
                                <w:t xml:space="preserve"> </w:t>
                              </w:r>
                              <w:r>
                                <w:rPr>
                                  <w:color w:val="25408F"/>
                                  <w:w w:val="105"/>
                                  <w:sz w:val="20"/>
                                </w:rPr>
                                <w:t>a</w:t>
                              </w:r>
                              <w:r>
                                <w:rPr>
                                  <w:color w:val="25408F"/>
                                  <w:spacing w:val="-22"/>
                                  <w:w w:val="105"/>
                                  <w:sz w:val="20"/>
                                </w:rPr>
                                <w:t xml:space="preserve"> </w:t>
                              </w:r>
                              <w:r>
                                <w:rPr>
                                  <w:color w:val="25408F"/>
                                  <w:spacing w:val="-4"/>
                                  <w:w w:val="105"/>
                                  <w:sz w:val="20"/>
                                </w:rPr>
                                <w:t>sport</w:t>
                              </w:r>
                              <w:r>
                                <w:rPr>
                                  <w:color w:val="25408F"/>
                                  <w:spacing w:val="-22"/>
                                  <w:w w:val="105"/>
                                  <w:sz w:val="20"/>
                                </w:rPr>
                                <w:t xml:space="preserve"> </w:t>
                              </w:r>
                              <w:r>
                                <w:rPr>
                                  <w:color w:val="25408F"/>
                                  <w:spacing w:val="-3"/>
                                  <w:w w:val="105"/>
                                  <w:sz w:val="20"/>
                                </w:rPr>
                                <w:t>and</w:t>
                              </w:r>
                              <w:r>
                                <w:rPr>
                                  <w:color w:val="25408F"/>
                                  <w:spacing w:val="-22"/>
                                  <w:w w:val="105"/>
                                  <w:sz w:val="20"/>
                                </w:rPr>
                                <w:t xml:space="preserve"> </w:t>
                              </w:r>
                              <w:r>
                                <w:rPr>
                                  <w:color w:val="25408F"/>
                                  <w:spacing w:val="-5"/>
                                  <w:w w:val="105"/>
                                  <w:sz w:val="20"/>
                                </w:rPr>
                                <w:t>physical activity</w:t>
                              </w:r>
                              <w:r>
                                <w:rPr>
                                  <w:color w:val="25408F"/>
                                  <w:spacing w:val="-12"/>
                                  <w:w w:val="105"/>
                                  <w:sz w:val="20"/>
                                </w:rPr>
                                <w:t xml:space="preserve"> </w:t>
                              </w:r>
                              <w:r>
                                <w:rPr>
                                  <w:color w:val="25408F"/>
                                  <w:spacing w:val="-6"/>
                                  <w:w w:val="105"/>
                                  <w:sz w:val="20"/>
                                </w:rPr>
                                <w:t>context.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4" o:spid="_x0000_s1036" style="position:absolute;margin-left:26.35pt;margin-top:18.5pt;width:133.1pt;height:189.95pt;z-index:-251637760;mso-wrap-distance-left:0;mso-wrap-distance-right:0;mso-position-horizontal-relative:page" coordorigin="527,370" coordsize="2662,3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">
                <v:shape id="Picture 356" o:spid="_x0000_s1037" type="#_x0000_t75" style="position:absolute;left:526;top:369;width:2662;height:3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">
                  <v:imagedata r:id="rId11" o:title=""/>
                </v:shape>
                <v:shape id="Text Box 355" o:spid="_x0000_s1038" type="#_x0000_t202" style="position:absolute;left:526;top:369;width:2662;height:3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165A30" w:rsidRDefault="00165A30">
                        <w:pPr>
                          <w:spacing w:before="174" w:line="632" w:lineRule="exact"/>
                          <w:ind w:left="253"/>
                          <w:rPr>
                            <w:b/>
                            <w:sz w:val="28"/>
                          </w:rPr>
                        </w:pPr>
                        <w:r>
                          <w:rPr>
                            <w:color w:val="243D87"/>
                            <w:w w:val="95"/>
                            <w:sz w:val="56"/>
                          </w:rPr>
                          <w:t>L</w:t>
                        </w:r>
                        <w:r>
                          <w:rPr>
                            <w:b/>
                            <w:color w:val="25408F"/>
                            <w:w w:val="95"/>
                            <w:sz w:val="28"/>
                          </w:rPr>
                          <w:t>earn</w:t>
                        </w:r>
                      </w:p>
                      <w:p w:rsidR="00165A30" w:rsidRDefault="00165A30">
                        <w:pPr>
                          <w:spacing w:line="254" w:lineRule="auto"/>
                          <w:ind w:left="253" w:right="413"/>
                          <w:rPr>
                            <w:sz w:val="20"/>
                          </w:rPr>
                        </w:pPr>
                        <w:r>
                          <w:rPr>
                            <w:color w:val="25408F"/>
                            <w:spacing w:val="-4"/>
                            <w:w w:val="105"/>
                            <w:sz w:val="20"/>
                          </w:rPr>
                          <w:t xml:space="preserve">Your Tutor will </w:t>
                        </w:r>
                        <w:r>
                          <w:rPr>
                            <w:color w:val="25408F"/>
                            <w:spacing w:val="-6"/>
                            <w:w w:val="105"/>
                            <w:sz w:val="20"/>
                          </w:rPr>
                          <w:t xml:space="preserve">take </w:t>
                        </w:r>
                        <w:r>
                          <w:rPr>
                            <w:color w:val="25408F"/>
                            <w:spacing w:val="-4"/>
                            <w:w w:val="105"/>
                            <w:sz w:val="20"/>
                          </w:rPr>
                          <w:t xml:space="preserve">you </w:t>
                        </w:r>
                        <w:r>
                          <w:rPr>
                            <w:color w:val="25408F"/>
                            <w:spacing w:val="-5"/>
                            <w:w w:val="105"/>
                            <w:sz w:val="20"/>
                          </w:rPr>
                          <w:t xml:space="preserve">through </w:t>
                        </w:r>
                        <w:r>
                          <w:rPr>
                            <w:color w:val="25408F"/>
                            <w:w w:val="105"/>
                            <w:sz w:val="20"/>
                          </w:rPr>
                          <w:t>a</w:t>
                        </w:r>
                        <w:r>
                          <w:rPr>
                            <w:color w:val="25408F"/>
                            <w:spacing w:val="-38"/>
                            <w:w w:val="105"/>
                            <w:sz w:val="20"/>
                          </w:rPr>
                          <w:t xml:space="preserve"> </w:t>
                        </w:r>
                        <w:r>
                          <w:rPr>
                            <w:color w:val="25408F"/>
                            <w:spacing w:val="-4"/>
                            <w:w w:val="105"/>
                            <w:sz w:val="20"/>
                          </w:rPr>
                          <w:t xml:space="preserve">number </w:t>
                        </w:r>
                        <w:r>
                          <w:rPr>
                            <w:color w:val="25408F"/>
                            <w:spacing w:val="-3"/>
                            <w:w w:val="105"/>
                            <w:sz w:val="20"/>
                          </w:rPr>
                          <w:t>of</w:t>
                        </w:r>
                        <w:r>
                          <w:rPr>
                            <w:color w:val="25408F"/>
                            <w:spacing w:val="-29"/>
                            <w:w w:val="105"/>
                            <w:sz w:val="20"/>
                          </w:rPr>
                          <w:t xml:space="preserve"> </w:t>
                        </w:r>
                        <w:r>
                          <w:rPr>
                            <w:color w:val="25408F"/>
                            <w:spacing w:val="-5"/>
                            <w:w w:val="105"/>
                            <w:sz w:val="20"/>
                          </w:rPr>
                          <w:t>lessons</w:t>
                        </w:r>
                        <w:r>
                          <w:rPr>
                            <w:color w:val="25408F"/>
                            <w:spacing w:val="-29"/>
                            <w:w w:val="105"/>
                            <w:sz w:val="20"/>
                          </w:rPr>
                          <w:t xml:space="preserve"> </w:t>
                        </w:r>
                        <w:r>
                          <w:rPr>
                            <w:color w:val="25408F"/>
                            <w:spacing w:val="-3"/>
                            <w:w w:val="105"/>
                            <w:sz w:val="20"/>
                          </w:rPr>
                          <w:t>and</w:t>
                        </w:r>
                        <w:r>
                          <w:rPr>
                            <w:color w:val="25408F"/>
                            <w:spacing w:val="-29"/>
                            <w:w w:val="105"/>
                            <w:sz w:val="20"/>
                          </w:rPr>
                          <w:t xml:space="preserve"> </w:t>
                        </w:r>
                        <w:r>
                          <w:rPr>
                            <w:color w:val="25408F"/>
                            <w:spacing w:val="-5"/>
                            <w:w w:val="105"/>
                            <w:sz w:val="20"/>
                          </w:rPr>
                          <w:t>practical activities</w:t>
                        </w:r>
                        <w:r>
                          <w:rPr>
                            <w:color w:val="25408F"/>
                            <w:spacing w:val="-12"/>
                            <w:w w:val="105"/>
                            <w:sz w:val="20"/>
                          </w:rPr>
                          <w:t xml:space="preserve"> </w:t>
                        </w:r>
                        <w:r>
                          <w:rPr>
                            <w:color w:val="25408F"/>
                            <w:spacing w:val="-5"/>
                            <w:w w:val="105"/>
                            <w:sz w:val="20"/>
                          </w:rPr>
                          <w:t>where</w:t>
                        </w:r>
                      </w:p>
                      <w:p w:rsidR="00165A30" w:rsidRDefault="00165A30">
                        <w:pPr>
                          <w:spacing w:line="254" w:lineRule="auto"/>
                          <w:ind w:left="253" w:right="465"/>
                          <w:rPr>
                            <w:sz w:val="20"/>
                          </w:rPr>
                        </w:pPr>
                        <w:r>
                          <w:rPr>
                            <w:color w:val="25408F"/>
                            <w:spacing w:val="-4"/>
                            <w:w w:val="105"/>
                            <w:sz w:val="20"/>
                          </w:rPr>
                          <w:t xml:space="preserve">you will learn and </w:t>
                        </w:r>
                        <w:r>
                          <w:rPr>
                            <w:color w:val="25408F"/>
                            <w:spacing w:val="-5"/>
                            <w:w w:val="105"/>
                            <w:sz w:val="20"/>
                          </w:rPr>
                          <w:t xml:space="preserve">experience leadership </w:t>
                        </w:r>
                        <w:r>
                          <w:rPr>
                            <w:color w:val="25408F"/>
                            <w:spacing w:val="-3"/>
                            <w:w w:val="105"/>
                            <w:sz w:val="20"/>
                          </w:rPr>
                          <w:t>in</w:t>
                        </w:r>
                        <w:r>
                          <w:rPr>
                            <w:color w:val="25408F"/>
                            <w:spacing w:val="-22"/>
                            <w:w w:val="105"/>
                            <w:sz w:val="20"/>
                          </w:rPr>
                          <w:t xml:space="preserve"> </w:t>
                        </w:r>
                        <w:r>
                          <w:rPr>
                            <w:color w:val="25408F"/>
                            <w:w w:val="105"/>
                            <w:sz w:val="20"/>
                          </w:rPr>
                          <w:t>a</w:t>
                        </w:r>
                        <w:r>
                          <w:rPr>
                            <w:color w:val="25408F"/>
                            <w:spacing w:val="-22"/>
                            <w:w w:val="105"/>
                            <w:sz w:val="20"/>
                          </w:rPr>
                          <w:t xml:space="preserve"> </w:t>
                        </w:r>
                        <w:r>
                          <w:rPr>
                            <w:color w:val="25408F"/>
                            <w:spacing w:val="-4"/>
                            <w:w w:val="105"/>
                            <w:sz w:val="20"/>
                          </w:rPr>
                          <w:t>sport</w:t>
                        </w:r>
                        <w:r>
                          <w:rPr>
                            <w:color w:val="25408F"/>
                            <w:spacing w:val="-22"/>
                            <w:w w:val="105"/>
                            <w:sz w:val="20"/>
                          </w:rPr>
                          <w:t xml:space="preserve"> </w:t>
                        </w:r>
                        <w:r>
                          <w:rPr>
                            <w:color w:val="25408F"/>
                            <w:spacing w:val="-3"/>
                            <w:w w:val="105"/>
                            <w:sz w:val="20"/>
                          </w:rPr>
                          <w:t>and</w:t>
                        </w:r>
                        <w:r>
                          <w:rPr>
                            <w:color w:val="25408F"/>
                            <w:spacing w:val="-22"/>
                            <w:w w:val="105"/>
                            <w:sz w:val="20"/>
                          </w:rPr>
                          <w:t xml:space="preserve"> </w:t>
                        </w:r>
                        <w:r>
                          <w:rPr>
                            <w:color w:val="25408F"/>
                            <w:spacing w:val="-5"/>
                            <w:w w:val="105"/>
                            <w:sz w:val="20"/>
                          </w:rPr>
                          <w:t>physical activity</w:t>
                        </w:r>
                        <w:r>
                          <w:rPr>
                            <w:color w:val="25408F"/>
                            <w:spacing w:val="-12"/>
                            <w:w w:val="105"/>
                            <w:sz w:val="20"/>
                          </w:rPr>
                          <w:t xml:space="preserve"> </w:t>
                        </w:r>
                        <w:r>
                          <w:rPr>
                            <w:color w:val="25408F"/>
                            <w:spacing w:val="-6"/>
                            <w:w w:val="105"/>
                            <w:sz w:val="20"/>
                          </w:rPr>
                          <w:t>context.</w:t>
                        </w:r>
                      </w:p>
                    </w:txbxContent>
                  </v:textbox>
                </v:shape>
                <w10:wrap type="topAndBottom" anchorx="page"/>
              </v:group>
            </w:pict>
          </mc:Fallback>
        </mc:AlternateContent>
      </w:r>
      <w:r>
        <w:rPr>
          <w:noProof/>
          <w:lang w:bidi="ar-SA"/>
        </w:rPr>
        <mc:AlternateContent>
          <mc:Choice Requires="wpg">
            <w:drawing>
              <wp:anchor distT="0" distB="0" distL="0" distR="0" simplePos="0" relativeHeight="251679744" behindDoc="1" locked="0" layoutInCell="1" allowOverlap="1">
                <wp:simplePos x="0" y="0"/>
                <wp:positionH relativeFrom="page">
                  <wp:posOffset>2071370</wp:posOffset>
                </wp:positionH>
                <wp:positionV relativeFrom="paragraph">
                  <wp:posOffset>234950</wp:posOffset>
                </wp:positionV>
                <wp:extent cx="3400425" cy="2412365"/>
                <wp:effectExtent l="4445" t="0" r="0" b="1905"/>
                <wp:wrapTopAndBottom/>
                <wp:docPr id="144"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0425" cy="2412365"/>
                          <a:chOff x="3262" y="370"/>
                          <a:chExt cx="5355" cy="3799"/>
                        </a:xfrm>
                      </wpg:grpSpPr>
                      <pic:pic xmlns:pic="http://schemas.openxmlformats.org/drawingml/2006/picture">
                        <pic:nvPicPr>
                          <pic:cNvPr id="145" name="Picture 3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62" y="369"/>
                            <a:ext cx="5355" cy="3799"/>
                          </a:xfrm>
                          <a:prstGeom prst="rect">
                            <a:avLst/>
                          </a:prstGeom>
                          <a:noFill/>
                          <a:extLst>
                            <a:ext uri="{909E8E84-426E-40DD-AFC4-6F175D3DCCD1}">
                              <a14:hiddenFill xmlns:a14="http://schemas.microsoft.com/office/drawing/2010/main">
                                <a:solidFill>
                                  <a:srgbClr val="FFFFFF"/>
                                </a:solidFill>
                              </a14:hiddenFill>
                            </a:ext>
                          </a:extLst>
                        </pic:spPr>
                      </pic:pic>
                      <wps:wsp>
                        <wps:cNvPr id="146" name="Text Box 352"/>
                        <wps:cNvSpPr txBox="1">
                          <a:spLocks noChangeArrowheads="1"/>
                        </wps:cNvSpPr>
                        <wps:spPr bwMode="auto">
                          <a:xfrm>
                            <a:off x="3500" y="491"/>
                            <a:ext cx="2014" cy="2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before="45" w:line="693" w:lineRule="exact"/>
                                <w:rPr>
                                  <w:b/>
                                  <w:sz w:val="28"/>
                                </w:rPr>
                              </w:pPr>
                              <w:r>
                                <w:rPr>
                                  <w:color w:val="243D87"/>
                                  <w:w w:val="70"/>
                                  <w:sz w:val="62"/>
                                </w:rPr>
                                <w:t>E</w:t>
                              </w:r>
                              <w:r>
                                <w:rPr>
                                  <w:b/>
                                  <w:color w:val="25408F"/>
                                  <w:spacing w:val="-1"/>
                                  <w:w w:val="91"/>
                                  <w:sz w:val="28"/>
                                </w:rPr>
                                <w:t>vidence</w:t>
                              </w:r>
                            </w:p>
                            <w:p w:rsidR="00165A30" w:rsidRDefault="00165A30">
                              <w:pPr>
                                <w:spacing w:line="254" w:lineRule="auto"/>
                                <w:ind w:right="91"/>
                                <w:rPr>
                                  <w:sz w:val="20"/>
                                </w:rPr>
                              </w:pPr>
                              <w:r>
                                <w:rPr>
                                  <w:color w:val="25408F"/>
                                  <w:sz w:val="20"/>
                                </w:rPr>
                                <w:t>Your Tutor will direct you to tasks and activities you need to complete. Guidance for all you need to</w:t>
                              </w:r>
                            </w:p>
                            <w:p w:rsidR="00165A30" w:rsidRDefault="00165A30">
                              <w:pPr>
                                <w:spacing w:line="254" w:lineRule="auto"/>
                                <w:ind w:right="18"/>
                                <w:rPr>
                                  <w:sz w:val="20"/>
                                </w:rPr>
                              </w:pPr>
                              <w:r>
                                <w:rPr>
                                  <w:color w:val="25408F"/>
                                  <w:spacing w:val="-4"/>
                                  <w:sz w:val="20"/>
                                </w:rPr>
                                <w:t xml:space="preserve">complete </w:t>
                              </w:r>
                              <w:r>
                                <w:rPr>
                                  <w:color w:val="25408F"/>
                                  <w:spacing w:val="-3"/>
                                  <w:sz w:val="20"/>
                                </w:rPr>
                                <w:t xml:space="preserve">is in </w:t>
                              </w:r>
                              <w:r>
                                <w:rPr>
                                  <w:color w:val="25408F"/>
                                  <w:spacing w:val="-4"/>
                                  <w:sz w:val="20"/>
                                </w:rPr>
                                <w:t>this</w:t>
                              </w:r>
                              <w:r>
                                <w:rPr>
                                  <w:color w:val="25408F"/>
                                  <w:spacing w:val="-29"/>
                                  <w:sz w:val="20"/>
                                </w:rPr>
                                <w:t xml:space="preserve"> </w:t>
                              </w:r>
                              <w:r>
                                <w:rPr>
                                  <w:color w:val="25408F"/>
                                  <w:spacing w:val="-4"/>
                                  <w:sz w:val="20"/>
                                </w:rPr>
                                <w:t xml:space="preserve">LER. </w:t>
                              </w:r>
                              <w:r>
                                <w:rPr>
                                  <w:color w:val="25408F"/>
                                  <w:spacing w:val="-3"/>
                                  <w:sz w:val="20"/>
                                </w:rPr>
                                <w:t xml:space="preserve">This </w:t>
                              </w:r>
                              <w:r>
                                <w:rPr>
                                  <w:color w:val="25408F"/>
                                  <w:spacing w:val="-5"/>
                                  <w:sz w:val="20"/>
                                </w:rPr>
                                <w:t xml:space="preserve">includes your 10 </w:t>
                              </w:r>
                              <w:r>
                                <w:rPr>
                                  <w:color w:val="25408F"/>
                                  <w:spacing w:val="-4"/>
                                  <w:sz w:val="20"/>
                                </w:rPr>
                                <w:t xml:space="preserve">hours  </w:t>
                              </w:r>
                              <w:r>
                                <w:rPr>
                                  <w:color w:val="25408F"/>
                                  <w:spacing w:val="-6"/>
                                  <w:sz w:val="20"/>
                                </w:rPr>
                                <w:t xml:space="preserve">demonstration </w:t>
                              </w:r>
                              <w:r>
                                <w:rPr>
                                  <w:color w:val="25408F"/>
                                  <w:spacing w:val="-3"/>
                                  <w:sz w:val="20"/>
                                </w:rPr>
                                <w:t>of</w:t>
                              </w:r>
                              <w:r>
                                <w:rPr>
                                  <w:color w:val="25408F"/>
                                  <w:spacing w:val="-9"/>
                                  <w:sz w:val="20"/>
                                </w:rPr>
                                <w:t xml:space="preserve"> </w:t>
                              </w:r>
                              <w:r>
                                <w:rPr>
                                  <w:color w:val="25408F"/>
                                  <w:spacing w:val="-5"/>
                                  <w:sz w:val="20"/>
                                </w:rPr>
                                <w:t>leadership.</w:t>
                              </w:r>
                            </w:p>
                          </w:txbxContent>
                        </wps:txbx>
                        <wps:bodyPr rot="0" vert="horz" wrap="square" lIns="0" tIns="0" rIns="0" bIns="0" anchor="t" anchorCtr="0" upright="1">
                          <a:noAutofit/>
                        </wps:bodyPr>
                      </wps:wsp>
                      <wps:wsp>
                        <wps:cNvPr id="147" name="Text Box 351"/>
                        <wps:cNvSpPr txBox="1">
                          <a:spLocks noChangeArrowheads="1"/>
                        </wps:cNvSpPr>
                        <wps:spPr bwMode="auto">
                          <a:xfrm>
                            <a:off x="6208" y="491"/>
                            <a:ext cx="1924" cy="2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before="45" w:line="693" w:lineRule="exact"/>
                                <w:rPr>
                                  <w:b/>
                                  <w:sz w:val="28"/>
                                </w:rPr>
                              </w:pPr>
                              <w:r>
                                <w:rPr>
                                  <w:color w:val="243D87"/>
                                  <w:spacing w:val="-1"/>
                                  <w:w w:val="80"/>
                                  <w:sz w:val="62"/>
                                </w:rPr>
                                <w:t>A</w:t>
                              </w:r>
                              <w:r>
                                <w:rPr>
                                  <w:b/>
                                  <w:color w:val="25408F"/>
                                  <w:spacing w:val="-1"/>
                                  <w:w w:val="78"/>
                                  <w:sz w:val="28"/>
                                </w:rPr>
                                <w:t>s</w:t>
                              </w:r>
                              <w:r>
                                <w:rPr>
                                  <w:b/>
                                  <w:color w:val="25408F"/>
                                  <w:spacing w:val="5"/>
                                  <w:w w:val="78"/>
                                  <w:sz w:val="28"/>
                                </w:rPr>
                                <w:t>s</w:t>
                              </w:r>
                              <w:r>
                                <w:rPr>
                                  <w:b/>
                                  <w:color w:val="25408F"/>
                                  <w:spacing w:val="-1"/>
                                  <w:w w:val="86"/>
                                  <w:sz w:val="28"/>
                                </w:rPr>
                                <w:t>essme</w:t>
                              </w:r>
                              <w:r>
                                <w:rPr>
                                  <w:b/>
                                  <w:color w:val="25408F"/>
                                  <w:spacing w:val="-6"/>
                                  <w:w w:val="86"/>
                                  <w:sz w:val="28"/>
                                </w:rPr>
                                <w:t>n</w:t>
                              </w:r>
                              <w:r>
                                <w:rPr>
                                  <w:b/>
                                  <w:color w:val="25408F"/>
                                  <w:w w:val="94"/>
                                  <w:sz w:val="28"/>
                                </w:rPr>
                                <w:t>t</w:t>
                              </w:r>
                            </w:p>
                            <w:p w:rsidR="00165A30" w:rsidRDefault="00165A30">
                              <w:pPr>
                                <w:spacing w:line="254" w:lineRule="auto"/>
                                <w:ind w:right="18"/>
                                <w:rPr>
                                  <w:sz w:val="20"/>
                                </w:rPr>
                              </w:pPr>
                              <w:r>
                                <w:rPr>
                                  <w:color w:val="25408F"/>
                                  <w:spacing w:val="-4"/>
                                  <w:w w:val="105"/>
                                  <w:sz w:val="20"/>
                                </w:rPr>
                                <w:t>Your</w:t>
                              </w:r>
                              <w:r>
                                <w:rPr>
                                  <w:color w:val="25408F"/>
                                  <w:spacing w:val="-21"/>
                                  <w:w w:val="105"/>
                                  <w:sz w:val="20"/>
                                </w:rPr>
                                <w:t xml:space="preserve"> </w:t>
                              </w:r>
                              <w:r>
                                <w:rPr>
                                  <w:color w:val="25408F"/>
                                  <w:spacing w:val="-4"/>
                                  <w:w w:val="105"/>
                                  <w:sz w:val="20"/>
                                </w:rPr>
                                <w:t>Tutor</w:t>
                              </w:r>
                              <w:r>
                                <w:rPr>
                                  <w:color w:val="25408F"/>
                                  <w:spacing w:val="-21"/>
                                  <w:w w:val="105"/>
                                  <w:sz w:val="20"/>
                                </w:rPr>
                                <w:t xml:space="preserve"> </w:t>
                              </w:r>
                              <w:r>
                                <w:rPr>
                                  <w:color w:val="25408F"/>
                                  <w:spacing w:val="-4"/>
                                  <w:w w:val="105"/>
                                  <w:sz w:val="20"/>
                                </w:rPr>
                                <w:t>will</w:t>
                              </w:r>
                              <w:r>
                                <w:rPr>
                                  <w:color w:val="25408F"/>
                                  <w:spacing w:val="-21"/>
                                  <w:w w:val="105"/>
                                  <w:sz w:val="20"/>
                                </w:rPr>
                                <w:t xml:space="preserve"> </w:t>
                              </w:r>
                              <w:r>
                                <w:rPr>
                                  <w:color w:val="25408F"/>
                                  <w:spacing w:val="-4"/>
                                  <w:w w:val="105"/>
                                  <w:sz w:val="20"/>
                                </w:rPr>
                                <w:t xml:space="preserve">assess </w:t>
                              </w:r>
                              <w:r>
                                <w:rPr>
                                  <w:color w:val="25408F"/>
                                  <w:spacing w:val="-5"/>
                                  <w:w w:val="105"/>
                                  <w:sz w:val="20"/>
                                </w:rPr>
                                <w:t>your</w:t>
                              </w:r>
                              <w:r>
                                <w:rPr>
                                  <w:color w:val="25408F"/>
                                  <w:spacing w:val="-18"/>
                                  <w:w w:val="105"/>
                                  <w:sz w:val="20"/>
                                </w:rPr>
                                <w:t xml:space="preserve"> </w:t>
                              </w:r>
                              <w:r>
                                <w:rPr>
                                  <w:color w:val="25408F"/>
                                  <w:spacing w:val="-5"/>
                                  <w:w w:val="105"/>
                                  <w:sz w:val="20"/>
                                </w:rPr>
                                <w:t>work</w:t>
                              </w:r>
                              <w:r>
                                <w:rPr>
                                  <w:color w:val="25408F"/>
                                  <w:spacing w:val="-18"/>
                                  <w:w w:val="105"/>
                                  <w:sz w:val="20"/>
                                </w:rPr>
                                <w:t xml:space="preserve"> </w:t>
                              </w:r>
                              <w:r>
                                <w:rPr>
                                  <w:color w:val="25408F"/>
                                  <w:spacing w:val="-3"/>
                                  <w:w w:val="105"/>
                                  <w:sz w:val="20"/>
                                </w:rPr>
                                <w:t>in</w:t>
                              </w:r>
                              <w:r>
                                <w:rPr>
                                  <w:color w:val="25408F"/>
                                  <w:spacing w:val="-17"/>
                                  <w:w w:val="105"/>
                                  <w:sz w:val="20"/>
                                </w:rPr>
                                <w:t xml:space="preserve"> </w:t>
                              </w:r>
                              <w:r>
                                <w:rPr>
                                  <w:color w:val="25408F"/>
                                  <w:spacing w:val="-4"/>
                                  <w:w w:val="105"/>
                                  <w:sz w:val="20"/>
                                </w:rPr>
                                <w:t>this</w:t>
                              </w:r>
                              <w:r>
                                <w:rPr>
                                  <w:color w:val="25408F"/>
                                  <w:spacing w:val="-18"/>
                                  <w:w w:val="105"/>
                                  <w:sz w:val="20"/>
                                </w:rPr>
                                <w:t xml:space="preserve"> </w:t>
                              </w:r>
                              <w:r>
                                <w:rPr>
                                  <w:color w:val="25408F"/>
                                  <w:spacing w:val="-3"/>
                                  <w:w w:val="105"/>
                                  <w:sz w:val="20"/>
                                </w:rPr>
                                <w:t xml:space="preserve">LER and </w:t>
                              </w:r>
                              <w:r>
                                <w:rPr>
                                  <w:color w:val="25408F"/>
                                  <w:spacing w:val="-4"/>
                                  <w:w w:val="105"/>
                                  <w:sz w:val="20"/>
                                </w:rPr>
                                <w:t xml:space="preserve">any </w:t>
                              </w:r>
                              <w:r>
                                <w:rPr>
                                  <w:color w:val="25408F"/>
                                  <w:spacing w:val="-6"/>
                                  <w:w w:val="105"/>
                                  <w:sz w:val="20"/>
                                </w:rPr>
                                <w:t xml:space="preserve">observations </w:t>
                              </w:r>
                              <w:r>
                                <w:rPr>
                                  <w:color w:val="25408F"/>
                                  <w:spacing w:val="-3"/>
                                  <w:w w:val="105"/>
                                  <w:sz w:val="20"/>
                                </w:rPr>
                                <w:t>of</w:t>
                              </w:r>
                              <w:r>
                                <w:rPr>
                                  <w:color w:val="25408F"/>
                                  <w:spacing w:val="-20"/>
                                  <w:w w:val="105"/>
                                  <w:sz w:val="20"/>
                                </w:rPr>
                                <w:t xml:space="preserve"> </w:t>
                              </w:r>
                              <w:r>
                                <w:rPr>
                                  <w:color w:val="25408F"/>
                                  <w:spacing w:val="-5"/>
                                  <w:w w:val="105"/>
                                  <w:sz w:val="20"/>
                                </w:rPr>
                                <w:t>your</w:t>
                              </w:r>
                              <w:r>
                                <w:rPr>
                                  <w:color w:val="25408F"/>
                                  <w:spacing w:val="-19"/>
                                  <w:w w:val="105"/>
                                  <w:sz w:val="20"/>
                                </w:rPr>
                                <w:t xml:space="preserve"> </w:t>
                              </w:r>
                              <w:r>
                                <w:rPr>
                                  <w:color w:val="25408F"/>
                                  <w:spacing w:val="-5"/>
                                  <w:w w:val="105"/>
                                  <w:sz w:val="20"/>
                                </w:rPr>
                                <w:t>practical</w:t>
                              </w:r>
                              <w:r>
                                <w:rPr>
                                  <w:color w:val="25408F"/>
                                  <w:spacing w:val="-19"/>
                                  <w:w w:val="105"/>
                                  <w:sz w:val="20"/>
                                </w:rPr>
                                <w:t xml:space="preserve"> </w:t>
                              </w:r>
                              <w:r>
                                <w:rPr>
                                  <w:color w:val="25408F"/>
                                  <w:spacing w:val="-5"/>
                                  <w:w w:val="105"/>
                                  <w:sz w:val="20"/>
                                </w:rPr>
                                <w:t xml:space="preserve">tasks </w:t>
                              </w:r>
                              <w:r>
                                <w:rPr>
                                  <w:color w:val="25408F"/>
                                  <w:spacing w:val="-4"/>
                                  <w:w w:val="105"/>
                                  <w:sz w:val="20"/>
                                </w:rPr>
                                <w:t xml:space="preserve">you are required </w:t>
                              </w:r>
                              <w:r>
                                <w:rPr>
                                  <w:color w:val="25408F"/>
                                  <w:w w:val="105"/>
                                  <w:sz w:val="20"/>
                                </w:rPr>
                                <w:t xml:space="preserve">to </w:t>
                              </w:r>
                              <w:r>
                                <w:rPr>
                                  <w:color w:val="25408F"/>
                                  <w:spacing w:val="-4"/>
                                  <w:w w:val="105"/>
                                  <w:sz w:val="20"/>
                                </w:rPr>
                                <w:t xml:space="preserve">do. </w:t>
                              </w:r>
                              <w:r>
                                <w:rPr>
                                  <w:color w:val="25408F"/>
                                  <w:spacing w:val="-3"/>
                                  <w:w w:val="105"/>
                                  <w:sz w:val="20"/>
                                </w:rPr>
                                <w:t xml:space="preserve">The </w:t>
                              </w:r>
                              <w:r>
                                <w:rPr>
                                  <w:color w:val="25408F"/>
                                  <w:spacing w:val="-4"/>
                                  <w:w w:val="105"/>
                                  <w:sz w:val="20"/>
                                </w:rPr>
                                <w:t xml:space="preserve">assessment </w:t>
                              </w:r>
                              <w:r>
                                <w:rPr>
                                  <w:color w:val="25408F"/>
                                  <w:spacing w:val="-5"/>
                                  <w:w w:val="105"/>
                                  <w:sz w:val="20"/>
                                </w:rPr>
                                <w:t xml:space="preserve">decisions </w:t>
                              </w:r>
                              <w:r>
                                <w:rPr>
                                  <w:color w:val="25408F"/>
                                  <w:spacing w:val="-4"/>
                                  <w:w w:val="105"/>
                                  <w:sz w:val="20"/>
                                </w:rPr>
                                <w:t xml:space="preserve">and feedback will </w:t>
                              </w:r>
                              <w:r>
                                <w:rPr>
                                  <w:color w:val="25408F"/>
                                  <w:w w:val="105"/>
                                  <w:sz w:val="20"/>
                                </w:rPr>
                                <w:t xml:space="preserve">be </w:t>
                              </w:r>
                              <w:r>
                                <w:rPr>
                                  <w:color w:val="25408F"/>
                                  <w:spacing w:val="-4"/>
                                  <w:w w:val="105"/>
                                  <w:sz w:val="20"/>
                                </w:rPr>
                                <w:t xml:space="preserve">given </w:t>
                              </w:r>
                              <w:r>
                                <w:rPr>
                                  <w:color w:val="25408F"/>
                                  <w:spacing w:val="-3"/>
                                  <w:w w:val="105"/>
                                  <w:sz w:val="20"/>
                                </w:rPr>
                                <w:t xml:space="preserve">in </w:t>
                              </w:r>
                              <w:r>
                                <w:rPr>
                                  <w:color w:val="25408F"/>
                                  <w:spacing w:val="-4"/>
                                  <w:w w:val="105"/>
                                  <w:sz w:val="20"/>
                                </w:rPr>
                                <w:t>here</w:t>
                              </w:r>
                              <w:r>
                                <w:rPr>
                                  <w:color w:val="25408F"/>
                                  <w:spacing w:val="-33"/>
                                  <w:w w:val="105"/>
                                  <w:sz w:val="20"/>
                                </w:rPr>
                                <w:t xml:space="preserve"> </w:t>
                              </w:r>
                              <w:r>
                                <w:rPr>
                                  <w:color w:val="25408F"/>
                                  <w:spacing w:val="-4"/>
                                  <w:w w:val="105"/>
                                  <w:sz w:val="20"/>
                                </w:rPr>
                                <w:t>too.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0" o:spid="_x0000_s1039" style="position:absolute;margin-left:163.1pt;margin-top:18.5pt;width:267.75pt;height:189.95pt;z-index:-251636736;mso-wrap-distance-left:0;mso-wrap-distance-right:0;mso-position-horizontal-relative:page" coordorigin="3262,370" coordsize="5355,3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">
                <v:shape id="Picture 353" o:spid="_x0000_s1040" type="#_x0000_t75" style="position:absolute;left:3262;top:369;width:5355;height:3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">
                  <v:imagedata r:id="rId13" o:title=""/>
                </v:shape>
                <v:shape id="Text Box 352" o:spid="_x0000_s1041" type="#_x0000_t202" style="position:absolute;left:3500;top:491;width:2014;height:2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165A30" w:rsidRDefault="00165A30">
                        <w:pPr>
                          <w:spacing w:before="45" w:line="693" w:lineRule="exact"/>
                          <w:rPr>
                            <w:b/>
                            <w:sz w:val="28"/>
                          </w:rPr>
                        </w:pPr>
                        <w:r>
                          <w:rPr>
                            <w:color w:val="243D87"/>
                            <w:w w:val="70"/>
                            <w:sz w:val="62"/>
                          </w:rPr>
                          <w:t>E</w:t>
                        </w:r>
                        <w:r>
                          <w:rPr>
                            <w:b/>
                            <w:color w:val="25408F"/>
                            <w:spacing w:val="-1"/>
                            <w:w w:val="91"/>
                            <w:sz w:val="28"/>
                          </w:rPr>
                          <w:t>vidence</w:t>
                        </w:r>
                      </w:p>
                      <w:p w:rsidR="00165A30" w:rsidRDefault="00165A30">
                        <w:pPr>
                          <w:spacing w:line="254" w:lineRule="auto"/>
                          <w:ind w:right="91"/>
                          <w:rPr>
                            <w:sz w:val="20"/>
                          </w:rPr>
                        </w:pPr>
                        <w:r>
                          <w:rPr>
                            <w:color w:val="25408F"/>
                            <w:sz w:val="20"/>
                          </w:rPr>
                          <w:t>Your Tutor will direct you to tasks and activities you need to complete. Guidance for all you need to</w:t>
                        </w:r>
                      </w:p>
                      <w:p w:rsidR="00165A30" w:rsidRDefault="00165A30">
                        <w:pPr>
                          <w:spacing w:line="254" w:lineRule="auto"/>
                          <w:ind w:right="18"/>
                          <w:rPr>
                            <w:sz w:val="20"/>
                          </w:rPr>
                        </w:pPr>
                        <w:r>
                          <w:rPr>
                            <w:color w:val="25408F"/>
                            <w:spacing w:val="-4"/>
                            <w:sz w:val="20"/>
                          </w:rPr>
                          <w:t xml:space="preserve">complete </w:t>
                        </w:r>
                        <w:r>
                          <w:rPr>
                            <w:color w:val="25408F"/>
                            <w:spacing w:val="-3"/>
                            <w:sz w:val="20"/>
                          </w:rPr>
                          <w:t xml:space="preserve">is in </w:t>
                        </w:r>
                        <w:r>
                          <w:rPr>
                            <w:color w:val="25408F"/>
                            <w:spacing w:val="-4"/>
                            <w:sz w:val="20"/>
                          </w:rPr>
                          <w:t>this</w:t>
                        </w:r>
                        <w:r>
                          <w:rPr>
                            <w:color w:val="25408F"/>
                            <w:spacing w:val="-29"/>
                            <w:sz w:val="20"/>
                          </w:rPr>
                          <w:t xml:space="preserve"> </w:t>
                        </w:r>
                        <w:r>
                          <w:rPr>
                            <w:color w:val="25408F"/>
                            <w:spacing w:val="-4"/>
                            <w:sz w:val="20"/>
                          </w:rPr>
                          <w:t xml:space="preserve">LER. </w:t>
                        </w:r>
                        <w:r>
                          <w:rPr>
                            <w:color w:val="25408F"/>
                            <w:spacing w:val="-3"/>
                            <w:sz w:val="20"/>
                          </w:rPr>
                          <w:t xml:space="preserve">This </w:t>
                        </w:r>
                        <w:r>
                          <w:rPr>
                            <w:color w:val="25408F"/>
                            <w:spacing w:val="-5"/>
                            <w:sz w:val="20"/>
                          </w:rPr>
                          <w:t xml:space="preserve">includes your 10 </w:t>
                        </w:r>
                        <w:r>
                          <w:rPr>
                            <w:color w:val="25408F"/>
                            <w:spacing w:val="-4"/>
                            <w:sz w:val="20"/>
                          </w:rPr>
                          <w:t xml:space="preserve">hours  </w:t>
                        </w:r>
                        <w:r>
                          <w:rPr>
                            <w:color w:val="25408F"/>
                            <w:spacing w:val="-6"/>
                            <w:sz w:val="20"/>
                          </w:rPr>
                          <w:t xml:space="preserve">demonstration </w:t>
                        </w:r>
                        <w:r>
                          <w:rPr>
                            <w:color w:val="25408F"/>
                            <w:spacing w:val="-3"/>
                            <w:sz w:val="20"/>
                          </w:rPr>
                          <w:t>of</w:t>
                        </w:r>
                        <w:r>
                          <w:rPr>
                            <w:color w:val="25408F"/>
                            <w:spacing w:val="-9"/>
                            <w:sz w:val="20"/>
                          </w:rPr>
                          <w:t xml:space="preserve"> </w:t>
                        </w:r>
                        <w:r>
                          <w:rPr>
                            <w:color w:val="25408F"/>
                            <w:spacing w:val="-5"/>
                            <w:sz w:val="20"/>
                          </w:rPr>
                          <w:t>leadership.</w:t>
                        </w:r>
                      </w:p>
                    </w:txbxContent>
                  </v:textbox>
                </v:shape>
                <v:shape id="Text Box 351" o:spid="_x0000_s1042" type="#_x0000_t202" style="position:absolute;left:6208;top:491;width:1924;height:2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165A30" w:rsidRDefault="00165A30">
                        <w:pPr>
                          <w:spacing w:before="45" w:line="693" w:lineRule="exact"/>
                          <w:rPr>
                            <w:b/>
                            <w:sz w:val="28"/>
                          </w:rPr>
                        </w:pPr>
                        <w:r>
                          <w:rPr>
                            <w:color w:val="243D87"/>
                            <w:spacing w:val="-1"/>
                            <w:w w:val="80"/>
                            <w:sz w:val="62"/>
                          </w:rPr>
                          <w:t>A</w:t>
                        </w:r>
                        <w:r>
                          <w:rPr>
                            <w:b/>
                            <w:color w:val="25408F"/>
                            <w:spacing w:val="-1"/>
                            <w:w w:val="78"/>
                            <w:sz w:val="28"/>
                          </w:rPr>
                          <w:t>s</w:t>
                        </w:r>
                        <w:r>
                          <w:rPr>
                            <w:b/>
                            <w:color w:val="25408F"/>
                            <w:spacing w:val="5"/>
                            <w:w w:val="78"/>
                            <w:sz w:val="28"/>
                          </w:rPr>
                          <w:t>s</w:t>
                        </w:r>
                        <w:r>
                          <w:rPr>
                            <w:b/>
                            <w:color w:val="25408F"/>
                            <w:spacing w:val="-1"/>
                            <w:w w:val="86"/>
                            <w:sz w:val="28"/>
                          </w:rPr>
                          <w:t>essme</w:t>
                        </w:r>
                        <w:r>
                          <w:rPr>
                            <w:b/>
                            <w:color w:val="25408F"/>
                            <w:spacing w:val="-6"/>
                            <w:w w:val="86"/>
                            <w:sz w:val="28"/>
                          </w:rPr>
                          <w:t>n</w:t>
                        </w:r>
                        <w:r>
                          <w:rPr>
                            <w:b/>
                            <w:color w:val="25408F"/>
                            <w:w w:val="94"/>
                            <w:sz w:val="28"/>
                          </w:rPr>
                          <w:t>t</w:t>
                        </w:r>
                      </w:p>
                      <w:p w:rsidR="00165A30" w:rsidRDefault="00165A30">
                        <w:pPr>
                          <w:spacing w:line="254" w:lineRule="auto"/>
                          <w:ind w:right="18"/>
                          <w:rPr>
                            <w:sz w:val="20"/>
                          </w:rPr>
                        </w:pPr>
                        <w:r>
                          <w:rPr>
                            <w:color w:val="25408F"/>
                            <w:spacing w:val="-4"/>
                            <w:w w:val="105"/>
                            <w:sz w:val="20"/>
                          </w:rPr>
                          <w:t>Your</w:t>
                        </w:r>
                        <w:r>
                          <w:rPr>
                            <w:color w:val="25408F"/>
                            <w:spacing w:val="-21"/>
                            <w:w w:val="105"/>
                            <w:sz w:val="20"/>
                          </w:rPr>
                          <w:t xml:space="preserve"> </w:t>
                        </w:r>
                        <w:r>
                          <w:rPr>
                            <w:color w:val="25408F"/>
                            <w:spacing w:val="-4"/>
                            <w:w w:val="105"/>
                            <w:sz w:val="20"/>
                          </w:rPr>
                          <w:t>Tutor</w:t>
                        </w:r>
                        <w:r>
                          <w:rPr>
                            <w:color w:val="25408F"/>
                            <w:spacing w:val="-21"/>
                            <w:w w:val="105"/>
                            <w:sz w:val="20"/>
                          </w:rPr>
                          <w:t xml:space="preserve"> </w:t>
                        </w:r>
                        <w:r>
                          <w:rPr>
                            <w:color w:val="25408F"/>
                            <w:spacing w:val="-4"/>
                            <w:w w:val="105"/>
                            <w:sz w:val="20"/>
                          </w:rPr>
                          <w:t>will</w:t>
                        </w:r>
                        <w:r>
                          <w:rPr>
                            <w:color w:val="25408F"/>
                            <w:spacing w:val="-21"/>
                            <w:w w:val="105"/>
                            <w:sz w:val="20"/>
                          </w:rPr>
                          <w:t xml:space="preserve"> </w:t>
                        </w:r>
                        <w:r>
                          <w:rPr>
                            <w:color w:val="25408F"/>
                            <w:spacing w:val="-4"/>
                            <w:w w:val="105"/>
                            <w:sz w:val="20"/>
                          </w:rPr>
                          <w:t xml:space="preserve">assess </w:t>
                        </w:r>
                        <w:r>
                          <w:rPr>
                            <w:color w:val="25408F"/>
                            <w:spacing w:val="-5"/>
                            <w:w w:val="105"/>
                            <w:sz w:val="20"/>
                          </w:rPr>
                          <w:t>your</w:t>
                        </w:r>
                        <w:r>
                          <w:rPr>
                            <w:color w:val="25408F"/>
                            <w:spacing w:val="-18"/>
                            <w:w w:val="105"/>
                            <w:sz w:val="20"/>
                          </w:rPr>
                          <w:t xml:space="preserve"> </w:t>
                        </w:r>
                        <w:r>
                          <w:rPr>
                            <w:color w:val="25408F"/>
                            <w:spacing w:val="-5"/>
                            <w:w w:val="105"/>
                            <w:sz w:val="20"/>
                          </w:rPr>
                          <w:t>work</w:t>
                        </w:r>
                        <w:r>
                          <w:rPr>
                            <w:color w:val="25408F"/>
                            <w:spacing w:val="-18"/>
                            <w:w w:val="105"/>
                            <w:sz w:val="20"/>
                          </w:rPr>
                          <w:t xml:space="preserve"> </w:t>
                        </w:r>
                        <w:r>
                          <w:rPr>
                            <w:color w:val="25408F"/>
                            <w:spacing w:val="-3"/>
                            <w:w w:val="105"/>
                            <w:sz w:val="20"/>
                          </w:rPr>
                          <w:t>in</w:t>
                        </w:r>
                        <w:r>
                          <w:rPr>
                            <w:color w:val="25408F"/>
                            <w:spacing w:val="-17"/>
                            <w:w w:val="105"/>
                            <w:sz w:val="20"/>
                          </w:rPr>
                          <w:t xml:space="preserve"> </w:t>
                        </w:r>
                        <w:r>
                          <w:rPr>
                            <w:color w:val="25408F"/>
                            <w:spacing w:val="-4"/>
                            <w:w w:val="105"/>
                            <w:sz w:val="20"/>
                          </w:rPr>
                          <w:t>this</w:t>
                        </w:r>
                        <w:r>
                          <w:rPr>
                            <w:color w:val="25408F"/>
                            <w:spacing w:val="-18"/>
                            <w:w w:val="105"/>
                            <w:sz w:val="20"/>
                          </w:rPr>
                          <w:t xml:space="preserve"> </w:t>
                        </w:r>
                        <w:r>
                          <w:rPr>
                            <w:color w:val="25408F"/>
                            <w:spacing w:val="-3"/>
                            <w:w w:val="105"/>
                            <w:sz w:val="20"/>
                          </w:rPr>
                          <w:t xml:space="preserve">LER and </w:t>
                        </w:r>
                        <w:r>
                          <w:rPr>
                            <w:color w:val="25408F"/>
                            <w:spacing w:val="-4"/>
                            <w:w w:val="105"/>
                            <w:sz w:val="20"/>
                          </w:rPr>
                          <w:t xml:space="preserve">any </w:t>
                        </w:r>
                        <w:r>
                          <w:rPr>
                            <w:color w:val="25408F"/>
                            <w:spacing w:val="-6"/>
                            <w:w w:val="105"/>
                            <w:sz w:val="20"/>
                          </w:rPr>
                          <w:t xml:space="preserve">observations </w:t>
                        </w:r>
                        <w:r>
                          <w:rPr>
                            <w:color w:val="25408F"/>
                            <w:spacing w:val="-3"/>
                            <w:w w:val="105"/>
                            <w:sz w:val="20"/>
                          </w:rPr>
                          <w:t>of</w:t>
                        </w:r>
                        <w:r>
                          <w:rPr>
                            <w:color w:val="25408F"/>
                            <w:spacing w:val="-20"/>
                            <w:w w:val="105"/>
                            <w:sz w:val="20"/>
                          </w:rPr>
                          <w:t xml:space="preserve"> </w:t>
                        </w:r>
                        <w:r>
                          <w:rPr>
                            <w:color w:val="25408F"/>
                            <w:spacing w:val="-5"/>
                            <w:w w:val="105"/>
                            <w:sz w:val="20"/>
                          </w:rPr>
                          <w:t>your</w:t>
                        </w:r>
                        <w:r>
                          <w:rPr>
                            <w:color w:val="25408F"/>
                            <w:spacing w:val="-19"/>
                            <w:w w:val="105"/>
                            <w:sz w:val="20"/>
                          </w:rPr>
                          <w:t xml:space="preserve"> </w:t>
                        </w:r>
                        <w:r>
                          <w:rPr>
                            <w:color w:val="25408F"/>
                            <w:spacing w:val="-5"/>
                            <w:w w:val="105"/>
                            <w:sz w:val="20"/>
                          </w:rPr>
                          <w:t>practical</w:t>
                        </w:r>
                        <w:r>
                          <w:rPr>
                            <w:color w:val="25408F"/>
                            <w:spacing w:val="-19"/>
                            <w:w w:val="105"/>
                            <w:sz w:val="20"/>
                          </w:rPr>
                          <w:t xml:space="preserve"> </w:t>
                        </w:r>
                        <w:r>
                          <w:rPr>
                            <w:color w:val="25408F"/>
                            <w:spacing w:val="-5"/>
                            <w:w w:val="105"/>
                            <w:sz w:val="20"/>
                          </w:rPr>
                          <w:t xml:space="preserve">tasks </w:t>
                        </w:r>
                        <w:r>
                          <w:rPr>
                            <w:color w:val="25408F"/>
                            <w:spacing w:val="-4"/>
                            <w:w w:val="105"/>
                            <w:sz w:val="20"/>
                          </w:rPr>
                          <w:t xml:space="preserve">you are required </w:t>
                        </w:r>
                        <w:r>
                          <w:rPr>
                            <w:color w:val="25408F"/>
                            <w:w w:val="105"/>
                            <w:sz w:val="20"/>
                          </w:rPr>
                          <w:t xml:space="preserve">to </w:t>
                        </w:r>
                        <w:r>
                          <w:rPr>
                            <w:color w:val="25408F"/>
                            <w:spacing w:val="-4"/>
                            <w:w w:val="105"/>
                            <w:sz w:val="20"/>
                          </w:rPr>
                          <w:t xml:space="preserve">do. </w:t>
                        </w:r>
                        <w:r>
                          <w:rPr>
                            <w:color w:val="25408F"/>
                            <w:spacing w:val="-3"/>
                            <w:w w:val="105"/>
                            <w:sz w:val="20"/>
                          </w:rPr>
                          <w:t xml:space="preserve">The </w:t>
                        </w:r>
                        <w:r>
                          <w:rPr>
                            <w:color w:val="25408F"/>
                            <w:spacing w:val="-4"/>
                            <w:w w:val="105"/>
                            <w:sz w:val="20"/>
                          </w:rPr>
                          <w:t xml:space="preserve">assessment </w:t>
                        </w:r>
                        <w:r>
                          <w:rPr>
                            <w:color w:val="25408F"/>
                            <w:spacing w:val="-5"/>
                            <w:w w:val="105"/>
                            <w:sz w:val="20"/>
                          </w:rPr>
                          <w:t xml:space="preserve">decisions </w:t>
                        </w:r>
                        <w:r>
                          <w:rPr>
                            <w:color w:val="25408F"/>
                            <w:spacing w:val="-4"/>
                            <w:w w:val="105"/>
                            <w:sz w:val="20"/>
                          </w:rPr>
                          <w:t xml:space="preserve">and feedback will </w:t>
                        </w:r>
                        <w:r>
                          <w:rPr>
                            <w:color w:val="25408F"/>
                            <w:w w:val="105"/>
                            <w:sz w:val="20"/>
                          </w:rPr>
                          <w:t xml:space="preserve">be </w:t>
                        </w:r>
                        <w:r>
                          <w:rPr>
                            <w:color w:val="25408F"/>
                            <w:spacing w:val="-4"/>
                            <w:w w:val="105"/>
                            <w:sz w:val="20"/>
                          </w:rPr>
                          <w:t xml:space="preserve">given </w:t>
                        </w:r>
                        <w:r>
                          <w:rPr>
                            <w:color w:val="25408F"/>
                            <w:spacing w:val="-3"/>
                            <w:w w:val="105"/>
                            <w:sz w:val="20"/>
                          </w:rPr>
                          <w:t xml:space="preserve">in </w:t>
                        </w:r>
                        <w:r>
                          <w:rPr>
                            <w:color w:val="25408F"/>
                            <w:spacing w:val="-4"/>
                            <w:w w:val="105"/>
                            <w:sz w:val="20"/>
                          </w:rPr>
                          <w:t>here</w:t>
                        </w:r>
                        <w:r>
                          <w:rPr>
                            <w:color w:val="25408F"/>
                            <w:spacing w:val="-33"/>
                            <w:w w:val="105"/>
                            <w:sz w:val="20"/>
                          </w:rPr>
                          <w:t xml:space="preserve"> </w:t>
                        </w:r>
                        <w:r>
                          <w:rPr>
                            <w:color w:val="25408F"/>
                            <w:spacing w:val="-4"/>
                            <w:w w:val="105"/>
                            <w:sz w:val="20"/>
                          </w:rPr>
                          <w:t>too.</w:t>
                        </w:r>
                      </w:p>
                    </w:txbxContent>
                  </v:textbox>
                </v:shape>
                <w10:wrap type="topAndBottom" anchorx="page"/>
              </v:group>
            </w:pict>
          </mc:Fallback>
        </mc:AlternateContent>
      </w:r>
      <w:r>
        <w:rPr>
          <w:noProof/>
          <w:lang w:bidi="ar-SA"/>
        </w:rPr>
        <mc:AlternateContent>
          <mc:Choice Requires="wpg">
            <w:drawing>
              <wp:anchor distT="0" distB="0" distL="0" distR="0" simplePos="0" relativeHeight="251680768" behindDoc="1" locked="0" layoutInCell="1" allowOverlap="1">
                <wp:simplePos x="0" y="0"/>
                <wp:positionH relativeFrom="page">
                  <wp:posOffset>5608320</wp:posOffset>
                </wp:positionH>
                <wp:positionV relativeFrom="paragraph">
                  <wp:posOffset>331470</wp:posOffset>
                </wp:positionV>
                <wp:extent cx="1771650" cy="2411730"/>
                <wp:effectExtent l="0" t="0" r="1905" b="1270"/>
                <wp:wrapTopAndBottom/>
                <wp:docPr id="141"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650" cy="2411730"/>
                          <a:chOff x="8832" y="522"/>
                          <a:chExt cx="2790" cy="3798"/>
                        </a:xfrm>
                      </wpg:grpSpPr>
                      <pic:pic xmlns:pic="http://schemas.openxmlformats.org/drawingml/2006/picture">
                        <pic:nvPicPr>
                          <pic:cNvPr id="142" name="Picture 3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831" y="522"/>
                            <a:ext cx="2790" cy="3798"/>
                          </a:xfrm>
                          <a:prstGeom prst="rect">
                            <a:avLst/>
                          </a:prstGeom>
                          <a:noFill/>
                          <a:extLst>
                            <a:ext uri="{909E8E84-426E-40DD-AFC4-6F175D3DCCD1}">
                              <a14:hiddenFill xmlns:a14="http://schemas.microsoft.com/office/drawing/2010/main">
                                <a:solidFill>
                                  <a:srgbClr val="FFFFFF"/>
                                </a:solidFill>
                              </a14:hiddenFill>
                            </a:ext>
                          </a:extLst>
                        </pic:spPr>
                      </pic:pic>
                      <wps:wsp>
                        <wps:cNvPr id="143" name="Text Box 348"/>
                        <wps:cNvSpPr txBox="1">
                          <a:spLocks noChangeArrowheads="1"/>
                        </wps:cNvSpPr>
                        <wps:spPr bwMode="auto">
                          <a:xfrm>
                            <a:off x="8831" y="522"/>
                            <a:ext cx="2790" cy="3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before="57" w:line="693" w:lineRule="exact"/>
                                <w:ind w:left="185"/>
                                <w:rPr>
                                  <w:b/>
                                  <w:sz w:val="28"/>
                                </w:rPr>
                              </w:pPr>
                              <w:r>
                                <w:rPr>
                                  <w:color w:val="243D87"/>
                                  <w:w w:val="63"/>
                                  <w:sz w:val="62"/>
                                </w:rPr>
                                <w:t>D</w:t>
                              </w:r>
                              <w:r>
                                <w:rPr>
                                  <w:b/>
                                  <w:color w:val="25408F"/>
                                  <w:spacing w:val="-5"/>
                                  <w:w w:val="87"/>
                                  <w:sz w:val="28"/>
                                </w:rPr>
                                <w:t>e</w:t>
                              </w:r>
                              <w:r>
                                <w:rPr>
                                  <w:b/>
                                  <w:color w:val="25408F"/>
                                  <w:spacing w:val="-5"/>
                                  <w:w w:val="108"/>
                                  <w:sz w:val="28"/>
                                </w:rPr>
                                <w:t>v</w:t>
                              </w:r>
                              <w:r>
                                <w:rPr>
                                  <w:b/>
                                  <w:color w:val="25408F"/>
                                  <w:spacing w:val="-1"/>
                                  <w:w w:val="87"/>
                                  <w:sz w:val="28"/>
                                </w:rPr>
                                <w:t>elop</w:t>
                              </w:r>
                            </w:p>
                            <w:p w:rsidR="00165A30" w:rsidRDefault="00165A30">
                              <w:pPr>
                                <w:spacing w:line="254" w:lineRule="auto"/>
                                <w:ind w:left="185" w:right="450"/>
                                <w:rPr>
                                  <w:sz w:val="20"/>
                                </w:rPr>
                              </w:pPr>
                              <w:r>
                                <w:rPr>
                                  <w:color w:val="25408F"/>
                                  <w:spacing w:val="-4"/>
                                  <w:sz w:val="20"/>
                                </w:rPr>
                                <w:t xml:space="preserve">The </w:t>
                              </w:r>
                              <w:r>
                                <w:rPr>
                                  <w:color w:val="25408F"/>
                                  <w:spacing w:val="-6"/>
                                  <w:sz w:val="20"/>
                                </w:rPr>
                                <w:t xml:space="preserve">most </w:t>
                              </w:r>
                              <w:r>
                                <w:rPr>
                                  <w:color w:val="25408F"/>
                                  <w:spacing w:val="-7"/>
                                  <w:sz w:val="20"/>
                                </w:rPr>
                                <w:t xml:space="preserve">important </w:t>
                              </w:r>
                              <w:r>
                                <w:rPr>
                                  <w:color w:val="25408F"/>
                                  <w:spacing w:val="-6"/>
                                  <w:sz w:val="20"/>
                                </w:rPr>
                                <w:t xml:space="preserve">action for you </w:t>
                              </w:r>
                              <w:r>
                                <w:rPr>
                                  <w:color w:val="25408F"/>
                                  <w:spacing w:val="-4"/>
                                  <w:sz w:val="20"/>
                                </w:rPr>
                                <w:t xml:space="preserve">is to </w:t>
                              </w:r>
                              <w:r>
                                <w:rPr>
                                  <w:color w:val="25408F"/>
                                  <w:spacing w:val="-7"/>
                                  <w:sz w:val="20"/>
                                </w:rPr>
                                <w:t xml:space="preserve">realise </w:t>
                              </w:r>
                              <w:r>
                                <w:rPr>
                                  <w:color w:val="25408F"/>
                                  <w:spacing w:val="-6"/>
                                  <w:sz w:val="20"/>
                                </w:rPr>
                                <w:t xml:space="preserve">what you have </w:t>
                              </w:r>
                              <w:r>
                                <w:rPr>
                                  <w:color w:val="25408F"/>
                                  <w:spacing w:val="-7"/>
                                  <w:sz w:val="20"/>
                                </w:rPr>
                                <w:t xml:space="preserve">developed </w:t>
                              </w:r>
                              <w:r>
                                <w:rPr>
                                  <w:color w:val="25408F"/>
                                  <w:spacing w:val="-10"/>
                                  <w:sz w:val="20"/>
                                </w:rPr>
                                <w:t xml:space="preserve">through </w:t>
                              </w:r>
                              <w:r>
                                <w:rPr>
                                  <w:color w:val="25408F"/>
                                  <w:spacing w:val="-8"/>
                                  <w:sz w:val="20"/>
                                </w:rPr>
                                <w:t xml:space="preserve">the </w:t>
                              </w:r>
                              <w:r>
                                <w:rPr>
                                  <w:color w:val="25408F"/>
                                  <w:spacing w:val="-9"/>
                                  <w:sz w:val="20"/>
                                </w:rPr>
                                <w:t xml:space="preserve">course </w:t>
                              </w:r>
                              <w:r>
                                <w:rPr>
                                  <w:color w:val="25408F"/>
                                  <w:spacing w:val="-10"/>
                                  <w:sz w:val="20"/>
                                </w:rPr>
                                <w:t xml:space="preserve">and </w:t>
                              </w:r>
                              <w:r>
                                <w:rPr>
                                  <w:color w:val="25408F"/>
                                  <w:spacing w:val="-8"/>
                                  <w:sz w:val="20"/>
                                </w:rPr>
                                <w:t xml:space="preserve">how </w:t>
                              </w:r>
                              <w:r>
                                <w:rPr>
                                  <w:color w:val="25408F"/>
                                  <w:spacing w:val="-6"/>
                                  <w:sz w:val="20"/>
                                </w:rPr>
                                <w:t xml:space="preserve">you </w:t>
                              </w:r>
                              <w:r>
                                <w:rPr>
                                  <w:color w:val="25408F"/>
                                  <w:spacing w:val="-4"/>
                                  <w:sz w:val="20"/>
                                </w:rPr>
                                <w:t xml:space="preserve">go on to </w:t>
                              </w:r>
                              <w:r>
                                <w:rPr>
                                  <w:color w:val="25408F"/>
                                  <w:spacing w:val="-5"/>
                                  <w:sz w:val="20"/>
                                </w:rPr>
                                <w:t xml:space="preserve">use </w:t>
                              </w:r>
                              <w:r>
                                <w:rPr>
                                  <w:color w:val="25408F"/>
                                  <w:spacing w:val="-7"/>
                                  <w:sz w:val="20"/>
                                </w:rPr>
                                <w:t>it</w:t>
                              </w:r>
                            </w:p>
                            <w:p w:rsidR="00165A30" w:rsidRDefault="00165A30">
                              <w:pPr>
                                <w:spacing w:line="254" w:lineRule="auto"/>
                                <w:ind w:left="185" w:right="419"/>
                                <w:rPr>
                                  <w:sz w:val="20"/>
                                </w:rPr>
                              </w:pPr>
                              <w:r>
                                <w:rPr>
                                  <w:color w:val="25408F"/>
                                  <w:spacing w:val="-4"/>
                                  <w:w w:val="105"/>
                                  <w:sz w:val="20"/>
                                </w:rPr>
                                <w:t xml:space="preserve">in </w:t>
                              </w:r>
                              <w:r>
                                <w:rPr>
                                  <w:color w:val="25408F"/>
                                  <w:spacing w:val="-5"/>
                                  <w:w w:val="105"/>
                                  <w:sz w:val="20"/>
                                </w:rPr>
                                <w:t xml:space="preserve">the </w:t>
                              </w:r>
                              <w:r>
                                <w:rPr>
                                  <w:color w:val="25408F"/>
                                  <w:spacing w:val="-6"/>
                                  <w:w w:val="105"/>
                                  <w:sz w:val="20"/>
                                </w:rPr>
                                <w:t xml:space="preserve">future. </w:t>
                              </w:r>
                              <w:r>
                                <w:rPr>
                                  <w:color w:val="25408F"/>
                                  <w:spacing w:val="-5"/>
                                  <w:w w:val="105"/>
                                  <w:sz w:val="20"/>
                                </w:rPr>
                                <w:t xml:space="preserve">All </w:t>
                              </w:r>
                              <w:r>
                                <w:rPr>
                                  <w:color w:val="25408F"/>
                                  <w:spacing w:val="-7"/>
                                  <w:w w:val="105"/>
                                  <w:sz w:val="20"/>
                                </w:rPr>
                                <w:t xml:space="preserve">sections </w:t>
                              </w:r>
                              <w:r>
                                <w:rPr>
                                  <w:color w:val="25408F"/>
                                  <w:spacing w:val="-6"/>
                                  <w:w w:val="105"/>
                                  <w:sz w:val="20"/>
                                </w:rPr>
                                <w:t xml:space="preserve">include useful </w:t>
                              </w:r>
                              <w:r>
                                <w:rPr>
                                  <w:color w:val="25408F"/>
                                  <w:spacing w:val="-5"/>
                                  <w:w w:val="105"/>
                                  <w:sz w:val="20"/>
                                </w:rPr>
                                <w:t xml:space="preserve">tools </w:t>
                              </w:r>
                              <w:r>
                                <w:rPr>
                                  <w:color w:val="25408F"/>
                                  <w:spacing w:val="-7"/>
                                  <w:w w:val="105"/>
                                  <w:sz w:val="20"/>
                                </w:rPr>
                                <w:t xml:space="preserve">to </w:t>
                              </w:r>
                              <w:r>
                                <w:rPr>
                                  <w:color w:val="25408F"/>
                                  <w:spacing w:val="-5"/>
                                  <w:w w:val="105"/>
                                  <w:sz w:val="20"/>
                                </w:rPr>
                                <w:t xml:space="preserve">reflect </w:t>
                              </w:r>
                              <w:r>
                                <w:rPr>
                                  <w:color w:val="25408F"/>
                                  <w:spacing w:val="-4"/>
                                  <w:w w:val="105"/>
                                  <w:sz w:val="20"/>
                                </w:rPr>
                                <w:t xml:space="preserve">on </w:t>
                              </w:r>
                              <w:r>
                                <w:rPr>
                                  <w:color w:val="25408F"/>
                                  <w:spacing w:val="-8"/>
                                  <w:w w:val="105"/>
                                  <w:sz w:val="20"/>
                                </w:rPr>
                                <w:t xml:space="preserve">your </w:t>
                              </w:r>
                              <w:r>
                                <w:rPr>
                                  <w:color w:val="25408F"/>
                                  <w:spacing w:val="-7"/>
                                  <w:w w:val="105"/>
                                  <w:sz w:val="20"/>
                                </w:rPr>
                                <w:t xml:space="preserve">experience </w:t>
                              </w:r>
                              <w:r>
                                <w:rPr>
                                  <w:color w:val="25408F"/>
                                  <w:spacing w:val="-6"/>
                                  <w:w w:val="105"/>
                                  <w:sz w:val="20"/>
                                </w:rPr>
                                <w:t>and</w:t>
                              </w:r>
                            </w:p>
                            <w:p w:rsidR="00165A30" w:rsidRDefault="00165A30">
                              <w:pPr>
                                <w:spacing w:line="254" w:lineRule="auto"/>
                                <w:ind w:left="185" w:right="700"/>
                                <w:rPr>
                                  <w:sz w:val="20"/>
                                </w:rPr>
                              </w:pPr>
                              <w:r>
                                <w:rPr>
                                  <w:color w:val="25408F"/>
                                  <w:sz w:val="20"/>
                                </w:rPr>
                                <w:t>plan how you can use it to benefit you.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7" o:spid="_x0000_s1043" style="position:absolute;margin-left:441.6pt;margin-top:26.1pt;width:139.5pt;height:189.9pt;z-index:-251635712;mso-wrap-distance-left:0;mso-wrap-distance-right:0;mso-position-horizontal-relative:page" coordorigin="8832,522" coordsize="2790,3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">
                <v:shape id="Picture 349" o:spid="_x0000_s1044" type="#_x0000_t75" style="position:absolute;left:8831;top:522;width:2790;height:3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">
                  <v:imagedata r:id="rId15" o:title=""/>
                </v:shape>
                <v:shape id="Text Box 348" o:spid="_x0000_s1045" type="#_x0000_t202" style="position:absolute;left:8831;top:522;width:2790;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165A30" w:rsidRDefault="00165A30">
                        <w:pPr>
                          <w:spacing w:before="57" w:line="693" w:lineRule="exact"/>
                          <w:ind w:left="185"/>
                          <w:rPr>
                            <w:b/>
                            <w:sz w:val="28"/>
                          </w:rPr>
                        </w:pPr>
                        <w:r>
                          <w:rPr>
                            <w:color w:val="243D87"/>
                            <w:w w:val="63"/>
                            <w:sz w:val="62"/>
                          </w:rPr>
                          <w:t>D</w:t>
                        </w:r>
                        <w:r>
                          <w:rPr>
                            <w:b/>
                            <w:color w:val="25408F"/>
                            <w:spacing w:val="-5"/>
                            <w:w w:val="87"/>
                            <w:sz w:val="28"/>
                          </w:rPr>
                          <w:t>e</w:t>
                        </w:r>
                        <w:r>
                          <w:rPr>
                            <w:b/>
                            <w:color w:val="25408F"/>
                            <w:spacing w:val="-5"/>
                            <w:w w:val="108"/>
                            <w:sz w:val="28"/>
                          </w:rPr>
                          <w:t>v</w:t>
                        </w:r>
                        <w:r>
                          <w:rPr>
                            <w:b/>
                            <w:color w:val="25408F"/>
                            <w:spacing w:val="-1"/>
                            <w:w w:val="87"/>
                            <w:sz w:val="28"/>
                          </w:rPr>
                          <w:t>elop</w:t>
                        </w:r>
                      </w:p>
                      <w:p w:rsidR="00165A30" w:rsidRDefault="00165A30">
                        <w:pPr>
                          <w:spacing w:line="254" w:lineRule="auto"/>
                          <w:ind w:left="185" w:right="450"/>
                          <w:rPr>
                            <w:sz w:val="20"/>
                          </w:rPr>
                        </w:pPr>
                        <w:r>
                          <w:rPr>
                            <w:color w:val="25408F"/>
                            <w:spacing w:val="-4"/>
                            <w:sz w:val="20"/>
                          </w:rPr>
                          <w:t xml:space="preserve">The </w:t>
                        </w:r>
                        <w:r>
                          <w:rPr>
                            <w:color w:val="25408F"/>
                            <w:spacing w:val="-6"/>
                            <w:sz w:val="20"/>
                          </w:rPr>
                          <w:t xml:space="preserve">most </w:t>
                        </w:r>
                        <w:r>
                          <w:rPr>
                            <w:color w:val="25408F"/>
                            <w:spacing w:val="-7"/>
                            <w:sz w:val="20"/>
                          </w:rPr>
                          <w:t xml:space="preserve">important </w:t>
                        </w:r>
                        <w:r>
                          <w:rPr>
                            <w:color w:val="25408F"/>
                            <w:spacing w:val="-6"/>
                            <w:sz w:val="20"/>
                          </w:rPr>
                          <w:t xml:space="preserve">action for you </w:t>
                        </w:r>
                        <w:r>
                          <w:rPr>
                            <w:color w:val="25408F"/>
                            <w:spacing w:val="-4"/>
                            <w:sz w:val="20"/>
                          </w:rPr>
                          <w:t xml:space="preserve">is to </w:t>
                        </w:r>
                        <w:r>
                          <w:rPr>
                            <w:color w:val="25408F"/>
                            <w:spacing w:val="-7"/>
                            <w:sz w:val="20"/>
                          </w:rPr>
                          <w:t xml:space="preserve">realise </w:t>
                        </w:r>
                        <w:r>
                          <w:rPr>
                            <w:color w:val="25408F"/>
                            <w:spacing w:val="-6"/>
                            <w:sz w:val="20"/>
                          </w:rPr>
                          <w:t xml:space="preserve">what you have </w:t>
                        </w:r>
                        <w:r>
                          <w:rPr>
                            <w:color w:val="25408F"/>
                            <w:spacing w:val="-7"/>
                            <w:sz w:val="20"/>
                          </w:rPr>
                          <w:t xml:space="preserve">developed </w:t>
                        </w:r>
                        <w:r>
                          <w:rPr>
                            <w:color w:val="25408F"/>
                            <w:spacing w:val="-10"/>
                            <w:sz w:val="20"/>
                          </w:rPr>
                          <w:t xml:space="preserve">through </w:t>
                        </w:r>
                        <w:r>
                          <w:rPr>
                            <w:color w:val="25408F"/>
                            <w:spacing w:val="-8"/>
                            <w:sz w:val="20"/>
                          </w:rPr>
                          <w:t xml:space="preserve">the </w:t>
                        </w:r>
                        <w:r>
                          <w:rPr>
                            <w:color w:val="25408F"/>
                            <w:spacing w:val="-9"/>
                            <w:sz w:val="20"/>
                          </w:rPr>
                          <w:t xml:space="preserve">course </w:t>
                        </w:r>
                        <w:r>
                          <w:rPr>
                            <w:color w:val="25408F"/>
                            <w:spacing w:val="-10"/>
                            <w:sz w:val="20"/>
                          </w:rPr>
                          <w:t xml:space="preserve">and </w:t>
                        </w:r>
                        <w:r>
                          <w:rPr>
                            <w:color w:val="25408F"/>
                            <w:spacing w:val="-8"/>
                            <w:sz w:val="20"/>
                          </w:rPr>
                          <w:t xml:space="preserve">how </w:t>
                        </w:r>
                        <w:r>
                          <w:rPr>
                            <w:color w:val="25408F"/>
                            <w:spacing w:val="-6"/>
                            <w:sz w:val="20"/>
                          </w:rPr>
                          <w:t xml:space="preserve">you </w:t>
                        </w:r>
                        <w:r>
                          <w:rPr>
                            <w:color w:val="25408F"/>
                            <w:spacing w:val="-4"/>
                            <w:sz w:val="20"/>
                          </w:rPr>
                          <w:t xml:space="preserve">go on to </w:t>
                        </w:r>
                        <w:r>
                          <w:rPr>
                            <w:color w:val="25408F"/>
                            <w:spacing w:val="-5"/>
                            <w:sz w:val="20"/>
                          </w:rPr>
                          <w:t xml:space="preserve">use </w:t>
                        </w:r>
                        <w:r>
                          <w:rPr>
                            <w:color w:val="25408F"/>
                            <w:spacing w:val="-7"/>
                            <w:sz w:val="20"/>
                          </w:rPr>
                          <w:t>it</w:t>
                        </w:r>
                      </w:p>
                      <w:p w:rsidR="00165A30" w:rsidRDefault="00165A30">
                        <w:pPr>
                          <w:spacing w:line="254" w:lineRule="auto"/>
                          <w:ind w:left="185" w:right="419"/>
                          <w:rPr>
                            <w:sz w:val="20"/>
                          </w:rPr>
                        </w:pPr>
                        <w:r>
                          <w:rPr>
                            <w:color w:val="25408F"/>
                            <w:spacing w:val="-4"/>
                            <w:w w:val="105"/>
                            <w:sz w:val="20"/>
                          </w:rPr>
                          <w:t xml:space="preserve">in </w:t>
                        </w:r>
                        <w:r>
                          <w:rPr>
                            <w:color w:val="25408F"/>
                            <w:spacing w:val="-5"/>
                            <w:w w:val="105"/>
                            <w:sz w:val="20"/>
                          </w:rPr>
                          <w:t xml:space="preserve">the </w:t>
                        </w:r>
                        <w:r>
                          <w:rPr>
                            <w:color w:val="25408F"/>
                            <w:spacing w:val="-6"/>
                            <w:w w:val="105"/>
                            <w:sz w:val="20"/>
                          </w:rPr>
                          <w:t xml:space="preserve">future. </w:t>
                        </w:r>
                        <w:r>
                          <w:rPr>
                            <w:color w:val="25408F"/>
                            <w:spacing w:val="-5"/>
                            <w:w w:val="105"/>
                            <w:sz w:val="20"/>
                          </w:rPr>
                          <w:t xml:space="preserve">All </w:t>
                        </w:r>
                        <w:r>
                          <w:rPr>
                            <w:color w:val="25408F"/>
                            <w:spacing w:val="-7"/>
                            <w:w w:val="105"/>
                            <w:sz w:val="20"/>
                          </w:rPr>
                          <w:t xml:space="preserve">sections </w:t>
                        </w:r>
                        <w:r>
                          <w:rPr>
                            <w:color w:val="25408F"/>
                            <w:spacing w:val="-6"/>
                            <w:w w:val="105"/>
                            <w:sz w:val="20"/>
                          </w:rPr>
                          <w:t xml:space="preserve">include useful </w:t>
                        </w:r>
                        <w:r>
                          <w:rPr>
                            <w:color w:val="25408F"/>
                            <w:spacing w:val="-5"/>
                            <w:w w:val="105"/>
                            <w:sz w:val="20"/>
                          </w:rPr>
                          <w:t xml:space="preserve">tools </w:t>
                        </w:r>
                        <w:r>
                          <w:rPr>
                            <w:color w:val="25408F"/>
                            <w:spacing w:val="-7"/>
                            <w:w w:val="105"/>
                            <w:sz w:val="20"/>
                          </w:rPr>
                          <w:t xml:space="preserve">to </w:t>
                        </w:r>
                        <w:r>
                          <w:rPr>
                            <w:color w:val="25408F"/>
                            <w:spacing w:val="-5"/>
                            <w:w w:val="105"/>
                            <w:sz w:val="20"/>
                          </w:rPr>
                          <w:t xml:space="preserve">reflect </w:t>
                        </w:r>
                        <w:r>
                          <w:rPr>
                            <w:color w:val="25408F"/>
                            <w:spacing w:val="-4"/>
                            <w:w w:val="105"/>
                            <w:sz w:val="20"/>
                          </w:rPr>
                          <w:t xml:space="preserve">on </w:t>
                        </w:r>
                        <w:r>
                          <w:rPr>
                            <w:color w:val="25408F"/>
                            <w:spacing w:val="-8"/>
                            <w:w w:val="105"/>
                            <w:sz w:val="20"/>
                          </w:rPr>
                          <w:t xml:space="preserve">your </w:t>
                        </w:r>
                        <w:r>
                          <w:rPr>
                            <w:color w:val="25408F"/>
                            <w:spacing w:val="-7"/>
                            <w:w w:val="105"/>
                            <w:sz w:val="20"/>
                          </w:rPr>
                          <w:t xml:space="preserve">experience </w:t>
                        </w:r>
                        <w:r>
                          <w:rPr>
                            <w:color w:val="25408F"/>
                            <w:spacing w:val="-6"/>
                            <w:w w:val="105"/>
                            <w:sz w:val="20"/>
                          </w:rPr>
                          <w:t>and</w:t>
                        </w:r>
                      </w:p>
                      <w:p w:rsidR="00165A30" w:rsidRDefault="00165A30">
                        <w:pPr>
                          <w:spacing w:line="254" w:lineRule="auto"/>
                          <w:ind w:left="185" w:right="700"/>
                          <w:rPr>
                            <w:sz w:val="20"/>
                          </w:rPr>
                        </w:pPr>
                        <w:r>
                          <w:rPr>
                            <w:color w:val="25408F"/>
                            <w:sz w:val="20"/>
                          </w:rPr>
                          <w:t>plan how you can use it to benefit you.</w:t>
                        </w:r>
                      </w:p>
                    </w:txbxContent>
                  </v:textbox>
                </v:shape>
                <w10:wrap type="topAndBottom" anchorx="page"/>
              </v:group>
            </w:pict>
          </mc:Fallback>
        </mc:AlternateContent>
      </w:r>
    </w:p>
    <w:p w:rsidR="00472B1B" w:rsidRDefault="00472B1B">
      <w:pPr>
        <w:pStyle w:val="BodyText"/>
        <w:rPr>
          <w:b/>
          <w:sz w:val="26"/>
        </w:rPr>
      </w:pPr>
    </w:p>
    <w:p w:rsidR="00472B1B" w:rsidRDefault="00472B1B">
      <w:pPr>
        <w:pStyle w:val="BodyText"/>
        <w:rPr>
          <w:b/>
          <w:sz w:val="26"/>
        </w:rPr>
      </w:pPr>
    </w:p>
    <w:p w:rsidR="00472B1B" w:rsidRDefault="009C4904">
      <w:pPr>
        <w:tabs>
          <w:tab w:val="left" w:pos="1698"/>
        </w:tabs>
        <w:spacing w:before="164"/>
        <w:ind w:left="258"/>
        <w:rPr>
          <w:b/>
          <w:sz w:val="24"/>
        </w:rPr>
      </w:pPr>
      <w:r>
        <w:rPr>
          <w:b/>
          <w:color w:val="243D87"/>
          <w:sz w:val="24"/>
        </w:rPr>
        <w:t>Section</w:t>
      </w:r>
      <w:r>
        <w:rPr>
          <w:b/>
          <w:color w:val="243D87"/>
          <w:spacing w:val="-41"/>
          <w:sz w:val="24"/>
        </w:rPr>
        <w:t xml:space="preserve"> </w:t>
      </w:r>
      <w:r>
        <w:rPr>
          <w:b/>
          <w:color w:val="243D87"/>
          <w:sz w:val="24"/>
        </w:rPr>
        <w:t>1</w:t>
      </w:r>
      <w:r>
        <w:rPr>
          <w:b/>
          <w:color w:val="243D87"/>
          <w:sz w:val="24"/>
        </w:rPr>
        <w:tab/>
        <w:t>Gaining</w:t>
      </w:r>
      <w:r>
        <w:rPr>
          <w:b/>
          <w:color w:val="243D87"/>
          <w:spacing w:val="-14"/>
          <w:sz w:val="24"/>
        </w:rPr>
        <w:t xml:space="preserve"> </w:t>
      </w:r>
      <w:r>
        <w:rPr>
          <w:b/>
          <w:color w:val="243D87"/>
          <w:sz w:val="24"/>
        </w:rPr>
        <w:t>Employability</w:t>
      </w:r>
      <w:r>
        <w:rPr>
          <w:b/>
          <w:color w:val="243D87"/>
          <w:spacing w:val="-14"/>
          <w:sz w:val="24"/>
        </w:rPr>
        <w:t xml:space="preserve"> </w:t>
      </w:r>
      <w:r>
        <w:rPr>
          <w:b/>
          <w:color w:val="243D87"/>
          <w:sz w:val="24"/>
        </w:rPr>
        <w:t>Skills</w:t>
      </w:r>
      <w:r>
        <w:rPr>
          <w:b/>
          <w:color w:val="243D87"/>
          <w:spacing w:val="-14"/>
          <w:sz w:val="24"/>
        </w:rPr>
        <w:t xml:space="preserve"> </w:t>
      </w:r>
      <w:r>
        <w:rPr>
          <w:b/>
          <w:color w:val="243D87"/>
          <w:sz w:val="24"/>
        </w:rPr>
        <w:t>Through</w:t>
      </w:r>
      <w:r>
        <w:rPr>
          <w:b/>
          <w:color w:val="243D87"/>
          <w:spacing w:val="-14"/>
          <w:sz w:val="24"/>
        </w:rPr>
        <w:t xml:space="preserve"> </w:t>
      </w:r>
      <w:r>
        <w:rPr>
          <w:b/>
          <w:color w:val="243D87"/>
          <w:sz w:val="24"/>
        </w:rPr>
        <w:t>Leadership</w:t>
      </w:r>
    </w:p>
    <w:p w:rsidR="00472B1B" w:rsidRDefault="009C4904">
      <w:pPr>
        <w:pStyle w:val="BodyText"/>
        <w:spacing w:before="61" w:line="254" w:lineRule="auto"/>
        <w:ind w:left="258" w:right="514"/>
      </w:pPr>
      <w:r>
        <w:rPr>
          <w:color w:val="231F20"/>
        </w:rPr>
        <w:t>An introduction to the skills you will need to develop and the behaviours you will need to show to become a Sports Leader.</w:t>
      </w:r>
    </w:p>
    <w:p w:rsidR="00472B1B" w:rsidRDefault="00472B1B">
      <w:pPr>
        <w:pStyle w:val="BodyText"/>
        <w:spacing w:before="8"/>
        <w:rPr>
          <w:sz w:val="24"/>
        </w:rPr>
      </w:pPr>
    </w:p>
    <w:p w:rsidR="00472B1B" w:rsidRDefault="009C4904">
      <w:pPr>
        <w:pStyle w:val="Heading3"/>
        <w:tabs>
          <w:tab w:val="left" w:pos="1698"/>
        </w:tabs>
        <w:spacing w:before="1"/>
        <w:ind w:left="258"/>
      </w:pPr>
      <w:r>
        <w:rPr>
          <w:color w:val="243D87"/>
          <w:w w:val="95"/>
        </w:rPr>
        <w:t>Section</w:t>
      </w:r>
      <w:r>
        <w:rPr>
          <w:color w:val="243D87"/>
          <w:spacing w:val="-28"/>
          <w:w w:val="95"/>
        </w:rPr>
        <w:t xml:space="preserve"> </w:t>
      </w:r>
      <w:r>
        <w:rPr>
          <w:color w:val="243D87"/>
          <w:w w:val="95"/>
        </w:rPr>
        <w:t>2</w:t>
      </w:r>
      <w:r>
        <w:rPr>
          <w:color w:val="243D87"/>
          <w:w w:val="95"/>
        </w:rPr>
        <w:tab/>
      </w:r>
      <w:r>
        <w:rPr>
          <w:color w:val="243D87"/>
        </w:rPr>
        <w:t>Evidence</w:t>
      </w:r>
      <w:r>
        <w:rPr>
          <w:color w:val="243D87"/>
          <w:spacing w:val="-26"/>
        </w:rPr>
        <w:t xml:space="preserve"> </w:t>
      </w:r>
      <w:r>
        <w:rPr>
          <w:color w:val="243D87"/>
          <w:spacing w:val="-6"/>
        </w:rPr>
        <w:t>Your</w:t>
      </w:r>
      <w:r>
        <w:rPr>
          <w:color w:val="243D87"/>
          <w:spacing w:val="-27"/>
        </w:rPr>
        <w:t xml:space="preserve"> </w:t>
      </w:r>
      <w:r>
        <w:rPr>
          <w:color w:val="243D87"/>
        </w:rPr>
        <w:t>Learning,</w:t>
      </w:r>
      <w:r>
        <w:rPr>
          <w:color w:val="243D87"/>
          <w:spacing w:val="-27"/>
        </w:rPr>
        <w:t xml:space="preserve"> </w:t>
      </w:r>
      <w:r>
        <w:rPr>
          <w:color w:val="243D87"/>
        </w:rPr>
        <w:t>Experience</w:t>
      </w:r>
      <w:r>
        <w:rPr>
          <w:color w:val="243D87"/>
          <w:spacing w:val="-26"/>
        </w:rPr>
        <w:t xml:space="preserve"> </w:t>
      </w:r>
      <w:r>
        <w:rPr>
          <w:color w:val="243D87"/>
        </w:rPr>
        <w:t>and</w:t>
      </w:r>
      <w:r>
        <w:rPr>
          <w:color w:val="243D87"/>
          <w:spacing w:val="-27"/>
        </w:rPr>
        <w:t xml:space="preserve"> </w:t>
      </w:r>
      <w:r>
        <w:rPr>
          <w:color w:val="243D87"/>
        </w:rPr>
        <w:t>Assessment</w:t>
      </w:r>
      <w:r>
        <w:rPr>
          <w:color w:val="243D87"/>
          <w:spacing w:val="-27"/>
        </w:rPr>
        <w:t xml:space="preserve"> </w:t>
      </w:r>
      <w:r>
        <w:rPr>
          <w:color w:val="243D87"/>
          <w:spacing w:val="-5"/>
        </w:rPr>
        <w:t>(MANDATORY)</w:t>
      </w:r>
    </w:p>
    <w:p w:rsidR="00472B1B" w:rsidRDefault="009C4904">
      <w:pPr>
        <w:pStyle w:val="BodyText"/>
        <w:spacing w:before="60" w:line="254" w:lineRule="auto"/>
        <w:ind w:left="258" w:right="514"/>
      </w:pPr>
      <w:r>
        <w:rPr>
          <w:color w:val="231F20"/>
          <w:w w:val="105"/>
        </w:rPr>
        <w:t>Worksheets,</w:t>
      </w:r>
      <w:r>
        <w:rPr>
          <w:color w:val="231F20"/>
          <w:spacing w:val="-21"/>
          <w:w w:val="105"/>
        </w:rPr>
        <w:t xml:space="preserve"> </w:t>
      </w:r>
      <w:r>
        <w:rPr>
          <w:color w:val="231F20"/>
          <w:w w:val="105"/>
        </w:rPr>
        <w:t>planning</w:t>
      </w:r>
      <w:r>
        <w:rPr>
          <w:color w:val="231F20"/>
          <w:spacing w:val="-20"/>
          <w:w w:val="105"/>
        </w:rPr>
        <w:t xml:space="preserve"> </w:t>
      </w:r>
      <w:r>
        <w:rPr>
          <w:color w:val="231F20"/>
          <w:w w:val="105"/>
        </w:rPr>
        <w:t>templates</w:t>
      </w:r>
      <w:r>
        <w:rPr>
          <w:color w:val="231F20"/>
          <w:spacing w:val="-21"/>
          <w:w w:val="105"/>
        </w:rPr>
        <w:t xml:space="preserve"> </w:t>
      </w:r>
      <w:r>
        <w:rPr>
          <w:color w:val="231F20"/>
          <w:w w:val="105"/>
        </w:rPr>
        <w:t>and</w:t>
      </w:r>
      <w:r>
        <w:rPr>
          <w:color w:val="231F20"/>
          <w:spacing w:val="-20"/>
          <w:w w:val="105"/>
        </w:rPr>
        <w:t xml:space="preserve"> </w:t>
      </w:r>
      <w:r>
        <w:rPr>
          <w:color w:val="231F20"/>
          <w:w w:val="105"/>
        </w:rPr>
        <w:t>your</w:t>
      </w:r>
      <w:r>
        <w:rPr>
          <w:color w:val="231F20"/>
          <w:spacing w:val="-21"/>
          <w:w w:val="105"/>
        </w:rPr>
        <w:t xml:space="preserve"> </w:t>
      </w:r>
      <w:r>
        <w:rPr>
          <w:color w:val="231F20"/>
          <w:w w:val="105"/>
        </w:rPr>
        <w:t>leadership</w:t>
      </w:r>
      <w:r>
        <w:rPr>
          <w:color w:val="231F20"/>
          <w:spacing w:val="-20"/>
          <w:w w:val="105"/>
        </w:rPr>
        <w:t xml:space="preserve"> </w:t>
      </w:r>
      <w:r>
        <w:rPr>
          <w:color w:val="231F20"/>
          <w:w w:val="105"/>
        </w:rPr>
        <w:t>log</w:t>
      </w:r>
      <w:r>
        <w:rPr>
          <w:color w:val="231F20"/>
          <w:spacing w:val="-21"/>
          <w:w w:val="105"/>
        </w:rPr>
        <w:t xml:space="preserve"> </w:t>
      </w:r>
      <w:r>
        <w:rPr>
          <w:color w:val="231F20"/>
          <w:w w:val="105"/>
        </w:rPr>
        <w:t>to</w:t>
      </w:r>
      <w:r>
        <w:rPr>
          <w:color w:val="231F20"/>
          <w:spacing w:val="-20"/>
          <w:w w:val="105"/>
        </w:rPr>
        <w:t xml:space="preserve"> </w:t>
      </w:r>
      <w:r>
        <w:rPr>
          <w:color w:val="231F20"/>
          <w:w w:val="105"/>
        </w:rPr>
        <w:t>complete.</w:t>
      </w:r>
      <w:r>
        <w:rPr>
          <w:color w:val="231F20"/>
          <w:spacing w:val="-21"/>
          <w:w w:val="105"/>
        </w:rPr>
        <w:t xml:space="preserve"> </w:t>
      </w:r>
      <w:r>
        <w:rPr>
          <w:color w:val="231F20"/>
          <w:w w:val="105"/>
        </w:rPr>
        <w:t>Your</w:t>
      </w:r>
      <w:r>
        <w:rPr>
          <w:color w:val="231F20"/>
          <w:spacing w:val="-20"/>
          <w:w w:val="105"/>
        </w:rPr>
        <w:t xml:space="preserve"> </w:t>
      </w:r>
      <w:r>
        <w:rPr>
          <w:color w:val="231F20"/>
          <w:w w:val="105"/>
        </w:rPr>
        <w:t>Tutor</w:t>
      </w:r>
      <w:r>
        <w:rPr>
          <w:color w:val="231F20"/>
          <w:spacing w:val="-20"/>
          <w:w w:val="105"/>
        </w:rPr>
        <w:t xml:space="preserve"> </w:t>
      </w:r>
      <w:r>
        <w:rPr>
          <w:color w:val="231F20"/>
          <w:w w:val="105"/>
        </w:rPr>
        <w:t>will</w:t>
      </w:r>
      <w:r>
        <w:rPr>
          <w:color w:val="231F20"/>
          <w:spacing w:val="-21"/>
          <w:w w:val="105"/>
        </w:rPr>
        <w:t xml:space="preserve"> </w:t>
      </w:r>
      <w:r>
        <w:rPr>
          <w:color w:val="231F20"/>
          <w:w w:val="105"/>
        </w:rPr>
        <w:t>use</w:t>
      </w:r>
      <w:r>
        <w:rPr>
          <w:color w:val="231F20"/>
          <w:spacing w:val="-20"/>
          <w:w w:val="105"/>
        </w:rPr>
        <w:t xml:space="preserve"> </w:t>
      </w:r>
      <w:r>
        <w:rPr>
          <w:color w:val="231F20"/>
          <w:w w:val="105"/>
        </w:rPr>
        <w:t>this</w:t>
      </w:r>
      <w:r>
        <w:rPr>
          <w:color w:val="231F20"/>
          <w:spacing w:val="-21"/>
          <w:w w:val="105"/>
        </w:rPr>
        <w:t xml:space="preserve"> </w:t>
      </w:r>
      <w:r>
        <w:rPr>
          <w:color w:val="231F20"/>
          <w:w w:val="105"/>
        </w:rPr>
        <w:t>to</w:t>
      </w:r>
      <w:r>
        <w:rPr>
          <w:color w:val="231F20"/>
          <w:spacing w:val="-20"/>
          <w:w w:val="105"/>
        </w:rPr>
        <w:t xml:space="preserve"> </w:t>
      </w:r>
      <w:r>
        <w:rPr>
          <w:color w:val="231F20"/>
          <w:w w:val="105"/>
        </w:rPr>
        <w:t>track</w:t>
      </w:r>
      <w:r>
        <w:rPr>
          <w:color w:val="231F20"/>
          <w:spacing w:val="-21"/>
          <w:w w:val="105"/>
        </w:rPr>
        <w:t xml:space="preserve"> </w:t>
      </w:r>
      <w:r>
        <w:rPr>
          <w:color w:val="231F20"/>
          <w:w w:val="105"/>
        </w:rPr>
        <w:t>your</w:t>
      </w:r>
      <w:r>
        <w:rPr>
          <w:color w:val="231F20"/>
          <w:spacing w:val="-20"/>
          <w:w w:val="105"/>
        </w:rPr>
        <w:t xml:space="preserve"> </w:t>
      </w:r>
      <w:r>
        <w:rPr>
          <w:color w:val="231F20"/>
          <w:w w:val="105"/>
        </w:rPr>
        <w:t>progress and assess your achievements throughout the</w:t>
      </w:r>
      <w:r>
        <w:rPr>
          <w:color w:val="231F20"/>
          <w:spacing w:val="-27"/>
          <w:w w:val="105"/>
        </w:rPr>
        <w:t xml:space="preserve"> </w:t>
      </w:r>
      <w:r>
        <w:rPr>
          <w:color w:val="231F20"/>
          <w:w w:val="105"/>
        </w:rPr>
        <w:t>course.</w:t>
      </w:r>
    </w:p>
    <w:p w:rsidR="00472B1B" w:rsidRDefault="00472B1B">
      <w:pPr>
        <w:pStyle w:val="BodyText"/>
        <w:rPr>
          <w:sz w:val="22"/>
        </w:rPr>
      </w:pPr>
    </w:p>
    <w:p w:rsidR="00472B1B" w:rsidRDefault="009C4904">
      <w:pPr>
        <w:pStyle w:val="Heading3"/>
        <w:tabs>
          <w:tab w:val="left" w:pos="1698"/>
        </w:tabs>
        <w:spacing w:before="169"/>
        <w:ind w:left="258"/>
      </w:pPr>
      <w:r>
        <w:rPr>
          <w:color w:val="243D87"/>
          <w:w w:val="95"/>
        </w:rPr>
        <w:t>Section</w:t>
      </w:r>
      <w:r>
        <w:rPr>
          <w:color w:val="243D87"/>
          <w:spacing w:val="-28"/>
          <w:w w:val="95"/>
        </w:rPr>
        <w:t xml:space="preserve"> </w:t>
      </w:r>
      <w:r>
        <w:rPr>
          <w:color w:val="243D87"/>
          <w:w w:val="95"/>
        </w:rPr>
        <w:t>3</w:t>
      </w:r>
      <w:r>
        <w:rPr>
          <w:color w:val="243D87"/>
          <w:w w:val="95"/>
        </w:rPr>
        <w:tab/>
      </w:r>
      <w:r>
        <w:rPr>
          <w:color w:val="243D87"/>
        </w:rPr>
        <w:t>Making The Most Of</w:t>
      </w:r>
      <w:r>
        <w:rPr>
          <w:color w:val="243D87"/>
          <w:spacing w:val="-39"/>
        </w:rPr>
        <w:t xml:space="preserve"> </w:t>
      </w:r>
      <w:r>
        <w:rPr>
          <w:color w:val="243D87"/>
          <w:spacing w:val="-6"/>
        </w:rPr>
        <w:t xml:space="preserve">Your </w:t>
      </w:r>
      <w:r>
        <w:rPr>
          <w:color w:val="243D87"/>
        </w:rPr>
        <w:t>Skills</w:t>
      </w:r>
    </w:p>
    <w:p w:rsidR="00472B1B" w:rsidRDefault="009C4904">
      <w:pPr>
        <w:pStyle w:val="BodyText"/>
        <w:spacing w:before="60"/>
        <w:ind w:left="258"/>
      </w:pPr>
      <w:r>
        <w:rPr>
          <w:color w:val="231F20"/>
          <w:w w:val="105"/>
        </w:rPr>
        <w:t>A final reflection on what skills you have developed and how you will use them in the future.</w:t>
      </w:r>
    </w:p>
    <w:p w:rsidR="00472B1B" w:rsidRDefault="00472B1B">
      <w:pPr>
        <w:pStyle w:val="BodyText"/>
        <w:spacing w:before="1"/>
        <w:rPr>
          <w:sz w:val="26"/>
        </w:rPr>
      </w:pPr>
    </w:p>
    <w:p w:rsidR="00472B1B" w:rsidRDefault="009C4904">
      <w:pPr>
        <w:pStyle w:val="Heading3"/>
        <w:spacing w:before="0"/>
        <w:ind w:left="258"/>
      </w:pPr>
      <w:r>
        <w:rPr>
          <w:color w:val="243D87"/>
        </w:rPr>
        <w:t>What you will get out of the course</w:t>
      </w:r>
    </w:p>
    <w:p w:rsidR="00472B1B" w:rsidRDefault="00472B1B">
      <w:pPr>
        <w:pStyle w:val="BodyText"/>
        <w:spacing w:before="5"/>
        <w:rPr>
          <w:b/>
          <w:sz w:val="26"/>
        </w:rPr>
      </w:pPr>
    </w:p>
    <w:p w:rsidR="00472B1B" w:rsidRDefault="009C4904">
      <w:pPr>
        <w:pStyle w:val="BodyText"/>
        <w:spacing w:line="254" w:lineRule="auto"/>
        <w:ind w:left="1698" w:right="2535" w:hanging="1441"/>
      </w:pPr>
      <w:r>
        <w:rPr>
          <w:noProof/>
          <w:lang w:bidi="ar-SA"/>
        </w:rPr>
        <w:drawing>
          <wp:anchor distT="0" distB="0" distL="0" distR="0" simplePos="0" relativeHeight="251664384" behindDoc="1" locked="0" layoutInCell="1" allowOverlap="1">
            <wp:simplePos x="0" y="0"/>
            <wp:positionH relativeFrom="page">
              <wp:posOffset>887691</wp:posOffset>
            </wp:positionH>
            <wp:positionV relativeFrom="paragraph">
              <wp:posOffset>184225</wp:posOffset>
            </wp:positionV>
            <wp:extent cx="91729" cy="84632"/>
            <wp:effectExtent l="0" t="0" r="0" b="0"/>
            <wp:wrapNone/>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16" cstate="print"/>
                    <a:stretch>
                      <a:fillRect/>
                    </a:stretch>
                  </pic:blipFill>
                  <pic:spPr>
                    <a:xfrm>
                      <a:off x="0" y="0"/>
                      <a:ext cx="91729" cy="84632"/>
                    </a:xfrm>
                    <a:prstGeom prst="rect">
                      <a:avLst/>
                    </a:prstGeom>
                  </pic:spPr>
                </pic:pic>
              </a:graphicData>
            </a:graphic>
          </wp:anchor>
        </w:drawing>
      </w:r>
      <w:r>
        <w:rPr>
          <w:color w:val="231F20"/>
          <w:w w:val="105"/>
        </w:rPr>
        <w:t>This</w:t>
      </w:r>
      <w:r>
        <w:rPr>
          <w:color w:val="231F20"/>
          <w:spacing w:val="-18"/>
          <w:w w:val="105"/>
        </w:rPr>
        <w:t xml:space="preserve"> </w:t>
      </w:r>
      <w:r>
        <w:rPr>
          <w:color w:val="231F20"/>
          <w:w w:val="105"/>
        </w:rPr>
        <w:t>course</w:t>
      </w:r>
      <w:r>
        <w:rPr>
          <w:color w:val="231F20"/>
          <w:spacing w:val="-18"/>
          <w:w w:val="105"/>
        </w:rPr>
        <w:t xml:space="preserve"> </w:t>
      </w:r>
      <w:r>
        <w:rPr>
          <w:color w:val="231F20"/>
          <w:w w:val="105"/>
        </w:rPr>
        <w:t>will</w:t>
      </w:r>
      <w:r>
        <w:rPr>
          <w:color w:val="231F20"/>
          <w:spacing w:val="-18"/>
          <w:w w:val="105"/>
        </w:rPr>
        <w:t xml:space="preserve"> </w:t>
      </w:r>
      <w:r>
        <w:rPr>
          <w:color w:val="231F20"/>
          <w:w w:val="105"/>
        </w:rPr>
        <w:t>take</w:t>
      </w:r>
      <w:r>
        <w:rPr>
          <w:color w:val="231F20"/>
          <w:spacing w:val="-18"/>
          <w:w w:val="105"/>
        </w:rPr>
        <w:t xml:space="preserve"> </w:t>
      </w:r>
      <w:r>
        <w:rPr>
          <w:color w:val="231F20"/>
          <w:w w:val="105"/>
        </w:rPr>
        <w:t>you</w:t>
      </w:r>
      <w:r>
        <w:rPr>
          <w:color w:val="231F20"/>
          <w:spacing w:val="-17"/>
          <w:w w:val="105"/>
        </w:rPr>
        <w:t xml:space="preserve"> </w:t>
      </w:r>
      <w:r>
        <w:rPr>
          <w:color w:val="231F20"/>
          <w:w w:val="105"/>
        </w:rPr>
        <w:t>on</w:t>
      </w:r>
      <w:r>
        <w:rPr>
          <w:color w:val="231F20"/>
          <w:spacing w:val="-18"/>
          <w:w w:val="105"/>
        </w:rPr>
        <w:t xml:space="preserve"> </w:t>
      </w:r>
      <w:r>
        <w:rPr>
          <w:color w:val="231F20"/>
          <w:w w:val="105"/>
        </w:rPr>
        <w:t>a</w:t>
      </w:r>
      <w:r>
        <w:rPr>
          <w:color w:val="231F20"/>
          <w:spacing w:val="-18"/>
          <w:w w:val="105"/>
        </w:rPr>
        <w:t xml:space="preserve"> </w:t>
      </w:r>
      <w:r>
        <w:rPr>
          <w:color w:val="231F20"/>
          <w:w w:val="105"/>
        </w:rPr>
        <w:t>journey</w:t>
      </w:r>
      <w:r>
        <w:rPr>
          <w:color w:val="231F20"/>
          <w:spacing w:val="-18"/>
          <w:w w:val="105"/>
        </w:rPr>
        <w:t xml:space="preserve"> </w:t>
      </w:r>
      <w:r>
        <w:rPr>
          <w:color w:val="231F20"/>
          <w:w w:val="105"/>
        </w:rPr>
        <w:t>to</w:t>
      </w:r>
      <w:r>
        <w:rPr>
          <w:color w:val="231F20"/>
          <w:spacing w:val="-18"/>
          <w:w w:val="105"/>
        </w:rPr>
        <w:t xml:space="preserve"> </w:t>
      </w:r>
      <w:r>
        <w:rPr>
          <w:color w:val="231F20"/>
          <w:w w:val="105"/>
        </w:rPr>
        <w:t>gain</w:t>
      </w:r>
      <w:r>
        <w:rPr>
          <w:color w:val="231F20"/>
          <w:spacing w:val="-17"/>
          <w:w w:val="105"/>
        </w:rPr>
        <w:t xml:space="preserve"> </w:t>
      </w:r>
      <w:r>
        <w:rPr>
          <w:color w:val="231F20"/>
          <w:w w:val="105"/>
        </w:rPr>
        <w:t>employability</w:t>
      </w:r>
      <w:r>
        <w:rPr>
          <w:color w:val="231F20"/>
          <w:spacing w:val="-18"/>
          <w:w w:val="105"/>
        </w:rPr>
        <w:t xml:space="preserve"> </w:t>
      </w:r>
      <w:r>
        <w:rPr>
          <w:color w:val="231F20"/>
          <w:w w:val="105"/>
        </w:rPr>
        <w:t>skills</w:t>
      </w:r>
      <w:r>
        <w:rPr>
          <w:color w:val="231F20"/>
          <w:spacing w:val="-18"/>
          <w:w w:val="105"/>
        </w:rPr>
        <w:t xml:space="preserve"> </w:t>
      </w:r>
      <w:r>
        <w:rPr>
          <w:color w:val="231F20"/>
          <w:w w:val="105"/>
        </w:rPr>
        <w:t>that</w:t>
      </w:r>
      <w:r>
        <w:rPr>
          <w:color w:val="231F20"/>
          <w:spacing w:val="-18"/>
          <w:w w:val="105"/>
        </w:rPr>
        <w:t xml:space="preserve"> </w:t>
      </w:r>
      <w:r>
        <w:rPr>
          <w:color w:val="231F20"/>
          <w:w w:val="105"/>
        </w:rPr>
        <w:t>will</w:t>
      </w:r>
      <w:r>
        <w:rPr>
          <w:color w:val="231F20"/>
          <w:spacing w:val="-18"/>
          <w:w w:val="105"/>
        </w:rPr>
        <w:t xml:space="preserve"> </w:t>
      </w:r>
      <w:r>
        <w:rPr>
          <w:color w:val="231F20"/>
          <w:w w:val="105"/>
        </w:rPr>
        <w:t>improve</w:t>
      </w:r>
      <w:r>
        <w:rPr>
          <w:color w:val="231F20"/>
          <w:spacing w:val="-17"/>
          <w:w w:val="105"/>
        </w:rPr>
        <w:t xml:space="preserve"> </w:t>
      </w:r>
      <w:r>
        <w:rPr>
          <w:color w:val="231F20"/>
          <w:w w:val="105"/>
        </w:rPr>
        <w:t>your: Ability to communicate with</w:t>
      </w:r>
      <w:r>
        <w:rPr>
          <w:color w:val="231F20"/>
          <w:spacing w:val="-18"/>
          <w:w w:val="105"/>
        </w:rPr>
        <w:t xml:space="preserve"> </w:t>
      </w:r>
      <w:r>
        <w:rPr>
          <w:color w:val="231F20"/>
          <w:w w:val="105"/>
        </w:rPr>
        <w:t>others</w:t>
      </w:r>
    </w:p>
    <w:p w:rsidR="00472B1B" w:rsidRDefault="009C4904">
      <w:pPr>
        <w:pStyle w:val="BodyText"/>
        <w:spacing w:line="254" w:lineRule="auto"/>
        <w:ind w:left="1698" w:right="5391"/>
      </w:pPr>
      <w:r>
        <w:rPr>
          <w:noProof/>
          <w:lang w:bidi="ar-SA"/>
        </w:rPr>
        <w:drawing>
          <wp:anchor distT="0" distB="0" distL="0" distR="0" simplePos="0" relativeHeight="251638784" behindDoc="0" locked="0" layoutInCell="1" allowOverlap="1">
            <wp:simplePos x="0" y="0"/>
            <wp:positionH relativeFrom="page">
              <wp:posOffset>887691</wp:posOffset>
            </wp:positionH>
            <wp:positionV relativeFrom="paragraph">
              <wp:posOffset>31825</wp:posOffset>
            </wp:positionV>
            <wp:extent cx="91729" cy="84632"/>
            <wp:effectExtent l="0" t="0" r="0" b="0"/>
            <wp:wrapNone/>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6" cstate="print"/>
                    <a:stretch>
                      <a:fillRect/>
                    </a:stretch>
                  </pic:blipFill>
                  <pic:spPr>
                    <a:xfrm>
                      <a:off x="0" y="0"/>
                      <a:ext cx="91729" cy="84632"/>
                    </a:xfrm>
                    <a:prstGeom prst="rect">
                      <a:avLst/>
                    </a:prstGeom>
                  </pic:spPr>
                </pic:pic>
              </a:graphicData>
            </a:graphic>
          </wp:anchor>
        </w:drawing>
      </w:r>
      <w:r>
        <w:rPr>
          <w:noProof/>
          <w:lang w:bidi="ar-SA"/>
        </w:rPr>
        <w:drawing>
          <wp:anchor distT="0" distB="0" distL="0" distR="0" simplePos="0" relativeHeight="251639808" behindDoc="0" locked="0" layoutInCell="1" allowOverlap="1">
            <wp:simplePos x="0" y="0"/>
            <wp:positionH relativeFrom="page">
              <wp:posOffset>887691</wp:posOffset>
            </wp:positionH>
            <wp:positionV relativeFrom="paragraph">
              <wp:posOffset>184225</wp:posOffset>
            </wp:positionV>
            <wp:extent cx="91729" cy="84632"/>
            <wp:effectExtent l="0" t="0" r="0" b="0"/>
            <wp:wrapNone/>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6" cstate="print"/>
                    <a:stretch>
                      <a:fillRect/>
                    </a:stretch>
                  </pic:blipFill>
                  <pic:spPr>
                    <a:xfrm>
                      <a:off x="0" y="0"/>
                      <a:ext cx="91729" cy="84632"/>
                    </a:xfrm>
                    <a:prstGeom prst="rect">
                      <a:avLst/>
                    </a:prstGeom>
                  </pic:spPr>
                </pic:pic>
              </a:graphicData>
            </a:graphic>
          </wp:anchor>
        </w:drawing>
      </w:r>
      <w:r>
        <w:rPr>
          <w:color w:val="231F20"/>
          <w:w w:val="105"/>
        </w:rPr>
        <w:t>Self-esteem</w:t>
      </w:r>
      <w:r>
        <w:rPr>
          <w:color w:val="231F20"/>
          <w:spacing w:val="-21"/>
          <w:w w:val="105"/>
        </w:rPr>
        <w:t xml:space="preserve"> </w:t>
      </w:r>
      <w:r>
        <w:rPr>
          <w:color w:val="231F20"/>
          <w:w w:val="105"/>
        </w:rPr>
        <w:t>and</w:t>
      </w:r>
      <w:r>
        <w:rPr>
          <w:color w:val="231F20"/>
          <w:spacing w:val="-20"/>
          <w:w w:val="105"/>
        </w:rPr>
        <w:t xml:space="preserve"> </w:t>
      </w:r>
      <w:r>
        <w:rPr>
          <w:color w:val="231F20"/>
          <w:w w:val="105"/>
        </w:rPr>
        <w:t>confidence</w:t>
      </w:r>
      <w:r>
        <w:rPr>
          <w:color w:val="231F20"/>
          <w:spacing w:val="-20"/>
          <w:w w:val="105"/>
        </w:rPr>
        <w:t xml:space="preserve"> </w:t>
      </w:r>
      <w:r>
        <w:rPr>
          <w:color w:val="231F20"/>
          <w:w w:val="105"/>
        </w:rPr>
        <w:t>in</w:t>
      </w:r>
      <w:r>
        <w:rPr>
          <w:color w:val="231F20"/>
          <w:spacing w:val="-21"/>
          <w:w w:val="105"/>
        </w:rPr>
        <w:t xml:space="preserve"> </w:t>
      </w:r>
      <w:r>
        <w:rPr>
          <w:color w:val="231F20"/>
          <w:w w:val="105"/>
        </w:rPr>
        <w:t>your</w:t>
      </w:r>
      <w:r>
        <w:rPr>
          <w:color w:val="231F20"/>
          <w:spacing w:val="-20"/>
          <w:w w:val="105"/>
        </w:rPr>
        <w:t xml:space="preserve"> </w:t>
      </w:r>
      <w:r>
        <w:rPr>
          <w:color w:val="231F20"/>
          <w:w w:val="105"/>
        </w:rPr>
        <w:t>own</w:t>
      </w:r>
      <w:r>
        <w:rPr>
          <w:color w:val="231F20"/>
          <w:spacing w:val="-20"/>
          <w:w w:val="105"/>
        </w:rPr>
        <w:t xml:space="preserve"> </w:t>
      </w:r>
      <w:r>
        <w:rPr>
          <w:color w:val="231F20"/>
          <w:w w:val="105"/>
        </w:rPr>
        <w:t>ability Ability</w:t>
      </w:r>
      <w:r>
        <w:rPr>
          <w:color w:val="231F20"/>
          <w:spacing w:val="-8"/>
          <w:w w:val="105"/>
        </w:rPr>
        <w:t xml:space="preserve"> </w:t>
      </w:r>
      <w:r>
        <w:rPr>
          <w:color w:val="231F20"/>
          <w:w w:val="105"/>
        </w:rPr>
        <w:t>to</w:t>
      </w:r>
      <w:r>
        <w:rPr>
          <w:color w:val="231F20"/>
          <w:spacing w:val="-8"/>
          <w:w w:val="105"/>
        </w:rPr>
        <w:t xml:space="preserve"> </w:t>
      </w:r>
      <w:r>
        <w:rPr>
          <w:color w:val="231F20"/>
          <w:w w:val="105"/>
        </w:rPr>
        <w:t>work</w:t>
      </w:r>
      <w:r>
        <w:rPr>
          <w:color w:val="231F20"/>
          <w:spacing w:val="-8"/>
          <w:w w:val="105"/>
        </w:rPr>
        <w:t xml:space="preserve"> </w:t>
      </w:r>
      <w:r>
        <w:rPr>
          <w:color w:val="231F20"/>
          <w:w w:val="105"/>
        </w:rPr>
        <w:t>with</w:t>
      </w:r>
      <w:r>
        <w:rPr>
          <w:color w:val="231F20"/>
          <w:spacing w:val="-8"/>
          <w:w w:val="105"/>
        </w:rPr>
        <w:t xml:space="preserve"> </w:t>
      </w:r>
      <w:r>
        <w:rPr>
          <w:color w:val="231F20"/>
          <w:w w:val="105"/>
        </w:rPr>
        <w:t>others</w:t>
      </w:r>
      <w:r>
        <w:rPr>
          <w:color w:val="231F20"/>
          <w:spacing w:val="-8"/>
          <w:w w:val="105"/>
        </w:rPr>
        <w:t xml:space="preserve"> </w:t>
      </w:r>
      <w:r>
        <w:rPr>
          <w:color w:val="231F20"/>
          <w:w w:val="105"/>
        </w:rPr>
        <w:t>as</w:t>
      </w:r>
      <w:r>
        <w:rPr>
          <w:color w:val="231F20"/>
          <w:spacing w:val="-8"/>
          <w:w w:val="105"/>
        </w:rPr>
        <w:t xml:space="preserve"> </w:t>
      </w:r>
      <w:r>
        <w:rPr>
          <w:color w:val="231F20"/>
          <w:w w:val="105"/>
        </w:rPr>
        <w:t>part</w:t>
      </w:r>
      <w:r>
        <w:rPr>
          <w:color w:val="231F20"/>
          <w:spacing w:val="-8"/>
          <w:w w:val="105"/>
        </w:rPr>
        <w:t xml:space="preserve"> </w:t>
      </w:r>
      <w:r>
        <w:rPr>
          <w:color w:val="231F20"/>
          <w:w w:val="105"/>
        </w:rPr>
        <w:t>of</w:t>
      </w:r>
      <w:r>
        <w:rPr>
          <w:color w:val="231F20"/>
          <w:spacing w:val="-8"/>
          <w:w w:val="105"/>
        </w:rPr>
        <w:t xml:space="preserve"> </w:t>
      </w:r>
      <w:r>
        <w:rPr>
          <w:color w:val="231F20"/>
          <w:w w:val="105"/>
        </w:rPr>
        <w:t>a</w:t>
      </w:r>
      <w:r>
        <w:rPr>
          <w:color w:val="231F20"/>
          <w:spacing w:val="-8"/>
          <w:w w:val="105"/>
        </w:rPr>
        <w:t xml:space="preserve"> </w:t>
      </w:r>
      <w:r>
        <w:rPr>
          <w:color w:val="231F20"/>
          <w:w w:val="105"/>
        </w:rPr>
        <w:t>team</w:t>
      </w:r>
    </w:p>
    <w:p w:rsidR="00472B1B" w:rsidRDefault="009C4904">
      <w:pPr>
        <w:pStyle w:val="BodyText"/>
        <w:spacing w:line="254" w:lineRule="auto"/>
        <w:ind w:left="1698" w:right="3156"/>
      </w:pPr>
      <w:r>
        <w:rPr>
          <w:noProof/>
          <w:lang w:bidi="ar-SA"/>
        </w:rPr>
        <w:drawing>
          <wp:anchor distT="0" distB="0" distL="0" distR="0" simplePos="0" relativeHeight="251640832" behindDoc="0" locked="0" layoutInCell="1" allowOverlap="1">
            <wp:simplePos x="0" y="0"/>
            <wp:positionH relativeFrom="page">
              <wp:posOffset>887691</wp:posOffset>
            </wp:positionH>
            <wp:positionV relativeFrom="paragraph">
              <wp:posOffset>31825</wp:posOffset>
            </wp:positionV>
            <wp:extent cx="91729" cy="84632"/>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6" cstate="print"/>
                    <a:stretch>
                      <a:fillRect/>
                    </a:stretch>
                  </pic:blipFill>
                  <pic:spPr>
                    <a:xfrm>
                      <a:off x="0" y="0"/>
                      <a:ext cx="91729" cy="84632"/>
                    </a:xfrm>
                    <a:prstGeom prst="rect">
                      <a:avLst/>
                    </a:prstGeom>
                  </pic:spPr>
                </pic:pic>
              </a:graphicData>
            </a:graphic>
          </wp:anchor>
        </w:drawing>
      </w:r>
      <w:r>
        <w:rPr>
          <w:noProof/>
          <w:lang w:bidi="ar-SA"/>
        </w:rPr>
        <w:drawing>
          <wp:anchor distT="0" distB="0" distL="0" distR="0" simplePos="0" relativeHeight="251641856" behindDoc="0" locked="0" layoutInCell="1" allowOverlap="1">
            <wp:simplePos x="0" y="0"/>
            <wp:positionH relativeFrom="page">
              <wp:posOffset>887691</wp:posOffset>
            </wp:positionH>
            <wp:positionV relativeFrom="paragraph">
              <wp:posOffset>184225</wp:posOffset>
            </wp:positionV>
            <wp:extent cx="91729" cy="84632"/>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6" cstate="print"/>
                    <a:stretch>
                      <a:fillRect/>
                    </a:stretch>
                  </pic:blipFill>
                  <pic:spPr>
                    <a:xfrm>
                      <a:off x="0" y="0"/>
                      <a:ext cx="91729" cy="84632"/>
                    </a:xfrm>
                    <a:prstGeom prst="rect">
                      <a:avLst/>
                    </a:prstGeom>
                  </pic:spPr>
                </pic:pic>
              </a:graphicData>
            </a:graphic>
          </wp:anchor>
        </w:drawing>
      </w:r>
      <w:r>
        <w:rPr>
          <w:color w:val="231F20"/>
        </w:rPr>
        <w:t>Skills needed to manage your own work and personal development Ability to identify problems and what to do to problem solve</w:t>
      </w:r>
    </w:p>
    <w:p w:rsidR="00472B1B" w:rsidRDefault="00472B1B">
      <w:pPr>
        <w:pStyle w:val="BodyText"/>
        <w:spacing w:before="8"/>
      </w:pPr>
    </w:p>
    <w:p w:rsidR="00472B1B" w:rsidRDefault="009C4904">
      <w:pPr>
        <w:pStyle w:val="BodyText"/>
        <w:spacing w:line="254" w:lineRule="auto"/>
        <w:ind w:left="258" w:right="759"/>
      </w:pPr>
      <w:r>
        <w:rPr>
          <w:color w:val="231F20"/>
        </w:rPr>
        <w:t xml:space="preserve">In achieving all these through this course you will be better prepared for your next steps in education </w:t>
      </w:r>
      <w:r>
        <w:rPr>
          <w:color w:val="231F20"/>
          <w:spacing w:val="-2"/>
        </w:rPr>
        <w:t xml:space="preserve">and/or </w:t>
      </w:r>
      <w:r>
        <w:rPr>
          <w:color w:val="231F20"/>
        </w:rPr>
        <w:t>getting   a job. So, let’s get</w:t>
      </w:r>
      <w:r>
        <w:rPr>
          <w:color w:val="231F20"/>
          <w:spacing w:val="-7"/>
        </w:rPr>
        <w:t xml:space="preserve"> </w:t>
      </w:r>
      <w:r>
        <w:rPr>
          <w:color w:val="231F20"/>
        </w:rPr>
        <w:t>started…</w:t>
      </w:r>
    </w:p>
    <w:p w:rsidR="00472B1B" w:rsidRDefault="00472B1B">
      <w:pPr>
        <w:pStyle w:val="BodyText"/>
        <w:spacing w:before="7"/>
      </w:pPr>
    </w:p>
    <w:p w:rsidR="00472B1B" w:rsidRDefault="009C4904">
      <w:pPr>
        <w:ind w:left="258"/>
        <w:rPr>
          <w:rFonts w:ascii="Times New Roman"/>
          <w:i/>
          <w:sz w:val="20"/>
        </w:rPr>
      </w:pPr>
      <w:r>
        <w:rPr>
          <w:rFonts w:ascii="Times New Roman"/>
          <w:i/>
          <w:color w:val="231F20"/>
          <w:w w:val="110"/>
          <w:sz w:val="20"/>
        </w:rPr>
        <w:t xml:space="preserve">What happens to your data - Go to </w:t>
      </w:r>
      <w:hyperlink r:id="rId17">
        <w:r>
          <w:rPr>
            <w:rFonts w:ascii="Times New Roman"/>
            <w:i/>
            <w:color w:val="243D87"/>
            <w:w w:val="110"/>
            <w:sz w:val="20"/>
          </w:rPr>
          <w:t xml:space="preserve">www.sportsleaders.org/privacy </w:t>
        </w:r>
      </w:hyperlink>
      <w:r>
        <w:rPr>
          <w:rFonts w:ascii="Times New Roman"/>
          <w:i/>
          <w:color w:val="231F20"/>
          <w:w w:val="110"/>
          <w:sz w:val="20"/>
        </w:rPr>
        <w:t>to find out more.</w:t>
      </w:r>
    </w:p>
    <w:p w:rsidR="00472B1B" w:rsidRDefault="00472B1B">
      <w:pPr>
        <w:pStyle w:val="BodyText"/>
        <w:rPr>
          <w:rFonts w:ascii="Times New Roman"/>
          <w:i/>
        </w:rPr>
      </w:pPr>
    </w:p>
    <w:p w:rsidR="00472B1B" w:rsidRDefault="00472B1B">
      <w:pPr>
        <w:pStyle w:val="BodyText"/>
        <w:rPr>
          <w:rFonts w:ascii="Times New Roman"/>
          <w:i/>
        </w:rPr>
      </w:pPr>
    </w:p>
    <w:p w:rsidR="00472B1B" w:rsidRDefault="00472B1B">
      <w:pPr>
        <w:pStyle w:val="BodyText"/>
        <w:rPr>
          <w:rFonts w:ascii="Times New Roman"/>
          <w:i/>
        </w:rPr>
      </w:pPr>
    </w:p>
    <w:p w:rsidR="00472B1B" w:rsidRDefault="00472B1B">
      <w:pPr>
        <w:pStyle w:val="BodyText"/>
        <w:spacing w:before="5"/>
        <w:rPr>
          <w:rFonts w:ascii="Times New Roman"/>
          <w:i/>
          <w:sz w:val="24"/>
        </w:rPr>
      </w:pPr>
    </w:p>
    <w:p w:rsidR="00472B1B" w:rsidRDefault="009C4904">
      <w:pPr>
        <w:tabs>
          <w:tab w:val="left" w:pos="7626"/>
        </w:tabs>
        <w:spacing w:before="107"/>
        <w:ind w:left="260"/>
        <w:rPr>
          <w:rFonts w:ascii="Times New Roman" w:hAnsi="Times New Roman"/>
          <w:i/>
          <w:sz w:val="18"/>
        </w:rPr>
      </w:pPr>
      <w:r>
        <w:rPr>
          <w:b/>
          <w:color w:val="243D87"/>
          <w:position w:val="-4"/>
          <w:sz w:val="24"/>
        </w:rPr>
        <w:t>2</w:t>
      </w:r>
      <w:r>
        <w:rPr>
          <w:b/>
          <w:color w:val="243D87"/>
          <w:position w:val="-4"/>
          <w:sz w:val="24"/>
        </w:rPr>
        <w:tab/>
      </w:r>
      <w:r>
        <w:rPr>
          <w:rFonts w:ascii="Times New Roman" w:hAnsi="Times New Roman"/>
          <w:i/>
          <w:color w:val="243D87"/>
          <w:sz w:val="18"/>
        </w:rPr>
        <w:t>SL0923 Issue 2 09/19 | © Sports</w:t>
      </w:r>
      <w:r>
        <w:rPr>
          <w:rFonts w:ascii="Times New Roman" w:hAnsi="Times New Roman"/>
          <w:i/>
          <w:color w:val="243D87"/>
          <w:spacing w:val="8"/>
          <w:sz w:val="18"/>
        </w:rPr>
        <w:t xml:space="preserve"> </w:t>
      </w:r>
      <w:r>
        <w:rPr>
          <w:rFonts w:ascii="Times New Roman" w:hAnsi="Times New Roman"/>
          <w:i/>
          <w:color w:val="243D87"/>
          <w:sz w:val="18"/>
        </w:rPr>
        <w:t>Leaders</w:t>
      </w:r>
    </w:p>
    <w:p w:rsidR="00472B1B" w:rsidRDefault="00472B1B">
      <w:pPr>
        <w:rPr>
          <w:rFonts w:ascii="Times New Roman" w:hAnsi="Times New Roman"/>
          <w:sz w:val="18"/>
        </w:rPr>
        <w:sectPr w:rsidR="00472B1B">
          <w:pgSz w:w="11910" w:h="16840"/>
          <w:pgMar w:top="480" w:right="180" w:bottom="280" w:left="420" w:header="720" w:footer="720" w:gutter="0"/>
          <w:cols w:space="720"/>
        </w:sectPr>
      </w:pPr>
    </w:p>
    <w:p w:rsidR="00472B1B" w:rsidRDefault="009C4904">
      <w:pPr>
        <w:pStyle w:val="Heading2"/>
        <w:tabs>
          <w:tab w:val="left" w:pos="2275"/>
        </w:tabs>
      </w:pPr>
      <w:r>
        <w:rPr>
          <w:color w:val="243D87"/>
          <w:w w:val="95"/>
        </w:rPr>
        <w:lastRenderedPageBreak/>
        <w:t>Section</w:t>
      </w:r>
      <w:r>
        <w:rPr>
          <w:color w:val="243D87"/>
          <w:w w:val="95"/>
        </w:rPr>
        <w:tab/>
        <w:t>1</w:t>
      </w:r>
    </w:p>
    <w:p w:rsidR="00472B1B" w:rsidRDefault="009C4904">
      <w:pPr>
        <w:spacing w:before="323" w:line="254" w:lineRule="auto"/>
        <w:ind w:left="260" w:right="3729"/>
        <w:rPr>
          <w:b/>
          <w:sz w:val="56"/>
        </w:rPr>
      </w:pPr>
      <w:r>
        <w:rPr>
          <w:b/>
          <w:color w:val="243D87"/>
          <w:spacing w:val="2"/>
          <w:w w:val="90"/>
          <w:sz w:val="56"/>
        </w:rPr>
        <w:t xml:space="preserve">Gaining </w:t>
      </w:r>
      <w:r>
        <w:rPr>
          <w:b/>
          <w:color w:val="243D87"/>
          <w:w w:val="90"/>
          <w:sz w:val="56"/>
        </w:rPr>
        <w:t>Employability</w:t>
      </w:r>
      <w:r>
        <w:rPr>
          <w:b/>
          <w:color w:val="243D87"/>
          <w:spacing w:val="-73"/>
          <w:w w:val="90"/>
          <w:sz w:val="56"/>
        </w:rPr>
        <w:t xml:space="preserve"> </w:t>
      </w:r>
      <w:r>
        <w:rPr>
          <w:b/>
          <w:color w:val="243D87"/>
          <w:w w:val="90"/>
          <w:sz w:val="56"/>
        </w:rPr>
        <w:t xml:space="preserve">Skills </w:t>
      </w:r>
      <w:r>
        <w:rPr>
          <w:b/>
          <w:color w:val="243D87"/>
          <w:sz w:val="56"/>
        </w:rPr>
        <w:t>Through</w:t>
      </w:r>
      <w:r>
        <w:rPr>
          <w:b/>
          <w:color w:val="243D87"/>
          <w:spacing w:val="-53"/>
          <w:sz w:val="56"/>
        </w:rPr>
        <w:t xml:space="preserve"> </w:t>
      </w:r>
      <w:r>
        <w:rPr>
          <w:b/>
          <w:color w:val="243D87"/>
          <w:sz w:val="56"/>
        </w:rPr>
        <w:t>Leadership</w:t>
      </w:r>
    </w:p>
    <w:p w:rsidR="00472B1B" w:rsidRDefault="009C4904">
      <w:pPr>
        <w:pStyle w:val="Heading3"/>
        <w:spacing w:before="314" w:line="280" w:lineRule="auto"/>
        <w:ind w:left="260" w:right="905"/>
      </w:pPr>
      <w:r>
        <w:rPr>
          <w:color w:val="243D87"/>
          <w:w w:val="95"/>
        </w:rPr>
        <w:t>This</w:t>
      </w:r>
      <w:r>
        <w:rPr>
          <w:color w:val="243D87"/>
          <w:spacing w:val="-31"/>
          <w:w w:val="95"/>
        </w:rPr>
        <w:t xml:space="preserve"> </w:t>
      </w:r>
      <w:r>
        <w:rPr>
          <w:color w:val="243D87"/>
          <w:w w:val="95"/>
        </w:rPr>
        <w:t>course</w:t>
      </w:r>
      <w:r>
        <w:rPr>
          <w:color w:val="243D87"/>
          <w:spacing w:val="-31"/>
          <w:w w:val="95"/>
        </w:rPr>
        <w:t xml:space="preserve"> </w:t>
      </w:r>
      <w:r>
        <w:rPr>
          <w:color w:val="243D87"/>
          <w:w w:val="95"/>
        </w:rPr>
        <w:t>will</w:t>
      </w:r>
      <w:r>
        <w:rPr>
          <w:color w:val="243D87"/>
          <w:spacing w:val="-31"/>
          <w:w w:val="95"/>
        </w:rPr>
        <w:t xml:space="preserve"> </w:t>
      </w:r>
      <w:r>
        <w:rPr>
          <w:color w:val="243D87"/>
          <w:spacing w:val="-3"/>
          <w:w w:val="95"/>
        </w:rPr>
        <w:t>take</w:t>
      </w:r>
      <w:r>
        <w:rPr>
          <w:color w:val="243D87"/>
          <w:spacing w:val="-31"/>
          <w:w w:val="95"/>
        </w:rPr>
        <w:t xml:space="preserve"> </w:t>
      </w:r>
      <w:r>
        <w:rPr>
          <w:color w:val="243D87"/>
          <w:w w:val="95"/>
        </w:rPr>
        <w:t>you</w:t>
      </w:r>
      <w:r>
        <w:rPr>
          <w:color w:val="243D87"/>
          <w:spacing w:val="-31"/>
          <w:w w:val="95"/>
        </w:rPr>
        <w:t xml:space="preserve"> </w:t>
      </w:r>
      <w:r>
        <w:rPr>
          <w:color w:val="243D87"/>
          <w:w w:val="95"/>
        </w:rPr>
        <w:t>on</w:t>
      </w:r>
      <w:r>
        <w:rPr>
          <w:color w:val="243D87"/>
          <w:spacing w:val="-31"/>
          <w:w w:val="95"/>
        </w:rPr>
        <w:t xml:space="preserve"> </w:t>
      </w:r>
      <w:r>
        <w:rPr>
          <w:color w:val="243D87"/>
          <w:w w:val="95"/>
        </w:rPr>
        <w:t>a</w:t>
      </w:r>
      <w:r>
        <w:rPr>
          <w:color w:val="243D87"/>
          <w:spacing w:val="-31"/>
          <w:w w:val="95"/>
        </w:rPr>
        <w:t xml:space="preserve"> </w:t>
      </w:r>
      <w:r>
        <w:rPr>
          <w:color w:val="243D87"/>
          <w:w w:val="95"/>
        </w:rPr>
        <w:t>journey</w:t>
      </w:r>
      <w:r>
        <w:rPr>
          <w:color w:val="243D87"/>
          <w:spacing w:val="-31"/>
          <w:w w:val="95"/>
        </w:rPr>
        <w:t xml:space="preserve"> </w:t>
      </w:r>
      <w:r>
        <w:rPr>
          <w:color w:val="243D87"/>
          <w:w w:val="95"/>
        </w:rPr>
        <w:t>to</w:t>
      </w:r>
      <w:r>
        <w:rPr>
          <w:color w:val="243D87"/>
          <w:spacing w:val="-31"/>
          <w:w w:val="95"/>
        </w:rPr>
        <w:t xml:space="preserve"> </w:t>
      </w:r>
      <w:r>
        <w:rPr>
          <w:color w:val="243D87"/>
          <w:w w:val="95"/>
        </w:rPr>
        <w:t>gain</w:t>
      </w:r>
      <w:r>
        <w:rPr>
          <w:color w:val="243D87"/>
          <w:spacing w:val="-31"/>
          <w:w w:val="95"/>
        </w:rPr>
        <w:t xml:space="preserve"> </w:t>
      </w:r>
      <w:r>
        <w:rPr>
          <w:color w:val="243D87"/>
          <w:w w:val="95"/>
        </w:rPr>
        <w:t>Employability</w:t>
      </w:r>
      <w:r>
        <w:rPr>
          <w:color w:val="243D87"/>
          <w:spacing w:val="-30"/>
          <w:w w:val="95"/>
        </w:rPr>
        <w:t xml:space="preserve"> </w:t>
      </w:r>
      <w:r>
        <w:rPr>
          <w:color w:val="243D87"/>
          <w:w w:val="95"/>
        </w:rPr>
        <w:t>skills.</w:t>
      </w:r>
      <w:r>
        <w:rPr>
          <w:color w:val="243D87"/>
          <w:spacing w:val="-31"/>
          <w:w w:val="95"/>
        </w:rPr>
        <w:t xml:space="preserve"> </w:t>
      </w:r>
      <w:r>
        <w:rPr>
          <w:color w:val="243D87"/>
          <w:w w:val="95"/>
        </w:rPr>
        <w:t>Through</w:t>
      </w:r>
      <w:r>
        <w:rPr>
          <w:color w:val="243D87"/>
          <w:spacing w:val="-31"/>
          <w:w w:val="95"/>
        </w:rPr>
        <w:t xml:space="preserve"> </w:t>
      </w:r>
      <w:r>
        <w:rPr>
          <w:color w:val="243D87"/>
          <w:w w:val="95"/>
        </w:rPr>
        <w:t>showing</w:t>
      </w:r>
      <w:r>
        <w:rPr>
          <w:color w:val="243D87"/>
          <w:spacing w:val="-31"/>
          <w:w w:val="95"/>
        </w:rPr>
        <w:t xml:space="preserve"> </w:t>
      </w:r>
      <w:r>
        <w:rPr>
          <w:color w:val="243D87"/>
          <w:w w:val="95"/>
        </w:rPr>
        <w:t>a</w:t>
      </w:r>
      <w:r>
        <w:rPr>
          <w:color w:val="243D87"/>
          <w:spacing w:val="-31"/>
          <w:w w:val="95"/>
        </w:rPr>
        <w:t xml:space="preserve"> </w:t>
      </w:r>
      <w:r>
        <w:rPr>
          <w:color w:val="243D87"/>
          <w:w w:val="95"/>
        </w:rPr>
        <w:t xml:space="preserve">set </w:t>
      </w:r>
      <w:r>
        <w:rPr>
          <w:color w:val="243D87"/>
          <w:w w:val="90"/>
        </w:rPr>
        <w:t>of</w:t>
      </w:r>
      <w:r>
        <w:rPr>
          <w:color w:val="243D87"/>
          <w:spacing w:val="-9"/>
          <w:w w:val="90"/>
        </w:rPr>
        <w:t xml:space="preserve"> </w:t>
      </w:r>
      <w:r>
        <w:rPr>
          <w:color w:val="243D87"/>
          <w:w w:val="90"/>
        </w:rPr>
        <w:t>behaviours,</w:t>
      </w:r>
      <w:r>
        <w:rPr>
          <w:color w:val="243D87"/>
          <w:spacing w:val="-9"/>
          <w:w w:val="90"/>
        </w:rPr>
        <w:t xml:space="preserve"> </w:t>
      </w:r>
      <w:r>
        <w:rPr>
          <w:color w:val="243D87"/>
          <w:w w:val="90"/>
        </w:rPr>
        <w:t>you</w:t>
      </w:r>
      <w:r>
        <w:rPr>
          <w:color w:val="243D87"/>
          <w:spacing w:val="-9"/>
          <w:w w:val="90"/>
        </w:rPr>
        <w:t xml:space="preserve"> </w:t>
      </w:r>
      <w:r>
        <w:rPr>
          <w:color w:val="243D87"/>
          <w:w w:val="90"/>
        </w:rPr>
        <w:t>will</w:t>
      </w:r>
      <w:r>
        <w:rPr>
          <w:color w:val="243D87"/>
          <w:spacing w:val="-8"/>
          <w:w w:val="90"/>
        </w:rPr>
        <w:t xml:space="preserve"> </w:t>
      </w:r>
      <w:r>
        <w:rPr>
          <w:color w:val="243D87"/>
          <w:w w:val="90"/>
        </w:rPr>
        <w:t>develop</w:t>
      </w:r>
      <w:r>
        <w:rPr>
          <w:color w:val="243D87"/>
          <w:spacing w:val="-9"/>
          <w:w w:val="90"/>
        </w:rPr>
        <w:t xml:space="preserve"> </w:t>
      </w:r>
      <w:r>
        <w:rPr>
          <w:color w:val="243D87"/>
          <w:w w:val="90"/>
        </w:rPr>
        <w:t>5</w:t>
      </w:r>
      <w:r>
        <w:rPr>
          <w:color w:val="243D87"/>
          <w:spacing w:val="-9"/>
          <w:w w:val="90"/>
        </w:rPr>
        <w:t xml:space="preserve"> </w:t>
      </w:r>
      <w:r>
        <w:rPr>
          <w:color w:val="243D87"/>
          <w:w w:val="90"/>
        </w:rPr>
        <w:t>essential</w:t>
      </w:r>
      <w:r>
        <w:rPr>
          <w:color w:val="243D87"/>
          <w:spacing w:val="-9"/>
          <w:w w:val="90"/>
        </w:rPr>
        <w:t xml:space="preserve"> </w:t>
      </w:r>
      <w:r>
        <w:rPr>
          <w:color w:val="243D87"/>
          <w:w w:val="90"/>
        </w:rPr>
        <w:t>skills</w:t>
      </w:r>
      <w:r>
        <w:rPr>
          <w:color w:val="243D87"/>
          <w:spacing w:val="-8"/>
          <w:w w:val="90"/>
        </w:rPr>
        <w:t xml:space="preserve"> </w:t>
      </w:r>
      <w:r>
        <w:rPr>
          <w:color w:val="243D87"/>
          <w:w w:val="90"/>
        </w:rPr>
        <w:t>that</w:t>
      </w:r>
      <w:r>
        <w:rPr>
          <w:color w:val="243D87"/>
          <w:spacing w:val="-9"/>
          <w:w w:val="90"/>
        </w:rPr>
        <w:t xml:space="preserve"> </w:t>
      </w:r>
      <w:r>
        <w:rPr>
          <w:color w:val="243D87"/>
          <w:w w:val="90"/>
        </w:rPr>
        <w:t>will</w:t>
      </w:r>
      <w:r>
        <w:rPr>
          <w:color w:val="243D87"/>
          <w:spacing w:val="-9"/>
          <w:w w:val="90"/>
        </w:rPr>
        <w:t xml:space="preserve"> </w:t>
      </w:r>
      <w:r>
        <w:rPr>
          <w:color w:val="243D87"/>
          <w:w w:val="90"/>
        </w:rPr>
        <w:t>help</w:t>
      </w:r>
      <w:r>
        <w:rPr>
          <w:color w:val="243D87"/>
          <w:spacing w:val="-9"/>
          <w:w w:val="90"/>
        </w:rPr>
        <w:t xml:space="preserve"> </w:t>
      </w:r>
      <w:r>
        <w:rPr>
          <w:color w:val="243D87"/>
          <w:w w:val="90"/>
        </w:rPr>
        <w:t>you</w:t>
      </w:r>
      <w:r>
        <w:rPr>
          <w:color w:val="243D87"/>
          <w:spacing w:val="-8"/>
          <w:w w:val="90"/>
        </w:rPr>
        <w:t xml:space="preserve"> </w:t>
      </w:r>
      <w:r>
        <w:rPr>
          <w:color w:val="243D87"/>
          <w:w w:val="90"/>
        </w:rPr>
        <w:t>progress</w:t>
      </w:r>
      <w:r>
        <w:rPr>
          <w:color w:val="243D87"/>
          <w:spacing w:val="-9"/>
          <w:w w:val="90"/>
        </w:rPr>
        <w:t xml:space="preserve"> </w:t>
      </w:r>
      <w:r>
        <w:rPr>
          <w:color w:val="243D87"/>
          <w:w w:val="90"/>
        </w:rPr>
        <w:t>in</w:t>
      </w:r>
      <w:r>
        <w:rPr>
          <w:color w:val="243D87"/>
          <w:spacing w:val="-9"/>
          <w:w w:val="90"/>
        </w:rPr>
        <w:t xml:space="preserve"> </w:t>
      </w:r>
      <w:r>
        <w:rPr>
          <w:color w:val="243D87"/>
          <w:w w:val="90"/>
        </w:rPr>
        <w:t>other</w:t>
      </w:r>
      <w:r>
        <w:rPr>
          <w:color w:val="243D87"/>
          <w:spacing w:val="-8"/>
          <w:w w:val="90"/>
        </w:rPr>
        <w:t xml:space="preserve"> </w:t>
      </w:r>
      <w:r>
        <w:rPr>
          <w:color w:val="243D87"/>
          <w:w w:val="90"/>
        </w:rPr>
        <w:t>areas</w:t>
      </w:r>
      <w:r>
        <w:rPr>
          <w:color w:val="243D87"/>
          <w:spacing w:val="-9"/>
          <w:w w:val="90"/>
        </w:rPr>
        <w:t xml:space="preserve"> </w:t>
      </w:r>
      <w:r>
        <w:rPr>
          <w:color w:val="243D87"/>
          <w:w w:val="90"/>
        </w:rPr>
        <w:t xml:space="preserve">of </w:t>
      </w:r>
      <w:r>
        <w:rPr>
          <w:color w:val="243D87"/>
        </w:rPr>
        <w:t>interest to</w:t>
      </w:r>
      <w:r>
        <w:rPr>
          <w:color w:val="243D87"/>
          <w:spacing w:val="-15"/>
        </w:rPr>
        <w:t xml:space="preserve"> </w:t>
      </w:r>
      <w:r>
        <w:rPr>
          <w:color w:val="243D87"/>
        </w:rPr>
        <w:t>you.</w:t>
      </w:r>
    </w:p>
    <w:p w:rsidR="00472B1B" w:rsidRDefault="00472B1B">
      <w:pPr>
        <w:pStyle w:val="BodyText"/>
        <w:spacing w:before="4"/>
        <w:rPr>
          <w:b/>
          <w:sz w:val="26"/>
        </w:rPr>
      </w:pPr>
    </w:p>
    <w:p w:rsidR="00472B1B" w:rsidRDefault="009C4904">
      <w:pPr>
        <w:ind w:left="260"/>
        <w:rPr>
          <w:b/>
          <w:sz w:val="24"/>
        </w:rPr>
      </w:pPr>
      <w:r>
        <w:rPr>
          <w:noProof/>
          <w:lang w:bidi="ar-SA"/>
        </w:rPr>
        <w:drawing>
          <wp:anchor distT="0" distB="0" distL="0" distR="0" simplePos="0" relativeHeight="251665408" behindDoc="1" locked="0" layoutInCell="1" allowOverlap="1">
            <wp:simplePos x="0" y="0"/>
            <wp:positionH relativeFrom="page">
              <wp:posOffset>440999</wp:posOffset>
            </wp:positionH>
            <wp:positionV relativeFrom="paragraph">
              <wp:posOffset>299807</wp:posOffset>
            </wp:positionV>
            <wp:extent cx="6859502" cy="2409825"/>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8" cstate="print"/>
                    <a:stretch>
                      <a:fillRect/>
                    </a:stretch>
                  </pic:blipFill>
                  <pic:spPr>
                    <a:xfrm>
                      <a:off x="0" y="0"/>
                      <a:ext cx="6859502" cy="2409825"/>
                    </a:xfrm>
                    <a:prstGeom prst="rect">
                      <a:avLst/>
                    </a:prstGeom>
                  </pic:spPr>
                </pic:pic>
              </a:graphicData>
            </a:graphic>
          </wp:anchor>
        </w:drawing>
      </w:r>
      <w:r>
        <w:rPr>
          <w:b/>
          <w:color w:val="243D87"/>
          <w:sz w:val="24"/>
        </w:rPr>
        <w:t>The 5 employability skills</w:t>
      </w:r>
    </w:p>
    <w:p w:rsidR="00472B1B" w:rsidRDefault="00472B1B">
      <w:pPr>
        <w:pStyle w:val="BodyText"/>
        <w:rPr>
          <w:b/>
        </w:rPr>
      </w:pPr>
    </w:p>
    <w:p w:rsidR="00472B1B" w:rsidRDefault="00472B1B">
      <w:pPr>
        <w:pStyle w:val="BodyText"/>
        <w:spacing w:before="6" w:after="1"/>
        <w:rPr>
          <w:b/>
          <w:sz w:val="14"/>
        </w:rPr>
      </w:pPr>
    </w:p>
    <w:tbl>
      <w:tblPr>
        <w:tblW w:w="0" w:type="auto"/>
        <w:tblInd w:w="159" w:type="dxa"/>
        <w:tblLayout w:type="fixed"/>
        <w:tblCellMar>
          <w:left w:w="0" w:type="dxa"/>
          <w:right w:w="0" w:type="dxa"/>
        </w:tblCellMar>
        <w:tblLook w:val="01E0" w:firstRow="1" w:lastRow="1" w:firstColumn="1" w:lastColumn="1" w:noHBand="0" w:noVBand="0"/>
      </w:tblPr>
      <w:tblGrid>
        <w:gridCol w:w="1473"/>
        <w:gridCol w:w="1829"/>
        <w:gridCol w:w="1841"/>
        <w:gridCol w:w="1732"/>
        <w:gridCol w:w="1887"/>
        <w:gridCol w:w="1986"/>
      </w:tblGrid>
      <w:tr w:rsidR="00472B1B">
        <w:trPr>
          <w:trHeight w:val="563"/>
        </w:trPr>
        <w:tc>
          <w:tcPr>
            <w:tcW w:w="1473" w:type="dxa"/>
          </w:tcPr>
          <w:p w:rsidR="00472B1B" w:rsidRDefault="00472B1B">
            <w:pPr>
              <w:pStyle w:val="TableParagraph"/>
              <w:rPr>
                <w:rFonts w:ascii="Times New Roman"/>
                <w:sz w:val="20"/>
              </w:rPr>
            </w:pPr>
          </w:p>
        </w:tc>
        <w:tc>
          <w:tcPr>
            <w:tcW w:w="1829" w:type="dxa"/>
          </w:tcPr>
          <w:p w:rsidR="00472B1B" w:rsidRDefault="009C4904">
            <w:pPr>
              <w:pStyle w:val="TableParagraph"/>
              <w:spacing w:before="104"/>
              <w:ind w:left="106"/>
              <w:rPr>
                <w:b/>
              </w:rPr>
            </w:pPr>
            <w:r>
              <w:rPr>
                <w:b/>
                <w:color w:val="717C85"/>
                <w:w w:val="90"/>
              </w:rPr>
              <w:t>Communication</w:t>
            </w:r>
          </w:p>
        </w:tc>
        <w:tc>
          <w:tcPr>
            <w:tcW w:w="1841" w:type="dxa"/>
          </w:tcPr>
          <w:p w:rsidR="00472B1B" w:rsidRDefault="009C4904">
            <w:pPr>
              <w:pStyle w:val="TableParagraph"/>
              <w:spacing w:before="104"/>
              <w:ind w:left="419"/>
              <w:rPr>
                <w:b/>
              </w:rPr>
            </w:pPr>
            <w:r>
              <w:rPr>
                <w:b/>
                <w:color w:val="974D6D"/>
              </w:rPr>
              <w:t>Self-belief</w:t>
            </w:r>
          </w:p>
        </w:tc>
        <w:tc>
          <w:tcPr>
            <w:tcW w:w="1732" w:type="dxa"/>
          </w:tcPr>
          <w:p w:rsidR="00472B1B" w:rsidRDefault="009C4904">
            <w:pPr>
              <w:pStyle w:val="TableParagraph"/>
              <w:spacing w:before="104"/>
              <w:ind w:left="369"/>
              <w:rPr>
                <w:b/>
              </w:rPr>
            </w:pPr>
            <w:r>
              <w:rPr>
                <w:b/>
                <w:color w:val="016070"/>
              </w:rPr>
              <w:t>Teamwork</w:t>
            </w:r>
          </w:p>
        </w:tc>
        <w:tc>
          <w:tcPr>
            <w:tcW w:w="1887" w:type="dxa"/>
          </w:tcPr>
          <w:p w:rsidR="00472B1B" w:rsidRDefault="009C4904">
            <w:pPr>
              <w:pStyle w:val="TableParagraph"/>
              <w:spacing w:before="4"/>
              <w:ind w:left="755" w:right="603"/>
              <w:jc w:val="center"/>
              <w:rPr>
                <w:b/>
              </w:rPr>
            </w:pPr>
            <w:r>
              <w:rPr>
                <w:b/>
                <w:color w:val="D3513E"/>
                <w:w w:val="95"/>
              </w:rPr>
              <w:t>Self-</w:t>
            </w:r>
          </w:p>
        </w:tc>
        <w:tc>
          <w:tcPr>
            <w:tcW w:w="1986" w:type="dxa"/>
          </w:tcPr>
          <w:p w:rsidR="00472B1B" w:rsidRDefault="009C4904">
            <w:pPr>
              <w:pStyle w:val="TableParagraph"/>
              <w:spacing w:before="104"/>
              <w:ind w:left="148"/>
              <w:rPr>
                <w:b/>
              </w:rPr>
            </w:pPr>
            <w:r>
              <w:rPr>
                <w:b/>
                <w:color w:val="AC6B52"/>
                <w:w w:val="95"/>
              </w:rPr>
              <w:t>Problem solving</w:t>
            </w:r>
          </w:p>
        </w:tc>
      </w:tr>
      <w:tr w:rsidR="00472B1B">
        <w:trPr>
          <w:trHeight w:val="590"/>
        </w:trPr>
        <w:tc>
          <w:tcPr>
            <w:tcW w:w="1473" w:type="dxa"/>
          </w:tcPr>
          <w:p w:rsidR="00472B1B" w:rsidRDefault="009C4904">
            <w:pPr>
              <w:pStyle w:val="TableParagraph"/>
              <w:spacing w:before="104" w:line="240" w:lineRule="atLeast"/>
              <w:ind w:left="200"/>
              <w:rPr>
                <w:rFonts w:ascii="Times New Roman"/>
                <w:sz w:val="20"/>
              </w:rPr>
            </w:pPr>
            <w:r>
              <w:rPr>
                <w:rFonts w:ascii="Times New Roman"/>
                <w:color w:val="231F20"/>
                <w:spacing w:val="-7"/>
                <w:w w:val="115"/>
                <w:sz w:val="20"/>
              </w:rPr>
              <w:t xml:space="preserve">What </w:t>
            </w:r>
            <w:r>
              <w:rPr>
                <w:rFonts w:ascii="Times New Roman"/>
                <w:color w:val="231F20"/>
                <w:spacing w:val="-6"/>
                <w:w w:val="115"/>
                <w:sz w:val="20"/>
              </w:rPr>
              <w:t xml:space="preserve">this means </w:t>
            </w:r>
            <w:r>
              <w:rPr>
                <w:rFonts w:ascii="Times New Roman"/>
                <w:color w:val="231F20"/>
                <w:spacing w:val="-3"/>
                <w:w w:val="115"/>
                <w:sz w:val="20"/>
              </w:rPr>
              <w:t xml:space="preserve">to </w:t>
            </w:r>
            <w:r>
              <w:rPr>
                <w:rFonts w:ascii="Times New Roman"/>
                <w:color w:val="231F20"/>
                <w:spacing w:val="-7"/>
                <w:w w:val="115"/>
                <w:sz w:val="20"/>
              </w:rPr>
              <w:t>you</w:t>
            </w:r>
          </w:p>
        </w:tc>
        <w:tc>
          <w:tcPr>
            <w:tcW w:w="1829" w:type="dxa"/>
          </w:tcPr>
          <w:p w:rsidR="00472B1B" w:rsidRDefault="009C4904">
            <w:pPr>
              <w:pStyle w:val="TableParagraph"/>
              <w:spacing w:before="105" w:line="240" w:lineRule="atLeast"/>
              <w:ind w:left="85" w:right="325"/>
              <w:rPr>
                <w:sz w:val="20"/>
              </w:rPr>
            </w:pPr>
            <w:r>
              <w:rPr>
                <w:color w:val="231F20"/>
                <w:sz w:val="20"/>
              </w:rPr>
              <w:t>Your ability to listen and share</w:t>
            </w:r>
          </w:p>
        </w:tc>
        <w:tc>
          <w:tcPr>
            <w:tcW w:w="1841" w:type="dxa"/>
          </w:tcPr>
          <w:p w:rsidR="00472B1B" w:rsidRDefault="009C4904">
            <w:pPr>
              <w:pStyle w:val="TableParagraph"/>
              <w:spacing w:before="105" w:line="240" w:lineRule="atLeast"/>
              <w:ind w:left="89"/>
              <w:rPr>
                <w:sz w:val="20"/>
              </w:rPr>
            </w:pPr>
            <w:r>
              <w:rPr>
                <w:color w:val="231F20"/>
                <w:spacing w:val="-6"/>
                <w:sz w:val="20"/>
              </w:rPr>
              <w:t xml:space="preserve">Building confidence </w:t>
            </w:r>
            <w:r>
              <w:rPr>
                <w:color w:val="231F20"/>
                <w:spacing w:val="-4"/>
                <w:w w:val="105"/>
                <w:sz w:val="20"/>
              </w:rPr>
              <w:t xml:space="preserve">in </w:t>
            </w:r>
            <w:r>
              <w:rPr>
                <w:color w:val="231F20"/>
                <w:spacing w:val="-6"/>
                <w:w w:val="105"/>
                <w:sz w:val="20"/>
              </w:rPr>
              <w:t xml:space="preserve">your own </w:t>
            </w:r>
            <w:r>
              <w:rPr>
                <w:color w:val="231F20"/>
                <w:spacing w:val="-7"/>
                <w:w w:val="105"/>
                <w:sz w:val="20"/>
              </w:rPr>
              <w:t>ability</w:t>
            </w:r>
          </w:p>
        </w:tc>
        <w:tc>
          <w:tcPr>
            <w:tcW w:w="1732" w:type="dxa"/>
          </w:tcPr>
          <w:p w:rsidR="00472B1B" w:rsidRDefault="009C4904">
            <w:pPr>
              <w:pStyle w:val="TableParagraph"/>
              <w:spacing w:before="105" w:line="240" w:lineRule="atLeast"/>
              <w:ind w:left="82" w:right="166"/>
              <w:rPr>
                <w:sz w:val="20"/>
              </w:rPr>
            </w:pPr>
            <w:r>
              <w:rPr>
                <w:color w:val="231F20"/>
                <w:spacing w:val="-7"/>
                <w:w w:val="105"/>
                <w:sz w:val="20"/>
              </w:rPr>
              <w:t xml:space="preserve">Enabling </w:t>
            </w:r>
            <w:r>
              <w:rPr>
                <w:color w:val="231F20"/>
                <w:spacing w:val="-6"/>
                <w:w w:val="105"/>
                <w:sz w:val="20"/>
              </w:rPr>
              <w:t xml:space="preserve">you </w:t>
            </w:r>
            <w:r>
              <w:rPr>
                <w:color w:val="231F20"/>
                <w:spacing w:val="-7"/>
                <w:w w:val="105"/>
                <w:sz w:val="20"/>
              </w:rPr>
              <w:t xml:space="preserve">to </w:t>
            </w:r>
            <w:r>
              <w:rPr>
                <w:color w:val="231F20"/>
                <w:spacing w:val="-6"/>
                <w:w w:val="105"/>
                <w:sz w:val="20"/>
              </w:rPr>
              <w:t xml:space="preserve">work with </w:t>
            </w:r>
            <w:r>
              <w:rPr>
                <w:color w:val="231F20"/>
                <w:spacing w:val="-7"/>
                <w:w w:val="105"/>
                <w:sz w:val="20"/>
              </w:rPr>
              <w:t>others</w:t>
            </w:r>
          </w:p>
        </w:tc>
        <w:tc>
          <w:tcPr>
            <w:tcW w:w="1887" w:type="dxa"/>
          </w:tcPr>
          <w:p w:rsidR="00472B1B" w:rsidRDefault="009C4904">
            <w:pPr>
              <w:pStyle w:val="TableParagraph"/>
              <w:spacing w:before="105" w:line="240" w:lineRule="atLeast"/>
              <w:ind w:left="183" w:right="11"/>
              <w:rPr>
                <w:sz w:val="20"/>
              </w:rPr>
            </w:pPr>
            <w:r>
              <w:rPr>
                <w:color w:val="231F20"/>
                <w:spacing w:val="-8"/>
                <w:w w:val="105"/>
                <w:sz w:val="20"/>
              </w:rPr>
              <w:t xml:space="preserve">Taking </w:t>
            </w:r>
            <w:r>
              <w:rPr>
                <w:color w:val="231F20"/>
                <w:spacing w:val="-6"/>
                <w:sz w:val="20"/>
              </w:rPr>
              <w:t xml:space="preserve">responsibility </w:t>
            </w:r>
            <w:r>
              <w:rPr>
                <w:color w:val="231F20"/>
                <w:spacing w:val="-8"/>
                <w:sz w:val="20"/>
              </w:rPr>
              <w:t>for</w:t>
            </w:r>
          </w:p>
        </w:tc>
        <w:tc>
          <w:tcPr>
            <w:tcW w:w="1986" w:type="dxa"/>
          </w:tcPr>
          <w:p w:rsidR="00472B1B" w:rsidRDefault="009C4904">
            <w:pPr>
              <w:pStyle w:val="TableParagraph"/>
              <w:spacing w:before="105" w:line="240" w:lineRule="atLeast"/>
              <w:ind w:left="129" w:right="378"/>
              <w:rPr>
                <w:sz w:val="20"/>
              </w:rPr>
            </w:pPr>
            <w:r>
              <w:rPr>
                <w:color w:val="231F20"/>
                <w:sz w:val="20"/>
              </w:rPr>
              <w:t>Understanding the problem and</w:t>
            </w:r>
          </w:p>
        </w:tc>
      </w:tr>
      <w:tr w:rsidR="00472B1B">
        <w:trPr>
          <w:trHeight w:val="240"/>
        </w:trPr>
        <w:tc>
          <w:tcPr>
            <w:tcW w:w="1473" w:type="dxa"/>
          </w:tcPr>
          <w:p w:rsidR="00472B1B" w:rsidRDefault="00472B1B">
            <w:pPr>
              <w:pStyle w:val="TableParagraph"/>
              <w:rPr>
                <w:rFonts w:ascii="Times New Roman"/>
                <w:sz w:val="16"/>
              </w:rPr>
            </w:pPr>
          </w:p>
        </w:tc>
        <w:tc>
          <w:tcPr>
            <w:tcW w:w="1829" w:type="dxa"/>
          </w:tcPr>
          <w:p w:rsidR="00472B1B" w:rsidRDefault="009C4904">
            <w:pPr>
              <w:pStyle w:val="TableParagraph"/>
              <w:spacing w:before="7" w:line="213" w:lineRule="exact"/>
              <w:ind w:left="85"/>
              <w:rPr>
                <w:sz w:val="20"/>
              </w:rPr>
            </w:pPr>
            <w:r>
              <w:rPr>
                <w:color w:val="231F20"/>
                <w:w w:val="105"/>
                <w:sz w:val="20"/>
              </w:rPr>
              <w:t>information</w:t>
            </w:r>
          </w:p>
        </w:tc>
        <w:tc>
          <w:tcPr>
            <w:tcW w:w="1841" w:type="dxa"/>
          </w:tcPr>
          <w:p w:rsidR="00472B1B" w:rsidRDefault="00472B1B">
            <w:pPr>
              <w:pStyle w:val="TableParagraph"/>
              <w:rPr>
                <w:rFonts w:ascii="Times New Roman"/>
                <w:sz w:val="16"/>
              </w:rPr>
            </w:pPr>
          </w:p>
        </w:tc>
        <w:tc>
          <w:tcPr>
            <w:tcW w:w="1732" w:type="dxa"/>
          </w:tcPr>
          <w:p w:rsidR="00472B1B" w:rsidRDefault="00472B1B">
            <w:pPr>
              <w:pStyle w:val="TableParagraph"/>
              <w:rPr>
                <w:rFonts w:ascii="Times New Roman"/>
                <w:sz w:val="16"/>
              </w:rPr>
            </w:pPr>
          </w:p>
        </w:tc>
        <w:tc>
          <w:tcPr>
            <w:tcW w:w="1887" w:type="dxa"/>
          </w:tcPr>
          <w:p w:rsidR="00472B1B" w:rsidRDefault="009C4904">
            <w:pPr>
              <w:pStyle w:val="TableParagraph"/>
              <w:spacing w:before="7" w:line="213" w:lineRule="exact"/>
              <w:ind w:left="183"/>
              <w:rPr>
                <w:sz w:val="20"/>
              </w:rPr>
            </w:pPr>
            <w:r>
              <w:rPr>
                <w:color w:val="231F20"/>
                <w:w w:val="105"/>
                <w:sz w:val="20"/>
              </w:rPr>
              <w:t>your actions and</w:t>
            </w:r>
          </w:p>
        </w:tc>
        <w:tc>
          <w:tcPr>
            <w:tcW w:w="1986" w:type="dxa"/>
          </w:tcPr>
          <w:p w:rsidR="00472B1B" w:rsidRDefault="009C4904">
            <w:pPr>
              <w:pStyle w:val="TableParagraph"/>
              <w:spacing w:before="7" w:line="213" w:lineRule="exact"/>
              <w:ind w:left="129"/>
              <w:rPr>
                <w:sz w:val="20"/>
              </w:rPr>
            </w:pPr>
            <w:r>
              <w:rPr>
                <w:color w:val="231F20"/>
                <w:sz w:val="20"/>
              </w:rPr>
              <w:t>finding solutions</w:t>
            </w:r>
          </w:p>
        </w:tc>
      </w:tr>
      <w:tr w:rsidR="00472B1B">
        <w:trPr>
          <w:trHeight w:val="240"/>
        </w:trPr>
        <w:tc>
          <w:tcPr>
            <w:tcW w:w="1473" w:type="dxa"/>
          </w:tcPr>
          <w:p w:rsidR="00472B1B" w:rsidRDefault="00472B1B">
            <w:pPr>
              <w:pStyle w:val="TableParagraph"/>
              <w:rPr>
                <w:rFonts w:ascii="Times New Roman"/>
                <w:sz w:val="16"/>
              </w:rPr>
            </w:pPr>
          </w:p>
        </w:tc>
        <w:tc>
          <w:tcPr>
            <w:tcW w:w="1829" w:type="dxa"/>
          </w:tcPr>
          <w:p w:rsidR="00472B1B" w:rsidRDefault="00472B1B">
            <w:pPr>
              <w:pStyle w:val="TableParagraph"/>
              <w:rPr>
                <w:rFonts w:ascii="Times New Roman"/>
                <w:sz w:val="16"/>
              </w:rPr>
            </w:pPr>
          </w:p>
        </w:tc>
        <w:tc>
          <w:tcPr>
            <w:tcW w:w="1841" w:type="dxa"/>
          </w:tcPr>
          <w:p w:rsidR="00472B1B" w:rsidRDefault="00472B1B">
            <w:pPr>
              <w:pStyle w:val="TableParagraph"/>
              <w:rPr>
                <w:rFonts w:ascii="Times New Roman"/>
                <w:sz w:val="16"/>
              </w:rPr>
            </w:pPr>
          </w:p>
        </w:tc>
        <w:tc>
          <w:tcPr>
            <w:tcW w:w="1732" w:type="dxa"/>
          </w:tcPr>
          <w:p w:rsidR="00472B1B" w:rsidRDefault="00472B1B">
            <w:pPr>
              <w:pStyle w:val="TableParagraph"/>
              <w:rPr>
                <w:rFonts w:ascii="Times New Roman"/>
                <w:sz w:val="16"/>
              </w:rPr>
            </w:pPr>
          </w:p>
        </w:tc>
        <w:tc>
          <w:tcPr>
            <w:tcW w:w="1887" w:type="dxa"/>
          </w:tcPr>
          <w:p w:rsidR="00472B1B" w:rsidRDefault="009C4904">
            <w:pPr>
              <w:pStyle w:val="TableParagraph"/>
              <w:spacing w:before="7" w:line="213" w:lineRule="exact"/>
              <w:ind w:left="183"/>
              <w:rPr>
                <w:sz w:val="20"/>
              </w:rPr>
            </w:pPr>
            <w:r>
              <w:rPr>
                <w:color w:val="231F20"/>
                <w:sz w:val="20"/>
              </w:rPr>
              <w:t>doing things to the</w:t>
            </w:r>
          </w:p>
        </w:tc>
        <w:tc>
          <w:tcPr>
            <w:tcW w:w="1986" w:type="dxa"/>
          </w:tcPr>
          <w:p w:rsidR="00472B1B" w:rsidRDefault="00472B1B">
            <w:pPr>
              <w:pStyle w:val="TableParagraph"/>
              <w:rPr>
                <w:rFonts w:ascii="Times New Roman"/>
                <w:sz w:val="16"/>
              </w:rPr>
            </w:pPr>
          </w:p>
        </w:tc>
      </w:tr>
      <w:tr w:rsidR="00472B1B">
        <w:trPr>
          <w:trHeight w:val="278"/>
        </w:trPr>
        <w:tc>
          <w:tcPr>
            <w:tcW w:w="1473" w:type="dxa"/>
          </w:tcPr>
          <w:p w:rsidR="00472B1B" w:rsidRDefault="00472B1B">
            <w:pPr>
              <w:pStyle w:val="TableParagraph"/>
              <w:rPr>
                <w:rFonts w:ascii="Times New Roman"/>
                <w:sz w:val="20"/>
              </w:rPr>
            </w:pPr>
          </w:p>
        </w:tc>
        <w:tc>
          <w:tcPr>
            <w:tcW w:w="1829" w:type="dxa"/>
          </w:tcPr>
          <w:p w:rsidR="00472B1B" w:rsidRDefault="00472B1B">
            <w:pPr>
              <w:pStyle w:val="TableParagraph"/>
              <w:rPr>
                <w:rFonts w:ascii="Times New Roman"/>
                <w:sz w:val="20"/>
              </w:rPr>
            </w:pPr>
          </w:p>
        </w:tc>
        <w:tc>
          <w:tcPr>
            <w:tcW w:w="1841" w:type="dxa"/>
          </w:tcPr>
          <w:p w:rsidR="00472B1B" w:rsidRDefault="00472B1B">
            <w:pPr>
              <w:pStyle w:val="TableParagraph"/>
              <w:rPr>
                <w:rFonts w:ascii="Times New Roman"/>
                <w:sz w:val="20"/>
              </w:rPr>
            </w:pPr>
          </w:p>
        </w:tc>
        <w:tc>
          <w:tcPr>
            <w:tcW w:w="1732" w:type="dxa"/>
          </w:tcPr>
          <w:p w:rsidR="00472B1B" w:rsidRDefault="00472B1B">
            <w:pPr>
              <w:pStyle w:val="TableParagraph"/>
              <w:rPr>
                <w:rFonts w:ascii="Times New Roman"/>
                <w:sz w:val="20"/>
              </w:rPr>
            </w:pPr>
          </w:p>
        </w:tc>
        <w:tc>
          <w:tcPr>
            <w:tcW w:w="1887" w:type="dxa"/>
          </w:tcPr>
          <w:p w:rsidR="00472B1B" w:rsidRDefault="009C4904">
            <w:pPr>
              <w:pStyle w:val="TableParagraph"/>
              <w:spacing w:before="7"/>
              <w:ind w:left="183"/>
              <w:rPr>
                <w:sz w:val="20"/>
              </w:rPr>
            </w:pPr>
            <w:r>
              <w:rPr>
                <w:color w:val="231F20"/>
                <w:spacing w:val="-4"/>
                <w:w w:val="105"/>
                <w:sz w:val="20"/>
              </w:rPr>
              <w:t xml:space="preserve">best of </w:t>
            </w:r>
            <w:r>
              <w:rPr>
                <w:color w:val="231F20"/>
                <w:spacing w:val="-6"/>
                <w:w w:val="105"/>
                <w:sz w:val="20"/>
              </w:rPr>
              <w:t xml:space="preserve">your </w:t>
            </w:r>
            <w:r>
              <w:rPr>
                <w:color w:val="231F20"/>
                <w:spacing w:val="-7"/>
                <w:w w:val="105"/>
                <w:sz w:val="20"/>
              </w:rPr>
              <w:t>ability</w:t>
            </w:r>
          </w:p>
        </w:tc>
        <w:tc>
          <w:tcPr>
            <w:tcW w:w="1986" w:type="dxa"/>
          </w:tcPr>
          <w:p w:rsidR="00472B1B" w:rsidRDefault="00472B1B">
            <w:pPr>
              <w:pStyle w:val="TableParagraph"/>
              <w:rPr>
                <w:rFonts w:ascii="Times New Roman"/>
                <w:sz w:val="20"/>
              </w:rPr>
            </w:pPr>
          </w:p>
        </w:tc>
      </w:tr>
      <w:tr w:rsidR="00472B1B">
        <w:trPr>
          <w:trHeight w:val="762"/>
        </w:trPr>
        <w:tc>
          <w:tcPr>
            <w:tcW w:w="1473" w:type="dxa"/>
          </w:tcPr>
          <w:p w:rsidR="00472B1B" w:rsidRDefault="009C4904">
            <w:pPr>
              <w:pStyle w:val="TableParagraph"/>
              <w:spacing w:before="37" w:line="240" w:lineRule="atLeast"/>
              <w:ind w:left="200"/>
              <w:rPr>
                <w:rFonts w:ascii="Times New Roman"/>
                <w:sz w:val="20"/>
              </w:rPr>
            </w:pPr>
            <w:r>
              <w:rPr>
                <w:rFonts w:ascii="Times New Roman"/>
                <w:color w:val="231F20"/>
                <w:spacing w:val="-7"/>
                <w:w w:val="115"/>
                <w:sz w:val="20"/>
              </w:rPr>
              <w:t xml:space="preserve">Behaviours </w:t>
            </w:r>
            <w:r>
              <w:rPr>
                <w:rFonts w:ascii="Times New Roman"/>
                <w:color w:val="231F20"/>
                <w:spacing w:val="-6"/>
                <w:w w:val="115"/>
                <w:sz w:val="20"/>
              </w:rPr>
              <w:t xml:space="preserve">shown </w:t>
            </w:r>
            <w:r>
              <w:rPr>
                <w:rFonts w:ascii="Times New Roman"/>
                <w:color w:val="231F20"/>
                <w:spacing w:val="-3"/>
                <w:w w:val="115"/>
                <w:sz w:val="20"/>
              </w:rPr>
              <w:t xml:space="preserve">on </w:t>
            </w:r>
            <w:r>
              <w:rPr>
                <w:rFonts w:ascii="Times New Roman"/>
                <w:color w:val="231F20"/>
                <w:spacing w:val="-6"/>
                <w:w w:val="115"/>
                <w:sz w:val="20"/>
              </w:rPr>
              <w:t xml:space="preserve">this </w:t>
            </w:r>
            <w:r>
              <w:rPr>
                <w:rFonts w:ascii="Times New Roman"/>
                <w:color w:val="231F20"/>
                <w:spacing w:val="-4"/>
                <w:w w:val="115"/>
                <w:sz w:val="20"/>
              </w:rPr>
              <w:t>course</w:t>
            </w:r>
          </w:p>
        </w:tc>
        <w:tc>
          <w:tcPr>
            <w:tcW w:w="1829" w:type="dxa"/>
          </w:tcPr>
          <w:p w:rsidR="00472B1B" w:rsidRDefault="009C4904">
            <w:pPr>
              <w:pStyle w:val="TableParagraph"/>
              <w:spacing w:before="37" w:line="240" w:lineRule="atLeast"/>
              <w:ind w:left="85" w:right="391"/>
              <w:jc w:val="both"/>
              <w:rPr>
                <w:sz w:val="20"/>
              </w:rPr>
            </w:pPr>
            <w:r>
              <w:rPr>
                <w:color w:val="231F20"/>
                <w:spacing w:val="-5"/>
                <w:sz w:val="20"/>
              </w:rPr>
              <w:t xml:space="preserve">Body </w:t>
            </w:r>
            <w:r>
              <w:rPr>
                <w:color w:val="231F20"/>
                <w:spacing w:val="-7"/>
                <w:sz w:val="20"/>
              </w:rPr>
              <w:t xml:space="preserve">language Demonstration </w:t>
            </w:r>
            <w:r>
              <w:rPr>
                <w:color w:val="231F20"/>
                <w:spacing w:val="-8"/>
                <w:sz w:val="20"/>
              </w:rPr>
              <w:t>Understandable</w:t>
            </w:r>
          </w:p>
        </w:tc>
        <w:tc>
          <w:tcPr>
            <w:tcW w:w="1841" w:type="dxa"/>
          </w:tcPr>
          <w:p w:rsidR="00472B1B" w:rsidRDefault="009C4904">
            <w:pPr>
              <w:pStyle w:val="TableParagraph"/>
              <w:spacing w:before="37" w:line="240" w:lineRule="atLeast"/>
              <w:ind w:left="89" w:right="194"/>
              <w:rPr>
                <w:sz w:val="20"/>
              </w:rPr>
            </w:pPr>
            <w:r>
              <w:rPr>
                <w:color w:val="231F20"/>
                <w:spacing w:val="-6"/>
                <w:sz w:val="20"/>
              </w:rPr>
              <w:t xml:space="preserve">Confidence </w:t>
            </w:r>
            <w:r>
              <w:rPr>
                <w:color w:val="231F20"/>
                <w:spacing w:val="-7"/>
                <w:sz w:val="20"/>
              </w:rPr>
              <w:t xml:space="preserve">Positive </w:t>
            </w:r>
            <w:r>
              <w:rPr>
                <w:color w:val="231F20"/>
                <w:spacing w:val="-8"/>
                <w:sz w:val="20"/>
              </w:rPr>
              <w:t>attitude Enthusiasm</w:t>
            </w:r>
          </w:p>
        </w:tc>
        <w:tc>
          <w:tcPr>
            <w:tcW w:w="1732" w:type="dxa"/>
          </w:tcPr>
          <w:p w:rsidR="00472B1B" w:rsidRDefault="009C4904">
            <w:pPr>
              <w:pStyle w:val="TableParagraph"/>
              <w:spacing w:before="37" w:line="240" w:lineRule="atLeast"/>
              <w:ind w:left="82" w:right="504"/>
              <w:rPr>
                <w:sz w:val="20"/>
              </w:rPr>
            </w:pPr>
            <w:r>
              <w:rPr>
                <w:color w:val="231F20"/>
                <w:sz w:val="20"/>
              </w:rPr>
              <w:t>Reliable Respect Encouraging</w:t>
            </w:r>
          </w:p>
        </w:tc>
        <w:tc>
          <w:tcPr>
            <w:tcW w:w="1887" w:type="dxa"/>
          </w:tcPr>
          <w:p w:rsidR="00472B1B" w:rsidRDefault="009C4904">
            <w:pPr>
              <w:pStyle w:val="TableParagraph"/>
              <w:spacing w:before="37" w:line="240" w:lineRule="atLeast"/>
              <w:ind w:left="183" w:right="609"/>
              <w:rPr>
                <w:sz w:val="20"/>
              </w:rPr>
            </w:pPr>
            <w:r>
              <w:rPr>
                <w:color w:val="231F20"/>
                <w:sz w:val="20"/>
              </w:rPr>
              <w:t>Organised Responsible Reflective</w:t>
            </w:r>
          </w:p>
        </w:tc>
        <w:tc>
          <w:tcPr>
            <w:tcW w:w="1986" w:type="dxa"/>
          </w:tcPr>
          <w:p w:rsidR="00472B1B" w:rsidRDefault="009C4904">
            <w:pPr>
              <w:pStyle w:val="TableParagraph"/>
              <w:spacing w:before="37" w:line="240" w:lineRule="atLeast"/>
              <w:ind w:left="129" w:right="849"/>
              <w:jc w:val="both"/>
              <w:rPr>
                <w:sz w:val="20"/>
              </w:rPr>
            </w:pPr>
            <w:r>
              <w:rPr>
                <w:color w:val="231F20"/>
                <w:spacing w:val="-7"/>
                <w:w w:val="105"/>
                <w:sz w:val="20"/>
              </w:rPr>
              <w:t xml:space="preserve">Awareness </w:t>
            </w:r>
            <w:r>
              <w:rPr>
                <w:color w:val="231F20"/>
                <w:spacing w:val="-7"/>
                <w:sz w:val="20"/>
              </w:rPr>
              <w:t xml:space="preserve">Contributor </w:t>
            </w:r>
            <w:r>
              <w:rPr>
                <w:color w:val="231F20"/>
                <w:spacing w:val="-6"/>
                <w:w w:val="105"/>
                <w:sz w:val="20"/>
              </w:rPr>
              <w:t>Decisive</w:t>
            </w:r>
          </w:p>
        </w:tc>
      </w:tr>
      <w:tr w:rsidR="00472B1B">
        <w:trPr>
          <w:trHeight w:val="240"/>
        </w:trPr>
        <w:tc>
          <w:tcPr>
            <w:tcW w:w="1473" w:type="dxa"/>
          </w:tcPr>
          <w:p w:rsidR="00472B1B" w:rsidRDefault="00472B1B">
            <w:pPr>
              <w:pStyle w:val="TableParagraph"/>
              <w:rPr>
                <w:rFonts w:ascii="Times New Roman"/>
                <w:sz w:val="16"/>
              </w:rPr>
            </w:pPr>
          </w:p>
        </w:tc>
        <w:tc>
          <w:tcPr>
            <w:tcW w:w="1829" w:type="dxa"/>
          </w:tcPr>
          <w:p w:rsidR="00472B1B" w:rsidRDefault="009C4904">
            <w:pPr>
              <w:pStyle w:val="TableParagraph"/>
              <w:spacing w:before="7" w:line="213" w:lineRule="exact"/>
              <w:ind w:left="85"/>
              <w:rPr>
                <w:sz w:val="20"/>
              </w:rPr>
            </w:pPr>
            <w:r>
              <w:rPr>
                <w:color w:val="231F20"/>
                <w:w w:val="105"/>
                <w:sz w:val="20"/>
              </w:rPr>
              <w:t>Active Listening</w:t>
            </w:r>
          </w:p>
        </w:tc>
        <w:tc>
          <w:tcPr>
            <w:tcW w:w="1841" w:type="dxa"/>
          </w:tcPr>
          <w:p w:rsidR="00472B1B" w:rsidRDefault="009C4904">
            <w:pPr>
              <w:pStyle w:val="TableParagraph"/>
              <w:spacing w:before="7" w:line="213" w:lineRule="exact"/>
              <w:ind w:left="89"/>
              <w:rPr>
                <w:sz w:val="20"/>
              </w:rPr>
            </w:pPr>
            <w:r>
              <w:rPr>
                <w:color w:val="231F20"/>
                <w:sz w:val="20"/>
              </w:rPr>
              <w:t>Courage</w:t>
            </w:r>
          </w:p>
        </w:tc>
        <w:tc>
          <w:tcPr>
            <w:tcW w:w="1732" w:type="dxa"/>
          </w:tcPr>
          <w:p w:rsidR="00472B1B" w:rsidRDefault="009C4904">
            <w:pPr>
              <w:pStyle w:val="TableParagraph"/>
              <w:spacing w:before="7" w:line="213" w:lineRule="exact"/>
              <w:ind w:left="82"/>
              <w:rPr>
                <w:sz w:val="20"/>
              </w:rPr>
            </w:pPr>
            <w:r>
              <w:rPr>
                <w:color w:val="231F20"/>
                <w:w w:val="105"/>
                <w:sz w:val="20"/>
              </w:rPr>
              <w:t>Trustworthy</w:t>
            </w:r>
          </w:p>
        </w:tc>
        <w:tc>
          <w:tcPr>
            <w:tcW w:w="1887" w:type="dxa"/>
          </w:tcPr>
          <w:p w:rsidR="00472B1B" w:rsidRDefault="009C4904">
            <w:pPr>
              <w:pStyle w:val="TableParagraph"/>
              <w:spacing w:before="7" w:line="213" w:lineRule="exact"/>
              <w:ind w:left="183"/>
              <w:rPr>
                <w:sz w:val="20"/>
              </w:rPr>
            </w:pPr>
            <w:r>
              <w:rPr>
                <w:color w:val="231F20"/>
                <w:w w:val="105"/>
                <w:sz w:val="20"/>
              </w:rPr>
              <w:t>Accountable</w:t>
            </w:r>
          </w:p>
        </w:tc>
        <w:tc>
          <w:tcPr>
            <w:tcW w:w="1986" w:type="dxa"/>
          </w:tcPr>
          <w:p w:rsidR="00472B1B" w:rsidRDefault="009C4904">
            <w:pPr>
              <w:pStyle w:val="TableParagraph"/>
              <w:spacing w:before="7" w:line="213" w:lineRule="exact"/>
              <w:ind w:left="129"/>
              <w:rPr>
                <w:sz w:val="20"/>
              </w:rPr>
            </w:pPr>
            <w:r>
              <w:rPr>
                <w:color w:val="231F20"/>
                <w:w w:val="105"/>
                <w:sz w:val="20"/>
              </w:rPr>
              <w:t>Creative</w:t>
            </w:r>
          </w:p>
        </w:tc>
      </w:tr>
      <w:tr w:rsidR="00472B1B">
        <w:trPr>
          <w:trHeight w:val="240"/>
        </w:trPr>
        <w:tc>
          <w:tcPr>
            <w:tcW w:w="1473" w:type="dxa"/>
          </w:tcPr>
          <w:p w:rsidR="00472B1B" w:rsidRDefault="00472B1B">
            <w:pPr>
              <w:pStyle w:val="TableParagraph"/>
              <w:rPr>
                <w:rFonts w:ascii="Times New Roman"/>
                <w:sz w:val="16"/>
              </w:rPr>
            </w:pPr>
          </w:p>
        </w:tc>
        <w:tc>
          <w:tcPr>
            <w:tcW w:w="1829" w:type="dxa"/>
          </w:tcPr>
          <w:p w:rsidR="00472B1B" w:rsidRDefault="009C4904">
            <w:pPr>
              <w:pStyle w:val="TableParagraph"/>
              <w:spacing w:before="7" w:line="213" w:lineRule="exact"/>
              <w:ind w:left="85"/>
              <w:rPr>
                <w:sz w:val="20"/>
              </w:rPr>
            </w:pPr>
            <w:r>
              <w:rPr>
                <w:color w:val="231F20"/>
                <w:sz w:val="20"/>
              </w:rPr>
              <w:t>Questioning</w:t>
            </w:r>
          </w:p>
        </w:tc>
        <w:tc>
          <w:tcPr>
            <w:tcW w:w="1841" w:type="dxa"/>
          </w:tcPr>
          <w:p w:rsidR="00472B1B" w:rsidRDefault="009C4904">
            <w:pPr>
              <w:pStyle w:val="TableParagraph"/>
              <w:spacing w:before="7" w:line="213" w:lineRule="exact"/>
              <w:ind w:left="89"/>
              <w:rPr>
                <w:sz w:val="20"/>
              </w:rPr>
            </w:pPr>
            <w:r>
              <w:rPr>
                <w:color w:val="231F20"/>
                <w:sz w:val="20"/>
              </w:rPr>
              <w:t>Resilience</w:t>
            </w:r>
          </w:p>
        </w:tc>
        <w:tc>
          <w:tcPr>
            <w:tcW w:w="1732" w:type="dxa"/>
          </w:tcPr>
          <w:p w:rsidR="00472B1B" w:rsidRDefault="009C4904">
            <w:pPr>
              <w:pStyle w:val="TableParagraph"/>
              <w:spacing w:before="7" w:line="213" w:lineRule="exact"/>
              <w:ind w:left="82"/>
              <w:rPr>
                <w:sz w:val="20"/>
              </w:rPr>
            </w:pPr>
            <w:r>
              <w:rPr>
                <w:color w:val="231F20"/>
                <w:sz w:val="20"/>
              </w:rPr>
              <w:t>Adaptability</w:t>
            </w:r>
          </w:p>
        </w:tc>
        <w:tc>
          <w:tcPr>
            <w:tcW w:w="1887" w:type="dxa"/>
          </w:tcPr>
          <w:p w:rsidR="00472B1B" w:rsidRDefault="009C4904">
            <w:pPr>
              <w:pStyle w:val="TableParagraph"/>
              <w:spacing w:before="7" w:line="213" w:lineRule="exact"/>
              <w:ind w:left="183"/>
              <w:rPr>
                <w:sz w:val="20"/>
              </w:rPr>
            </w:pPr>
            <w:r>
              <w:rPr>
                <w:color w:val="231F20"/>
                <w:sz w:val="20"/>
              </w:rPr>
              <w:t>Determination</w:t>
            </w:r>
          </w:p>
        </w:tc>
        <w:tc>
          <w:tcPr>
            <w:tcW w:w="1986" w:type="dxa"/>
          </w:tcPr>
          <w:p w:rsidR="00472B1B" w:rsidRDefault="00472B1B">
            <w:pPr>
              <w:pStyle w:val="TableParagraph"/>
              <w:rPr>
                <w:rFonts w:ascii="Times New Roman"/>
                <w:sz w:val="16"/>
              </w:rPr>
            </w:pPr>
          </w:p>
        </w:tc>
      </w:tr>
      <w:tr w:rsidR="00472B1B">
        <w:trPr>
          <w:trHeight w:val="228"/>
        </w:trPr>
        <w:tc>
          <w:tcPr>
            <w:tcW w:w="1473" w:type="dxa"/>
          </w:tcPr>
          <w:p w:rsidR="00472B1B" w:rsidRDefault="00472B1B">
            <w:pPr>
              <w:pStyle w:val="TableParagraph"/>
              <w:rPr>
                <w:rFonts w:ascii="Times New Roman"/>
                <w:sz w:val="16"/>
              </w:rPr>
            </w:pPr>
          </w:p>
        </w:tc>
        <w:tc>
          <w:tcPr>
            <w:tcW w:w="1829" w:type="dxa"/>
          </w:tcPr>
          <w:p w:rsidR="00472B1B" w:rsidRDefault="00472B1B">
            <w:pPr>
              <w:pStyle w:val="TableParagraph"/>
              <w:rPr>
                <w:rFonts w:ascii="Times New Roman"/>
                <w:sz w:val="16"/>
              </w:rPr>
            </w:pPr>
          </w:p>
        </w:tc>
        <w:tc>
          <w:tcPr>
            <w:tcW w:w="1841" w:type="dxa"/>
          </w:tcPr>
          <w:p w:rsidR="00472B1B" w:rsidRDefault="00472B1B">
            <w:pPr>
              <w:pStyle w:val="TableParagraph"/>
              <w:rPr>
                <w:rFonts w:ascii="Times New Roman"/>
                <w:sz w:val="16"/>
              </w:rPr>
            </w:pPr>
          </w:p>
        </w:tc>
        <w:tc>
          <w:tcPr>
            <w:tcW w:w="1732" w:type="dxa"/>
          </w:tcPr>
          <w:p w:rsidR="00472B1B" w:rsidRDefault="009C4904">
            <w:pPr>
              <w:pStyle w:val="TableParagraph"/>
              <w:spacing w:before="7" w:line="201" w:lineRule="exact"/>
              <w:ind w:left="82"/>
              <w:rPr>
                <w:sz w:val="20"/>
              </w:rPr>
            </w:pPr>
            <w:r>
              <w:rPr>
                <w:color w:val="231F20"/>
                <w:w w:val="105"/>
                <w:sz w:val="20"/>
              </w:rPr>
              <w:t>Integrity</w:t>
            </w:r>
          </w:p>
        </w:tc>
        <w:tc>
          <w:tcPr>
            <w:tcW w:w="1887" w:type="dxa"/>
          </w:tcPr>
          <w:p w:rsidR="00472B1B" w:rsidRDefault="00472B1B">
            <w:pPr>
              <w:pStyle w:val="TableParagraph"/>
              <w:rPr>
                <w:rFonts w:ascii="Times New Roman"/>
                <w:sz w:val="16"/>
              </w:rPr>
            </w:pPr>
          </w:p>
        </w:tc>
        <w:tc>
          <w:tcPr>
            <w:tcW w:w="1986" w:type="dxa"/>
          </w:tcPr>
          <w:p w:rsidR="00472B1B" w:rsidRDefault="00472B1B">
            <w:pPr>
              <w:pStyle w:val="TableParagraph"/>
              <w:rPr>
                <w:rFonts w:ascii="Times New Roman"/>
                <w:sz w:val="16"/>
              </w:rPr>
            </w:pPr>
          </w:p>
        </w:tc>
      </w:tr>
    </w:tbl>
    <w:p w:rsidR="00472B1B" w:rsidRDefault="00472B1B">
      <w:pPr>
        <w:pStyle w:val="BodyText"/>
        <w:rPr>
          <w:b/>
          <w:sz w:val="26"/>
        </w:rPr>
      </w:pPr>
    </w:p>
    <w:p w:rsidR="00472B1B" w:rsidRDefault="00472B1B">
      <w:pPr>
        <w:pStyle w:val="BodyText"/>
        <w:spacing w:before="3"/>
        <w:rPr>
          <w:b/>
          <w:sz w:val="22"/>
        </w:rPr>
      </w:pPr>
    </w:p>
    <w:p w:rsidR="00472B1B" w:rsidRDefault="009C4904">
      <w:pPr>
        <w:pStyle w:val="BodyText"/>
        <w:spacing w:line="254" w:lineRule="auto"/>
        <w:ind w:left="260" w:right="514"/>
      </w:pPr>
      <w:r>
        <w:rPr>
          <w:color w:val="231F20"/>
          <w:w w:val="105"/>
        </w:rPr>
        <w:t>Showing these behaviours on this course is great. The more impactful thing will be to be able to tell others about what</w:t>
      </w:r>
      <w:r>
        <w:rPr>
          <w:color w:val="231F20"/>
          <w:spacing w:val="-13"/>
          <w:w w:val="105"/>
        </w:rPr>
        <w:t xml:space="preserve"> </w:t>
      </w:r>
      <w:r>
        <w:rPr>
          <w:color w:val="231F20"/>
          <w:w w:val="105"/>
        </w:rPr>
        <w:t>you</w:t>
      </w:r>
      <w:r>
        <w:rPr>
          <w:color w:val="231F20"/>
          <w:spacing w:val="-13"/>
          <w:w w:val="105"/>
        </w:rPr>
        <w:t xml:space="preserve"> </w:t>
      </w:r>
      <w:r>
        <w:rPr>
          <w:color w:val="231F20"/>
          <w:w w:val="105"/>
        </w:rPr>
        <w:t>have</w:t>
      </w:r>
      <w:r>
        <w:rPr>
          <w:color w:val="231F20"/>
          <w:spacing w:val="-13"/>
          <w:w w:val="105"/>
        </w:rPr>
        <w:t xml:space="preserve"> </w:t>
      </w:r>
      <w:r>
        <w:rPr>
          <w:color w:val="231F20"/>
          <w:w w:val="105"/>
        </w:rPr>
        <w:t>done</w:t>
      </w:r>
      <w:r>
        <w:rPr>
          <w:color w:val="231F20"/>
          <w:spacing w:val="-12"/>
          <w:w w:val="105"/>
        </w:rPr>
        <w:t xml:space="preserve"> </w:t>
      </w:r>
      <w:r>
        <w:rPr>
          <w:color w:val="231F20"/>
          <w:w w:val="105"/>
        </w:rPr>
        <w:t>and</w:t>
      </w:r>
      <w:r>
        <w:rPr>
          <w:color w:val="231F20"/>
          <w:spacing w:val="-13"/>
          <w:w w:val="105"/>
        </w:rPr>
        <w:t xml:space="preserve"> </w:t>
      </w:r>
      <w:r>
        <w:rPr>
          <w:color w:val="231F20"/>
          <w:w w:val="105"/>
        </w:rPr>
        <w:t>what</w:t>
      </w:r>
      <w:r>
        <w:rPr>
          <w:color w:val="231F20"/>
          <w:spacing w:val="-13"/>
          <w:w w:val="105"/>
        </w:rPr>
        <w:t xml:space="preserve"> </w:t>
      </w:r>
      <w:r>
        <w:rPr>
          <w:color w:val="231F20"/>
          <w:w w:val="105"/>
        </w:rPr>
        <w:t>it</w:t>
      </w:r>
      <w:r>
        <w:rPr>
          <w:color w:val="231F20"/>
          <w:spacing w:val="-13"/>
          <w:w w:val="105"/>
        </w:rPr>
        <w:t xml:space="preserve"> </w:t>
      </w:r>
      <w:r>
        <w:rPr>
          <w:color w:val="231F20"/>
          <w:w w:val="105"/>
        </w:rPr>
        <w:t>means</w:t>
      </w:r>
      <w:r>
        <w:rPr>
          <w:color w:val="231F20"/>
          <w:spacing w:val="-12"/>
          <w:w w:val="105"/>
        </w:rPr>
        <w:t xml:space="preserve"> </w:t>
      </w:r>
      <w:r>
        <w:rPr>
          <w:color w:val="231F20"/>
          <w:w w:val="105"/>
        </w:rPr>
        <w:t>for</w:t>
      </w:r>
      <w:r>
        <w:rPr>
          <w:color w:val="231F20"/>
          <w:spacing w:val="-13"/>
          <w:w w:val="105"/>
        </w:rPr>
        <w:t xml:space="preserve"> </w:t>
      </w:r>
      <w:r>
        <w:rPr>
          <w:color w:val="231F20"/>
          <w:w w:val="105"/>
        </w:rPr>
        <w:t>you</w:t>
      </w:r>
      <w:r>
        <w:rPr>
          <w:color w:val="231F20"/>
          <w:spacing w:val="-13"/>
          <w:w w:val="105"/>
        </w:rPr>
        <w:t xml:space="preserve"> </w:t>
      </w:r>
      <w:r>
        <w:rPr>
          <w:color w:val="231F20"/>
          <w:w w:val="105"/>
        </w:rPr>
        <w:t>and</w:t>
      </w:r>
      <w:r>
        <w:rPr>
          <w:color w:val="231F20"/>
          <w:spacing w:val="-12"/>
          <w:w w:val="105"/>
        </w:rPr>
        <w:t xml:space="preserve"> </w:t>
      </w:r>
      <w:r>
        <w:rPr>
          <w:color w:val="231F20"/>
          <w:w w:val="105"/>
        </w:rPr>
        <w:t>your</w:t>
      </w:r>
      <w:r>
        <w:rPr>
          <w:color w:val="231F20"/>
          <w:spacing w:val="-13"/>
          <w:w w:val="105"/>
        </w:rPr>
        <w:t xml:space="preserve"> </w:t>
      </w:r>
      <w:r>
        <w:rPr>
          <w:color w:val="231F20"/>
          <w:w w:val="105"/>
        </w:rPr>
        <w:t>future.</w:t>
      </w:r>
      <w:r>
        <w:rPr>
          <w:color w:val="231F20"/>
          <w:spacing w:val="-13"/>
          <w:w w:val="105"/>
        </w:rPr>
        <w:t xml:space="preserve"> </w:t>
      </w:r>
      <w:r>
        <w:rPr>
          <w:color w:val="231F20"/>
          <w:w w:val="105"/>
        </w:rPr>
        <w:t>Complete</w:t>
      </w:r>
      <w:r>
        <w:rPr>
          <w:color w:val="231F20"/>
          <w:spacing w:val="-13"/>
          <w:w w:val="105"/>
        </w:rPr>
        <w:t xml:space="preserve"> </w:t>
      </w:r>
      <w:r>
        <w:rPr>
          <w:color w:val="231F20"/>
          <w:w w:val="105"/>
        </w:rPr>
        <w:t>Task</w:t>
      </w:r>
      <w:r>
        <w:rPr>
          <w:color w:val="231F20"/>
          <w:spacing w:val="-12"/>
          <w:w w:val="105"/>
        </w:rPr>
        <w:t xml:space="preserve"> </w:t>
      </w:r>
      <w:r>
        <w:rPr>
          <w:color w:val="231F20"/>
          <w:w w:val="105"/>
        </w:rPr>
        <w:t>1.3</w:t>
      </w:r>
      <w:r>
        <w:rPr>
          <w:color w:val="231F20"/>
          <w:spacing w:val="-13"/>
          <w:w w:val="105"/>
        </w:rPr>
        <w:t xml:space="preserve"> </w:t>
      </w:r>
      <w:r>
        <w:rPr>
          <w:color w:val="231F20"/>
          <w:w w:val="105"/>
        </w:rPr>
        <w:t>to</w:t>
      </w:r>
      <w:r>
        <w:rPr>
          <w:color w:val="231F20"/>
          <w:spacing w:val="-13"/>
          <w:w w:val="105"/>
        </w:rPr>
        <w:t xml:space="preserve"> </w:t>
      </w:r>
      <w:r>
        <w:rPr>
          <w:color w:val="231F20"/>
          <w:w w:val="105"/>
        </w:rPr>
        <w:t>rate</w:t>
      </w:r>
      <w:r>
        <w:rPr>
          <w:color w:val="231F20"/>
          <w:spacing w:val="-12"/>
          <w:w w:val="105"/>
        </w:rPr>
        <w:t xml:space="preserve"> </w:t>
      </w:r>
      <w:r>
        <w:rPr>
          <w:color w:val="231F20"/>
          <w:w w:val="105"/>
        </w:rPr>
        <w:t>your</w:t>
      </w:r>
      <w:r>
        <w:rPr>
          <w:color w:val="231F20"/>
          <w:spacing w:val="-13"/>
          <w:w w:val="105"/>
        </w:rPr>
        <w:t xml:space="preserve"> </w:t>
      </w:r>
      <w:r>
        <w:rPr>
          <w:color w:val="231F20"/>
          <w:w w:val="105"/>
        </w:rPr>
        <w:t>skills</w:t>
      </w:r>
      <w:r>
        <w:rPr>
          <w:color w:val="231F20"/>
          <w:spacing w:val="-13"/>
          <w:w w:val="105"/>
        </w:rPr>
        <w:t xml:space="preserve"> </w:t>
      </w:r>
      <w:r>
        <w:rPr>
          <w:color w:val="231F20"/>
          <w:w w:val="105"/>
        </w:rPr>
        <w:t>at</w:t>
      </w:r>
      <w:r>
        <w:rPr>
          <w:color w:val="231F20"/>
          <w:spacing w:val="-13"/>
          <w:w w:val="105"/>
        </w:rPr>
        <w:t xml:space="preserve"> </w:t>
      </w:r>
      <w:r>
        <w:rPr>
          <w:color w:val="231F20"/>
          <w:w w:val="105"/>
        </w:rPr>
        <w:t>the</w:t>
      </w:r>
      <w:r>
        <w:rPr>
          <w:color w:val="231F20"/>
          <w:spacing w:val="-12"/>
          <w:w w:val="105"/>
        </w:rPr>
        <w:t xml:space="preserve"> </w:t>
      </w:r>
      <w:r>
        <w:rPr>
          <w:color w:val="231F20"/>
          <w:w w:val="105"/>
        </w:rPr>
        <w:t>start</w:t>
      </w:r>
      <w:r>
        <w:rPr>
          <w:color w:val="231F20"/>
          <w:spacing w:val="-13"/>
          <w:w w:val="105"/>
        </w:rPr>
        <w:t xml:space="preserve"> </w:t>
      </w:r>
      <w:r>
        <w:rPr>
          <w:color w:val="231F20"/>
          <w:w w:val="105"/>
        </w:rPr>
        <w:t>and end of the</w:t>
      </w:r>
      <w:r>
        <w:rPr>
          <w:color w:val="231F20"/>
          <w:spacing w:val="-11"/>
          <w:w w:val="105"/>
        </w:rPr>
        <w:t xml:space="preserve"> </w:t>
      </w:r>
      <w:r>
        <w:rPr>
          <w:color w:val="231F20"/>
          <w:w w:val="105"/>
        </w:rPr>
        <w:t>course.</w:t>
      </w:r>
    </w:p>
    <w:p w:rsidR="00472B1B" w:rsidRDefault="00472B1B">
      <w:pPr>
        <w:pStyle w:val="BodyText"/>
        <w:spacing w:before="10"/>
      </w:pPr>
    </w:p>
    <w:p w:rsidR="00472B1B" w:rsidRDefault="009C4904">
      <w:pPr>
        <w:pStyle w:val="BodyText"/>
        <w:ind w:left="260"/>
      </w:pPr>
      <w:r>
        <w:rPr>
          <w:color w:val="231F20"/>
          <w:w w:val="105"/>
        </w:rPr>
        <w:t>The focus behaviours on this course are important to you because you can use them to:</w:t>
      </w:r>
    </w:p>
    <w:p w:rsidR="00472B1B" w:rsidRDefault="009C4904">
      <w:pPr>
        <w:pStyle w:val="ListParagraph"/>
        <w:numPr>
          <w:ilvl w:val="0"/>
          <w:numId w:val="1"/>
        </w:numPr>
        <w:tabs>
          <w:tab w:val="left" w:pos="1213"/>
        </w:tabs>
        <w:ind w:hanging="232"/>
        <w:rPr>
          <w:sz w:val="20"/>
        </w:rPr>
      </w:pPr>
      <w:r>
        <w:rPr>
          <w:color w:val="231F20"/>
          <w:w w:val="105"/>
          <w:sz w:val="20"/>
        </w:rPr>
        <w:t>Make your skills more</w:t>
      </w:r>
      <w:r>
        <w:rPr>
          <w:color w:val="231F20"/>
          <w:spacing w:val="-16"/>
          <w:w w:val="105"/>
          <w:sz w:val="20"/>
        </w:rPr>
        <w:t xml:space="preserve"> </w:t>
      </w:r>
      <w:r>
        <w:rPr>
          <w:color w:val="231F20"/>
          <w:w w:val="105"/>
          <w:sz w:val="20"/>
        </w:rPr>
        <w:t>effective</w:t>
      </w:r>
    </w:p>
    <w:p w:rsidR="00472B1B" w:rsidRDefault="009C4904">
      <w:pPr>
        <w:pStyle w:val="ListParagraph"/>
        <w:numPr>
          <w:ilvl w:val="0"/>
          <w:numId w:val="1"/>
        </w:numPr>
        <w:tabs>
          <w:tab w:val="left" w:pos="1232"/>
        </w:tabs>
        <w:ind w:left="1231" w:hanging="251"/>
        <w:rPr>
          <w:sz w:val="20"/>
        </w:rPr>
      </w:pPr>
      <w:r>
        <w:rPr>
          <w:color w:val="231F20"/>
          <w:w w:val="105"/>
          <w:sz w:val="20"/>
        </w:rPr>
        <w:t>Make you stand out from the</w:t>
      </w:r>
      <w:r>
        <w:rPr>
          <w:color w:val="231F20"/>
          <w:spacing w:val="-24"/>
          <w:w w:val="105"/>
          <w:sz w:val="20"/>
        </w:rPr>
        <w:t xml:space="preserve"> </w:t>
      </w:r>
      <w:r>
        <w:rPr>
          <w:color w:val="231F20"/>
          <w:w w:val="105"/>
          <w:sz w:val="20"/>
        </w:rPr>
        <w:t>crowd</w:t>
      </w:r>
    </w:p>
    <w:p w:rsidR="00472B1B" w:rsidRDefault="009C4904">
      <w:pPr>
        <w:pStyle w:val="ListParagraph"/>
        <w:numPr>
          <w:ilvl w:val="0"/>
          <w:numId w:val="1"/>
        </w:numPr>
        <w:tabs>
          <w:tab w:val="left" w:pos="1232"/>
        </w:tabs>
        <w:spacing w:before="12"/>
        <w:ind w:left="1231" w:hanging="251"/>
        <w:rPr>
          <w:sz w:val="20"/>
        </w:rPr>
      </w:pPr>
      <w:r>
        <w:rPr>
          <w:color w:val="231F20"/>
          <w:sz w:val="20"/>
        </w:rPr>
        <w:t>Become more</w:t>
      </w:r>
      <w:r>
        <w:rPr>
          <w:color w:val="231F20"/>
          <w:spacing w:val="-2"/>
          <w:sz w:val="20"/>
        </w:rPr>
        <w:t xml:space="preserve"> </w:t>
      </w:r>
      <w:r>
        <w:rPr>
          <w:color w:val="231F20"/>
          <w:sz w:val="20"/>
        </w:rPr>
        <w:t>employable</w:t>
      </w:r>
    </w:p>
    <w:p w:rsidR="00472B1B" w:rsidRDefault="00472B1B">
      <w:pPr>
        <w:pStyle w:val="BodyText"/>
        <w:spacing w:before="6"/>
        <w:rPr>
          <w:sz w:val="21"/>
        </w:rPr>
      </w:pPr>
    </w:p>
    <w:p w:rsidR="00472B1B" w:rsidRDefault="009C4904">
      <w:pPr>
        <w:pStyle w:val="BodyText"/>
        <w:spacing w:before="95" w:line="254" w:lineRule="auto"/>
        <w:ind w:left="274" w:right="514"/>
      </w:pPr>
      <w:r>
        <w:rPr>
          <w:color w:val="231F20"/>
          <w:w w:val="105"/>
        </w:rPr>
        <w:t>In</w:t>
      </w:r>
      <w:r>
        <w:rPr>
          <w:color w:val="231F20"/>
          <w:spacing w:val="-15"/>
          <w:w w:val="105"/>
        </w:rPr>
        <w:t xml:space="preserve"> </w:t>
      </w:r>
      <w:r>
        <w:rPr>
          <w:color w:val="231F20"/>
          <w:w w:val="105"/>
        </w:rPr>
        <w:t>Tasks</w:t>
      </w:r>
      <w:r>
        <w:rPr>
          <w:color w:val="231F20"/>
          <w:spacing w:val="-15"/>
          <w:w w:val="105"/>
        </w:rPr>
        <w:t xml:space="preserve"> </w:t>
      </w:r>
      <w:r>
        <w:rPr>
          <w:color w:val="231F20"/>
          <w:w w:val="105"/>
        </w:rPr>
        <w:t>1.1</w:t>
      </w:r>
      <w:r>
        <w:rPr>
          <w:color w:val="231F20"/>
          <w:spacing w:val="-15"/>
          <w:w w:val="105"/>
        </w:rPr>
        <w:t xml:space="preserve"> </w:t>
      </w:r>
      <w:r>
        <w:rPr>
          <w:color w:val="231F20"/>
          <w:w w:val="105"/>
        </w:rPr>
        <w:t>to</w:t>
      </w:r>
      <w:r>
        <w:rPr>
          <w:color w:val="231F20"/>
          <w:spacing w:val="-15"/>
          <w:w w:val="105"/>
        </w:rPr>
        <w:t xml:space="preserve"> </w:t>
      </w:r>
      <w:r>
        <w:rPr>
          <w:color w:val="231F20"/>
          <w:w w:val="105"/>
        </w:rPr>
        <w:t>1.3</w:t>
      </w:r>
      <w:r>
        <w:rPr>
          <w:color w:val="231F20"/>
          <w:spacing w:val="-15"/>
          <w:w w:val="105"/>
        </w:rPr>
        <w:t xml:space="preserve"> </w:t>
      </w:r>
      <w:r>
        <w:rPr>
          <w:color w:val="231F20"/>
          <w:w w:val="105"/>
        </w:rPr>
        <w:t>of</w:t>
      </w:r>
      <w:r>
        <w:rPr>
          <w:color w:val="231F20"/>
          <w:spacing w:val="-15"/>
          <w:w w:val="105"/>
        </w:rPr>
        <w:t xml:space="preserve"> </w:t>
      </w:r>
      <w:r>
        <w:rPr>
          <w:color w:val="231F20"/>
          <w:w w:val="105"/>
        </w:rPr>
        <w:t>your</w:t>
      </w:r>
      <w:r>
        <w:rPr>
          <w:color w:val="231F20"/>
          <w:spacing w:val="-15"/>
          <w:w w:val="105"/>
        </w:rPr>
        <w:t xml:space="preserve"> </w:t>
      </w:r>
      <w:r>
        <w:rPr>
          <w:color w:val="231F20"/>
          <w:w w:val="105"/>
        </w:rPr>
        <w:t>Learner</w:t>
      </w:r>
      <w:r>
        <w:rPr>
          <w:color w:val="231F20"/>
          <w:spacing w:val="-14"/>
          <w:w w:val="105"/>
        </w:rPr>
        <w:t xml:space="preserve"> </w:t>
      </w:r>
      <w:r>
        <w:rPr>
          <w:color w:val="231F20"/>
          <w:w w:val="105"/>
        </w:rPr>
        <w:t>Evidence</w:t>
      </w:r>
      <w:r>
        <w:rPr>
          <w:color w:val="231F20"/>
          <w:spacing w:val="-15"/>
          <w:w w:val="105"/>
        </w:rPr>
        <w:t xml:space="preserve"> </w:t>
      </w:r>
      <w:r>
        <w:rPr>
          <w:color w:val="231F20"/>
          <w:w w:val="105"/>
        </w:rPr>
        <w:t>Record</w:t>
      </w:r>
      <w:r>
        <w:rPr>
          <w:color w:val="231F20"/>
          <w:spacing w:val="-15"/>
          <w:w w:val="105"/>
        </w:rPr>
        <w:t xml:space="preserve"> </w:t>
      </w:r>
      <w:r>
        <w:rPr>
          <w:color w:val="231F20"/>
          <w:w w:val="105"/>
        </w:rPr>
        <w:t>you</w:t>
      </w:r>
      <w:r>
        <w:rPr>
          <w:color w:val="231F20"/>
          <w:spacing w:val="-15"/>
          <w:w w:val="105"/>
        </w:rPr>
        <w:t xml:space="preserve"> </w:t>
      </w:r>
      <w:r>
        <w:rPr>
          <w:color w:val="231F20"/>
          <w:w w:val="105"/>
        </w:rPr>
        <w:t>will</w:t>
      </w:r>
      <w:r>
        <w:rPr>
          <w:color w:val="231F20"/>
          <w:spacing w:val="-15"/>
          <w:w w:val="105"/>
        </w:rPr>
        <w:t xml:space="preserve"> </w:t>
      </w:r>
      <w:r>
        <w:rPr>
          <w:color w:val="231F20"/>
          <w:w w:val="105"/>
        </w:rPr>
        <w:t>Review</w:t>
      </w:r>
      <w:r>
        <w:rPr>
          <w:color w:val="231F20"/>
          <w:spacing w:val="-15"/>
          <w:w w:val="105"/>
        </w:rPr>
        <w:t xml:space="preserve"> </w:t>
      </w:r>
      <w:r>
        <w:rPr>
          <w:color w:val="231F20"/>
          <w:w w:val="105"/>
        </w:rPr>
        <w:t>and</w:t>
      </w:r>
      <w:r>
        <w:rPr>
          <w:color w:val="231F20"/>
          <w:spacing w:val="-15"/>
          <w:w w:val="105"/>
        </w:rPr>
        <w:t xml:space="preserve"> </w:t>
      </w:r>
      <w:r>
        <w:rPr>
          <w:color w:val="231F20"/>
          <w:w w:val="105"/>
        </w:rPr>
        <w:t>Action.</w:t>
      </w:r>
      <w:r>
        <w:rPr>
          <w:color w:val="231F20"/>
          <w:spacing w:val="-14"/>
          <w:w w:val="105"/>
        </w:rPr>
        <w:t xml:space="preserve"> </w:t>
      </w:r>
      <w:r>
        <w:rPr>
          <w:color w:val="231F20"/>
          <w:w w:val="105"/>
        </w:rPr>
        <w:t>After</w:t>
      </w:r>
      <w:r>
        <w:rPr>
          <w:color w:val="231F20"/>
          <w:spacing w:val="-15"/>
          <w:w w:val="105"/>
        </w:rPr>
        <w:t xml:space="preserve"> </w:t>
      </w:r>
      <w:r>
        <w:rPr>
          <w:color w:val="231F20"/>
          <w:w w:val="105"/>
        </w:rPr>
        <w:t>the</w:t>
      </w:r>
      <w:r>
        <w:rPr>
          <w:color w:val="231F20"/>
          <w:spacing w:val="-15"/>
          <w:w w:val="105"/>
        </w:rPr>
        <w:t xml:space="preserve"> </w:t>
      </w:r>
      <w:r>
        <w:rPr>
          <w:color w:val="231F20"/>
          <w:w w:val="105"/>
        </w:rPr>
        <w:t>course</w:t>
      </w:r>
      <w:r>
        <w:rPr>
          <w:color w:val="231F20"/>
          <w:spacing w:val="-15"/>
          <w:w w:val="105"/>
        </w:rPr>
        <w:t xml:space="preserve"> </w:t>
      </w:r>
      <w:r>
        <w:rPr>
          <w:color w:val="231F20"/>
          <w:w w:val="105"/>
        </w:rPr>
        <w:t>you</w:t>
      </w:r>
      <w:r>
        <w:rPr>
          <w:color w:val="231F20"/>
          <w:spacing w:val="-15"/>
          <w:w w:val="105"/>
        </w:rPr>
        <w:t xml:space="preserve"> </w:t>
      </w:r>
      <w:r>
        <w:rPr>
          <w:color w:val="231F20"/>
          <w:w w:val="105"/>
        </w:rPr>
        <w:t>will</w:t>
      </w:r>
      <w:r>
        <w:rPr>
          <w:color w:val="231F20"/>
          <w:spacing w:val="-15"/>
          <w:w w:val="105"/>
        </w:rPr>
        <w:t xml:space="preserve"> </w:t>
      </w:r>
      <w:r>
        <w:rPr>
          <w:color w:val="231F20"/>
          <w:w w:val="105"/>
        </w:rPr>
        <w:t>Reflect, Transfer and</w:t>
      </w:r>
      <w:r>
        <w:rPr>
          <w:color w:val="231F20"/>
          <w:spacing w:val="-8"/>
          <w:w w:val="105"/>
        </w:rPr>
        <w:t xml:space="preserve"> </w:t>
      </w:r>
      <w:r>
        <w:rPr>
          <w:color w:val="231F20"/>
          <w:spacing w:val="-3"/>
          <w:w w:val="105"/>
        </w:rPr>
        <w:t>Apply.</w:t>
      </w:r>
    </w:p>
    <w:p w:rsidR="00472B1B" w:rsidRDefault="00D0692E">
      <w:pPr>
        <w:pStyle w:val="BodyText"/>
        <w:spacing w:before="3"/>
        <w:rPr>
          <w:sz w:val="22"/>
        </w:rPr>
      </w:pPr>
      <w:r>
        <w:rPr>
          <w:noProof/>
          <w:lang w:bidi="ar-SA"/>
        </w:rPr>
        <mc:AlternateContent>
          <mc:Choice Requires="wpg">
            <w:drawing>
              <wp:anchor distT="0" distB="0" distL="0" distR="0" simplePos="0" relativeHeight="251681792" behindDoc="1" locked="0" layoutInCell="1" allowOverlap="1">
                <wp:simplePos x="0" y="0"/>
                <wp:positionH relativeFrom="page">
                  <wp:posOffset>431800</wp:posOffset>
                </wp:positionH>
                <wp:positionV relativeFrom="paragraph">
                  <wp:posOffset>186055</wp:posOffset>
                </wp:positionV>
                <wp:extent cx="6523990" cy="2210435"/>
                <wp:effectExtent l="3175" t="0" r="6985" b="635"/>
                <wp:wrapTopAndBottom/>
                <wp:docPr id="112"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3990" cy="2210435"/>
                          <a:chOff x="680" y="293"/>
                          <a:chExt cx="10274" cy="3481"/>
                        </a:xfrm>
                      </wpg:grpSpPr>
                      <wps:wsp>
                        <wps:cNvPr id="113" name="Freeform 346"/>
                        <wps:cNvSpPr>
                          <a:spLocks/>
                        </wps:cNvSpPr>
                        <wps:spPr bwMode="auto">
                          <a:xfrm>
                            <a:off x="1066" y="879"/>
                            <a:ext cx="1801" cy="1955"/>
                          </a:xfrm>
                          <a:custGeom>
                            <a:avLst/>
                            <a:gdLst>
                              <a:gd name="T0" fmla="+- 0 1761 1066"/>
                              <a:gd name="T1" fmla="*/ T0 w 1801"/>
                              <a:gd name="T2" fmla="+- 0 882 879"/>
                              <a:gd name="T3" fmla="*/ 882 h 1955"/>
                              <a:gd name="T4" fmla="+- 0 1603 1066"/>
                              <a:gd name="T5" fmla="*/ T4 w 1801"/>
                              <a:gd name="T6" fmla="+- 0 908 879"/>
                              <a:gd name="T7" fmla="*/ 908 h 1955"/>
                              <a:gd name="T8" fmla="+- 0 1458 1066"/>
                              <a:gd name="T9" fmla="*/ T8 w 1801"/>
                              <a:gd name="T10" fmla="+- 0 975 879"/>
                              <a:gd name="T11" fmla="*/ 975 h 1955"/>
                              <a:gd name="T12" fmla="+- 0 1351 1066"/>
                              <a:gd name="T13" fmla="*/ T12 w 1801"/>
                              <a:gd name="T14" fmla="+- 0 1075 879"/>
                              <a:gd name="T15" fmla="*/ 1075 h 1955"/>
                              <a:gd name="T16" fmla="+- 0 1266 1066"/>
                              <a:gd name="T17" fmla="*/ T16 w 1801"/>
                              <a:gd name="T18" fmla="+- 0 1201 879"/>
                              <a:gd name="T19" fmla="*/ 1201 h 1955"/>
                              <a:gd name="T20" fmla="+- 0 1201 1066"/>
                              <a:gd name="T21" fmla="*/ T20 w 1801"/>
                              <a:gd name="T22" fmla="+- 0 1346 879"/>
                              <a:gd name="T23" fmla="*/ 1346 h 1955"/>
                              <a:gd name="T24" fmla="+- 0 1150 1066"/>
                              <a:gd name="T25" fmla="*/ T24 w 1801"/>
                              <a:gd name="T26" fmla="+- 0 1500 879"/>
                              <a:gd name="T27" fmla="*/ 1500 h 1955"/>
                              <a:gd name="T28" fmla="+- 0 1110 1066"/>
                              <a:gd name="T29" fmla="*/ T28 w 1801"/>
                              <a:gd name="T30" fmla="+- 0 1653 879"/>
                              <a:gd name="T31" fmla="*/ 1653 h 1955"/>
                              <a:gd name="T32" fmla="+- 0 1077 1066"/>
                              <a:gd name="T33" fmla="*/ T32 w 1801"/>
                              <a:gd name="T34" fmla="+- 0 1804 879"/>
                              <a:gd name="T35" fmla="*/ 1804 h 1955"/>
                              <a:gd name="T36" fmla="+- 0 1066 1066"/>
                              <a:gd name="T37" fmla="*/ T36 w 1801"/>
                              <a:gd name="T38" fmla="+- 0 1963 879"/>
                              <a:gd name="T39" fmla="*/ 1963 h 1955"/>
                              <a:gd name="T40" fmla="+- 0 1082 1066"/>
                              <a:gd name="T41" fmla="*/ T40 w 1801"/>
                              <a:gd name="T42" fmla="+- 0 2122 879"/>
                              <a:gd name="T43" fmla="*/ 2122 h 1955"/>
                              <a:gd name="T44" fmla="+- 0 1123 1066"/>
                              <a:gd name="T45" fmla="*/ T44 w 1801"/>
                              <a:gd name="T46" fmla="+- 0 2277 879"/>
                              <a:gd name="T47" fmla="*/ 2277 h 1955"/>
                              <a:gd name="T48" fmla="+- 0 1190 1066"/>
                              <a:gd name="T49" fmla="*/ T48 w 1801"/>
                              <a:gd name="T50" fmla="+- 0 2422 879"/>
                              <a:gd name="T51" fmla="*/ 2422 h 1955"/>
                              <a:gd name="T52" fmla="+- 0 1282 1066"/>
                              <a:gd name="T53" fmla="*/ T52 w 1801"/>
                              <a:gd name="T54" fmla="+- 0 2551 879"/>
                              <a:gd name="T55" fmla="*/ 2551 h 1955"/>
                              <a:gd name="T56" fmla="+- 0 1395 1066"/>
                              <a:gd name="T57" fmla="*/ T56 w 1801"/>
                              <a:gd name="T58" fmla="+- 0 2658 879"/>
                              <a:gd name="T59" fmla="*/ 2658 h 1955"/>
                              <a:gd name="T60" fmla="+- 0 1523 1066"/>
                              <a:gd name="T61" fmla="*/ T60 w 1801"/>
                              <a:gd name="T62" fmla="+- 0 2741 879"/>
                              <a:gd name="T63" fmla="*/ 2741 h 1955"/>
                              <a:gd name="T64" fmla="+- 0 1662 1066"/>
                              <a:gd name="T65" fmla="*/ T64 w 1801"/>
                              <a:gd name="T66" fmla="+- 0 2798 879"/>
                              <a:gd name="T67" fmla="*/ 2798 h 1955"/>
                              <a:gd name="T68" fmla="+- 0 1807 1066"/>
                              <a:gd name="T69" fmla="*/ T68 w 1801"/>
                              <a:gd name="T70" fmla="+- 0 2829 879"/>
                              <a:gd name="T71" fmla="*/ 2829 h 1955"/>
                              <a:gd name="T72" fmla="+- 0 1954 1066"/>
                              <a:gd name="T73" fmla="*/ T72 w 1801"/>
                              <a:gd name="T74" fmla="+- 0 2830 879"/>
                              <a:gd name="T75" fmla="*/ 2830 h 1955"/>
                              <a:gd name="T76" fmla="+- 0 2096 1066"/>
                              <a:gd name="T77" fmla="*/ T76 w 1801"/>
                              <a:gd name="T78" fmla="+- 0 2801 879"/>
                              <a:gd name="T79" fmla="*/ 2801 h 1955"/>
                              <a:gd name="T80" fmla="+- 0 2229 1066"/>
                              <a:gd name="T81" fmla="*/ T80 w 1801"/>
                              <a:gd name="T82" fmla="+- 0 2742 879"/>
                              <a:gd name="T83" fmla="*/ 2742 h 1955"/>
                              <a:gd name="T84" fmla="+- 0 2349 1066"/>
                              <a:gd name="T85" fmla="*/ T84 w 1801"/>
                              <a:gd name="T86" fmla="+- 0 2659 879"/>
                              <a:gd name="T87" fmla="*/ 2659 h 1955"/>
                              <a:gd name="T88" fmla="+- 0 2456 1066"/>
                              <a:gd name="T89" fmla="*/ T88 w 1801"/>
                              <a:gd name="T90" fmla="+- 0 2557 879"/>
                              <a:gd name="T91" fmla="*/ 2557 h 1955"/>
                              <a:gd name="T92" fmla="+- 0 2550 1066"/>
                              <a:gd name="T93" fmla="*/ T92 w 1801"/>
                              <a:gd name="T94" fmla="+- 0 2438 879"/>
                              <a:gd name="T95" fmla="*/ 2438 h 1955"/>
                              <a:gd name="T96" fmla="+- 0 2633 1066"/>
                              <a:gd name="T97" fmla="*/ T96 w 1801"/>
                              <a:gd name="T98" fmla="+- 0 2307 879"/>
                              <a:gd name="T99" fmla="*/ 2307 h 1955"/>
                              <a:gd name="T100" fmla="+- 0 2704 1066"/>
                              <a:gd name="T101" fmla="*/ T100 w 1801"/>
                              <a:gd name="T102" fmla="+- 0 2166 879"/>
                              <a:gd name="T103" fmla="*/ 2166 h 1955"/>
                              <a:gd name="T104" fmla="+- 0 2765 1066"/>
                              <a:gd name="T105" fmla="*/ T104 w 1801"/>
                              <a:gd name="T106" fmla="+- 0 2020 879"/>
                              <a:gd name="T107" fmla="*/ 2020 h 1955"/>
                              <a:gd name="T108" fmla="+- 0 2816 1066"/>
                              <a:gd name="T109" fmla="*/ T108 w 1801"/>
                              <a:gd name="T110" fmla="+- 0 1873 879"/>
                              <a:gd name="T111" fmla="*/ 1873 h 1955"/>
                              <a:gd name="T112" fmla="+- 0 2854 1066"/>
                              <a:gd name="T113" fmla="*/ T112 w 1801"/>
                              <a:gd name="T114" fmla="+- 0 1723 879"/>
                              <a:gd name="T115" fmla="*/ 1723 h 1955"/>
                              <a:gd name="T116" fmla="+- 0 2866 1066"/>
                              <a:gd name="T117" fmla="*/ T116 w 1801"/>
                              <a:gd name="T118" fmla="+- 0 1570 879"/>
                              <a:gd name="T119" fmla="*/ 1570 h 1955"/>
                              <a:gd name="T120" fmla="+- 0 2842 1066"/>
                              <a:gd name="T121" fmla="*/ T120 w 1801"/>
                              <a:gd name="T122" fmla="+- 0 1416 879"/>
                              <a:gd name="T123" fmla="*/ 1416 h 1955"/>
                              <a:gd name="T124" fmla="+- 0 2777 1066"/>
                              <a:gd name="T125" fmla="*/ T124 w 1801"/>
                              <a:gd name="T126" fmla="+- 0 1274 879"/>
                              <a:gd name="T127" fmla="*/ 1274 h 1955"/>
                              <a:gd name="T128" fmla="+- 0 2681 1066"/>
                              <a:gd name="T129" fmla="*/ T128 w 1801"/>
                              <a:gd name="T130" fmla="+- 0 1150 879"/>
                              <a:gd name="T131" fmla="*/ 1150 h 1955"/>
                              <a:gd name="T132" fmla="+- 0 2562 1066"/>
                              <a:gd name="T133" fmla="*/ T132 w 1801"/>
                              <a:gd name="T134" fmla="+- 0 1050 879"/>
                              <a:gd name="T135" fmla="*/ 1050 h 1955"/>
                              <a:gd name="T136" fmla="+- 0 2419 1066"/>
                              <a:gd name="T137" fmla="*/ T136 w 1801"/>
                              <a:gd name="T138" fmla="+- 0 974 879"/>
                              <a:gd name="T139" fmla="*/ 974 h 1955"/>
                              <a:gd name="T140" fmla="+- 0 2258 1066"/>
                              <a:gd name="T141" fmla="*/ T140 w 1801"/>
                              <a:gd name="T142" fmla="+- 0 922 879"/>
                              <a:gd name="T143" fmla="*/ 922 h 1955"/>
                              <a:gd name="T144" fmla="+- 0 2092 1066"/>
                              <a:gd name="T145" fmla="*/ T144 w 1801"/>
                              <a:gd name="T146" fmla="+- 0 893 879"/>
                              <a:gd name="T147" fmla="*/ 893 h 1955"/>
                              <a:gd name="T148" fmla="+- 0 1925 1066"/>
                              <a:gd name="T149" fmla="*/ T148 w 1801"/>
                              <a:gd name="T150" fmla="+- 0 881 879"/>
                              <a:gd name="T151" fmla="*/ 881 h 1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801" h="1955">
                                <a:moveTo>
                                  <a:pt x="777" y="0"/>
                                </a:moveTo>
                                <a:lnTo>
                                  <a:pt x="695" y="3"/>
                                </a:lnTo>
                                <a:lnTo>
                                  <a:pt x="615" y="12"/>
                                </a:lnTo>
                                <a:lnTo>
                                  <a:pt x="537" y="29"/>
                                </a:lnTo>
                                <a:lnTo>
                                  <a:pt x="462" y="56"/>
                                </a:lnTo>
                                <a:lnTo>
                                  <a:pt x="392" y="96"/>
                                </a:lnTo>
                                <a:lnTo>
                                  <a:pt x="335" y="142"/>
                                </a:lnTo>
                                <a:lnTo>
                                  <a:pt x="285" y="196"/>
                                </a:lnTo>
                                <a:lnTo>
                                  <a:pt x="240" y="256"/>
                                </a:lnTo>
                                <a:lnTo>
                                  <a:pt x="200" y="322"/>
                                </a:lnTo>
                                <a:lnTo>
                                  <a:pt x="165" y="393"/>
                                </a:lnTo>
                                <a:lnTo>
                                  <a:pt x="135" y="467"/>
                                </a:lnTo>
                                <a:lnTo>
                                  <a:pt x="108" y="543"/>
                                </a:lnTo>
                                <a:lnTo>
                                  <a:pt x="84" y="621"/>
                                </a:lnTo>
                                <a:lnTo>
                                  <a:pt x="63" y="698"/>
                                </a:lnTo>
                                <a:lnTo>
                                  <a:pt x="44" y="774"/>
                                </a:lnTo>
                                <a:lnTo>
                                  <a:pt x="26" y="848"/>
                                </a:lnTo>
                                <a:lnTo>
                                  <a:pt x="11" y="925"/>
                                </a:lnTo>
                                <a:lnTo>
                                  <a:pt x="2" y="1004"/>
                                </a:lnTo>
                                <a:lnTo>
                                  <a:pt x="0" y="1084"/>
                                </a:lnTo>
                                <a:lnTo>
                                  <a:pt x="5" y="1164"/>
                                </a:lnTo>
                                <a:lnTo>
                                  <a:pt x="16" y="1243"/>
                                </a:lnTo>
                                <a:lnTo>
                                  <a:pt x="33" y="1321"/>
                                </a:lnTo>
                                <a:lnTo>
                                  <a:pt x="57" y="1398"/>
                                </a:lnTo>
                                <a:lnTo>
                                  <a:pt x="87" y="1472"/>
                                </a:lnTo>
                                <a:lnTo>
                                  <a:pt x="124" y="1543"/>
                                </a:lnTo>
                                <a:lnTo>
                                  <a:pt x="167" y="1610"/>
                                </a:lnTo>
                                <a:lnTo>
                                  <a:pt x="216" y="1672"/>
                                </a:lnTo>
                                <a:lnTo>
                                  <a:pt x="270" y="1728"/>
                                </a:lnTo>
                                <a:lnTo>
                                  <a:pt x="329" y="1779"/>
                                </a:lnTo>
                                <a:lnTo>
                                  <a:pt x="391" y="1823"/>
                                </a:lnTo>
                                <a:lnTo>
                                  <a:pt x="457" y="1862"/>
                                </a:lnTo>
                                <a:lnTo>
                                  <a:pt x="526" y="1894"/>
                                </a:lnTo>
                                <a:lnTo>
                                  <a:pt x="596" y="1919"/>
                                </a:lnTo>
                                <a:lnTo>
                                  <a:pt x="668" y="1938"/>
                                </a:lnTo>
                                <a:lnTo>
                                  <a:pt x="741" y="1950"/>
                                </a:lnTo>
                                <a:lnTo>
                                  <a:pt x="815" y="1954"/>
                                </a:lnTo>
                                <a:lnTo>
                                  <a:pt x="888" y="1951"/>
                                </a:lnTo>
                                <a:lnTo>
                                  <a:pt x="960" y="1940"/>
                                </a:lnTo>
                                <a:lnTo>
                                  <a:pt x="1030" y="1922"/>
                                </a:lnTo>
                                <a:lnTo>
                                  <a:pt x="1098" y="1895"/>
                                </a:lnTo>
                                <a:lnTo>
                                  <a:pt x="1163" y="1863"/>
                                </a:lnTo>
                                <a:lnTo>
                                  <a:pt x="1225" y="1824"/>
                                </a:lnTo>
                                <a:lnTo>
                                  <a:pt x="1283" y="1780"/>
                                </a:lnTo>
                                <a:lnTo>
                                  <a:pt x="1338" y="1732"/>
                                </a:lnTo>
                                <a:lnTo>
                                  <a:pt x="1390" y="1678"/>
                                </a:lnTo>
                                <a:lnTo>
                                  <a:pt x="1438" y="1620"/>
                                </a:lnTo>
                                <a:lnTo>
                                  <a:pt x="1484" y="1559"/>
                                </a:lnTo>
                                <a:lnTo>
                                  <a:pt x="1527" y="1495"/>
                                </a:lnTo>
                                <a:lnTo>
                                  <a:pt x="1567" y="1428"/>
                                </a:lnTo>
                                <a:lnTo>
                                  <a:pt x="1604" y="1358"/>
                                </a:lnTo>
                                <a:lnTo>
                                  <a:pt x="1638" y="1287"/>
                                </a:lnTo>
                                <a:lnTo>
                                  <a:pt x="1670" y="1214"/>
                                </a:lnTo>
                                <a:lnTo>
                                  <a:pt x="1699" y="1141"/>
                                </a:lnTo>
                                <a:lnTo>
                                  <a:pt x="1726" y="1066"/>
                                </a:lnTo>
                                <a:lnTo>
                                  <a:pt x="1750" y="994"/>
                                </a:lnTo>
                                <a:lnTo>
                                  <a:pt x="1771" y="920"/>
                                </a:lnTo>
                                <a:lnTo>
                                  <a:pt x="1788" y="844"/>
                                </a:lnTo>
                                <a:lnTo>
                                  <a:pt x="1798" y="768"/>
                                </a:lnTo>
                                <a:lnTo>
                                  <a:pt x="1800" y="691"/>
                                </a:lnTo>
                                <a:lnTo>
                                  <a:pt x="1793" y="614"/>
                                </a:lnTo>
                                <a:lnTo>
                                  <a:pt x="1776" y="537"/>
                                </a:lnTo>
                                <a:lnTo>
                                  <a:pt x="1748" y="464"/>
                                </a:lnTo>
                                <a:lnTo>
                                  <a:pt x="1711" y="395"/>
                                </a:lnTo>
                                <a:lnTo>
                                  <a:pt x="1666" y="330"/>
                                </a:lnTo>
                                <a:lnTo>
                                  <a:pt x="1615" y="271"/>
                                </a:lnTo>
                                <a:lnTo>
                                  <a:pt x="1557" y="218"/>
                                </a:lnTo>
                                <a:lnTo>
                                  <a:pt x="1496" y="171"/>
                                </a:lnTo>
                                <a:lnTo>
                                  <a:pt x="1430" y="132"/>
                                </a:lnTo>
                                <a:lnTo>
                                  <a:pt x="1353" y="95"/>
                                </a:lnTo>
                                <a:lnTo>
                                  <a:pt x="1274" y="65"/>
                                </a:lnTo>
                                <a:lnTo>
                                  <a:pt x="1192" y="43"/>
                                </a:lnTo>
                                <a:lnTo>
                                  <a:pt x="1110" y="26"/>
                                </a:lnTo>
                                <a:lnTo>
                                  <a:pt x="1026" y="14"/>
                                </a:lnTo>
                                <a:lnTo>
                                  <a:pt x="942" y="6"/>
                                </a:lnTo>
                                <a:lnTo>
                                  <a:pt x="859" y="2"/>
                                </a:lnTo>
                                <a:lnTo>
                                  <a:pt x="777"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345"/>
                        <wps:cNvSpPr>
                          <a:spLocks/>
                        </wps:cNvSpPr>
                        <wps:spPr bwMode="auto">
                          <a:xfrm>
                            <a:off x="820" y="739"/>
                            <a:ext cx="1918" cy="1946"/>
                          </a:xfrm>
                          <a:custGeom>
                            <a:avLst/>
                            <a:gdLst>
                              <a:gd name="T0" fmla="+- 0 1648 820"/>
                              <a:gd name="T1" fmla="*/ T0 w 1918"/>
                              <a:gd name="T2" fmla="+- 0 740 740"/>
                              <a:gd name="T3" fmla="*/ 740 h 1946"/>
                              <a:gd name="T4" fmla="+- 0 1499 820"/>
                              <a:gd name="T5" fmla="*/ T4 w 1918"/>
                              <a:gd name="T6" fmla="+- 0 776 740"/>
                              <a:gd name="T7" fmla="*/ 776 h 1946"/>
                              <a:gd name="T8" fmla="+- 0 1371 820"/>
                              <a:gd name="T9" fmla="*/ T8 w 1918"/>
                              <a:gd name="T10" fmla="+- 0 851 740"/>
                              <a:gd name="T11" fmla="*/ 851 h 1946"/>
                              <a:gd name="T12" fmla="+- 0 1255 820"/>
                              <a:gd name="T13" fmla="*/ T12 w 1918"/>
                              <a:gd name="T14" fmla="+- 0 954 740"/>
                              <a:gd name="T15" fmla="*/ 954 h 1946"/>
                              <a:gd name="T16" fmla="+- 0 1151 820"/>
                              <a:gd name="T17" fmla="*/ T16 w 1918"/>
                              <a:gd name="T18" fmla="+- 0 1075 740"/>
                              <a:gd name="T19" fmla="*/ 1075 h 1946"/>
                              <a:gd name="T20" fmla="+- 0 1057 820"/>
                              <a:gd name="T21" fmla="*/ T20 w 1918"/>
                              <a:gd name="T22" fmla="+- 0 1205 740"/>
                              <a:gd name="T23" fmla="*/ 1205 h 1946"/>
                              <a:gd name="T24" fmla="+- 0 972 820"/>
                              <a:gd name="T25" fmla="*/ T24 w 1918"/>
                              <a:gd name="T26" fmla="+- 0 1333 740"/>
                              <a:gd name="T27" fmla="*/ 1333 h 1946"/>
                              <a:gd name="T28" fmla="+- 0 898 820"/>
                              <a:gd name="T29" fmla="*/ T28 w 1918"/>
                              <a:gd name="T30" fmla="+- 0 1471 740"/>
                              <a:gd name="T31" fmla="*/ 1471 h 1946"/>
                              <a:gd name="T32" fmla="+- 0 848 820"/>
                              <a:gd name="T33" fmla="*/ T32 w 1918"/>
                              <a:gd name="T34" fmla="+- 0 1622 740"/>
                              <a:gd name="T35" fmla="*/ 1622 h 1946"/>
                              <a:gd name="T36" fmla="+- 0 823 820"/>
                              <a:gd name="T37" fmla="*/ T36 w 1918"/>
                              <a:gd name="T38" fmla="+- 0 1780 740"/>
                              <a:gd name="T39" fmla="*/ 1780 h 1946"/>
                              <a:gd name="T40" fmla="+- 0 825 820"/>
                              <a:gd name="T41" fmla="*/ T40 w 1918"/>
                              <a:gd name="T42" fmla="+- 0 1940 740"/>
                              <a:gd name="T43" fmla="*/ 1940 h 1946"/>
                              <a:gd name="T44" fmla="+- 0 855 820"/>
                              <a:gd name="T45" fmla="*/ T44 w 1918"/>
                              <a:gd name="T46" fmla="+- 0 2097 740"/>
                              <a:gd name="T47" fmla="*/ 2097 h 1946"/>
                              <a:gd name="T48" fmla="+- 0 914 820"/>
                              <a:gd name="T49" fmla="*/ T48 w 1918"/>
                              <a:gd name="T50" fmla="+- 0 2243 740"/>
                              <a:gd name="T51" fmla="*/ 2243 h 1946"/>
                              <a:gd name="T52" fmla="+- 0 998 820"/>
                              <a:gd name="T53" fmla="*/ T52 w 1918"/>
                              <a:gd name="T54" fmla="+- 0 2374 740"/>
                              <a:gd name="T55" fmla="*/ 2374 h 1946"/>
                              <a:gd name="T56" fmla="+- 0 1102 820"/>
                              <a:gd name="T57" fmla="*/ T56 w 1918"/>
                              <a:gd name="T58" fmla="+- 0 2486 740"/>
                              <a:gd name="T59" fmla="*/ 2486 h 1946"/>
                              <a:gd name="T60" fmla="+- 0 1223 820"/>
                              <a:gd name="T61" fmla="*/ T60 w 1918"/>
                              <a:gd name="T62" fmla="+- 0 2577 740"/>
                              <a:gd name="T63" fmla="*/ 2577 h 1946"/>
                              <a:gd name="T64" fmla="+- 0 1356 820"/>
                              <a:gd name="T65" fmla="*/ T64 w 1918"/>
                              <a:gd name="T66" fmla="+- 0 2642 740"/>
                              <a:gd name="T67" fmla="*/ 2642 h 1946"/>
                              <a:gd name="T68" fmla="+- 0 1499 820"/>
                              <a:gd name="T69" fmla="*/ T68 w 1918"/>
                              <a:gd name="T70" fmla="+- 0 2679 740"/>
                              <a:gd name="T71" fmla="*/ 2679 h 1946"/>
                              <a:gd name="T72" fmla="+- 0 1646 820"/>
                              <a:gd name="T73" fmla="*/ T72 w 1918"/>
                              <a:gd name="T74" fmla="+- 0 2685 740"/>
                              <a:gd name="T75" fmla="*/ 2685 h 1946"/>
                              <a:gd name="T76" fmla="+- 0 1789 820"/>
                              <a:gd name="T77" fmla="*/ T76 w 1918"/>
                              <a:gd name="T78" fmla="+- 0 2661 740"/>
                              <a:gd name="T79" fmla="*/ 2661 h 1946"/>
                              <a:gd name="T80" fmla="+- 0 1927 820"/>
                              <a:gd name="T81" fmla="*/ T80 w 1918"/>
                              <a:gd name="T82" fmla="+- 0 2613 740"/>
                              <a:gd name="T83" fmla="*/ 2613 h 1946"/>
                              <a:gd name="T84" fmla="+- 0 2059 820"/>
                              <a:gd name="T85" fmla="*/ T84 w 1918"/>
                              <a:gd name="T86" fmla="+- 0 2543 740"/>
                              <a:gd name="T87" fmla="*/ 2543 h 1946"/>
                              <a:gd name="T88" fmla="+- 0 2185 820"/>
                              <a:gd name="T89" fmla="*/ T88 w 1918"/>
                              <a:gd name="T90" fmla="+- 0 2456 740"/>
                              <a:gd name="T91" fmla="*/ 2456 h 1946"/>
                              <a:gd name="T92" fmla="+- 0 2303 820"/>
                              <a:gd name="T93" fmla="*/ T92 w 1918"/>
                              <a:gd name="T94" fmla="+- 0 2354 740"/>
                              <a:gd name="T95" fmla="*/ 2354 h 1946"/>
                              <a:gd name="T96" fmla="+- 0 2414 820"/>
                              <a:gd name="T97" fmla="*/ T96 w 1918"/>
                              <a:gd name="T98" fmla="+- 0 2242 740"/>
                              <a:gd name="T99" fmla="*/ 2242 h 1946"/>
                              <a:gd name="T100" fmla="+- 0 2516 820"/>
                              <a:gd name="T101" fmla="*/ T100 w 1918"/>
                              <a:gd name="T102" fmla="+- 0 2122 740"/>
                              <a:gd name="T103" fmla="*/ 2122 h 1946"/>
                              <a:gd name="T104" fmla="+- 0 2607 820"/>
                              <a:gd name="T105" fmla="*/ T104 w 1918"/>
                              <a:gd name="T106" fmla="+- 0 2000 740"/>
                              <a:gd name="T107" fmla="*/ 2000 h 1946"/>
                              <a:gd name="T108" fmla="+- 0 2682 820"/>
                              <a:gd name="T109" fmla="*/ T108 w 1918"/>
                              <a:gd name="T110" fmla="+- 0 1867 740"/>
                              <a:gd name="T111" fmla="*/ 1867 h 1946"/>
                              <a:gd name="T112" fmla="+- 0 2729 820"/>
                              <a:gd name="T113" fmla="*/ T112 w 1918"/>
                              <a:gd name="T114" fmla="+- 0 1721 740"/>
                              <a:gd name="T115" fmla="*/ 1721 h 1946"/>
                              <a:gd name="T116" fmla="+- 0 2735 820"/>
                              <a:gd name="T117" fmla="*/ T116 w 1918"/>
                              <a:gd name="T118" fmla="+- 0 1564 740"/>
                              <a:gd name="T119" fmla="*/ 1564 h 1946"/>
                              <a:gd name="T120" fmla="+- 0 2702 820"/>
                              <a:gd name="T121" fmla="*/ T120 w 1918"/>
                              <a:gd name="T122" fmla="+- 0 1411 740"/>
                              <a:gd name="T123" fmla="*/ 1411 h 1946"/>
                              <a:gd name="T124" fmla="+- 0 2635 820"/>
                              <a:gd name="T125" fmla="*/ T124 w 1918"/>
                              <a:gd name="T126" fmla="+- 0 1268 740"/>
                              <a:gd name="T127" fmla="*/ 1268 h 1946"/>
                              <a:gd name="T128" fmla="+- 0 2543 820"/>
                              <a:gd name="T129" fmla="*/ T128 w 1918"/>
                              <a:gd name="T130" fmla="+- 0 1143 740"/>
                              <a:gd name="T131" fmla="*/ 1143 h 1946"/>
                              <a:gd name="T132" fmla="+- 0 2433 820"/>
                              <a:gd name="T133" fmla="*/ T132 w 1918"/>
                              <a:gd name="T134" fmla="+- 0 1040 740"/>
                              <a:gd name="T135" fmla="*/ 1040 h 1946"/>
                              <a:gd name="T136" fmla="+- 0 2310 820"/>
                              <a:gd name="T137" fmla="*/ T136 w 1918"/>
                              <a:gd name="T138" fmla="+- 0 955 740"/>
                              <a:gd name="T139" fmla="*/ 955 h 1946"/>
                              <a:gd name="T140" fmla="+- 0 2179 820"/>
                              <a:gd name="T141" fmla="*/ T140 w 1918"/>
                              <a:gd name="T142" fmla="+- 0 885 740"/>
                              <a:gd name="T143" fmla="*/ 885 h 1946"/>
                              <a:gd name="T144" fmla="+- 0 2043 820"/>
                              <a:gd name="T145" fmla="*/ T144 w 1918"/>
                              <a:gd name="T146" fmla="+- 0 825 740"/>
                              <a:gd name="T147" fmla="*/ 825 h 1946"/>
                              <a:gd name="T148" fmla="+- 0 1887 820"/>
                              <a:gd name="T149" fmla="*/ T148 w 1918"/>
                              <a:gd name="T150" fmla="+- 0 770 740"/>
                              <a:gd name="T151" fmla="*/ 770 h 1946"/>
                              <a:gd name="T152" fmla="+- 0 1728 820"/>
                              <a:gd name="T153" fmla="*/ T152 w 1918"/>
                              <a:gd name="T154" fmla="+- 0 740 740"/>
                              <a:gd name="T155" fmla="*/ 740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918" h="1946">
                                <a:moveTo>
                                  <a:pt x="908" y="0"/>
                                </a:moveTo>
                                <a:lnTo>
                                  <a:pt x="828" y="0"/>
                                </a:lnTo>
                                <a:lnTo>
                                  <a:pt x="749" y="13"/>
                                </a:lnTo>
                                <a:lnTo>
                                  <a:pt x="679" y="36"/>
                                </a:lnTo>
                                <a:lnTo>
                                  <a:pt x="613" y="69"/>
                                </a:lnTo>
                                <a:lnTo>
                                  <a:pt x="551" y="111"/>
                                </a:lnTo>
                                <a:lnTo>
                                  <a:pt x="491" y="159"/>
                                </a:lnTo>
                                <a:lnTo>
                                  <a:pt x="435" y="214"/>
                                </a:lnTo>
                                <a:lnTo>
                                  <a:pt x="381" y="273"/>
                                </a:lnTo>
                                <a:lnTo>
                                  <a:pt x="331" y="335"/>
                                </a:lnTo>
                                <a:lnTo>
                                  <a:pt x="282" y="400"/>
                                </a:lnTo>
                                <a:lnTo>
                                  <a:pt x="237" y="465"/>
                                </a:lnTo>
                                <a:lnTo>
                                  <a:pt x="193" y="530"/>
                                </a:lnTo>
                                <a:lnTo>
                                  <a:pt x="152" y="593"/>
                                </a:lnTo>
                                <a:lnTo>
                                  <a:pt x="112" y="660"/>
                                </a:lnTo>
                                <a:lnTo>
                                  <a:pt x="78" y="731"/>
                                </a:lnTo>
                                <a:lnTo>
                                  <a:pt x="50" y="805"/>
                                </a:lnTo>
                                <a:lnTo>
                                  <a:pt x="28" y="882"/>
                                </a:lnTo>
                                <a:lnTo>
                                  <a:pt x="12" y="960"/>
                                </a:lnTo>
                                <a:lnTo>
                                  <a:pt x="3" y="1040"/>
                                </a:lnTo>
                                <a:lnTo>
                                  <a:pt x="0" y="1120"/>
                                </a:lnTo>
                                <a:lnTo>
                                  <a:pt x="5" y="1200"/>
                                </a:lnTo>
                                <a:lnTo>
                                  <a:pt x="16" y="1279"/>
                                </a:lnTo>
                                <a:lnTo>
                                  <a:pt x="35" y="1357"/>
                                </a:lnTo>
                                <a:lnTo>
                                  <a:pt x="61" y="1431"/>
                                </a:lnTo>
                                <a:lnTo>
                                  <a:pt x="94" y="1503"/>
                                </a:lnTo>
                                <a:lnTo>
                                  <a:pt x="133" y="1570"/>
                                </a:lnTo>
                                <a:lnTo>
                                  <a:pt x="178" y="1634"/>
                                </a:lnTo>
                                <a:lnTo>
                                  <a:pt x="227" y="1692"/>
                                </a:lnTo>
                                <a:lnTo>
                                  <a:pt x="282" y="1746"/>
                                </a:lnTo>
                                <a:lnTo>
                                  <a:pt x="340" y="1794"/>
                                </a:lnTo>
                                <a:lnTo>
                                  <a:pt x="403" y="1837"/>
                                </a:lnTo>
                                <a:lnTo>
                                  <a:pt x="468" y="1873"/>
                                </a:lnTo>
                                <a:lnTo>
                                  <a:pt x="536" y="1902"/>
                                </a:lnTo>
                                <a:lnTo>
                                  <a:pt x="607" y="1924"/>
                                </a:lnTo>
                                <a:lnTo>
                                  <a:pt x="679" y="1939"/>
                                </a:lnTo>
                                <a:lnTo>
                                  <a:pt x="752" y="1946"/>
                                </a:lnTo>
                                <a:lnTo>
                                  <a:pt x="826" y="1945"/>
                                </a:lnTo>
                                <a:lnTo>
                                  <a:pt x="898" y="1936"/>
                                </a:lnTo>
                                <a:lnTo>
                                  <a:pt x="969" y="1921"/>
                                </a:lnTo>
                                <a:lnTo>
                                  <a:pt x="1039" y="1900"/>
                                </a:lnTo>
                                <a:lnTo>
                                  <a:pt x="1107" y="1873"/>
                                </a:lnTo>
                                <a:lnTo>
                                  <a:pt x="1174" y="1841"/>
                                </a:lnTo>
                                <a:lnTo>
                                  <a:pt x="1239" y="1803"/>
                                </a:lnTo>
                                <a:lnTo>
                                  <a:pt x="1303" y="1761"/>
                                </a:lnTo>
                                <a:lnTo>
                                  <a:pt x="1365" y="1716"/>
                                </a:lnTo>
                                <a:lnTo>
                                  <a:pt x="1425" y="1666"/>
                                </a:lnTo>
                                <a:lnTo>
                                  <a:pt x="1483" y="1614"/>
                                </a:lnTo>
                                <a:lnTo>
                                  <a:pt x="1539" y="1559"/>
                                </a:lnTo>
                                <a:lnTo>
                                  <a:pt x="1594" y="1502"/>
                                </a:lnTo>
                                <a:lnTo>
                                  <a:pt x="1646" y="1443"/>
                                </a:lnTo>
                                <a:lnTo>
                                  <a:pt x="1696" y="1382"/>
                                </a:lnTo>
                                <a:lnTo>
                                  <a:pt x="1743" y="1322"/>
                                </a:lnTo>
                                <a:lnTo>
                                  <a:pt x="1787" y="1260"/>
                                </a:lnTo>
                                <a:lnTo>
                                  <a:pt x="1827" y="1195"/>
                                </a:lnTo>
                                <a:lnTo>
                                  <a:pt x="1862" y="1127"/>
                                </a:lnTo>
                                <a:lnTo>
                                  <a:pt x="1890" y="1056"/>
                                </a:lnTo>
                                <a:lnTo>
                                  <a:pt x="1909" y="981"/>
                                </a:lnTo>
                                <a:lnTo>
                                  <a:pt x="1917" y="902"/>
                                </a:lnTo>
                                <a:lnTo>
                                  <a:pt x="1915" y="824"/>
                                </a:lnTo>
                                <a:lnTo>
                                  <a:pt x="1903" y="746"/>
                                </a:lnTo>
                                <a:lnTo>
                                  <a:pt x="1882" y="671"/>
                                </a:lnTo>
                                <a:lnTo>
                                  <a:pt x="1852" y="598"/>
                                </a:lnTo>
                                <a:lnTo>
                                  <a:pt x="1815" y="528"/>
                                </a:lnTo>
                                <a:lnTo>
                                  <a:pt x="1772" y="463"/>
                                </a:lnTo>
                                <a:lnTo>
                                  <a:pt x="1723" y="403"/>
                                </a:lnTo>
                                <a:lnTo>
                                  <a:pt x="1670" y="349"/>
                                </a:lnTo>
                                <a:lnTo>
                                  <a:pt x="1613" y="300"/>
                                </a:lnTo>
                                <a:lnTo>
                                  <a:pt x="1553" y="256"/>
                                </a:lnTo>
                                <a:lnTo>
                                  <a:pt x="1490" y="215"/>
                                </a:lnTo>
                                <a:lnTo>
                                  <a:pt x="1425" y="178"/>
                                </a:lnTo>
                                <a:lnTo>
                                  <a:pt x="1359" y="145"/>
                                </a:lnTo>
                                <a:lnTo>
                                  <a:pt x="1291" y="114"/>
                                </a:lnTo>
                                <a:lnTo>
                                  <a:pt x="1223" y="85"/>
                                </a:lnTo>
                                <a:lnTo>
                                  <a:pt x="1146" y="55"/>
                                </a:lnTo>
                                <a:lnTo>
                                  <a:pt x="1067" y="30"/>
                                </a:lnTo>
                                <a:lnTo>
                                  <a:pt x="988" y="11"/>
                                </a:lnTo>
                                <a:lnTo>
                                  <a:pt x="9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344"/>
                        <wps:cNvSpPr>
                          <a:spLocks/>
                        </wps:cNvSpPr>
                        <wps:spPr bwMode="auto">
                          <a:xfrm>
                            <a:off x="820" y="739"/>
                            <a:ext cx="1918" cy="1946"/>
                          </a:xfrm>
                          <a:custGeom>
                            <a:avLst/>
                            <a:gdLst>
                              <a:gd name="T0" fmla="+- 0 1648 820"/>
                              <a:gd name="T1" fmla="*/ T0 w 1918"/>
                              <a:gd name="T2" fmla="+- 0 740 740"/>
                              <a:gd name="T3" fmla="*/ 740 h 1946"/>
                              <a:gd name="T4" fmla="+- 0 1808 820"/>
                              <a:gd name="T5" fmla="*/ T4 w 1918"/>
                              <a:gd name="T6" fmla="+- 0 751 740"/>
                              <a:gd name="T7" fmla="*/ 751 h 1946"/>
                              <a:gd name="T8" fmla="+- 0 1966 820"/>
                              <a:gd name="T9" fmla="*/ T8 w 1918"/>
                              <a:gd name="T10" fmla="+- 0 795 740"/>
                              <a:gd name="T11" fmla="*/ 795 h 1946"/>
                              <a:gd name="T12" fmla="+- 0 2111 820"/>
                              <a:gd name="T13" fmla="*/ T12 w 1918"/>
                              <a:gd name="T14" fmla="+- 0 854 740"/>
                              <a:gd name="T15" fmla="*/ 854 h 1946"/>
                              <a:gd name="T16" fmla="+- 0 2245 820"/>
                              <a:gd name="T17" fmla="*/ T16 w 1918"/>
                              <a:gd name="T18" fmla="+- 0 918 740"/>
                              <a:gd name="T19" fmla="*/ 918 h 1946"/>
                              <a:gd name="T20" fmla="+- 0 2373 820"/>
                              <a:gd name="T21" fmla="*/ T20 w 1918"/>
                              <a:gd name="T22" fmla="+- 0 996 740"/>
                              <a:gd name="T23" fmla="*/ 996 h 1946"/>
                              <a:gd name="T24" fmla="+- 0 2490 820"/>
                              <a:gd name="T25" fmla="*/ T24 w 1918"/>
                              <a:gd name="T26" fmla="+- 0 1089 740"/>
                              <a:gd name="T27" fmla="*/ 1089 h 1946"/>
                              <a:gd name="T28" fmla="+- 0 2592 820"/>
                              <a:gd name="T29" fmla="*/ T28 w 1918"/>
                              <a:gd name="T30" fmla="+- 0 1203 740"/>
                              <a:gd name="T31" fmla="*/ 1203 h 1946"/>
                              <a:gd name="T32" fmla="+- 0 2672 820"/>
                              <a:gd name="T33" fmla="*/ T32 w 1918"/>
                              <a:gd name="T34" fmla="+- 0 1338 740"/>
                              <a:gd name="T35" fmla="*/ 1338 h 1946"/>
                              <a:gd name="T36" fmla="+- 0 2723 820"/>
                              <a:gd name="T37" fmla="*/ T36 w 1918"/>
                              <a:gd name="T38" fmla="+- 0 1486 740"/>
                              <a:gd name="T39" fmla="*/ 1486 h 1946"/>
                              <a:gd name="T40" fmla="+- 0 2737 820"/>
                              <a:gd name="T41" fmla="*/ T40 w 1918"/>
                              <a:gd name="T42" fmla="+- 0 1642 740"/>
                              <a:gd name="T43" fmla="*/ 1642 h 1946"/>
                              <a:gd name="T44" fmla="+- 0 2710 820"/>
                              <a:gd name="T45" fmla="*/ T44 w 1918"/>
                              <a:gd name="T46" fmla="+- 0 1796 740"/>
                              <a:gd name="T47" fmla="*/ 1796 h 1946"/>
                              <a:gd name="T48" fmla="+- 0 2647 820"/>
                              <a:gd name="T49" fmla="*/ T48 w 1918"/>
                              <a:gd name="T50" fmla="+- 0 1935 740"/>
                              <a:gd name="T51" fmla="*/ 1935 h 1946"/>
                              <a:gd name="T52" fmla="+- 0 2563 820"/>
                              <a:gd name="T53" fmla="*/ T52 w 1918"/>
                              <a:gd name="T54" fmla="+- 0 2062 740"/>
                              <a:gd name="T55" fmla="*/ 2062 h 1946"/>
                              <a:gd name="T56" fmla="+- 0 2466 820"/>
                              <a:gd name="T57" fmla="*/ T56 w 1918"/>
                              <a:gd name="T58" fmla="+- 0 2183 740"/>
                              <a:gd name="T59" fmla="*/ 2183 h 1946"/>
                              <a:gd name="T60" fmla="+- 0 2359 820"/>
                              <a:gd name="T61" fmla="*/ T60 w 1918"/>
                              <a:gd name="T62" fmla="+- 0 2299 740"/>
                              <a:gd name="T63" fmla="*/ 2299 h 1946"/>
                              <a:gd name="T64" fmla="+- 0 2245 820"/>
                              <a:gd name="T65" fmla="*/ T64 w 1918"/>
                              <a:gd name="T66" fmla="+- 0 2406 740"/>
                              <a:gd name="T67" fmla="*/ 2406 h 1946"/>
                              <a:gd name="T68" fmla="+- 0 2123 820"/>
                              <a:gd name="T69" fmla="*/ T68 w 1918"/>
                              <a:gd name="T70" fmla="+- 0 2501 740"/>
                              <a:gd name="T71" fmla="*/ 2501 h 1946"/>
                              <a:gd name="T72" fmla="+- 0 1994 820"/>
                              <a:gd name="T73" fmla="*/ T72 w 1918"/>
                              <a:gd name="T74" fmla="+- 0 2581 740"/>
                              <a:gd name="T75" fmla="*/ 2581 h 1946"/>
                              <a:gd name="T76" fmla="+- 0 1859 820"/>
                              <a:gd name="T77" fmla="*/ T76 w 1918"/>
                              <a:gd name="T78" fmla="+- 0 2640 740"/>
                              <a:gd name="T79" fmla="*/ 2640 h 1946"/>
                              <a:gd name="T80" fmla="+- 0 1718 820"/>
                              <a:gd name="T81" fmla="*/ T80 w 1918"/>
                              <a:gd name="T82" fmla="+- 0 2676 740"/>
                              <a:gd name="T83" fmla="*/ 2676 h 1946"/>
                              <a:gd name="T84" fmla="+- 0 1572 820"/>
                              <a:gd name="T85" fmla="*/ T84 w 1918"/>
                              <a:gd name="T86" fmla="+- 0 2686 740"/>
                              <a:gd name="T87" fmla="*/ 2686 h 1946"/>
                              <a:gd name="T88" fmla="+- 0 1427 820"/>
                              <a:gd name="T89" fmla="*/ T88 w 1918"/>
                              <a:gd name="T90" fmla="+- 0 2664 740"/>
                              <a:gd name="T91" fmla="*/ 2664 h 1946"/>
                              <a:gd name="T92" fmla="+- 0 1288 820"/>
                              <a:gd name="T93" fmla="*/ T92 w 1918"/>
                              <a:gd name="T94" fmla="+- 0 2613 740"/>
                              <a:gd name="T95" fmla="*/ 2613 h 1946"/>
                              <a:gd name="T96" fmla="+- 0 1160 820"/>
                              <a:gd name="T97" fmla="*/ T96 w 1918"/>
                              <a:gd name="T98" fmla="+- 0 2534 740"/>
                              <a:gd name="T99" fmla="*/ 2534 h 1946"/>
                              <a:gd name="T100" fmla="+- 0 1047 820"/>
                              <a:gd name="T101" fmla="*/ T100 w 1918"/>
                              <a:gd name="T102" fmla="+- 0 2432 740"/>
                              <a:gd name="T103" fmla="*/ 2432 h 1946"/>
                              <a:gd name="T104" fmla="+- 0 953 820"/>
                              <a:gd name="T105" fmla="*/ T104 w 1918"/>
                              <a:gd name="T106" fmla="+- 0 2310 740"/>
                              <a:gd name="T107" fmla="*/ 2310 h 1946"/>
                              <a:gd name="T108" fmla="+- 0 881 820"/>
                              <a:gd name="T109" fmla="*/ T108 w 1918"/>
                              <a:gd name="T110" fmla="+- 0 2171 740"/>
                              <a:gd name="T111" fmla="*/ 2171 h 1946"/>
                              <a:gd name="T112" fmla="+- 0 836 820"/>
                              <a:gd name="T113" fmla="*/ T112 w 1918"/>
                              <a:gd name="T114" fmla="+- 0 2019 740"/>
                              <a:gd name="T115" fmla="*/ 2019 h 1946"/>
                              <a:gd name="T116" fmla="+- 0 820 820"/>
                              <a:gd name="T117" fmla="*/ T116 w 1918"/>
                              <a:gd name="T118" fmla="+- 0 1860 740"/>
                              <a:gd name="T119" fmla="*/ 1860 h 1946"/>
                              <a:gd name="T120" fmla="+- 0 832 820"/>
                              <a:gd name="T121" fmla="*/ T120 w 1918"/>
                              <a:gd name="T122" fmla="+- 0 1700 740"/>
                              <a:gd name="T123" fmla="*/ 1700 h 1946"/>
                              <a:gd name="T124" fmla="+- 0 870 820"/>
                              <a:gd name="T125" fmla="*/ T124 w 1918"/>
                              <a:gd name="T126" fmla="+- 0 1545 740"/>
                              <a:gd name="T127" fmla="*/ 1545 h 1946"/>
                              <a:gd name="T128" fmla="+- 0 932 820"/>
                              <a:gd name="T129" fmla="*/ T128 w 1918"/>
                              <a:gd name="T130" fmla="+- 0 1400 740"/>
                              <a:gd name="T131" fmla="*/ 1400 h 1946"/>
                              <a:gd name="T132" fmla="+- 0 1013 820"/>
                              <a:gd name="T133" fmla="*/ T132 w 1918"/>
                              <a:gd name="T134" fmla="+- 0 1270 740"/>
                              <a:gd name="T135" fmla="*/ 1270 h 1946"/>
                              <a:gd name="T136" fmla="+- 0 1102 820"/>
                              <a:gd name="T137" fmla="*/ T136 w 1918"/>
                              <a:gd name="T138" fmla="+- 0 1140 740"/>
                              <a:gd name="T139" fmla="*/ 1140 h 1946"/>
                              <a:gd name="T140" fmla="+- 0 1201 820"/>
                              <a:gd name="T141" fmla="*/ T140 w 1918"/>
                              <a:gd name="T142" fmla="+- 0 1013 740"/>
                              <a:gd name="T143" fmla="*/ 1013 h 1946"/>
                              <a:gd name="T144" fmla="+- 0 1311 820"/>
                              <a:gd name="T145" fmla="*/ T144 w 1918"/>
                              <a:gd name="T146" fmla="+- 0 899 740"/>
                              <a:gd name="T147" fmla="*/ 899 h 1946"/>
                              <a:gd name="T148" fmla="+- 0 1433 820"/>
                              <a:gd name="T149" fmla="*/ T148 w 1918"/>
                              <a:gd name="T150" fmla="+- 0 809 740"/>
                              <a:gd name="T151" fmla="*/ 809 h 1946"/>
                              <a:gd name="T152" fmla="+- 0 1569 820"/>
                              <a:gd name="T153" fmla="*/ T152 w 1918"/>
                              <a:gd name="T154" fmla="+- 0 753 740"/>
                              <a:gd name="T155" fmla="*/ 75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918" h="1946">
                                <a:moveTo>
                                  <a:pt x="749" y="13"/>
                                </a:moveTo>
                                <a:lnTo>
                                  <a:pt x="828" y="0"/>
                                </a:lnTo>
                                <a:lnTo>
                                  <a:pt x="908" y="0"/>
                                </a:lnTo>
                                <a:lnTo>
                                  <a:pt x="988" y="11"/>
                                </a:lnTo>
                                <a:lnTo>
                                  <a:pt x="1067" y="30"/>
                                </a:lnTo>
                                <a:lnTo>
                                  <a:pt x="1146" y="55"/>
                                </a:lnTo>
                                <a:lnTo>
                                  <a:pt x="1223" y="85"/>
                                </a:lnTo>
                                <a:lnTo>
                                  <a:pt x="1291" y="114"/>
                                </a:lnTo>
                                <a:lnTo>
                                  <a:pt x="1359" y="145"/>
                                </a:lnTo>
                                <a:lnTo>
                                  <a:pt x="1425" y="178"/>
                                </a:lnTo>
                                <a:lnTo>
                                  <a:pt x="1490" y="215"/>
                                </a:lnTo>
                                <a:lnTo>
                                  <a:pt x="1553" y="256"/>
                                </a:lnTo>
                                <a:lnTo>
                                  <a:pt x="1613" y="300"/>
                                </a:lnTo>
                                <a:lnTo>
                                  <a:pt x="1670" y="349"/>
                                </a:lnTo>
                                <a:lnTo>
                                  <a:pt x="1723" y="403"/>
                                </a:lnTo>
                                <a:lnTo>
                                  <a:pt x="1772" y="463"/>
                                </a:lnTo>
                                <a:lnTo>
                                  <a:pt x="1815" y="528"/>
                                </a:lnTo>
                                <a:lnTo>
                                  <a:pt x="1852" y="598"/>
                                </a:lnTo>
                                <a:lnTo>
                                  <a:pt x="1882" y="671"/>
                                </a:lnTo>
                                <a:lnTo>
                                  <a:pt x="1903" y="746"/>
                                </a:lnTo>
                                <a:lnTo>
                                  <a:pt x="1915" y="824"/>
                                </a:lnTo>
                                <a:lnTo>
                                  <a:pt x="1917" y="902"/>
                                </a:lnTo>
                                <a:lnTo>
                                  <a:pt x="1909" y="981"/>
                                </a:lnTo>
                                <a:lnTo>
                                  <a:pt x="1890" y="1056"/>
                                </a:lnTo>
                                <a:lnTo>
                                  <a:pt x="1862" y="1127"/>
                                </a:lnTo>
                                <a:lnTo>
                                  <a:pt x="1827" y="1195"/>
                                </a:lnTo>
                                <a:lnTo>
                                  <a:pt x="1787" y="1260"/>
                                </a:lnTo>
                                <a:lnTo>
                                  <a:pt x="1743" y="1322"/>
                                </a:lnTo>
                                <a:lnTo>
                                  <a:pt x="1696" y="1382"/>
                                </a:lnTo>
                                <a:lnTo>
                                  <a:pt x="1646" y="1443"/>
                                </a:lnTo>
                                <a:lnTo>
                                  <a:pt x="1594" y="1502"/>
                                </a:lnTo>
                                <a:lnTo>
                                  <a:pt x="1539" y="1559"/>
                                </a:lnTo>
                                <a:lnTo>
                                  <a:pt x="1483" y="1614"/>
                                </a:lnTo>
                                <a:lnTo>
                                  <a:pt x="1425" y="1666"/>
                                </a:lnTo>
                                <a:lnTo>
                                  <a:pt x="1365" y="1716"/>
                                </a:lnTo>
                                <a:lnTo>
                                  <a:pt x="1303" y="1761"/>
                                </a:lnTo>
                                <a:lnTo>
                                  <a:pt x="1239" y="1803"/>
                                </a:lnTo>
                                <a:lnTo>
                                  <a:pt x="1174" y="1841"/>
                                </a:lnTo>
                                <a:lnTo>
                                  <a:pt x="1107" y="1873"/>
                                </a:lnTo>
                                <a:lnTo>
                                  <a:pt x="1039" y="1900"/>
                                </a:lnTo>
                                <a:lnTo>
                                  <a:pt x="969" y="1921"/>
                                </a:lnTo>
                                <a:lnTo>
                                  <a:pt x="898" y="1936"/>
                                </a:lnTo>
                                <a:lnTo>
                                  <a:pt x="826" y="1945"/>
                                </a:lnTo>
                                <a:lnTo>
                                  <a:pt x="752" y="1946"/>
                                </a:lnTo>
                                <a:lnTo>
                                  <a:pt x="679" y="1939"/>
                                </a:lnTo>
                                <a:lnTo>
                                  <a:pt x="607" y="1924"/>
                                </a:lnTo>
                                <a:lnTo>
                                  <a:pt x="536" y="1902"/>
                                </a:lnTo>
                                <a:lnTo>
                                  <a:pt x="468" y="1873"/>
                                </a:lnTo>
                                <a:lnTo>
                                  <a:pt x="403" y="1837"/>
                                </a:lnTo>
                                <a:lnTo>
                                  <a:pt x="340" y="1794"/>
                                </a:lnTo>
                                <a:lnTo>
                                  <a:pt x="282" y="1746"/>
                                </a:lnTo>
                                <a:lnTo>
                                  <a:pt x="227" y="1692"/>
                                </a:lnTo>
                                <a:lnTo>
                                  <a:pt x="178" y="1634"/>
                                </a:lnTo>
                                <a:lnTo>
                                  <a:pt x="133" y="1570"/>
                                </a:lnTo>
                                <a:lnTo>
                                  <a:pt x="94" y="1503"/>
                                </a:lnTo>
                                <a:lnTo>
                                  <a:pt x="61" y="1431"/>
                                </a:lnTo>
                                <a:lnTo>
                                  <a:pt x="35" y="1357"/>
                                </a:lnTo>
                                <a:lnTo>
                                  <a:pt x="16" y="1279"/>
                                </a:lnTo>
                                <a:lnTo>
                                  <a:pt x="5" y="1200"/>
                                </a:lnTo>
                                <a:lnTo>
                                  <a:pt x="0" y="1120"/>
                                </a:lnTo>
                                <a:lnTo>
                                  <a:pt x="3" y="1040"/>
                                </a:lnTo>
                                <a:lnTo>
                                  <a:pt x="12" y="960"/>
                                </a:lnTo>
                                <a:lnTo>
                                  <a:pt x="28" y="882"/>
                                </a:lnTo>
                                <a:lnTo>
                                  <a:pt x="50" y="805"/>
                                </a:lnTo>
                                <a:lnTo>
                                  <a:pt x="78" y="731"/>
                                </a:lnTo>
                                <a:lnTo>
                                  <a:pt x="112" y="660"/>
                                </a:lnTo>
                                <a:lnTo>
                                  <a:pt x="152" y="593"/>
                                </a:lnTo>
                                <a:lnTo>
                                  <a:pt x="193" y="530"/>
                                </a:lnTo>
                                <a:lnTo>
                                  <a:pt x="237" y="465"/>
                                </a:lnTo>
                                <a:lnTo>
                                  <a:pt x="282" y="400"/>
                                </a:lnTo>
                                <a:lnTo>
                                  <a:pt x="331" y="335"/>
                                </a:lnTo>
                                <a:lnTo>
                                  <a:pt x="381" y="273"/>
                                </a:lnTo>
                                <a:lnTo>
                                  <a:pt x="435" y="214"/>
                                </a:lnTo>
                                <a:lnTo>
                                  <a:pt x="491" y="159"/>
                                </a:lnTo>
                                <a:lnTo>
                                  <a:pt x="551" y="111"/>
                                </a:lnTo>
                                <a:lnTo>
                                  <a:pt x="613" y="69"/>
                                </a:lnTo>
                                <a:lnTo>
                                  <a:pt x="679" y="36"/>
                                </a:lnTo>
                                <a:lnTo>
                                  <a:pt x="749" y="13"/>
                                </a:lnTo>
                                <a:close/>
                              </a:path>
                            </a:pathLst>
                          </a:custGeom>
                          <a:noFill/>
                          <a:ln w="17932">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343"/>
                        <wps:cNvSpPr>
                          <a:spLocks/>
                        </wps:cNvSpPr>
                        <wps:spPr bwMode="auto">
                          <a:xfrm>
                            <a:off x="2963" y="1635"/>
                            <a:ext cx="1818" cy="2138"/>
                          </a:xfrm>
                          <a:custGeom>
                            <a:avLst/>
                            <a:gdLst>
                              <a:gd name="T0" fmla="+- 0 3795 2963"/>
                              <a:gd name="T1" fmla="*/ T0 w 1818"/>
                              <a:gd name="T2" fmla="+- 0 1637 1636"/>
                              <a:gd name="T3" fmla="*/ 1637 h 2138"/>
                              <a:gd name="T4" fmla="+- 0 3648 2963"/>
                              <a:gd name="T5" fmla="*/ T4 w 1818"/>
                              <a:gd name="T6" fmla="+- 0 1661 1636"/>
                              <a:gd name="T7" fmla="*/ 1661 h 2138"/>
                              <a:gd name="T8" fmla="+- 0 3511 2963"/>
                              <a:gd name="T9" fmla="*/ T8 w 1818"/>
                              <a:gd name="T10" fmla="+- 0 1714 1636"/>
                              <a:gd name="T11" fmla="*/ 1714 h 2138"/>
                              <a:gd name="T12" fmla="+- 0 3380 2963"/>
                              <a:gd name="T13" fmla="*/ T12 w 1818"/>
                              <a:gd name="T14" fmla="+- 0 1801 1636"/>
                              <a:gd name="T15" fmla="*/ 1801 h 2138"/>
                              <a:gd name="T16" fmla="+- 0 3267 2963"/>
                              <a:gd name="T17" fmla="*/ T16 w 1818"/>
                              <a:gd name="T18" fmla="+- 0 1913 1636"/>
                              <a:gd name="T19" fmla="*/ 1913 h 2138"/>
                              <a:gd name="T20" fmla="+- 0 3175 2963"/>
                              <a:gd name="T21" fmla="*/ T20 w 1818"/>
                              <a:gd name="T22" fmla="+- 0 2042 1636"/>
                              <a:gd name="T23" fmla="*/ 2042 h 2138"/>
                              <a:gd name="T24" fmla="+- 0 3101 2963"/>
                              <a:gd name="T25" fmla="*/ T24 w 1818"/>
                              <a:gd name="T26" fmla="+- 0 2186 1636"/>
                              <a:gd name="T27" fmla="*/ 2186 h 2138"/>
                              <a:gd name="T28" fmla="+- 0 3042 2963"/>
                              <a:gd name="T29" fmla="*/ T28 w 1818"/>
                              <a:gd name="T30" fmla="+- 0 2342 1636"/>
                              <a:gd name="T31" fmla="*/ 2342 h 2138"/>
                              <a:gd name="T32" fmla="+- 0 2988 2963"/>
                              <a:gd name="T33" fmla="*/ T32 w 1818"/>
                              <a:gd name="T34" fmla="+- 0 2526 1636"/>
                              <a:gd name="T35" fmla="*/ 2526 h 2138"/>
                              <a:gd name="T36" fmla="+- 0 2963 2963"/>
                              <a:gd name="T37" fmla="*/ T36 w 1818"/>
                              <a:gd name="T38" fmla="+- 0 2696 1636"/>
                              <a:gd name="T39" fmla="*/ 2696 h 2138"/>
                              <a:gd name="T40" fmla="+- 0 2968 2963"/>
                              <a:gd name="T41" fmla="*/ T40 w 1818"/>
                              <a:gd name="T42" fmla="+- 0 2824 1636"/>
                              <a:gd name="T43" fmla="*/ 2824 h 2138"/>
                              <a:gd name="T44" fmla="+- 0 2988 2963"/>
                              <a:gd name="T45" fmla="*/ T44 w 1818"/>
                              <a:gd name="T46" fmla="+- 0 2967 1636"/>
                              <a:gd name="T47" fmla="*/ 2967 h 2138"/>
                              <a:gd name="T48" fmla="+- 0 3025 2963"/>
                              <a:gd name="T49" fmla="*/ T48 w 1818"/>
                              <a:gd name="T50" fmla="+- 0 3123 1636"/>
                              <a:gd name="T51" fmla="*/ 3123 h 2138"/>
                              <a:gd name="T52" fmla="+- 0 3080 2963"/>
                              <a:gd name="T53" fmla="*/ T52 w 1818"/>
                              <a:gd name="T54" fmla="+- 0 3274 1636"/>
                              <a:gd name="T55" fmla="*/ 3274 h 2138"/>
                              <a:gd name="T56" fmla="+- 0 3154 2963"/>
                              <a:gd name="T57" fmla="*/ T56 w 1818"/>
                              <a:gd name="T58" fmla="+- 0 3414 1636"/>
                              <a:gd name="T59" fmla="*/ 3414 h 2138"/>
                              <a:gd name="T60" fmla="+- 0 3248 2963"/>
                              <a:gd name="T61" fmla="*/ T60 w 1818"/>
                              <a:gd name="T62" fmla="+- 0 3540 1636"/>
                              <a:gd name="T63" fmla="*/ 3540 h 2138"/>
                              <a:gd name="T64" fmla="+- 0 3364 2963"/>
                              <a:gd name="T65" fmla="*/ T64 w 1818"/>
                              <a:gd name="T66" fmla="+- 0 3645 1636"/>
                              <a:gd name="T67" fmla="*/ 3645 h 2138"/>
                              <a:gd name="T68" fmla="+- 0 3495 2963"/>
                              <a:gd name="T69" fmla="*/ T68 w 1818"/>
                              <a:gd name="T70" fmla="+- 0 3723 1636"/>
                              <a:gd name="T71" fmla="*/ 3723 h 2138"/>
                              <a:gd name="T72" fmla="+- 0 3637 2963"/>
                              <a:gd name="T73" fmla="*/ T72 w 1818"/>
                              <a:gd name="T74" fmla="+- 0 3767 1636"/>
                              <a:gd name="T75" fmla="*/ 3767 h 2138"/>
                              <a:gd name="T76" fmla="+- 0 3786 2963"/>
                              <a:gd name="T77" fmla="*/ T76 w 1818"/>
                              <a:gd name="T78" fmla="+- 0 3770 1636"/>
                              <a:gd name="T79" fmla="*/ 3770 h 2138"/>
                              <a:gd name="T80" fmla="+- 0 3934 2963"/>
                              <a:gd name="T81" fmla="*/ T80 w 1818"/>
                              <a:gd name="T82" fmla="+- 0 3736 1636"/>
                              <a:gd name="T83" fmla="*/ 3736 h 2138"/>
                              <a:gd name="T84" fmla="+- 0 4076 2963"/>
                              <a:gd name="T85" fmla="*/ T84 w 1818"/>
                              <a:gd name="T86" fmla="+- 0 3679 1636"/>
                              <a:gd name="T87" fmla="*/ 3679 h 2138"/>
                              <a:gd name="T88" fmla="+- 0 4227 2963"/>
                              <a:gd name="T89" fmla="*/ T88 w 1818"/>
                              <a:gd name="T90" fmla="+- 0 3602 1636"/>
                              <a:gd name="T91" fmla="*/ 3602 h 2138"/>
                              <a:gd name="T92" fmla="+- 0 4369 2963"/>
                              <a:gd name="T93" fmla="*/ T92 w 1818"/>
                              <a:gd name="T94" fmla="+- 0 3510 1636"/>
                              <a:gd name="T95" fmla="*/ 3510 h 2138"/>
                              <a:gd name="T96" fmla="+- 0 4499 2963"/>
                              <a:gd name="T97" fmla="*/ T96 w 1818"/>
                              <a:gd name="T98" fmla="+- 0 3401 1636"/>
                              <a:gd name="T99" fmla="*/ 3401 h 2138"/>
                              <a:gd name="T100" fmla="+- 0 4598 2963"/>
                              <a:gd name="T101" fmla="*/ T100 w 1818"/>
                              <a:gd name="T102" fmla="+- 0 3291 1636"/>
                              <a:gd name="T103" fmla="*/ 3291 h 2138"/>
                              <a:gd name="T104" fmla="+- 0 4679 2963"/>
                              <a:gd name="T105" fmla="*/ T104 w 1818"/>
                              <a:gd name="T106" fmla="+- 0 3165 1636"/>
                              <a:gd name="T107" fmla="*/ 3165 h 2138"/>
                              <a:gd name="T108" fmla="+- 0 4739 2963"/>
                              <a:gd name="T109" fmla="*/ T108 w 1818"/>
                              <a:gd name="T110" fmla="+- 0 3027 1636"/>
                              <a:gd name="T111" fmla="*/ 3027 h 2138"/>
                              <a:gd name="T112" fmla="+- 0 4773 2963"/>
                              <a:gd name="T113" fmla="*/ T112 w 1818"/>
                              <a:gd name="T114" fmla="+- 0 2879 1636"/>
                              <a:gd name="T115" fmla="*/ 2879 h 2138"/>
                              <a:gd name="T116" fmla="+- 0 4781 2963"/>
                              <a:gd name="T117" fmla="*/ T116 w 1818"/>
                              <a:gd name="T118" fmla="+- 0 2727 1636"/>
                              <a:gd name="T119" fmla="*/ 2727 h 2138"/>
                              <a:gd name="T120" fmla="+- 0 4768 2963"/>
                              <a:gd name="T121" fmla="*/ T120 w 1818"/>
                              <a:gd name="T122" fmla="+- 0 2574 1636"/>
                              <a:gd name="T123" fmla="*/ 2574 h 2138"/>
                              <a:gd name="T124" fmla="+- 0 4734 2963"/>
                              <a:gd name="T125" fmla="*/ T124 w 1818"/>
                              <a:gd name="T126" fmla="+- 0 2417 1636"/>
                              <a:gd name="T127" fmla="*/ 2417 h 2138"/>
                              <a:gd name="T128" fmla="+- 0 4681 2963"/>
                              <a:gd name="T129" fmla="*/ T128 w 1818"/>
                              <a:gd name="T130" fmla="+- 0 2265 1636"/>
                              <a:gd name="T131" fmla="*/ 2265 h 2138"/>
                              <a:gd name="T132" fmla="+- 0 4609 2963"/>
                              <a:gd name="T133" fmla="*/ T132 w 1818"/>
                              <a:gd name="T134" fmla="+- 0 2121 1636"/>
                              <a:gd name="T135" fmla="*/ 2121 h 2138"/>
                              <a:gd name="T136" fmla="+- 0 4520 2963"/>
                              <a:gd name="T137" fmla="*/ T136 w 1818"/>
                              <a:gd name="T138" fmla="+- 0 1990 1636"/>
                              <a:gd name="T139" fmla="*/ 1990 h 2138"/>
                              <a:gd name="T140" fmla="+- 0 4415 2963"/>
                              <a:gd name="T141" fmla="*/ T140 w 1818"/>
                              <a:gd name="T142" fmla="+- 0 1874 1636"/>
                              <a:gd name="T143" fmla="*/ 1874 h 2138"/>
                              <a:gd name="T144" fmla="+- 0 4295 2963"/>
                              <a:gd name="T145" fmla="*/ T144 w 1818"/>
                              <a:gd name="T146" fmla="+- 0 1777 1636"/>
                              <a:gd name="T147" fmla="*/ 1777 h 2138"/>
                              <a:gd name="T148" fmla="+- 0 4162 2963"/>
                              <a:gd name="T149" fmla="*/ T148 w 1818"/>
                              <a:gd name="T150" fmla="+- 0 1702 1636"/>
                              <a:gd name="T151" fmla="*/ 1702 h 2138"/>
                              <a:gd name="T152" fmla="+- 0 4018 2963"/>
                              <a:gd name="T153" fmla="*/ T152 w 1818"/>
                              <a:gd name="T154" fmla="+- 0 1655 1636"/>
                              <a:gd name="T155" fmla="*/ 1655 h 2138"/>
                              <a:gd name="T156" fmla="+- 0 3869 2963"/>
                              <a:gd name="T157" fmla="*/ T156 w 1818"/>
                              <a:gd name="T158" fmla="+- 0 1636 1636"/>
                              <a:gd name="T159" fmla="*/ 1636 h 2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18" h="2138">
                                <a:moveTo>
                                  <a:pt x="906" y="0"/>
                                </a:moveTo>
                                <a:lnTo>
                                  <a:pt x="832" y="1"/>
                                </a:lnTo>
                                <a:lnTo>
                                  <a:pt x="758" y="9"/>
                                </a:lnTo>
                                <a:lnTo>
                                  <a:pt x="685" y="25"/>
                                </a:lnTo>
                                <a:lnTo>
                                  <a:pt x="615" y="48"/>
                                </a:lnTo>
                                <a:lnTo>
                                  <a:pt x="548" y="78"/>
                                </a:lnTo>
                                <a:lnTo>
                                  <a:pt x="483" y="116"/>
                                </a:lnTo>
                                <a:lnTo>
                                  <a:pt x="417" y="165"/>
                                </a:lnTo>
                                <a:lnTo>
                                  <a:pt x="358" y="218"/>
                                </a:lnTo>
                                <a:lnTo>
                                  <a:pt x="304" y="277"/>
                                </a:lnTo>
                                <a:lnTo>
                                  <a:pt x="255" y="339"/>
                                </a:lnTo>
                                <a:lnTo>
                                  <a:pt x="212" y="406"/>
                                </a:lnTo>
                                <a:lnTo>
                                  <a:pt x="173" y="476"/>
                                </a:lnTo>
                                <a:lnTo>
                                  <a:pt x="138" y="550"/>
                                </a:lnTo>
                                <a:lnTo>
                                  <a:pt x="107" y="626"/>
                                </a:lnTo>
                                <a:lnTo>
                                  <a:pt x="79" y="706"/>
                                </a:lnTo>
                                <a:lnTo>
                                  <a:pt x="53" y="787"/>
                                </a:lnTo>
                                <a:lnTo>
                                  <a:pt x="25" y="890"/>
                                </a:lnTo>
                                <a:lnTo>
                                  <a:pt x="5" y="996"/>
                                </a:lnTo>
                                <a:lnTo>
                                  <a:pt x="0" y="1060"/>
                                </a:lnTo>
                                <a:lnTo>
                                  <a:pt x="1" y="1124"/>
                                </a:lnTo>
                                <a:lnTo>
                                  <a:pt x="5" y="1188"/>
                                </a:lnTo>
                                <a:lnTo>
                                  <a:pt x="12" y="1252"/>
                                </a:lnTo>
                                <a:lnTo>
                                  <a:pt x="25" y="1331"/>
                                </a:lnTo>
                                <a:lnTo>
                                  <a:pt x="42" y="1410"/>
                                </a:lnTo>
                                <a:lnTo>
                                  <a:pt x="62" y="1487"/>
                                </a:lnTo>
                                <a:lnTo>
                                  <a:pt x="87" y="1564"/>
                                </a:lnTo>
                                <a:lnTo>
                                  <a:pt x="117" y="1638"/>
                                </a:lnTo>
                                <a:lnTo>
                                  <a:pt x="151" y="1709"/>
                                </a:lnTo>
                                <a:lnTo>
                                  <a:pt x="191" y="1778"/>
                                </a:lnTo>
                                <a:lnTo>
                                  <a:pt x="235" y="1843"/>
                                </a:lnTo>
                                <a:lnTo>
                                  <a:pt x="285" y="1904"/>
                                </a:lnTo>
                                <a:lnTo>
                                  <a:pt x="341" y="1959"/>
                                </a:lnTo>
                                <a:lnTo>
                                  <a:pt x="401" y="2009"/>
                                </a:lnTo>
                                <a:lnTo>
                                  <a:pt x="465" y="2052"/>
                                </a:lnTo>
                                <a:lnTo>
                                  <a:pt x="532" y="2087"/>
                                </a:lnTo>
                                <a:lnTo>
                                  <a:pt x="602" y="2113"/>
                                </a:lnTo>
                                <a:lnTo>
                                  <a:pt x="674" y="2131"/>
                                </a:lnTo>
                                <a:lnTo>
                                  <a:pt x="747" y="2138"/>
                                </a:lnTo>
                                <a:lnTo>
                                  <a:pt x="823" y="2134"/>
                                </a:lnTo>
                                <a:lnTo>
                                  <a:pt x="898" y="2121"/>
                                </a:lnTo>
                                <a:lnTo>
                                  <a:pt x="971" y="2100"/>
                                </a:lnTo>
                                <a:lnTo>
                                  <a:pt x="1043" y="2073"/>
                                </a:lnTo>
                                <a:lnTo>
                                  <a:pt x="1113" y="2043"/>
                                </a:lnTo>
                                <a:lnTo>
                                  <a:pt x="1189" y="2006"/>
                                </a:lnTo>
                                <a:lnTo>
                                  <a:pt x="1264" y="1966"/>
                                </a:lnTo>
                                <a:lnTo>
                                  <a:pt x="1336" y="1922"/>
                                </a:lnTo>
                                <a:lnTo>
                                  <a:pt x="1406" y="1874"/>
                                </a:lnTo>
                                <a:lnTo>
                                  <a:pt x="1473" y="1822"/>
                                </a:lnTo>
                                <a:lnTo>
                                  <a:pt x="1536" y="1765"/>
                                </a:lnTo>
                                <a:lnTo>
                                  <a:pt x="1587" y="1712"/>
                                </a:lnTo>
                                <a:lnTo>
                                  <a:pt x="1635" y="1655"/>
                                </a:lnTo>
                                <a:lnTo>
                                  <a:pt x="1678" y="1594"/>
                                </a:lnTo>
                                <a:lnTo>
                                  <a:pt x="1716" y="1529"/>
                                </a:lnTo>
                                <a:lnTo>
                                  <a:pt x="1749" y="1462"/>
                                </a:lnTo>
                                <a:lnTo>
                                  <a:pt x="1776" y="1391"/>
                                </a:lnTo>
                                <a:lnTo>
                                  <a:pt x="1796" y="1317"/>
                                </a:lnTo>
                                <a:lnTo>
                                  <a:pt x="1810" y="1243"/>
                                </a:lnTo>
                                <a:lnTo>
                                  <a:pt x="1817" y="1167"/>
                                </a:lnTo>
                                <a:lnTo>
                                  <a:pt x="1818" y="1091"/>
                                </a:lnTo>
                                <a:lnTo>
                                  <a:pt x="1814" y="1015"/>
                                </a:lnTo>
                                <a:lnTo>
                                  <a:pt x="1805" y="938"/>
                                </a:lnTo>
                                <a:lnTo>
                                  <a:pt x="1791" y="859"/>
                                </a:lnTo>
                                <a:lnTo>
                                  <a:pt x="1771" y="781"/>
                                </a:lnTo>
                                <a:lnTo>
                                  <a:pt x="1747" y="704"/>
                                </a:lnTo>
                                <a:lnTo>
                                  <a:pt x="1718" y="629"/>
                                </a:lnTo>
                                <a:lnTo>
                                  <a:pt x="1684" y="556"/>
                                </a:lnTo>
                                <a:lnTo>
                                  <a:pt x="1646" y="485"/>
                                </a:lnTo>
                                <a:lnTo>
                                  <a:pt x="1604" y="418"/>
                                </a:lnTo>
                                <a:lnTo>
                                  <a:pt x="1557" y="354"/>
                                </a:lnTo>
                                <a:lnTo>
                                  <a:pt x="1507" y="294"/>
                                </a:lnTo>
                                <a:lnTo>
                                  <a:pt x="1452" y="238"/>
                                </a:lnTo>
                                <a:lnTo>
                                  <a:pt x="1394" y="187"/>
                                </a:lnTo>
                                <a:lnTo>
                                  <a:pt x="1332" y="141"/>
                                </a:lnTo>
                                <a:lnTo>
                                  <a:pt x="1267" y="100"/>
                                </a:lnTo>
                                <a:lnTo>
                                  <a:pt x="1199" y="66"/>
                                </a:lnTo>
                                <a:lnTo>
                                  <a:pt x="1128" y="39"/>
                                </a:lnTo>
                                <a:lnTo>
                                  <a:pt x="1055" y="19"/>
                                </a:lnTo>
                                <a:lnTo>
                                  <a:pt x="981" y="6"/>
                                </a:lnTo>
                                <a:lnTo>
                                  <a:pt x="906"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342"/>
                        <wps:cNvSpPr>
                          <a:spLocks/>
                        </wps:cNvSpPr>
                        <wps:spPr bwMode="auto">
                          <a:xfrm>
                            <a:off x="2839" y="1586"/>
                            <a:ext cx="1783" cy="2063"/>
                          </a:xfrm>
                          <a:custGeom>
                            <a:avLst/>
                            <a:gdLst>
                              <a:gd name="T0" fmla="+- 0 3709 2840"/>
                              <a:gd name="T1" fmla="*/ T0 w 1783"/>
                              <a:gd name="T2" fmla="+- 0 1587 1586"/>
                              <a:gd name="T3" fmla="*/ 1587 h 2063"/>
                              <a:gd name="T4" fmla="+- 0 3562 2840"/>
                              <a:gd name="T5" fmla="*/ T4 w 1783"/>
                              <a:gd name="T6" fmla="+- 0 1617 1586"/>
                              <a:gd name="T7" fmla="*/ 1617 h 2063"/>
                              <a:gd name="T8" fmla="+- 0 3430 2840"/>
                              <a:gd name="T9" fmla="*/ T8 w 1783"/>
                              <a:gd name="T10" fmla="+- 0 1679 1586"/>
                              <a:gd name="T11" fmla="*/ 1679 h 2063"/>
                              <a:gd name="T12" fmla="+- 0 3309 2840"/>
                              <a:gd name="T13" fmla="*/ T12 w 1783"/>
                              <a:gd name="T14" fmla="+- 0 1766 1586"/>
                              <a:gd name="T15" fmla="*/ 1766 h 2063"/>
                              <a:gd name="T16" fmla="+- 0 3199 2840"/>
                              <a:gd name="T17" fmla="*/ T16 w 1783"/>
                              <a:gd name="T18" fmla="+- 0 1872 1586"/>
                              <a:gd name="T19" fmla="*/ 1872 h 2063"/>
                              <a:gd name="T20" fmla="+- 0 3100 2840"/>
                              <a:gd name="T21" fmla="*/ T20 w 1783"/>
                              <a:gd name="T22" fmla="+- 0 1989 1586"/>
                              <a:gd name="T23" fmla="*/ 1989 h 2063"/>
                              <a:gd name="T24" fmla="+- 0 3008 2840"/>
                              <a:gd name="T25" fmla="*/ T24 w 1783"/>
                              <a:gd name="T26" fmla="+- 0 2112 1586"/>
                              <a:gd name="T27" fmla="*/ 2112 h 2063"/>
                              <a:gd name="T28" fmla="+- 0 2931 2840"/>
                              <a:gd name="T29" fmla="*/ T28 w 1783"/>
                              <a:gd name="T30" fmla="+- 0 2232 1586"/>
                              <a:gd name="T31" fmla="*/ 2232 h 2063"/>
                              <a:gd name="T32" fmla="+- 0 2872 2840"/>
                              <a:gd name="T33" fmla="*/ T32 w 1783"/>
                              <a:gd name="T34" fmla="+- 0 2361 1586"/>
                              <a:gd name="T35" fmla="*/ 2361 h 2063"/>
                              <a:gd name="T36" fmla="+- 0 2843 2840"/>
                              <a:gd name="T37" fmla="*/ T36 w 1783"/>
                              <a:gd name="T38" fmla="+- 0 2504 1586"/>
                              <a:gd name="T39" fmla="*/ 2504 h 2063"/>
                              <a:gd name="T40" fmla="+- 0 2842 2840"/>
                              <a:gd name="T41" fmla="*/ T40 w 1783"/>
                              <a:gd name="T42" fmla="+- 0 2650 1586"/>
                              <a:gd name="T43" fmla="*/ 2650 h 2063"/>
                              <a:gd name="T44" fmla="+- 0 2863 2840"/>
                              <a:gd name="T45" fmla="*/ T44 w 1783"/>
                              <a:gd name="T46" fmla="+- 0 2799 1586"/>
                              <a:gd name="T47" fmla="*/ 2799 h 2063"/>
                              <a:gd name="T48" fmla="+- 0 2904 2840"/>
                              <a:gd name="T49" fmla="*/ T48 w 1783"/>
                              <a:gd name="T50" fmla="+- 0 2947 1586"/>
                              <a:gd name="T51" fmla="*/ 2947 h 2063"/>
                              <a:gd name="T52" fmla="+- 0 2963 2840"/>
                              <a:gd name="T53" fmla="*/ T52 w 1783"/>
                              <a:gd name="T54" fmla="+- 0 3089 1586"/>
                              <a:gd name="T55" fmla="*/ 3089 h 2063"/>
                              <a:gd name="T56" fmla="+- 0 3040 2840"/>
                              <a:gd name="T57" fmla="*/ T56 w 1783"/>
                              <a:gd name="T58" fmla="+- 0 3222 1586"/>
                              <a:gd name="T59" fmla="*/ 3222 h 2063"/>
                              <a:gd name="T60" fmla="+- 0 3134 2840"/>
                              <a:gd name="T61" fmla="*/ T60 w 1783"/>
                              <a:gd name="T62" fmla="+- 0 3343 1586"/>
                              <a:gd name="T63" fmla="*/ 3343 h 2063"/>
                              <a:gd name="T64" fmla="+- 0 3244 2840"/>
                              <a:gd name="T65" fmla="*/ T64 w 1783"/>
                              <a:gd name="T66" fmla="+- 0 3448 1586"/>
                              <a:gd name="T67" fmla="*/ 3448 h 2063"/>
                              <a:gd name="T68" fmla="+- 0 3369 2840"/>
                              <a:gd name="T69" fmla="*/ T68 w 1783"/>
                              <a:gd name="T70" fmla="+- 0 3535 1586"/>
                              <a:gd name="T71" fmla="*/ 3535 h 2063"/>
                              <a:gd name="T72" fmla="+- 0 3508 2840"/>
                              <a:gd name="T73" fmla="*/ T72 w 1783"/>
                              <a:gd name="T74" fmla="+- 0 3599 1586"/>
                              <a:gd name="T75" fmla="*/ 3599 h 2063"/>
                              <a:gd name="T76" fmla="+- 0 3656 2840"/>
                              <a:gd name="T77" fmla="*/ T76 w 1783"/>
                              <a:gd name="T78" fmla="+- 0 3637 1586"/>
                              <a:gd name="T79" fmla="*/ 3637 h 2063"/>
                              <a:gd name="T80" fmla="+- 0 3808 2840"/>
                              <a:gd name="T81" fmla="*/ T80 w 1783"/>
                              <a:gd name="T82" fmla="+- 0 3649 1586"/>
                              <a:gd name="T83" fmla="*/ 3649 h 2063"/>
                              <a:gd name="T84" fmla="+- 0 3957 2840"/>
                              <a:gd name="T85" fmla="*/ T84 w 1783"/>
                              <a:gd name="T86" fmla="+- 0 3634 1586"/>
                              <a:gd name="T87" fmla="*/ 3634 h 2063"/>
                              <a:gd name="T88" fmla="+- 0 4100 2840"/>
                              <a:gd name="T89" fmla="*/ T88 w 1783"/>
                              <a:gd name="T90" fmla="+- 0 3592 1586"/>
                              <a:gd name="T91" fmla="*/ 3592 h 2063"/>
                              <a:gd name="T92" fmla="+- 0 4230 2840"/>
                              <a:gd name="T93" fmla="*/ T92 w 1783"/>
                              <a:gd name="T94" fmla="+- 0 3521 1586"/>
                              <a:gd name="T95" fmla="*/ 3521 h 2063"/>
                              <a:gd name="T96" fmla="+- 0 4344 2840"/>
                              <a:gd name="T97" fmla="*/ T96 w 1783"/>
                              <a:gd name="T98" fmla="+- 0 3420 1586"/>
                              <a:gd name="T99" fmla="*/ 3420 h 2063"/>
                              <a:gd name="T100" fmla="+- 0 4437 2840"/>
                              <a:gd name="T101" fmla="*/ T100 w 1783"/>
                              <a:gd name="T102" fmla="+- 0 3296 1586"/>
                              <a:gd name="T103" fmla="*/ 3296 h 2063"/>
                              <a:gd name="T104" fmla="+- 0 4511 2840"/>
                              <a:gd name="T105" fmla="*/ T104 w 1783"/>
                              <a:gd name="T106" fmla="+- 0 3157 1586"/>
                              <a:gd name="T107" fmla="*/ 3157 h 2063"/>
                              <a:gd name="T108" fmla="+- 0 4565 2840"/>
                              <a:gd name="T109" fmla="*/ T108 w 1783"/>
                              <a:gd name="T110" fmla="+- 0 3011 1586"/>
                              <a:gd name="T111" fmla="*/ 3011 h 2063"/>
                              <a:gd name="T112" fmla="+- 0 4602 2840"/>
                              <a:gd name="T113" fmla="*/ T112 w 1783"/>
                              <a:gd name="T114" fmla="+- 0 2859 1586"/>
                              <a:gd name="T115" fmla="*/ 2859 h 2063"/>
                              <a:gd name="T116" fmla="+- 0 4620 2840"/>
                              <a:gd name="T117" fmla="*/ T116 w 1783"/>
                              <a:gd name="T118" fmla="+- 0 2703 1586"/>
                              <a:gd name="T119" fmla="*/ 2703 h 2063"/>
                              <a:gd name="T120" fmla="+- 0 4620 2840"/>
                              <a:gd name="T121" fmla="*/ T120 w 1783"/>
                              <a:gd name="T122" fmla="+- 0 2546 1586"/>
                              <a:gd name="T123" fmla="*/ 2546 h 2063"/>
                              <a:gd name="T124" fmla="+- 0 4600 2840"/>
                              <a:gd name="T125" fmla="*/ T124 w 1783"/>
                              <a:gd name="T126" fmla="+- 0 2390 1586"/>
                              <a:gd name="T127" fmla="*/ 2390 h 2063"/>
                              <a:gd name="T128" fmla="+- 0 4560 2840"/>
                              <a:gd name="T129" fmla="*/ T128 w 1783"/>
                              <a:gd name="T130" fmla="+- 0 2239 1586"/>
                              <a:gd name="T131" fmla="*/ 2239 h 2063"/>
                              <a:gd name="T132" fmla="+- 0 4499 2840"/>
                              <a:gd name="T133" fmla="*/ T132 w 1783"/>
                              <a:gd name="T134" fmla="+- 0 2095 1586"/>
                              <a:gd name="T135" fmla="*/ 2095 h 2063"/>
                              <a:gd name="T136" fmla="+- 0 4417 2840"/>
                              <a:gd name="T137" fmla="*/ T136 w 1783"/>
                              <a:gd name="T138" fmla="+- 0 1960 1586"/>
                              <a:gd name="T139" fmla="*/ 1960 h 2063"/>
                              <a:gd name="T140" fmla="+- 0 4321 2840"/>
                              <a:gd name="T141" fmla="*/ T140 w 1783"/>
                              <a:gd name="T142" fmla="+- 0 1845 1586"/>
                              <a:gd name="T143" fmla="*/ 1845 h 2063"/>
                              <a:gd name="T144" fmla="+- 0 4207 2840"/>
                              <a:gd name="T145" fmla="*/ T144 w 1783"/>
                              <a:gd name="T146" fmla="+- 0 1745 1586"/>
                              <a:gd name="T147" fmla="*/ 1745 h 2063"/>
                              <a:gd name="T148" fmla="+- 0 4080 2840"/>
                              <a:gd name="T149" fmla="*/ T148 w 1783"/>
                              <a:gd name="T150" fmla="+- 0 1667 1586"/>
                              <a:gd name="T151" fmla="*/ 1667 h 2063"/>
                              <a:gd name="T152" fmla="+- 0 3942 2840"/>
                              <a:gd name="T153" fmla="*/ T152 w 1783"/>
                              <a:gd name="T154" fmla="+- 0 1612 1586"/>
                              <a:gd name="T155" fmla="*/ 1612 h 2063"/>
                              <a:gd name="T156" fmla="+- 0 3787 2840"/>
                              <a:gd name="T157" fmla="*/ T156 w 1783"/>
                              <a:gd name="T158" fmla="+- 0 1586 1586"/>
                              <a:gd name="T159" fmla="*/ 1586 h 2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783" h="2063">
                                <a:moveTo>
                                  <a:pt x="947" y="0"/>
                                </a:moveTo>
                                <a:lnTo>
                                  <a:pt x="869" y="1"/>
                                </a:lnTo>
                                <a:lnTo>
                                  <a:pt x="794" y="12"/>
                                </a:lnTo>
                                <a:lnTo>
                                  <a:pt x="722" y="31"/>
                                </a:lnTo>
                                <a:lnTo>
                                  <a:pt x="654" y="59"/>
                                </a:lnTo>
                                <a:lnTo>
                                  <a:pt x="590" y="93"/>
                                </a:lnTo>
                                <a:lnTo>
                                  <a:pt x="528" y="134"/>
                                </a:lnTo>
                                <a:lnTo>
                                  <a:pt x="469" y="180"/>
                                </a:lnTo>
                                <a:lnTo>
                                  <a:pt x="413" y="231"/>
                                </a:lnTo>
                                <a:lnTo>
                                  <a:pt x="359" y="286"/>
                                </a:lnTo>
                                <a:lnTo>
                                  <a:pt x="308" y="344"/>
                                </a:lnTo>
                                <a:lnTo>
                                  <a:pt x="260" y="403"/>
                                </a:lnTo>
                                <a:lnTo>
                                  <a:pt x="213" y="465"/>
                                </a:lnTo>
                                <a:lnTo>
                                  <a:pt x="168" y="526"/>
                                </a:lnTo>
                                <a:lnTo>
                                  <a:pt x="128" y="585"/>
                                </a:lnTo>
                                <a:lnTo>
                                  <a:pt x="91" y="646"/>
                                </a:lnTo>
                                <a:lnTo>
                                  <a:pt x="58" y="709"/>
                                </a:lnTo>
                                <a:lnTo>
                                  <a:pt x="32" y="775"/>
                                </a:lnTo>
                                <a:lnTo>
                                  <a:pt x="14" y="846"/>
                                </a:lnTo>
                                <a:lnTo>
                                  <a:pt x="3" y="918"/>
                                </a:lnTo>
                                <a:lnTo>
                                  <a:pt x="0" y="991"/>
                                </a:lnTo>
                                <a:lnTo>
                                  <a:pt x="2" y="1064"/>
                                </a:lnTo>
                                <a:lnTo>
                                  <a:pt x="10" y="1138"/>
                                </a:lnTo>
                                <a:lnTo>
                                  <a:pt x="23" y="1213"/>
                                </a:lnTo>
                                <a:lnTo>
                                  <a:pt x="41" y="1288"/>
                                </a:lnTo>
                                <a:lnTo>
                                  <a:pt x="64" y="1361"/>
                                </a:lnTo>
                                <a:lnTo>
                                  <a:pt x="91" y="1433"/>
                                </a:lnTo>
                                <a:lnTo>
                                  <a:pt x="123" y="1503"/>
                                </a:lnTo>
                                <a:lnTo>
                                  <a:pt x="159" y="1571"/>
                                </a:lnTo>
                                <a:lnTo>
                                  <a:pt x="200" y="1636"/>
                                </a:lnTo>
                                <a:lnTo>
                                  <a:pt x="245" y="1698"/>
                                </a:lnTo>
                                <a:lnTo>
                                  <a:pt x="294" y="1757"/>
                                </a:lnTo>
                                <a:lnTo>
                                  <a:pt x="347" y="1812"/>
                                </a:lnTo>
                                <a:lnTo>
                                  <a:pt x="404" y="1862"/>
                                </a:lnTo>
                                <a:lnTo>
                                  <a:pt x="465" y="1908"/>
                                </a:lnTo>
                                <a:lnTo>
                                  <a:pt x="529" y="1949"/>
                                </a:lnTo>
                                <a:lnTo>
                                  <a:pt x="597" y="1984"/>
                                </a:lnTo>
                                <a:lnTo>
                                  <a:pt x="668" y="2013"/>
                                </a:lnTo>
                                <a:lnTo>
                                  <a:pt x="741" y="2036"/>
                                </a:lnTo>
                                <a:lnTo>
                                  <a:pt x="816" y="2051"/>
                                </a:lnTo>
                                <a:lnTo>
                                  <a:pt x="892" y="2061"/>
                                </a:lnTo>
                                <a:lnTo>
                                  <a:pt x="968" y="2063"/>
                                </a:lnTo>
                                <a:lnTo>
                                  <a:pt x="1043" y="2059"/>
                                </a:lnTo>
                                <a:lnTo>
                                  <a:pt x="1117" y="2048"/>
                                </a:lnTo>
                                <a:lnTo>
                                  <a:pt x="1190" y="2030"/>
                                </a:lnTo>
                                <a:lnTo>
                                  <a:pt x="1260" y="2006"/>
                                </a:lnTo>
                                <a:lnTo>
                                  <a:pt x="1327" y="1974"/>
                                </a:lnTo>
                                <a:lnTo>
                                  <a:pt x="1390" y="1935"/>
                                </a:lnTo>
                                <a:lnTo>
                                  <a:pt x="1449" y="1889"/>
                                </a:lnTo>
                                <a:lnTo>
                                  <a:pt x="1504" y="1834"/>
                                </a:lnTo>
                                <a:lnTo>
                                  <a:pt x="1553" y="1774"/>
                                </a:lnTo>
                                <a:lnTo>
                                  <a:pt x="1597" y="1710"/>
                                </a:lnTo>
                                <a:lnTo>
                                  <a:pt x="1636" y="1642"/>
                                </a:lnTo>
                                <a:lnTo>
                                  <a:pt x="1671" y="1571"/>
                                </a:lnTo>
                                <a:lnTo>
                                  <a:pt x="1700" y="1499"/>
                                </a:lnTo>
                                <a:lnTo>
                                  <a:pt x="1725" y="1425"/>
                                </a:lnTo>
                                <a:lnTo>
                                  <a:pt x="1746" y="1350"/>
                                </a:lnTo>
                                <a:lnTo>
                                  <a:pt x="1762" y="1273"/>
                                </a:lnTo>
                                <a:lnTo>
                                  <a:pt x="1774" y="1195"/>
                                </a:lnTo>
                                <a:lnTo>
                                  <a:pt x="1780" y="1117"/>
                                </a:lnTo>
                                <a:lnTo>
                                  <a:pt x="1783" y="1038"/>
                                </a:lnTo>
                                <a:lnTo>
                                  <a:pt x="1780" y="960"/>
                                </a:lnTo>
                                <a:lnTo>
                                  <a:pt x="1772" y="882"/>
                                </a:lnTo>
                                <a:lnTo>
                                  <a:pt x="1760" y="804"/>
                                </a:lnTo>
                                <a:lnTo>
                                  <a:pt x="1742" y="728"/>
                                </a:lnTo>
                                <a:lnTo>
                                  <a:pt x="1720" y="653"/>
                                </a:lnTo>
                                <a:lnTo>
                                  <a:pt x="1692" y="580"/>
                                </a:lnTo>
                                <a:lnTo>
                                  <a:pt x="1659" y="509"/>
                                </a:lnTo>
                                <a:lnTo>
                                  <a:pt x="1621" y="440"/>
                                </a:lnTo>
                                <a:lnTo>
                                  <a:pt x="1577" y="374"/>
                                </a:lnTo>
                                <a:lnTo>
                                  <a:pt x="1531" y="315"/>
                                </a:lnTo>
                                <a:lnTo>
                                  <a:pt x="1481" y="259"/>
                                </a:lnTo>
                                <a:lnTo>
                                  <a:pt x="1426" y="207"/>
                                </a:lnTo>
                                <a:lnTo>
                                  <a:pt x="1367" y="159"/>
                                </a:lnTo>
                                <a:lnTo>
                                  <a:pt x="1305" y="117"/>
                                </a:lnTo>
                                <a:lnTo>
                                  <a:pt x="1240" y="81"/>
                                </a:lnTo>
                                <a:lnTo>
                                  <a:pt x="1172" y="50"/>
                                </a:lnTo>
                                <a:lnTo>
                                  <a:pt x="1102" y="26"/>
                                </a:lnTo>
                                <a:lnTo>
                                  <a:pt x="1030" y="10"/>
                                </a:lnTo>
                                <a:lnTo>
                                  <a:pt x="9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341"/>
                        <wps:cNvSpPr>
                          <a:spLocks/>
                        </wps:cNvSpPr>
                        <wps:spPr bwMode="auto">
                          <a:xfrm>
                            <a:off x="2839" y="1586"/>
                            <a:ext cx="1783" cy="2063"/>
                          </a:xfrm>
                          <a:custGeom>
                            <a:avLst/>
                            <a:gdLst>
                              <a:gd name="T0" fmla="+- 0 3942 2840"/>
                              <a:gd name="T1" fmla="*/ T0 w 1783"/>
                              <a:gd name="T2" fmla="+- 0 1612 1586"/>
                              <a:gd name="T3" fmla="*/ 1612 h 2063"/>
                              <a:gd name="T4" fmla="+- 0 4080 2840"/>
                              <a:gd name="T5" fmla="*/ T4 w 1783"/>
                              <a:gd name="T6" fmla="+- 0 1667 1586"/>
                              <a:gd name="T7" fmla="*/ 1667 h 2063"/>
                              <a:gd name="T8" fmla="+- 0 4207 2840"/>
                              <a:gd name="T9" fmla="*/ T8 w 1783"/>
                              <a:gd name="T10" fmla="+- 0 1745 1586"/>
                              <a:gd name="T11" fmla="*/ 1745 h 2063"/>
                              <a:gd name="T12" fmla="+- 0 4321 2840"/>
                              <a:gd name="T13" fmla="*/ T12 w 1783"/>
                              <a:gd name="T14" fmla="+- 0 1845 1586"/>
                              <a:gd name="T15" fmla="*/ 1845 h 2063"/>
                              <a:gd name="T16" fmla="+- 0 4417 2840"/>
                              <a:gd name="T17" fmla="*/ T16 w 1783"/>
                              <a:gd name="T18" fmla="+- 0 1960 1586"/>
                              <a:gd name="T19" fmla="*/ 1960 h 2063"/>
                              <a:gd name="T20" fmla="+- 0 4499 2840"/>
                              <a:gd name="T21" fmla="*/ T20 w 1783"/>
                              <a:gd name="T22" fmla="+- 0 2095 1586"/>
                              <a:gd name="T23" fmla="*/ 2095 h 2063"/>
                              <a:gd name="T24" fmla="+- 0 4560 2840"/>
                              <a:gd name="T25" fmla="*/ T24 w 1783"/>
                              <a:gd name="T26" fmla="+- 0 2239 1586"/>
                              <a:gd name="T27" fmla="*/ 2239 h 2063"/>
                              <a:gd name="T28" fmla="+- 0 4600 2840"/>
                              <a:gd name="T29" fmla="*/ T28 w 1783"/>
                              <a:gd name="T30" fmla="+- 0 2390 1586"/>
                              <a:gd name="T31" fmla="*/ 2390 h 2063"/>
                              <a:gd name="T32" fmla="+- 0 4620 2840"/>
                              <a:gd name="T33" fmla="*/ T32 w 1783"/>
                              <a:gd name="T34" fmla="+- 0 2546 1586"/>
                              <a:gd name="T35" fmla="*/ 2546 h 2063"/>
                              <a:gd name="T36" fmla="+- 0 4620 2840"/>
                              <a:gd name="T37" fmla="*/ T36 w 1783"/>
                              <a:gd name="T38" fmla="+- 0 2703 1586"/>
                              <a:gd name="T39" fmla="*/ 2703 h 2063"/>
                              <a:gd name="T40" fmla="+- 0 4602 2840"/>
                              <a:gd name="T41" fmla="*/ T40 w 1783"/>
                              <a:gd name="T42" fmla="+- 0 2859 1586"/>
                              <a:gd name="T43" fmla="*/ 2859 h 2063"/>
                              <a:gd name="T44" fmla="+- 0 4565 2840"/>
                              <a:gd name="T45" fmla="*/ T44 w 1783"/>
                              <a:gd name="T46" fmla="+- 0 3011 1586"/>
                              <a:gd name="T47" fmla="*/ 3011 h 2063"/>
                              <a:gd name="T48" fmla="+- 0 4511 2840"/>
                              <a:gd name="T49" fmla="*/ T48 w 1783"/>
                              <a:gd name="T50" fmla="+- 0 3157 1586"/>
                              <a:gd name="T51" fmla="*/ 3157 h 2063"/>
                              <a:gd name="T52" fmla="+- 0 4437 2840"/>
                              <a:gd name="T53" fmla="*/ T52 w 1783"/>
                              <a:gd name="T54" fmla="+- 0 3296 1586"/>
                              <a:gd name="T55" fmla="*/ 3296 h 2063"/>
                              <a:gd name="T56" fmla="+- 0 4344 2840"/>
                              <a:gd name="T57" fmla="*/ T56 w 1783"/>
                              <a:gd name="T58" fmla="+- 0 3420 1586"/>
                              <a:gd name="T59" fmla="*/ 3420 h 2063"/>
                              <a:gd name="T60" fmla="+- 0 4230 2840"/>
                              <a:gd name="T61" fmla="*/ T60 w 1783"/>
                              <a:gd name="T62" fmla="+- 0 3521 1586"/>
                              <a:gd name="T63" fmla="*/ 3521 h 2063"/>
                              <a:gd name="T64" fmla="+- 0 4100 2840"/>
                              <a:gd name="T65" fmla="*/ T64 w 1783"/>
                              <a:gd name="T66" fmla="+- 0 3592 1586"/>
                              <a:gd name="T67" fmla="*/ 3592 h 2063"/>
                              <a:gd name="T68" fmla="+- 0 3957 2840"/>
                              <a:gd name="T69" fmla="*/ T68 w 1783"/>
                              <a:gd name="T70" fmla="+- 0 3634 1586"/>
                              <a:gd name="T71" fmla="*/ 3634 h 2063"/>
                              <a:gd name="T72" fmla="+- 0 3808 2840"/>
                              <a:gd name="T73" fmla="*/ T72 w 1783"/>
                              <a:gd name="T74" fmla="+- 0 3649 1586"/>
                              <a:gd name="T75" fmla="*/ 3649 h 2063"/>
                              <a:gd name="T76" fmla="+- 0 3656 2840"/>
                              <a:gd name="T77" fmla="*/ T76 w 1783"/>
                              <a:gd name="T78" fmla="+- 0 3637 1586"/>
                              <a:gd name="T79" fmla="*/ 3637 h 2063"/>
                              <a:gd name="T80" fmla="+- 0 3508 2840"/>
                              <a:gd name="T81" fmla="*/ T80 w 1783"/>
                              <a:gd name="T82" fmla="+- 0 3599 1586"/>
                              <a:gd name="T83" fmla="*/ 3599 h 2063"/>
                              <a:gd name="T84" fmla="+- 0 3369 2840"/>
                              <a:gd name="T85" fmla="*/ T84 w 1783"/>
                              <a:gd name="T86" fmla="+- 0 3535 1586"/>
                              <a:gd name="T87" fmla="*/ 3535 h 2063"/>
                              <a:gd name="T88" fmla="+- 0 3244 2840"/>
                              <a:gd name="T89" fmla="*/ T88 w 1783"/>
                              <a:gd name="T90" fmla="+- 0 3448 1586"/>
                              <a:gd name="T91" fmla="*/ 3448 h 2063"/>
                              <a:gd name="T92" fmla="+- 0 3134 2840"/>
                              <a:gd name="T93" fmla="*/ T92 w 1783"/>
                              <a:gd name="T94" fmla="+- 0 3343 1586"/>
                              <a:gd name="T95" fmla="*/ 3343 h 2063"/>
                              <a:gd name="T96" fmla="+- 0 3040 2840"/>
                              <a:gd name="T97" fmla="*/ T96 w 1783"/>
                              <a:gd name="T98" fmla="+- 0 3222 1586"/>
                              <a:gd name="T99" fmla="*/ 3222 h 2063"/>
                              <a:gd name="T100" fmla="+- 0 2963 2840"/>
                              <a:gd name="T101" fmla="*/ T100 w 1783"/>
                              <a:gd name="T102" fmla="+- 0 3089 1586"/>
                              <a:gd name="T103" fmla="*/ 3089 h 2063"/>
                              <a:gd name="T104" fmla="+- 0 2904 2840"/>
                              <a:gd name="T105" fmla="*/ T104 w 1783"/>
                              <a:gd name="T106" fmla="+- 0 2947 1586"/>
                              <a:gd name="T107" fmla="*/ 2947 h 2063"/>
                              <a:gd name="T108" fmla="+- 0 2863 2840"/>
                              <a:gd name="T109" fmla="*/ T108 w 1783"/>
                              <a:gd name="T110" fmla="+- 0 2799 1586"/>
                              <a:gd name="T111" fmla="*/ 2799 h 2063"/>
                              <a:gd name="T112" fmla="+- 0 2842 2840"/>
                              <a:gd name="T113" fmla="*/ T112 w 1783"/>
                              <a:gd name="T114" fmla="+- 0 2650 1586"/>
                              <a:gd name="T115" fmla="*/ 2650 h 2063"/>
                              <a:gd name="T116" fmla="+- 0 2843 2840"/>
                              <a:gd name="T117" fmla="*/ T116 w 1783"/>
                              <a:gd name="T118" fmla="+- 0 2504 1586"/>
                              <a:gd name="T119" fmla="*/ 2504 h 2063"/>
                              <a:gd name="T120" fmla="+- 0 2872 2840"/>
                              <a:gd name="T121" fmla="*/ T120 w 1783"/>
                              <a:gd name="T122" fmla="+- 0 2361 1586"/>
                              <a:gd name="T123" fmla="*/ 2361 h 2063"/>
                              <a:gd name="T124" fmla="+- 0 2931 2840"/>
                              <a:gd name="T125" fmla="*/ T124 w 1783"/>
                              <a:gd name="T126" fmla="+- 0 2232 1586"/>
                              <a:gd name="T127" fmla="*/ 2232 h 2063"/>
                              <a:gd name="T128" fmla="+- 0 3008 2840"/>
                              <a:gd name="T129" fmla="*/ T128 w 1783"/>
                              <a:gd name="T130" fmla="+- 0 2112 1586"/>
                              <a:gd name="T131" fmla="*/ 2112 h 2063"/>
                              <a:gd name="T132" fmla="+- 0 3100 2840"/>
                              <a:gd name="T133" fmla="*/ T132 w 1783"/>
                              <a:gd name="T134" fmla="+- 0 1989 1586"/>
                              <a:gd name="T135" fmla="*/ 1989 h 2063"/>
                              <a:gd name="T136" fmla="+- 0 3199 2840"/>
                              <a:gd name="T137" fmla="*/ T136 w 1783"/>
                              <a:gd name="T138" fmla="+- 0 1872 1586"/>
                              <a:gd name="T139" fmla="*/ 1872 h 2063"/>
                              <a:gd name="T140" fmla="+- 0 3309 2840"/>
                              <a:gd name="T141" fmla="*/ T140 w 1783"/>
                              <a:gd name="T142" fmla="+- 0 1766 1586"/>
                              <a:gd name="T143" fmla="*/ 1766 h 2063"/>
                              <a:gd name="T144" fmla="+- 0 3430 2840"/>
                              <a:gd name="T145" fmla="*/ T144 w 1783"/>
                              <a:gd name="T146" fmla="+- 0 1679 1586"/>
                              <a:gd name="T147" fmla="*/ 1679 h 2063"/>
                              <a:gd name="T148" fmla="+- 0 3562 2840"/>
                              <a:gd name="T149" fmla="*/ T148 w 1783"/>
                              <a:gd name="T150" fmla="+- 0 1617 1586"/>
                              <a:gd name="T151" fmla="*/ 1617 h 2063"/>
                              <a:gd name="T152" fmla="+- 0 3709 2840"/>
                              <a:gd name="T153" fmla="*/ T152 w 1783"/>
                              <a:gd name="T154" fmla="+- 0 1587 1586"/>
                              <a:gd name="T155" fmla="*/ 1587 h 2063"/>
                              <a:gd name="T156" fmla="+- 0 3870 2840"/>
                              <a:gd name="T157" fmla="*/ T156 w 1783"/>
                              <a:gd name="T158" fmla="+- 0 1596 1586"/>
                              <a:gd name="T159" fmla="*/ 1596 h 2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783" h="2063">
                                <a:moveTo>
                                  <a:pt x="1030" y="10"/>
                                </a:moveTo>
                                <a:lnTo>
                                  <a:pt x="1102" y="26"/>
                                </a:lnTo>
                                <a:lnTo>
                                  <a:pt x="1172" y="50"/>
                                </a:lnTo>
                                <a:lnTo>
                                  <a:pt x="1240" y="81"/>
                                </a:lnTo>
                                <a:lnTo>
                                  <a:pt x="1305" y="117"/>
                                </a:lnTo>
                                <a:lnTo>
                                  <a:pt x="1367" y="159"/>
                                </a:lnTo>
                                <a:lnTo>
                                  <a:pt x="1426" y="207"/>
                                </a:lnTo>
                                <a:lnTo>
                                  <a:pt x="1481" y="259"/>
                                </a:lnTo>
                                <a:lnTo>
                                  <a:pt x="1531" y="315"/>
                                </a:lnTo>
                                <a:lnTo>
                                  <a:pt x="1577" y="374"/>
                                </a:lnTo>
                                <a:lnTo>
                                  <a:pt x="1621" y="440"/>
                                </a:lnTo>
                                <a:lnTo>
                                  <a:pt x="1659" y="509"/>
                                </a:lnTo>
                                <a:lnTo>
                                  <a:pt x="1692" y="580"/>
                                </a:lnTo>
                                <a:lnTo>
                                  <a:pt x="1720" y="653"/>
                                </a:lnTo>
                                <a:lnTo>
                                  <a:pt x="1742" y="728"/>
                                </a:lnTo>
                                <a:lnTo>
                                  <a:pt x="1760" y="804"/>
                                </a:lnTo>
                                <a:lnTo>
                                  <a:pt x="1772" y="882"/>
                                </a:lnTo>
                                <a:lnTo>
                                  <a:pt x="1780" y="960"/>
                                </a:lnTo>
                                <a:lnTo>
                                  <a:pt x="1783" y="1038"/>
                                </a:lnTo>
                                <a:lnTo>
                                  <a:pt x="1780" y="1117"/>
                                </a:lnTo>
                                <a:lnTo>
                                  <a:pt x="1774" y="1195"/>
                                </a:lnTo>
                                <a:lnTo>
                                  <a:pt x="1762" y="1273"/>
                                </a:lnTo>
                                <a:lnTo>
                                  <a:pt x="1746" y="1350"/>
                                </a:lnTo>
                                <a:lnTo>
                                  <a:pt x="1725" y="1425"/>
                                </a:lnTo>
                                <a:lnTo>
                                  <a:pt x="1700" y="1499"/>
                                </a:lnTo>
                                <a:lnTo>
                                  <a:pt x="1671" y="1571"/>
                                </a:lnTo>
                                <a:lnTo>
                                  <a:pt x="1636" y="1642"/>
                                </a:lnTo>
                                <a:lnTo>
                                  <a:pt x="1597" y="1710"/>
                                </a:lnTo>
                                <a:lnTo>
                                  <a:pt x="1553" y="1774"/>
                                </a:lnTo>
                                <a:lnTo>
                                  <a:pt x="1504" y="1834"/>
                                </a:lnTo>
                                <a:lnTo>
                                  <a:pt x="1449" y="1889"/>
                                </a:lnTo>
                                <a:lnTo>
                                  <a:pt x="1390" y="1935"/>
                                </a:lnTo>
                                <a:lnTo>
                                  <a:pt x="1327" y="1974"/>
                                </a:lnTo>
                                <a:lnTo>
                                  <a:pt x="1260" y="2006"/>
                                </a:lnTo>
                                <a:lnTo>
                                  <a:pt x="1190" y="2030"/>
                                </a:lnTo>
                                <a:lnTo>
                                  <a:pt x="1117" y="2048"/>
                                </a:lnTo>
                                <a:lnTo>
                                  <a:pt x="1043" y="2059"/>
                                </a:lnTo>
                                <a:lnTo>
                                  <a:pt x="968" y="2063"/>
                                </a:lnTo>
                                <a:lnTo>
                                  <a:pt x="892" y="2061"/>
                                </a:lnTo>
                                <a:lnTo>
                                  <a:pt x="816" y="2051"/>
                                </a:lnTo>
                                <a:lnTo>
                                  <a:pt x="741" y="2036"/>
                                </a:lnTo>
                                <a:lnTo>
                                  <a:pt x="668" y="2013"/>
                                </a:lnTo>
                                <a:lnTo>
                                  <a:pt x="597" y="1984"/>
                                </a:lnTo>
                                <a:lnTo>
                                  <a:pt x="529" y="1949"/>
                                </a:lnTo>
                                <a:lnTo>
                                  <a:pt x="465" y="1908"/>
                                </a:lnTo>
                                <a:lnTo>
                                  <a:pt x="404" y="1862"/>
                                </a:lnTo>
                                <a:lnTo>
                                  <a:pt x="347" y="1812"/>
                                </a:lnTo>
                                <a:lnTo>
                                  <a:pt x="294" y="1757"/>
                                </a:lnTo>
                                <a:lnTo>
                                  <a:pt x="245" y="1698"/>
                                </a:lnTo>
                                <a:lnTo>
                                  <a:pt x="200" y="1636"/>
                                </a:lnTo>
                                <a:lnTo>
                                  <a:pt x="159" y="1571"/>
                                </a:lnTo>
                                <a:lnTo>
                                  <a:pt x="123" y="1503"/>
                                </a:lnTo>
                                <a:lnTo>
                                  <a:pt x="91" y="1433"/>
                                </a:lnTo>
                                <a:lnTo>
                                  <a:pt x="64" y="1361"/>
                                </a:lnTo>
                                <a:lnTo>
                                  <a:pt x="41" y="1288"/>
                                </a:lnTo>
                                <a:lnTo>
                                  <a:pt x="23" y="1213"/>
                                </a:lnTo>
                                <a:lnTo>
                                  <a:pt x="10" y="1138"/>
                                </a:lnTo>
                                <a:lnTo>
                                  <a:pt x="2" y="1064"/>
                                </a:lnTo>
                                <a:lnTo>
                                  <a:pt x="0" y="991"/>
                                </a:lnTo>
                                <a:lnTo>
                                  <a:pt x="3" y="918"/>
                                </a:lnTo>
                                <a:lnTo>
                                  <a:pt x="14" y="846"/>
                                </a:lnTo>
                                <a:lnTo>
                                  <a:pt x="32" y="775"/>
                                </a:lnTo>
                                <a:lnTo>
                                  <a:pt x="58" y="709"/>
                                </a:lnTo>
                                <a:lnTo>
                                  <a:pt x="91" y="646"/>
                                </a:lnTo>
                                <a:lnTo>
                                  <a:pt x="128" y="585"/>
                                </a:lnTo>
                                <a:lnTo>
                                  <a:pt x="168" y="526"/>
                                </a:lnTo>
                                <a:lnTo>
                                  <a:pt x="213" y="465"/>
                                </a:lnTo>
                                <a:lnTo>
                                  <a:pt x="260" y="403"/>
                                </a:lnTo>
                                <a:lnTo>
                                  <a:pt x="308" y="344"/>
                                </a:lnTo>
                                <a:lnTo>
                                  <a:pt x="359" y="286"/>
                                </a:lnTo>
                                <a:lnTo>
                                  <a:pt x="413" y="231"/>
                                </a:lnTo>
                                <a:lnTo>
                                  <a:pt x="469" y="180"/>
                                </a:lnTo>
                                <a:lnTo>
                                  <a:pt x="528" y="134"/>
                                </a:lnTo>
                                <a:lnTo>
                                  <a:pt x="590" y="93"/>
                                </a:lnTo>
                                <a:lnTo>
                                  <a:pt x="654" y="59"/>
                                </a:lnTo>
                                <a:lnTo>
                                  <a:pt x="722" y="31"/>
                                </a:lnTo>
                                <a:lnTo>
                                  <a:pt x="794" y="12"/>
                                </a:lnTo>
                                <a:lnTo>
                                  <a:pt x="869" y="1"/>
                                </a:lnTo>
                                <a:lnTo>
                                  <a:pt x="947" y="0"/>
                                </a:lnTo>
                                <a:lnTo>
                                  <a:pt x="1030" y="10"/>
                                </a:lnTo>
                                <a:close/>
                              </a:path>
                            </a:pathLst>
                          </a:custGeom>
                          <a:noFill/>
                          <a:ln w="17932">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 name="Picture 3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578" y="1569"/>
                            <a:ext cx="506" cy="508"/>
                          </a:xfrm>
                          <a:prstGeom prst="rect">
                            <a:avLst/>
                          </a:prstGeom>
                          <a:noFill/>
                          <a:extLst>
                            <a:ext uri="{909E8E84-426E-40DD-AFC4-6F175D3DCCD1}">
                              <a14:hiddenFill xmlns:a14="http://schemas.microsoft.com/office/drawing/2010/main">
                                <a:solidFill>
                                  <a:srgbClr val="FFFFFF"/>
                                </a:solidFill>
                              </a14:hiddenFill>
                            </a:ext>
                          </a:extLst>
                        </pic:spPr>
                      </pic:pic>
                      <wps:wsp>
                        <wps:cNvPr id="120" name="Freeform 339"/>
                        <wps:cNvSpPr>
                          <a:spLocks/>
                        </wps:cNvSpPr>
                        <wps:spPr bwMode="auto">
                          <a:xfrm>
                            <a:off x="7254" y="1829"/>
                            <a:ext cx="1705" cy="1749"/>
                          </a:xfrm>
                          <a:custGeom>
                            <a:avLst/>
                            <a:gdLst>
                              <a:gd name="T0" fmla="+- 0 7967 7255"/>
                              <a:gd name="T1" fmla="*/ T0 w 1705"/>
                              <a:gd name="T2" fmla="+- 0 1831 1830"/>
                              <a:gd name="T3" fmla="*/ 1831 h 1749"/>
                              <a:gd name="T4" fmla="+- 0 7814 7255"/>
                              <a:gd name="T5" fmla="*/ T4 w 1705"/>
                              <a:gd name="T6" fmla="+- 0 1857 1830"/>
                              <a:gd name="T7" fmla="*/ 1857 h 1749"/>
                              <a:gd name="T8" fmla="+- 0 7667 7255"/>
                              <a:gd name="T9" fmla="*/ T8 w 1705"/>
                              <a:gd name="T10" fmla="+- 0 1915 1830"/>
                              <a:gd name="T11" fmla="*/ 1915 h 1749"/>
                              <a:gd name="T12" fmla="+- 0 7540 7255"/>
                              <a:gd name="T13" fmla="*/ T12 w 1705"/>
                              <a:gd name="T14" fmla="+- 0 2001 1830"/>
                              <a:gd name="T15" fmla="*/ 2001 h 1749"/>
                              <a:gd name="T16" fmla="+- 0 7433 7255"/>
                              <a:gd name="T17" fmla="*/ T16 w 1705"/>
                              <a:gd name="T18" fmla="+- 0 2110 1830"/>
                              <a:gd name="T19" fmla="*/ 2110 h 1749"/>
                              <a:gd name="T20" fmla="+- 0 7349 7255"/>
                              <a:gd name="T21" fmla="*/ T20 w 1705"/>
                              <a:gd name="T22" fmla="+- 0 2236 1830"/>
                              <a:gd name="T23" fmla="*/ 2236 h 1749"/>
                              <a:gd name="T24" fmla="+- 0 7289 7255"/>
                              <a:gd name="T25" fmla="*/ T24 w 1705"/>
                              <a:gd name="T26" fmla="+- 0 2376 1830"/>
                              <a:gd name="T27" fmla="*/ 2376 h 1749"/>
                              <a:gd name="T28" fmla="+- 0 7259 7255"/>
                              <a:gd name="T29" fmla="*/ T28 w 1705"/>
                              <a:gd name="T30" fmla="+- 0 2523 1830"/>
                              <a:gd name="T31" fmla="*/ 2523 h 1749"/>
                              <a:gd name="T32" fmla="+- 0 7259 7255"/>
                              <a:gd name="T33" fmla="*/ T32 w 1705"/>
                              <a:gd name="T34" fmla="+- 0 2671 1830"/>
                              <a:gd name="T35" fmla="*/ 2671 h 1749"/>
                              <a:gd name="T36" fmla="+- 0 7294 7255"/>
                              <a:gd name="T37" fmla="*/ T36 w 1705"/>
                              <a:gd name="T38" fmla="+- 0 2823 1830"/>
                              <a:gd name="T39" fmla="*/ 2823 h 1749"/>
                              <a:gd name="T40" fmla="+- 0 7358 7255"/>
                              <a:gd name="T41" fmla="*/ T40 w 1705"/>
                              <a:gd name="T42" fmla="+- 0 2964 1830"/>
                              <a:gd name="T43" fmla="*/ 2964 h 1749"/>
                              <a:gd name="T44" fmla="+- 0 7447 7255"/>
                              <a:gd name="T45" fmla="*/ T44 w 1705"/>
                              <a:gd name="T46" fmla="+- 0 3092 1830"/>
                              <a:gd name="T47" fmla="*/ 3092 h 1749"/>
                              <a:gd name="T48" fmla="+- 0 7554 7255"/>
                              <a:gd name="T49" fmla="*/ T48 w 1705"/>
                              <a:gd name="T50" fmla="+- 0 3209 1830"/>
                              <a:gd name="T51" fmla="*/ 3209 h 1749"/>
                              <a:gd name="T52" fmla="+- 0 7677 7255"/>
                              <a:gd name="T53" fmla="*/ T52 w 1705"/>
                              <a:gd name="T54" fmla="+- 0 3313 1830"/>
                              <a:gd name="T55" fmla="*/ 3313 h 1749"/>
                              <a:gd name="T56" fmla="+- 0 7808 7255"/>
                              <a:gd name="T57" fmla="*/ T56 w 1705"/>
                              <a:gd name="T58" fmla="+- 0 3406 1830"/>
                              <a:gd name="T59" fmla="*/ 3406 h 1749"/>
                              <a:gd name="T60" fmla="+- 0 7946 7255"/>
                              <a:gd name="T61" fmla="*/ T60 w 1705"/>
                              <a:gd name="T62" fmla="+- 0 3488 1830"/>
                              <a:gd name="T63" fmla="*/ 3488 h 1749"/>
                              <a:gd name="T64" fmla="+- 0 8094 7255"/>
                              <a:gd name="T65" fmla="*/ T64 w 1705"/>
                              <a:gd name="T66" fmla="+- 0 3552 1830"/>
                              <a:gd name="T67" fmla="*/ 3552 h 1749"/>
                              <a:gd name="T68" fmla="+- 0 8252 7255"/>
                              <a:gd name="T69" fmla="*/ T68 w 1705"/>
                              <a:gd name="T70" fmla="+- 0 3578 1830"/>
                              <a:gd name="T71" fmla="*/ 3578 h 1749"/>
                              <a:gd name="T72" fmla="+- 0 8407 7255"/>
                              <a:gd name="T73" fmla="*/ T72 w 1705"/>
                              <a:gd name="T74" fmla="+- 0 3553 1830"/>
                              <a:gd name="T75" fmla="*/ 3553 h 1749"/>
                              <a:gd name="T76" fmla="+- 0 8549 7255"/>
                              <a:gd name="T77" fmla="*/ T76 w 1705"/>
                              <a:gd name="T78" fmla="+- 0 3481 1830"/>
                              <a:gd name="T79" fmla="*/ 3481 h 1749"/>
                              <a:gd name="T80" fmla="+- 0 8672 7255"/>
                              <a:gd name="T81" fmla="*/ T80 w 1705"/>
                              <a:gd name="T82" fmla="+- 0 3376 1830"/>
                              <a:gd name="T83" fmla="*/ 3376 h 1749"/>
                              <a:gd name="T84" fmla="+- 0 8768 7255"/>
                              <a:gd name="T85" fmla="*/ T84 w 1705"/>
                              <a:gd name="T86" fmla="+- 0 3247 1830"/>
                              <a:gd name="T87" fmla="*/ 3247 h 1749"/>
                              <a:gd name="T88" fmla="+- 0 8839 7255"/>
                              <a:gd name="T89" fmla="*/ T88 w 1705"/>
                              <a:gd name="T90" fmla="+- 0 3105 1830"/>
                              <a:gd name="T91" fmla="*/ 3105 h 1749"/>
                              <a:gd name="T92" fmla="+- 0 8891 7255"/>
                              <a:gd name="T93" fmla="*/ T92 w 1705"/>
                              <a:gd name="T94" fmla="+- 0 2955 1830"/>
                              <a:gd name="T95" fmla="*/ 2955 h 1749"/>
                              <a:gd name="T96" fmla="+- 0 8929 7255"/>
                              <a:gd name="T97" fmla="*/ T96 w 1705"/>
                              <a:gd name="T98" fmla="+- 0 2801 1830"/>
                              <a:gd name="T99" fmla="*/ 2801 h 1749"/>
                              <a:gd name="T100" fmla="+- 0 8954 7255"/>
                              <a:gd name="T101" fmla="*/ T100 w 1705"/>
                              <a:gd name="T102" fmla="+- 0 2649 1830"/>
                              <a:gd name="T103" fmla="*/ 2649 h 1749"/>
                              <a:gd name="T104" fmla="+- 0 8958 7255"/>
                              <a:gd name="T105" fmla="*/ T104 w 1705"/>
                              <a:gd name="T106" fmla="+- 0 2497 1830"/>
                              <a:gd name="T107" fmla="*/ 2497 h 1749"/>
                              <a:gd name="T108" fmla="+- 0 8925 7255"/>
                              <a:gd name="T109" fmla="*/ T108 w 1705"/>
                              <a:gd name="T110" fmla="+- 0 2353 1830"/>
                              <a:gd name="T111" fmla="*/ 2353 h 1749"/>
                              <a:gd name="T112" fmla="+- 0 8849 7255"/>
                              <a:gd name="T113" fmla="*/ T112 w 1705"/>
                              <a:gd name="T114" fmla="+- 0 2227 1830"/>
                              <a:gd name="T115" fmla="*/ 2227 h 1749"/>
                              <a:gd name="T116" fmla="+- 0 8741 7255"/>
                              <a:gd name="T117" fmla="*/ T116 w 1705"/>
                              <a:gd name="T118" fmla="+- 0 2122 1830"/>
                              <a:gd name="T119" fmla="*/ 2122 h 1749"/>
                              <a:gd name="T120" fmla="+- 0 8613 7255"/>
                              <a:gd name="T121" fmla="*/ T120 w 1705"/>
                              <a:gd name="T122" fmla="+- 0 2035 1830"/>
                              <a:gd name="T123" fmla="*/ 2035 h 1749"/>
                              <a:gd name="T124" fmla="+- 0 8477 7255"/>
                              <a:gd name="T125" fmla="*/ T124 w 1705"/>
                              <a:gd name="T126" fmla="+- 0 1961 1830"/>
                              <a:gd name="T127" fmla="*/ 1961 h 1749"/>
                              <a:gd name="T128" fmla="+- 0 8342 7255"/>
                              <a:gd name="T129" fmla="*/ T128 w 1705"/>
                              <a:gd name="T130" fmla="+- 0 1898 1830"/>
                              <a:gd name="T131" fmla="*/ 1898 h 1749"/>
                              <a:gd name="T132" fmla="+- 0 8197 7255"/>
                              <a:gd name="T133" fmla="*/ T132 w 1705"/>
                              <a:gd name="T134" fmla="+- 0 1849 1830"/>
                              <a:gd name="T135" fmla="*/ 1849 h 1749"/>
                              <a:gd name="T136" fmla="+- 0 8045 7255"/>
                              <a:gd name="T137" fmla="*/ T136 w 1705"/>
                              <a:gd name="T138" fmla="+- 0 1830 1830"/>
                              <a:gd name="T139" fmla="*/ 1830 h 1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705" h="1749">
                                <a:moveTo>
                                  <a:pt x="790" y="0"/>
                                </a:moveTo>
                                <a:lnTo>
                                  <a:pt x="712" y="1"/>
                                </a:lnTo>
                                <a:lnTo>
                                  <a:pt x="635" y="10"/>
                                </a:lnTo>
                                <a:lnTo>
                                  <a:pt x="559" y="27"/>
                                </a:lnTo>
                                <a:lnTo>
                                  <a:pt x="484" y="52"/>
                                </a:lnTo>
                                <a:lnTo>
                                  <a:pt x="412" y="85"/>
                                </a:lnTo>
                                <a:lnTo>
                                  <a:pt x="347" y="125"/>
                                </a:lnTo>
                                <a:lnTo>
                                  <a:pt x="285" y="171"/>
                                </a:lnTo>
                                <a:lnTo>
                                  <a:pt x="229" y="223"/>
                                </a:lnTo>
                                <a:lnTo>
                                  <a:pt x="178" y="280"/>
                                </a:lnTo>
                                <a:lnTo>
                                  <a:pt x="133" y="341"/>
                                </a:lnTo>
                                <a:lnTo>
                                  <a:pt x="94" y="406"/>
                                </a:lnTo>
                                <a:lnTo>
                                  <a:pt x="61" y="475"/>
                                </a:lnTo>
                                <a:lnTo>
                                  <a:pt x="34" y="546"/>
                                </a:lnTo>
                                <a:lnTo>
                                  <a:pt x="15" y="619"/>
                                </a:lnTo>
                                <a:lnTo>
                                  <a:pt x="4" y="693"/>
                                </a:lnTo>
                                <a:lnTo>
                                  <a:pt x="0" y="767"/>
                                </a:lnTo>
                                <a:lnTo>
                                  <a:pt x="4" y="841"/>
                                </a:lnTo>
                                <a:lnTo>
                                  <a:pt x="18" y="919"/>
                                </a:lnTo>
                                <a:lnTo>
                                  <a:pt x="39" y="993"/>
                                </a:lnTo>
                                <a:lnTo>
                                  <a:pt x="68" y="1065"/>
                                </a:lnTo>
                                <a:lnTo>
                                  <a:pt x="103" y="1134"/>
                                </a:lnTo>
                                <a:lnTo>
                                  <a:pt x="145" y="1199"/>
                                </a:lnTo>
                                <a:lnTo>
                                  <a:pt x="192" y="1262"/>
                                </a:lnTo>
                                <a:lnTo>
                                  <a:pt x="243" y="1322"/>
                                </a:lnTo>
                                <a:lnTo>
                                  <a:pt x="299" y="1379"/>
                                </a:lnTo>
                                <a:lnTo>
                                  <a:pt x="359" y="1432"/>
                                </a:lnTo>
                                <a:lnTo>
                                  <a:pt x="422" y="1483"/>
                                </a:lnTo>
                                <a:lnTo>
                                  <a:pt x="486" y="1531"/>
                                </a:lnTo>
                                <a:lnTo>
                                  <a:pt x="553" y="1576"/>
                                </a:lnTo>
                                <a:lnTo>
                                  <a:pt x="621" y="1618"/>
                                </a:lnTo>
                                <a:lnTo>
                                  <a:pt x="691" y="1658"/>
                                </a:lnTo>
                                <a:lnTo>
                                  <a:pt x="764" y="1693"/>
                                </a:lnTo>
                                <a:lnTo>
                                  <a:pt x="839" y="1722"/>
                                </a:lnTo>
                                <a:lnTo>
                                  <a:pt x="916" y="1741"/>
                                </a:lnTo>
                                <a:lnTo>
                                  <a:pt x="997" y="1748"/>
                                </a:lnTo>
                                <a:lnTo>
                                  <a:pt x="1075" y="1742"/>
                                </a:lnTo>
                                <a:lnTo>
                                  <a:pt x="1152" y="1723"/>
                                </a:lnTo>
                                <a:lnTo>
                                  <a:pt x="1225" y="1692"/>
                                </a:lnTo>
                                <a:lnTo>
                                  <a:pt x="1294" y="1651"/>
                                </a:lnTo>
                                <a:lnTo>
                                  <a:pt x="1359" y="1602"/>
                                </a:lnTo>
                                <a:lnTo>
                                  <a:pt x="1417" y="1546"/>
                                </a:lnTo>
                                <a:lnTo>
                                  <a:pt x="1469" y="1483"/>
                                </a:lnTo>
                                <a:lnTo>
                                  <a:pt x="1513" y="1417"/>
                                </a:lnTo>
                                <a:lnTo>
                                  <a:pt x="1551" y="1347"/>
                                </a:lnTo>
                                <a:lnTo>
                                  <a:pt x="1584" y="1275"/>
                                </a:lnTo>
                                <a:lnTo>
                                  <a:pt x="1612" y="1201"/>
                                </a:lnTo>
                                <a:lnTo>
                                  <a:pt x="1636" y="1125"/>
                                </a:lnTo>
                                <a:lnTo>
                                  <a:pt x="1656" y="1048"/>
                                </a:lnTo>
                                <a:lnTo>
                                  <a:pt x="1674" y="971"/>
                                </a:lnTo>
                                <a:lnTo>
                                  <a:pt x="1688" y="895"/>
                                </a:lnTo>
                                <a:lnTo>
                                  <a:pt x="1699" y="819"/>
                                </a:lnTo>
                                <a:lnTo>
                                  <a:pt x="1705" y="743"/>
                                </a:lnTo>
                                <a:lnTo>
                                  <a:pt x="1703" y="667"/>
                                </a:lnTo>
                                <a:lnTo>
                                  <a:pt x="1692" y="594"/>
                                </a:lnTo>
                                <a:lnTo>
                                  <a:pt x="1670" y="523"/>
                                </a:lnTo>
                                <a:lnTo>
                                  <a:pt x="1636" y="457"/>
                                </a:lnTo>
                                <a:lnTo>
                                  <a:pt x="1594" y="397"/>
                                </a:lnTo>
                                <a:lnTo>
                                  <a:pt x="1543" y="342"/>
                                </a:lnTo>
                                <a:lnTo>
                                  <a:pt x="1486" y="292"/>
                                </a:lnTo>
                                <a:lnTo>
                                  <a:pt x="1424" y="246"/>
                                </a:lnTo>
                                <a:lnTo>
                                  <a:pt x="1358" y="205"/>
                                </a:lnTo>
                                <a:lnTo>
                                  <a:pt x="1290" y="167"/>
                                </a:lnTo>
                                <a:lnTo>
                                  <a:pt x="1222" y="131"/>
                                </a:lnTo>
                                <a:lnTo>
                                  <a:pt x="1153" y="99"/>
                                </a:lnTo>
                                <a:lnTo>
                                  <a:pt x="1087" y="68"/>
                                </a:lnTo>
                                <a:lnTo>
                                  <a:pt x="1016" y="40"/>
                                </a:lnTo>
                                <a:lnTo>
                                  <a:pt x="942" y="19"/>
                                </a:lnTo>
                                <a:lnTo>
                                  <a:pt x="867" y="6"/>
                                </a:lnTo>
                                <a:lnTo>
                                  <a:pt x="790" y="0"/>
                                </a:lnTo>
                                <a:close/>
                              </a:path>
                            </a:pathLst>
                          </a:custGeom>
                          <a:solidFill>
                            <a:srgbClr val="F584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338"/>
                        <wps:cNvSpPr>
                          <a:spLocks/>
                        </wps:cNvSpPr>
                        <wps:spPr bwMode="auto">
                          <a:xfrm>
                            <a:off x="5399" y="1003"/>
                            <a:ext cx="1795" cy="1789"/>
                          </a:xfrm>
                          <a:custGeom>
                            <a:avLst/>
                            <a:gdLst>
                              <a:gd name="T0" fmla="+- 0 6092 5399"/>
                              <a:gd name="T1" fmla="*/ T0 w 1795"/>
                              <a:gd name="T2" fmla="+- 0 1006 1003"/>
                              <a:gd name="T3" fmla="*/ 1006 h 1789"/>
                              <a:gd name="T4" fmla="+- 0 5934 5399"/>
                              <a:gd name="T5" fmla="*/ T4 w 1795"/>
                              <a:gd name="T6" fmla="+- 0 1030 1003"/>
                              <a:gd name="T7" fmla="*/ 1030 h 1789"/>
                              <a:gd name="T8" fmla="+- 0 5790 5399"/>
                              <a:gd name="T9" fmla="*/ T8 w 1795"/>
                              <a:gd name="T10" fmla="+- 0 1091 1003"/>
                              <a:gd name="T11" fmla="*/ 1091 h 1789"/>
                              <a:gd name="T12" fmla="+- 0 5673 5399"/>
                              <a:gd name="T13" fmla="*/ T12 w 1795"/>
                              <a:gd name="T14" fmla="+- 0 1193 1003"/>
                              <a:gd name="T15" fmla="*/ 1193 h 1789"/>
                              <a:gd name="T16" fmla="+- 0 5584 5399"/>
                              <a:gd name="T17" fmla="*/ T16 w 1795"/>
                              <a:gd name="T18" fmla="+- 0 1324 1003"/>
                              <a:gd name="T19" fmla="*/ 1324 h 1789"/>
                              <a:gd name="T20" fmla="+- 0 5517 5399"/>
                              <a:gd name="T21" fmla="*/ T20 w 1795"/>
                              <a:gd name="T22" fmla="+- 0 1473 1003"/>
                              <a:gd name="T23" fmla="*/ 1473 h 1789"/>
                              <a:gd name="T24" fmla="+- 0 5466 5399"/>
                              <a:gd name="T25" fmla="*/ T24 w 1795"/>
                              <a:gd name="T26" fmla="+- 0 1628 1003"/>
                              <a:gd name="T27" fmla="*/ 1628 h 1789"/>
                              <a:gd name="T28" fmla="+- 0 5425 5399"/>
                              <a:gd name="T29" fmla="*/ T28 w 1795"/>
                              <a:gd name="T30" fmla="+- 0 1779 1003"/>
                              <a:gd name="T31" fmla="*/ 1779 h 1789"/>
                              <a:gd name="T32" fmla="+- 0 5401 5399"/>
                              <a:gd name="T33" fmla="*/ T32 w 1795"/>
                              <a:gd name="T34" fmla="+- 0 1922 1003"/>
                              <a:gd name="T35" fmla="*/ 1922 h 1789"/>
                              <a:gd name="T36" fmla="+- 0 5404 5399"/>
                              <a:gd name="T37" fmla="*/ T36 w 1795"/>
                              <a:gd name="T38" fmla="+- 0 2068 1003"/>
                              <a:gd name="T39" fmla="*/ 2068 h 1789"/>
                              <a:gd name="T40" fmla="+- 0 5432 5399"/>
                              <a:gd name="T41" fmla="*/ T40 w 1795"/>
                              <a:gd name="T42" fmla="+- 0 2213 1003"/>
                              <a:gd name="T43" fmla="*/ 2213 h 1789"/>
                              <a:gd name="T44" fmla="+- 0 5486 5399"/>
                              <a:gd name="T45" fmla="*/ T44 w 1795"/>
                              <a:gd name="T46" fmla="+- 0 2351 1003"/>
                              <a:gd name="T47" fmla="*/ 2351 h 1789"/>
                              <a:gd name="T48" fmla="+- 0 5566 5399"/>
                              <a:gd name="T49" fmla="*/ T48 w 1795"/>
                              <a:gd name="T50" fmla="+- 0 2477 1003"/>
                              <a:gd name="T51" fmla="*/ 2477 h 1789"/>
                              <a:gd name="T52" fmla="+- 0 5669 5399"/>
                              <a:gd name="T53" fmla="*/ T52 w 1795"/>
                              <a:gd name="T54" fmla="+- 0 2585 1003"/>
                              <a:gd name="T55" fmla="*/ 2585 h 1789"/>
                              <a:gd name="T56" fmla="+- 0 5789 5399"/>
                              <a:gd name="T57" fmla="*/ T56 w 1795"/>
                              <a:gd name="T58" fmla="+- 0 2672 1003"/>
                              <a:gd name="T59" fmla="*/ 2672 h 1789"/>
                              <a:gd name="T60" fmla="+- 0 5923 5399"/>
                              <a:gd name="T61" fmla="*/ T60 w 1795"/>
                              <a:gd name="T62" fmla="+- 0 2737 1003"/>
                              <a:gd name="T63" fmla="*/ 2737 h 1789"/>
                              <a:gd name="T64" fmla="+- 0 6065 5399"/>
                              <a:gd name="T65" fmla="*/ T64 w 1795"/>
                              <a:gd name="T66" fmla="+- 0 2777 1003"/>
                              <a:gd name="T67" fmla="*/ 2777 h 1789"/>
                              <a:gd name="T68" fmla="+- 0 6211 5399"/>
                              <a:gd name="T69" fmla="*/ T68 w 1795"/>
                              <a:gd name="T70" fmla="+- 0 2792 1003"/>
                              <a:gd name="T71" fmla="*/ 2792 h 1789"/>
                              <a:gd name="T72" fmla="+- 0 6355 5399"/>
                              <a:gd name="T73" fmla="*/ T72 w 1795"/>
                              <a:gd name="T74" fmla="+- 0 2779 1003"/>
                              <a:gd name="T75" fmla="*/ 2779 h 1789"/>
                              <a:gd name="T76" fmla="+- 0 6499 5399"/>
                              <a:gd name="T77" fmla="*/ T76 w 1795"/>
                              <a:gd name="T78" fmla="+- 0 2736 1003"/>
                              <a:gd name="T79" fmla="*/ 2736 h 1789"/>
                              <a:gd name="T80" fmla="+- 0 6632 5399"/>
                              <a:gd name="T81" fmla="*/ T80 w 1795"/>
                              <a:gd name="T82" fmla="+- 0 2665 1003"/>
                              <a:gd name="T83" fmla="*/ 2665 h 1789"/>
                              <a:gd name="T84" fmla="+- 0 6751 5399"/>
                              <a:gd name="T85" fmla="*/ T84 w 1795"/>
                              <a:gd name="T86" fmla="+- 0 2571 1003"/>
                              <a:gd name="T87" fmla="*/ 2571 h 1789"/>
                              <a:gd name="T88" fmla="+- 0 6855 5399"/>
                              <a:gd name="T89" fmla="*/ T88 w 1795"/>
                              <a:gd name="T90" fmla="+- 0 2459 1003"/>
                              <a:gd name="T91" fmla="*/ 2459 h 1789"/>
                              <a:gd name="T92" fmla="+- 0 6946 5399"/>
                              <a:gd name="T93" fmla="*/ T92 w 1795"/>
                              <a:gd name="T94" fmla="+- 0 2332 1003"/>
                              <a:gd name="T95" fmla="*/ 2332 h 1789"/>
                              <a:gd name="T96" fmla="+- 0 7025 5399"/>
                              <a:gd name="T97" fmla="*/ T96 w 1795"/>
                              <a:gd name="T98" fmla="+- 0 2195 1003"/>
                              <a:gd name="T99" fmla="*/ 2195 h 1789"/>
                              <a:gd name="T100" fmla="+- 0 7091 5399"/>
                              <a:gd name="T101" fmla="*/ T100 w 1795"/>
                              <a:gd name="T102" fmla="+- 0 2052 1003"/>
                              <a:gd name="T103" fmla="*/ 2052 h 1789"/>
                              <a:gd name="T104" fmla="+- 0 7148 5399"/>
                              <a:gd name="T105" fmla="*/ T104 w 1795"/>
                              <a:gd name="T106" fmla="+- 0 1900 1003"/>
                              <a:gd name="T107" fmla="*/ 1900 h 1789"/>
                              <a:gd name="T108" fmla="+- 0 7188 5399"/>
                              <a:gd name="T109" fmla="*/ T108 w 1795"/>
                              <a:gd name="T110" fmla="+- 0 1734 1003"/>
                              <a:gd name="T111" fmla="*/ 1734 h 1789"/>
                              <a:gd name="T112" fmla="+- 0 7186 5399"/>
                              <a:gd name="T113" fmla="*/ T112 w 1795"/>
                              <a:gd name="T114" fmla="+- 0 1565 1003"/>
                              <a:gd name="T115" fmla="*/ 1565 h 1789"/>
                              <a:gd name="T116" fmla="+- 0 7141 5399"/>
                              <a:gd name="T117" fmla="*/ T116 w 1795"/>
                              <a:gd name="T118" fmla="+- 0 1428 1003"/>
                              <a:gd name="T119" fmla="*/ 1428 h 1789"/>
                              <a:gd name="T120" fmla="+- 0 7059 5399"/>
                              <a:gd name="T121" fmla="*/ T120 w 1795"/>
                              <a:gd name="T122" fmla="+- 0 1306 1003"/>
                              <a:gd name="T123" fmla="*/ 1306 h 1789"/>
                              <a:gd name="T124" fmla="+- 0 6951 5399"/>
                              <a:gd name="T125" fmla="*/ T124 w 1795"/>
                              <a:gd name="T126" fmla="+- 0 1203 1003"/>
                              <a:gd name="T127" fmla="*/ 1203 h 1789"/>
                              <a:gd name="T128" fmla="+- 0 6825 5399"/>
                              <a:gd name="T129" fmla="*/ T128 w 1795"/>
                              <a:gd name="T130" fmla="+- 0 1124 1003"/>
                              <a:gd name="T131" fmla="*/ 1124 h 1789"/>
                              <a:gd name="T132" fmla="+- 0 6668 5399"/>
                              <a:gd name="T133" fmla="*/ T132 w 1795"/>
                              <a:gd name="T134" fmla="+- 0 1063 1003"/>
                              <a:gd name="T135" fmla="*/ 1063 h 1789"/>
                              <a:gd name="T136" fmla="+- 0 6505 5399"/>
                              <a:gd name="T137" fmla="*/ T136 w 1795"/>
                              <a:gd name="T138" fmla="+- 0 1027 1003"/>
                              <a:gd name="T139" fmla="*/ 1027 h 1789"/>
                              <a:gd name="T140" fmla="+- 0 6338 5399"/>
                              <a:gd name="T141" fmla="*/ T140 w 1795"/>
                              <a:gd name="T142" fmla="+- 0 1009 1003"/>
                              <a:gd name="T143" fmla="*/ 1009 h 1789"/>
                              <a:gd name="T144" fmla="+- 0 6174 5399"/>
                              <a:gd name="T145" fmla="*/ T144 w 1795"/>
                              <a:gd name="T146" fmla="+- 0 1003 1003"/>
                              <a:gd name="T147" fmla="*/ 1003 h 1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795" h="1789">
                                <a:moveTo>
                                  <a:pt x="775" y="0"/>
                                </a:moveTo>
                                <a:lnTo>
                                  <a:pt x="693" y="3"/>
                                </a:lnTo>
                                <a:lnTo>
                                  <a:pt x="613" y="11"/>
                                </a:lnTo>
                                <a:lnTo>
                                  <a:pt x="535" y="27"/>
                                </a:lnTo>
                                <a:lnTo>
                                  <a:pt x="461" y="52"/>
                                </a:lnTo>
                                <a:lnTo>
                                  <a:pt x="391" y="88"/>
                                </a:lnTo>
                                <a:lnTo>
                                  <a:pt x="329" y="135"/>
                                </a:lnTo>
                                <a:lnTo>
                                  <a:pt x="274" y="190"/>
                                </a:lnTo>
                                <a:lnTo>
                                  <a:pt x="227" y="253"/>
                                </a:lnTo>
                                <a:lnTo>
                                  <a:pt x="185" y="321"/>
                                </a:lnTo>
                                <a:lnTo>
                                  <a:pt x="149" y="394"/>
                                </a:lnTo>
                                <a:lnTo>
                                  <a:pt x="118" y="470"/>
                                </a:lnTo>
                                <a:lnTo>
                                  <a:pt x="91" y="547"/>
                                </a:lnTo>
                                <a:lnTo>
                                  <a:pt x="67" y="625"/>
                                </a:lnTo>
                                <a:lnTo>
                                  <a:pt x="45" y="702"/>
                                </a:lnTo>
                                <a:lnTo>
                                  <a:pt x="26" y="776"/>
                                </a:lnTo>
                                <a:lnTo>
                                  <a:pt x="11" y="847"/>
                                </a:lnTo>
                                <a:lnTo>
                                  <a:pt x="2" y="919"/>
                                </a:lnTo>
                                <a:lnTo>
                                  <a:pt x="0" y="992"/>
                                </a:lnTo>
                                <a:lnTo>
                                  <a:pt x="5" y="1065"/>
                                </a:lnTo>
                                <a:lnTo>
                                  <a:pt x="16" y="1138"/>
                                </a:lnTo>
                                <a:lnTo>
                                  <a:pt x="33" y="1210"/>
                                </a:lnTo>
                                <a:lnTo>
                                  <a:pt x="57" y="1280"/>
                                </a:lnTo>
                                <a:lnTo>
                                  <a:pt x="87" y="1348"/>
                                </a:lnTo>
                                <a:lnTo>
                                  <a:pt x="124" y="1412"/>
                                </a:lnTo>
                                <a:lnTo>
                                  <a:pt x="167" y="1474"/>
                                </a:lnTo>
                                <a:lnTo>
                                  <a:pt x="216" y="1530"/>
                                </a:lnTo>
                                <a:lnTo>
                                  <a:pt x="270" y="1582"/>
                                </a:lnTo>
                                <a:lnTo>
                                  <a:pt x="328" y="1628"/>
                                </a:lnTo>
                                <a:lnTo>
                                  <a:pt x="390" y="1669"/>
                                </a:lnTo>
                                <a:lnTo>
                                  <a:pt x="456" y="1704"/>
                                </a:lnTo>
                                <a:lnTo>
                                  <a:pt x="524" y="1734"/>
                                </a:lnTo>
                                <a:lnTo>
                                  <a:pt x="594" y="1757"/>
                                </a:lnTo>
                                <a:lnTo>
                                  <a:pt x="666" y="1774"/>
                                </a:lnTo>
                                <a:lnTo>
                                  <a:pt x="739" y="1785"/>
                                </a:lnTo>
                                <a:lnTo>
                                  <a:pt x="812" y="1789"/>
                                </a:lnTo>
                                <a:lnTo>
                                  <a:pt x="885" y="1786"/>
                                </a:lnTo>
                                <a:lnTo>
                                  <a:pt x="956" y="1776"/>
                                </a:lnTo>
                                <a:lnTo>
                                  <a:pt x="1027" y="1759"/>
                                </a:lnTo>
                                <a:lnTo>
                                  <a:pt x="1100" y="1733"/>
                                </a:lnTo>
                                <a:lnTo>
                                  <a:pt x="1168" y="1701"/>
                                </a:lnTo>
                                <a:lnTo>
                                  <a:pt x="1233" y="1662"/>
                                </a:lnTo>
                                <a:lnTo>
                                  <a:pt x="1295" y="1618"/>
                                </a:lnTo>
                                <a:lnTo>
                                  <a:pt x="1352" y="1568"/>
                                </a:lnTo>
                                <a:lnTo>
                                  <a:pt x="1406" y="1514"/>
                                </a:lnTo>
                                <a:lnTo>
                                  <a:pt x="1456" y="1456"/>
                                </a:lnTo>
                                <a:lnTo>
                                  <a:pt x="1504" y="1394"/>
                                </a:lnTo>
                                <a:lnTo>
                                  <a:pt x="1547" y="1329"/>
                                </a:lnTo>
                                <a:lnTo>
                                  <a:pt x="1588" y="1262"/>
                                </a:lnTo>
                                <a:lnTo>
                                  <a:pt x="1626" y="1192"/>
                                </a:lnTo>
                                <a:lnTo>
                                  <a:pt x="1660" y="1121"/>
                                </a:lnTo>
                                <a:lnTo>
                                  <a:pt x="1692" y="1049"/>
                                </a:lnTo>
                                <a:lnTo>
                                  <a:pt x="1721" y="976"/>
                                </a:lnTo>
                                <a:lnTo>
                                  <a:pt x="1749" y="897"/>
                                </a:lnTo>
                                <a:lnTo>
                                  <a:pt x="1772" y="815"/>
                                </a:lnTo>
                                <a:lnTo>
                                  <a:pt x="1789" y="731"/>
                                </a:lnTo>
                                <a:lnTo>
                                  <a:pt x="1794" y="647"/>
                                </a:lnTo>
                                <a:lnTo>
                                  <a:pt x="1787" y="562"/>
                                </a:lnTo>
                                <a:lnTo>
                                  <a:pt x="1770" y="492"/>
                                </a:lnTo>
                                <a:lnTo>
                                  <a:pt x="1742" y="425"/>
                                </a:lnTo>
                                <a:lnTo>
                                  <a:pt x="1705" y="361"/>
                                </a:lnTo>
                                <a:lnTo>
                                  <a:pt x="1660" y="303"/>
                                </a:lnTo>
                                <a:lnTo>
                                  <a:pt x="1609" y="249"/>
                                </a:lnTo>
                                <a:lnTo>
                                  <a:pt x="1552" y="200"/>
                                </a:lnTo>
                                <a:lnTo>
                                  <a:pt x="1491" y="157"/>
                                </a:lnTo>
                                <a:lnTo>
                                  <a:pt x="1426" y="121"/>
                                </a:lnTo>
                                <a:lnTo>
                                  <a:pt x="1349" y="87"/>
                                </a:lnTo>
                                <a:lnTo>
                                  <a:pt x="1269" y="60"/>
                                </a:lnTo>
                                <a:lnTo>
                                  <a:pt x="1188" y="39"/>
                                </a:lnTo>
                                <a:lnTo>
                                  <a:pt x="1106" y="24"/>
                                </a:lnTo>
                                <a:lnTo>
                                  <a:pt x="1023" y="13"/>
                                </a:lnTo>
                                <a:lnTo>
                                  <a:pt x="939" y="6"/>
                                </a:lnTo>
                                <a:lnTo>
                                  <a:pt x="856" y="2"/>
                                </a:lnTo>
                                <a:lnTo>
                                  <a:pt x="775" y="0"/>
                                </a:lnTo>
                                <a:close/>
                              </a:path>
                            </a:pathLst>
                          </a:custGeom>
                          <a:solidFill>
                            <a:srgbClr val="F584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337"/>
                        <wps:cNvSpPr>
                          <a:spLocks/>
                        </wps:cNvSpPr>
                        <wps:spPr bwMode="auto">
                          <a:xfrm>
                            <a:off x="7227" y="1615"/>
                            <a:ext cx="1669" cy="1840"/>
                          </a:xfrm>
                          <a:custGeom>
                            <a:avLst/>
                            <a:gdLst>
                              <a:gd name="T0" fmla="+- 0 7865 7228"/>
                              <a:gd name="T1" fmla="*/ T0 w 1669"/>
                              <a:gd name="T2" fmla="+- 0 1621 1615"/>
                              <a:gd name="T3" fmla="*/ 1621 h 1840"/>
                              <a:gd name="T4" fmla="+- 0 7720 7228"/>
                              <a:gd name="T5" fmla="*/ T4 w 1669"/>
                              <a:gd name="T6" fmla="+- 0 1658 1615"/>
                              <a:gd name="T7" fmla="*/ 1658 h 1840"/>
                              <a:gd name="T8" fmla="+- 0 7585 7228"/>
                              <a:gd name="T9" fmla="*/ T8 w 1669"/>
                              <a:gd name="T10" fmla="+- 0 1724 1615"/>
                              <a:gd name="T11" fmla="*/ 1724 h 1840"/>
                              <a:gd name="T12" fmla="+- 0 7466 7228"/>
                              <a:gd name="T13" fmla="*/ T12 w 1669"/>
                              <a:gd name="T14" fmla="+- 0 1816 1615"/>
                              <a:gd name="T15" fmla="*/ 1816 h 1840"/>
                              <a:gd name="T16" fmla="+- 0 7366 7228"/>
                              <a:gd name="T17" fmla="*/ T16 w 1669"/>
                              <a:gd name="T18" fmla="+- 0 1928 1615"/>
                              <a:gd name="T19" fmla="*/ 1928 h 1840"/>
                              <a:gd name="T20" fmla="+- 0 7291 7228"/>
                              <a:gd name="T21" fmla="*/ T20 w 1669"/>
                              <a:gd name="T22" fmla="+- 0 2058 1615"/>
                              <a:gd name="T23" fmla="*/ 2058 h 1840"/>
                              <a:gd name="T24" fmla="+- 0 7244 7228"/>
                              <a:gd name="T25" fmla="*/ T24 w 1669"/>
                              <a:gd name="T26" fmla="+- 0 2200 1615"/>
                              <a:gd name="T27" fmla="*/ 2200 h 1840"/>
                              <a:gd name="T28" fmla="+- 0 7228 7228"/>
                              <a:gd name="T29" fmla="*/ T28 w 1669"/>
                              <a:gd name="T30" fmla="+- 0 2348 1615"/>
                              <a:gd name="T31" fmla="*/ 2348 h 1840"/>
                              <a:gd name="T32" fmla="+- 0 7239 7228"/>
                              <a:gd name="T33" fmla="*/ T32 w 1669"/>
                              <a:gd name="T34" fmla="+- 0 2494 1615"/>
                              <a:gd name="T35" fmla="*/ 2494 h 1840"/>
                              <a:gd name="T36" fmla="+- 0 7273 7228"/>
                              <a:gd name="T37" fmla="*/ T36 w 1669"/>
                              <a:gd name="T38" fmla="+- 0 2638 1615"/>
                              <a:gd name="T39" fmla="*/ 2638 h 1840"/>
                              <a:gd name="T40" fmla="+- 0 7327 7228"/>
                              <a:gd name="T41" fmla="*/ T40 w 1669"/>
                              <a:gd name="T42" fmla="+- 0 2778 1615"/>
                              <a:gd name="T43" fmla="*/ 2778 h 1840"/>
                              <a:gd name="T44" fmla="+- 0 7397 7228"/>
                              <a:gd name="T45" fmla="*/ T44 w 1669"/>
                              <a:gd name="T46" fmla="+- 0 2914 1615"/>
                              <a:gd name="T47" fmla="*/ 2914 h 1840"/>
                              <a:gd name="T48" fmla="+- 0 7479 7228"/>
                              <a:gd name="T49" fmla="*/ T48 w 1669"/>
                              <a:gd name="T50" fmla="+- 0 3043 1615"/>
                              <a:gd name="T51" fmla="*/ 3043 h 1840"/>
                              <a:gd name="T52" fmla="+- 0 7570 7228"/>
                              <a:gd name="T53" fmla="*/ T52 w 1669"/>
                              <a:gd name="T54" fmla="+- 0 3165 1615"/>
                              <a:gd name="T55" fmla="*/ 3165 h 1840"/>
                              <a:gd name="T56" fmla="+- 0 7679 7228"/>
                              <a:gd name="T57" fmla="*/ T56 w 1669"/>
                              <a:gd name="T58" fmla="+- 0 3288 1615"/>
                              <a:gd name="T59" fmla="*/ 3288 h 1840"/>
                              <a:gd name="T60" fmla="+- 0 7806 7228"/>
                              <a:gd name="T61" fmla="*/ T60 w 1669"/>
                              <a:gd name="T62" fmla="+- 0 3388 1615"/>
                              <a:gd name="T63" fmla="*/ 3388 h 1840"/>
                              <a:gd name="T64" fmla="+- 0 7954 7228"/>
                              <a:gd name="T65" fmla="*/ T64 w 1669"/>
                              <a:gd name="T66" fmla="+- 0 3445 1615"/>
                              <a:gd name="T67" fmla="*/ 3445 h 1840"/>
                              <a:gd name="T68" fmla="+- 0 8109 7228"/>
                              <a:gd name="T69" fmla="*/ T68 w 1669"/>
                              <a:gd name="T70" fmla="+- 0 3451 1615"/>
                              <a:gd name="T71" fmla="*/ 3451 h 1840"/>
                              <a:gd name="T72" fmla="+- 0 8262 7228"/>
                              <a:gd name="T73" fmla="*/ T72 w 1669"/>
                              <a:gd name="T74" fmla="+- 0 3412 1615"/>
                              <a:gd name="T75" fmla="*/ 3412 h 1840"/>
                              <a:gd name="T76" fmla="+- 0 8403 7228"/>
                              <a:gd name="T77" fmla="*/ T76 w 1669"/>
                              <a:gd name="T78" fmla="+- 0 3338 1615"/>
                              <a:gd name="T79" fmla="*/ 3338 h 1840"/>
                              <a:gd name="T80" fmla="+- 0 8523 7228"/>
                              <a:gd name="T81" fmla="*/ T80 w 1669"/>
                              <a:gd name="T82" fmla="+- 0 3237 1615"/>
                              <a:gd name="T83" fmla="*/ 3237 h 1840"/>
                              <a:gd name="T84" fmla="+- 0 8626 7228"/>
                              <a:gd name="T85" fmla="*/ T84 w 1669"/>
                              <a:gd name="T86" fmla="+- 0 3118 1615"/>
                              <a:gd name="T87" fmla="*/ 3118 h 1840"/>
                              <a:gd name="T88" fmla="+- 0 8716 7228"/>
                              <a:gd name="T89" fmla="*/ T88 w 1669"/>
                              <a:gd name="T90" fmla="+- 0 2987 1615"/>
                              <a:gd name="T91" fmla="*/ 2987 h 1840"/>
                              <a:gd name="T92" fmla="+- 0 8795 7228"/>
                              <a:gd name="T93" fmla="*/ T92 w 1669"/>
                              <a:gd name="T94" fmla="+- 0 2852 1615"/>
                              <a:gd name="T95" fmla="*/ 2852 h 1840"/>
                              <a:gd name="T96" fmla="+- 0 8859 7228"/>
                              <a:gd name="T97" fmla="*/ T96 w 1669"/>
                              <a:gd name="T98" fmla="+- 0 2712 1615"/>
                              <a:gd name="T99" fmla="*/ 2712 h 1840"/>
                              <a:gd name="T100" fmla="+- 0 8895 7228"/>
                              <a:gd name="T101" fmla="*/ T100 w 1669"/>
                              <a:gd name="T102" fmla="+- 0 2564 1615"/>
                              <a:gd name="T103" fmla="*/ 2564 h 1840"/>
                              <a:gd name="T104" fmla="+- 0 8886 7228"/>
                              <a:gd name="T105" fmla="*/ T104 w 1669"/>
                              <a:gd name="T106" fmla="+- 0 2414 1615"/>
                              <a:gd name="T107" fmla="*/ 2414 h 1840"/>
                              <a:gd name="T108" fmla="+- 0 8836 7228"/>
                              <a:gd name="T109" fmla="*/ T108 w 1669"/>
                              <a:gd name="T110" fmla="+- 0 2270 1615"/>
                              <a:gd name="T111" fmla="*/ 2270 h 1840"/>
                              <a:gd name="T112" fmla="+- 0 8756 7228"/>
                              <a:gd name="T113" fmla="*/ T112 w 1669"/>
                              <a:gd name="T114" fmla="+- 0 2136 1615"/>
                              <a:gd name="T115" fmla="*/ 2136 h 1840"/>
                              <a:gd name="T116" fmla="+- 0 8657 7228"/>
                              <a:gd name="T117" fmla="*/ T116 w 1669"/>
                              <a:gd name="T118" fmla="+- 0 2012 1615"/>
                              <a:gd name="T119" fmla="*/ 2012 h 1840"/>
                              <a:gd name="T120" fmla="+- 0 8551 7228"/>
                              <a:gd name="T121" fmla="*/ T120 w 1669"/>
                              <a:gd name="T122" fmla="+- 0 1898 1615"/>
                              <a:gd name="T123" fmla="*/ 1898 h 1840"/>
                              <a:gd name="T124" fmla="+- 0 8442 7228"/>
                              <a:gd name="T125" fmla="*/ T124 w 1669"/>
                              <a:gd name="T126" fmla="+- 0 1793 1615"/>
                              <a:gd name="T127" fmla="*/ 1793 h 1840"/>
                              <a:gd name="T128" fmla="+- 0 8314 7228"/>
                              <a:gd name="T129" fmla="*/ T128 w 1669"/>
                              <a:gd name="T130" fmla="+- 0 1707 1615"/>
                              <a:gd name="T131" fmla="*/ 1707 h 1840"/>
                              <a:gd name="T132" fmla="+- 0 8171 7228"/>
                              <a:gd name="T133" fmla="*/ T132 w 1669"/>
                              <a:gd name="T134" fmla="+- 0 1647 1615"/>
                              <a:gd name="T135" fmla="*/ 1647 h 1840"/>
                              <a:gd name="T136" fmla="+- 0 8020 7228"/>
                              <a:gd name="T137" fmla="*/ T136 w 1669"/>
                              <a:gd name="T138" fmla="+- 0 1618 1615"/>
                              <a:gd name="T139" fmla="*/ 1618 h 1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669" h="1840">
                                <a:moveTo>
                                  <a:pt x="715" y="0"/>
                                </a:moveTo>
                                <a:lnTo>
                                  <a:pt x="637" y="6"/>
                                </a:lnTo>
                                <a:lnTo>
                                  <a:pt x="563" y="21"/>
                                </a:lnTo>
                                <a:lnTo>
                                  <a:pt x="492" y="43"/>
                                </a:lnTo>
                                <a:lnTo>
                                  <a:pt x="423" y="73"/>
                                </a:lnTo>
                                <a:lnTo>
                                  <a:pt x="357" y="109"/>
                                </a:lnTo>
                                <a:lnTo>
                                  <a:pt x="295" y="152"/>
                                </a:lnTo>
                                <a:lnTo>
                                  <a:pt x="238" y="201"/>
                                </a:lnTo>
                                <a:lnTo>
                                  <a:pt x="185" y="254"/>
                                </a:lnTo>
                                <a:lnTo>
                                  <a:pt x="138" y="313"/>
                                </a:lnTo>
                                <a:lnTo>
                                  <a:pt x="97" y="376"/>
                                </a:lnTo>
                                <a:lnTo>
                                  <a:pt x="63" y="443"/>
                                </a:lnTo>
                                <a:lnTo>
                                  <a:pt x="35" y="513"/>
                                </a:lnTo>
                                <a:lnTo>
                                  <a:pt x="16" y="585"/>
                                </a:lnTo>
                                <a:lnTo>
                                  <a:pt x="4" y="659"/>
                                </a:lnTo>
                                <a:lnTo>
                                  <a:pt x="0" y="733"/>
                                </a:lnTo>
                                <a:lnTo>
                                  <a:pt x="2" y="806"/>
                                </a:lnTo>
                                <a:lnTo>
                                  <a:pt x="11" y="879"/>
                                </a:lnTo>
                                <a:lnTo>
                                  <a:pt x="25" y="951"/>
                                </a:lnTo>
                                <a:lnTo>
                                  <a:pt x="45" y="1023"/>
                                </a:lnTo>
                                <a:lnTo>
                                  <a:pt x="70" y="1094"/>
                                </a:lnTo>
                                <a:lnTo>
                                  <a:pt x="99" y="1163"/>
                                </a:lnTo>
                                <a:lnTo>
                                  <a:pt x="132" y="1232"/>
                                </a:lnTo>
                                <a:lnTo>
                                  <a:pt x="169" y="1299"/>
                                </a:lnTo>
                                <a:lnTo>
                                  <a:pt x="209" y="1364"/>
                                </a:lnTo>
                                <a:lnTo>
                                  <a:pt x="251" y="1428"/>
                                </a:lnTo>
                                <a:lnTo>
                                  <a:pt x="296" y="1490"/>
                                </a:lnTo>
                                <a:lnTo>
                                  <a:pt x="342" y="1550"/>
                                </a:lnTo>
                                <a:lnTo>
                                  <a:pt x="395" y="1613"/>
                                </a:lnTo>
                                <a:lnTo>
                                  <a:pt x="451" y="1673"/>
                                </a:lnTo>
                                <a:lnTo>
                                  <a:pt x="512" y="1727"/>
                                </a:lnTo>
                                <a:lnTo>
                                  <a:pt x="578" y="1773"/>
                                </a:lnTo>
                                <a:lnTo>
                                  <a:pt x="651" y="1809"/>
                                </a:lnTo>
                                <a:lnTo>
                                  <a:pt x="726" y="1830"/>
                                </a:lnTo>
                                <a:lnTo>
                                  <a:pt x="803" y="1839"/>
                                </a:lnTo>
                                <a:lnTo>
                                  <a:pt x="881" y="1836"/>
                                </a:lnTo>
                                <a:lnTo>
                                  <a:pt x="959" y="1822"/>
                                </a:lnTo>
                                <a:lnTo>
                                  <a:pt x="1034" y="1797"/>
                                </a:lnTo>
                                <a:lnTo>
                                  <a:pt x="1107" y="1764"/>
                                </a:lnTo>
                                <a:lnTo>
                                  <a:pt x="1175" y="1723"/>
                                </a:lnTo>
                                <a:lnTo>
                                  <a:pt x="1237" y="1675"/>
                                </a:lnTo>
                                <a:lnTo>
                                  <a:pt x="1295" y="1622"/>
                                </a:lnTo>
                                <a:lnTo>
                                  <a:pt x="1348" y="1564"/>
                                </a:lnTo>
                                <a:lnTo>
                                  <a:pt x="1398" y="1503"/>
                                </a:lnTo>
                                <a:lnTo>
                                  <a:pt x="1445" y="1439"/>
                                </a:lnTo>
                                <a:lnTo>
                                  <a:pt x="1488" y="1372"/>
                                </a:lnTo>
                                <a:lnTo>
                                  <a:pt x="1529" y="1304"/>
                                </a:lnTo>
                                <a:lnTo>
                                  <a:pt x="1567" y="1237"/>
                                </a:lnTo>
                                <a:lnTo>
                                  <a:pt x="1602" y="1168"/>
                                </a:lnTo>
                                <a:lnTo>
                                  <a:pt x="1631" y="1097"/>
                                </a:lnTo>
                                <a:lnTo>
                                  <a:pt x="1653" y="1024"/>
                                </a:lnTo>
                                <a:lnTo>
                                  <a:pt x="1667" y="949"/>
                                </a:lnTo>
                                <a:lnTo>
                                  <a:pt x="1668" y="874"/>
                                </a:lnTo>
                                <a:lnTo>
                                  <a:pt x="1658" y="799"/>
                                </a:lnTo>
                                <a:lnTo>
                                  <a:pt x="1638" y="726"/>
                                </a:lnTo>
                                <a:lnTo>
                                  <a:pt x="1608" y="655"/>
                                </a:lnTo>
                                <a:lnTo>
                                  <a:pt x="1571" y="587"/>
                                </a:lnTo>
                                <a:lnTo>
                                  <a:pt x="1528" y="521"/>
                                </a:lnTo>
                                <a:lnTo>
                                  <a:pt x="1480" y="458"/>
                                </a:lnTo>
                                <a:lnTo>
                                  <a:pt x="1429" y="397"/>
                                </a:lnTo>
                                <a:lnTo>
                                  <a:pt x="1376" y="339"/>
                                </a:lnTo>
                                <a:lnTo>
                                  <a:pt x="1323" y="283"/>
                                </a:lnTo>
                                <a:lnTo>
                                  <a:pt x="1271" y="230"/>
                                </a:lnTo>
                                <a:lnTo>
                                  <a:pt x="1214" y="178"/>
                                </a:lnTo>
                                <a:lnTo>
                                  <a:pt x="1152" y="132"/>
                                </a:lnTo>
                                <a:lnTo>
                                  <a:pt x="1086" y="92"/>
                                </a:lnTo>
                                <a:lnTo>
                                  <a:pt x="1016" y="58"/>
                                </a:lnTo>
                                <a:lnTo>
                                  <a:pt x="943" y="32"/>
                                </a:lnTo>
                                <a:lnTo>
                                  <a:pt x="868" y="14"/>
                                </a:lnTo>
                                <a:lnTo>
                                  <a:pt x="792" y="3"/>
                                </a:lnTo>
                                <a:lnTo>
                                  <a:pt x="7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336"/>
                        <wps:cNvSpPr>
                          <a:spLocks/>
                        </wps:cNvSpPr>
                        <wps:spPr bwMode="auto">
                          <a:xfrm>
                            <a:off x="7227" y="1615"/>
                            <a:ext cx="1669" cy="1840"/>
                          </a:xfrm>
                          <a:custGeom>
                            <a:avLst/>
                            <a:gdLst>
                              <a:gd name="T0" fmla="+- 0 8895 7228"/>
                              <a:gd name="T1" fmla="*/ T0 w 1669"/>
                              <a:gd name="T2" fmla="+- 0 2564 1615"/>
                              <a:gd name="T3" fmla="*/ 2564 h 1840"/>
                              <a:gd name="T4" fmla="+- 0 8859 7228"/>
                              <a:gd name="T5" fmla="*/ T4 w 1669"/>
                              <a:gd name="T6" fmla="+- 0 2712 1615"/>
                              <a:gd name="T7" fmla="*/ 2712 h 1840"/>
                              <a:gd name="T8" fmla="+- 0 8795 7228"/>
                              <a:gd name="T9" fmla="*/ T8 w 1669"/>
                              <a:gd name="T10" fmla="+- 0 2852 1615"/>
                              <a:gd name="T11" fmla="*/ 2852 h 1840"/>
                              <a:gd name="T12" fmla="+- 0 8716 7228"/>
                              <a:gd name="T13" fmla="*/ T12 w 1669"/>
                              <a:gd name="T14" fmla="+- 0 2987 1615"/>
                              <a:gd name="T15" fmla="*/ 2987 h 1840"/>
                              <a:gd name="T16" fmla="+- 0 8626 7228"/>
                              <a:gd name="T17" fmla="*/ T16 w 1669"/>
                              <a:gd name="T18" fmla="+- 0 3118 1615"/>
                              <a:gd name="T19" fmla="*/ 3118 h 1840"/>
                              <a:gd name="T20" fmla="+- 0 8523 7228"/>
                              <a:gd name="T21" fmla="*/ T20 w 1669"/>
                              <a:gd name="T22" fmla="+- 0 3237 1615"/>
                              <a:gd name="T23" fmla="*/ 3237 h 1840"/>
                              <a:gd name="T24" fmla="+- 0 8403 7228"/>
                              <a:gd name="T25" fmla="*/ T24 w 1669"/>
                              <a:gd name="T26" fmla="+- 0 3338 1615"/>
                              <a:gd name="T27" fmla="*/ 3338 h 1840"/>
                              <a:gd name="T28" fmla="+- 0 8262 7228"/>
                              <a:gd name="T29" fmla="*/ T28 w 1669"/>
                              <a:gd name="T30" fmla="+- 0 3412 1615"/>
                              <a:gd name="T31" fmla="*/ 3412 h 1840"/>
                              <a:gd name="T32" fmla="+- 0 8109 7228"/>
                              <a:gd name="T33" fmla="*/ T32 w 1669"/>
                              <a:gd name="T34" fmla="+- 0 3451 1615"/>
                              <a:gd name="T35" fmla="*/ 3451 h 1840"/>
                              <a:gd name="T36" fmla="+- 0 7954 7228"/>
                              <a:gd name="T37" fmla="*/ T36 w 1669"/>
                              <a:gd name="T38" fmla="+- 0 3445 1615"/>
                              <a:gd name="T39" fmla="*/ 3445 h 1840"/>
                              <a:gd name="T40" fmla="+- 0 7806 7228"/>
                              <a:gd name="T41" fmla="*/ T40 w 1669"/>
                              <a:gd name="T42" fmla="+- 0 3388 1615"/>
                              <a:gd name="T43" fmla="*/ 3388 h 1840"/>
                              <a:gd name="T44" fmla="+- 0 7679 7228"/>
                              <a:gd name="T45" fmla="*/ T44 w 1669"/>
                              <a:gd name="T46" fmla="+- 0 3288 1615"/>
                              <a:gd name="T47" fmla="*/ 3288 h 1840"/>
                              <a:gd name="T48" fmla="+- 0 7570 7228"/>
                              <a:gd name="T49" fmla="*/ T48 w 1669"/>
                              <a:gd name="T50" fmla="+- 0 3165 1615"/>
                              <a:gd name="T51" fmla="*/ 3165 h 1840"/>
                              <a:gd name="T52" fmla="+- 0 7479 7228"/>
                              <a:gd name="T53" fmla="*/ T52 w 1669"/>
                              <a:gd name="T54" fmla="+- 0 3043 1615"/>
                              <a:gd name="T55" fmla="*/ 3043 h 1840"/>
                              <a:gd name="T56" fmla="+- 0 7397 7228"/>
                              <a:gd name="T57" fmla="*/ T56 w 1669"/>
                              <a:gd name="T58" fmla="+- 0 2914 1615"/>
                              <a:gd name="T59" fmla="*/ 2914 h 1840"/>
                              <a:gd name="T60" fmla="+- 0 7327 7228"/>
                              <a:gd name="T61" fmla="*/ T60 w 1669"/>
                              <a:gd name="T62" fmla="+- 0 2778 1615"/>
                              <a:gd name="T63" fmla="*/ 2778 h 1840"/>
                              <a:gd name="T64" fmla="+- 0 7273 7228"/>
                              <a:gd name="T65" fmla="*/ T64 w 1669"/>
                              <a:gd name="T66" fmla="+- 0 2638 1615"/>
                              <a:gd name="T67" fmla="*/ 2638 h 1840"/>
                              <a:gd name="T68" fmla="+- 0 7239 7228"/>
                              <a:gd name="T69" fmla="*/ T68 w 1669"/>
                              <a:gd name="T70" fmla="+- 0 2494 1615"/>
                              <a:gd name="T71" fmla="*/ 2494 h 1840"/>
                              <a:gd name="T72" fmla="+- 0 7228 7228"/>
                              <a:gd name="T73" fmla="*/ T72 w 1669"/>
                              <a:gd name="T74" fmla="+- 0 2348 1615"/>
                              <a:gd name="T75" fmla="*/ 2348 h 1840"/>
                              <a:gd name="T76" fmla="+- 0 7244 7228"/>
                              <a:gd name="T77" fmla="*/ T76 w 1669"/>
                              <a:gd name="T78" fmla="+- 0 2200 1615"/>
                              <a:gd name="T79" fmla="*/ 2200 h 1840"/>
                              <a:gd name="T80" fmla="+- 0 7291 7228"/>
                              <a:gd name="T81" fmla="*/ T80 w 1669"/>
                              <a:gd name="T82" fmla="+- 0 2058 1615"/>
                              <a:gd name="T83" fmla="*/ 2058 h 1840"/>
                              <a:gd name="T84" fmla="+- 0 7366 7228"/>
                              <a:gd name="T85" fmla="*/ T84 w 1669"/>
                              <a:gd name="T86" fmla="+- 0 1928 1615"/>
                              <a:gd name="T87" fmla="*/ 1928 h 1840"/>
                              <a:gd name="T88" fmla="+- 0 7466 7228"/>
                              <a:gd name="T89" fmla="*/ T88 w 1669"/>
                              <a:gd name="T90" fmla="+- 0 1816 1615"/>
                              <a:gd name="T91" fmla="*/ 1816 h 1840"/>
                              <a:gd name="T92" fmla="+- 0 7585 7228"/>
                              <a:gd name="T93" fmla="*/ T92 w 1669"/>
                              <a:gd name="T94" fmla="+- 0 1724 1615"/>
                              <a:gd name="T95" fmla="*/ 1724 h 1840"/>
                              <a:gd name="T96" fmla="+- 0 7720 7228"/>
                              <a:gd name="T97" fmla="*/ T96 w 1669"/>
                              <a:gd name="T98" fmla="+- 0 1658 1615"/>
                              <a:gd name="T99" fmla="*/ 1658 h 1840"/>
                              <a:gd name="T100" fmla="+- 0 7865 7228"/>
                              <a:gd name="T101" fmla="*/ T100 w 1669"/>
                              <a:gd name="T102" fmla="+- 0 1621 1615"/>
                              <a:gd name="T103" fmla="*/ 1621 h 1840"/>
                              <a:gd name="T104" fmla="+- 0 8020 7228"/>
                              <a:gd name="T105" fmla="*/ T104 w 1669"/>
                              <a:gd name="T106" fmla="+- 0 1618 1615"/>
                              <a:gd name="T107" fmla="*/ 1618 h 1840"/>
                              <a:gd name="T108" fmla="+- 0 8171 7228"/>
                              <a:gd name="T109" fmla="*/ T108 w 1669"/>
                              <a:gd name="T110" fmla="+- 0 1647 1615"/>
                              <a:gd name="T111" fmla="*/ 1647 h 1840"/>
                              <a:gd name="T112" fmla="+- 0 8314 7228"/>
                              <a:gd name="T113" fmla="*/ T112 w 1669"/>
                              <a:gd name="T114" fmla="+- 0 1707 1615"/>
                              <a:gd name="T115" fmla="*/ 1707 h 1840"/>
                              <a:gd name="T116" fmla="+- 0 8442 7228"/>
                              <a:gd name="T117" fmla="*/ T116 w 1669"/>
                              <a:gd name="T118" fmla="+- 0 1793 1615"/>
                              <a:gd name="T119" fmla="*/ 1793 h 1840"/>
                              <a:gd name="T120" fmla="+- 0 8551 7228"/>
                              <a:gd name="T121" fmla="*/ T120 w 1669"/>
                              <a:gd name="T122" fmla="+- 0 1898 1615"/>
                              <a:gd name="T123" fmla="*/ 1898 h 1840"/>
                              <a:gd name="T124" fmla="+- 0 8657 7228"/>
                              <a:gd name="T125" fmla="*/ T124 w 1669"/>
                              <a:gd name="T126" fmla="+- 0 2012 1615"/>
                              <a:gd name="T127" fmla="*/ 2012 h 1840"/>
                              <a:gd name="T128" fmla="+- 0 8756 7228"/>
                              <a:gd name="T129" fmla="*/ T128 w 1669"/>
                              <a:gd name="T130" fmla="+- 0 2136 1615"/>
                              <a:gd name="T131" fmla="*/ 2136 h 1840"/>
                              <a:gd name="T132" fmla="+- 0 8836 7228"/>
                              <a:gd name="T133" fmla="*/ T132 w 1669"/>
                              <a:gd name="T134" fmla="+- 0 2270 1615"/>
                              <a:gd name="T135" fmla="*/ 2270 h 1840"/>
                              <a:gd name="T136" fmla="+- 0 8886 7228"/>
                              <a:gd name="T137" fmla="*/ T136 w 1669"/>
                              <a:gd name="T138" fmla="+- 0 2414 1615"/>
                              <a:gd name="T139" fmla="*/ 2414 h 1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669" h="1840">
                                <a:moveTo>
                                  <a:pt x="1668" y="874"/>
                                </a:moveTo>
                                <a:lnTo>
                                  <a:pt x="1667" y="949"/>
                                </a:lnTo>
                                <a:lnTo>
                                  <a:pt x="1653" y="1024"/>
                                </a:lnTo>
                                <a:lnTo>
                                  <a:pt x="1631" y="1097"/>
                                </a:lnTo>
                                <a:lnTo>
                                  <a:pt x="1602" y="1168"/>
                                </a:lnTo>
                                <a:lnTo>
                                  <a:pt x="1567" y="1237"/>
                                </a:lnTo>
                                <a:lnTo>
                                  <a:pt x="1529" y="1304"/>
                                </a:lnTo>
                                <a:lnTo>
                                  <a:pt x="1488" y="1372"/>
                                </a:lnTo>
                                <a:lnTo>
                                  <a:pt x="1445" y="1439"/>
                                </a:lnTo>
                                <a:lnTo>
                                  <a:pt x="1398" y="1503"/>
                                </a:lnTo>
                                <a:lnTo>
                                  <a:pt x="1348" y="1564"/>
                                </a:lnTo>
                                <a:lnTo>
                                  <a:pt x="1295" y="1622"/>
                                </a:lnTo>
                                <a:lnTo>
                                  <a:pt x="1237" y="1675"/>
                                </a:lnTo>
                                <a:lnTo>
                                  <a:pt x="1175" y="1723"/>
                                </a:lnTo>
                                <a:lnTo>
                                  <a:pt x="1107" y="1764"/>
                                </a:lnTo>
                                <a:lnTo>
                                  <a:pt x="1034" y="1797"/>
                                </a:lnTo>
                                <a:lnTo>
                                  <a:pt x="959" y="1822"/>
                                </a:lnTo>
                                <a:lnTo>
                                  <a:pt x="881" y="1836"/>
                                </a:lnTo>
                                <a:lnTo>
                                  <a:pt x="803" y="1839"/>
                                </a:lnTo>
                                <a:lnTo>
                                  <a:pt x="726" y="1830"/>
                                </a:lnTo>
                                <a:lnTo>
                                  <a:pt x="651" y="1809"/>
                                </a:lnTo>
                                <a:lnTo>
                                  <a:pt x="578" y="1773"/>
                                </a:lnTo>
                                <a:lnTo>
                                  <a:pt x="512" y="1727"/>
                                </a:lnTo>
                                <a:lnTo>
                                  <a:pt x="451" y="1673"/>
                                </a:lnTo>
                                <a:lnTo>
                                  <a:pt x="395" y="1613"/>
                                </a:lnTo>
                                <a:lnTo>
                                  <a:pt x="342" y="1550"/>
                                </a:lnTo>
                                <a:lnTo>
                                  <a:pt x="296" y="1490"/>
                                </a:lnTo>
                                <a:lnTo>
                                  <a:pt x="251" y="1428"/>
                                </a:lnTo>
                                <a:lnTo>
                                  <a:pt x="209" y="1364"/>
                                </a:lnTo>
                                <a:lnTo>
                                  <a:pt x="169" y="1299"/>
                                </a:lnTo>
                                <a:lnTo>
                                  <a:pt x="132" y="1232"/>
                                </a:lnTo>
                                <a:lnTo>
                                  <a:pt x="99" y="1163"/>
                                </a:lnTo>
                                <a:lnTo>
                                  <a:pt x="70" y="1094"/>
                                </a:lnTo>
                                <a:lnTo>
                                  <a:pt x="45" y="1023"/>
                                </a:lnTo>
                                <a:lnTo>
                                  <a:pt x="25" y="951"/>
                                </a:lnTo>
                                <a:lnTo>
                                  <a:pt x="11" y="879"/>
                                </a:lnTo>
                                <a:lnTo>
                                  <a:pt x="2" y="806"/>
                                </a:lnTo>
                                <a:lnTo>
                                  <a:pt x="0" y="733"/>
                                </a:lnTo>
                                <a:lnTo>
                                  <a:pt x="4" y="659"/>
                                </a:lnTo>
                                <a:lnTo>
                                  <a:pt x="16" y="585"/>
                                </a:lnTo>
                                <a:lnTo>
                                  <a:pt x="35" y="513"/>
                                </a:lnTo>
                                <a:lnTo>
                                  <a:pt x="63" y="443"/>
                                </a:lnTo>
                                <a:lnTo>
                                  <a:pt x="97" y="376"/>
                                </a:lnTo>
                                <a:lnTo>
                                  <a:pt x="138" y="313"/>
                                </a:lnTo>
                                <a:lnTo>
                                  <a:pt x="185" y="254"/>
                                </a:lnTo>
                                <a:lnTo>
                                  <a:pt x="238" y="201"/>
                                </a:lnTo>
                                <a:lnTo>
                                  <a:pt x="295" y="152"/>
                                </a:lnTo>
                                <a:lnTo>
                                  <a:pt x="357" y="109"/>
                                </a:lnTo>
                                <a:lnTo>
                                  <a:pt x="423" y="73"/>
                                </a:lnTo>
                                <a:lnTo>
                                  <a:pt x="492" y="43"/>
                                </a:lnTo>
                                <a:lnTo>
                                  <a:pt x="563" y="21"/>
                                </a:lnTo>
                                <a:lnTo>
                                  <a:pt x="637" y="6"/>
                                </a:lnTo>
                                <a:lnTo>
                                  <a:pt x="715" y="0"/>
                                </a:lnTo>
                                <a:lnTo>
                                  <a:pt x="792" y="3"/>
                                </a:lnTo>
                                <a:lnTo>
                                  <a:pt x="868" y="14"/>
                                </a:lnTo>
                                <a:lnTo>
                                  <a:pt x="943" y="32"/>
                                </a:lnTo>
                                <a:lnTo>
                                  <a:pt x="1016" y="58"/>
                                </a:lnTo>
                                <a:lnTo>
                                  <a:pt x="1086" y="92"/>
                                </a:lnTo>
                                <a:lnTo>
                                  <a:pt x="1152" y="132"/>
                                </a:lnTo>
                                <a:lnTo>
                                  <a:pt x="1214" y="178"/>
                                </a:lnTo>
                                <a:lnTo>
                                  <a:pt x="1271" y="230"/>
                                </a:lnTo>
                                <a:lnTo>
                                  <a:pt x="1323" y="283"/>
                                </a:lnTo>
                                <a:lnTo>
                                  <a:pt x="1376" y="339"/>
                                </a:lnTo>
                                <a:lnTo>
                                  <a:pt x="1429" y="397"/>
                                </a:lnTo>
                                <a:lnTo>
                                  <a:pt x="1480" y="458"/>
                                </a:lnTo>
                                <a:lnTo>
                                  <a:pt x="1528" y="521"/>
                                </a:lnTo>
                                <a:lnTo>
                                  <a:pt x="1571" y="587"/>
                                </a:lnTo>
                                <a:lnTo>
                                  <a:pt x="1608" y="655"/>
                                </a:lnTo>
                                <a:lnTo>
                                  <a:pt x="1638" y="726"/>
                                </a:lnTo>
                                <a:lnTo>
                                  <a:pt x="1658" y="799"/>
                                </a:lnTo>
                                <a:lnTo>
                                  <a:pt x="1668" y="874"/>
                                </a:lnTo>
                                <a:close/>
                              </a:path>
                            </a:pathLst>
                          </a:custGeom>
                          <a:noFill/>
                          <a:ln w="15570">
                            <a:solidFill>
                              <a:srgbClr val="F584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335"/>
                        <wps:cNvSpPr>
                          <a:spLocks/>
                        </wps:cNvSpPr>
                        <wps:spPr bwMode="auto">
                          <a:xfrm>
                            <a:off x="5154" y="877"/>
                            <a:ext cx="1911" cy="1779"/>
                          </a:xfrm>
                          <a:custGeom>
                            <a:avLst/>
                            <a:gdLst>
                              <a:gd name="T0" fmla="+- 0 5979 5154"/>
                              <a:gd name="T1" fmla="*/ T0 w 1911"/>
                              <a:gd name="T2" fmla="+- 0 877 877"/>
                              <a:gd name="T3" fmla="*/ 877 h 1779"/>
                              <a:gd name="T4" fmla="+- 0 5831 5154"/>
                              <a:gd name="T5" fmla="*/ T4 w 1911"/>
                              <a:gd name="T6" fmla="+- 0 911 877"/>
                              <a:gd name="T7" fmla="*/ 911 h 1779"/>
                              <a:gd name="T8" fmla="+- 0 5703 5154"/>
                              <a:gd name="T9" fmla="*/ T8 w 1911"/>
                              <a:gd name="T10" fmla="+- 0 979 877"/>
                              <a:gd name="T11" fmla="*/ 979 h 1779"/>
                              <a:gd name="T12" fmla="+- 0 5587 5154"/>
                              <a:gd name="T13" fmla="*/ T12 w 1911"/>
                              <a:gd name="T14" fmla="+- 0 1073 877"/>
                              <a:gd name="T15" fmla="*/ 1073 h 1779"/>
                              <a:gd name="T16" fmla="+- 0 5483 5154"/>
                              <a:gd name="T17" fmla="*/ T16 w 1911"/>
                              <a:gd name="T18" fmla="+- 0 1184 877"/>
                              <a:gd name="T19" fmla="*/ 1184 h 1779"/>
                              <a:gd name="T20" fmla="+- 0 5390 5154"/>
                              <a:gd name="T21" fmla="*/ T20 w 1911"/>
                              <a:gd name="T22" fmla="+- 0 1302 877"/>
                              <a:gd name="T23" fmla="*/ 1302 h 1779"/>
                              <a:gd name="T24" fmla="+- 0 5306 5154"/>
                              <a:gd name="T25" fmla="*/ T24 w 1911"/>
                              <a:gd name="T26" fmla="+- 0 1419 877"/>
                              <a:gd name="T27" fmla="*/ 1419 h 1779"/>
                              <a:gd name="T28" fmla="+- 0 5232 5154"/>
                              <a:gd name="T29" fmla="*/ T28 w 1911"/>
                              <a:gd name="T30" fmla="+- 0 1546 877"/>
                              <a:gd name="T31" fmla="*/ 1546 h 1779"/>
                              <a:gd name="T32" fmla="+- 0 5182 5154"/>
                              <a:gd name="T33" fmla="*/ T32 w 1911"/>
                              <a:gd name="T34" fmla="+- 0 1683 877"/>
                              <a:gd name="T35" fmla="*/ 1683 h 1779"/>
                              <a:gd name="T36" fmla="+- 0 5157 5154"/>
                              <a:gd name="T37" fmla="*/ T36 w 1911"/>
                              <a:gd name="T38" fmla="+- 0 1828 877"/>
                              <a:gd name="T39" fmla="*/ 1828 h 1779"/>
                              <a:gd name="T40" fmla="+- 0 5159 5154"/>
                              <a:gd name="T41" fmla="*/ T40 w 1911"/>
                              <a:gd name="T42" fmla="+- 0 1974 877"/>
                              <a:gd name="T43" fmla="*/ 1974 h 1779"/>
                              <a:gd name="T44" fmla="+- 0 5189 5154"/>
                              <a:gd name="T45" fmla="*/ T44 w 1911"/>
                              <a:gd name="T46" fmla="+- 0 2117 877"/>
                              <a:gd name="T47" fmla="*/ 2117 h 1779"/>
                              <a:gd name="T48" fmla="+- 0 5248 5154"/>
                              <a:gd name="T49" fmla="*/ T48 w 1911"/>
                              <a:gd name="T50" fmla="+- 0 2251 877"/>
                              <a:gd name="T51" fmla="*/ 2251 h 1779"/>
                              <a:gd name="T52" fmla="+- 0 5331 5154"/>
                              <a:gd name="T53" fmla="*/ T52 w 1911"/>
                              <a:gd name="T54" fmla="+- 0 2371 877"/>
                              <a:gd name="T55" fmla="*/ 2371 h 1779"/>
                              <a:gd name="T56" fmla="+- 0 5435 5154"/>
                              <a:gd name="T57" fmla="*/ T56 w 1911"/>
                              <a:gd name="T58" fmla="+- 0 2473 877"/>
                              <a:gd name="T59" fmla="*/ 2473 h 1779"/>
                              <a:gd name="T60" fmla="+- 0 5555 5154"/>
                              <a:gd name="T61" fmla="*/ T60 w 1911"/>
                              <a:gd name="T62" fmla="+- 0 2556 877"/>
                              <a:gd name="T63" fmla="*/ 2556 h 1779"/>
                              <a:gd name="T64" fmla="+- 0 5689 5154"/>
                              <a:gd name="T65" fmla="*/ T64 w 1911"/>
                              <a:gd name="T66" fmla="+- 0 2616 877"/>
                              <a:gd name="T67" fmla="*/ 2616 h 1779"/>
                              <a:gd name="T68" fmla="+- 0 5830 5154"/>
                              <a:gd name="T69" fmla="*/ T68 w 1911"/>
                              <a:gd name="T70" fmla="+- 0 2650 877"/>
                              <a:gd name="T71" fmla="*/ 2650 h 1779"/>
                              <a:gd name="T72" fmla="+- 0 5982 5154"/>
                              <a:gd name="T73" fmla="*/ T72 w 1911"/>
                              <a:gd name="T74" fmla="+- 0 2654 877"/>
                              <a:gd name="T75" fmla="*/ 2654 h 1779"/>
                              <a:gd name="T76" fmla="+- 0 6135 5154"/>
                              <a:gd name="T77" fmla="*/ T76 w 1911"/>
                              <a:gd name="T78" fmla="+- 0 2630 877"/>
                              <a:gd name="T79" fmla="*/ 2630 h 1779"/>
                              <a:gd name="T80" fmla="+- 0 6281 5154"/>
                              <a:gd name="T81" fmla="*/ T80 w 1911"/>
                              <a:gd name="T82" fmla="+- 0 2579 877"/>
                              <a:gd name="T83" fmla="*/ 2579 h 1779"/>
                              <a:gd name="T84" fmla="+- 0 6421 5154"/>
                              <a:gd name="T85" fmla="*/ T84 w 1911"/>
                              <a:gd name="T86" fmla="+- 0 2507 877"/>
                              <a:gd name="T87" fmla="*/ 2507 h 1779"/>
                              <a:gd name="T88" fmla="+- 0 6553 5154"/>
                              <a:gd name="T89" fmla="*/ T88 w 1911"/>
                              <a:gd name="T90" fmla="+- 0 2417 877"/>
                              <a:gd name="T91" fmla="*/ 2417 h 1779"/>
                              <a:gd name="T92" fmla="+- 0 6676 5154"/>
                              <a:gd name="T93" fmla="*/ T92 w 1911"/>
                              <a:gd name="T94" fmla="+- 0 2313 877"/>
                              <a:gd name="T95" fmla="*/ 2313 h 1779"/>
                              <a:gd name="T96" fmla="+- 0 6790 5154"/>
                              <a:gd name="T97" fmla="*/ T96 w 1911"/>
                              <a:gd name="T98" fmla="+- 0 2200 877"/>
                              <a:gd name="T99" fmla="*/ 2200 h 1779"/>
                              <a:gd name="T100" fmla="+- 0 6900 5154"/>
                              <a:gd name="T101" fmla="*/ T100 w 1911"/>
                              <a:gd name="T102" fmla="+- 0 2075 877"/>
                              <a:gd name="T103" fmla="*/ 2075 h 1779"/>
                              <a:gd name="T104" fmla="+- 0 6997 5154"/>
                              <a:gd name="T105" fmla="*/ T104 w 1911"/>
                              <a:gd name="T106" fmla="+- 0 1933 877"/>
                              <a:gd name="T107" fmla="*/ 1933 h 1779"/>
                              <a:gd name="T108" fmla="+- 0 7056 5154"/>
                              <a:gd name="T109" fmla="*/ T108 w 1911"/>
                              <a:gd name="T110" fmla="+- 0 1774 877"/>
                              <a:gd name="T111" fmla="*/ 1774 h 1779"/>
                              <a:gd name="T112" fmla="+- 0 7062 5154"/>
                              <a:gd name="T113" fmla="*/ T112 w 1911"/>
                              <a:gd name="T114" fmla="+- 0 1630 877"/>
                              <a:gd name="T115" fmla="*/ 1630 h 1779"/>
                              <a:gd name="T116" fmla="+- 0 7029 5154"/>
                              <a:gd name="T117" fmla="*/ T116 w 1911"/>
                              <a:gd name="T118" fmla="+- 0 1490 877"/>
                              <a:gd name="T119" fmla="*/ 1490 h 1779"/>
                              <a:gd name="T120" fmla="+- 0 6963 5154"/>
                              <a:gd name="T121" fmla="*/ T120 w 1911"/>
                              <a:gd name="T122" fmla="+- 0 1360 877"/>
                              <a:gd name="T123" fmla="*/ 1360 h 1779"/>
                              <a:gd name="T124" fmla="+- 0 6871 5154"/>
                              <a:gd name="T125" fmla="*/ T124 w 1911"/>
                              <a:gd name="T126" fmla="+- 0 1246 877"/>
                              <a:gd name="T127" fmla="*/ 1246 h 1779"/>
                              <a:gd name="T128" fmla="+- 0 6744 5154"/>
                              <a:gd name="T129" fmla="*/ T128 w 1911"/>
                              <a:gd name="T130" fmla="+- 0 1140 877"/>
                              <a:gd name="T131" fmla="*/ 1140 h 1779"/>
                              <a:gd name="T132" fmla="+- 0 6602 5154"/>
                              <a:gd name="T133" fmla="*/ T132 w 1911"/>
                              <a:gd name="T134" fmla="+- 0 1054 877"/>
                              <a:gd name="T135" fmla="*/ 1054 h 1779"/>
                              <a:gd name="T136" fmla="+- 0 6450 5154"/>
                              <a:gd name="T137" fmla="*/ T136 w 1911"/>
                              <a:gd name="T138" fmla="+- 0 985 877"/>
                              <a:gd name="T139" fmla="*/ 985 h 1779"/>
                              <a:gd name="T140" fmla="+- 0 6296 5154"/>
                              <a:gd name="T141" fmla="*/ T140 w 1911"/>
                              <a:gd name="T142" fmla="+- 0 928 877"/>
                              <a:gd name="T143" fmla="*/ 928 h 1779"/>
                              <a:gd name="T144" fmla="+- 0 6138 5154"/>
                              <a:gd name="T145" fmla="*/ T144 w 1911"/>
                              <a:gd name="T146" fmla="+- 0 887 877"/>
                              <a:gd name="T147" fmla="*/ 887 h 1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911" h="1779">
                                <a:moveTo>
                                  <a:pt x="905" y="0"/>
                                </a:moveTo>
                                <a:lnTo>
                                  <a:pt x="825" y="0"/>
                                </a:lnTo>
                                <a:lnTo>
                                  <a:pt x="746" y="12"/>
                                </a:lnTo>
                                <a:lnTo>
                                  <a:pt x="677" y="34"/>
                                </a:lnTo>
                                <a:lnTo>
                                  <a:pt x="611" y="64"/>
                                </a:lnTo>
                                <a:lnTo>
                                  <a:pt x="549" y="102"/>
                                </a:lnTo>
                                <a:lnTo>
                                  <a:pt x="489" y="146"/>
                                </a:lnTo>
                                <a:lnTo>
                                  <a:pt x="433" y="196"/>
                                </a:lnTo>
                                <a:lnTo>
                                  <a:pt x="380" y="250"/>
                                </a:lnTo>
                                <a:lnTo>
                                  <a:pt x="329" y="307"/>
                                </a:lnTo>
                                <a:lnTo>
                                  <a:pt x="281" y="366"/>
                                </a:lnTo>
                                <a:lnTo>
                                  <a:pt x="236" y="425"/>
                                </a:lnTo>
                                <a:lnTo>
                                  <a:pt x="193" y="484"/>
                                </a:lnTo>
                                <a:lnTo>
                                  <a:pt x="152" y="542"/>
                                </a:lnTo>
                                <a:lnTo>
                                  <a:pt x="112" y="604"/>
                                </a:lnTo>
                                <a:lnTo>
                                  <a:pt x="78" y="669"/>
                                </a:lnTo>
                                <a:lnTo>
                                  <a:pt x="50" y="736"/>
                                </a:lnTo>
                                <a:lnTo>
                                  <a:pt x="28" y="806"/>
                                </a:lnTo>
                                <a:lnTo>
                                  <a:pt x="12" y="878"/>
                                </a:lnTo>
                                <a:lnTo>
                                  <a:pt x="3" y="951"/>
                                </a:lnTo>
                                <a:lnTo>
                                  <a:pt x="0" y="1024"/>
                                </a:lnTo>
                                <a:lnTo>
                                  <a:pt x="5" y="1097"/>
                                </a:lnTo>
                                <a:lnTo>
                                  <a:pt x="16" y="1169"/>
                                </a:lnTo>
                                <a:lnTo>
                                  <a:pt x="35" y="1240"/>
                                </a:lnTo>
                                <a:lnTo>
                                  <a:pt x="61" y="1309"/>
                                </a:lnTo>
                                <a:lnTo>
                                  <a:pt x="94" y="1374"/>
                                </a:lnTo>
                                <a:lnTo>
                                  <a:pt x="132" y="1436"/>
                                </a:lnTo>
                                <a:lnTo>
                                  <a:pt x="177" y="1494"/>
                                </a:lnTo>
                                <a:lnTo>
                                  <a:pt x="227" y="1547"/>
                                </a:lnTo>
                                <a:lnTo>
                                  <a:pt x="281" y="1596"/>
                                </a:lnTo>
                                <a:lnTo>
                                  <a:pt x="339" y="1640"/>
                                </a:lnTo>
                                <a:lnTo>
                                  <a:pt x="401" y="1679"/>
                                </a:lnTo>
                                <a:lnTo>
                                  <a:pt x="467" y="1712"/>
                                </a:lnTo>
                                <a:lnTo>
                                  <a:pt x="535" y="1739"/>
                                </a:lnTo>
                                <a:lnTo>
                                  <a:pt x="605" y="1759"/>
                                </a:lnTo>
                                <a:lnTo>
                                  <a:pt x="676" y="1773"/>
                                </a:lnTo>
                                <a:lnTo>
                                  <a:pt x="749" y="1779"/>
                                </a:lnTo>
                                <a:lnTo>
                                  <a:pt x="828" y="1777"/>
                                </a:lnTo>
                                <a:lnTo>
                                  <a:pt x="905" y="1769"/>
                                </a:lnTo>
                                <a:lnTo>
                                  <a:pt x="981" y="1753"/>
                                </a:lnTo>
                                <a:lnTo>
                                  <a:pt x="1055" y="1731"/>
                                </a:lnTo>
                                <a:lnTo>
                                  <a:pt x="1127" y="1702"/>
                                </a:lnTo>
                                <a:lnTo>
                                  <a:pt x="1198" y="1669"/>
                                </a:lnTo>
                                <a:lnTo>
                                  <a:pt x="1267" y="1630"/>
                                </a:lnTo>
                                <a:lnTo>
                                  <a:pt x="1334" y="1587"/>
                                </a:lnTo>
                                <a:lnTo>
                                  <a:pt x="1399" y="1540"/>
                                </a:lnTo>
                                <a:lnTo>
                                  <a:pt x="1461" y="1489"/>
                                </a:lnTo>
                                <a:lnTo>
                                  <a:pt x="1522" y="1436"/>
                                </a:lnTo>
                                <a:lnTo>
                                  <a:pt x="1580" y="1380"/>
                                </a:lnTo>
                                <a:lnTo>
                                  <a:pt x="1636" y="1323"/>
                                </a:lnTo>
                                <a:lnTo>
                                  <a:pt x="1690" y="1264"/>
                                </a:lnTo>
                                <a:lnTo>
                                  <a:pt x="1746" y="1198"/>
                                </a:lnTo>
                                <a:lnTo>
                                  <a:pt x="1797" y="1129"/>
                                </a:lnTo>
                                <a:lnTo>
                                  <a:pt x="1843" y="1056"/>
                                </a:lnTo>
                                <a:lnTo>
                                  <a:pt x="1878" y="979"/>
                                </a:lnTo>
                                <a:lnTo>
                                  <a:pt x="1902" y="897"/>
                                </a:lnTo>
                                <a:lnTo>
                                  <a:pt x="1911" y="825"/>
                                </a:lnTo>
                                <a:lnTo>
                                  <a:pt x="1908" y="753"/>
                                </a:lnTo>
                                <a:lnTo>
                                  <a:pt x="1896" y="683"/>
                                </a:lnTo>
                                <a:lnTo>
                                  <a:pt x="1875" y="613"/>
                                </a:lnTo>
                                <a:lnTo>
                                  <a:pt x="1846" y="547"/>
                                </a:lnTo>
                                <a:lnTo>
                                  <a:pt x="1809" y="483"/>
                                </a:lnTo>
                                <a:lnTo>
                                  <a:pt x="1766" y="424"/>
                                </a:lnTo>
                                <a:lnTo>
                                  <a:pt x="1717" y="369"/>
                                </a:lnTo>
                                <a:lnTo>
                                  <a:pt x="1656" y="313"/>
                                </a:lnTo>
                                <a:lnTo>
                                  <a:pt x="1590" y="263"/>
                                </a:lnTo>
                                <a:lnTo>
                                  <a:pt x="1521" y="218"/>
                                </a:lnTo>
                                <a:lnTo>
                                  <a:pt x="1448" y="177"/>
                                </a:lnTo>
                                <a:lnTo>
                                  <a:pt x="1373" y="141"/>
                                </a:lnTo>
                                <a:lnTo>
                                  <a:pt x="1296" y="108"/>
                                </a:lnTo>
                                <a:lnTo>
                                  <a:pt x="1218" y="78"/>
                                </a:lnTo>
                                <a:lnTo>
                                  <a:pt x="1142" y="51"/>
                                </a:lnTo>
                                <a:lnTo>
                                  <a:pt x="1064" y="28"/>
                                </a:lnTo>
                                <a:lnTo>
                                  <a:pt x="984" y="10"/>
                                </a:lnTo>
                                <a:lnTo>
                                  <a:pt x="9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334"/>
                        <wps:cNvSpPr>
                          <a:spLocks/>
                        </wps:cNvSpPr>
                        <wps:spPr bwMode="auto">
                          <a:xfrm>
                            <a:off x="5154" y="877"/>
                            <a:ext cx="1911" cy="1779"/>
                          </a:xfrm>
                          <a:custGeom>
                            <a:avLst/>
                            <a:gdLst>
                              <a:gd name="T0" fmla="+- 0 5979 5154"/>
                              <a:gd name="T1" fmla="*/ T0 w 1911"/>
                              <a:gd name="T2" fmla="+- 0 877 877"/>
                              <a:gd name="T3" fmla="*/ 877 h 1779"/>
                              <a:gd name="T4" fmla="+- 0 6138 5154"/>
                              <a:gd name="T5" fmla="*/ T4 w 1911"/>
                              <a:gd name="T6" fmla="+- 0 887 877"/>
                              <a:gd name="T7" fmla="*/ 887 h 1779"/>
                              <a:gd name="T8" fmla="+- 0 6296 5154"/>
                              <a:gd name="T9" fmla="*/ T8 w 1911"/>
                              <a:gd name="T10" fmla="+- 0 928 877"/>
                              <a:gd name="T11" fmla="*/ 928 h 1779"/>
                              <a:gd name="T12" fmla="+- 0 6450 5154"/>
                              <a:gd name="T13" fmla="*/ T12 w 1911"/>
                              <a:gd name="T14" fmla="+- 0 985 877"/>
                              <a:gd name="T15" fmla="*/ 985 h 1779"/>
                              <a:gd name="T16" fmla="+- 0 6602 5154"/>
                              <a:gd name="T17" fmla="*/ T16 w 1911"/>
                              <a:gd name="T18" fmla="+- 0 1054 877"/>
                              <a:gd name="T19" fmla="*/ 1054 h 1779"/>
                              <a:gd name="T20" fmla="+- 0 6744 5154"/>
                              <a:gd name="T21" fmla="*/ T20 w 1911"/>
                              <a:gd name="T22" fmla="+- 0 1140 877"/>
                              <a:gd name="T23" fmla="*/ 1140 h 1779"/>
                              <a:gd name="T24" fmla="+- 0 6871 5154"/>
                              <a:gd name="T25" fmla="*/ T24 w 1911"/>
                              <a:gd name="T26" fmla="+- 0 1246 877"/>
                              <a:gd name="T27" fmla="*/ 1246 h 1779"/>
                              <a:gd name="T28" fmla="+- 0 6963 5154"/>
                              <a:gd name="T29" fmla="*/ T28 w 1911"/>
                              <a:gd name="T30" fmla="+- 0 1360 877"/>
                              <a:gd name="T31" fmla="*/ 1360 h 1779"/>
                              <a:gd name="T32" fmla="+- 0 7029 5154"/>
                              <a:gd name="T33" fmla="*/ T32 w 1911"/>
                              <a:gd name="T34" fmla="+- 0 1490 877"/>
                              <a:gd name="T35" fmla="*/ 1490 h 1779"/>
                              <a:gd name="T36" fmla="+- 0 7062 5154"/>
                              <a:gd name="T37" fmla="*/ T36 w 1911"/>
                              <a:gd name="T38" fmla="+- 0 1630 877"/>
                              <a:gd name="T39" fmla="*/ 1630 h 1779"/>
                              <a:gd name="T40" fmla="+- 0 7056 5154"/>
                              <a:gd name="T41" fmla="*/ T40 w 1911"/>
                              <a:gd name="T42" fmla="+- 0 1774 877"/>
                              <a:gd name="T43" fmla="*/ 1774 h 1779"/>
                              <a:gd name="T44" fmla="+- 0 6997 5154"/>
                              <a:gd name="T45" fmla="*/ T44 w 1911"/>
                              <a:gd name="T46" fmla="+- 0 1933 877"/>
                              <a:gd name="T47" fmla="*/ 1933 h 1779"/>
                              <a:gd name="T48" fmla="+- 0 6900 5154"/>
                              <a:gd name="T49" fmla="*/ T48 w 1911"/>
                              <a:gd name="T50" fmla="+- 0 2075 877"/>
                              <a:gd name="T51" fmla="*/ 2075 h 1779"/>
                              <a:gd name="T52" fmla="+- 0 6790 5154"/>
                              <a:gd name="T53" fmla="*/ T52 w 1911"/>
                              <a:gd name="T54" fmla="+- 0 2200 877"/>
                              <a:gd name="T55" fmla="*/ 2200 h 1779"/>
                              <a:gd name="T56" fmla="+- 0 6676 5154"/>
                              <a:gd name="T57" fmla="*/ T56 w 1911"/>
                              <a:gd name="T58" fmla="+- 0 2313 877"/>
                              <a:gd name="T59" fmla="*/ 2313 h 1779"/>
                              <a:gd name="T60" fmla="+- 0 6553 5154"/>
                              <a:gd name="T61" fmla="*/ T60 w 1911"/>
                              <a:gd name="T62" fmla="+- 0 2417 877"/>
                              <a:gd name="T63" fmla="*/ 2417 h 1779"/>
                              <a:gd name="T64" fmla="+- 0 6421 5154"/>
                              <a:gd name="T65" fmla="*/ T64 w 1911"/>
                              <a:gd name="T66" fmla="+- 0 2507 877"/>
                              <a:gd name="T67" fmla="*/ 2507 h 1779"/>
                              <a:gd name="T68" fmla="+- 0 6281 5154"/>
                              <a:gd name="T69" fmla="*/ T68 w 1911"/>
                              <a:gd name="T70" fmla="+- 0 2579 877"/>
                              <a:gd name="T71" fmla="*/ 2579 h 1779"/>
                              <a:gd name="T72" fmla="+- 0 6135 5154"/>
                              <a:gd name="T73" fmla="*/ T72 w 1911"/>
                              <a:gd name="T74" fmla="+- 0 2630 877"/>
                              <a:gd name="T75" fmla="*/ 2630 h 1779"/>
                              <a:gd name="T76" fmla="+- 0 5982 5154"/>
                              <a:gd name="T77" fmla="*/ T76 w 1911"/>
                              <a:gd name="T78" fmla="+- 0 2654 877"/>
                              <a:gd name="T79" fmla="*/ 2654 h 1779"/>
                              <a:gd name="T80" fmla="+- 0 5830 5154"/>
                              <a:gd name="T81" fmla="*/ T80 w 1911"/>
                              <a:gd name="T82" fmla="+- 0 2650 877"/>
                              <a:gd name="T83" fmla="*/ 2650 h 1779"/>
                              <a:gd name="T84" fmla="+- 0 5689 5154"/>
                              <a:gd name="T85" fmla="*/ T84 w 1911"/>
                              <a:gd name="T86" fmla="+- 0 2616 877"/>
                              <a:gd name="T87" fmla="*/ 2616 h 1779"/>
                              <a:gd name="T88" fmla="+- 0 5555 5154"/>
                              <a:gd name="T89" fmla="*/ T88 w 1911"/>
                              <a:gd name="T90" fmla="+- 0 2556 877"/>
                              <a:gd name="T91" fmla="*/ 2556 h 1779"/>
                              <a:gd name="T92" fmla="+- 0 5435 5154"/>
                              <a:gd name="T93" fmla="*/ T92 w 1911"/>
                              <a:gd name="T94" fmla="+- 0 2473 877"/>
                              <a:gd name="T95" fmla="*/ 2473 h 1779"/>
                              <a:gd name="T96" fmla="+- 0 5331 5154"/>
                              <a:gd name="T97" fmla="*/ T96 w 1911"/>
                              <a:gd name="T98" fmla="+- 0 2371 877"/>
                              <a:gd name="T99" fmla="*/ 2371 h 1779"/>
                              <a:gd name="T100" fmla="+- 0 5248 5154"/>
                              <a:gd name="T101" fmla="*/ T100 w 1911"/>
                              <a:gd name="T102" fmla="+- 0 2251 877"/>
                              <a:gd name="T103" fmla="*/ 2251 h 1779"/>
                              <a:gd name="T104" fmla="+- 0 5189 5154"/>
                              <a:gd name="T105" fmla="*/ T104 w 1911"/>
                              <a:gd name="T106" fmla="+- 0 2117 877"/>
                              <a:gd name="T107" fmla="*/ 2117 h 1779"/>
                              <a:gd name="T108" fmla="+- 0 5159 5154"/>
                              <a:gd name="T109" fmla="*/ T108 w 1911"/>
                              <a:gd name="T110" fmla="+- 0 1974 877"/>
                              <a:gd name="T111" fmla="*/ 1974 h 1779"/>
                              <a:gd name="T112" fmla="+- 0 5157 5154"/>
                              <a:gd name="T113" fmla="*/ T112 w 1911"/>
                              <a:gd name="T114" fmla="+- 0 1828 877"/>
                              <a:gd name="T115" fmla="*/ 1828 h 1779"/>
                              <a:gd name="T116" fmla="+- 0 5182 5154"/>
                              <a:gd name="T117" fmla="*/ T116 w 1911"/>
                              <a:gd name="T118" fmla="+- 0 1683 877"/>
                              <a:gd name="T119" fmla="*/ 1683 h 1779"/>
                              <a:gd name="T120" fmla="+- 0 5232 5154"/>
                              <a:gd name="T121" fmla="*/ T120 w 1911"/>
                              <a:gd name="T122" fmla="+- 0 1546 877"/>
                              <a:gd name="T123" fmla="*/ 1546 h 1779"/>
                              <a:gd name="T124" fmla="+- 0 5306 5154"/>
                              <a:gd name="T125" fmla="*/ T124 w 1911"/>
                              <a:gd name="T126" fmla="+- 0 1419 877"/>
                              <a:gd name="T127" fmla="*/ 1419 h 1779"/>
                              <a:gd name="T128" fmla="+- 0 5390 5154"/>
                              <a:gd name="T129" fmla="*/ T128 w 1911"/>
                              <a:gd name="T130" fmla="+- 0 1302 877"/>
                              <a:gd name="T131" fmla="*/ 1302 h 1779"/>
                              <a:gd name="T132" fmla="+- 0 5483 5154"/>
                              <a:gd name="T133" fmla="*/ T132 w 1911"/>
                              <a:gd name="T134" fmla="+- 0 1184 877"/>
                              <a:gd name="T135" fmla="*/ 1184 h 1779"/>
                              <a:gd name="T136" fmla="+- 0 5587 5154"/>
                              <a:gd name="T137" fmla="*/ T136 w 1911"/>
                              <a:gd name="T138" fmla="+- 0 1073 877"/>
                              <a:gd name="T139" fmla="*/ 1073 h 1779"/>
                              <a:gd name="T140" fmla="+- 0 5703 5154"/>
                              <a:gd name="T141" fmla="*/ T140 w 1911"/>
                              <a:gd name="T142" fmla="+- 0 979 877"/>
                              <a:gd name="T143" fmla="*/ 979 h 1779"/>
                              <a:gd name="T144" fmla="+- 0 5831 5154"/>
                              <a:gd name="T145" fmla="*/ T144 w 1911"/>
                              <a:gd name="T146" fmla="+- 0 911 877"/>
                              <a:gd name="T147" fmla="*/ 911 h 1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911" h="1779">
                                <a:moveTo>
                                  <a:pt x="746" y="12"/>
                                </a:moveTo>
                                <a:lnTo>
                                  <a:pt x="825" y="0"/>
                                </a:lnTo>
                                <a:lnTo>
                                  <a:pt x="905" y="0"/>
                                </a:lnTo>
                                <a:lnTo>
                                  <a:pt x="984" y="10"/>
                                </a:lnTo>
                                <a:lnTo>
                                  <a:pt x="1064" y="28"/>
                                </a:lnTo>
                                <a:lnTo>
                                  <a:pt x="1142" y="51"/>
                                </a:lnTo>
                                <a:lnTo>
                                  <a:pt x="1218" y="78"/>
                                </a:lnTo>
                                <a:lnTo>
                                  <a:pt x="1296" y="108"/>
                                </a:lnTo>
                                <a:lnTo>
                                  <a:pt x="1373" y="141"/>
                                </a:lnTo>
                                <a:lnTo>
                                  <a:pt x="1448" y="177"/>
                                </a:lnTo>
                                <a:lnTo>
                                  <a:pt x="1521" y="218"/>
                                </a:lnTo>
                                <a:lnTo>
                                  <a:pt x="1590" y="263"/>
                                </a:lnTo>
                                <a:lnTo>
                                  <a:pt x="1656" y="313"/>
                                </a:lnTo>
                                <a:lnTo>
                                  <a:pt x="1717" y="369"/>
                                </a:lnTo>
                                <a:lnTo>
                                  <a:pt x="1766" y="424"/>
                                </a:lnTo>
                                <a:lnTo>
                                  <a:pt x="1809" y="483"/>
                                </a:lnTo>
                                <a:lnTo>
                                  <a:pt x="1846" y="547"/>
                                </a:lnTo>
                                <a:lnTo>
                                  <a:pt x="1875" y="613"/>
                                </a:lnTo>
                                <a:lnTo>
                                  <a:pt x="1896" y="683"/>
                                </a:lnTo>
                                <a:lnTo>
                                  <a:pt x="1908" y="753"/>
                                </a:lnTo>
                                <a:lnTo>
                                  <a:pt x="1911" y="825"/>
                                </a:lnTo>
                                <a:lnTo>
                                  <a:pt x="1902" y="897"/>
                                </a:lnTo>
                                <a:lnTo>
                                  <a:pt x="1878" y="979"/>
                                </a:lnTo>
                                <a:lnTo>
                                  <a:pt x="1843" y="1056"/>
                                </a:lnTo>
                                <a:lnTo>
                                  <a:pt x="1797" y="1129"/>
                                </a:lnTo>
                                <a:lnTo>
                                  <a:pt x="1746" y="1198"/>
                                </a:lnTo>
                                <a:lnTo>
                                  <a:pt x="1690" y="1264"/>
                                </a:lnTo>
                                <a:lnTo>
                                  <a:pt x="1636" y="1323"/>
                                </a:lnTo>
                                <a:lnTo>
                                  <a:pt x="1580" y="1380"/>
                                </a:lnTo>
                                <a:lnTo>
                                  <a:pt x="1522" y="1436"/>
                                </a:lnTo>
                                <a:lnTo>
                                  <a:pt x="1461" y="1489"/>
                                </a:lnTo>
                                <a:lnTo>
                                  <a:pt x="1399" y="1540"/>
                                </a:lnTo>
                                <a:lnTo>
                                  <a:pt x="1334" y="1587"/>
                                </a:lnTo>
                                <a:lnTo>
                                  <a:pt x="1267" y="1630"/>
                                </a:lnTo>
                                <a:lnTo>
                                  <a:pt x="1198" y="1669"/>
                                </a:lnTo>
                                <a:lnTo>
                                  <a:pt x="1127" y="1702"/>
                                </a:lnTo>
                                <a:lnTo>
                                  <a:pt x="1055" y="1731"/>
                                </a:lnTo>
                                <a:lnTo>
                                  <a:pt x="981" y="1753"/>
                                </a:lnTo>
                                <a:lnTo>
                                  <a:pt x="905" y="1769"/>
                                </a:lnTo>
                                <a:lnTo>
                                  <a:pt x="828" y="1777"/>
                                </a:lnTo>
                                <a:lnTo>
                                  <a:pt x="749" y="1779"/>
                                </a:lnTo>
                                <a:lnTo>
                                  <a:pt x="676" y="1773"/>
                                </a:lnTo>
                                <a:lnTo>
                                  <a:pt x="605" y="1759"/>
                                </a:lnTo>
                                <a:lnTo>
                                  <a:pt x="535" y="1739"/>
                                </a:lnTo>
                                <a:lnTo>
                                  <a:pt x="467" y="1712"/>
                                </a:lnTo>
                                <a:lnTo>
                                  <a:pt x="401" y="1679"/>
                                </a:lnTo>
                                <a:lnTo>
                                  <a:pt x="339" y="1640"/>
                                </a:lnTo>
                                <a:lnTo>
                                  <a:pt x="281" y="1596"/>
                                </a:lnTo>
                                <a:lnTo>
                                  <a:pt x="227" y="1547"/>
                                </a:lnTo>
                                <a:lnTo>
                                  <a:pt x="177" y="1494"/>
                                </a:lnTo>
                                <a:lnTo>
                                  <a:pt x="132" y="1436"/>
                                </a:lnTo>
                                <a:lnTo>
                                  <a:pt x="94" y="1374"/>
                                </a:lnTo>
                                <a:lnTo>
                                  <a:pt x="61" y="1309"/>
                                </a:lnTo>
                                <a:lnTo>
                                  <a:pt x="35" y="1240"/>
                                </a:lnTo>
                                <a:lnTo>
                                  <a:pt x="16" y="1169"/>
                                </a:lnTo>
                                <a:lnTo>
                                  <a:pt x="5" y="1097"/>
                                </a:lnTo>
                                <a:lnTo>
                                  <a:pt x="0" y="1024"/>
                                </a:lnTo>
                                <a:lnTo>
                                  <a:pt x="3" y="951"/>
                                </a:lnTo>
                                <a:lnTo>
                                  <a:pt x="12" y="878"/>
                                </a:lnTo>
                                <a:lnTo>
                                  <a:pt x="28" y="806"/>
                                </a:lnTo>
                                <a:lnTo>
                                  <a:pt x="50" y="736"/>
                                </a:lnTo>
                                <a:lnTo>
                                  <a:pt x="78" y="669"/>
                                </a:lnTo>
                                <a:lnTo>
                                  <a:pt x="112" y="604"/>
                                </a:lnTo>
                                <a:lnTo>
                                  <a:pt x="152" y="542"/>
                                </a:lnTo>
                                <a:lnTo>
                                  <a:pt x="193" y="484"/>
                                </a:lnTo>
                                <a:lnTo>
                                  <a:pt x="236" y="425"/>
                                </a:lnTo>
                                <a:lnTo>
                                  <a:pt x="281" y="366"/>
                                </a:lnTo>
                                <a:lnTo>
                                  <a:pt x="329" y="307"/>
                                </a:lnTo>
                                <a:lnTo>
                                  <a:pt x="380" y="250"/>
                                </a:lnTo>
                                <a:lnTo>
                                  <a:pt x="433" y="196"/>
                                </a:lnTo>
                                <a:lnTo>
                                  <a:pt x="489" y="146"/>
                                </a:lnTo>
                                <a:lnTo>
                                  <a:pt x="549" y="102"/>
                                </a:lnTo>
                                <a:lnTo>
                                  <a:pt x="611" y="64"/>
                                </a:lnTo>
                                <a:lnTo>
                                  <a:pt x="677" y="34"/>
                                </a:lnTo>
                                <a:lnTo>
                                  <a:pt x="746" y="12"/>
                                </a:lnTo>
                                <a:close/>
                              </a:path>
                            </a:pathLst>
                          </a:custGeom>
                          <a:noFill/>
                          <a:ln w="17932">
                            <a:solidFill>
                              <a:srgbClr val="F584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333"/>
                        <wps:cNvSpPr>
                          <a:spLocks/>
                        </wps:cNvSpPr>
                        <wps:spPr bwMode="auto">
                          <a:xfrm>
                            <a:off x="9125" y="862"/>
                            <a:ext cx="1828" cy="2071"/>
                          </a:xfrm>
                          <a:custGeom>
                            <a:avLst/>
                            <a:gdLst>
                              <a:gd name="T0" fmla="+- 0 9969 9126"/>
                              <a:gd name="T1" fmla="*/ T0 w 1828"/>
                              <a:gd name="T2" fmla="+- 0 869 862"/>
                              <a:gd name="T3" fmla="*/ 869 h 2071"/>
                              <a:gd name="T4" fmla="+- 0 9824 9126"/>
                              <a:gd name="T5" fmla="*/ T4 w 1828"/>
                              <a:gd name="T6" fmla="+- 0 904 862"/>
                              <a:gd name="T7" fmla="*/ 904 h 2071"/>
                              <a:gd name="T8" fmla="+- 0 9683 9126"/>
                              <a:gd name="T9" fmla="*/ T8 w 1828"/>
                              <a:gd name="T10" fmla="+- 0 973 862"/>
                              <a:gd name="T11" fmla="*/ 973 h 2071"/>
                              <a:gd name="T12" fmla="+- 0 9554 9126"/>
                              <a:gd name="T13" fmla="*/ T12 w 1828"/>
                              <a:gd name="T14" fmla="+- 0 1069 862"/>
                              <a:gd name="T15" fmla="*/ 1069 h 2071"/>
                              <a:gd name="T16" fmla="+- 0 9444 9126"/>
                              <a:gd name="T17" fmla="*/ T16 w 1828"/>
                              <a:gd name="T18" fmla="+- 0 1183 862"/>
                              <a:gd name="T19" fmla="*/ 1183 h 2071"/>
                              <a:gd name="T20" fmla="+- 0 9350 9126"/>
                              <a:gd name="T21" fmla="*/ T20 w 1828"/>
                              <a:gd name="T22" fmla="+- 0 1314 862"/>
                              <a:gd name="T23" fmla="*/ 1314 h 2071"/>
                              <a:gd name="T24" fmla="+- 0 9269 9126"/>
                              <a:gd name="T25" fmla="*/ T24 w 1828"/>
                              <a:gd name="T26" fmla="+- 0 1458 862"/>
                              <a:gd name="T27" fmla="*/ 1458 h 2071"/>
                              <a:gd name="T28" fmla="+- 0 9190 9126"/>
                              <a:gd name="T29" fmla="*/ T28 w 1828"/>
                              <a:gd name="T30" fmla="+- 0 1631 862"/>
                              <a:gd name="T31" fmla="*/ 1631 h 2071"/>
                              <a:gd name="T32" fmla="+- 0 9141 9126"/>
                              <a:gd name="T33" fmla="*/ T32 w 1828"/>
                              <a:gd name="T34" fmla="+- 0 1793 862"/>
                              <a:gd name="T35" fmla="*/ 1793 h 2071"/>
                              <a:gd name="T36" fmla="+- 0 9127 9126"/>
                              <a:gd name="T37" fmla="*/ T36 w 1828"/>
                              <a:gd name="T38" fmla="+- 0 1918 862"/>
                              <a:gd name="T39" fmla="*/ 1918 h 2071"/>
                              <a:gd name="T40" fmla="+- 0 9127 9126"/>
                              <a:gd name="T41" fmla="*/ T40 w 1828"/>
                              <a:gd name="T42" fmla="+- 0 2059 862"/>
                              <a:gd name="T43" fmla="*/ 2059 h 2071"/>
                              <a:gd name="T44" fmla="+- 0 9142 9126"/>
                              <a:gd name="T45" fmla="*/ T44 w 1828"/>
                              <a:gd name="T46" fmla="+- 0 2215 862"/>
                              <a:gd name="T47" fmla="*/ 2215 h 2071"/>
                              <a:gd name="T48" fmla="+- 0 9175 9126"/>
                              <a:gd name="T49" fmla="*/ T48 w 1828"/>
                              <a:gd name="T50" fmla="+- 0 2368 862"/>
                              <a:gd name="T51" fmla="*/ 2368 h 2071"/>
                              <a:gd name="T52" fmla="+- 0 9228 9126"/>
                              <a:gd name="T53" fmla="*/ T52 w 1828"/>
                              <a:gd name="T54" fmla="+- 0 2512 862"/>
                              <a:gd name="T55" fmla="*/ 2512 h 2071"/>
                              <a:gd name="T56" fmla="+- 0 9305 9126"/>
                              <a:gd name="T57" fmla="*/ T56 w 1828"/>
                              <a:gd name="T58" fmla="+- 0 2646 862"/>
                              <a:gd name="T59" fmla="*/ 2646 h 2071"/>
                              <a:gd name="T60" fmla="+- 0 9405 9126"/>
                              <a:gd name="T61" fmla="*/ T60 w 1828"/>
                              <a:gd name="T62" fmla="+- 0 2762 862"/>
                              <a:gd name="T63" fmla="*/ 2762 h 2071"/>
                              <a:gd name="T64" fmla="+- 0 9524 9126"/>
                              <a:gd name="T65" fmla="*/ T64 w 1828"/>
                              <a:gd name="T66" fmla="+- 0 2853 862"/>
                              <a:gd name="T67" fmla="*/ 2853 h 2071"/>
                              <a:gd name="T68" fmla="+- 0 9659 9126"/>
                              <a:gd name="T69" fmla="*/ T68 w 1828"/>
                              <a:gd name="T70" fmla="+- 0 2912 862"/>
                              <a:gd name="T71" fmla="*/ 2912 h 2071"/>
                              <a:gd name="T72" fmla="+- 0 9807 9126"/>
                              <a:gd name="T73" fmla="*/ T72 w 1828"/>
                              <a:gd name="T74" fmla="+- 0 2933 862"/>
                              <a:gd name="T75" fmla="*/ 2933 h 2071"/>
                              <a:gd name="T76" fmla="+- 0 9960 9126"/>
                              <a:gd name="T77" fmla="*/ T76 w 1828"/>
                              <a:gd name="T78" fmla="+- 0 2917 862"/>
                              <a:gd name="T79" fmla="*/ 2917 h 2071"/>
                              <a:gd name="T80" fmla="+- 0 10109 9126"/>
                              <a:gd name="T81" fmla="*/ T80 w 1828"/>
                              <a:gd name="T82" fmla="+- 0 2878 862"/>
                              <a:gd name="T83" fmla="*/ 2878 h 2071"/>
                              <a:gd name="T84" fmla="+- 0 10269 9126"/>
                              <a:gd name="T85" fmla="*/ T84 w 1828"/>
                              <a:gd name="T86" fmla="+- 0 2822 862"/>
                              <a:gd name="T87" fmla="*/ 2822 h 2071"/>
                              <a:gd name="T88" fmla="+- 0 10424 9126"/>
                              <a:gd name="T89" fmla="*/ T88 w 1828"/>
                              <a:gd name="T90" fmla="+- 0 2750 862"/>
                              <a:gd name="T91" fmla="*/ 2750 h 2071"/>
                              <a:gd name="T92" fmla="+- 0 10569 9126"/>
                              <a:gd name="T93" fmla="*/ T92 w 1828"/>
                              <a:gd name="T94" fmla="+- 0 2659 862"/>
                              <a:gd name="T95" fmla="*/ 2659 h 2071"/>
                              <a:gd name="T96" fmla="+- 0 10683 9126"/>
                              <a:gd name="T97" fmla="*/ T96 w 1828"/>
                              <a:gd name="T98" fmla="+- 0 2563 862"/>
                              <a:gd name="T99" fmla="*/ 2563 h 2071"/>
                              <a:gd name="T100" fmla="+- 0 10781 9126"/>
                              <a:gd name="T101" fmla="*/ T100 w 1828"/>
                              <a:gd name="T102" fmla="+- 0 2451 862"/>
                              <a:gd name="T103" fmla="*/ 2451 h 2071"/>
                              <a:gd name="T104" fmla="+- 0 10861 9126"/>
                              <a:gd name="T105" fmla="*/ T104 w 1828"/>
                              <a:gd name="T106" fmla="+- 0 2324 862"/>
                              <a:gd name="T107" fmla="*/ 2324 h 2071"/>
                              <a:gd name="T108" fmla="+- 0 10915 9126"/>
                              <a:gd name="T109" fmla="*/ T108 w 1828"/>
                              <a:gd name="T110" fmla="+- 0 2184 862"/>
                              <a:gd name="T111" fmla="*/ 2184 h 2071"/>
                              <a:gd name="T112" fmla="+- 0 10945 9126"/>
                              <a:gd name="T113" fmla="*/ T112 w 1828"/>
                              <a:gd name="T114" fmla="+- 0 2038 862"/>
                              <a:gd name="T115" fmla="*/ 2038 h 2071"/>
                              <a:gd name="T116" fmla="+- 0 10954 9126"/>
                              <a:gd name="T117" fmla="*/ T116 w 1828"/>
                              <a:gd name="T118" fmla="+- 0 1888 862"/>
                              <a:gd name="T119" fmla="*/ 1888 h 2071"/>
                              <a:gd name="T120" fmla="+- 0 10942 9126"/>
                              <a:gd name="T121" fmla="*/ T120 w 1828"/>
                              <a:gd name="T122" fmla="+- 0 1731 862"/>
                              <a:gd name="T123" fmla="*/ 1731 h 2071"/>
                              <a:gd name="T124" fmla="+- 0 10911 9126"/>
                              <a:gd name="T125" fmla="*/ T124 w 1828"/>
                              <a:gd name="T126" fmla="+- 0 1577 862"/>
                              <a:gd name="T127" fmla="*/ 1577 h 2071"/>
                              <a:gd name="T128" fmla="+- 0 10860 9126"/>
                              <a:gd name="T129" fmla="*/ T128 w 1828"/>
                              <a:gd name="T130" fmla="+- 0 1430 862"/>
                              <a:gd name="T131" fmla="*/ 1430 h 2071"/>
                              <a:gd name="T132" fmla="+- 0 10790 9126"/>
                              <a:gd name="T133" fmla="*/ T132 w 1828"/>
                              <a:gd name="T134" fmla="+- 0 1291 862"/>
                              <a:gd name="T135" fmla="*/ 1291 h 2071"/>
                              <a:gd name="T136" fmla="+- 0 10702 9126"/>
                              <a:gd name="T137" fmla="*/ T136 w 1828"/>
                              <a:gd name="T138" fmla="+- 0 1166 862"/>
                              <a:gd name="T139" fmla="*/ 1166 h 2071"/>
                              <a:gd name="T140" fmla="+- 0 10596 9126"/>
                              <a:gd name="T141" fmla="*/ T140 w 1828"/>
                              <a:gd name="T142" fmla="+- 0 1058 862"/>
                              <a:gd name="T143" fmla="*/ 1058 h 2071"/>
                              <a:gd name="T144" fmla="+- 0 10474 9126"/>
                              <a:gd name="T145" fmla="*/ T144 w 1828"/>
                              <a:gd name="T146" fmla="+- 0 970 862"/>
                              <a:gd name="T147" fmla="*/ 970 h 2071"/>
                              <a:gd name="T148" fmla="+- 0 10337 9126"/>
                              <a:gd name="T149" fmla="*/ T148 w 1828"/>
                              <a:gd name="T150" fmla="+- 0 907 862"/>
                              <a:gd name="T151" fmla="*/ 907 h 2071"/>
                              <a:gd name="T152" fmla="+- 0 10192 9126"/>
                              <a:gd name="T153" fmla="*/ T152 w 1828"/>
                              <a:gd name="T154" fmla="+- 0 871 862"/>
                              <a:gd name="T155" fmla="*/ 871 h 2071"/>
                              <a:gd name="T156" fmla="+- 0 10043 9126"/>
                              <a:gd name="T157" fmla="*/ T156 w 1828"/>
                              <a:gd name="T158" fmla="+- 0 862 862"/>
                              <a:gd name="T159" fmla="*/ 862 h 20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28" h="2071">
                                <a:moveTo>
                                  <a:pt x="917" y="0"/>
                                </a:moveTo>
                                <a:lnTo>
                                  <a:pt x="843" y="7"/>
                                </a:lnTo>
                                <a:lnTo>
                                  <a:pt x="770" y="21"/>
                                </a:lnTo>
                                <a:lnTo>
                                  <a:pt x="698" y="42"/>
                                </a:lnTo>
                                <a:lnTo>
                                  <a:pt x="629" y="72"/>
                                </a:lnTo>
                                <a:lnTo>
                                  <a:pt x="557" y="111"/>
                                </a:lnTo>
                                <a:lnTo>
                                  <a:pt x="490" y="156"/>
                                </a:lnTo>
                                <a:lnTo>
                                  <a:pt x="428" y="207"/>
                                </a:lnTo>
                                <a:lnTo>
                                  <a:pt x="371" y="262"/>
                                </a:lnTo>
                                <a:lnTo>
                                  <a:pt x="318" y="321"/>
                                </a:lnTo>
                                <a:lnTo>
                                  <a:pt x="269" y="385"/>
                                </a:lnTo>
                                <a:lnTo>
                                  <a:pt x="224" y="452"/>
                                </a:lnTo>
                                <a:lnTo>
                                  <a:pt x="182" y="523"/>
                                </a:lnTo>
                                <a:lnTo>
                                  <a:pt x="143" y="596"/>
                                </a:lnTo>
                                <a:lnTo>
                                  <a:pt x="106" y="673"/>
                                </a:lnTo>
                                <a:lnTo>
                                  <a:pt x="64" y="769"/>
                                </a:lnTo>
                                <a:lnTo>
                                  <a:pt x="29" y="869"/>
                                </a:lnTo>
                                <a:lnTo>
                                  <a:pt x="15" y="931"/>
                                </a:lnTo>
                                <a:lnTo>
                                  <a:pt x="6" y="993"/>
                                </a:lnTo>
                                <a:lnTo>
                                  <a:pt x="1" y="1056"/>
                                </a:lnTo>
                                <a:lnTo>
                                  <a:pt x="0" y="1119"/>
                                </a:lnTo>
                                <a:lnTo>
                                  <a:pt x="1" y="1197"/>
                                </a:lnTo>
                                <a:lnTo>
                                  <a:pt x="6" y="1276"/>
                                </a:lnTo>
                                <a:lnTo>
                                  <a:pt x="16" y="1353"/>
                                </a:lnTo>
                                <a:lnTo>
                                  <a:pt x="30" y="1430"/>
                                </a:lnTo>
                                <a:lnTo>
                                  <a:pt x="49" y="1506"/>
                                </a:lnTo>
                                <a:lnTo>
                                  <a:pt x="73" y="1579"/>
                                </a:lnTo>
                                <a:lnTo>
                                  <a:pt x="102" y="1650"/>
                                </a:lnTo>
                                <a:lnTo>
                                  <a:pt x="137" y="1719"/>
                                </a:lnTo>
                                <a:lnTo>
                                  <a:pt x="179" y="1784"/>
                                </a:lnTo>
                                <a:lnTo>
                                  <a:pt x="226" y="1844"/>
                                </a:lnTo>
                                <a:lnTo>
                                  <a:pt x="279" y="1900"/>
                                </a:lnTo>
                                <a:lnTo>
                                  <a:pt x="336" y="1949"/>
                                </a:lnTo>
                                <a:lnTo>
                                  <a:pt x="398" y="1991"/>
                                </a:lnTo>
                                <a:lnTo>
                                  <a:pt x="464" y="2025"/>
                                </a:lnTo>
                                <a:lnTo>
                                  <a:pt x="533" y="2050"/>
                                </a:lnTo>
                                <a:lnTo>
                                  <a:pt x="605" y="2065"/>
                                </a:lnTo>
                                <a:lnTo>
                                  <a:pt x="681" y="2071"/>
                                </a:lnTo>
                                <a:lnTo>
                                  <a:pt x="758" y="2067"/>
                                </a:lnTo>
                                <a:lnTo>
                                  <a:pt x="834" y="2055"/>
                                </a:lnTo>
                                <a:lnTo>
                                  <a:pt x="909" y="2038"/>
                                </a:lnTo>
                                <a:lnTo>
                                  <a:pt x="983" y="2016"/>
                                </a:lnTo>
                                <a:lnTo>
                                  <a:pt x="1064" y="1990"/>
                                </a:lnTo>
                                <a:lnTo>
                                  <a:pt x="1143" y="1960"/>
                                </a:lnTo>
                                <a:lnTo>
                                  <a:pt x="1222" y="1926"/>
                                </a:lnTo>
                                <a:lnTo>
                                  <a:pt x="1298" y="1888"/>
                                </a:lnTo>
                                <a:lnTo>
                                  <a:pt x="1372" y="1845"/>
                                </a:lnTo>
                                <a:lnTo>
                                  <a:pt x="1443" y="1797"/>
                                </a:lnTo>
                                <a:lnTo>
                                  <a:pt x="1501" y="1751"/>
                                </a:lnTo>
                                <a:lnTo>
                                  <a:pt x="1557" y="1701"/>
                                </a:lnTo>
                                <a:lnTo>
                                  <a:pt x="1608" y="1647"/>
                                </a:lnTo>
                                <a:lnTo>
                                  <a:pt x="1655" y="1589"/>
                                </a:lnTo>
                                <a:lnTo>
                                  <a:pt x="1698" y="1527"/>
                                </a:lnTo>
                                <a:lnTo>
                                  <a:pt x="1735" y="1462"/>
                                </a:lnTo>
                                <a:lnTo>
                                  <a:pt x="1766" y="1393"/>
                                </a:lnTo>
                                <a:lnTo>
                                  <a:pt x="1789" y="1322"/>
                                </a:lnTo>
                                <a:lnTo>
                                  <a:pt x="1807" y="1250"/>
                                </a:lnTo>
                                <a:lnTo>
                                  <a:pt x="1819" y="1176"/>
                                </a:lnTo>
                                <a:lnTo>
                                  <a:pt x="1826" y="1101"/>
                                </a:lnTo>
                                <a:lnTo>
                                  <a:pt x="1828" y="1026"/>
                                </a:lnTo>
                                <a:lnTo>
                                  <a:pt x="1825" y="948"/>
                                </a:lnTo>
                                <a:lnTo>
                                  <a:pt x="1816" y="869"/>
                                </a:lnTo>
                                <a:lnTo>
                                  <a:pt x="1803" y="792"/>
                                </a:lnTo>
                                <a:lnTo>
                                  <a:pt x="1785" y="715"/>
                                </a:lnTo>
                                <a:lnTo>
                                  <a:pt x="1762" y="640"/>
                                </a:lnTo>
                                <a:lnTo>
                                  <a:pt x="1734" y="568"/>
                                </a:lnTo>
                                <a:lnTo>
                                  <a:pt x="1701" y="497"/>
                                </a:lnTo>
                                <a:lnTo>
                                  <a:pt x="1664" y="429"/>
                                </a:lnTo>
                                <a:lnTo>
                                  <a:pt x="1622" y="365"/>
                                </a:lnTo>
                                <a:lnTo>
                                  <a:pt x="1576" y="304"/>
                                </a:lnTo>
                                <a:lnTo>
                                  <a:pt x="1525" y="248"/>
                                </a:lnTo>
                                <a:lnTo>
                                  <a:pt x="1470" y="196"/>
                                </a:lnTo>
                                <a:lnTo>
                                  <a:pt x="1411" y="149"/>
                                </a:lnTo>
                                <a:lnTo>
                                  <a:pt x="1348" y="108"/>
                                </a:lnTo>
                                <a:lnTo>
                                  <a:pt x="1281" y="73"/>
                                </a:lnTo>
                                <a:lnTo>
                                  <a:pt x="1211" y="45"/>
                                </a:lnTo>
                                <a:lnTo>
                                  <a:pt x="1140" y="24"/>
                                </a:lnTo>
                                <a:lnTo>
                                  <a:pt x="1066" y="9"/>
                                </a:lnTo>
                                <a:lnTo>
                                  <a:pt x="992" y="1"/>
                                </a:lnTo>
                                <a:lnTo>
                                  <a:pt x="917" y="0"/>
                                </a:lnTo>
                                <a:close/>
                              </a:path>
                            </a:pathLst>
                          </a:custGeom>
                          <a:solidFill>
                            <a:srgbClr val="F584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332"/>
                        <wps:cNvSpPr>
                          <a:spLocks/>
                        </wps:cNvSpPr>
                        <wps:spPr bwMode="auto">
                          <a:xfrm>
                            <a:off x="9015" y="793"/>
                            <a:ext cx="1799" cy="1974"/>
                          </a:xfrm>
                          <a:custGeom>
                            <a:avLst/>
                            <a:gdLst>
                              <a:gd name="T0" fmla="+- 0 10006 9015"/>
                              <a:gd name="T1" fmla="*/ T0 w 1799"/>
                              <a:gd name="T2" fmla="+- 0 795 794"/>
                              <a:gd name="T3" fmla="*/ 795 h 1974"/>
                              <a:gd name="T4" fmla="+- 0 9861 9015"/>
                              <a:gd name="T5" fmla="*/ T4 w 1799"/>
                              <a:gd name="T6" fmla="+- 0 823 794"/>
                              <a:gd name="T7" fmla="*/ 823 h 1974"/>
                              <a:gd name="T8" fmla="+- 0 9721 9015"/>
                              <a:gd name="T9" fmla="*/ T8 w 1799"/>
                              <a:gd name="T10" fmla="+- 0 876 794"/>
                              <a:gd name="T11" fmla="*/ 876 h 1974"/>
                              <a:gd name="T12" fmla="+- 0 9587 9015"/>
                              <a:gd name="T13" fmla="*/ T12 w 1799"/>
                              <a:gd name="T14" fmla="+- 0 949 794"/>
                              <a:gd name="T15" fmla="*/ 949 h 1974"/>
                              <a:gd name="T16" fmla="+- 0 9459 9015"/>
                              <a:gd name="T17" fmla="*/ T16 w 1799"/>
                              <a:gd name="T18" fmla="+- 0 1036 794"/>
                              <a:gd name="T19" fmla="*/ 1036 h 1974"/>
                              <a:gd name="T20" fmla="+- 0 9338 9015"/>
                              <a:gd name="T21" fmla="*/ T20 w 1799"/>
                              <a:gd name="T22" fmla="+- 0 1129 794"/>
                              <a:gd name="T23" fmla="*/ 1129 h 1974"/>
                              <a:gd name="T24" fmla="+- 0 9232 9015"/>
                              <a:gd name="T25" fmla="*/ T24 w 1799"/>
                              <a:gd name="T26" fmla="+- 0 1222 794"/>
                              <a:gd name="T27" fmla="*/ 1222 h 1974"/>
                              <a:gd name="T28" fmla="+- 0 9141 9015"/>
                              <a:gd name="T29" fmla="*/ T28 w 1799"/>
                              <a:gd name="T30" fmla="+- 0 1330 794"/>
                              <a:gd name="T31" fmla="*/ 1330 h 1974"/>
                              <a:gd name="T32" fmla="+- 0 9063 9015"/>
                              <a:gd name="T33" fmla="*/ T32 w 1799"/>
                              <a:gd name="T34" fmla="+- 0 1489 794"/>
                              <a:gd name="T35" fmla="*/ 1489 h 1974"/>
                              <a:gd name="T36" fmla="+- 0 9025 9015"/>
                              <a:gd name="T37" fmla="*/ T36 w 1799"/>
                              <a:gd name="T38" fmla="+- 0 1662 794"/>
                              <a:gd name="T39" fmla="*/ 1662 h 1974"/>
                              <a:gd name="T40" fmla="+- 0 9015 9015"/>
                              <a:gd name="T41" fmla="*/ T40 w 1799"/>
                              <a:gd name="T42" fmla="+- 0 1822 794"/>
                              <a:gd name="T43" fmla="*/ 1822 h 1974"/>
                              <a:gd name="T44" fmla="+- 0 9029 9015"/>
                              <a:gd name="T45" fmla="*/ T44 w 1799"/>
                              <a:gd name="T46" fmla="+- 0 1981 794"/>
                              <a:gd name="T47" fmla="*/ 1981 h 1974"/>
                              <a:gd name="T48" fmla="+- 0 9066 9015"/>
                              <a:gd name="T49" fmla="*/ T48 w 1799"/>
                              <a:gd name="T50" fmla="+- 0 2137 794"/>
                              <a:gd name="T51" fmla="*/ 2137 h 1974"/>
                              <a:gd name="T52" fmla="+- 0 9126 9015"/>
                              <a:gd name="T53" fmla="*/ T52 w 1799"/>
                              <a:gd name="T54" fmla="+- 0 2284 794"/>
                              <a:gd name="T55" fmla="*/ 2284 h 1974"/>
                              <a:gd name="T56" fmla="+- 0 9209 9015"/>
                              <a:gd name="T57" fmla="*/ T56 w 1799"/>
                              <a:gd name="T58" fmla="+- 0 2420 794"/>
                              <a:gd name="T59" fmla="*/ 2420 h 1974"/>
                              <a:gd name="T60" fmla="+- 0 9316 9015"/>
                              <a:gd name="T61" fmla="*/ T60 w 1799"/>
                              <a:gd name="T62" fmla="+- 0 2540 794"/>
                              <a:gd name="T63" fmla="*/ 2540 h 1974"/>
                              <a:gd name="T64" fmla="+- 0 9434 9015"/>
                              <a:gd name="T65" fmla="*/ T64 w 1799"/>
                              <a:gd name="T66" fmla="+- 0 2631 794"/>
                              <a:gd name="T67" fmla="*/ 2631 h 1974"/>
                              <a:gd name="T68" fmla="+- 0 9568 9015"/>
                              <a:gd name="T69" fmla="*/ T68 w 1799"/>
                              <a:gd name="T70" fmla="+- 0 2701 794"/>
                              <a:gd name="T71" fmla="*/ 2701 h 1974"/>
                              <a:gd name="T72" fmla="+- 0 9712 9015"/>
                              <a:gd name="T73" fmla="*/ T72 w 1799"/>
                              <a:gd name="T74" fmla="+- 0 2747 794"/>
                              <a:gd name="T75" fmla="*/ 2747 h 1974"/>
                              <a:gd name="T76" fmla="+- 0 9861 9015"/>
                              <a:gd name="T77" fmla="*/ T76 w 1799"/>
                              <a:gd name="T78" fmla="+- 0 2768 794"/>
                              <a:gd name="T79" fmla="*/ 2768 h 1974"/>
                              <a:gd name="T80" fmla="+- 0 10011 9015"/>
                              <a:gd name="T81" fmla="*/ T80 w 1799"/>
                              <a:gd name="T82" fmla="+- 0 2761 794"/>
                              <a:gd name="T83" fmla="*/ 2761 h 1974"/>
                              <a:gd name="T84" fmla="+- 0 10155 9015"/>
                              <a:gd name="T85" fmla="*/ T84 w 1799"/>
                              <a:gd name="T86" fmla="+- 0 2725 794"/>
                              <a:gd name="T87" fmla="*/ 2725 h 1974"/>
                              <a:gd name="T88" fmla="+- 0 10292 9015"/>
                              <a:gd name="T89" fmla="*/ T88 w 1799"/>
                              <a:gd name="T90" fmla="+- 0 2658 794"/>
                              <a:gd name="T91" fmla="*/ 2658 h 1974"/>
                              <a:gd name="T92" fmla="+- 0 10416 9015"/>
                              <a:gd name="T93" fmla="*/ T92 w 1799"/>
                              <a:gd name="T94" fmla="+- 0 2563 794"/>
                              <a:gd name="T95" fmla="*/ 2563 h 1974"/>
                              <a:gd name="T96" fmla="+- 0 10523 9015"/>
                              <a:gd name="T97" fmla="*/ T96 w 1799"/>
                              <a:gd name="T98" fmla="+- 0 2451 794"/>
                              <a:gd name="T99" fmla="*/ 2451 h 1974"/>
                              <a:gd name="T100" fmla="+- 0 10615 9015"/>
                              <a:gd name="T101" fmla="*/ T100 w 1799"/>
                              <a:gd name="T102" fmla="+- 0 2327 794"/>
                              <a:gd name="T103" fmla="*/ 2327 h 1974"/>
                              <a:gd name="T104" fmla="+- 0 10690 9015"/>
                              <a:gd name="T105" fmla="*/ T104 w 1799"/>
                              <a:gd name="T106" fmla="+- 0 2194 794"/>
                              <a:gd name="T107" fmla="*/ 2194 h 1974"/>
                              <a:gd name="T108" fmla="+- 0 10749 9015"/>
                              <a:gd name="T109" fmla="*/ T108 w 1799"/>
                              <a:gd name="T110" fmla="+- 0 2052 794"/>
                              <a:gd name="T111" fmla="*/ 2052 h 1974"/>
                              <a:gd name="T112" fmla="+- 0 10789 9015"/>
                              <a:gd name="T113" fmla="*/ T112 w 1799"/>
                              <a:gd name="T114" fmla="+- 0 1906 794"/>
                              <a:gd name="T115" fmla="*/ 1906 h 1974"/>
                              <a:gd name="T116" fmla="+- 0 10811 9015"/>
                              <a:gd name="T117" fmla="*/ T116 w 1799"/>
                              <a:gd name="T118" fmla="+- 0 1756 794"/>
                              <a:gd name="T119" fmla="*/ 1756 h 1974"/>
                              <a:gd name="T120" fmla="+- 0 10811 9015"/>
                              <a:gd name="T121" fmla="*/ T120 w 1799"/>
                              <a:gd name="T122" fmla="+- 0 1606 794"/>
                              <a:gd name="T123" fmla="*/ 1606 h 1974"/>
                              <a:gd name="T124" fmla="+- 0 10790 9015"/>
                              <a:gd name="T125" fmla="*/ T124 w 1799"/>
                              <a:gd name="T126" fmla="+- 0 1457 794"/>
                              <a:gd name="T127" fmla="*/ 1457 h 1974"/>
                              <a:gd name="T128" fmla="+- 0 10746 9015"/>
                              <a:gd name="T129" fmla="*/ T128 w 1799"/>
                              <a:gd name="T130" fmla="+- 0 1313 794"/>
                              <a:gd name="T131" fmla="*/ 1313 h 1974"/>
                              <a:gd name="T132" fmla="+- 0 10673 9015"/>
                              <a:gd name="T133" fmla="*/ T132 w 1799"/>
                              <a:gd name="T134" fmla="+- 0 1167 794"/>
                              <a:gd name="T135" fmla="*/ 1167 h 1974"/>
                              <a:gd name="T136" fmla="+- 0 10575 9015"/>
                              <a:gd name="T137" fmla="*/ T136 w 1799"/>
                              <a:gd name="T138" fmla="+- 0 1037 794"/>
                              <a:gd name="T139" fmla="*/ 1037 h 1974"/>
                              <a:gd name="T140" fmla="+- 0 10453 9015"/>
                              <a:gd name="T141" fmla="*/ T140 w 1799"/>
                              <a:gd name="T142" fmla="+- 0 928 794"/>
                              <a:gd name="T143" fmla="*/ 928 h 1974"/>
                              <a:gd name="T144" fmla="+- 0 10310 9015"/>
                              <a:gd name="T145" fmla="*/ T144 w 1799"/>
                              <a:gd name="T146" fmla="+- 0 846 794"/>
                              <a:gd name="T147" fmla="*/ 846 h 1974"/>
                              <a:gd name="T148" fmla="+- 0 10156 9015"/>
                              <a:gd name="T149" fmla="*/ T148 w 1799"/>
                              <a:gd name="T150" fmla="+- 0 801 794"/>
                              <a:gd name="T151" fmla="*/ 801 h 1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799" h="1974">
                                <a:moveTo>
                                  <a:pt x="1065" y="0"/>
                                </a:moveTo>
                                <a:lnTo>
                                  <a:pt x="991" y="1"/>
                                </a:lnTo>
                                <a:lnTo>
                                  <a:pt x="918" y="11"/>
                                </a:lnTo>
                                <a:lnTo>
                                  <a:pt x="846" y="29"/>
                                </a:lnTo>
                                <a:lnTo>
                                  <a:pt x="775" y="52"/>
                                </a:lnTo>
                                <a:lnTo>
                                  <a:pt x="706" y="82"/>
                                </a:lnTo>
                                <a:lnTo>
                                  <a:pt x="638" y="116"/>
                                </a:lnTo>
                                <a:lnTo>
                                  <a:pt x="572" y="155"/>
                                </a:lnTo>
                                <a:lnTo>
                                  <a:pt x="507" y="197"/>
                                </a:lnTo>
                                <a:lnTo>
                                  <a:pt x="444" y="242"/>
                                </a:lnTo>
                                <a:lnTo>
                                  <a:pt x="383" y="288"/>
                                </a:lnTo>
                                <a:lnTo>
                                  <a:pt x="323" y="335"/>
                                </a:lnTo>
                                <a:lnTo>
                                  <a:pt x="269" y="380"/>
                                </a:lnTo>
                                <a:lnTo>
                                  <a:pt x="217" y="428"/>
                                </a:lnTo>
                                <a:lnTo>
                                  <a:pt x="168" y="480"/>
                                </a:lnTo>
                                <a:lnTo>
                                  <a:pt x="126" y="536"/>
                                </a:lnTo>
                                <a:lnTo>
                                  <a:pt x="82" y="613"/>
                                </a:lnTo>
                                <a:lnTo>
                                  <a:pt x="48" y="695"/>
                                </a:lnTo>
                                <a:lnTo>
                                  <a:pt x="25" y="781"/>
                                </a:lnTo>
                                <a:lnTo>
                                  <a:pt x="10" y="868"/>
                                </a:lnTo>
                                <a:lnTo>
                                  <a:pt x="2" y="948"/>
                                </a:lnTo>
                                <a:lnTo>
                                  <a:pt x="0" y="1028"/>
                                </a:lnTo>
                                <a:lnTo>
                                  <a:pt x="4" y="1108"/>
                                </a:lnTo>
                                <a:lnTo>
                                  <a:pt x="14" y="1187"/>
                                </a:lnTo>
                                <a:lnTo>
                                  <a:pt x="30" y="1266"/>
                                </a:lnTo>
                                <a:lnTo>
                                  <a:pt x="51" y="1343"/>
                                </a:lnTo>
                                <a:lnTo>
                                  <a:pt x="78" y="1418"/>
                                </a:lnTo>
                                <a:lnTo>
                                  <a:pt x="111" y="1490"/>
                                </a:lnTo>
                                <a:lnTo>
                                  <a:pt x="150" y="1560"/>
                                </a:lnTo>
                                <a:lnTo>
                                  <a:pt x="194" y="1626"/>
                                </a:lnTo>
                                <a:lnTo>
                                  <a:pt x="245" y="1688"/>
                                </a:lnTo>
                                <a:lnTo>
                                  <a:pt x="301" y="1746"/>
                                </a:lnTo>
                                <a:lnTo>
                                  <a:pt x="358" y="1794"/>
                                </a:lnTo>
                                <a:lnTo>
                                  <a:pt x="419" y="1837"/>
                                </a:lnTo>
                                <a:lnTo>
                                  <a:pt x="484" y="1875"/>
                                </a:lnTo>
                                <a:lnTo>
                                  <a:pt x="553" y="1907"/>
                                </a:lnTo>
                                <a:lnTo>
                                  <a:pt x="624" y="1933"/>
                                </a:lnTo>
                                <a:lnTo>
                                  <a:pt x="697" y="1953"/>
                                </a:lnTo>
                                <a:lnTo>
                                  <a:pt x="771" y="1967"/>
                                </a:lnTo>
                                <a:lnTo>
                                  <a:pt x="846" y="1974"/>
                                </a:lnTo>
                                <a:lnTo>
                                  <a:pt x="921" y="1974"/>
                                </a:lnTo>
                                <a:lnTo>
                                  <a:pt x="996" y="1967"/>
                                </a:lnTo>
                                <a:lnTo>
                                  <a:pt x="1069" y="1953"/>
                                </a:lnTo>
                                <a:lnTo>
                                  <a:pt x="1140" y="1931"/>
                                </a:lnTo>
                                <a:lnTo>
                                  <a:pt x="1209" y="1902"/>
                                </a:lnTo>
                                <a:lnTo>
                                  <a:pt x="1277" y="1864"/>
                                </a:lnTo>
                                <a:lnTo>
                                  <a:pt x="1341" y="1819"/>
                                </a:lnTo>
                                <a:lnTo>
                                  <a:pt x="1401" y="1769"/>
                                </a:lnTo>
                                <a:lnTo>
                                  <a:pt x="1457" y="1715"/>
                                </a:lnTo>
                                <a:lnTo>
                                  <a:pt x="1508" y="1657"/>
                                </a:lnTo>
                                <a:lnTo>
                                  <a:pt x="1556" y="1596"/>
                                </a:lnTo>
                                <a:lnTo>
                                  <a:pt x="1600" y="1533"/>
                                </a:lnTo>
                                <a:lnTo>
                                  <a:pt x="1639" y="1468"/>
                                </a:lnTo>
                                <a:lnTo>
                                  <a:pt x="1675" y="1400"/>
                                </a:lnTo>
                                <a:lnTo>
                                  <a:pt x="1707" y="1330"/>
                                </a:lnTo>
                                <a:lnTo>
                                  <a:pt x="1734" y="1258"/>
                                </a:lnTo>
                                <a:lnTo>
                                  <a:pt x="1757" y="1186"/>
                                </a:lnTo>
                                <a:lnTo>
                                  <a:pt x="1774" y="1112"/>
                                </a:lnTo>
                                <a:lnTo>
                                  <a:pt x="1788" y="1037"/>
                                </a:lnTo>
                                <a:lnTo>
                                  <a:pt x="1796" y="962"/>
                                </a:lnTo>
                                <a:lnTo>
                                  <a:pt x="1799" y="887"/>
                                </a:lnTo>
                                <a:lnTo>
                                  <a:pt x="1796" y="812"/>
                                </a:lnTo>
                                <a:lnTo>
                                  <a:pt x="1789" y="737"/>
                                </a:lnTo>
                                <a:lnTo>
                                  <a:pt x="1775" y="663"/>
                                </a:lnTo>
                                <a:lnTo>
                                  <a:pt x="1756" y="590"/>
                                </a:lnTo>
                                <a:lnTo>
                                  <a:pt x="1731" y="519"/>
                                </a:lnTo>
                                <a:lnTo>
                                  <a:pt x="1698" y="445"/>
                                </a:lnTo>
                                <a:lnTo>
                                  <a:pt x="1658" y="373"/>
                                </a:lnTo>
                                <a:lnTo>
                                  <a:pt x="1612" y="306"/>
                                </a:lnTo>
                                <a:lnTo>
                                  <a:pt x="1560" y="243"/>
                                </a:lnTo>
                                <a:lnTo>
                                  <a:pt x="1501" y="185"/>
                                </a:lnTo>
                                <a:lnTo>
                                  <a:pt x="1438" y="134"/>
                                </a:lnTo>
                                <a:lnTo>
                                  <a:pt x="1369" y="89"/>
                                </a:lnTo>
                                <a:lnTo>
                                  <a:pt x="1295" y="52"/>
                                </a:lnTo>
                                <a:lnTo>
                                  <a:pt x="1218" y="24"/>
                                </a:lnTo>
                                <a:lnTo>
                                  <a:pt x="1141" y="7"/>
                                </a:lnTo>
                                <a:lnTo>
                                  <a:pt x="10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331"/>
                        <wps:cNvSpPr>
                          <a:spLocks/>
                        </wps:cNvSpPr>
                        <wps:spPr bwMode="auto">
                          <a:xfrm>
                            <a:off x="9015" y="793"/>
                            <a:ext cx="1799" cy="1974"/>
                          </a:xfrm>
                          <a:custGeom>
                            <a:avLst/>
                            <a:gdLst>
                              <a:gd name="T0" fmla="+- 0 10384 9015"/>
                              <a:gd name="T1" fmla="*/ T0 w 1799"/>
                              <a:gd name="T2" fmla="+- 0 883 794"/>
                              <a:gd name="T3" fmla="*/ 883 h 1974"/>
                              <a:gd name="T4" fmla="+- 0 10516 9015"/>
                              <a:gd name="T5" fmla="*/ T4 w 1799"/>
                              <a:gd name="T6" fmla="+- 0 979 794"/>
                              <a:gd name="T7" fmla="*/ 979 h 1974"/>
                              <a:gd name="T8" fmla="+- 0 10627 9015"/>
                              <a:gd name="T9" fmla="*/ T8 w 1799"/>
                              <a:gd name="T10" fmla="+- 0 1100 794"/>
                              <a:gd name="T11" fmla="*/ 1100 h 1974"/>
                              <a:gd name="T12" fmla="+- 0 10713 9015"/>
                              <a:gd name="T13" fmla="*/ T12 w 1799"/>
                              <a:gd name="T14" fmla="+- 0 1239 794"/>
                              <a:gd name="T15" fmla="*/ 1239 h 1974"/>
                              <a:gd name="T16" fmla="+- 0 10771 9015"/>
                              <a:gd name="T17" fmla="*/ T16 w 1799"/>
                              <a:gd name="T18" fmla="+- 0 1384 794"/>
                              <a:gd name="T19" fmla="*/ 1384 h 1974"/>
                              <a:gd name="T20" fmla="+- 0 10804 9015"/>
                              <a:gd name="T21" fmla="*/ T20 w 1799"/>
                              <a:gd name="T22" fmla="+- 0 1531 794"/>
                              <a:gd name="T23" fmla="*/ 1531 h 1974"/>
                              <a:gd name="T24" fmla="+- 0 10814 9015"/>
                              <a:gd name="T25" fmla="*/ T24 w 1799"/>
                              <a:gd name="T26" fmla="+- 0 1681 794"/>
                              <a:gd name="T27" fmla="*/ 1681 h 1974"/>
                              <a:gd name="T28" fmla="+- 0 10803 9015"/>
                              <a:gd name="T29" fmla="*/ T28 w 1799"/>
                              <a:gd name="T30" fmla="+- 0 1831 794"/>
                              <a:gd name="T31" fmla="*/ 1831 h 1974"/>
                              <a:gd name="T32" fmla="+- 0 10772 9015"/>
                              <a:gd name="T33" fmla="*/ T32 w 1799"/>
                              <a:gd name="T34" fmla="+- 0 1980 794"/>
                              <a:gd name="T35" fmla="*/ 1980 h 1974"/>
                              <a:gd name="T36" fmla="+- 0 10722 9015"/>
                              <a:gd name="T37" fmla="*/ T36 w 1799"/>
                              <a:gd name="T38" fmla="+- 0 2124 794"/>
                              <a:gd name="T39" fmla="*/ 2124 h 1974"/>
                              <a:gd name="T40" fmla="+- 0 10654 9015"/>
                              <a:gd name="T41" fmla="*/ T40 w 1799"/>
                              <a:gd name="T42" fmla="+- 0 2262 794"/>
                              <a:gd name="T43" fmla="*/ 2262 h 1974"/>
                              <a:gd name="T44" fmla="+- 0 10571 9015"/>
                              <a:gd name="T45" fmla="*/ T44 w 1799"/>
                              <a:gd name="T46" fmla="+- 0 2390 794"/>
                              <a:gd name="T47" fmla="*/ 2390 h 1974"/>
                              <a:gd name="T48" fmla="+- 0 10472 9015"/>
                              <a:gd name="T49" fmla="*/ T48 w 1799"/>
                              <a:gd name="T50" fmla="+- 0 2509 794"/>
                              <a:gd name="T51" fmla="*/ 2509 h 1974"/>
                              <a:gd name="T52" fmla="+- 0 10356 9015"/>
                              <a:gd name="T53" fmla="*/ T52 w 1799"/>
                              <a:gd name="T54" fmla="+- 0 2613 794"/>
                              <a:gd name="T55" fmla="*/ 2613 h 1974"/>
                              <a:gd name="T56" fmla="+- 0 10224 9015"/>
                              <a:gd name="T57" fmla="*/ T56 w 1799"/>
                              <a:gd name="T58" fmla="+- 0 2696 794"/>
                              <a:gd name="T59" fmla="*/ 2696 h 1974"/>
                              <a:gd name="T60" fmla="+- 0 10084 9015"/>
                              <a:gd name="T61" fmla="*/ T60 w 1799"/>
                              <a:gd name="T62" fmla="+- 0 2747 794"/>
                              <a:gd name="T63" fmla="*/ 2747 h 1974"/>
                              <a:gd name="T64" fmla="+- 0 9936 9015"/>
                              <a:gd name="T65" fmla="*/ T64 w 1799"/>
                              <a:gd name="T66" fmla="+- 0 2768 794"/>
                              <a:gd name="T67" fmla="*/ 2768 h 1974"/>
                              <a:gd name="T68" fmla="+- 0 9786 9015"/>
                              <a:gd name="T69" fmla="*/ T68 w 1799"/>
                              <a:gd name="T70" fmla="+- 0 2761 794"/>
                              <a:gd name="T71" fmla="*/ 2761 h 1974"/>
                              <a:gd name="T72" fmla="+- 0 9639 9015"/>
                              <a:gd name="T73" fmla="*/ T72 w 1799"/>
                              <a:gd name="T74" fmla="+- 0 2727 794"/>
                              <a:gd name="T75" fmla="*/ 2727 h 1974"/>
                              <a:gd name="T76" fmla="+- 0 9499 9015"/>
                              <a:gd name="T77" fmla="*/ T76 w 1799"/>
                              <a:gd name="T78" fmla="+- 0 2669 794"/>
                              <a:gd name="T79" fmla="*/ 2669 h 1974"/>
                              <a:gd name="T80" fmla="+- 0 9373 9015"/>
                              <a:gd name="T81" fmla="*/ T80 w 1799"/>
                              <a:gd name="T82" fmla="+- 0 2588 794"/>
                              <a:gd name="T83" fmla="*/ 2588 h 1974"/>
                              <a:gd name="T84" fmla="+- 0 9260 9015"/>
                              <a:gd name="T85" fmla="*/ T84 w 1799"/>
                              <a:gd name="T86" fmla="+- 0 2482 794"/>
                              <a:gd name="T87" fmla="*/ 2482 h 1974"/>
                              <a:gd name="T88" fmla="+- 0 9165 9015"/>
                              <a:gd name="T89" fmla="*/ T88 w 1799"/>
                              <a:gd name="T90" fmla="+- 0 2354 794"/>
                              <a:gd name="T91" fmla="*/ 2354 h 1974"/>
                              <a:gd name="T92" fmla="+- 0 9093 9015"/>
                              <a:gd name="T93" fmla="*/ T92 w 1799"/>
                              <a:gd name="T94" fmla="+- 0 2212 794"/>
                              <a:gd name="T95" fmla="*/ 2212 h 1974"/>
                              <a:gd name="T96" fmla="+- 0 9045 9015"/>
                              <a:gd name="T97" fmla="*/ T96 w 1799"/>
                              <a:gd name="T98" fmla="+- 0 2060 794"/>
                              <a:gd name="T99" fmla="*/ 2060 h 1974"/>
                              <a:gd name="T100" fmla="+- 0 9019 9015"/>
                              <a:gd name="T101" fmla="*/ T100 w 1799"/>
                              <a:gd name="T102" fmla="+- 0 1902 794"/>
                              <a:gd name="T103" fmla="*/ 1902 h 1974"/>
                              <a:gd name="T104" fmla="+- 0 9017 9015"/>
                              <a:gd name="T105" fmla="*/ T104 w 1799"/>
                              <a:gd name="T106" fmla="+- 0 1742 794"/>
                              <a:gd name="T107" fmla="*/ 1742 h 1974"/>
                              <a:gd name="T108" fmla="+- 0 9040 9015"/>
                              <a:gd name="T109" fmla="*/ T108 w 1799"/>
                              <a:gd name="T110" fmla="+- 0 1575 794"/>
                              <a:gd name="T111" fmla="*/ 1575 h 1974"/>
                              <a:gd name="T112" fmla="+- 0 9097 9015"/>
                              <a:gd name="T113" fmla="*/ T112 w 1799"/>
                              <a:gd name="T114" fmla="+- 0 1407 794"/>
                              <a:gd name="T115" fmla="*/ 1407 h 1974"/>
                              <a:gd name="T116" fmla="+- 0 9183 9015"/>
                              <a:gd name="T117" fmla="*/ T116 w 1799"/>
                              <a:gd name="T118" fmla="+- 0 1274 794"/>
                              <a:gd name="T119" fmla="*/ 1274 h 1974"/>
                              <a:gd name="T120" fmla="+- 0 9284 9015"/>
                              <a:gd name="T121" fmla="*/ T120 w 1799"/>
                              <a:gd name="T122" fmla="+- 0 1174 794"/>
                              <a:gd name="T123" fmla="*/ 1174 h 1974"/>
                              <a:gd name="T124" fmla="+- 0 9398 9015"/>
                              <a:gd name="T125" fmla="*/ T124 w 1799"/>
                              <a:gd name="T126" fmla="+- 0 1082 794"/>
                              <a:gd name="T127" fmla="*/ 1082 h 1974"/>
                              <a:gd name="T128" fmla="+- 0 9522 9015"/>
                              <a:gd name="T129" fmla="*/ T128 w 1799"/>
                              <a:gd name="T130" fmla="+- 0 991 794"/>
                              <a:gd name="T131" fmla="*/ 991 h 1974"/>
                              <a:gd name="T132" fmla="+- 0 9653 9015"/>
                              <a:gd name="T133" fmla="*/ T132 w 1799"/>
                              <a:gd name="T134" fmla="+- 0 910 794"/>
                              <a:gd name="T135" fmla="*/ 910 h 1974"/>
                              <a:gd name="T136" fmla="+- 0 9790 9015"/>
                              <a:gd name="T137" fmla="*/ T136 w 1799"/>
                              <a:gd name="T138" fmla="+- 0 846 794"/>
                              <a:gd name="T139" fmla="*/ 846 h 1974"/>
                              <a:gd name="T140" fmla="+- 0 9933 9015"/>
                              <a:gd name="T141" fmla="*/ T140 w 1799"/>
                              <a:gd name="T142" fmla="+- 0 805 794"/>
                              <a:gd name="T143" fmla="*/ 805 h 1974"/>
                              <a:gd name="T144" fmla="+- 0 10080 9015"/>
                              <a:gd name="T145" fmla="*/ T144 w 1799"/>
                              <a:gd name="T146" fmla="+- 0 794 794"/>
                              <a:gd name="T147" fmla="*/ 794 h 1974"/>
                              <a:gd name="T148" fmla="+- 0 10233 9015"/>
                              <a:gd name="T149" fmla="*/ T148 w 1799"/>
                              <a:gd name="T150" fmla="+- 0 818 794"/>
                              <a:gd name="T151" fmla="*/ 818 h 1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799" h="1974">
                                <a:moveTo>
                                  <a:pt x="1295" y="52"/>
                                </a:moveTo>
                                <a:lnTo>
                                  <a:pt x="1369" y="89"/>
                                </a:lnTo>
                                <a:lnTo>
                                  <a:pt x="1438" y="134"/>
                                </a:lnTo>
                                <a:lnTo>
                                  <a:pt x="1501" y="185"/>
                                </a:lnTo>
                                <a:lnTo>
                                  <a:pt x="1560" y="243"/>
                                </a:lnTo>
                                <a:lnTo>
                                  <a:pt x="1612" y="306"/>
                                </a:lnTo>
                                <a:lnTo>
                                  <a:pt x="1658" y="373"/>
                                </a:lnTo>
                                <a:lnTo>
                                  <a:pt x="1698" y="445"/>
                                </a:lnTo>
                                <a:lnTo>
                                  <a:pt x="1731" y="519"/>
                                </a:lnTo>
                                <a:lnTo>
                                  <a:pt x="1756" y="590"/>
                                </a:lnTo>
                                <a:lnTo>
                                  <a:pt x="1775" y="663"/>
                                </a:lnTo>
                                <a:lnTo>
                                  <a:pt x="1789" y="737"/>
                                </a:lnTo>
                                <a:lnTo>
                                  <a:pt x="1796" y="812"/>
                                </a:lnTo>
                                <a:lnTo>
                                  <a:pt x="1799" y="887"/>
                                </a:lnTo>
                                <a:lnTo>
                                  <a:pt x="1796" y="962"/>
                                </a:lnTo>
                                <a:lnTo>
                                  <a:pt x="1788" y="1037"/>
                                </a:lnTo>
                                <a:lnTo>
                                  <a:pt x="1774" y="1112"/>
                                </a:lnTo>
                                <a:lnTo>
                                  <a:pt x="1757" y="1186"/>
                                </a:lnTo>
                                <a:lnTo>
                                  <a:pt x="1734" y="1258"/>
                                </a:lnTo>
                                <a:lnTo>
                                  <a:pt x="1707" y="1330"/>
                                </a:lnTo>
                                <a:lnTo>
                                  <a:pt x="1675" y="1400"/>
                                </a:lnTo>
                                <a:lnTo>
                                  <a:pt x="1639" y="1468"/>
                                </a:lnTo>
                                <a:lnTo>
                                  <a:pt x="1600" y="1533"/>
                                </a:lnTo>
                                <a:lnTo>
                                  <a:pt x="1556" y="1596"/>
                                </a:lnTo>
                                <a:lnTo>
                                  <a:pt x="1508" y="1657"/>
                                </a:lnTo>
                                <a:lnTo>
                                  <a:pt x="1457" y="1715"/>
                                </a:lnTo>
                                <a:lnTo>
                                  <a:pt x="1401" y="1769"/>
                                </a:lnTo>
                                <a:lnTo>
                                  <a:pt x="1341" y="1819"/>
                                </a:lnTo>
                                <a:lnTo>
                                  <a:pt x="1277" y="1864"/>
                                </a:lnTo>
                                <a:lnTo>
                                  <a:pt x="1209" y="1902"/>
                                </a:lnTo>
                                <a:lnTo>
                                  <a:pt x="1140" y="1931"/>
                                </a:lnTo>
                                <a:lnTo>
                                  <a:pt x="1069" y="1953"/>
                                </a:lnTo>
                                <a:lnTo>
                                  <a:pt x="996" y="1967"/>
                                </a:lnTo>
                                <a:lnTo>
                                  <a:pt x="921" y="1974"/>
                                </a:lnTo>
                                <a:lnTo>
                                  <a:pt x="846" y="1974"/>
                                </a:lnTo>
                                <a:lnTo>
                                  <a:pt x="771" y="1967"/>
                                </a:lnTo>
                                <a:lnTo>
                                  <a:pt x="697" y="1953"/>
                                </a:lnTo>
                                <a:lnTo>
                                  <a:pt x="624" y="1933"/>
                                </a:lnTo>
                                <a:lnTo>
                                  <a:pt x="553" y="1907"/>
                                </a:lnTo>
                                <a:lnTo>
                                  <a:pt x="484" y="1875"/>
                                </a:lnTo>
                                <a:lnTo>
                                  <a:pt x="419" y="1837"/>
                                </a:lnTo>
                                <a:lnTo>
                                  <a:pt x="358" y="1794"/>
                                </a:lnTo>
                                <a:lnTo>
                                  <a:pt x="301" y="1746"/>
                                </a:lnTo>
                                <a:lnTo>
                                  <a:pt x="245" y="1688"/>
                                </a:lnTo>
                                <a:lnTo>
                                  <a:pt x="194" y="1626"/>
                                </a:lnTo>
                                <a:lnTo>
                                  <a:pt x="150" y="1560"/>
                                </a:lnTo>
                                <a:lnTo>
                                  <a:pt x="111" y="1490"/>
                                </a:lnTo>
                                <a:lnTo>
                                  <a:pt x="78" y="1418"/>
                                </a:lnTo>
                                <a:lnTo>
                                  <a:pt x="51" y="1343"/>
                                </a:lnTo>
                                <a:lnTo>
                                  <a:pt x="30" y="1266"/>
                                </a:lnTo>
                                <a:lnTo>
                                  <a:pt x="14" y="1187"/>
                                </a:lnTo>
                                <a:lnTo>
                                  <a:pt x="4" y="1108"/>
                                </a:lnTo>
                                <a:lnTo>
                                  <a:pt x="0" y="1028"/>
                                </a:lnTo>
                                <a:lnTo>
                                  <a:pt x="2" y="948"/>
                                </a:lnTo>
                                <a:lnTo>
                                  <a:pt x="10" y="868"/>
                                </a:lnTo>
                                <a:lnTo>
                                  <a:pt x="25" y="781"/>
                                </a:lnTo>
                                <a:lnTo>
                                  <a:pt x="48" y="695"/>
                                </a:lnTo>
                                <a:lnTo>
                                  <a:pt x="82" y="613"/>
                                </a:lnTo>
                                <a:lnTo>
                                  <a:pt x="126" y="536"/>
                                </a:lnTo>
                                <a:lnTo>
                                  <a:pt x="168" y="480"/>
                                </a:lnTo>
                                <a:lnTo>
                                  <a:pt x="217" y="428"/>
                                </a:lnTo>
                                <a:lnTo>
                                  <a:pt x="269" y="380"/>
                                </a:lnTo>
                                <a:lnTo>
                                  <a:pt x="323" y="335"/>
                                </a:lnTo>
                                <a:lnTo>
                                  <a:pt x="383" y="288"/>
                                </a:lnTo>
                                <a:lnTo>
                                  <a:pt x="444" y="242"/>
                                </a:lnTo>
                                <a:lnTo>
                                  <a:pt x="507" y="197"/>
                                </a:lnTo>
                                <a:lnTo>
                                  <a:pt x="572" y="155"/>
                                </a:lnTo>
                                <a:lnTo>
                                  <a:pt x="638" y="116"/>
                                </a:lnTo>
                                <a:lnTo>
                                  <a:pt x="706" y="82"/>
                                </a:lnTo>
                                <a:lnTo>
                                  <a:pt x="775" y="52"/>
                                </a:lnTo>
                                <a:lnTo>
                                  <a:pt x="846" y="29"/>
                                </a:lnTo>
                                <a:lnTo>
                                  <a:pt x="918" y="11"/>
                                </a:lnTo>
                                <a:lnTo>
                                  <a:pt x="991" y="1"/>
                                </a:lnTo>
                                <a:lnTo>
                                  <a:pt x="1065" y="0"/>
                                </a:lnTo>
                                <a:lnTo>
                                  <a:pt x="1141" y="7"/>
                                </a:lnTo>
                                <a:lnTo>
                                  <a:pt x="1218" y="24"/>
                                </a:lnTo>
                                <a:lnTo>
                                  <a:pt x="1295" y="52"/>
                                </a:lnTo>
                                <a:close/>
                              </a:path>
                            </a:pathLst>
                          </a:custGeom>
                          <a:noFill/>
                          <a:ln w="17932">
                            <a:solidFill>
                              <a:srgbClr val="F584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9" name="Picture 3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624" y="1777"/>
                            <a:ext cx="615" cy="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 name="Picture 3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83" y="2062"/>
                            <a:ext cx="615" cy="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Picture 3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813" y="1798"/>
                            <a:ext cx="506" cy="508"/>
                          </a:xfrm>
                          <a:prstGeom prst="rect">
                            <a:avLst/>
                          </a:prstGeom>
                          <a:noFill/>
                          <a:extLst>
                            <a:ext uri="{909E8E84-426E-40DD-AFC4-6F175D3DCCD1}">
                              <a14:hiddenFill xmlns:a14="http://schemas.microsoft.com/office/drawing/2010/main">
                                <a:solidFill>
                                  <a:srgbClr val="FFFFFF"/>
                                </a:solidFill>
                              </a14:hiddenFill>
                            </a:ext>
                          </a:extLst>
                        </pic:spPr>
                      </pic:pic>
                      <wps:wsp>
                        <wps:cNvPr id="132" name="Line 327"/>
                        <wps:cNvCnPr>
                          <a:cxnSpLocks noChangeShapeType="1"/>
                        </wps:cNvCnPr>
                        <wps:spPr bwMode="auto">
                          <a:xfrm>
                            <a:off x="4946" y="323"/>
                            <a:ext cx="0" cy="1248"/>
                          </a:xfrm>
                          <a:prstGeom prst="line">
                            <a:avLst/>
                          </a:prstGeom>
                          <a:noFill/>
                          <a:ln w="10973">
                            <a:solidFill>
                              <a:srgbClr val="25408F"/>
                            </a:solidFill>
                            <a:prstDash val="lgDash"/>
                            <a:round/>
                            <a:headEnd/>
                            <a:tailEnd/>
                          </a:ln>
                          <a:extLst>
                            <a:ext uri="{909E8E84-426E-40DD-AFC4-6F175D3DCCD1}">
                              <a14:hiddenFill xmlns:a14="http://schemas.microsoft.com/office/drawing/2010/main">
                                <a:noFill/>
                              </a14:hiddenFill>
                            </a:ext>
                          </a:extLst>
                        </wps:spPr>
                        <wps:bodyPr/>
                      </wps:wsp>
                      <wps:wsp>
                        <wps:cNvPr id="133" name="Line 326"/>
                        <wps:cNvCnPr>
                          <a:cxnSpLocks noChangeShapeType="1"/>
                        </wps:cNvCnPr>
                        <wps:spPr bwMode="auto">
                          <a:xfrm>
                            <a:off x="4963" y="2198"/>
                            <a:ext cx="0" cy="1562"/>
                          </a:xfrm>
                          <a:prstGeom prst="line">
                            <a:avLst/>
                          </a:prstGeom>
                          <a:noFill/>
                          <a:ln w="10973">
                            <a:solidFill>
                              <a:srgbClr val="25408F"/>
                            </a:solidFill>
                            <a:prstDash val="lgDash"/>
                            <a:round/>
                            <a:headEnd/>
                            <a:tailEnd/>
                          </a:ln>
                          <a:extLst>
                            <a:ext uri="{909E8E84-426E-40DD-AFC4-6F175D3DCCD1}">
                              <a14:hiddenFill xmlns:a14="http://schemas.microsoft.com/office/drawing/2010/main">
                                <a:noFill/>
                              </a14:hiddenFill>
                            </a:ext>
                          </a:extLst>
                        </wps:spPr>
                        <wps:bodyPr/>
                      </wps:wsp>
                      <wps:wsp>
                        <wps:cNvPr id="134" name="Text Box 325"/>
                        <wps:cNvSpPr txBox="1">
                          <a:spLocks noChangeArrowheads="1"/>
                        </wps:cNvSpPr>
                        <wps:spPr bwMode="auto">
                          <a:xfrm>
                            <a:off x="680" y="292"/>
                            <a:ext cx="1933"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before="4" w:line="252" w:lineRule="exact"/>
                                <w:rPr>
                                  <w:b/>
                                  <w:sz w:val="23"/>
                                </w:rPr>
                              </w:pPr>
                              <w:r>
                                <w:rPr>
                                  <w:b/>
                                  <w:color w:val="00AEEF"/>
                                  <w:w w:val="90"/>
                                  <w:sz w:val="23"/>
                                </w:rPr>
                                <w:t>Before</w:t>
                              </w:r>
                              <w:r>
                                <w:rPr>
                                  <w:b/>
                                  <w:color w:val="00AEEF"/>
                                  <w:spacing w:val="-34"/>
                                  <w:w w:val="90"/>
                                  <w:sz w:val="23"/>
                                </w:rPr>
                                <w:t xml:space="preserve"> </w:t>
                              </w:r>
                              <w:r>
                                <w:rPr>
                                  <w:b/>
                                  <w:color w:val="00AEEF"/>
                                  <w:w w:val="90"/>
                                  <w:sz w:val="23"/>
                                </w:rPr>
                                <w:t>the</w:t>
                              </w:r>
                              <w:r>
                                <w:rPr>
                                  <w:b/>
                                  <w:color w:val="00AEEF"/>
                                  <w:spacing w:val="-33"/>
                                  <w:w w:val="90"/>
                                  <w:sz w:val="23"/>
                                </w:rPr>
                                <w:t xml:space="preserve"> </w:t>
                              </w:r>
                              <w:r>
                                <w:rPr>
                                  <w:b/>
                                  <w:color w:val="00AEEF"/>
                                  <w:w w:val="90"/>
                                  <w:sz w:val="23"/>
                                </w:rPr>
                                <w:t>Course:</w:t>
                              </w:r>
                            </w:p>
                          </w:txbxContent>
                        </wps:txbx>
                        <wps:bodyPr rot="0" vert="horz" wrap="square" lIns="0" tIns="0" rIns="0" bIns="0" anchor="t" anchorCtr="0" upright="1">
                          <a:noAutofit/>
                        </wps:bodyPr>
                      </wps:wsp>
                      <wps:wsp>
                        <wps:cNvPr id="135" name="Text Box 324"/>
                        <wps:cNvSpPr txBox="1">
                          <a:spLocks noChangeArrowheads="1"/>
                        </wps:cNvSpPr>
                        <wps:spPr bwMode="auto">
                          <a:xfrm>
                            <a:off x="5069" y="292"/>
                            <a:ext cx="1816"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before="4" w:line="252" w:lineRule="exact"/>
                                <w:rPr>
                                  <w:b/>
                                  <w:sz w:val="23"/>
                                </w:rPr>
                              </w:pPr>
                              <w:r>
                                <w:rPr>
                                  <w:b/>
                                  <w:color w:val="F5841F"/>
                                  <w:w w:val="90"/>
                                  <w:sz w:val="23"/>
                                </w:rPr>
                                <w:t>After the</w:t>
                              </w:r>
                              <w:r>
                                <w:rPr>
                                  <w:b/>
                                  <w:color w:val="F5841F"/>
                                  <w:spacing w:val="-25"/>
                                  <w:w w:val="90"/>
                                  <w:sz w:val="23"/>
                                </w:rPr>
                                <w:t xml:space="preserve"> </w:t>
                              </w:r>
                              <w:r>
                                <w:rPr>
                                  <w:b/>
                                  <w:color w:val="F5841F"/>
                                  <w:w w:val="90"/>
                                  <w:sz w:val="23"/>
                                </w:rPr>
                                <w:t>Course:</w:t>
                              </w:r>
                            </w:p>
                          </w:txbxContent>
                        </wps:txbx>
                        <wps:bodyPr rot="0" vert="horz" wrap="square" lIns="0" tIns="0" rIns="0" bIns="0" anchor="t" anchorCtr="0" upright="1">
                          <a:noAutofit/>
                        </wps:bodyPr>
                      </wps:wsp>
                      <wps:wsp>
                        <wps:cNvPr id="136" name="Text Box 323"/>
                        <wps:cNvSpPr txBox="1">
                          <a:spLocks noChangeArrowheads="1"/>
                        </wps:cNvSpPr>
                        <wps:spPr bwMode="auto">
                          <a:xfrm>
                            <a:off x="1140" y="1158"/>
                            <a:ext cx="1309"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before="6" w:line="273" w:lineRule="auto"/>
                                <w:rPr>
                                  <w:sz w:val="17"/>
                                </w:rPr>
                              </w:pPr>
                              <w:r>
                                <w:rPr>
                                  <w:b/>
                                  <w:color w:val="25408F"/>
                                  <w:sz w:val="20"/>
                                </w:rPr>
                                <w:t xml:space="preserve">Review </w:t>
                              </w:r>
                              <w:r>
                                <w:rPr>
                                  <w:color w:val="25408F"/>
                                  <w:sz w:val="17"/>
                                </w:rPr>
                                <w:t>Describe where your skills are</w:t>
                              </w:r>
                            </w:p>
                            <w:p w:rsidR="00165A30" w:rsidRDefault="00165A30">
                              <w:pPr>
                                <w:spacing w:line="170" w:lineRule="exact"/>
                                <w:rPr>
                                  <w:sz w:val="17"/>
                                </w:rPr>
                              </w:pPr>
                              <w:r>
                                <w:rPr>
                                  <w:color w:val="25408F"/>
                                  <w:spacing w:val="-4"/>
                                  <w:sz w:val="17"/>
                                </w:rPr>
                                <w:t xml:space="preserve">before </w:t>
                              </w:r>
                              <w:r>
                                <w:rPr>
                                  <w:color w:val="25408F"/>
                                  <w:spacing w:val="-3"/>
                                  <w:sz w:val="17"/>
                                </w:rPr>
                                <w:t xml:space="preserve">this </w:t>
                              </w:r>
                              <w:r>
                                <w:rPr>
                                  <w:color w:val="25408F"/>
                                  <w:spacing w:val="-4"/>
                                  <w:sz w:val="17"/>
                                </w:rPr>
                                <w:t>course</w:t>
                              </w:r>
                            </w:p>
                          </w:txbxContent>
                        </wps:txbx>
                        <wps:bodyPr rot="0" vert="horz" wrap="square" lIns="0" tIns="0" rIns="0" bIns="0" anchor="t" anchorCtr="0" upright="1">
                          <a:noAutofit/>
                        </wps:bodyPr>
                      </wps:wsp>
                      <wps:wsp>
                        <wps:cNvPr id="137" name="Text Box 322"/>
                        <wps:cNvSpPr txBox="1">
                          <a:spLocks noChangeArrowheads="1"/>
                        </wps:cNvSpPr>
                        <wps:spPr bwMode="auto">
                          <a:xfrm>
                            <a:off x="5583" y="1230"/>
                            <a:ext cx="1236"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before="6"/>
                                <w:rPr>
                                  <w:b/>
                                  <w:sz w:val="20"/>
                                </w:rPr>
                              </w:pPr>
                              <w:r>
                                <w:rPr>
                                  <w:b/>
                                  <w:color w:val="25408F"/>
                                  <w:sz w:val="20"/>
                                </w:rPr>
                                <w:t>Reflect</w:t>
                              </w:r>
                            </w:p>
                            <w:p w:rsidR="00165A30" w:rsidRDefault="00165A30">
                              <w:pPr>
                                <w:spacing w:before="51" w:line="252" w:lineRule="auto"/>
                                <w:ind w:right="-9"/>
                                <w:rPr>
                                  <w:sz w:val="17"/>
                                </w:rPr>
                              </w:pPr>
                              <w:r>
                                <w:rPr>
                                  <w:color w:val="25408F"/>
                                  <w:spacing w:val="-4"/>
                                  <w:w w:val="105"/>
                                  <w:sz w:val="17"/>
                                </w:rPr>
                                <w:t xml:space="preserve">What skills have you </w:t>
                              </w:r>
                              <w:r>
                                <w:rPr>
                                  <w:color w:val="25408F"/>
                                  <w:spacing w:val="-5"/>
                                  <w:w w:val="105"/>
                                  <w:sz w:val="17"/>
                                </w:rPr>
                                <w:t>shown?</w:t>
                              </w:r>
                            </w:p>
                          </w:txbxContent>
                        </wps:txbx>
                        <wps:bodyPr rot="0" vert="horz" wrap="square" lIns="0" tIns="0" rIns="0" bIns="0" anchor="t" anchorCtr="0" upright="1">
                          <a:noAutofit/>
                        </wps:bodyPr>
                      </wps:wsp>
                      <wps:wsp>
                        <wps:cNvPr id="138" name="Text Box 321"/>
                        <wps:cNvSpPr txBox="1">
                          <a:spLocks noChangeArrowheads="1"/>
                        </wps:cNvSpPr>
                        <wps:spPr bwMode="auto">
                          <a:xfrm>
                            <a:off x="3164" y="1877"/>
                            <a:ext cx="1437" cy="1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before="6" w:line="273" w:lineRule="auto"/>
                                <w:ind w:right="389"/>
                                <w:rPr>
                                  <w:sz w:val="17"/>
                                </w:rPr>
                              </w:pPr>
                              <w:r>
                                <w:rPr>
                                  <w:b/>
                                  <w:color w:val="25408F"/>
                                  <w:sz w:val="20"/>
                                </w:rPr>
                                <w:t xml:space="preserve">Action </w:t>
                              </w:r>
                              <w:r>
                                <w:rPr>
                                  <w:color w:val="25408F"/>
                                  <w:sz w:val="17"/>
                                </w:rPr>
                                <w:t>What are you going to do to</w:t>
                              </w:r>
                            </w:p>
                            <w:p w:rsidR="00165A30" w:rsidRDefault="00165A30">
                              <w:pPr>
                                <w:spacing w:line="176" w:lineRule="exact"/>
                                <w:rPr>
                                  <w:sz w:val="17"/>
                                </w:rPr>
                              </w:pPr>
                              <w:r>
                                <w:rPr>
                                  <w:color w:val="25408F"/>
                                  <w:spacing w:val="-6"/>
                                  <w:sz w:val="17"/>
                                </w:rPr>
                                <w:t xml:space="preserve">improve </w:t>
                              </w:r>
                              <w:r>
                                <w:rPr>
                                  <w:color w:val="25408F"/>
                                  <w:spacing w:val="-5"/>
                                  <w:sz w:val="17"/>
                                </w:rPr>
                                <w:t xml:space="preserve">your </w:t>
                              </w:r>
                              <w:r>
                                <w:rPr>
                                  <w:color w:val="25408F"/>
                                  <w:spacing w:val="-6"/>
                                  <w:sz w:val="17"/>
                                </w:rPr>
                                <w:t>skills?</w:t>
                              </w:r>
                            </w:p>
                            <w:p w:rsidR="00165A30" w:rsidRDefault="00165A30">
                              <w:pPr>
                                <w:spacing w:before="9" w:line="252" w:lineRule="auto"/>
                                <w:rPr>
                                  <w:sz w:val="17"/>
                                </w:rPr>
                              </w:pPr>
                              <w:r>
                                <w:rPr>
                                  <w:color w:val="25408F"/>
                                  <w:spacing w:val="-5"/>
                                  <w:w w:val="105"/>
                                  <w:sz w:val="17"/>
                                </w:rPr>
                                <w:t xml:space="preserve">Think about </w:t>
                              </w:r>
                              <w:r>
                                <w:rPr>
                                  <w:color w:val="25408F"/>
                                  <w:spacing w:val="-6"/>
                                  <w:w w:val="105"/>
                                  <w:sz w:val="17"/>
                                </w:rPr>
                                <w:t xml:space="preserve">the focus behaviours </w:t>
                              </w:r>
                              <w:r>
                                <w:rPr>
                                  <w:color w:val="25408F"/>
                                  <w:spacing w:val="-5"/>
                                  <w:w w:val="105"/>
                                  <w:sz w:val="17"/>
                                </w:rPr>
                                <w:t xml:space="preserve">you </w:t>
                              </w:r>
                              <w:r>
                                <w:rPr>
                                  <w:color w:val="25408F"/>
                                  <w:spacing w:val="-4"/>
                                  <w:w w:val="105"/>
                                  <w:sz w:val="17"/>
                                </w:rPr>
                                <w:t xml:space="preserve">can </w:t>
                              </w:r>
                              <w:r>
                                <w:rPr>
                                  <w:color w:val="25408F"/>
                                  <w:spacing w:val="-6"/>
                                  <w:w w:val="105"/>
                                  <w:sz w:val="17"/>
                                </w:rPr>
                                <w:t>show</w:t>
                              </w:r>
                            </w:p>
                          </w:txbxContent>
                        </wps:txbx>
                        <wps:bodyPr rot="0" vert="horz" wrap="square" lIns="0" tIns="0" rIns="0" bIns="0" anchor="t" anchorCtr="0" upright="1">
                          <a:noAutofit/>
                        </wps:bodyPr>
                      </wps:wsp>
                      <wps:wsp>
                        <wps:cNvPr id="139" name="Text Box 320"/>
                        <wps:cNvSpPr txBox="1">
                          <a:spLocks noChangeArrowheads="1"/>
                        </wps:cNvSpPr>
                        <wps:spPr bwMode="auto">
                          <a:xfrm>
                            <a:off x="7509" y="1924"/>
                            <a:ext cx="877"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before="6" w:line="273" w:lineRule="auto"/>
                                <w:ind w:right="18"/>
                                <w:jc w:val="both"/>
                                <w:rPr>
                                  <w:sz w:val="17"/>
                                </w:rPr>
                              </w:pPr>
                              <w:r>
                                <w:rPr>
                                  <w:b/>
                                  <w:color w:val="25408F"/>
                                  <w:w w:val="90"/>
                                  <w:sz w:val="20"/>
                                </w:rPr>
                                <w:t xml:space="preserve">Transfer </w:t>
                              </w:r>
                              <w:r>
                                <w:rPr>
                                  <w:color w:val="25408F"/>
                                  <w:spacing w:val="-4"/>
                                  <w:w w:val="105"/>
                                  <w:sz w:val="17"/>
                                </w:rPr>
                                <w:t xml:space="preserve">Where else </w:t>
                              </w:r>
                              <w:r>
                                <w:rPr>
                                  <w:color w:val="25408F"/>
                                  <w:spacing w:val="-3"/>
                                  <w:w w:val="105"/>
                                  <w:sz w:val="17"/>
                                </w:rPr>
                                <w:t xml:space="preserve">can </w:t>
                              </w:r>
                              <w:r>
                                <w:rPr>
                                  <w:color w:val="25408F"/>
                                  <w:spacing w:val="-4"/>
                                  <w:w w:val="105"/>
                                  <w:sz w:val="17"/>
                                </w:rPr>
                                <w:t>you</w:t>
                              </w:r>
                              <w:r>
                                <w:rPr>
                                  <w:color w:val="25408F"/>
                                  <w:spacing w:val="-28"/>
                                  <w:w w:val="105"/>
                                  <w:sz w:val="17"/>
                                </w:rPr>
                                <w:t xml:space="preserve"> </w:t>
                              </w:r>
                              <w:r>
                                <w:rPr>
                                  <w:color w:val="25408F"/>
                                  <w:spacing w:val="-4"/>
                                  <w:w w:val="105"/>
                                  <w:sz w:val="17"/>
                                </w:rPr>
                                <w:t>use</w:t>
                              </w:r>
                            </w:p>
                            <w:p w:rsidR="00165A30" w:rsidRDefault="00165A30">
                              <w:pPr>
                                <w:spacing w:line="170" w:lineRule="exact"/>
                                <w:jc w:val="both"/>
                                <w:rPr>
                                  <w:sz w:val="17"/>
                                </w:rPr>
                              </w:pPr>
                              <w:r>
                                <w:rPr>
                                  <w:color w:val="25408F"/>
                                  <w:sz w:val="17"/>
                                </w:rPr>
                                <w:t>your skills?</w:t>
                              </w:r>
                            </w:p>
                          </w:txbxContent>
                        </wps:txbx>
                        <wps:bodyPr rot="0" vert="horz" wrap="square" lIns="0" tIns="0" rIns="0" bIns="0" anchor="t" anchorCtr="0" upright="1">
                          <a:noAutofit/>
                        </wps:bodyPr>
                      </wps:wsp>
                      <wps:wsp>
                        <wps:cNvPr id="140" name="Text Box 319"/>
                        <wps:cNvSpPr txBox="1">
                          <a:spLocks noChangeArrowheads="1"/>
                        </wps:cNvSpPr>
                        <wps:spPr bwMode="auto">
                          <a:xfrm>
                            <a:off x="9304" y="1123"/>
                            <a:ext cx="1412"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before="6"/>
                                <w:rPr>
                                  <w:b/>
                                  <w:sz w:val="20"/>
                                </w:rPr>
                              </w:pPr>
                              <w:r>
                                <w:rPr>
                                  <w:b/>
                                  <w:color w:val="25408F"/>
                                  <w:sz w:val="20"/>
                                </w:rPr>
                                <w:t>Apply</w:t>
                              </w:r>
                            </w:p>
                            <w:p w:rsidR="00165A30" w:rsidRDefault="00165A30">
                              <w:pPr>
                                <w:spacing w:before="51" w:line="252" w:lineRule="auto"/>
                                <w:ind w:right="10"/>
                                <w:rPr>
                                  <w:sz w:val="17"/>
                                </w:rPr>
                              </w:pPr>
                              <w:r>
                                <w:rPr>
                                  <w:color w:val="25408F"/>
                                  <w:spacing w:val="-4"/>
                                  <w:w w:val="105"/>
                                  <w:sz w:val="17"/>
                                </w:rPr>
                                <w:t xml:space="preserve">Where </w:t>
                              </w:r>
                              <w:r>
                                <w:rPr>
                                  <w:color w:val="25408F"/>
                                  <w:spacing w:val="-3"/>
                                  <w:w w:val="105"/>
                                  <w:sz w:val="17"/>
                                </w:rPr>
                                <w:t xml:space="preserve">will </w:t>
                              </w:r>
                              <w:r>
                                <w:rPr>
                                  <w:color w:val="25408F"/>
                                  <w:spacing w:val="-4"/>
                                  <w:w w:val="105"/>
                                  <w:sz w:val="17"/>
                                </w:rPr>
                                <w:t>you try your skills out?</w:t>
                              </w:r>
                            </w:p>
                            <w:p w:rsidR="00165A30" w:rsidRDefault="00165A30">
                              <w:pPr>
                                <w:spacing w:line="187" w:lineRule="exact"/>
                                <w:rPr>
                                  <w:sz w:val="17"/>
                                </w:rPr>
                              </w:pPr>
                              <w:r>
                                <w:rPr>
                                  <w:color w:val="25408F"/>
                                  <w:spacing w:val="-3"/>
                                  <w:sz w:val="17"/>
                                </w:rPr>
                                <w:t xml:space="preserve">e.g. job </w:t>
                              </w:r>
                              <w:r>
                                <w:rPr>
                                  <w:color w:val="25408F"/>
                                  <w:spacing w:val="-5"/>
                                  <w:sz w:val="17"/>
                                </w:rPr>
                                <w:t>application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8" o:spid="_x0000_s1046" style="position:absolute;margin-left:34pt;margin-top:14.65pt;width:513.7pt;height:174.05pt;z-index:-251634688;mso-wrap-distance-left:0;mso-wrap-distance-right:0;mso-position-horizontal-relative:page" coordorigin="680,293" coordsize="10274,3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">
                <v:shape id="Freeform 346" o:spid="_x0000_s1047" style="position:absolute;left:1066;top:879;width:1801;height:1955;visibility:visible;mso-wrap-style:square;v-text-anchor:top" coordsize="1801,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" path="m777,l695,3r-80,9l537,29,462,56,392,96r-57,46l285,196r-45,60l200,322r-35,71l135,467r-27,76l84,621,63,698,44,774,26,848,11,925r-9,79l,1084r5,80l16,1243r17,78l57,1398r30,74l124,1543r43,67l216,1672r54,56l329,1779r62,44l457,1862r69,32l596,1919r72,19l741,1950r74,4l888,1951r72,-11l1030,1922r68,-27l1163,1863r62,-39l1283,1780r55,-48l1390,1678r48,-58l1484,1559r43,-64l1567,1428r37,-70l1638,1287r32,-73l1699,1141r27,-75l1750,994r21,-74l1788,844r10,-76l1800,691r-7,-77l1776,537r-28,-73l1711,395r-45,-65l1615,271r-58,-53l1496,171r-66,-39l1353,95,1274,65,1192,43,1110,26,1026,14,942,6,859,2,777,xe" fillcolor="#00aeef" stroked="f">
                  <v:path arrowok="t" o:connecttype="custom" o:connectlocs="695,882;537,908;392,975;285,1075;200,1201;135,1346;84,1500;44,1653;11,1804;0,1963;16,2122;57,2277;124,2422;216,2551;329,2658;457,2741;596,2798;741,2829;888,2830;1030,2801;1163,2742;1283,2659;1390,2557;1484,2438;1567,2307;1638,2166;1699,2020;1750,1873;1788,1723;1800,1570;1776,1416;1711,1274;1615,1150;1496,1050;1353,974;1192,922;1026,893;859,881" o:connectangles="0,0,0,0,0,0,0,0,0,0,0,0,0,0,0,0,0,0,0,0,0,0,0,0,0,0,0,0,0,0,0,0,0,0,0,0,0,0"/>
                </v:shape>
                <v:shape id="Freeform 345" o:spid="_x0000_s1048" style="position:absolute;left:820;top:739;width:1918;height:1946;visibility:visible;mso-wrap-style:square;v-text-anchor:top" coordsize="1918,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" path="m908,l828,,749,13,679,36,613,69r-62,42l491,159r-56,55l381,273r-50,62l282,400r-45,65l193,530r-41,63l112,660,78,731,50,805,28,882,12,960r-9,80l,1120r5,80l16,1279r19,78l61,1431r33,72l133,1570r45,64l227,1692r55,54l340,1794r63,43l468,1873r68,29l607,1924r72,15l752,1946r74,-1l898,1936r71,-15l1039,1900r68,-27l1174,1841r65,-38l1303,1761r62,-45l1425,1666r58,-52l1539,1559r55,-57l1646,1443r50,-61l1743,1322r44,-62l1827,1195r35,-68l1890,1056r19,-75l1917,902r-2,-78l1903,746r-21,-75l1852,598r-37,-70l1772,463r-49,-60l1670,349r-57,-49l1553,256r-63,-41l1425,178r-66,-33l1291,114,1223,85,1146,55,1067,30,988,11,908,xe" stroked="f">
                  <v:path arrowok="t" o:connecttype="custom" o:connectlocs="828,740;679,776;551,851;435,954;331,1075;237,1205;152,1333;78,1471;28,1622;3,1780;5,1940;35,2097;94,2243;178,2374;282,2486;403,2577;536,2642;679,2679;826,2685;969,2661;1107,2613;1239,2543;1365,2456;1483,2354;1594,2242;1696,2122;1787,2000;1862,1867;1909,1721;1915,1564;1882,1411;1815,1268;1723,1143;1613,1040;1490,955;1359,885;1223,825;1067,770;908,740" o:connectangles="0,0,0,0,0,0,0,0,0,0,0,0,0,0,0,0,0,0,0,0,0,0,0,0,0,0,0,0,0,0,0,0,0,0,0,0,0,0,0"/>
                </v:shape>
                <v:shape id="Freeform 344" o:spid="_x0000_s1049" style="position:absolute;left:820;top:739;width:1918;height:1946;visibility:visible;mso-wrap-style:square;v-text-anchor:top" coordsize="1918,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" path="m749,13l828,r80,l988,11r79,19l1146,55r77,30l1291,114r68,31l1425,178r65,37l1553,256r60,44l1670,349r53,54l1772,463r43,65l1852,598r30,73l1903,746r12,78l1917,902r-8,79l1890,1056r-28,71l1827,1195r-40,65l1743,1322r-47,60l1646,1443r-52,59l1539,1559r-56,55l1425,1666r-60,50l1303,1761r-64,42l1174,1841r-67,32l1039,1900r-70,21l898,1936r-72,9l752,1946r-73,-7l607,1924r-71,-22l468,1873r-65,-36l340,1794r-58,-48l227,1692r-49,-58l133,1570,94,1503,61,1431,35,1357,16,1279,5,1200,,1120r3,-80l12,960,28,882,50,805,78,731r34,-71l152,593r41,-63l237,465r45,-65l331,335r50,-62l435,214r56,-55l551,111,613,69,679,36,749,13xe" filled="f" strokecolor="#00aeef" strokeweight=".49811mm">
                  <v:path arrowok="t" o:connecttype="custom" o:connectlocs="828,740;988,751;1146,795;1291,854;1425,918;1553,996;1670,1089;1772,1203;1852,1338;1903,1486;1917,1642;1890,1796;1827,1935;1743,2062;1646,2183;1539,2299;1425,2406;1303,2501;1174,2581;1039,2640;898,2676;752,2686;607,2664;468,2613;340,2534;227,2432;133,2310;61,2171;16,2019;0,1860;12,1700;50,1545;112,1400;193,1270;282,1140;381,1013;491,899;613,809;749,753" o:connectangles="0,0,0,0,0,0,0,0,0,0,0,0,0,0,0,0,0,0,0,0,0,0,0,0,0,0,0,0,0,0,0,0,0,0,0,0,0,0,0"/>
                </v:shape>
                <v:shape id="Freeform 343" o:spid="_x0000_s1050" style="position:absolute;left:2963;top:1635;width:1818;height:2138;visibility:visible;mso-wrap-style:square;v-text-anchor:top" coordsize="1818,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" path="m906,l832,1,758,9,685,25,615,48,548,78r-65,38l417,165r-59,53l304,277r-49,62l212,406r-39,70l138,550r-31,76l79,706,53,787,25,890,5,996,,1060r1,64l5,1188r7,64l25,1331r17,79l62,1487r25,77l117,1638r34,71l191,1778r44,65l285,1904r56,55l401,2009r64,43l532,2087r70,26l674,2131r73,7l823,2134r75,-13l971,2100r72,-27l1113,2043r76,-37l1264,1966r72,-44l1406,1874r67,-52l1536,1765r51,-53l1635,1655r43,-61l1716,1529r33,-67l1776,1391r20,-74l1810,1243r7,-76l1818,1091r-4,-76l1805,938r-14,-79l1771,781r-24,-77l1718,629r-34,-73l1646,485r-42,-67l1557,354r-50,-60l1452,238r-58,-51l1332,141r-65,-41l1199,66,1128,39,1055,19,981,6,906,xe" fillcolor="#00aeef" stroked="f">
                  <v:path arrowok="t" o:connecttype="custom" o:connectlocs="832,1637;685,1661;548,1714;417,1801;304,1913;212,2042;138,2186;79,2342;25,2526;0,2696;5,2824;25,2967;62,3123;117,3274;191,3414;285,3540;401,3645;532,3723;674,3767;823,3770;971,3736;1113,3679;1264,3602;1406,3510;1536,3401;1635,3291;1716,3165;1776,3027;1810,2879;1818,2727;1805,2574;1771,2417;1718,2265;1646,2121;1557,1990;1452,1874;1332,1777;1199,1702;1055,1655;906,1636" o:connectangles="0,0,0,0,0,0,0,0,0,0,0,0,0,0,0,0,0,0,0,0,0,0,0,0,0,0,0,0,0,0,0,0,0,0,0,0,0,0,0,0"/>
                </v:shape>
                <v:shape id="Freeform 342" o:spid="_x0000_s1051" style="position:absolute;left:2839;top:1586;width:1783;height:2063;visibility:visible;mso-wrap-style:square;v-text-anchor:top" coordsize="1783,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" path="m947,l869,1,794,12,722,31,654,59,590,93r-62,41l469,180r-56,51l359,286r-51,58l260,403r-47,62l168,526r-40,59l91,646,58,709,32,775,14,846,3,918,,991r2,73l10,1138r13,75l41,1288r23,73l91,1433r32,70l159,1571r41,65l245,1698r49,59l347,1812r57,50l465,1908r64,41l597,1984r71,29l741,2036r75,15l892,2061r76,2l1043,2059r74,-11l1190,2030r70,-24l1327,1974r63,-39l1449,1889r55,-55l1553,1774r44,-64l1636,1642r35,-71l1700,1499r25,-74l1746,1350r16,-77l1774,1195r6,-78l1783,1038r-3,-78l1772,882r-12,-78l1742,728r-22,-75l1692,580r-33,-71l1621,440r-44,-66l1531,315r-50,-56l1426,207r-59,-48l1305,117,1240,81,1172,50,1102,26,1030,10,947,xe" stroked="f">
                  <v:path arrowok="t" o:connecttype="custom" o:connectlocs="869,1587;722,1617;590,1679;469,1766;359,1872;260,1989;168,2112;91,2232;32,2361;3,2504;2,2650;23,2799;64,2947;123,3089;200,3222;294,3343;404,3448;529,3535;668,3599;816,3637;968,3649;1117,3634;1260,3592;1390,3521;1504,3420;1597,3296;1671,3157;1725,3011;1762,2859;1780,2703;1780,2546;1760,2390;1720,2239;1659,2095;1577,1960;1481,1845;1367,1745;1240,1667;1102,1612;947,1586" o:connectangles="0,0,0,0,0,0,0,0,0,0,0,0,0,0,0,0,0,0,0,0,0,0,0,0,0,0,0,0,0,0,0,0,0,0,0,0,0,0,0,0"/>
                </v:shape>
                <v:shape id="Freeform 341" o:spid="_x0000_s1052" style="position:absolute;left:2839;top:1586;width:1783;height:2063;visibility:visible;mso-wrap-style:square;v-text-anchor:top" coordsize="1783,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" path="m1030,10r72,16l1172,50r68,31l1305,117r62,42l1426,207r55,52l1531,315r46,59l1621,440r38,69l1692,580r28,73l1742,728r18,76l1772,882r8,78l1783,1038r-3,79l1774,1195r-12,78l1746,1350r-21,75l1700,1499r-29,72l1636,1642r-39,68l1553,1774r-49,60l1449,1889r-59,46l1327,1974r-67,32l1190,2030r-73,18l1043,2059r-75,4l892,2061r-76,-10l741,2036r-73,-23l597,1984r-68,-35l465,1908r-61,-46l347,1812r-53,-55l245,1698r-45,-62l159,1571r-36,-68l91,1433,64,1361,41,1288,23,1213,10,1138,2,1064,,991,3,918,14,846,32,775,58,709,91,646r37,-61l168,526r45,-61l260,403r48,-59l359,286r54,-55l469,180r59,-46l590,93,654,59,722,31,794,12,869,1,947,r83,10xe" filled="f" strokecolor="#00aeef" strokeweight=".49811mm">
                  <v:path arrowok="t" o:connecttype="custom" o:connectlocs="1102,1612;1240,1667;1367,1745;1481,1845;1577,1960;1659,2095;1720,2239;1760,2390;1780,2546;1780,2703;1762,2859;1725,3011;1671,3157;1597,3296;1504,3420;1390,3521;1260,3592;1117,3634;968,3649;816,3637;668,3599;529,3535;404,3448;294,3343;200,3222;123,3089;64,2947;23,2799;2,2650;3,2504;32,2361;91,2232;168,2112;260,1989;359,1872;469,1766;590,1679;722,1617;869,1587;1030,1596" o:connectangles="0,0,0,0,0,0,0,0,0,0,0,0,0,0,0,0,0,0,0,0,0,0,0,0,0,0,0,0,0,0,0,0,0,0,0,0,0,0,0,0"/>
                </v:shape>
                <v:shape id="Picture 340" o:spid="_x0000_s1053" type="#_x0000_t75" style="position:absolute;left:2578;top:1569;width:506;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">
                  <v:imagedata r:id="rId23" o:title=""/>
                </v:shape>
                <v:shape id="Freeform 339" o:spid="_x0000_s1054" style="position:absolute;left:7254;top:1829;width:1705;height:1749;visibility:visible;mso-wrap-style:square;v-text-anchor:top" coordsize="1705,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" path="m790,l712,1r-77,9l559,27,484,52,412,85r-65,40l285,171r-56,52l178,280r-45,61l94,406,61,475,34,546,15,619,4,693,,767r4,74l18,919r21,74l68,1065r35,69l145,1199r47,63l243,1322r56,57l359,1432r63,51l486,1531r67,45l621,1618r70,40l764,1693r75,29l916,1741r81,7l1075,1742r77,-19l1225,1692r69,-41l1359,1602r58,-56l1469,1483r44,-66l1551,1347r33,-72l1612,1201r24,-76l1656,1048r18,-77l1688,895r11,-76l1705,743r-2,-76l1692,594r-22,-71l1636,457r-42,-60l1543,342r-57,-50l1424,246r-66,-41l1290,167r-68,-36l1153,99,1087,68,1016,40,942,19,867,6,790,xe" fillcolor="#f5841f" stroked="f">
                  <v:path arrowok="t" o:connecttype="custom" o:connectlocs="712,1831;559,1857;412,1915;285,2001;178,2110;94,2236;34,2376;4,2523;4,2671;39,2823;103,2964;192,3092;299,3209;422,3313;553,3406;691,3488;839,3552;997,3578;1152,3553;1294,3481;1417,3376;1513,3247;1584,3105;1636,2955;1674,2801;1699,2649;1703,2497;1670,2353;1594,2227;1486,2122;1358,2035;1222,1961;1087,1898;942,1849;790,1830" o:connectangles="0,0,0,0,0,0,0,0,0,0,0,0,0,0,0,0,0,0,0,0,0,0,0,0,0,0,0,0,0,0,0,0,0,0,0"/>
                </v:shape>
                <v:shape id="Freeform 338" o:spid="_x0000_s1055" style="position:absolute;left:5399;top:1003;width:1795;height:1789;visibility:visible;mso-wrap-style:square;v-text-anchor:top" coordsize="1795,1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" path="m775,l693,3r-80,8l535,27,461,52,391,88r-62,47l274,190r-47,63l185,321r-36,73l118,470,91,547,67,625,45,702,26,776,11,847,2,919,,992r5,73l16,1138r17,72l57,1280r30,68l124,1412r43,62l216,1530r54,52l328,1628r62,41l456,1704r68,30l594,1757r72,17l739,1785r73,4l885,1786r71,-10l1027,1759r73,-26l1168,1701r65,-39l1295,1618r57,-50l1406,1514r50,-58l1504,1394r43,-65l1588,1262r38,-70l1660,1121r32,-72l1721,976r28,-79l1772,815r17,-84l1794,647r-7,-85l1770,492r-28,-67l1705,361r-45,-58l1609,249r-57,-49l1491,157r-65,-36l1349,87,1269,60,1188,39,1106,24,1023,13,939,6,856,2,775,xe" fillcolor="#f5841f" stroked="f">
                  <v:path arrowok="t" o:connecttype="custom" o:connectlocs="693,1006;535,1030;391,1091;274,1193;185,1324;118,1473;67,1628;26,1779;2,1922;5,2068;33,2213;87,2351;167,2477;270,2585;390,2672;524,2737;666,2777;812,2792;956,2779;1100,2736;1233,2665;1352,2571;1456,2459;1547,2332;1626,2195;1692,2052;1749,1900;1789,1734;1787,1565;1742,1428;1660,1306;1552,1203;1426,1124;1269,1063;1106,1027;939,1009;775,1003" o:connectangles="0,0,0,0,0,0,0,0,0,0,0,0,0,0,0,0,0,0,0,0,0,0,0,0,0,0,0,0,0,0,0,0,0,0,0,0,0"/>
                </v:shape>
                <v:shape id="Freeform 337" o:spid="_x0000_s1056" style="position:absolute;left:7227;top:1615;width:1669;height:1840;visibility:visible;mso-wrap-style:square;v-text-anchor:top" coordsize="1669,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" path="m715,l637,6,563,21,492,43,423,73r-66,36l295,152r-57,49l185,254r-47,59l97,376,63,443,35,513,16,585,4,659,,733r2,73l11,879r14,72l45,1023r25,71l99,1163r33,69l169,1299r40,65l251,1428r45,62l342,1550r53,63l451,1673r61,54l578,1773r73,36l726,1830r77,9l881,1836r78,-14l1034,1797r73,-33l1175,1723r62,-48l1295,1622r53,-58l1398,1503r47,-64l1488,1372r41,-68l1567,1237r35,-69l1631,1097r22,-73l1667,949r1,-75l1658,799r-20,-73l1608,655r-37,-68l1528,521r-48,-63l1429,397r-53,-58l1323,283r-52,-53l1214,178r-62,-46l1086,92,1016,58,943,32,868,14,792,3,715,xe" stroked="f">
                  <v:path arrowok="t" o:connecttype="custom" o:connectlocs="637,1621;492,1658;357,1724;238,1816;138,1928;63,2058;16,2200;0,2348;11,2494;45,2638;99,2778;169,2914;251,3043;342,3165;451,3288;578,3388;726,3445;881,3451;1034,3412;1175,3338;1295,3237;1398,3118;1488,2987;1567,2852;1631,2712;1667,2564;1658,2414;1608,2270;1528,2136;1429,2012;1323,1898;1214,1793;1086,1707;943,1647;792,1618" o:connectangles="0,0,0,0,0,0,0,0,0,0,0,0,0,0,0,0,0,0,0,0,0,0,0,0,0,0,0,0,0,0,0,0,0,0,0"/>
                </v:shape>
                <v:shape id="Freeform 336" o:spid="_x0000_s1057" style="position:absolute;left:7227;top:1615;width:1669;height:1840;visibility:visible;mso-wrap-style:square;v-text-anchor:top" coordsize="1669,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" path="m1668,874r-1,75l1653,1024r-22,73l1602,1168r-35,69l1529,1304r-41,68l1445,1439r-47,64l1348,1564r-53,58l1237,1675r-62,48l1107,1764r-73,33l959,1822r-78,14l803,1839r-77,-9l651,1809r-73,-36l512,1727r-61,-54l395,1613r-53,-63l296,1490r-45,-62l209,1364r-40,-65l132,1232,99,1163,70,1094,45,1023,25,951,11,879,2,806,,733,4,659,16,585,35,513,63,443,97,376r41,-63l185,254r53,-53l295,152r62,-43l423,73,492,43,563,21,637,6,715,r77,3l868,14r75,18l1016,58r70,34l1152,132r62,46l1271,230r52,53l1376,339r53,58l1480,458r48,63l1571,587r37,68l1638,726r20,73l1668,874xe" filled="f" strokecolor="#f5841f" strokeweight=".4325mm">
                  <v:path arrowok="t" o:connecttype="custom" o:connectlocs="1667,2564;1631,2712;1567,2852;1488,2987;1398,3118;1295,3237;1175,3338;1034,3412;881,3451;726,3445;578,3388;451,3288;342,3165;251,3043;169,2914;99,2778;45,2638;11,2494;0,2348;16,2200;63,2058;138,1928;238,1816;357,1724;492,1658;637,1621;792,1618;943,1647;1086,1707;1214,1793;1323,1898;1429,2012;1528,2136;1608,2270;1658,2414" o:connectangles="0,0,0,0,0,0,0,0,0,0,0,0,0,0,0,0,0,0,0,0,0,0,0,0,0,0,0,0,0,0,0,0,0,0,0"/>
                </v:shape>
                <v:shape id="Freeform 335" o:spid="_x0000_s1058" style="position:absolute;left:5154;top:877;width:1911;height:1779;visibility:visible;mso-wrap-style:square;v-text-anchor:top" coordsize="1911,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" path="m905,l825,,746,12,677,34,611,64r-62,38l489,146r-56,50l380,250r-51,57l281,366r-45,59l193,484r-41,58l112,604,78,669,50,736,28,806,12,878,3,951,,1024r5,73l16,1169r19,71l61,1309r33,65l132,1436r45,58l227,1547r54,49l339,1640r62,39l467,1712r68,27l605,1759r71,14l749,1779r79,-2l905,1769r76,-16l1055,1731r72,-29l1198,1669r69,-39l1334,1587r65,-47l1461,1489r61,-53l1580,1380r56,-57l1690,1264r56,-66l1797,1129r46,-73l1878,979r24,-82l1911,825r-3,-72l1896,683r-21,-70l1846,547r-37,-64l1766,424r-49,-55l1656,313r-66,-50l1521,218r-73,-41l1373,141r-77,-33l1218,78,1142,51,1064,28,984,10,905,xe" stroked="f">
                  <v:path arrowok="t" o:connecttype="custom" o:connectlocs="825,877;677,911;549,979;433,1073;329,1184;236,1302;152,1419;78,1546;28,1683;3,1828;5,1974;35,2117;94,2251;177,2371;281,2473;401,2556;535,2616;676,2650;828,2654;981,2630;1127,2579;1267,2507;1399,2417;1522,2313;1636,2200;1746,2075;1843,1933;1902,1774;1908,1630;1875,1490;1809,1360;1717,1246;1590,1140;1448,1054;1296,985;1142,928;984,887" o:connectangles="0,0,0,0,0,0,0,0,0,0,0,0,0,0,0,0,0,0,0,0,0,0,0,0,0,0,0,0,0,0,0,0,0,0,0,0,0"/>
                </v:shape>
                <v:shape id="Freeform 334" o:spid="_x0000_s1059" style="position:absolute;left:5154;top:877;width:1911;height:1779;visibility:visible;mso-wrap-style:square;v-text-anchor:top" coordsize="1911,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" path="m746,12l825,r80,l984,10r80,18l1142,51r76,27l1296,108r77,33l1448,177r73,41l1590,263r66,50l1717,369r49,55l1809,483r37,64l1875,613r21,70l1908,753r3,72l1902,897r-24,82l1843,1056r-46,73l1746,1198r-56,66l1636,1323r-56,57l1522,1436r-61,53l1399,1540r-65,47l1267,1630r-69,39l1127,1702r-72,29l981,1753r-76,16l828,1777r-79,2l676,1773r-71,-14l535,1739r-68,-27l401,1679r-62,-39l281,1596r-54,-49l177,1494r-45,-58l94,1374,61,1309,35,1240,16,1169,5,1097,,1024,3,951r9,-73l28,806,50,736,78,669r34,-65l152,542r41,-58l236,425r45,-59l329,307r51,-57l433,196r56,-50l549,102,611,64,677,34,746,12xe" filled="f" strokecolor="#f5841f" strokeweight=".49811mm">
                  <v:path arrowok="t" o:connecttype="custom" o:connectlocs="825,877;984,887;1142,928;1296,985;1448,1054;1590,1140;1717,1246;1809,1360;1875,1490;1908,1630;1902,1774;1843,1933;1746,2075;1636,2200;1522,2313;1399,2417;1267,2507;1127,2579;981,2630;828,2654;676,2650;535,2616;401,2556;281,2473;177,2371;94,2251;35,2117;5,1974;3,1828;28,1683;78,1546;152,1419;236,1302;329,1184;433,1073;549,979;677,911" o:connectangles="0,0,0,0,0,0,0,0,0,0,0,0,0,0,0,0,0,0,0,0,0,0,0,0,0,0,0,0,0,0,0,0,0,0,0,0,0"/>
                </v:shape>
                <v:shape id="Freeform 333" o:spid="_x0000_s1060" style="position:absolute;left:9125;top:862;width:1828;height:2071;visibility:visible;mso-wrap-style:square;v-text-anchor:top" coordsize="1828,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" path="m917,l843,7,770,21,698,42,629,72r-72,39l490,156r-62,51l371,262r-53,59l269,385r-45,67l182,523r-39,73l106,673,64,769,29,869,15,931,6,993r-5,63l,1119r1,78l6,1276r10,77l30,1430r19,76l73,1579r29,71l137,1719r42,65l226,1844r53,56l336,1949r62,42l464,2025r69,25l605,2065r76,6l758,2067r76,-12l909,2038r74,-22l1064,1990r79,-30l1222,1926r76,-38l1372,1845r71,-48l1501,1751r56,-50l1608,1647r47,-58l1698,1527r37,-65l1766,1393r23,-71l1807,1250r12,-74l1826,1101r2,-75l1825,948r-9,-79l1803,792r-18,-77l1762,640r-28,-72l1701,497r-37,-68l1622,365r-46,-61l1525,248r-55,-52l1411,149r-63,-41l1281,73,1211,45,1140,24,1066,9,992,1,917,xe" fillcolor="#f5841f" stroked="f">
                  <v:path arrowok="t" o:connecttype="custom" o:connectlocs="843,869;698,904;557,973;428,1069;318,1183;224,1314;143,1458;64,1631;15,1793;1,1918;1,2059;16,2215;49,2368;102,2512;179,2646;279,2762;398,2853;533,2912;681,2933;834,2917;983,2878;1143,2822;1298,2750;1443,2659;1557,2563;1655,2451;1735,2324;1789,2184;1819,2038;1828,1888;1816,1731;1785,1577;1734,1430;1664,1291;1576,1166;1470,1058;1348,970;1211,907;1066,871;917,862" o:connectangles="0,0,0,0,0,0,0,0,0,0,0,0,0,0,0,0,0,0,0,0,0,0,0,0,0,0,0,0,0,0,0,0,0,0,0,0,0,0,0,0"/>
                </v:shape>
                <v:shape id="Freeform 332" o:spid="_x0000_s1061" style="position:absolute;left:9015;top:793;width:1799;height:1974;visibility:visible;mso-wrap-style:square;v-text-anchor:top" coordsize="1799,1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" path="m1065,l991,1,918,11,846,29,775,52,706,82r-68,34l572,155r-65,42l444,242r-61,46l323,335r-54,45l217,428r-49,52l126,536,82,613,48,695,25,781,10,868,2,948,,1028r4,80l14,1187r16,79l51,1343r27,75l111,1490r39,70l194,1626r51,62l301,1746r57,48l419,1837r65,38l553,1907r71,26l697,1953r74,14l846,1974r75,l996,1967r73,-14l1140,1931r69,-29l1277,1864r64,-45l1401,1769r56,-54l1508,1657r48,-61l1600,1533r39,-65l1675,1400r32,-70l1734,1258r23,-72l1774,1112r14,-75l1796,962r3,-75l1796,812r-7,-75l1775,663r-19,-73l1731,519r-33,-74l1658,373r-46,-67l1560,243r-59,-58l1438,134,1369,89,1295,52,1218,24,1141,7,1065,xe" stroked="f">
                  <v:path arrowok="t" o:connecttype="custom" o:connectlocs="991,795;846,823;706,876;572,949;444,1036;323,1129;217,1222;126,1330;48,1489;10,1662;0,1822;14,1981;51,2137;111,2284;194,2420;301,2540;419,2631;553,2701;697,2747;846,2768;996,2761;1140,2725;1277,2658;1401,2563;1508,2451;1600,2327;1675,2194;1734,2052;1774,1906;1796,1756;1796,1606;1775,1457;1731,1313;1658,1167;1560,1037;1438,928;1295,846;1141,801" o:connectangles="0,0,0,0,0,0,0,0,0,0,0,0,0,0,0,0,0,0,0,0,0,0,0,0,0,0,0,0,0,0,0,0,0,0,0,0,0,0"/>
                </v:shape>
                <v:shape id="Freeform 331" o:spid="_x0000_s1062" style="position:absolute;left:9015;top:793;width:1799;height:1974;visibility:visible;mso-wrap-style:square;v-text-anchor:top" coordsize="1799,1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" path="m1295,52r74,37l1438,134r63,51l1560,243r52,63l1658,373r40,72l1731,519r25,71l1775,663r14,74l1796,812r3,75l1796,962r-8,75l1774,1112r-17,74l1734,1258r-27,72l1675,1400r-36,68l1600,1533r-44,63l1508,1657r-51,58l1401,1769r-60,50l1277,1864r-68,38l1140,1931r-71,22l996,1967r-75,7l846,1974r-75,-7l697,1953r-73,-20l553,1907r-69,-32l419,1837r-61,-43l301,1746r-56,-58l194,1626r-44,-66l111,1490,78,1418,51,1343,30,1266,14,1187,4,1108,,1028,2,948r8,-80l25,781,48,695,82,613r44,-77l168,480r49,-52l269,380r54,-45l383,288r61,-46l507,197r65,-42l638,116,706,82,775,52,846,29,918,11,991,1,1065,r76,7l1218,24r77,28xe" filled="f" strokecolor="#f5841f" strokeweight=".49811mm">
                  <v:path arrowok="t" o:connecttype="custom" o:connectlocs="1369,883;1501,979;1612,1100;1698,1239;1756,1384;1789,1531;1799,1681;1788,1831;1757,1980;1707,2124;1639,2262;1556,2390;1457,2509;1341,2613;1209,2696;1069,2747;921,2768;771,2761;624,2727;484,2669;358,2588;245,2482;150,2354;78,2212;30,2060;4,1902;2,1742;25,1575;82,1407;168,1274;269,1174;383,1082;507,991;638,910;775,846;918,805;1065,794;1218,818" o:connectangles="0,0,0,0,0,0,0,0,0,0,0,0,0,0,0,0,0,0,0,0,0,0,0,0,0,0,0,0,0,0,0,0,0,0,0,0,0,0"/>
                </v:shape>
                <v:shape id="Picture 330" o:spid="_x0000_s1063" type="#_x0000_t75" style="position:absolute;left:4624;top:1777;width:615;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">
                  <v:imagedata r:id="rId24" o:title=""/>
                </v:shape>
                <v:shape id="Picture 329" o:spid="_x0000_s1064" type="#_x0000_t75" style="position:absolute;left:8583;top:2062;width:615;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">
                  <v:imagedata r:id="rId25" o:title=""/>
                </v:shape>
                <v:shape id="Picture 328" o:spid="_x0000_s1065" type="#_x0000_t75" style="position:absolute;left:6813;top:1798;width:506;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">
                  <v:imagedata r:id="rId26" o:title=""/>
                </v:shape>
                <v:line id="Line 327" o:spid="_x0000_s1066" style="position:absolute;visibility:visible;mso-wrap-style:square" from="4946,323" to="4946,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" strokecolor="#25408f" strokeweight=".30481mm">
                  <v:stroke dashstyle="longDash"/>
                </v:line>
                <v:line id="Line 326" o:spid="_x0000_s1067" style="position:absolute;visibility:visible;mso-wrap-style:square" from="4963,2198" to="4963,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" strokecolor="#25408f" strokeweight=".30481mm">
                  <v:stroke dashstyle="longDash"/>
                </v:line>
                <v:shape id="Text Box 325" o:spid="_x0000_s1068" type="#_x0000_t202" style="position:absolute;left:680;top:292;width:1933;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165A30" w:rsidRDefault="00165A30">
                        <w:pPr>
                          <w:spacing w:before="4" w:line="252" w:lineRule="exact"/>
                          <w:rPr>
                            <w:b/>
                            <w:sz w:val="23"/>
                          </w:rPr>
                        </w:pPr>
                        <w:r>
                          <w:rPr>
                            <w:b/>
                            <w:color w:val="00AEEF"/>
                            <w:w w:val="90"/>
                            <w:sz w:val="23"/>
                          </w:rPr>
                          <w:t>Before</w:t>
                        </w:r>
                        <w:r>
                          <w:rPr>
                            <w:b/>
                            <w:color w:val="00AEEF"/>
                            <w:spacing w:val="-34"/>
                            <w:w w:val="90"/>
                            <w:sz w:val="23"/>
                          </w:rPr>
                          <w:t xml:space="preserve"> </w:t>
                        </w:r>
                        <w:r>
                          <w:rPr>
                            <w:b/>
                            <w:color w:val="00AEEF"/>
                            <w:w w:val="90"/>
                            <w:sz w:val="23"/>
                          </w:rPr>
                          <w:t>the</w:t>
                        </w:r>
                        <w:r>
                          <w:rPr>
                            <w:b/>
                            <w:color w:val="00AEEF"/>
                            <w:spacing w:val="-33"/>
                            <w:w w:val="90"/>
                            <w:sz w:val="23"/>
                          </w:rPr>
                          <w:t xml:space="preserve"> </w:t>
                        </w:r>
                        <w:r>
                          <w:rPr>
                            <w:b/>
                            <w:color w:val="00AEEF"/>
                            <w:w w:val="90"/>
                            <w:sz w:val="23"/>
                          </w:rPr>
                          <w:t>Course:</w:t>
                        </w:r>
                      </w:p>
                    </w:txbxContent>
                  </v:textbox>
                </v:shape>
                <v:shape id="Text Box 324" o:spid="_x0000_s1069" type="#_x0000_t202" style="position:absolute;left:5069;top:292;width:1816;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rsidR="00165A30" w:rsidRDefault="00165A30">
                        <w:pPr>
                          <w:spacing w:before="4" w:line="252" w:lineRule="exact"/>
                          <w:rPr>
                            <w:b/>
                            <w:sz w:val="23"/>
                          </w:rPr>
                        </w:pPr>
                        <w:r>
                          <w:rPr>
                            <w:b/>
                            <w:color w:val="F5841F"/>
                            <w:w w:val="90"/>
                            <w:sz w:val="23"/>
                          </w:rPr>
                          <w:t>After the</w:t>
                        </w:r>
                        <w:r>
                          <w:rPr>
                            <w:b/>
                            <w:color w:val="F5841F"/>
                            <w:spacing w:val="-25"/>
                            <w:w w:val="90"/>
                            <w:sz w:val="23"/>
                          </w:rPr>
                          <w:t xml:space="preserve"> </w:t>
                        </w:r>
                        <w:r>
                          <w:rPr>
                            <w:b/>
                            <w:color w:val="F5841F"/>
                            <w:w w:val="90"/>
                            <w:sz w:val="23"/>
                          </w:rPr>
                          <w:t>Course:</w:t>
                        </w:r>
                      </w:p>
                    </w:txbxContent>
                  </v:textbox>
                </v:shape>
                <v:shape id="Text Box 323" o:spid="_x0000_s1070" type="#_x0000_t202" style="position:absolute;left:1140;top:1158;width:130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165A30" w:rsidRDefault="00165A30">
                        <w:pPr>
                          <w:spacing w:before="6" w:line="273" w:lineRule="auto"/>
                          <w:rPr>
                            <w:sz w:val="17"/>
                          </w:rPr>
                        </w:pPr>
                        <w:r>
                          <w:rPr>
                            <w:b/>
                            <w:color w:val="25408F"/>
                            <w:sz w:val="20"/>
                          </w:rPr>
                          <w:t xml:space="preserve">Review </w:t>
                        </w:r>
                        <w:r>
                          <w:rPr>
                            <w:color w:val="25408F"/>
                            <w:sz w:val="17"/>
                          </w:rPr>
                          <w:t>Describe where your skills are</w:t>
                        </w:r>
                      </w:p>
                      <w:p w:rsidR="00165A30" w:rsidRDefault="00165A30">
                        <w:pPr>
                          <w:spacing w:line="170" w:lineRule="exact"/>
                          <w:rPr>
                            <w:sz w:val="17"/>
                          </w:rPr>
                        </w:pPr>
                        <w:r>
                          <w:rPr>
                            <w:color w:val="25408F"/>
                            <w:spacing w:val="-4"/>
                            <w:sz w:val="17"/>
                          </w:rPr>
                          <w:t xml:space="preserve">before </w:t>
                        </w:r>
                        <w:r>
                          <w:rPr>
                            <w:color w:val="25408F"/>
                            <w:spacing w:val="-3"/>
                            <w:sz w:val="17"/>
                          </w:rPr>
                          <w:t xml:space="preserve">this </w:t>
                        </w:r>
                        <w:r>
                          <w:rPr>
                            <w:color w:val="25408F"/>
                            <w:spacing w:val="-4"/>
                            <w:sz w:val="17"/>
                          </w:rPr>
                          <w:t>course</w:t>
                        </w:r>
                      </w:p>
                    </w:txbxContent>
                  </v:textbox>
                </v:shape>
                <v:shape id="Text Box 322" o:spid="_x0000_s1071" type="#_x0000_t202" style="position:absolute;left:5583;top:1230;width:1236;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rsidR="00165A30" w:rsidRDefault="00165A30">
                        <w:pPr>
                          <w:spacing w:before="6"/>
                          <w:rPr>
                            <w:b/>
                            <w:sz w:val="20"/>
                          </w:rPr>
                        </w:pPr>
                        <w:r>
                          <w:rPr>
                            <w:b/>
                            <w:color w:val="25408F"/>
                            <w:sz w:val="20"/>
                          </w:rPr>
                          <w:t>Reflect</w:t>
                        </w:r>
                      </w:p>
                      <w:p w:rsidR="00165A30" w:rsidRDefault="00165A30">
                        <w:pPr>
                          <w:spacing w:before="51" w:line="252" w:lineRule="auto"/>
                          <w:ind w:right="-9"/>
                          <w:rPr>
                            <w:sz w:val="17"/>
                          </w:rPr>
                        </w:pPr>
                        <w:r>
                          <w:rPr>
                            <w:color w:val="25408F"/>
                            <w:spacing w:val="-4"/>
                            <w:w w:val="105"/>
                            <w:sz w:val="17"/>
                          </w:rPr>
                          <w:t xml:space="preserve">What skills have you </w:t>
                        </w:r>
                        <w:r>
                          <w:rPr>
                            <w:color w:val="25408F"/>
                            <w:spacing w:val="-5"/>
                            <w:w w:val="105"/>
                            <w:sz w:val="17"/>
                          </w:rPr>
                          <w:t>shown?</w:t>
                        </w:r>
                      </w:p>
                    </w:txbxContent>
                  </v:textbox>
                </v:shape>
                <v:shape id="Text Box 321" o:spid="_x0000_s1072" type="#_x0000_t202" style="position:absolute;left:3164;top:1877;width:1437;height: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165A30" w:rsidRDefault="00165A30">
                        <w:pPr>
                          <w:spacing w:before="6" w:line="273" w:lineRule="auto"/>
                          <w:ind w:right="389"/>
                          <w:rPr>
                            <w:sz w:val="17"/>
                          </w:rPr>
                        </w:pPr>
                        <w:r>
                          <w:rPr>
                            <w:b/>
                            <w:color w:val="25408F"/>
                            <w:sz w:val="20"/>
                          </w:rPr>
                          <w:t xml:space="preserve">Action </w:t>
                        </w:r>
                        <w:r>
                          <w:rPr>
                            <w:color w:val="25408F"/>
                            <w:sz w:val="17"/>
                          </w:rPr>
                          <w:t>What are you going to do to</w:t>
                        </w:r>
                      </w:p>
                      <w:p w:rsidR="00165A30" w:rsidRDefault="00165A30">
                        <w:pPr>
                          <w:spacing w:line="176" w:lineRule="exact"/>
                          <w:rPr>
                            <w:sz w:val="17"/>
                          </w:rPr>
                        </w:pPr>
                        <w:r>
                          <w:rPr>
                            <w:color w:val="25408F"/>
                            <w:spacing w:val="-6"/>
                            <w:sz w:val="17"/>
                          </w:rPr>
                          <w:t xml:space="preserve">improve </w:t>
                        </w:r>
                        <w:r>
                          <w:rPr>
                            <w:color w:val="25408F"/>
                            <w:spacing w:val="-5"/>
                            <w:sz w:val="17"/>
                          </w:rPr>
                          <w:t xml:space="preserve">your </w:t>
                        </w:r>
                        <w:r>
                          <w:rPr>
                            <w:color w:val="25408F"/>
                            <w:spacing w:val="-6"/>
                            <w:sz w:val="17"/>
                          </w:rPr>
                          <w:t>skills?</w:t>
                        </w:r>
                      </w:p>
                      <w:p w:rsidR="00165A30" w:rsidRDefault="00165A30">
                        <w:pPr>
                          <w:spacing w:before="9" w:line="252" w:lineRule="auto"/>
                          <w:rPr>
                            <w:sz w:val="17"/>
                          </w:rPr>
                        </w:pPr>
                        <w:r>
                          <w:rPr>
                            <w:color w:val="25408F"/>
                            <w:spacing w:val="-5"/>
                            <w:w w:val="105"/>
                            <w:sz w:val="17"/>
                          </w:rPr>
                          <w:t xml:space="preserve">Think about </w:t>
                        </w:r>
                        <w:r>
                          <w:rPr>
                            <w:color w:val="25408F"/>
                            <w:spacing w:val="-6"/>
                            <w:w w:val="105"/>
                            <w:sz w:val="17"/>
                          </w:rPr>
                          <w:t xml:space="preserve">the focus behaviours </w:t>
                        </w:r>
                        <w:r>
                          <w:rPr>
                            <w:color w:val="25408F"/>
                            <w:spacing w:val="-5"/>
                            <w:w w:val="105"/>
                            <w:sz w:val="17"/>
                          </w:rPr>
                          <w:t xml:space="preserve">you </w:t>
                        </w:r>
                        <w:r>
                          <w:rPr>
                            <w:color w:val="25408F"/>
                            <w:spacing w:val="-4"/>
                            <w:w w:val="105"/>
                            <w:sz w:val="17"/>
                          </w:rPr>
                          <w:t xml:space="preserve">can </w:t>
                        </w:r>
                        <w:r>
                          <w:rPr>
                            <w:color w:val="25408F"/>
                            <w:spacing w:val="-6"/>
                            <w:w w:val="105"/>
                            <w:sz w:val="17"/>
                          </w:rPr>
                          <w:t>show</w:t>
                        </w:r>
                      </w:p>
                    </w:txbxContent>
                  </v:textbox>
                </v:shape>
                <v:shape id="Text Box 320" o:spid="_x0000_s1073" type="#_x0000_t202" style="position:absolute;left:7509;top:1924;width:877;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165A30" w:rsidRDefault="00165A30">
                        <w:pPr>
                          <w:spacing w:before="6" w:line="273" w:lineRule="auto"/>
                          <w:ind w:right="18"/>
                          <w:jc w:val="both"/>
                          <w:rPr>
                            <w:sz w:val="17"/>
                          </w:rPr>
                        </w:pPr>
                        <w:r>
                          <w:rPr>
                            <w:b/>
                            <w:color w:val="25408F"/>
                            <w:w w:val="90"/>
                            <w:sz w:val="20"/>
                          </w:rPr>
                          <w:t xml:space="preserve">Transfer </w:t>
                        </w:r>
                        <w:r>
                          <w:rPr>
                            <w:color w:val="25408F"/>
                            <w:spacing w:val="-4"/>
                            <w:w w:val="105"/>
                            <w:sz w:val="17"/>
                          </w:rPr>
                          <w:t xml:space="preserve">Where else </w:t>
                        </w:r>
                        <w:r>
                          <w:rPr>
                            <w:color w:val="25408F"/>
                            <w:spacing w:val="-3"/>
                            <w:w w:val="105"/>
                            <w:sz w:val="17"/>
                          </w:rPr>
                          <w:t xml:space="preserve">can </w:t>
                        </w:r>
                        <w:r>
                          <w:rPr>
                            <w:color w:val="25408F"/>
                            <w:spacing w:val="-4"/>
                            <w:w w:val="105"/>
                            <w:sz w:val="17"/>
                          </w:rPr>
                          <w:t>you</w:t>
                        </w:r>
                        <w:r>
                          <w:rPr>
                            <w:color w:val="25408F"/>
                            <w:spacing w:val="-28"/>
                            <w:w w:val="105"/>
                            <w:sz w:val="17"/>
                          </w:rPr>
                          <w:t xml:space="preserve"> </w:t>
                        </w:r>
                        <w:r>
                          <w:rPr>
                            <w:color w:val="25408F"/>
                            <w:spacing w:val="-4"/>
                            <w:w w:val="105"/>
                            <w:sz w:val="17"/>
                          </w:rPr>
                          <w:t>use</w:t>
                        </w:r>
                      </w:p>
                      <w:p w:rsidR="00165A30" w:rsidRDefault="00165A30">
                        <w:pPr>
                          <w:spacing w:line="170" w:lineRule="exact"/>
                          <w:jc w:val="both"/>
                          <w:rPr>
                            <w:sz w:val="17"/>
                          </w:rPr>
                        </w:pPr>
                        <w:r>
                          <w:rPr>
                            <w:color w:val="25408F"/>
                            <w:sz w:val="17"/>
                          </w:rPr>
                          <w:t>your skills?</w:t>
                        </w:r>
                      </w:p>
                    </w:txbxContent>
                  </v:textbox>
                </v:shape>
                <v:shape id="Text Box 319" o:spid="_x0000_s1074" type="#_x0000_t202" style="position:absolute;left:9304;top:1123;width:1412;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165A30" w:rsidRDefault="00165A30">
                        <w:pPr>
                          <w:spacing w:before="6"/>
                          <w:rPr>
                            <w:b/>
                            <w:sz w:val="20"/>
                          </w:rPr>
                        </w:pPr>
                        <w:r>
                          <w:rPr>
                            <w:b/>
                            <w:color w:val="25408F"/>
                            <w:sz w:val="20"/>
                          </w:rPr>
                          <w:t>Apply</w:t>
                        </w:r>
                      </w:p>
                      <w:p w:rsidR="00165A30" w:rsidRDefault="00165A30">
                        <w:pPr>
                          <w:spacing w:before="51" w:line="252" w:lineRule="auto"/>
                          <w:ind w:right="10"/>
                          <w:rPr>
                            <w:sz w:val="17"/>
                          </w:rPr>
                        </w:pPr>
                        <w:r>
                          <w:rPr>
                            <w:color w:val="25408F"/>
                            <w:spacing w:val="-4"/>
                            <w:w w:val="105"/>
                            <w:sz w:val="17"/>
                          </w:rPr>
                          <w:t xml:space="preserve">Where </w:t>
                        </w:r>
                        <w:r>
                          <w:rPr>
                            <w:color w:val="25408F"/>
                            <w:spacing w:val="-3"/>
                            <w:w w:val="105"/>
                            <w:sz w:val="17"/>
                          </w:rPr>
                          <w:t xml:space="preserve">will </w:t>
                        </w:r>
                        <w:r>
                          <w:rPr>
                            <w:color w:val="25408F"/>
                            <w:spacing w:val="-4"/>
                            <w:w w:val="105"/>
                            <w:sz w:val="17"/>
                          </w:rPr>
                          <w:t>you try your skills out?</w:t>
                        </w:r>
                      </w:p>
                      <w:p w:rsidR="00165A30" w:rsidRDefault="00165A30">
                        <w:pPr>
                          <w:spacing w:line="187" w:lineRule="exact"/>
                          <w:rPr>
                            <w:sz w:val="17"/>
                          </w:rPr>
                        </w:pPr>
                        <w:r>
                          <w:rPr>
                            <w:color w:val="25408F"/>
                            <w:spacing w:val="-3"/>
                            <w:sz w:val="17"/>
                          </w:rPr>
                          <w:t xml:space="preserve">e.g. job </w:t>
                        </w:r>
                        <w:r>
                          <w:rPr>
                            <w:color w:val="25408F"/>
                            <w:spacing w:val="-5"/>
                            <w:sz w:val="17"/>
                          </w:rPr>
                          <w:t>application</w:t>
                        </w:r>
                      </w:p>
                    </w:txbxContent>
                  </v:textbox>
                </v:shape>
                <w10:wrap type="topAndBottom" anchorx="page"/>
              </v:group>
            </w:pict>
          </mc:Fallback>
        </mc:AlternateContent>
      </w:r>
    </w:p>
    <w:p w:rsidR="00472B1B" w:rsidRDefault="00472B1B">
      <w:pPr>
        <w:pStyle w:val="BodyText"/>
        <w:spacing w:before="1"/>
      </w:pPr>
    </w:p>
    <w:p w:rsidR="00472B1B" w:rsidRDefault="009C4904">
      <w:pPr>
        <w:tabs>
          <w:tab w:val="right" w:pos="10805"/>
        </w:tabs>
        <w:spacing w:before="106"/>
        <w:ind w:left="260"/>
        <w:rPr>
          <w:b/>
          <w:sz w:val="24"/>
        </w:rPr>
      </w:pPr>
      <w:r>
        <w:rPr>
          <w:rFonts w:ascii="Times New Roman" w:hAnsi="Times New Roman"/>
          <w:i/>
          <w:color w:val="243D87"/>
          <w:position w:val="1"/>
          <w:sz w:val="18"/>
        </w:rPr>
        <w:t xml:space="preserve">SL0923 Issue 2 09/19 | © </w:t>
      </w:r>
      <w:r>
        <w:rPr>
          <w:rFonts w:ascii="Times New Roman" w:hAnsi="Times New Roman"/>
          <w:i/>
          <w:color w:val="243D87"/>
          <w:spacing w:val="2"/>
          <w:position w:val="1"/>
          <w:sz w:val="18"/>
        </w:rPr>
        <w:t xml:space="preserve"> </w:t>
      </w:r>
      <w:r>
        <w:rPr>
          <w:rFonts w:ascii="Times New Roman" w:hAnsi="Times New Roman"/>
          <w:i/>
          <w:color w:val="243D87"/>
          <w:position w:val="1"/>
          <w:sz w:val="18"/>
        </w:rPr>
        <w:t>Sports</w:t>
      </w:r>
      <w:r>
        <w:rPr>
          <w:rFonts w:ascii="Times New Roman" w:hAnsi="Times New Roman"/>
          <w:i/>
          <w:color w:val="243D87"/>
          <w:spacing w:val="-5"/>
          <w:position w:val="1"/>
          <w:sz w:val="18"/>
        </w:rPr>
        <w:t xml:space="preserve"> </w:t>
      </w:r>
      <w:r>
        <w:rPr>
          <w:rFonts w:ascii="Times New Roman" w:hAnsi="Times New Roman"/>
          <w:i/>
          <w:color w:val="243D87"/>
          <w:position w:val="1"/>
          <w:sz w:val="18"/>
        </w:rPr>
        <w:t>Leaders</w:t>
      </w:r>
      <w:r>
        <w:rPr>
          <w:rFonts w:ascii="Times New Roman" w:hAnsi="Times New Roman"/>
          <w:i/>
          <w:color w:val="243D87"/>
          <w:position w:val="1"/>
          <w:sz w:val="18"/>
        </w:rPr>
        <w:tab/>
      </w:r>
      <w:r>
        <w:rPr>
          <w:b/>
          <w:color w:val="243D87"/>
          <w:sz w:val="24"/>
        </w:rPr>
        <w:t>3</w:t>
      </w:r>
    </w:p>
    <w:p w:rsidR="00472B1B" w:rsidRDefault="00472B1B">
      <w:pPr>
        <w:rPr>
          <w:sz w:val="24"/>
        </w:rPr>
        <w:sectPr w:rsidR="00472B1B">
          <w:pgSz w:w="11910" w:h="16840"/>
          <w:pgMar w:top="460" w:right="180" w:bottom="280" w:left="420" w:header="720" w:footer="720" w:gutter="0"/>
          <w:cols w:space="720"/>
        </w:sectPr>
      </w:pPr>
    </w:p>
    <w:p w:rsidR="00472B1B" w:rsidRDefault="00D0692E">
      <w:pPr>
        <w:pStyle w:val="Heading2"/>
        <w:tabs>
          <w:tab w:val="left" w:pos="2275"/>
        </w:tabs>
      </w:pPr>
      <w:r>
        <w:rPr>
          <w:noProof/>
          <w:lang w:bidi="ar-SA"/>
        </w:rPr>
        <w:lastRenderedPageBreak/>
        <mc:AlternateContent>
          <mc:Choice Requires="wpg">
            <w:drawing>
              <wp:anchor distT="0" distB="0" distL="114300" distR="114300" simplePos="0" relativeHeight="251643904" behindDoc="0" locked="0" layoutInCell="1" allowOverlap="1">
                <wp:simplePos x="0" y="0"/>
                <wp:positionH relativeFrom="page">
                  <wp:posOffset>4572000</wp:posOffset>
                </wp:positionH>
                <wp:positionV relativeFrom="paragraph">
                  <wp:posOffset>128905</wp:posOffset>
                </wp:positionV>
                <wp:extent cx="2599690" cy="706120"/>
                <wp:effectExtent l="9525" t="1905" r="10160" b="6350"/>
                <wp:wrapNone/>
                <wp:docPr id="96"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9690" cy="706120"/>
                          <a:chOff x="7200" y="203"/>
                          <a:chExt cx="4094" cy="1112"/>
                        </a:xfrm>
                      </wpg:grpSpPr>
                      <wps:wsp>
                        <wps:cNvPr id="97" name="AutoShape 317"/>
                        <wps:cNvSpPr>
                          <a:spLocks/>
                        </wps:cNvSpPr>
                        <wps:spPr bwMode="auto">
                          <a:xfrm>
                            <a:off x="4817" y="17925"/>
                            <a:ext cx="518" cy="413"/>
                          </a:xfrm>
                          <a:custGeom>
                            <a:avLst/>
                            <a:gdLst>
                              <a:gd name="T0" fmla="+- 0 10852 4818"/>
                              <a:gd name="T1" fmla="*/ T0 w 518"/>
                              <a:gd name="T2" fmla="+- 0 1306 17925"/>
                              <a:gd name="T3" fmla="*/ 1306 h 413"/>
                              <a:gd name="T4" fmla="+- 0 10847 4818"/>
                              <a:gd name="T5" fmla="*/ T4 w 518"/>
                              <a:gd name="T6" fmla="+- 0 1301 17925"/>
                              <a:gd name="T7" fmla="*/ 1301 h 413"/>
                              <a:gd name="T8" fmla="+- 0 10847 4818"/>
                              <a:gd name="T9" fmla="*/ T8 w 518"/>
                              <a:gd name="T10" fmla="+- 0 1301 17925"/>
                              <a:gd name="T11" fmla="*/ 1301 h 413"/>
                              <a:gd name="T12" fmla="+- 0 10852 4818"/>
                              <a:gd name="T13" fmla="*/ T12 w 518"/>
                              <a:gd name="T14" fmla="+- 0 1306 17925"/>
                              <a:gd name="T15" fmla="*/ 1306 h 413"/>
                              <a:gd name="T16" fmla="+- 0 10847 4818"/>
                              <a:gd name="T17" fmla="*/ T16 w 518"/>
                              <a:gd name="T18" fmla="+- 0 1301 17925"/>
                              <a:gd name="T19" fmla="*/ 1301 h 413"/>
                              <a:gd name="T20" fmla="+- 0 10823 4818"/>
                              <a:gd name="T21" fmla="*/ T20 w 518"/>
                              <a:gd name="T22" fmla="+- 0 1279 17925"/>
                              <a:gd name="T23" fmla="*/ 1279 h 413"/>
                              <a:gd name="T24" fmla="+- 0 10823 4818"/>
                              <a:gd name="T25" fmla="*/ T24 w 518"/>
                              <a:gd name="T26" fmla="+- 0 1279 17925"/>
                              <a:gd name="T27" fmla="*/ 1279 h 413"/>
                              <a:gd name="T28" fmla="+- 0 10847 4818"/>
                              <a:gd name="T29" fmla="*/ T28 w 518"/>
                              <a:gd name="T30" fmla="+- 0 1301 17925"/>
                              <a:gd name="T31" fmla="*/ 1301 h 413"/>
                              <a:gd name="T32" fmla="+- 0 11072 4818"/>
                              <a:gd name="T33" fmla="*/ T32 w 518"/>
                              <a:gd name="T34" fmla="+- 0 1279 17925"/>
                              <a:gd name="T35" fmla="*/ 1279 h 413"/>
                              <a:gd name="T36" fmla="+- 0 11088 4818"/>
                              <a:gd name="T37" fmla="*/ T36 w 518"/>
                              <a:gd name="T38" fmla="+- 0 1293 17925"/>
                              <a:gd name="T39" fmla="*/ 1293 h 413"/>
                              <a:gd name="T40" fmla="+- 0 11096 4818"/>
                              <a:gd name="T41" fmla="*/ T40 w 518"/>
                              <a:gd name="T42" fmla="+- 0 1301 17925"/>
                              <a:gd name="T43" fmla="*/ 1301 h 413"/>
                              <a:gd name="T44" fmla="+- 0 11096 4818"/>
                              <a:gd name="T45" fmla="*/ T44 w 518"/>
                              <a:gd name="T46" fmla="+- 0 1301 17925"/>
                              <a:gd name="T47" fmla="*/ 1301 h 413"/>
                              <a:gd name="T48" fmla="+- 0 11088 4818"/>
                              <a:gd name="T49" fmla="*/ T48 w 518"/>
                              <a:gd name="T50" fmla="+- 0 1293 17925"/>
                              <a:gd name="T51" fmla="*/ 1293 h 413"/>
                              <a:gd name="T52" fmla="+- 0 11072 4818"/>
                              <a:gd name="T53" fmla="*/ T52 w 518"/>
                              <a:gd name="T54" fmla="+- 0 1279 17925"/>
                              <a:gd name="T55" fmla="*/ 1279 h 413"/>
                              <a:gd name="T56" fmla="+- 0 10578 4818"/>
                              <a:gd name="T57" fmla="*/ T56 w 518"/>
                              <a:gd name="T58" fmla="+- 0 1279 17925"/>
                              <a:gd name="T59" fmla="*/ 1279 h 413"/>
                              <a:gd name="T60" fmla="+- 0 10602 4818"/>
                              <a:gd name="T61" fmla="*/ T60 w 518"/>
                              <a:gd name="T62" fmla="+- 0 1301 17925"/>
                              <a:gd name="T63" fmla="*/ 1301 h 413"/>
                              <a:gd name="T64" fmla="+- 0 10602 4818"/>
                              <a:gd name="T65" fmla="*/ T64 w 518"/>
                              <a:gd name="T66" fmla="+- 0 1301 17925"/>
                              <a:gd name="T67" fmla="*/ 1301 h 413"/>
                              <a:gd name="T68" fmla="+- 0 10578 4818"/>
                              <a:gd name="T69" fmla="*/ T68 w 518"/>
                              <a:gd name="T70" fmla="+- 0 1279 17925"/>
                              <a:gd name="T71" fmla="*/ 1279 h 413"/>
                              <a:gd name="T72" fmla="+- 0 10654 4818"/>
                              <a:gd name="T73" fmla="*/ T72 w 518"/>
                              <a:gd name="T74" fmla="+- 0 893 17925"/>
                              <a:gd name="T75" fmla="*/ 893 h 413"/>
                              <a:gd name="T76" fmla="+- 0 10675 4818"/>
                              <a:gd name="T77" fmla="*/ T76 w 518"/>
                              <a:gd name="T78" fmla="+- 0 912 17925"/>
                              <a:gd name="T79" fmla="*/ 912 h 413"/>
                              <a:gd name="T80" fmla="+- 0 10734 4818"/>
                              <a:gd name="T81" fmla="*/ T80 w 518"/>
                              <a:gd name="T82" fmla="+- 0 967 17925"/>
                              <a:gd name="T83" fmla="*/ 967 h 413"/>
                              <a:gd name="T84" fmla="+- 0 10793 4818"/>
                              <a:gd name="T85" fmla="*/ T84 w 518"/>
                              <a:gd name="T86" fmla="+- 0 1021 17925"/>
                              <a:gd name="T87" fmla="*/ 1021 h 413"/>
                              <a:gd name="T88" fmla="+- 0 10852 4818"/>
                              <a:gd name="T89" fmla="*/ T88 w 518"/>
                              <a:gd name="T90" fmla="+- 0 1076 17925"/>
                              <a:gd name="T91" fmla="*/ 1076 h 413"/>
                              <a:gd name="T92" fmla="+- 0 10911 4818"/>
                              <a:gd name="T93" fmla="*/ T92 w 518"/>
                              <a:gd name="T94" fmla="+- 0 1130 17925"/>
                              <a:gd name="T95" fmla="*/ 1130 h 413"/>
                              <a:gd name="T96" fmla="+- 0 10970 4818"/>
                              <a:gd name="T97" fmla="*/ T96 w 518"/>
                              <a:gd name="T98" fmla="+- 0 1185 17925"/>
                              <a:gd name="T99" fmla="*/ 1185 h 413"/>
                              <a:gd name="T100" fmla="+- 0 11029 4818"/>
                              <a:gd name="T101" fmla="*/ T100 w 518"/>
                              <a:gd name="T102" fmla="+- 0 1239 17925"/>
                              <a:gd name="T103" fmla="*/ 1239 h 413"/>
                              <a:gd name="T104" fmla="+- 0 11072 4818"/>
                              <a:gd name="T105" fmla="*/ T104 w 518"/>
                              <a:gd name="T106" fmla="+- 0 1279 17925"/>
                              <a:gd name="T107" fmla="*/ 1279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18" h="413">
                                <a:moveTo>
                                  <a:pt x="6034" y="-16619"/>
                                </a:moveTo>
                                <a:lnTo>
                                  <a:pt x="6029" y="-16624"/>
                                </a:lnTo>
                                <a:moveTo>
                                  <a:pt x="6029" y="-16624"/>
                                </a:moveTo>
                                <a:lnTo>
                                  <a:pt x="6034" y="-16619"/>
                                </a:lnTo>
                                <a:moveTo>
                                  <a:pt x="6029" y="-16624"/>
                                </a:moveTo>
                                <a:lnTo>
                                  <a:pt x="6005" y="-16646"/>
                                </a:lnTo>
                                <a:moveTo>
                                  <a:pt x="6005" y="-16646"/>
                                </a:moveTo>
                                <a:lnTo>
                                  <a:pt x="6029" y="-16624"/>
                                </a:lnTo>
                                <a:moveTo>
                                  <a:pt x="6254" y="-16646"/>
                                </a:moveTo>
                                <a:lnTo>
                                  <a:pt x="6270" y="-16632"/>
                                </a:lnTo>
                                <a:lnTo>
                                  <a:pt x="6278" y="-16624"/>
                                </a:lnTo>
                                <a:moveTo>
                                  <a:pt x="6278" y="-16624"/>
                                </a:moveTo>
                                <a:lnTo>
                                  <a:pt x="6270" y="-16632"/>
                                </a:lnTo>
                                <a:lnTo>
                                  <a:pt x="6254" y="-16646"/>
                                </a:lnTo>
                                <a:moveTo>
                                  <a:pt x="5760" y="-16646"/>
                                </a:moveTo>
                                <a:lnTo>
                                  <a:pt x="5784" y="-16624"/>
                                </a:lnTo>
                                <a:moveTo>
                                  <a:pt x="5784" y="-16624"/>
                                </a:moveTo>
                                <a:lnTo>
                                  <a:pt x="5760" y="-16646"/>
                                </a:lnTo>
                                <a:moveTo>
                                  <a:pt x="5836" y="-17032"/>
                                </a:moveTo>
                                <a:lnTo>
                                  <a:pt x="5857" y="-17013"/>
                                </a:lnTo>
                                <a:lnTo>
                                  <a:pt x="5916" y="-16958"/>
                                </a:lnTo>
                                <a:lnTo>
                                  <a:pt x="5975" y="-16904"/>
                                </a:lnTo>
                                <a:lnTo>
                                  <a:pt x="6034" y="-16849"/>
                                </a:lnTo>
                                <a:lnTo>
                                  <a:pt x="6093" y="-16795"/>
                                </a:lnTo>
                                <a:lnTo>
                                  <a:pt x="6152" y="-16740"/>
                                </a:lnTo>
                                <a:lnTo>
                                  <a:pt x="6211" y="-16686"/>
                                </a:lnTo>
                                <a:lnTo>
                                  <a:pt x="6254" y="-16646"/>
                                </a:lnTo>
                              </a:path>
                            </a:pathLst>
                          </a:custGeom>
                          <a:noFill/>
                          <a:ln w="11125">
                            <a:solidFill>
                              <a:srgbClr val="40AD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 name="Picture 3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88" y="884"/>
                            <a:ext cx="379" cy="351"/>
                          </a:xfrm>
                          <a:prstGeom prst="rect">
                            <a:avLst/>
                          </a:prstGeom>
                          <a:noFill/>
                          <a:extLst>
                            <a:ext uri="{909E8E84-426E-40DD-AFC4-6F175D3DCCD1}">
                              <a14:hiddenFill xmlns:a14="http://schemas.microsoft.com/office/drawing/2010/main">
                                <a:solidFill>
                                  <a:srgbClr val="FFFFFF"/>
                                </a:solidFill>
                              </a14:hiddenFill>
                            </a:ext>
                          </a:extLst>
                        </pic:spPr>
                      </pic:pic>
                      <wps:wsp>
                        <wps:cNvPr id="99" name="AutoShape 315"/>
                        <wps:cNvSpPr>
                          <a:spLocks/>
                        </wps:cNvSpPr>
                        <wps:spPr bwMode="auto">
                          <a:xfrm>
                            <a:off x="1518" y="17906"/>
                            <a:ext cx="4003" cy="427"/>
                          </a:xfrm>
                          <a:custGeom>
                            <a:avLst/>
                            <a:gdLst>
                              <a:gd name="T0" fmla="+- 0 7696 1519"/>
                              <a:gd name="T1" fmla="*/ T0 w 4003"/>
                              <a:gd name="T2" fmla="+- 0 1292 17907"/>
                              <a:gd name="T3" fmla="*/ 1292 h 427"/>
                              <a:gd name="T4" fmla="+- 0 7296 1519"/>
                              <a:gd name="T5" fmla="*/ T4 w 4003"/>
                              <a:gd name="T6" fmla="+- 0 1130 17907"/>
                              <a:gd name="T7" fmla="*/ 1130 h 427"/>
                              <a:gd name="T8" fmla="+- 0 7686 1519"/>
                              <a:gd name="T9" fmla="*/ T8 w 4003"/>
                              <a:gd name="T10" fmla="+- 0 1282 17907"/>
                              <a:gd name="T11" fmla="*/ 1282 h 427"/>
                              <a:gd name="T12" fmla="+- 0 7399 1519"/>
                              <a:gd name="T13" fmla="*/ T12 w 4003"/>
                              <a:gd name="T14" fmla="+- 0 999 17907"/>
                              <a:gd name="T15" fmla="*/ 999 h 427"/>
                              <a:gd name="T16" fmla="+- 0 7352 1519"/>
                              <a:gd name="T17" fmla="*/ T16 w 4003"/>
                              <a:gd name="T18" fmla="+- 0 1186 17907"/>
                              <a:gd name="T19" fmla="*/ 1186 h 427"/>
                              <a:gd name="T20" fmla="+- 0 7399 1519"/>
                              <a:gd name="T21" fmla="*/ T20 w 4003"/>
                              <a:gd name="T22" fmla="+- 0 999 17907"/>
                              <a:gd name="T23" fmla="*/ 999 h 427"/>
                              <a:gd name="T24" fmla="+- 0 7686 1519"/>
                              <a:gd name="T25" fmla="*/ T24 w 4003"/>
                              <a:gd name="T26" fmla="+- 0 1282 17907"/>
                              <a:gd name="T27" fmla="*/ 1282 h 427"/>
                              <a:gd name="T28" fmla="+- 0 7936 1519"/>
                              <a:gd name="T29" fmla="*/ T28 w 4003"/>
                              <a:gd name="T30" fmla="+- 0 1295 17907"/>
                              <a:gd name="T31" fmla="*/ 1295 h 427"/>
                              <a:gd name="T32" fmla="+- 0 7748 1519"/>
                              <a:gd name="T33" fmla="*/ T32 w 4003"/>
                              <a:gd name="T34" fmla="+- 0 1110 17907"/>
                              <a:gd name="T35" fmla="*/ 1110 h 427"/>
                              <a:gd name="T36" fmla="+- 0 7509 1519"/>
                              <a:gd name="T37" fmla="*/ T36 w 4003"/>
                              <a:gd name="T38" fmla="+- 0 875 17907"/>
                              <a:gd name="T39" fmla="*/ 875 h 427"/>
                              <a:gd name="T40" fmla="+- 0 8171 1519"/>
                              <a:gd name="T41" fmla="*/ T40 w 4003"/>
                              <a:gd name="T42" fmla="+- 0 1290 17907"/>
                              <a:gd name="T43" fmla="*/ 1290 h 427"/>
                              <a:gd name="T44" fmla="+- 0 8040 1519"/>
                              <a:gd name="T45" fmla="*/ T44 w 4003"/>
                              <a:gd name="T46" fmla="+- 0 931 17907"/>
                              <a:gd name="T47" fmla="*/ 931 h 427"/>
                              <a:gd name="T48" fmla="+- 0 8329 1519"/>
                              <a:gd name="T49" fmla="*/ T48 w 4003"/>
                              <a:gd name="T50" fmla="+- 0 1213 17907"/>
                              <a:gd name="T51" fmla="*/ 1213 h 427"/>
                              <a:gd name="T52" fmla="+- 0 8563 1519"/>
                              <a:gd name="T53" fmla="*/ T52 w 4003"/>
                              <a:gd name="T54" fmla="+- 0 1207 17907"/>
                              <a:gd name="T55" fmla="*/ 1207 h 427"/>
                              <a:gd name="T56" fmla="+- 0 8276 1519"/>
                              <a:gd name="T57" fmla="*/ T56 w 4003"/>
                              <a:gd name="T58" fmla="+- 0 929 17907"/>
                              <a:gd name="T59" fmla="*/ 929 h 427"/>
                              <a:gd name="T60" fmla="+- 0 8622 1519"/>
                              <a:gd name="T61" fmla="*/ T60 w 4003"/>
                              <a:gd name="T62" fmla="+- 0 1034 17907"/>
                              <a:gd name="T63" fmla="*/ 1034 h 427"/>
                              <a:gd name="T64" fmla="+- 0 8891 1519"/>
                              <a:gd name="T65" fmla="*/ T64 w 4003"/>
                              <a:gd name="T66" fmla="+- 0 1290 17907"/>
                              <a:gd name="T67" fmla="*/ 1290 h 427"/>
                              <a:gd name="T68" fmla="+- 0 8912 1519"/>
                              <a:gd name="T69" fmla="*/ T68 w 4003"/>
                              <a:gd name="T70" fmla="+- 0 1082 17907"/>
                              <a:gd name="T71" fmla="*/ 1082 h 427"/>
                              <a:gd name="T72" fmla="+- 0 8698 1519"/>
                              <a:gd name="T73" fmla="*/ T72 w 4003"/>
                              <a:gd name="T74" fmla="+- 0 877 17907"/>
                              <a:gd name="T75" fmla="*/ 877 h 427"/>
                              <a:gd name="T76" fmla="+- 0 8970 1519"/>
                              <a:gd name="T77" fmla="*/ T76 w 4003"/>
                              <a:gd name="T78" fmla="+- 0 1137 17907"/>
                              <a:gd name="T79" fmla="*/ 1137 h 427"/>
                              <a:gd name="T80" fmla="+- 0 9321 1519"/>
                              <a:gd name="T81" fmla="*/ T80 w 4003"/>
                              <a:gd name="T82" fmla="+- 0 1241 17907"/>
                              <a:gd name="T83" fmla="*/ 1241 h 427"/>
                              <a:gd name="T84" fmla="+- 0 9031 1519"/>
                              <a:gd name="T85" fmla="*/ T84 w 4003"/>
                              <a:gd name="T86" fmla="+- 0 966 17907"/>
                              <a:gd name="T87" fmla="*/ 966 h 427"/>
                              <a:gd name="T88" fmla="+- 0 8333 1519"/>
                              <a:gd name="T89" fmla="*/ T88 w 4003"/>
                              <a:gd name="T90" fmla="+- 0 985 17907"/>
                              <a:gd name="T91" fmla="*/ 985 h 427"/>
                              <a:gd name="T92" fmla="+- 0 8621 1519"/>
                              <a:gd name="T93" fmla="*/ T92 w 4003"/>
                              <a:gd name="T94" fmla="+- 0 1263 17907"/>
                              <a:gd name="T95" fmla="*/ 1263 h 427"/>
                              <a:gd name="T96" fmla="+- 0 8739 1519"/>
                              <a:gd name="T97" fmla="*/ T96 w 4003"/>
                              <a:gd name="T98" fmla="+- 0 1146 17907"/>
                              <a:gd name="T99" fmla="*/ 1146 h 427"/>
                              <a:gd name="T100" fmla="+- 0 8460 1519"/>
                              <a:gd name="T101" fmla="*/ T100 w 4003"/>
                              <a:gd name="T102" fmla="+- 0 877 17907"/>
                              <a:gd name="T103" fmla="*/ 877 h 427"/>
                              <a:gd name="T104" fmla="+- 0 7925 1519"/>
                              <a:gd name="T105" fmla="*/ T104 w 4003"/>
                              <a:gd name="T106" fmla="+- 0 1050 17907"/>
                              <a:gd name="T107" fmla="*/ 1050 h 427"/>
                              <a:gd name="T108" fmla="+- 0 8171 1519"/>
                              <a:gd name="T109" fmla="*/ T108 w 4003"/>
                              <a:gd name="T110" fmla="+- 0 1290 17907"/>
                              <a:gd name="T111" fmla="*/ 1290 h 427"/>
                              <a:gd name="T112" fmla="+- 0 8213 1519"/>
                              <a:gd name="T113" fmla="*/ T112 w 4003"/>
                              <a:gd name="T114" fmla="+- 0 1100 17907"/>
                              <a:gd name="T115" fmla="*/ 1100 h 427"/>
                              <a:gd name="T116" fmla="+- 0 8171 1519"/>
                              <a:gd name="T117" fmla="*/ T116 w 4003"/>
                              <a:gd name="T118" fmla="+- 0 1290 17907"/>
                              <a:gd name="T119" fmla="*/ 1290 h 427"/>
                              <a:gd name="T120" fmla="+- 0 7925 1519"/>
                              <a:gd name="T121" fmla="*/ T120 w 4003"/>
                              <a:gd name="T122" fmla="+- 0 1050 17907"/>
                              <a:gd name="T123" fmla="*/ 1050 h 427"/>
                              <a:gd name="T124" fmla="+- 0 7509 1519"/>
                              <a:gd name="T125" fmla="*/ T124 w 4003"/>
                              <a:gd name="T126" fmla="+- 0 875 17907"/>
                              <a:gd name="T127" fmla="*/ 875 h 427"/>
                              <a:gd name="T128" fmla="+- 0 7748 1519"/>
                              <a:gd name="T129" fmla="*/ T128 w 4003"/>
                              <a:gd name="T130" fmla="+- 0 1110 17907"/>
                              <a:gd name="T131" fmla="*/ 1110 h 427"/>
                              <a:gd name="T132" fmla="+- 0 10090 1519"/>
                              <a:gd name="T133" fmla="*/ T132 w 4003"/>
                              <a:gd name="T134" fmla="+- 0 1279 17907"/>
                              <a:gd name="T135" fmla="*/ 1279 h 427"/>
                              <a:gd name="T136" fmla="+- 0 9617 1519"/>
                              <a:gd name="T137" fmla="*/ T136 w 4003"/>
                              <a:gd name="T138" fmla="+- 0 1291 17907"/>
                              <a:gd name="T139" fmla="*/ 1291 h 427"/>
                              <a:gd name="T140" fmla="+- 0 9871 1519"/>
                              <a:gd name="T141" fmla="*/ T140 w 4003"/>
                              <a:gd name="T142" fmla="+- 0 1301 17907"/>
                              <a:gd name="T143" fmla="*/ 1301 h 427"/>
                              <a:gd name="T144" fmla="+- 0 9675 1519"/>
                              <a:gd name="T145" fmla="*/ T144 w 4003"/>
                              <a:gd name="T146" fmla="+- 0 891 17907"/>
                              <a:gd name="T147" fmla="*/ 891 h 427"/>
                              <a:gd name="T148" fmla="+- 0 9969 1519"/>
                              <a:gd name="T149" fmla="*/ T148 w 4003"/>
                              <a:gd name="T150" fmla="+- 0 1166 17907"/>
                              <a:gd name="T151" fmla="*/ 1166 h 427"/>
                              <a:gd name="T152" fmla="+- 0 10334 1519"/>
                              <a:gd name="T153" fmla="*/ T152 w 4003"/>
                              <a:gd name="T154" fmla="+- 0 1279 17907"/>
                              <a:gd name="T155" fmla="*/ 1279 h 427"/>
                              <a:gd name="T156" fmla="+- 0 10265 1519"/>
                              <a:gd name="T157" fmla="*/ T156 w 4003"/>
                              <a:gd name="T158" fmla="+- 0 1215 17907"/>
                              <a:gd name="T159" fmla="*/ 1215 h 427"/>
                              <a:gd name="T160" fmla="+- 0 9970 1519"/>
                              <a:gd name="T161" fmla="*/ T160 w 4003"/>
                              <a:gd name="T162" fmla="+- 0 940 17907"/>
                              <a:gd name="T163" fmla="*/ 940 h 427"/>
                              <a:gd name="T164" fmla="+- 0 9265 1519"/>
                              <a:gd name="T165" fmla="*/ T164 w 4003"/>
                              <a:gd name="T166" fmla="+- 0 960 17907"/>
                              <a:gd name="T167" fmla="*/ 960 h 427"/>
                              <a:gd name="T168" fmla="+- 0 9558 1519"/>
                              <a:gd name="T169" fmla="*/ T168 w 4003"/>
                              <a:gd name="T170" fmla="+- 0 1236 17907"/>
                              <a:gd name="T171" fmla="*/ 1236 h 427"/>
                              <a:gd name="T172" fmla="+- 0 9725 1519"/>
                              <a:gd name="T173" fmla="*/ T172 w 4003"/>
                              <a:gd name="T174" fmla="+- 0 1165 17907"/>
                              <a:gd name="T175" fmla="*/ 1165 h 427"/>
                              <a:gd name="T176" fmla="+- 0 9436 1519"/>
                              <a:gd name="T177" fmla="*/ T176 w 4003"/>
                              <a:gd name="T178" fmla="+- 0 894 17907"/>
                              <a:gd name="T179" fmla="*/ 894 h 427"/>
                              <a:gd name="T180" fmla="+- 0 9552 1519"/>
                              <a:gd name="T181" fmla="*/ T180 w 4003"/>
                              <a:gd name="T182" fmla="+- 0 1003 17907"/>
                              <a:gd name="T183" fmla="*/ 1003 h 427"/>
                              <a:gd name="T184" fmla="+- 0 9841 1519"/>
                              <a:gd name="T185" fmla="*/ T184 w 4003"/>
                              <a:gd name="T186" fmla="+- 0 1273 17907"/>
                              <a:gd name="T187" fmla="*/ 1273 h 427"/>
                              <a:gd name="T188" fmla="+- 0 9969 1519"/>
                              <a:gd name="T189" fmla="*/ T188 w 4003"/>
                              <a:gd name="T190" fmla="+- 0 1166 17907"/>
                              <a:gd name="T191" fmla="*/ 1166 h 427"/>
                              <a:gd name="T192" fmla="+- 0 9675 1519"/>
                              <a:gd name="T193" fmla="*/ T192 w 4003"/>
                              <a:gd name="T194" fmla="+- 0 891 17907"/>
                              <a:gd name="T195" fmla="*/ 891 h 427"/>
                              <a:gd name="T196" fmla="+- 0 10314 1519"/>
                              <a:gd name="T197" fmla="*/ T196 w 4003"/>
                              <a:gd name="T198" fmla="+- 0 1034 17907"/>
                              <a:gd name="T199" fmla="*/ 1034 h 427"/>
                              <a:gd name="T200" fmla="+- 0 10578 1519"/>
                              <a:gd name="T201" fmla="*/ T200 w 4003"/>
                              <a:gd name="T202" fmla="+- 0 1279 17907"/>
                              <a:gd name="T203" fmla="*/ 1279 h 427"/>
                              <a:gd name="T204" fmla="+- 0 10618 1519"/>
                              <a:gd name="T205" fmla="*/ T204 w 4003"/>
                              <a:gd name="T206" fmla="+- 0 1090 17907"/>
                              <a:gd name="T207" fmla="*/ 1090 h 427"/>
                              <a:gd name="T208" fmla="+- 0 9905 1519"/>
                              <a:gd name="T209" fmla="*/ T208 w 4003"/>
                              <a:gd name="T210" fmla="+- 0 879 17907"/>
                              <a:gd name="T211" fmla="*/ 879 h 427"/>
                              <a:gd name="T212" fmla="+- 0 10147 1519"/>
                              <a:gd name="T213" fmla="*/ T212 w 4003"/>
                              <a:gd name="T214" fmla="+- 0 1105 17907"/>
                              <a:gd name="T215" fmla="*/ 1105 h 427"/>
                              <a:gd name="T216" fmla="+- 0 10578 1519"/>
                              <a:gd name="T217" fmla="*/ T216 w 4003"/>
                              <a:gd name="T218" fmla="+- 0 1279 17907"/>
                              <a:gd name="T219" fmla="*/ 1279 h 427"/>
                              <a:gd name="T220" fmla="+- 0 10314 1519"/>
                              <a:gd name="T221" fmla="*/ T220 w 4003"/>
                              <a:gd name="T222" fmla="+- 0 1034 17907"/>
                              <a:gd name="T223" fmla="*/ 1034 h 427"/>
                              <a:gd name="T224" fmla="+- 0 11201 1519"/>
                              <a:gd name="T225" fmla="*/ T224 w 4003"/>
                              <a:gd name="T226" fmla="+- 0 947 17907"/>
                              <a:gd name="T227" fmla="*/ 947 h 427"/>
                              <a:gd name="T228" fmla="+- 0 10500 1519"/>
                              <a:gd name="T229" fmla="*/ T228 w 4003"/>
                              <a:gd name="T230" fmla="+- 0 981 17907"/>
                              <a:gd name="T231" fmla="*/ 981 h 427"/>
                              <a:gd name="T232" fmla="+- 0 10796 1519"/>
                              <a:gd name="T233" fmla="*/ T232 w 4003"/>
                              <a:gd name="T234" fmla="+- 0 1254 17907"/>
                              <a:gd name="T235" fmla="*/ 1254 h 427"/>
                              <a:gd name="T236" fmla="+- 0 10911 1519"/>
                              <a:gd name="T237" fmla="*/ T236 w 4003"/>
                              <a:gd name="T238" fmla="+- 0 1130 17907"/>
                              <a:gd name="T239" fmla="*/ 1130 h 427"/>
                              <a:gd name="T240" fmla="+- 0 10654 1519"/>
                              <a:gd name="T241" fmla="*/ T240 w 4003"/>
                              <a:gd name="T242" fmla="+- 0 893 17907"/>
                              <a:gd name="T243" fmla="*/ 893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003" h="427">
                                <a:moveTo>
                                  <a:pt x="7843" y="-16628"/>
                                </a:moveTo>
                                <a:lnTo>
                                  <a:pt x="7843" y="-16628"/>
                                </a:lnTo>
                                <a:moveTo>
                                  <a:pt x="7843" y="-16628"/>
                                </a:moveTo>
                                <a:lnTo>
                                  <a:pt x="7843" y="-16628"/>
                                </a:lnTo>
                                <a:moveTo>
                                  <a:pt x="6177" y="-16615"/>
                                </a:moveTo>
                                <a:lnTo>
                                  <a:pt x="6175" y="-16617"/>
                                </a:lnTo>
                                <a:moveTo>
                                  <a:pt x="6175" y="-16617"/>
                                </a:moveTo>
                                <a:lnTo>
                                  <a:pt x="6177" y="-16615"/>
                                </a:lnTo>
                                <a:moveTo>
                                  <a:pt x="5761" y="-16793"/>
                                </a:moveTo>
                                <a:lnTo>
                                  <a:pt x="5777" y="-16777"/>
                                </a:lnTo>
                                <a:lnTo>
                                  <a:pt x="5833" y="-16721"/>
                                </a:lnTo>
                                <a:lnTo>
                                  <a:pt x="5889" y="-16666"/>
                                </a:lnTo>
                                <a:lnTo>
                                  <a:pt x="5940" y="-16615"/>
                                </a:lnTo>
                                <a:moveTo>
                                  <a:pt x="6175" y="-16617"/>
                                </a:moveTo>
                                <a:lnTo>
                                  <a:pt x="6167" y="-16625"/>
                                </a:lnTo>
                                <a:lnTo>
                                  <a:pt x="6110" y="-16681"/>
                                </a:lnTo>
                                <a:lnTo>
                                  <a:pt x="6052" y="-16738"/>
                                </a:lnTo>
                                <a:lnTo>
                                  <a:pt x="5995" y="-16794"/>
                                </a:lnTo>
                                <a:lnTo>
                                  <a:pt x="5937" y="-16851"/>
                                </a:lnTo>
                                <a:lnTo>
                                  <a:pt x="5880" y="-16908"/>
                                </a:lnTo>
                                <a:lnTo>
                                  <a:pt x="5823" y="-16965"/>
                                </a:lnTo>
                                <a:lnTo>
                                  <a:pt x="5805" y="-16983"/>
                                </a:lnTo>
                                <a:moveTo>
                                  <a:pt x="5940" y="-16615"/>
                                </a:moveTo>
                                <a:lnTo>
                                  <a:pt x="5889" y="-16666"/>
                                </a:lnTo>
                                <a:lnTo>
                                  <a:pt x="5833" y="-16721"/>
                                </a:lnTo>
                                <a:lnTo>
                                  <a:pt x="5777" y="-16777"/>
                                </a:lnTo>
                                <a:lnTo>
                                  <a:pt x="5761" y="-16793"/>
                                </a:lnTo>
                                <a:moveTo>
                                  <a:pt x="5805" y="-16983"/>
                                </a:moveTo>
                                <a:lnTo>
                                  <a:pt x="5823" y="-16965"/>
                                </a:lnTo>
                                <a:lnTo>
                                  <a:pt x="5880" y="-16908"/>
                                </a:lnTo>
                                <a:lnTo>
                                  <a:pt x="5937" y="-16851"/>
                                </a:lnTo>
                                <a:lnTo>
                                  <a:pt x="5995" y="-16794"/>
                                </a:lnTo>
                                <a:lnTo>
                                  <a:pt x="6052" y="-16738"/>
                                </a:lnTo>
                                <a:lnTo>
                                  <a:pt x="6110" y="-16681"/>
                                </a:lnTo>
                                <a:lnTo>
                                  <a:pt x="6167" y="-16625"/>
                                </a:lnTo>
                                <a:lnTo>
                                  <a:pt x="6175" y="-16617"/>
                                </a:lnTo>
                                <a:moveTo>
                                  <a:pt x="6417" y="-16612"/>
                                </a:moveTo>
                                <a:lnTo>
                                  <a:pt x="6413" y="-16617"/>
                                </a:lnTo>
                                <a:moveTo>
                                  <a:pt x="6413" y="-16617"/>
                                </a:moveTo>
                                <a:lnTo>
                                  <a:pt x="6417" y="-16612"/>
                                </a:lnTo>
                                <a:moveTo>
                                  <a:pt x="6413" y="-16617"/>
                                </a:moveTo>
                                <a:lnTo>
                                  <a:pt x="6401" y="-16628"/>
                                </a:lnTo>
                                <a:lnTo>
                                  <a:pt x="6344" y="-16684"/>
                                </a:lnTo>
                                <a:lnTo>
                                  <a:pt x="6286" y="-16740"/>
                                </a:lnTo>
                                <a:lnTo>
                                  <a:pt x="6229" y="-16797"/>
                                </a:lnTo>
                                <a:lnTo>
                                  <a:pt x="6172" y="-16853"/>
                                </a:lnTo>
                                <a:lnTo>
                                  <a:pt x="6114" y="-16909"/>
                                </a:lnTo>
                                <a:lnTo>
                                  <a:pt x="6057" y="-16966"/>
                                </a:lnTo>
                                <a:lnTo>
                                  <a:pt x="6000" y="-17023"/>
                                </a:lnTo>
                                <a:lnTo>
                                  <a:pt x="5990" y="-17032"/>
                                </a:lnTo>
                                <a:moveTo>
                                  <a:pt x="6891" y="-16617"/>
                                </a:moveTo>
                                <a:lnTo>
                                  <a:pt x="6893" y="-16615"/>
                                </a:lnTo>
                                <a:moveTo>
                                  <a:pt x="6893" y="-16615"/>
                                </a:moveTo>
                                <a:lnTo>
                                  <a:pt x="6891" y="-16617"/>
                                </a:lnTo>
                                <a:moveTo>
                                  <a:pt x="6652" y="-16617"/>
                                </a:moveTo>
                                <a:lnTo>
                                  <a:pt x="6656" y="-16613"/>
                                </a:lnTo>
                                <a:moveTo>
                                  <a:pt x="6656" y="-16613"/>
                                </a:moveTo>
                                <a:lnTo>
                                  <a:pt x="6652" y="-16617"/>
                                </a:lnTo>
                                <a:moveTo>
                                  <a:pt x="6463" y="-17032"/>
                                </a:moveTo>
                                <a:lnTo>
                                  <a:pt x="6521" y="-16976"/>
                                </a:lnTo>
                                <a:lnTo>
                                  <a:pt x="6579" y="-16919"/>
                                </a:lnTo>
                                <a:lnTo>
                                  <a:pt x="6636" y="-16863"/>
                                </a:lnTo>
                                <a:lnTo>
                                  <a:pt x="6694" y="-16807"/>
                                </a:lnTo>
                                <a:lnTo>
                                  <a:pt x="6752" y="-16751"/>
                                </a:lnTo>
                                <a:lnTo>
                                  <a:pt x="6810" y="-16694"/>
                                </a:lnTo>
                                <a:lnTo>
                                  <a:pt x="6869" y="-16638"/>
                                </a:lnTo>
                                <a:lnTo>
                                  <a:pt x="6891" y="-16617"/>
                                </a:lnTo>
                                <a:moveTo>
                                  <a:pt x="7131" y="-16617"/>
                                </a:moveTo>
                                <a:lnTo>
                                  <a:pt x="7102" y="-16644"/>
                                </a:lnTo>
                                <a:lnTo>
                                  <a:pt x="7044" y="-16700"/>
                                </a:lnTo>
                                <a:lnTo>
                                  <a:pt x="6986" y="-16755"/>
                                </a:lnTo>
                                <a:lnTo>
                                  <a:pt x="6929" y="-16811"/>
                                </a:lnTo>
                                <a:lnTo>
                                  <a:pt x="6871" y="-16866"/>
                                </a:lnTo>
                                <a:lnTo>
                                  <a:pt x="6814" y="-16922"/>
                                </a:lnTo>
                                <a:lnTo>
                                  <a:pt x="6757" y="-16978"/>
                                </a:lnTo>
                                <a:lnTo>
                                  <a:pt x="6703" y="-17030"/>
                                </a:lnTo>
                                <a:moveTo>
                                  <a:pt x="6941" y="-17030"/>
                                </a:moveTo>
                                <a:lnTo>
                                  <a:pt x="6988" y="-16984"/>
                                </a:lnTo>
                                <a:lnTo>
                                  <a:pt x="7046" y="-16928"/>
                                </a:lnTo>
                                <a:lnTo>
                                  <a:pt x="7103" y="-16873"/>
                                </a:lnTo>
                                <a:lnTo>
                                  <a:pt x="7161" y="-16817"/>
                                </a:lnTo>
                                <a:lnTo>
                                  <a:pt x="7220" y="-16761"/>
                                </a:lnTo>
                                <a:lnTo>
                                  <a:pt x="7278" y="-16705"/>
                                </a:lnTo>
                                <a:lnTo>
                                  <a:pt x="7337" y="-16650"/>
                                </a:lnTo>
                                <a:lnTo>
                                  <a:pt x="7372" y="-16617"/>
                                </a:lnTo>
                                <a:moveTo>
                                  <a:pt x="7607" y="-16622"/>
                                </a:moveTo>
                                <a:lnTo>
                                  <a:pt x="7566" y="-16661"/>
                                </a:lnTo>
                                <a:lnTo>
                                  <a:pt x="7509" y="-16715"/>
                                </a:lnTo>
                                <a:lnTo>
                                  <a:pt x="7451" y="-16770"/>
                                </a:lnTo>
                                <a:lnTo>
                                  <a:pt x="7393" y="-16825"/>
                                </a:lnTo>
                                <a:lnTo>
                                  <a:pt x="7336" y="-16879"/>
                                </a:lnTo>
                                <a:lnTo>
                                  <a:pt x="7279" y="-16934"/>
                                </a:lnTo>
                                <a:lnTo>
                                  <a:pt x="7221" y="-16990"/>
                                </a:lnTo>
                                <a:lnTo>
                                  <a:pt x="7179" y="-17030"/>
                                </a:lnTo>
                                <a:moveTo>
                                  <a:pt x="7179" y="-17030"/>
                                </a:moveTo>
                                <a:lnTo>
                                  <a:pt x="7221" y="-16990"/>
                                </a:lnTo>
                                <a:lnTo>
                                  <a:pt x="7279" y="-16934"/>
                                </a:lnTo>
                                <a:lnTo>
                                  <a:pt x="7336" y="-16879"/>
                                </a:lnTo>
                                <a:lnTo>
                                  <a:pt x="7393" y="-16825"/>
                                </a:lnTo>
                                <a:lnTo>
                                  <a:pt x="7451" y="-16770"/>
                                </a:lnTo>
                                <a:lnTo>
                                  <a:pt x="7509" y="-16715"/>
                                </a:lnTo>
                                <a:lnTo>
                                  <a:pt x="7566" y="-16661"/>
                                </a:lnTo>
                                <a:lnTo>
                                  <a:pt x="7607" y="-16622"/>
                                </a:lnTo>
                                <a:moveTo>
                                  <a:pt x="7843" y="-16628"/>
                                </a:moveTo>
                                <a:lnTo>
                                  <a:pt x="7802" y="-16666"/>
                                </a:lnTo>
                                <a:lnTo>
                                  <a:pt x="7744" y="-16721"/>
                                </a:lnTo>
                                <a:lnTo>
                                  <a:pt x="7686" y="-16776"/>
                                </a:lnTo>
                                <a:lnTo>
                                  <a:pt x="7627" y="-16831"/>
                                </a:lnTo>
                                <a:lnTo>
                                  <a:pt x="7569" y="-16886"/>
                                </a:lnTo>
                                <a:lnTo>
                                  <a:pt x="7512" y="-16941"/>
                                </a:lnTo>
                                <a:lnTo>
                                  <a:pt x="7454" y="-16996"/>
                                </a:lnTo>
                                <a:lnTo>
                                  <a:pt x="7419" y="-17030"/>
                                </a:lnTo>
                                <a:moveTo>
                                  <a:pt x="6703" y="-17030"/>
                                </a:moveTo>
                                <a:lnTo>
                                  <a:pt x="6757" y="-16978"/>
                                </a:lnTo>
                                <a:lnTo>
                                  <a:pt x="6814" y="-16922"/>
                                </a:lnTo>
                                <a:lnTo>
                                  <a:pt x="6871" y="-16866"/>
                                </a:lnTo>
                                <a:lnTo>
                                  <a:pt x="6929" y="-16811"/>
                                </a:lnTo>
                                <a:lnTo>
                                  <a:pt x="6986" y="-16755"/>
                                </a:lnTo>
                                <a:lnTo>
                                  <a:pt x="7044" y="-16700"/>
                                </a:lnTo>
                                <a:lnTo>
                                  <a:pt x="7102" y="-16644"/>
                                </a:lnTo>
                                <a:lnTo>
                                  <a:pt x="7131" y="-16617"/>
                                </a:lnTo>
                                <a:moveTo>
                                  <a:pt x="7372" y="-16617"/>
                                </a:moveTo>
                                <a:lnTo>
                                  <a:pt x="7337" y="-16650"/>
                                </a:lnTo>
                                <a:lnTo>
                                  <a:pt x="7278" y="-16705"/>
                                </a:lnTo>
                                <a:lnTo>
                                  <a:pt x="7220" y="-16761"/>
                                </a:lnTo>
                                <a:lnTo>
                                  <a:pt x="7161" y="-16817"/>
                                </a:lnTo>
                                <a:lnTo>
                                  <a:pt x="7103" y="-16873"/>
                                </a:lnTo>
                                <a:lnTo>
                                  <a:pt x="7046" y="-16928"/>
                                </a:lnTo>
                                <a:lnTo>
                                  <a:pt x="6988" y="-16984"/>
                                </a:lnTo>
                                <a:lnTo>
                                  <a:pt x="6941" y="-17030"/>
                                </a:lnTo>
                                <a:moveTo>
                                  <a:pt x="6227" y="-17032"/>
                                </a:moveTo>
                                <a:lnTo>
                                  <a:pt x="6234" y="-17025"/>
                                </a:lnTo>
                                <a:lnTo>
                                  <a:pt x="6291" y="-16969"/>
                                </a:lnTo>
                                <a:lnTo>
                                  <a:pt x="6348" y="-16913"/>
                                </a:lnTo>
                                <a:lnTo>
                                  <a:pt x="6406" y="-16857"/>
                                </a:lnTo>
                                <a:lnTo>
                                  <a:pt x="6463" y="-16800"/>
                                </a:lnTo>
                                <a:lnTo>
                                  <a:pt x="6521" y="-16744"/>
                                </a:lnTo>
                                <a:lnTo>
                                  <a:pt x="6578" y="-16688"/>
                                </a:lnTo>
                                <a:lnTo>
                                  <a:pt x="6636" y="-16633"/>
                                </a:lnTo>
                                <a:lnTo>
                                  <a:pt x="6652" y="-16617"/>
                                </a:lnTo>
                                <a:moveTo>
                                  <a:pt x="6891" y="-16617"/>
                                </a:moveTo>
                                <a:lnTo>
                                  <a:pt x="6869" y="-16638"/>
                                </a:lnTo>
                                <a:lnTo>
                                  <a:pt x="6810" y="-16694"/>
                                </a:lnTo>
                                <a:lnTo>
                                  <a:pt x="6752" y="-16751"/>
                                </a:lnTo>
                                <a:lnTo>
                                  <a:pt x="6694" y="-16807"/>
                                </a:lnTo>
                                <a:lnTo>
                                  <a:pt x="6636" y="-16863"/>
                                </a:lnTo>
                                <a:lnTo>
                                  <a:pt x="6579" y="-16919"/>
                                </a:lnTo>
                                <a:lnTo>
                                  <a:pt x="6521" y="-16976"/>
                                </a:lnTo>
                                <a:lnTo>
                                  <a:pt x="6463" y="-17032"/>
                                </a:lnTo>
                                <a:moveTo>
                                  <a:pt x="6652" y="-16617"/>
                                </a:moveTo>
                                <a:lnTo>
                                  <a:pt x="6636" y="-16633"/>
                                </a:lnTo>
                                <a:lnTo>
                                  <a:pt x="6578" y="-16688"/>
                                </a:lnTo>
                                <a:lnTo>
                                  <a:pt x="6521" y="-16744"/>
                                </a:lnTo>
                                <a:lnTo>
                                  <a:pt x="6463" y="-16800"/>
                                </a:lnTo>
                                <a:lnTo>
                                  <a:pt x="6406" y="-16857"/>
                                </a:lnTo>
                                <a:lnTo>
                                  <a:pt x="6348" y="-16913"/>
                                </a:lnTo>
                                <a:lnTo>
                                  <a:pt x="6291" y="-16969"/>
                                </a:lnTo>
                                <a:lnTo>
                                  <a:pt x="6234" y="-17025"/>
                                </a:lnTo>
                                <a:lnTo>
                                  <a:pt x="6227" y="-17032"/>
                                </a:lnTo>
                                <a:moveTo>
                                  <a:pt x="5990" y="-17032"/>
                                </a:moveTo>
                                <a:lnTo>
                                  <a:pt x="6000" y="-17023"/>
                                </a:lnTo>
                                <a:lnTo>
                                  <a:pt x="6057" y="-16966"/>
                                </a:lnTo>
                                <a:lnTo>
                                  <a:pt x="6114" y="-16909"/>
                                </a:lnTo>
                                <a:lnTo>
                                  <a:pt x="6172" y="-16853"/>
                                </a:lnTo>
                                <a:lnTo>
                                  <a:pt x="6229" y="-16797"/>
                                </a:lnTo>
                                <a:lnTo>
                                  <a:pt x="6286" y="-16740"/>
                                </a:lnTo>
                                <a:lnTo>
                                  <a:pt x="6344" y="-16684"/>
                                </a:lnTo>
                                <a:lnTo>
                                  <a:pt x="6401" y="-16628"/>
                                </a:lnTo>
                                <a:lnTo>
                                  <a:pt x="6413" y="-16617"/>
                                </a:lnTo>
                                <a:moveTo>
                                  <a:pt x="8571" y="-16628"/>
                                </a:moveTo>
                                <a:lnTo>
                                  <a:pt x="8595" y="-16606"/>
                                </a:lnTo>
                                <a:moveTo>
                                  <a:pt x="8595" y="-16606"/>
                                </a:moveTo>
                                <a:lnTo>
                                  <a:pt x="8571" y="-16628"/>
                                </a:lnTo>
                                <a:moveTo>
                                  <a:pt x="8085" y="-16628"/>
                                </a:moveTo>
                                <a:lnTo>
                                  <a:pt x="8098" y="-16616"/>
                                </a:lnTo>
                                <a:lnTo>
                                  <a:pt x="8099" y="-16615"/>
                                </a:lnTo>
                                <a:moveTo>
                                  <a:pt x="8099" y="-16615"/>
                                </a:moveTo>
                                <a:lnTo>
                                  <a:pt x="8098" y="-16616"/>
                                </a:lnTo>
                                <a:lnTo>
                                  <a:pt x="8085" y="-16628"/>
                                </a:lnTo>
                                <a:moveTo>
                                  <a:pt x="8352" y="-16606"/>
                                </a:moveTo>
                                <a:lnTo>
                                  <a:pt x="8328" y="-16628"/>
                                </a:lnTo>
                                <a:moveTo>
                                  <a:pt x="8328" y="-16628"/>
                                </a:moveTo>
                                <a:lnTo>
                                  <a:pt x="8352" y="-16606"/>
                                </a:lnTo>
                                <a:moveTo>
                                  <a:pt x="8141" y="-17030"/>
                                </a:moveTo>
                                <a:lnTo>
                                  <a:pt x="8156" y="-17016"/>
                                </a:lnTo>
                                <a:lnTo>
                                  <a:pt x="8215" y="-16961"/>
                                </a:lnTo>
                                <a:lnTo>
                                  <a:pt x="8274" y="-16906"/>
                                </a:lnTo>
                                <a:lnTo>
                                  <a:pt x="8332" y="-16851"/>
                                </a:lnTo>
                                <a:lnTo>
                                  <a:pt x="8391" y="-16796"/>
                                </a:lnTo>
                                <a:lnTo>
                                  <a:pt x="8450" y="-16741"/>
                                </a:lnTo>
                                <a:lnTo>
                                  <a:pt x="8509" y="-16686"/>
                                </a:lnTo>
                                <a:lnTo>
                                  <a:pt x="8568" y="-16631"/>
                                </a:lnTo>
                                <a:lnTo>
                                  <a:pt x="8571" y="-16628"/>
                                </a:lnTo>
                                <a:moveTo>
                                  <a:pt x="8839" y="-16606"/>
                                </a:moveTo>
                                <a:lnTo>
                                  <a:pt x="8815" y="-16628"/>
                                </a:lnTo>
                                <a:moveTo>
                                  <a:pt x="8815" y="-16628"/>
                                </a:moveTo>
                                <a:lnTo>
                                  <a:pt x="8839" y="-16606"/>
                                </a:lnTo>
                                <a:moveTo>
                                  <a:pt x="8815" y="-16628"/>
                                </a:moveTo>
                                <a:lnTo>
                                  <a:pt x="8805" y="-16637"/>
                                </a:lnTo>
                                <a:lnTo>
                                  <a:pt x="8746" y="-16692"/>
                                </a:lnTo>
                                <a:lnTo>
                                  <a:pt x="8687" y="-16747"/>
                                </a:lnTo>
                                <a:lnTo>
                                  <a:pt x="8628" y="-16802"/>
                                </a:lnTo>
                                <a:lnTo>
                                  <a:pt x="8569" y="-16857"/>
                                </a:lnTo>
                                <a:lnTo>
                                  <a:pt x="8510" y="-16912"/>
                                </a:lnTo>
                                <a:lnTo>
                                  <a:pt x="8451" y="-16967"/>
                                </a:lnTo>
                                <a:lnTo>
                                  <a:pt x="8392" y="-17022"/>
                                </a:lnTo>
                                <a:lnTo>
                                  <a:pt x="8386" y="-17028"/>
                                </a:lnTo>
                                <a:moveTo>
                                  <a:pt x="7659" y="-17030"/>
                                </a:moveTo>
                                <a:lnTo>
                                  <a:pt x="7688" y="-17002"/>
                                </a:lnTo>
                                <a:lnTo>
                                  <a:pt x="7746" y="-16947"/>
                                </a:lnTo>
                                <a:lnTo>
                                  <a:pt x="7805" y="-16891"/>
                                </a:lnTo>
                                <a:lnTo>
                                  <a:pt x="7863" y="-16836"/>
                                </a:lnTo>
                                <a:lnTo>
                                  <a:pt x="7922" y="-16781"/>
                                </a:lnTo>
                                <a:lnTo>
                                  <a:pt x="7981" y="-16726"/>
                                </a:lnTo>
                                <a:lnTo>
                                  <a:pt x="8039" y="-16671"/>
                                </a:lnTo>
                                <a:lnTo>
                                  <a:pt x="8085" y="-16628"/>
                                </a:lnTo>
                                <a:moveTo>
                                  <a:pt x="8328" y="-16628"/>
                                </a:moveTo>
                                <a:lnTo>
                                  <a:pt x="8322" y="-16634"/>
                                </a:lnTo>
                                <a:lnTo>
                                  <a:pt x="8264" y="-16688"/>
                                </a:lnTo>
                                <a:lnTo>
                                  <a:pt x="8206" y="-16742"/>
                                </a:lnTo>
                                <a:lnTo>
                                  <a:pt x="8148" y="-16796"/>
                                </a:lnTo>
                                <a:lnTo>
                                  <a:pt x="8090" y="-16850"/>
                                </a:lnTo>
                                <a:lnTo>
                                  <a:pt x="8033" y="-16904"/>
                                </a:lnTo>
                                <a:lnTo>
                                  <a:pt x="7975" y="-16959"/>
                                </a:lnTo>
                                <a:lnTo>
                                  <a:pt x="7917" y="-17013"/>
                                </a:lnTo>
                                <a:lnTo>
                                  <a:pt x="7900" y="-17030"/>
                                </a:lnTo>
                                <a:moveTo>
                                  <a:pt x="7900" y="-17030"/>
                                </a:moveTo>
                                <a:lnTo>
                                  <a:pt x="7917" y="-17013"/>
                                </a:lnTo>
                                <a:lnTo>
                                  <a:pt x="7975" y="-16959"/>
                                </a:lnTo>
                                <a:lnTo>
                                  <a:pt x="8033" y="-16904"/>
                                </a:lnTo>
                                <a:lnTo>
                                  <a:pt x="8090" y="-16850"/>
                                </a:lnTo>
                                <a:lnTo>
                                  <a:pt x="8148" y="-16796"/>
                                </a:lnTo>
                                <a:lnTo>
                                  <a:pt x="8206" y="-16742"/>
                                </a:lnTo>
                                <a:lnTo>
                                  <a:pt x="8264" y="-16688"/>
                                </a:lnTo>
                                <a:lnTo>
                                  <a:pt x="8322" y="-16634"/>
                                </a:lnTo>
                                <a:lnTo>
                                  <a:pt x="8328" y="-16628"/>
                                </a:lnTo>
                                <a:moveTo>
                                  <a:pt x="8571" y="-16628"/>
                                </a:moveTo>
                                <a:lnTo>
                                  <a:pt x="8568" y="-16631"/>
                                </a:lnTo>
                                <a:lnTo>
                                  <a:pt x="8509" y="-16686"/>
                                </a:lnTo>
                                <a:lnTo>
                                  <a:pt x="8450" y="-16741"/>
                                </a:lnTo>
                                <a:lnTo>
                                  <a:pt x="8391" y="-16796"/>
                                </a:lnTo>
                                <a:lnTo>
                                  <a:pt x="8332" y="-16851"/>
                                </a:lnTo>
                                <a:lnTo>
                                  <a:pt x="8274" y="-16906"/>
                                </a:lnTo>
                                <a:lnTo>
                                  <a:pt x="8215" y="-16961"/>
                                </a:lnTo>
                                <a:lnTo>
                                  <a:pt x="8156" y="-17016"/>
                                </a:lnTo>
                                <a:lnTo>
                                  <a:pt x="8141" y="-17030"/>
                                </a:lnTo>
                                <a:moveTo>
                                  <a:pt x="8637" y="-17020"/>
                                </a:moveTo>
                                <a:lnTo>
                                  <a:pt x="8678" y="-16982"/>
                                </a:lnTo>
                                <a:lnTo>
                                  <a:pt x="8736" y="-16927"/>
                                </a:lnTo>
                                <a:lnTo>
                                  <a:pt x="8795" y="-16873"/>
                                </a:lnTo>
                                <a:lnTo>
                                  <a:pt x="8853" y="-16819"/>
                                </a:lnTo>
                                <a:lnTo>
                                  <a:pt x="8912" y="-16765"/>
                                </a:lnTo>
                                <a:lnTo>
                                  <a:pt x="8970" y="-16710"/>
                                </a:lnTo>
                                <a:lnTo>
                                  <a:pt x="9029" y="-16656"/>
                                </a:lnTo>
                                <a:lnTo>
                                  <a:pt x="9059" y="-16628"/>
                                </a:lnTo>
                                <a:moveTo>
                                  <a:pt x="9304" y="-16628"/>
                                </a:moveTo>
                                <a:lnTo>
                                  <a:pt x="9277" y="-16653"/>
                                </a:lnTo>
                                <a:lnTo>
                                  <a:pt x="9218" y="-16707"/>
                                </a:lnTo>
                                <a:lnTo>
                                  <a:pt x="9159" y="-16762"/>
                                </a:lnTo>
                                <a:lnTo>
                                  <a:pt x="9099" y="-16817"/>
                                </a:lnTo>
                                <a:lnTo>
                                  <a:pt x="9040" y="-16871"/>
                                </a:lnTo>
                                <a:lnTo>
                                  <a:pt x="8981" y="-16926"/>
                                </a:lnTo>
                                <a:lnTo>
                                  <a:pt x="8922" y="-16981"/>
                                </a:lnTo>
                                <a:lnTo>
                                  <a:pt x="8886" y="-17015"/>
                                </a:lnTo>
                                <a:moveTo>
                                  <a:pt x="8386" y="-17028"/>
                                </a:moveTo>
                                <a:lnTo>
                                  <a:pt x="8392" y="-17022"/>
                                </a:lnTo>
                                <a:lnTo>
                                  <a:pt x="8451" y="-16967"/>
                                </a:lnTo>
                                <a:lnTo>
                                  <a:pt x="8510" y="-16912"/>
                                </a:lnTo>
                                <a:lnTo>
                                  <a:pt x="8569" y="-16857"/>
                                </a:lnTo>
                                <a:lnTo>
                                  <a:pt x="8628" y="-16802"/>
                                </a:lnTo>
                                <a:lnTo>
                                  <a:pt x="8687" y="-16747"/>
                                </a:lnTo>
                                <a:lnTo>
                                  <a:pt x="8746" y="-16692"/>
                                </a:lnTo>
                                <a:lnTo>
                                  <a:pt x="8805" y="-16637"/>
                                </a:lnTo>
                                <a:lnTo>
                                  <a:pt x="8815" y="-16628"/>
                                </a:lnTo>
                                <a:moveTo>
                                  <a:pt x="9059" y="-16628"/>
                                </a:moveTo>
                                <a:lnTo>
                                  <a:pt x="9029" y="-16656"/>
                                </a:lnTo>
                                <a:lnTo>
                                  <a:pt x="8970" y="-16710"/>
                                </a:lnTo>
                                <a:lnTo>
                                  <a:pt x="8912" y="-16765"/>
                                </a:lnTo>
                                <a:lnTo>
                                  <a:pt x="8853" y="-16819"/>
                                </a:lnTo>
                                <a:lnTo>
                                  <a:pt x="8795" y="-16873"/>
                                </a:lnTo>
                                <a:lnTo>
                                  <a:pt x="8736" y="-16927"/>
                                </a:lnTo>
                                <a:lnTo>
                                  <a:pt x="8678" y="-16982"/>
                                </a:lnTo>
                                <a:lnTo>
                                  <a:pt x="8637" y="-17020"/>
                                </a:lnTo>
                                <a:moveTo>
                                  <a:pt x="9623" y="-17014"/>
                                </a:moveTo>
                                <a:lnTo>
                                  <a:pt x="9682" y="-16960"/>
                                </a:lnTo>
                                <a:lnTo>
                                  <a:pt x="9740" y="-16906"/>
                                </a:lnTo>
                                <a:lnTo>
                                  <a:pt x="9764" y="-16884"/>
                                </a:lnTo>
                                <a:moveTo>
                                  <a:pt x="8886" y="-17015"/>
                                </a:moveTo>
                                <a:lnTo>
                                  <a:pt x="8922" y="-16981"/>
                                </a:lnTo>
                                <a:lnTo>
                                  <a:pt x="8981" y="-16926"/>
                                </a:lnTo>
                                <a:lnTo>
                                  <a:pt x="9040" y="-16871"/>
                                </a:lnTo>
                                <a:lnTo>
                                  <a:pt x="9099" y="-16817"/>
                                </a:lnTo>
                                <a:lnTo>
                                  <a:pt x="9159" y="-16762"/>
                                </a:lnTo>
                                <a:lnTo>
                                  <a:pt x="9218" y="-16707"/>
                                </a:lnTo>
                                <a:lnTo>
                                  <a:pt x="9277" y="-16653"/>
                                </a:lnTo>
                                <a:lnTo>
                                  <a:pt x="9304" y="-16628"/>
                                </a:lnTo>
                                <a:moveTo>
                                  <a:pt x="9553" y="-16628"/>
                                </a:moveTo>
                                <a:lnTo>
                                  <a:pt x="9510" y="-16668"/>
                                </a:lnTo>
                                <a:lnTo>
                                  <a:pt x="9451" y="-16722"/>
                                </a:lnTo>
                                <a:lnTo>
                                  <a:pt x="9392" y="-16777"/>
                                </a:lnTo>
                                <a:lnTo>
                                  <a:pt x="9333" y="-16831"/>
                                </a:lnTo>
                                <a:lnTo>
                                  <a:pt x="9274" y="-16886"/>
                                </a:lnTo>
                                <a:lnTo>
                                  <a:pt x="9215" y="-16940"/>
                                </a:lnTo>
                                <a:lnTo>
                                  <a:pt x="9156" y="-16995"/>
                                </a:lnTo>
                                <a:lnTo>
                                  <a:pt x="9135" y="-17014"/>
                                </a:lnTo>
                              </a:path>
                            </a:pathLst>
                          </a:custGeom>
                          <a:noFill/>
                          <a:ln w="11125">
                            <a:solidFill>
                              <a:srgbClr val="40AD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 name="Picture 3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88" y="884"/>
                            <a:ext cx="403" cy="351"/>
                          </a:xfrm>
                          <a:prstGeom prst="rect">
                            <a:avLst/>
                          </a:prstGeom>
                          <a:noFill/>
                          <a:extLst>
                            <a:ext uri="{909E8E84-426E-40DD-AFC4-6F175D3DCCD1}">
                              <a14:hiddenFill xmlns:a14="http://schemas.microsoft.com/office/drawing/2010/main">
                                <a:solidFill>
                                  <a:srgbClr val="FFFFFF"/>
                                </a:solidFill>
                              </a14:hiddenFill>
                            </a:ext>
                          </a:extLst>
                        </pic:spPr>
                      </pic:pic>
                      <wps:wsp>
                        <wps:cNvPr id="101" name="AutoShape 313"/>
                        <wps:cNvSpPr>
                          <a:spLocks/>
                        </wps:cNvSpPr>
                        <wps:spPr bwMode="auto">
                          <a:xfrm>
                            <a:off x="1978" y="17889"/>
                            <a:ext cx="3404" cy="434"/>
                          </a:xfrm>
                          <a:custGeom>
                            <a:avLst/>
                            <a:gdLst>
                              <a:gd name="T0" fmla="+- 0 8973 1978"/>
                              <a:gd name="T1" fmla="*/ T0 w 3404"/>
                              <a:gd name="T2" fmla="+- 0 911 17890"/>
                              <a:gd name="T3" fmla="*/ 911 h 434"/>
                              <a:gd name="T4" fmla="+- 0 9088 1978"/>
                              <a:gd name="T5" fmla="*/ T4 w 3404"/>
                              <a:gd name="T6" fmla="+- 0 1021 17890"/>
                              <a:gd name="T7" fmla="*/ 1021 h 434"/>
                              <a:gd name="T8" fmla="+- 0 9205 1978"/>
                              <a:gd name="T9" fmla="*/ T8 w 3404"/>
                              <a:gd name="T10" fmla="+- 0 1131 17890"/>
                              <a:gd name="T11" fmla="*/ 1131 h 434"/>
                              <a:gd name="T12" fmla="+- 0 9321 1978"/>
                              <a:gd name="T13" fmla="*/ T12 w 3404"/>
                              <a:gd name="T14" fmla="+- 0 1241 17890"/>
                              <a:gd name="T15" fmla="*/ 1241 h 434"/>
                              <a:gd name="T16" fmla="+- 0 9604 1978"/>
                              <a:gd name="T17" fmla="*/ T16 w 3404"/>
                              <a:gd name="T18" fmla="+- 0 1279 17890"/>
                              <a:gd name="T19" fmla="*/ 1279 h 434"/>
                              <a:gd name="T20" fmla="+- 0 9500 1978"/>
                              <a:gd name="T21" fmla="*/ T20 w 3404"/>
                              <a:gd name="T22" fmla="+- 0 1181 17890"/>
                              <a:gd name="T23" fmla="*/ 1181 h 434"/>
                              <a:gd name="T24" fmla="+- 0 9382 1978"/>
                              <a:gd name="T25" fmla="*/ T24 w 3404"/>
                              <a:gd name="T26" fmla="+- 0 1071 17890"/>
                              <a:gd name="T27" fmla="*/ 1071 h 434"/>
                              <a:gd name="T28" fmla="+- 0 9265 1978"/>
                              <a:gd name="T29" fmla="*/ T28 w 3404"/>
                              <a:gd name="T30" fmla="+- 0 960 17890"/>
                              <a:gd name="T31" fmla="*/ 960 h 434"/>
                              <a:gd name="T32" fmla="+- 0 9178 1978"/>
                              <a:gd name="T33" fmla="*/ T32 w 3404"/>
                              <a:gd name="T34" fmla="+- 0 877 17890"/>
                              <a:gd name="T35" fmla="*/ 877 h 434"/>
                              <a:gd name="T36" fmla="+- 0 8650 1978"/>
                              <a:gd name="T37" fmla="*/ T36 w 3404"/>
                              <a:gd name="T38" fmla="+- 0 1290 17890"/>
                              <a:gd name="T39" fmla="*/ 1290 h 434"/>
                              <a:gd name="T40" fmla="+- 0 8892 1978"/>
                              <a:gd name="T41" fmla="*/ T40 w 3404"/>
                              <a:gd name="T42" fmla="+- 0 1291 17890"/>
                              <a:gd name="T43" fmla="*/ 1291 h 434"/>
                              <a:gd name="T44" fmla="+- 0 8650 1978"/>
                              <a:gd name="T45" fmla="*/ T44 w 3404"/>
                              <a:gd name="T46" fmla="+- 0 1290 17890"/>
                              <a:gd name="T47" fmla="*/ 1290 h 434"/>
                              <a:gd name="T48" fmla="+- 0 8891 1978"/>
                              <a:gd name="T49" fmla="*/ T48 w 3404"/>
                              <a:gd name="T50" fmla="+- 0 1290 17890"/>
                              <a:gd name="T51" fmla="*/ 1290 h 434"/>
                              <a:gd name="T52" fmla="+- 0 10654 1978"/>
                              <a:gd name="T53" fmla="*/ T52 w 3404"/>
                              <a:gd name="T54" fmla="+- 0 893 17890"/>
                              <a:gd name="T55" fmla="*/ 893 h 434"/>
                              <a:gd name="T56" fmla="+- 0 10880 1978"/>
                              <a:gd name="T57" fmla="*/ T56 w 3404"/>
                              <a:gd name="T58" fmla="+- 0 876 17890"/>
                              <a:gd name="T59" fmla="*/ 876 h 434"/>
                              <a:gd name="T60" fmla="+- 0 11142 1978"/>
                              <a:gd name="T61" fmla="*/ T60 w 3404"/>
                              <a:gd name="T62" fmla="+- 0 893 17890"/>
                              <a:gd name="T63" fmla="*/ 893 h 434"/>
                              <a:gd name="T64" fmla="+- 0 10654 1978"/>
                              <a:gd name="T65" fmla="*/ T64 w 3404"/>
                              <a:gd name="T66" fmla="+- 0 893 17890"/>
                              <a:gd name="T67" fmla="*/ 893 h 434"/>
                              <a:gd name="T68" fmla="+- 0 10880 1978"/>
                              <a:gd name="T69" fmla="*/ T68 w 3404"/>
                              <a:gd name="T70" fmla="+- 0 876 17890"/>
                              <a:gd name="T71" fmla="*/ 876 h 434"/>
                              <a:gd name="T72" fmla="+- 0 11142 1978"/>
                              <a:gd name="T73" fmla="*/ T72 w 3404"/>
                              <a:gd name="T74" fmla="+- 0 893 17890"/>
                              <a:gd name="T75" fmla="*/ 893 h 434"/>
                              <a:gd name="T76" fmla="+- 0 11140 1978"/>
                              <a:gd name="T77" fmla="*/ T76 w 3404"/>
                              <a:gd name="T78" fmla="+- 0 892 17890"/>
                              <a:gd name="T79" fmla="*/ 892 h 434"/>
                              <a:gd name="T80" fmla="+- 0 8222 1978"/>
                              <a:gd name="T81" fmla="*/ T80 w 3404"/>
                              <a:gd name="T82" fmla="+- 0 877 17890"/>
                              <a:gd name="T83" fmla="*/ 877 h 434"/>
                              <a:gd name="T84" fmla="+- 0 8460 1978"/>
                              <a:gd name="T85" fmla="*/ T84 w 3404"/>
                              <a:gd name="T86" fmla="+- 0 877 17890"/>
                              <a:gd name="T87" fmla="*/ 877 h 434"/>
                              <a:gd name="T88" fmla="+- 0 8685 1978"/>
                              <a:gd name="T89" fmla="*/ T88 w 3404"/>
                              <a:gd name="T90" fmla="+- 0 864 17890"/>
                              <a:gd name="T91" fmla="*/ 864 h 434"/>
                              <a:gd name="T92" fmla="+- 0 8698 1978"/>
                              <a:gd name="T93" fmla="*/ T92 w 3404"/>
                              <a:gd name="T94" fmla="+- 0 877 17890"/>
                              <a:gd name="T95" fmla="*/ 877 h 434"/>
                              <a:gd name="T96" fmla="+- 0 8920 1978"/>
                              <a:gd name="T97" fmla="*/ T96 w 3404"/>
                              <a:gd name="T98" fmla="+- 0 860 17890"/>
                              <a:gd name="T99" fmla="*/ 860 h 434"/>
                              <a:gd name="T100" fmla="+- 0 8222 1978"/>
                              <a:gd name="T101" fmla="*/ T100 w 3404"/>
                              <a:gd name="T102" fmla="+- 0 877 17890"/>
                              <a:gd name="T103" fmla="*/ 877 h 434"/>
                              <a:gd name="T104" fmla="+- 0 8451 1978"/>
                              <a:gd name="T105" fmla="*/ T104 w 3404"/>
                              <a:gd name="T106" fmla="+- 0 868 17890"/>
                              <a:gd name="T107" fmla="*/ 868 h 434"/>
                              <a:gd name="T108" fmla="+- 0 9660 1978"/>
                              <a:gd name="T109" fmla="*/ T108 w 3404"/>
                              <a:gd name="T110" fmla="+- 0 877 17890"/>
                              <a:gd name="T111" fmla="*/ 877 h 434"/>
                              <a:gd name="T112" fmla="+- 0 9178 1978"/>
                              <a:gd name="T113" fmla="*/ T112 w 3404"/>
                              <a:gd name="T114" fmla="+- 0 877 17890"/>
                              <a:gd name="T115" fmla="*/ 877 h 434"/>
                              <a:gd name="T116" fmla="+- 0 9399 1978"/>
                              <a:gd name="T117" fmla="*/ T116 w 3404"/>
                              <a:gd name="T118" fmla="+- 0 858 17890"/>
                              <a:gd name="T119" fmla="*/ 858 h 434"/>
                              <a:gd name="T120" fmla="+- 0 9419 1978"/>
                              <a:gd name="T121" fmla="*/ T120 w 3404"/>
                              <a:gd name="T122" fmla="+- 0 877 17890"/>
                              <a:gd name="T123" fmla="*/ 877 h 434"/>
                              <a:gd name="T124" fmla="+- 0 9645 1978"/>
                              <a:gd name="T125" fmla="*/ T124 w 3404"/>
                              <a:gd name="T126" fmla="+- 0 863 17890"/>
                              <a:gd name="T127" fmla="*/ 863 h 434"/>
                              <a:gd name="T128" fmla="+- 0 8938 1978"/>
                              <a:gd name="T129" fmla="*/ T128 w 3404"/>
                              <a:gd name="T130" fmla="+- 0 877 17890"/>
                              <a:gd name="T131" fmla="*/ 877 h 434"/>
                              <a:gd name="T132" fmla="+- 0 9157 1978"/>
                              <a:gd name="T133" fmla="*/ T132 w 3404"/>
                              <a:gd name="T134" fmla="+- 0 858 17890"/>
                              <a:gd name="T135" fmla="*/ 858 h 434"/>
                              <a:gd name="T136" fmla="+- 0 7982 1978"/>
                              <a:gd name="T137" fmla="*/ T136 w 3404"/>
                              <a:gd name="T138" fmla="+- 0 875 17890"/>
                              <a:gd name="T139" fmla="*/ 875 h 434"/>
                              <a:gd name="T140" fmla="+- 0 7739 1978"/>
                              <a:gd name="T141" fmla="*/ T140 w 3404"/>
                              <a:gd name="T142" fmla="+- 0 868 17890"/>
                              <a:gd name="T143" fmla="*/ 868 h 434"/>
                              <a:gd name="T144" fmla="+- 0 7982 1978"/>
                              <a:gd name="T145" fmla="*/ T144 w 3404"/>
                              <a:gd name="T146" fmla="+- 0 875 17890"/>
                              <a:gd name="T147" fmla="*/ 875 h 434"/>
                              <a:gd name="T148" fmla="+- 0 7975 1978"/>
                              <a:gd name="T149" fmla="*/ T148 w 3404"/>
                              <a:gd name="T150" fmla="+- 0 868 17890"/>
                              <a:gd name="T151" fmla="*/ 868 h 434"/>
                              <a:gd name="T152" fmla="+- 0 7739 1978"/>
                              <a:gd name="T153" fmla="*/ T152 w 3404"/>
                              <a:gd name="T154" fmla="+- 0 868 17890"/>
                              <a:gd name="T155" fmla="*/ 868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404" h="434">
                                <a:moveTo>
                                  <a:pt x="6960" y="-17013"/>
                                </a:moveTo>
                                <a:lnTo>
                                  <a:pt x="6995" y="-16979"/>
                                </a:lnTo>
                                <a:lnTo>
                                  <a:pt x="7053" y="-16924"/>
                                </a:lnTo>
                                <a:lnTo>
                                  <a:pt x="7110" y="-16869"/>
                                </a:lnTo>
                                <a:lnTo>
                                  <a:pt x="7168" y="-16814"/>
                                </a:lnTo>
                                <a:lnTo>
                                  <a:pt x="7227" y="-16759"/>
                                </a:lnTo>
                                <a:lnTo>
                                  <a:pt x="7285" y="-16704"/>
                                </a:lnTo>
                                <a:lnTo>
                                  <a:pt x="7343" y="-16649"/>
                                </a:lnTo>
                                <a:lnTo>
                                  <a:pt x="7384" y="-16611"/>
                                </a:lnTo>
                                <a:moveTo>
                                  <a:pt x="7626" y="-16611"/>
                                </a:moveTo>
                                <a:lnTo>
                                  <a:pt x="7580" y="-16654"/>
                                </a:lnTo>
                                <a:lnTo>
                                  <a:pt x="7522" y="-16709"/>
                                </a:lnTo>
                                <a:lnTo>
                                  <a:pt x="7463" y="-16764"/>
                                </a:lnTo>
                                <a:lnTo>
                                  <a:pt x="7404" y="-16819"/>
                                </a:lnTo>
                                <a:lnTo>
                                  <a:pt x="7346" y="-16874"/>
                                </a:lnTo>
                                <a:lnTo>
                                  <a:pt x="7287" y="-16930"/>
                                </a:lnTo>
                                <a:lnTo>
                                  <a:pt x="7229" y="-16985"/>
                                </a:lnTo>
                                <a:lnTo>
                                  <a:pt x="7200" y="-17013"/>
                                </a:lnTo>
                                <a:moveTo>
                                  <a:pt x="6672" y="-16600"/>
                                </a:moveTo>
                                <a:lnTo>
                                  <a:pt x="6672" y="-16600"/>
                                </a:lnTo>
                                <a:moveTo>
                                  <a:pt x="6913" y="-16600"/>
                                </a:moveTo>
                                <a:lnTo>
                                  <a:pt x="6914" y="-16599"/>
                                </a:lnTo>
                                <a:moveTo>
                                  <a:pt x="6672" y="-16600"/>
                                </a:moveTo>
                                <a:lnTo>
                                  <a:pt x="6672" y="-16600"/>
                                </a:lnTo>
                                <a:moveTo>
                                  <a:pt x="6914" y="-16599"/>
                                </a:moveTo>
                                <a:lnTo>
                                  <a:pt x="6913" y="-16600"/>
                                </a:lnTo>
                                <a:moveTo>
                                  <a:pt x="8668" y="-17004"/>
                                </a:moveTo>
                                <a:lnTo>
                                  <a:pt x="8676" y="-16997"/>
                                </a:lnTo>
                                <a:moveTo>
                                  <a:pt x="8920" y="-16997"/>
                                </a:moveTo>
                                <a:lnTo>
                                  <a:pt x="8902" y="-17014"/>
                                </a:lnTo>
                                <a:moveTo>
                                  <a:pt x="9162" y="-16998"/>
                                </a:moveTo>
                                <a:lnTo>
                                  <a:pt x="9164" y="-16997"/>
                                </a:lnTo>
                                <a:moveTo>
                                  <a:pt x="8676" y="-16997"/>
                                </a:moveTo>
                                <a:lnTo>
                                  <a:pt x="8668" y="-17004"/>
                                </a:lnTo>
                                <a:moveTo>
                                  <a:pt x="8902" y="-17014"/>
                                </a:moveTo>
                                <a:lnTo>
                                  <a:pt x="8920" y="-16997"/>
                                </a:lnTo>
                                <a:moveTo>
                                  <a:pt x="9164" y="-16997"/>
                                </a:moveTo>
                                <a:lnTo>
                                  <a:pt x="9164" y="-16997"/>
                                </a:lnTo>
                                <a:lnTo>
                                  <a:pt x="9162" y="-16998"/>
                                </a:lnTo>
                                <a:moveTo>
                                  <a:pt x="6244" y="-17013"/>
                                </a:moveTo>
                                <a:lnTo>
                                  <a:pt x="6244" y="-17013"/>
                                </a:lnTo>
                                <a:moveTo>
                                  <a:pt x="6473" y="-17022"/>
                                </a:moveTo>
                                <a:lnTo>
                                  <a:pt x="6482" y="-17013"/>
                                </a:lnTo>
                                <a:moveTo>
                                  <a:pt x="6720" y="-17013"/>
                                </a:moveTo>
                                <a:lnTo>
                                  <a:pt x="6707" y="-17026"/>
                                </a:lnTo>
                                <a:moveTo>
                                  <a:pt x="6707" y="-17026"/>
                                </a:moveTo>
                                <a:lnTo>
                                  <a:pt x="6720" y="-17013"/>
                                </a:lnTo>
                                <a:moveTo>
                                  <a:pt x="6960" y="-17013"/>
                                </a:moveTo>
                                <a:lnTo>
                                  <a:pt x="6942" y="-17030"/>
                                </a:lnTo>
                                <a:moveTo>
                                  <a:pt x="6244" y="-17013"/>
                                </a:moveTo>
                                <a:lnTo>
                                  <a:pt x="6244" y="-17013"/>
                                </a:lnTo>
                                <a:moveTo>
                                  <a:pt x="6482" y="-17013"/>
                                </a:moveTo>
                                <a:lnTo>
                                  <a:pt x="6473" y="-17022"/>
                                </a:lnTo>
                                <a:moveTo>
                                  <a:pt x="7667" y="-17027"/>
                                </a:moveTo>
                                <a:lnTo>
                                  <a:pt x="7682" y="-17013"/>
                                </a:lnTo>
                                <a:moveTo>
                                  <a:pt x="7179" y="-17032"/>
                                </a:moveTo>
                                <a:lnTo>
                                  <a:pt x="7200" y="-17013"/>
                                </a:lnTo>
                                <a:moveTo>
                                  <a:pt x="7441" y="-17013"/>
                                </a:moveTo>
                                <a:lnTo>
                                  <a:pt x="7421" y="-17032"/>
                                </a:lnTo>
                                <a:moveTo>
                                  <a:pt x="7421" y="-17032"/>
                                </a:moveTo>
                                <a:lnTo>
                                  <a:pt x="7441" y="-17013"/>
                                </a:lnTo>
                                <a:moveTo>
                                  <a:pt x="7682" y="-17013"/>
                                </a:moveTo>
                                <a:lnTo>
                                  <a:pt x="7667" y="-17027"/>
                                </a:lnTo>
                                <a:moveTo>
                                  <a:pt x="6942" y="-17030"/>
                                </a:moveTo>
                                <a:lnTo>
                                  <a:pt x="6960" y="-17013"/>
                                </a:lnTo>
                                <a:moveTo>
                                  <a:pt x="7200" y="-17013"/>
                                </a:moveTo>
                                <a:lnTo>
                                  <a:pt x="7179" y="-17032"/>
                                </a:lnTo>
                                <a:moveTo>
                                  <a:pt x="5997" y="-17022"/>
                                </a:moveTo>
                                <a:lnTo>
                                  <a:pt x="6004" y="-17015"/>
                                </a:lnTo>
                                <a:moveTo>
                                  <a:pt x="5761" y="-17022"/>
                                </a:moveTo>
                                <a:lnTo>
                                  <a:pt x="5768" y="-17015"/>
                                </a:lnTo>
                                <a:moveTo>
                                  <a:pt x="6004" y="-17015"/>
                                </a:moveTo>
                                <a:lnTo>
                                  <a:pt x="6004" y="-17015"/>
                                </a:lnTo>
                                <a:lnTo>
                                  <a:pt x="5997" y="-17022"/>
                                </a:lnTo>
                                <a:moveTo>
                                  <a:pt x="5768" y="-17015"/>
                                </a:moveTo>
                                <a:lnTo>
                                  <a:pt x="5761" y="-17022"/>
                                </a:lnTo>
                              </a:path>
                            </a:pathLst>
                          </a:custGeom>
                          <a:noFill/>
                          <a:ln w="11125">
                            <a:solidFill>
                              <a:srgbClr val="40AD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312"/>
                        <wps:cNvSpPr>
                          <a:spLocks/>
                        </wps:cNvSpPr>
                        <wps:spPr bwMode="auto">
                          <a:xfrm>
                            <a:off x="7278" y="857"/>
                            <a:ext cx="4006" cy="450"/>
                          </a:xfrm>
                          <a:custGeom>
                            <a:avLst/>
                            <a:gdLst>
                              <a:gd name="T0" fmla="+- 0 7356 7278"/>
                              <a:gd name="T1" fmla="*/ T0 w 4006"/>
                              <a:gd name="T2" fmla="+- 0 880 857"/>
                              <a:gd name="T3" fmla="*/ 880 h 450"/>
                              <a:gd name="T4" fmla="+- 0 7480 7278"/>
                              <a:gd name="T5" fmla="*/ T4 w 4006"/>
                              <a:gd name="T6" fmla="+- 0 874 857"/>
                              <a:gd name="T7" fmla="*/ 874 h 450"/>
                              <a:gd name="T8" fmla="+- 0 7564 7278"/>
                              <a:gd name="T9" fmla="*/ T8 w 4006"/>
                              <a:gd name="T10" fmla="+- 0 874 857"/>
                              <a:gd name="T11" fmla="*/ 874 h 450"/>
                              <a:gd name="T12" fmla="+- 0 7732 7278"/>
                              <a:gd name="T13" fmla="*/ T12 w 4006"/>
                              <a:gd name="T14" fmla="+- 0 868 857"/>
                              <a:gd name="T15" fmla="*/ 868 h 450"/>
                              <a:gd name="T16" fmla="+- 0 7902 7278"/>
                              <a:gd name="T17" fmla="*/ T16 w 4006"/>
                              <a:gd name="T18" fmla="+- 0 868 857"/>
                              <a:gd name="T19" fmla="*/ 868 h 450"/>
                              <a:gd name="T20" fmla="+- 0 8016 7278"/>
                              <a:gd name="T21" fmla="*/ T20 w 4006"/>
                              <a:gd name="T22" fmla="+- 0 868 857"/>
                              <a:gd name="T23" fmla="*/ 868 h 450"/>
                              <a:gd name="T24" fmla="+- 0 8129 7278"/>
                              <a:gd name="T25" fmla="*/ T24 w 4006"/>
                              <a:gd name="T26" fmla="+- 0 874 857"/>
                              <a:gd name="T27" fmla="*/ 874 h 450"/>
                              <a:gd name="T28" fmla="+- 0 8296 7278"/>
                              <a:gd name="T29" fmla="*/ T28 w 4006"/>
                              <a:gd name="T30" fmla="+- 0 875 857"/>
                              <a:gd name="T31" fmla="*/ 875 h 450"/>
                              <a:gd name="T32" fmla="+- 0 8464 7278"/>
                              <a:gd name="T33" fmla="*/ T32 w 4006"/>
                              <a:gd name="T34" fmla="+- 0 868 857"/>
                              <a:gd name="T35" fmla="*/ 868 h 450"/>
                              <a:gd name="T36" fmla="+- 0 8629 7278"/>
                              <a:gd name="T37" fmla="*/ T36 w 4006"/>
                              <a:gd name="T38" fmla="+- 0 864 857"/>
                              <a:gd name="T39" fmla="*/ 864 h 450"/>
                              <a:gd name="T40" fmla="+- 0 8793 7278"/>
                              <a:gd name="T41" fmla="*/ T40 w 4006"/>
                              <a:gd name="T42" fmla="+- 0 861 857"/>
                              <a:gd name="T43" fmla="*/ 861 h 450"/>
                              <a:gd name="T44" fmla="+- 0 8958 7278"/>
                              <a:gd name="T45" fmla="*/ T44 w 4006"/>
                              <a:gd name="T46" fmla="+- 0 859 857"/>
                              <a:gd name="T47" fmla="*/ 859 h 450"/>
                              <a:gd name="T48" fmla="+- 0 9123 7278"/>
                              <a:gd name="T49" fmla="*/ T48 w 4006"/>
                              <a:gd name="T50" fmla="+- 0 858 857"/>
                              <a:gd name="T51" fmla="*/ 858 h 450"/>
                              <a:gd name="T52" fmla="+- 0 9288 7278"/>
                              <a:gd name="T53" fmla="*/ T52 w 4006"/>
                              <a:gd name="T54" fmla="+- 0 857 857"/>
                              <a:gd name="T55" fmla="*/ 857 h 450"/>
                              <a:gd name="T56" fmla="+- 0 9444 7278"/>
                              <a:gd name="T57" fmla="*/ T56 w 4006"/>
                              <a:gd name="T58" fmla="+- 0 858 857"/>
                              <a:gd name="T59" fmla="*/ 858 h 450"/>
                              <a:gd name="T60" fmla="+- 0 9599 7278"/>
                              <a:gd name="T61" fmla="*/ T60 w 4006"/>
                              <a:gd name="T62" fmla="+- 0 861 857"/>
                              <a:gd name="T63" fmla="*/ 861 h 450"/>
                              <a:gd name="T64" fmla="+- 0 9764 7278"/>
                              <a:gd name="T65" fmla="*/ T64 w 4006"/>
                              <a:gd name="T66" fmla="+- 0 870 857"/>
                              <a:gd name="T67" fmla="*/ 870 h 450"/>
                              <a:gd name="T68" fmla="+- 0 9930 7278"/>
                              <a:gd name="T69" fmla="*/ T68 w 4006"/>
                              <a:gd name="T70" fmla="+- 0 881 857"/>
                              <a:gd name="T71" fmla="*/ 881 h 450"/>
                              <a:gd name="T72" fmla="+- 0 10084 7278"/>
                              <a:gd name="T73" fmla="*/ T72 w 4006"/>
                              <a:gd name="T74" fmla="+- 0 885 857"/>
                              <a:gd name="T75" fmla="*/ 885 h 450"/>
                              <a:gd name="T76" fmla="+- 0 10239 7278"/>
                              <a:gd name="T77" fmla="*/ T76 w 4006"/>
                              <a:gd name="T78" fmla="+- 0 890 857"/>
                              <a:gd name="T79" fmla="*/ 890 h 450"/>
                              <a:gd name="T80" fmla="+- 0 10394 7278"/>
                              <a:gd name="T81" fmla="*/ T80 w 4006"/>
                              <a:gd name="T82" fmla="+- 0 893 857"/>
                              <a:gd name="T83" fmla="*/ 893 h 450"/>
                              <a:gd name="T84" fmla="+- 0 10543 7278"/>
                              <a:gd name="T85" fmla="*/ T84 w 4006"/>
                              <a:gd name="T86" fmla="+- 0 891 857"/>
                              <a:gd name="T87" fmla="*/ 891 h 450"/>
                              <a:gd name="T88" fmla="+- 0 10686 7278"/>
                              <a:gd name="T89" fmla="*/ T88 w 4006"/>
                              <a:gd name="T90" fmla="+- 0 884 857"/>
                              <a:gd name="T91" fmla="*/ 884 h 450"/>
                              <a:gd name="T92" fmla="+- 0 10811 7278"/>
                              <a:gd name="T93" fmla="*/ T92 w 4006"/>
                              <a:gd name="T94" fmla="+- 0 881 857"/>
                              <a:gd name="T95" fmla="*/ 881 h 450"/>
                              <a:gd name="T96" fmla="+- 0 10919 7278"/>
                              <a:gd name="T97" fmla="*/ T96 w 4006"/>
                              <a:gd name="T98" fmla="+- 0 875 857"/>
                              <a:gd name="T99" fmla="*/ 875 h 450"/>
                              <a:gd name="T100" fmla="+- 0 11092 7278"/>
                              <a:gd name="T101" fmla="*/ T100 w 4006"/>
                              <a:gd name="T102" fmla="+- 0 886 857"/>
                              <a:gd name="T103" fmla="*/ 886 h 450"/>
                              <a:gd name="T104" fmla="+- 0 11162 7278"/>
                              <a:gd name="T105" fmla="*/ T104 w 4006"/>
                              <a:gd name="T106" fmla="+- 0 892 857"/>
                              <a:gd name="T107" fmla="*/ 892 h 450"/>
                              <a:gd name="T108" fmla="+- 0 11283 7278"/>
                              <a:gd name="T109" fmla="*/ T108 w 4006"/>
                              <a:gd name="T110" fmla="+- 0 965 857"/>
                              <a:gd name="T111" fmla="*/ 965 h 450"/>
                              <a:gd name="T112" fmla="+- 0 11282 7278"/>
                              <a:gd name="T113" fmla="*/ T112 w 4006"/>
                              <a:gd name="T114" fmla="+- 0 1037 857"/>
                              <a:gd name="T115" fmla="*/ 1037 h 450"/>
                              <a:gd name="T116" fmla="+- 0 11275 7278"/>
                              <a:gd name="T117" fmla="*/ T116 w 4006"/>
                              <a:gd name="T118" fmla="+- 0 1084 857"/>
                              <a:gd name="T119" fmla="*/ 1084 h 450"/>
                              <a:gd name="T120" fmla="+- 0 11265 7278"/>
                              <a:gd name="T121" fmla="*/ T120 w 4006"/>
                              <a:gd name="T122" fmla="+- 0 1131 857"/>
                              <a:gd name="T123" fmla="*/ 1131 h 450"/>
                              <a:gd name="T124" fmla="+- 0 11259 7278"/>
                              <a:gd name="T125" fmla="*/ T124 w 4006"/>
                              <a:gd name="T126" fmla="+- 0 1231 857"/>
                              <a:gd name="T127" fmla="*/ 1231 h 450"/>
                              <a:gd name="T128" fmla="+- 0 11127 7278"/>
                              <a:gd name="T129" fmla="*/ T128 w 4006"/>
                              <a:gd name="T130" fmla="+- 0 1299 857"/>
                              <a:gd name="T131" fmla="*/ 1299 h 450"/>
                              <a:gd name="T132" fmla="+- 0 11009 7278"/>
                              <a:gd name="T133" fmla="*/ T132 w 4006"/>
                              <a:gd name="T134" fmla="+- 0 1306 857"/>
                              <a:gd name="T135" fmla="*/ 1306 h 450"/>
                              <a:gd name="T136" fmla="+- 0 10859 7278"/>
                              <a:gd name="T137" fmla="*/ T136 w 4006"/>
                              <a:gd name="T138" fmla="+- 0 1306 857"/>
                              <a:gd name="T139" fmla="*/ 1306 h 450"/>
                              <a:gd name="T140" fmla="+- 0 10709 7278"/>
                              <a:gd name="T141" fmla="*/ T140 w 4006"/>
                              <a:gd name="T142" fmla="+- 0 1302 857"/>
                              <a:gd name="T143" fmla="*/ 1302 h 450"/>
                              <a:gd name="T144" fmla="+- 0 10016 7278"/>
                              <a:gd name="T145" fmla="*/ T144 w 4006"/>
                              <a:gd name="T146" fmla="+- 0 1301 857"/>
                              <a:gd name="T147" fmla="*/ 1301 h 450"/>
                              <a:gd name="T148" fmla="+- 0 9842 7278"/>
                              <a:gd name="T149" fmla="*/ T148 w 4006"/>
                              <a:gd name="T150" fmla="+- 0 1301 857"/>
                              <a:gd name="T151" fmla="*/ 1301 h 450"/>
                              <a:gd name="T152" fmla="+- 0 9668 7278"/>
                              <a:gd name="T153" fmla="*/ T152 w 4006"/>
                              <a:gd name="T154" fmla="+- 0 1296 857"/>
                              <a:gd name="T155" fmla="*/ 1296 h 450"/>
                              <a:gd name="T156" fmla="+- 0 9524 7278"/>
                              <a:gd name="T157" fmla="*/ T156 w 4006"/>
                              <a:gd name="T158" fmla="+- 0 1286 857"/>
                              <a:gd name="T159" fmla="*/ 1286 h 450"/>
                              <a:gd name="T160" fmla="+- 0 9381 7278"/>
                              <a:gd name="T161" fmla="*/ T160 w 4006"/>
                              <a:gd name="T162" fmla="+- 0 1279 857"/>
                              <a:gd name="T163" fmla="*/ 1279 h 450"/>
                              <a:gd name="T164" fmla="+- 0 9211 7278"/>
                              <a:gd name="T165" fmla="*/ T164 w 4006"/>
                              <a:gd name="T166" fmla="+- 0 1281 857"/>
                              <a:gd name="T167" fmla="*/ 1281 h 450"/>
                              <a:gd name="T168" fmla="+- 0 9042 7278"/>
                              <a:gd name="T169" fmla="*/ T168 w 4006"/>
                              <a:gd name="T170" fmla="+- 0 1289 857"/>
                              <a:gd name="T171" fmla="*/ 1289 h 450"/>
                              <a:gd name="T172" fmla="+- 0 8878 7278"/>
                              <a:gd name="T173" fmla="*/ T172 w 4006"/>
                              <a:gd name="T174" fmla="+- 0 1291 857"/>
                              <a:gd name="T175" fmla="*/ 1291 h 450"/>
                              <a:gd name="T176" fmla="+- 0 8721 7278"/>
                              <a:gd name="T177" fmla="*/ T176 w 4006"/>
                              <a:gd name="T178" fmla="+- 0 1291 857"/>
                              <a:gd name="T179" fmla="*/ 1291 h 450"/>
                              <a:gd name="T180" fmla="+- 0 8560 7278"/>
                              <a:gd name="T181" fmla="*/ T180 w 4006"/>
                              <a:gd name="T182" fmla="+- 0 1291 857"/>
                              <a:gd name="T183" fmla="*/ 1291 h 450"/>
                              <a:gd name="T184" fmla="+- 0 8394 7278"/>
                              <a:gd name="T185" fmla="*/ T184 w 4006"/>
                              <a:gd name="T186" fmla="+- 0 1292 857"/>
                              <a:gd name="T187" fmla="*/ 1292 h 450"/>
                              <a:gd name="T188" fmla="+- 0 8228 7278"/>
                              <a:gd name="T189" fmla="*/ T188 w 4006"/>
                              <a:gd name="T190" fmla="+- 0 1294 857"/>
                              <a:gd name="T191" fmla="*/ 1294 h 450"/>
                              <a:gd name="T192" fmla="+- 0 8062 7278"/>
                              <a:gd name="T193" fmla="*/ T192 w 4006"/>
                              <a:gd name="T194" fmla="+- 0 1295 857"/>
                              <a:gd name="T195" fmla="*/ 1295 h 450"/>
                              <a:gd name="T196" fmla="+- 0 7897 7278"/>
                              <a:gd name="T197" fmla="*/ T196 w 4006"/>
                              <a:gd name="T198" fmla="+- 0 1295 857"/>
                              <a:gd name="T199" fmla="*/ 1295 h 450"/>
                              <a:gd name="T200" fmla="+- 0 7731 7278"/>
                              <a:gd name="T201" fmla="*/ T200 w 4006"/>
                              <a:gd name="T202" fmla="+- 0 1293 857"/>
                              <a:gd name="T203" fmla="*/ 1293 h 450"/>
                              <a:gd name="T204" fmla="+- 0 7636 7278"/>
                              <a:gd name="T205" fmla="*/ T204 w 4006"/>
                              <a:gd name="T206" fmla="+- 0 1291 857"/>
                              <a:gd name="T207" fmla="*/ 1291 h 450"/>
                              <a:gd name="T208" fmla="+- 0 7541 7278"/>
                              <a:gd name="T209" fmla="*/ T208 w 4006"/>
                              <a:gd name="T210" fmla="+- 0 1290 857"/>
                              <a:gd name="T211" fmla="*/ 1290 h 450"/>
                              <a:gd name="T212" fmla="+- 0 7493 7278"/>
                              <a:gd name="T213" fmla="*/ T212 w 4006"/>
                              <a:gd name="T214" fmla="+- 0 1292 857"/>
                              <a:gd name="T215" fmla="*/ 1292 h 450"/>
                              <a:gd name="T216" fmla="+- 0 7444 7278"/>
                              <a:gd name="T217" fmla="*/ T216 w 4006"/>
                              <a:gd name="T218" fmla="+- 0 1291 857"/>
                              <a:gd name="T219" fmla="*/ 1291 h 450"/>
                              <a:gd name="T220" fmla="+- 0 7405 7278"/>
                              <a:gd name="T221" fmla="*/ T220 w 4006"/>
                              <a:gd name="T222" fmla="+- 0 1285 857"/>
                              <a:gd name="T223" fmla="*/ 1285 h 450"/>
                              <a:gd name="T224" fmla="+- 0 7323 7278"/>
                              <a:gd name="T225" fmla="*/ T224 w 4006"/>
                              <a:gd name="T226" fmla="+- 0 1266 857"/>
                              <a:gd name="T227" fmla="*/ 1266 h 450"/>
                              <a:gd name="T228" fmla="+- 0 7278 7278"/>
                              <a:gd name="T229" fmla="*/ T228 w 4006"/>
                              <a:gd name="T230" fmla="+- 0 1128 857"/>
                              <a:gd name="T231" fmla="*/ 1128 h 450"/>
                              <a:gd name="T232" fmla="+- 0 7282 7278"/>
                              <a:gd name="T233" fmla="*/ T232 w 4006"/>
                              <a:gd name="T234" fmla="+- 0 1053 857"/>
                              <a:gd name="T235" fmla="*/ 1053 h 450"/>
                              <a:gd name="T236" fmla="+- 0 7286 7278"/>
                              <a:gd name="T237" fmla="*/ T236 w 4006"/>
                              <a:gd name="T238" fmla="+- 0 983 857"/>
                              <a:gd name="T239" fmla="*/ 983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006" h="450">
                                <a:moveTo>
                                  <a:pt x="45" y="81"/>
                                </a:moveTo>
                                <a:lnTo>
                                  <a:pt x="78" y="23"/>
                                </a:lnTo>
                                <a:lnTo>
                                  <a:pt x="160" y="17"/>
                                </a:lnTo>
                                <a:lnTo>
                                  <a:pt x="202" y="17"/>
                                </a:lnTo>
                                <a:lnTo>
                                  <a:pt x="244" y="18"/>
                                </a:lnTo>
                                <a:lnTo>
                                  <a:pt x="286" y="17"/>
                                </a:lnTo>
                                <a:lnTo>
                                  <a:pt x="370" y="13"/>
                                </a:lnTo>
                                <a:lnTo>
                                  <a:pt x="454" y="11"/>
                                </a:lnTo>
                                <a:lnTo>
                                  <a:pt x="539" y="11"/>
                                </a:lnTo>
                                <a:lnTo>
                                  <a:pt x="624" y="11"/>
                                </a:lnTo>
                                <a:lnTo>
                                  <a:pt x="681" y="11"/>
                                </a:lnTo>
                                <a:lnTo>
                                  <a:pt x="738" y="11"/>
                                </a:lnTo>
                                <a:lnTo>
                                  <a:pt x="794" y="13"/>
                                </a:lnTo>
                                <a:lnTo>
                                  <a:pt x="851" y="17"/>
                                </a:lnTo>
                                <a:lnTo>
                                  <a:pt x="935" y="20"/>
                                </a:lnTo>
                                <a:lnTo>
                                  <a:pt x="1018" y="18"/>
                                </a:lnTo>
                                <a:lnTo>
                                  <a:pt x="1102" y="14"/>
                                </a:lnTo>
                                <a:lnTo>
                                  <a:pt x="1186" y="11"/>
                                </a:lnTo>
                                <a:lnTo>
                                  <a:pt x="1268" y="9"/>
                                </a:lnTo>
                                <a:lnTo>
                                  <a:pt x="1351" y="7"/>
                                </a:lnTo>
                                <a:lnTo>
                                  <a:pt x="1433" y="5"/>
                                </a:lnTo>
                                <a:lnTo>
                                  <a:pt x="1515" y="4"/>
                                </a:lnTo>
                                <a:lnTo>
                                  <a:pt x="1598" y="3"/>
                                </a:lnTo>
                                <a:lnTo>
                                  <a:pt x="1680" y="2"/>
                                </a:lnTo>
                                <a:lnTo>
                                  <a:pt x="1762" y="1"/>
                                </a:lnTo>
                                <a:lnTo>
                                  <a:pt x="1845" y="1"/>
                                </a:lnTo>
                                <a:lnTo>
                                  <a:pt x="1927" y="0"/>
                                </a:lnTo>
                                <a:lnTo>
                                  <a:pt x="2010" y="0"/>
                                </a:lnTo>
                                <a:lnTo>
                                  <a:pt x="2088" y="0"/>
                                </a:lnTo>
                                <a:lnTo>
                                  <a:pt x="2166" y="1"/>
                                </a:lnTo>
                                <a:lnTo>
                                  <a:pt x="2243" y="3"/>
                                </a:lnTo>
                                <a:lnTo>
                                  <a:pt x="2321" y="4"/>
                                </a:lnTo>
                                <a:lnTo>
                                  <a:pt x="2404" y="7"/>
                                </a:lnTo>
                                <a:lnTo>
                                  <a:pt x="2486" y="13"/>
                                </a:lnTo>
                                <a:lnTo>
                                  <a:pt x="2569" y="19"/>
                                </a:lnTo>
                                <a:lnTo>
                                  <a:pt x="2652" y="24"/>
                                </a:lnTo>
                                <a:lnTo>
                                  <a:pt x="2729" y="26"/>
                                </a:lnTo>
                                <a:lnTo>
                                  <a:pt x="2806" y="28"/>
                                </a:lnTo>
                                <a:lnTo>
                                  <a:pt x="2884" y="31"/>
                                </a:lnTo>
                                <a:lnTo>
                                  <a:pt x="2961" y="33"/>
                                </a:lnTo>
                                <a:lnTo>
                                  <a:pt x="3038" y="34"/>
                                </a:lnTo>
                                <a:lnTo>
                                  <a:pt x="3116" y="36"/>
                                </a:lnTo>
                                <a:lnTo>
                                  <a:pt x="3193" y="36"/>
                                </a:lnTo>
                                <a:lnTo>
                                  <a:pt x="3265" y="34"/>
                                </a:lnTo>
                                <a:lnTo>
                                  <a:pt x="3336" y="31"/>
                                </a:lnTo>
                                <a:lnTo>
                                  <a:pt x="3408" y="27"/>
                                </a:lnTo>
                                <a:lnTo>
                                  <a:pt x="3480" y="25"/>
                                </a:lnTo>
                                <a:lnTo>
                                  <a:pt x="3533" y="24"/>
                                </a:lnTo>
                                <a:lnTo>
                                  <a:pt x="3587" y="20"/>
                                </a:lnTo>
                                <a:lnTo>
                                  <a:pt x="3641" y="18"/>
                                </a:lnTo>
                                <a:lnTo>
                                  <a:pt x="3734" y="20"/>
                                </a:lnTo>
                                <a:lnTo>
                                  <a:pt x="3814" y="29"/>
                                </a:lnTo>
                                <a:lnTo>
                                  <a:pt x="3854" y="34"/>
                                </a:lnTo>
                                <a:lnTo>
                                  <a:pt x="3884" y="35"/>
                                </a:lnTo>
                                <a:lnTo>
                                  <a:pt x="3951" y="38"/>
                                </a:lnTo>
                                <a:lnTo>
                                  <a:pt x="4005" y="108"/>
                                </a:lnTo>
                                <a:lnTo>
                                  <a:pt x="4006" y="147"/>
                                </a:lnTo>
                                <a:lnTo>
                                  <a:pt x="4004" y="180"/>
                                </a:lnTo>
                                <a:lnTo>
                                  <a:pt x="4001" y="204"/>
                                </a:lnTo>
                                <a:lnTo>
                                  <a:pt x="3997" y="227"/>
                                </a:lnTo>
                                <a:lnTo>
                                  <a:pt x="3992" y="251"/>
                                </a:lnTo>
                                <a:lnTo>
                                  <a:pt x="3987" y="274"/>
                                </a:lnTo>
                                <a:lnTo>
                                  <a:pt x="3983" y="306"/>
                                </a:lnTo>
                                <a:lnTo>
                                  <a:pt x="3981" y="374"/>
                                </a:lnTo>
                                <a:lnTo>
                                  <a:pt x="3943" y="427"/>
                                </a:lnTo>
                                <a:lnTo>
                                  <a:pt x="3849" y="442"/>
                                </a:lnTo>
                                <a:lnTo>
                                  <a:pt x="3805" y="445"/>
                                </a:lnTo>
                                <a:lnTo>
                                  <a:pt x="3731" y="449"/>
                                </a:lnTo>
                                <a:lnTo>
                                  <a:pt x="3657" y="450"/>
                                </a:lnTo>
                                <a:lnTo>
                                  <a:pt x="3581" y="449"/>
                                </a:lnTo>
                                <a:lnTo>
                                  <a:pt x="3506" y="447"/>
                                </a:lnTo>
                                <a:lnTo>
                                  <a:pt x="3431" y="445"/>
                                </a:lnTo>
                                <a:lnTo>
                                  <a:pt x="3358" y="444"/>
                                </a:lnTo>
                                <a:lnTo>
                                  <a:pt x="2738" y="444"/>
                                </a:lnTo>
                                <a:lnTo>
                                  <a:pt x="2651" y="444"/>
                                </a:lnTo>
                                <a:lnTo>
                                  <a:pt x="2564" y="444"/>
                                </a:lnTo>
                                <a:lnTo>
                                  <a:pt x="2477" y="442"/>
                                </a:lnTo>
                                <a:lnTo>
                                  <a:pt x="2390" y="439"/>
                                </a:lnTo>
                                <a:lnTo>
                                  <a:pt x="2318" y="434"/>
                                </a:lnTo>
                                <a:lnTo>
                                  <a:pt x="2246" y="429"/>
                                </a:lnTo>
                                <a:lnTo>
                                  <a:pt x="2174" y="425"/>
                                </a:lnTo>
                                <a:lnTo>
                                  <a:pt x="2103" y="422"/>
                                </a:lnTo>
                                <a:lnTo>
                                  <a:pt x="2018" y="422"/>
                                </a:lnTo>
                                <a:lnTo>
                                  <a:pt x="1933" y="424"/>
                                </a:lnTo>
                                <a:lnTo>
                                  <a:pt x="1848" y="428"/>
                                </a:lnTo>
                                <a:lnTo>
                                  <a:pt x="1764" y="432"/>
                                </a:lnTo>
                                <a:lnTo>
                                  <a:pt x="1679" y="434"/>
                                </a:lnTo>
                                <a:lnTo>
                                  <a:pt x="1600" y="434"/>
                                </a:lnTo>
                                <a:lnTo>
                                  <a:pt x="1522" y="434"/>
                                </a:lnTo>
                                <a:lnTo>
                                  <a:pt x="1443" y="434"/>
                                </a:lnTo>
                                <a:lnTo>
                                  <a:pt x="1365" y="433"/>
                                </a:lnTo>
                                <a:lnTo>
                                  <a:pt x="1282" y="434"/>
                                </a:lnTo>
                                <a:lnTo>
                                  <a:pt x="1199" y="434"/>
                                </a:lnTo>
                                <a:lnTo>
                                  <a:pt x="1116" y="435"/>
                                </a:lnTo>
                                <a:lnTo>
                                  <a:pt x="1033" y="436"/>
                                </a:lnTo>
                                <a:lnTo>
                                  <a:pt x="950" y="437"/>
                                </a:lnTo>
                                <a:lnTo>
                                  <a:pt x="867" y="437"/>
                                </a:lnTo>
                                <a:lnTo>
                                  <a:pt x="784" y="438"/>
                                </a:lnTo>
                                <a:lnTo>
                                  <a:pt x="702" y="438"/>
                                </a:lnTo>
                                <a:lnTo>
                                  <a:pt x="619" y="438"/>
                                </a:lnTo>
                                <a:lnTo>
                                  <a:pt x="536" y="437"/>
                                </a:lnTo>
                                <a:lnTo>
                                  <a:pt x="453" y="436"/>
                                </a:lnTo>
                                <a:lnTo>
                                  <a:pt x="406" y="435"/>
                                </a:lnTo>
                                <a:lnTo>
                                  <a:pt x="358" y="434"/>
                                </a:lnTo>
                                <a:lnTo>
                                  <a:pt x="310" y="434"/>
                                </a:lnTo>
                                <a:lnTo>
                                  <a:pt x="263" y="433"/>
                                </a:lnTo>
                                <a:lnTo>
                                  <a:pt x="239" y="434"/>
                                </a:lnTo>
                                <a:lnTo>
                                  <a:pt x="215" y="435"/>
                                </a:lnTo>
                                <a:lnTo>
                                  <a:pt x="190" y="435"/>
                                </a:lnTo>
                                <a:lnTo>
                                  <a:pt x="166" y="434"/>
                                </a:lnTo>
                                <a:lnTo>
                                  <a:pt x="146" y="431"/>
                                </a:lnTo>
                                <a:lnTo>
                                  <a:pt x="127" y="428"/>
                                </a:lnTo>
                                <a:lnTo>
                                  <a:pt x="107" y="425"/>
                                </a:lnTo>
                                <a:lnTo>
                                  <a:pt x="45" y="409"/>
                                </a:lnTo>
                                <a:lnTo>
                                  <a:pt x="0" y="320"/>
                                </a:lnTo>
                                <a:lnTo>
                                  <a:pt x="0" y="271"/>
                                </a:lnTo>
                                <a:lnTo>
                                  <a:pt x="4" y="229"/>
                                </a:lnTo>
                                <a:lnTo>
                                  <a:pt x="4" y="196"/>
                                </a:lnTo>
                                <a:lnTo>
                                  <a:pt x="3" y="160"/>
                                </a:lnTo>
                                <a:lnTo>
                                  <a:pt x="8" y="126"/>
                                </a:lnTo>
                                <a:lnTo>
                                  <a:pt x="28" y="101"/>
                                </a:lnTo>
                              </a:path>
                            </a:pathLst>
                          </a:custGeom>
                          <a:noFill/>
                          <a:ln w="9512">
                            <a:solidFill>
                              <a:srgbClr val="40AD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AutoShape 311"/>
                        <wps:cNvSpPr>
                          <a:spLocks/>
                        </wps:cNvSpPr>
                        <wps:spPr bwMode="auto">
                          <a:xfrm>
                            <a:off x="4817" y="17925"/>
                            <a:ext cx="518" cy="413"/>
                          </a:xfrm>
                          <a:custGeom>
                            <a:avLst/>
                            <a:gdLst>
                              <a:gd name="T0" fmla="+- 0 10854 4817"/>
                              <a:gd name="T1" fmla="*/ T0 w 518"/>
                              <a:gd name="T2" fmla="+- 0 721 17925"/>
                              <a:gd name="T3" fmla="*/ 721 h 413"/>
                              <a:gd name="T4" fmla="+- 0 10849 4817"/>
                              <a:gd name="T5" fmla="*/ T4 w 518"/>
                              <a:gd name="T6" fmla="+- 0 717 17925"/>
                              <a:gd name="T7" fmla="*/ 717 h 413"/>
                              <a:gd name="T8" fmla="+- 0 10849 4817"/>
                              <a:gd name="T9" fmla="*/ T8 w 518"/>
                              <a:gd name="T10" fmla="+- 0 717 17925"/>
                              <a:gd name="T11" fmla="*/ 717 h 413"/>
                              <a:gd name="T12" fmla="+- 0 10854 4817"/>
                              <a:gd name="T13" fmla="*/ T12 w 518"/>
                              <a:gd name="T14" fmla="+- 0 721 17925"/>
                              <a:gd name="T15" fmla="*/ 721 h 413"/>
                              <a:gd name="T16" fmla="+- 0 10849 4817"/>
                              <a:gd name="T17" fmla="*/ T16 w 518"/>
                              <a:gd name="T18" fmla="+- 0 717 17925"/>
                              <a:gd name="T19" fmla="*/ 717 h 413"/>
                              <a:gd name="T20" fmla="+- 0 10825 4817"/>
                              <a:gd name="T21" fmla="*/ T20 w 518"/>
                              <a:gd name="T22" fmla="+- 0 694 17925"/>
                              <a:gd name="T23" fmla="*/ 694 h 413"/>
                              <a:gd name="T24" fmla="+- 0 10825 4817"/>
                              <a:gd name="T25" fmla="*/ T24 w 518"/>
                              <a:gd name="T26" fmla="+- 0 694 17925"/>
                              <a:gd name="T27" fmla="*/ 694 h 413"/>
                              <a:gd name="T28" fmla="+- 0 10849 4817"/>
                              <a:gd name="T29" fmla="*/ T28 w 518"/>
                              <a:gd name="T30" fmla="+- 0 717 17925"/>
                              <a:gd name="T31" fmla="*/ 717 h 413"/>
                              <a:gd name="T32" fmla="+- 0 11074 4817"/>
                              <a:gd name="T33" fmla="*/ T32 w 518"/>
                              <a:gd name="T34" fmla="+- 0 694 17925"/>
                              <a:gd name="T35" fmla="*/ 694 h 413"/>
                              <a:gd name="T36" fmla="+- 0 11090 4817"/>
                              <a:gd name="T37" fmla="*/ T36 w 518"/>
                              <a:gd name="T38" fmla="+- 0 709 17925"/>
                              <a:gd name="T39" fmla="*/ 709 h 413"/>
                              <a:gd name="T40" fmla="+- 0 11098 4817"/>
                              <a:gd name="T41" fmla="*/ T40 w 518"/>
                              <a:gd name="T42" fmla="+- 0 716 17925"/>
                              <a:gd name="T43" fmla="*/ 716 h 413"/>
                              <a:gd name="T44" fmla="+- 0 11098 4817"/>
                              <a:gd name="T45" fmla="*/ T44 w 518"/>
                              <a:gd name="T46" fmla="+- 0 716 17925"/>
                              <a:gd name="T47" fmla="*/ 716 h 413"/>
                              <a:gd name="T48" fmla="+- 0 11090 4817"/>
                              <a:gd name="T49" fmla="*/ T48 w 518"/>
                              <a:gd name="T50" fmla="+- 0 709 17925"/>
                              <a:gd name="T51" fmla="*/ 709 h 413"/>
                              <a:gd name="T52" fmla="+- 0 11074 4817"/>
                              <a:gd name="T53" fmla="*/ T52 w 518"/>
                              <a:gd name="T54" fmla="+- 0 694 17925"/>
                              <a:gd name="T55" fmla="*/ 694 h 413"/>
                              <a:gd name="T56" fmla="+- 0 10581 4817"/>
                              <a:gd name="T57" fmla="*/ T56 w 518"/>
                              <a:gd name="T58" fmla="+- 0 694 17925"/>
                              <a:gd name="T59" fmla="*/ 694 h 413"/>
                              <a:gd name="T60" fmla="+- 0 10605 4817"/>
                              <a:gd name="T61" fmla="*/ T60 w 518"/>
                              <a:gd name="T62" fmla="+- 0 717 17925"/>
                              <a:gd name="T63" fmla="*/ 717 h 413"/>
                              <a:gd name="T64" fmla="+- 0 10605 4817"/>
                              <a:gd name="T65" fmla="*/ T64 w 518"/>
                              <a:gd name="T66" fmla="+- 0 717 17925"/>
                              <a:gd name="T67" fmla="*/ 717 h 413"/>
                              <a:gd name="T68" fmla="+- 0 10581 4817"/>
                              <a:gd name="T69" fmla="*/ T68 w 518"/>
                              <a:gd name="T70" fmla="+- 0 694 17925"/>
                              <a:gd name="T71" fmla="*/ 694 h 413"/>
                              <a:gd name="T72" fmla="+- 0 10656 4817"/>
                              <a:gd name="T73" fmla="*/ T72 w 518"/>
                              <a:gd name="T74" fmla="+- 0 308 17925"/>
                              <a:gd name="T75" fmla="*/ 308 h 413"/>
                              <a:gd name="T76" fmla="+- 0 10677 4817"/>
                              <a:gd name="T77" fmla="*/ T76 w 518"/>
                              <a:gd name="T78" fmla="+- 0 328 17925"/>
                              <a:gd name="T79" fmla="*/ 328 h 413"/>
                              <a:gd name="T80" fmla="+- 0 10736 4817"/>
                              <a:gd name="T81" fmla="*/ T80 w 518"/>
                              <a:gd name="T82" fmla="+- 0 382 17925"/>
                              <a:gd name="T83" fmla="*/ 382 h 413"/>
                              <a:gd name="T84" fmla="+- 0 10795 4817"/>
                              <a:gd name="T85" fmla="*/ T84 w 518"/>
                              <a:gd name="T86" fmla="+- 0 437 17925"/>
                              <a:gd name="T87" fmla="*/ 437 h 413"/>
                              <a:gd name="T88" fmla="+- 0 10854 4817"/>
                              <a:gd name="T89" fmla="*/ T88 w 518"/>
                              <a:gd name="T90" fmla="+- 0 491 17925"/>
                              <a:gd name="T91" fmla="*/ 491 h 413"/>
                              <a:gd name="T92" fmla="+- 0 10913 4817"/>
                              <a:gd name="T93" fmla="*/ T92 w 518"/>
                              <a:gd name="T94" fmla="+- 0 546 17925"/>
                              <a:gd name="T95" fmla="*/ 546 h 413"/>
                              <a:gd name="T96" fmla="+- 0 10972 4817"/>
                              <a:gd name="T97" fmla="*/ T96 w 518"/>
                              <a:gd name="T98" fmla="+- 0 600 17925"/>
                              <a:gd name="T99" fmla="*/ 600 h 413"/>
                              <a:gd name="T100" fmla="+- 0 11031 4817"/>
                              <a:gd name="T101" fmla="*/ T100 w 518"/>
                              <a:gd name="T102" fmla="+- 0 654 17925"/>
                              <a:gd name="T103" fmla="*/ 654 h 413"/>
                              <a:gd name="T104" fmla="+- 0 11074 4817"/>
                              <a:gd name="T105" fmla="*/ T104 w 518"/>
                              <a:gd name="T106" fmla="+- 0 694 17925"/>
                              <a:gd name="T107" fmla="*/ 694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18" h="413">
                                <a:moveTo>
                                  <a:pt x="6037" y="-17204"/>
                                </a:moveTo>
                                <a:lnTo>
                                  <a:pt x="6032" y="-17208"/>
                                </a:lnTo>
                                <a:moveTo>
                                  <a:pt x="6032" y="-17208"/>
                                </a:moveTo>
                                <a:lnTo>
                                  <a:pt x="6037" y="-17204"/>
                                </a:lnTo>
                                <a:moveTo>
                                  <a:pt x="6032" y="-17208"/>
                                </a:moveTo>
                                <a:lnTo>
                                  <a:pt x="6008" y="-17231"/>
                                </a:lnTo>
                                <a:moveTo>
                                  <a:pt x="6008" y="-17231"/>
                                </a:moveTo>
                                <a:lnTo>
                                  <a:pt x="6032" y="-17208"/>
                                </a:lnTo>
                                <a:moveTo>
                                  <a:pt x="6257" y="-17231"/>
                                </a:moveTo>
                                <a:lnTo>
                                  <a:pt x="6273" y="-17216"/>
                                </a:lnTo>
                                <a:lnTo>
                                  <a:pt x="6281" y="-17209"/>
                                </a:lnTo>
                                <a:moveTo>
                                  <a:pt x="6281" y="-17209"/>
                                </a:moveTo>
                                <a:lnTo>
                                  <a:pt x="6273" y="-17216"/>
                                </a:lnTo>
                                <a:lnTo>
                                  <a:pt x="6257" y="-17231"/>
                                </a:lnTo>
                                <a:moveTo>
                                  <a:pt x="5764" y="-17231"/>
                                </a:moveTo>
                                <a:lnTo>
                                  <a:pt x="5788" y="-17208"/>
                                </a:lnTo>
                                <a:moveTo>
                                  <a:pt x="5788" y="-17208"/>
                                </a:moveTo>
                                <a:lnTo>
                                  <a:pt x="5764" y="-17231"/>
                                </a:lnTo>
                                <a:moveTo>
                                  <a:pt x="5839" y="-17617"/>
                                </a:moveTo>
                                <a:lnTo>
                                  <a:pt x="5860" y="-17597"/>
                                </a:lnTo>
                                <a:lnTo>
                                  <a:pt x="5919" y="-17543"/>
                                </a:lnTo>
                                <a:lnTo>
                                  <a:pt x="5978" y="-17488"/>
                                </a:lnTo>
                                <a:lnTo>
                                  <a:pt x="6037" y="-17434"/>
                                </a:lnTo>
                                <a:lnTo>
                                  <a:pt x="6096" y="-17379"/>
                                </a:lnTo>
                                <a:lnTo>
                                  <a:pt x="6155" y="-17325"/>
                                </a:lnTo>
                                <a:lnTo>
                                  <a:pt x="6214" y="-17271"/>
                                </a:lnTo>
                                <a:lnTo>
                                  <a:pt x="6257" y="-17231"/>
                                </a:lnTo>
                              </a:path>
                            </a:pathLst>
                          </a:custGeom>
                          <a:noFill/>
                          <a:ln w="11125">
                            <a:solidFill>
                              <a:srgbClr val="1B75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 name="Picture 3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891" y="299"/>
                            <a:ext cx="379" cy="351"/>
                          </a:xfrm>
                          <a:prstGeom prst="rect">
                            <a:avLst/>
                          </a:prstGeom>
                          <a:noFill/>
                          <a:extLst>
                            <a:ext uri="{909E8E84-426E-40DD-AFC4-6F175D3DCCD1}">
                              <a14:hiddenFill xmlns:a14="http://schemas.microsoft.com/office/drawing/2010/main">
                                <a:solidFill>
                                  <a:srgbClr val="FFFFFF"/>
                                </a:solidFill>
                              </a14:hiddenFill>
                            </a:ext>
                          </a:extLst>
                        </pic:spPr>
                      </pic:pic>
                      <wps:wsp>
                        <wps:cNvPr id="105" name="AutoShape 309"/>
                        <wps:cNvSpPr>
                          <a:spLocks/>
                        </wps:cNvSpPr>
                        <wps:spPr bwMode="auto">
                          <a:xfrm>
                            <a:off x="1518" y="17906"/>
                            <a:ext cx="4003" cy="427"/>
                          </a:xfrm>
                          <a:custGeom>
                            <a:avLst/>
                            <a:gdLst>
                              <a:gd name="T0" fmla="+- 0 7699 1519"/>
                              <a:gd name="T1" fmla="*/ T0 w 4003"/>
                              <a:gd name="T2" fmla="+- 0 708 17907"/>
                              <a:gd name="T3" fmla="*/ 708 h 427"/>
                              <a:gd name="T4" fmla="+- 0 7298 1519"/>
                              <a:gd name="T5" fmla="*/ T4 w 4003"/>
                              <a:gd name="T6" fmla="+- 0 545 17907"/>
                              <a:gd name="T7" fmla="*/ 545 h 427"/>
                              <a:gd name="T8" fmla="+- 0 7689 1519"/>
                              <a:gd name="T9" fmla="*/ T8 w 4003"/>
                              <a:gd name="T10" fmla="+- 0 698 17907"/>
                              <a:gd name="T11" fmla="*/ 698 h 427"/>
                              <a:gd name="T12" fmla="+- 0 7402 1519"/>
                              <a:gd name="T13" fmla="*/ T12 w 4003"/>
                              <a:gd name="T14" fmla="+- 0 414 17907"/>
                              <a:gd name="T15" fmla="*/ 414 h 427"/>
                              <a:gd name="T16" fmla="+- 0 7354 1519"/>
                              <a:gd name="T17" fmla="*/ T16 w 4003"/>
                              <a:gd name="T18" fmla="+- 0 601 17907"/>
                              <a:gd name="T19" fmla="*/ 601 h 427"/>
                              <a:gd name="T20" fmla="+- 0 7402 1519"/>
                              <a:gd name="T21" fmla="*/ T20 w 4003"/>
                              <a:gd name="T22" fmla="+- 0 414 17907"/>
                              <a:gd name="T23" fmla="*/ 414 h 427"/>
                              <a:gd name="T24" fmla="+- 0 7689 1519"/>
                              <a:gd name="T25" fmla="*/ T24 w 4003"/>
                              <a:gd name="T26" fmla="+- 0 698 17907"/>
                              <a:gd name="T27" fmla="*/ 698 h 427"/>
                              <a:gd name="T28" fmla="+- 0 7939 1519"/>
                              <a:gd name="T29" fmla="*/ T28 w 4003"/>
                              <a:gd name="T30" fmla="+- 0 710 17907"/>
                              <a:gd name="T31" fmla="*/ 710 h 427"/>
                              <a:gd name="T32" fmla="+- 0 7750 1519"/>
                              <a:gd name="T33" fmla="*/ T32 w 4003"/>
                              <a:gd name="T34" fmla="+- 0 526 17907"/>
                              <a:gd name="T35" fmla="*/ 526 h 427"/>
                              <a:gd name="T36" fmla="+- 0 7512 1519"/>
                              <a:gd name="T37" fmla="*/ T36 w 4003"/>
                              <a:gd name="T38" fmla="+- 0 290 17907"/>
                              <a:gd name="T39" fmla="*/ 290 h 427"/>
                              <a:gd name="T40" fmla="+- 0 8174 1519"/>
                              <a:gd name="T41" fmla="*/ T40 w 4003"/>
                              <a:gd name="T42" fmla="+- 0 706 17907"/>
                              <a:gd name="T43" fmla="*/ 706 h 427"/>
                              <a:gd name="T44" fmla="+- 0 7985 1519"/>
                              <a:gd name="T45" fmla="*/ T44 w 4003"/>
                              <a:gd name="T46" fmla="+- 0 290 17907"/>
                              <a:gd name="T47" fmla="*/ 290 h 427"/>
                              <a:gd name="T48" fmla="+- 0 8274 1519"/>
                              <a:gd name="T49" fmla="*/ T48 w 4003"/>
                              <a:gd name="T50" fmla="+- 0 572 17907"/>
                              <a:gd name="T51" fmla="*/ 572 h 427"/>
                              <a:gd name="T52" fmla="+- 0 8624 1519"/>
                              <a:gd name="T53" fmla="*/ T52 w 4003"/>
                              <a:gd name="T54" fmla="+- 0 678 17907"/>
                              <a:gd name="T55" fmla="*/ 678 h 427"/>
                              <a:gd name="T56" fmla="+- 0 8335 1519"/>
                              <a:gd name="T57" fmla="*/ T56 w 4003"/>
                              <a:gd name="T58" fmla="+- 0 401 17907"/>
                              <a:gd name="T59" fmla="*/ 401 h 427"/>
                              <a:gd name="T60" fmla="+- 0 8567 1519"/>
                              <a:gd name="T61" fmla="*/ T60 w 4003"/>
                              <a:gd name="T62" fmla="+- 0 394 17907"/>
                              <a:gd name="T63" fmla="*/ 394 h 427"/>
                              <a:gd name="T64" fmla="+- 0 8858 1519"/>
                              <a:gd name="T65" fmla="*/ T64 w 4003"/>
                              <a:gd name="T66" fmla="+- 0 673 17907"/>
                              <a:gd name="T67" fmla="*/ 673 h 427"/>
                              <a:gd name="T68" fmla="+- 0 8973 1519"/>
                              <a:gd name="T69" fmla="*/ T68 w 4003"/>
                              <a:gd name="T70" fmla="+- 0 552 17907"/>
                              <a:gd name="T71" fmla="*/ 552 h 427"/>
                              <a:gd name="T72" fmla="+- 0 8701 1519"/>
                              <a:gd name="T73" fmla="*/ T72 w 4003"/>
                              <a:gd name="T74" fmla="+- 0 293 17907"/>
                              <a:gd name="T75" fmla="*/ 293 h 427"/>
                              <a:gd name="T76" fmla="+- 0 8915 1519"/>
                              <a:gd name="T77" fmla="*/ T76 w 4003"/>
                              <a:gd name="T78" fmla="+- 0 498 17907"/>
                              <a:gd name="T79" fmla="*/ 498 h 427"/>
                              <a:gd name="T80" fmla="+- 0 9364 1519"/>
                              <a:gd name="T81" fmla="*/ T80 w 4003"/>
                              <a:gd name="T82" fmla="+- 0 694 17907"/>
                              <a:gd name="T83" fmla="*/ 694 h 427"/>
                              <a:gd name="T84" fmla="+- 0 9091 1519"/>
                              <a:gd name="T85" fmla="*/ T84 w 4003"/>
                              <a:gd name="T86" fmla="+- 0 436 17907"/>
                              <a:gd name="T87" fmla="*/ 436 h 427"/>
                              <a:gd name="T88" fmla="+- 0 8278 1519"/>
                              <a:gd name="T89" fmla="*/ T88 w 4003"/>
                              <a:gd name="T90" fmla="+- 0 345 17907"/>
                              <a:gd name="T91" fmla="*/ 345 h 427"/>
                              <a:gd name="T92" fmla="+- 0 8566 1519"/>
                              <a:gd name="T93" fmla="*/ T92 w 4003"/>
                              <a:gd name="T94" fmla="+- 0 623 17907"/>
                              <a:gd name="T95" fmla="*/ 623 h 427"/>
                              <a:gd name="T96" fmla="+- 0 8800 1519"/>
                              <a:gd name="T97" fmla="*/ T96 w 4003"/>
                              <a:gd name="T98" fmla="+- 0 617 17907"/>
                              <a:gd name="T99" fmla="*/ 617 h 427"/>
                              <a:gd name="T100" fmla="+- 0 8509 1519"/>
                              <a:gd name="T101" fmla="*/ T100 w 4003"/>
                              <a:gd name="T102" fmla="+- 0 338 17907"/>
                              <a:gd name="T103" fmla="*/ 338 h 427"/>
                              <a:gd name="T104" fmla="+- 0 7870 1519"/>
                              <a:gd name="T105" fmla="*/ T104 w 4003"/>
                              <a:gd name="T106" fmla="+- 0 410 17907"/>
                              <a:gd name="T107" fmla="*/ 410 h 427"/>
                              <a:gd name="T108" fmla="+- 0 8157 1519"/>
                              <a:gd name="T109" fmla="*/ T108 w 4003"/>
                              <a:gd name="T110" fmla="+- 0 690 17907"/>
                              <a:gd name="T111" fmla="*/ 690 h 427"/>
                              <a:gd name="T112" fmla="+- 0 8274 1519"/>
                              <a:gd name="T113" fmla="*/ T112 w 4003"/>
                              <a:gd name="T114" fmla="+- 0 572 17907"/>
                              <a:gd name="T115" fmla="*/ 572 h 427"/>
                              <a:gd name="T116" fmla="+- 0 7985 1519"/>
                              <a:gd name="T117" fmla="*/ T116 w 4003"/>
                              <a:gd name="T118" fmla="+- 0 290 17907"/>
                              <a:gd name="T119" fmla="*/ 290 h 427"/>
                              <a:gd name="T120" fmla="+- 0 8042 1519"/>
                              <a:gd name="T121" fmla="*/ T120 w 4003"/>
                              <a:gd name="T122" fmla="+- 0 578 17907"/>
                              <a:gd name="T123" fmla="*/ 578 h 427"/>
                              <a:gd name="T124" fmla="+- 0 7755 1519"/>
                              <a:gd name="T125" fmla="*/ T124 w 4003"/>
                              <a:gd name="T126" fmla="+- 0 297 17907"/>
                              <a:gd name="T127" fmla="*/ 297 h 427"/>
                              <a:gd name="T128" fmla="+- 0 7636 1519"/>
                              <a:gd name="T129" fmla="*/ T128 w 4003"/>
                              <a:gd name="T130" fmla="+- 0 413 17907"/>
                              <a:gd name="T131" fmla="*/ 413 h 427"/>
                              <a:gd name="T132" fmla="+- 0 7923 1519"/>
                              <a:gd name="T133" fmla="*/ T132 w 4003"/>
                              <a:gd name="T134" fmla="+- 0 695 17907"/>
                              <a:gd name="T135" fmla="*/ 695 h 427"/>
                              <a:gd name="T136" fmla="+- 0 10093 1519"/>
                              <a:gd name="T137" fmla="*/ T136 w 4003"/>
                              <a:gd name="T138" fmla="+- 0 694 17907"/>
                              <a:gd name="T139" fmla="*/ 694 h 427"/>
                              <a:gd name="T140" fmla="+- 0 9620 1519"/>
                              <a:gd name="T141" fmla="*/ T140 w 4003"/>
                              <a:gd name="T142" fmla="+- 0 707 17907"/>
                              <a:gd name="T143" fmla="*/ 707 h 427"/>
                              <a:gd name="T144" fmla="+- 0 9873 1519"/>
                              <a:gd name="T145" fmla="*/ T144 w 4003"/>
                              <a:gd name="T146" fmla="+- 0 716 17907"/>
                              <a:gd name="T147" fmla="*/ 716 h 427"/>
                              <a:gd name="T148" fmla="+- 0 9854 1519"/>
                              <a:gd name="T149" fmla="*/ T148 w 4003"/>
                              <a:gd name="T150" fmla="+- 0 472 17907"/>
                              <a:gd name="T151" fmla="*/ 472 h 427"/>
                              <a:gd name="T152" fmla="+- 0 10093 1519"/>
                              <a:gd name="T153" fmla="*/ T152 w 4003"/>
                              <a:gd name="T154" fmla="+- 0 694 17907"/>
                              <a:gd name="T155" fmla="*/ 694 h 427"/>
                              <a:gd name="T156" fmla="+- 0 10337 1519"/>
                              <a:gd name="T157" fmla="*/ T156 w 4003"/>
                              <a:gd name="T158" fmla="+- 0 694 17907"/>
                              <a:gd name="T159" fmla="*/ 694 h 427"/>
                              <a:gd name="T160" fmla="+- 0 10090 1519"/>
                              <a:gd name="T161" fmla="*/ T160 w 4003"/>
                              <a:gd name="T162" fmla="+- 0 466 17907"/>
                              <a:gd name="T163" fmla="*/ 466 h 427"/>
                              <a:gd name="T164" fmla="+- 0 9180 1519"/>
                              <a:gd name="T165" fmla="*/ T164 w 4003"/>
                              <a:gd name="T166" fmla="+- 0 293 17907"/>
                              <a:gd name="T167" fmla="*/ 293 h 427"/>
                              <a:gd name="T168" fmla="+- 0 9443 1519"/>
                              <a:gd name="T169" fmla="*/ T168 w 4003"/>
                              <a:gd name="T170" fmla="+- 0 541 17907"/>
                              <a:gd name="T171" fmla="*/ 541 h 427"/>
                              <a:gd name="T172" fmla="+- 0 9843 1519"/>
                              <a:gd name="T173" fmla="*/ T172 w 4003"/>
                              <a:gd name="T174" fmla="+- 0 689 17907"/>
                              <a:gd name="T175" fmla="*/ 689 h 427"/>
                              <a:gd name="T176" fmla="+- 0 9554 1519"/>
                              <a:gd name="T177" fmla="*/ T176 w 4003"/>
                              <a:gd name="T178" fmla="+- 0 418 17907"/>
                              <a:gd name="T179" fmla="*/ 418 h 427"/>
                              <a:gd name="T180" fmla="+- 0 9439 1519"/>
                              <a:gd name="T181" fmla="*/ T180 w 4003"/>
                              <a:gd name="T182" fmla="+- 0 309 17907"/>
                              <a:gd name="T183" fmla="*/ 309 h 427"/>
                              <a:gd name="T184" fmla="+- 0 9728 1519"/>
                              <a:gd name="T185" fmla="*/ T184 w 4003"/>
                              <a:gd name="T186" fmla="+- 0 581 17907"/>
                              <a:gd name="T187" fmla="*/ 581 h 427"/>
                              <a:gd name="T188" fmla="+- 0 10089 1519"/>
                              <a:gd name="T189" fmla="*/ T188 w 4003"/>
                              <a:gd name="T190" fmla="+- 0 691 17907"/>
                              <a:gd name="T191" fmla="*/ 691 h 427"/>
                              <a:gd name="T192" fmla="+- 0 9795 1519"/>
                              <a:gd name="T193" fmla="*/ T192 w 4003"/>
                              <a:gd name="T194" fmla="+- 0 417 17907"/>
                              <a:gd name="T195" fmla="*/ 417 h 427"/>
                              <a:gd name="T196" fmla="+- 0 10199 1519"/>
                              <a:gd name="T197" fmla="*/ T196 w 4003"/>
                              <a:gd name="T198" fmla="+- 0 341 17907"/>
                              <a:gd name="T199" fmla="*/ 341 h 427"/>
                              <a:gd name="T200" fmla="+- 0 10492 1519"/>
                              <a:gd name="T201" fmla="*/ T200 w 4003"/>
                              <a:gd name="T202" fmla="+- 0 612 17907"/>
                              <a:gd name="T203" fmla="*/ 612 h 427"/>
                              <a:gd name="T204" fmla="+- 0 10739 1519"/>
                              <a:gd name="T205" fmla="*/ T204 w 4003"/>
                              <a:gd name="T206" fmla="+- 0 615 17907"/>
                              <a:gd name="T207" fmla="*/ 615 h 427"/>
                              <a:gd name="T208" fmla="+- 0 10443 1519"/>
                              <a:gd name="T209" fmla="*/ T208 w 4003"/>
                              <a:gd name="T210" fmla="+- 0 341 17907"/>
                              <a:gd name="T211" fmla="*/ 341 h 427"/>
                              <a:gd name="T212" fmla="+- 0 10031 1519"/>
                              <a:gd name="T213" fmla="*/ T212 w 4003"/>
                              <a:gd name="T214" fmla="+- 0 411 17907"/>
                              <a:gd name="T215" fmla="*/ 411 h 427"/>
                              <a:gd name="T216" fmla="+- 0 10327 1519"/>
                              <a:gd name="T217" fmla="*/ T216 w 4003"/>
                              <a:gd name="T218" fmla="+- 0 685 17907"/>
                              <a:gd name="T219" fmla="*/ 685 h 427"/>
                              <a:gd name="T220" fmla="+- 0 10433 1519"/>
                              <a:gd name="T221" fmla="*/ T220 w 4003"/>
                              <a:gd name="T222" fmla="+- 0 558 17907"/>
                              <a:gd name="T223" fmla="*/ 558 h 427"/>
                              <a:gd name="T224" fmla="+- 0 10158 1519"/>
                              <a:gd name="T225" fmla="*/ T224 w 4003"/>
                              <a:gd name="T226" fmla="+- 0 302 17907"/>
                              <a:gd name="T227" fmla="*/ 302 h 427"/>
                              <a:gd name="T228" fmla="+- 0 10407 1519"/>
                              <a:gd name="T229" fmla="*/ T228 w 4003"/>
                              <a:gd name="T230" fmla="+- 0 308 17907"/>
                              <a:gd name="T231" fmla="*/ 308 h 427"/>
                              <a:gd name="T232" fmla="+- 0 10680 1519"/>
                              <a:gd name="T233" fmla="*/ T232 w 4003"/>
                              <a:gd name="T234" fmla="+- 0 560 17907"/>
                              <a:gd name="T235" fmla="*/ 560 h 427"/>
                              <a:gd name="T236" fmla="+- 0 11031 1519"/>
                              <a:gd name="T237" fmla="*/ T236 w 4003"/>
                              <a:gd name="T238" fmla="+- 0 654 17907"/>
                              <a:gd name="T239" fmla="*/ 654 h 427"/>
                              <a:gd name="T240" fmla="+- 0 10736 1519"/>
                              <a:gd name="T241" fmla="*/ T240 w 4003"/>
                              <a:gd name="T242" fmla="+- 0 382 17907"/>
                              <a:gd name="T243" fmla="*/ 382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003" h="427">
                                <a:moveTo>
                                  <a:pt x="7845" y="-17213"/>
                                </a:moveTo>
                                <a:lnTo>
                                  <a:pt x="7845" y="-17213"/>
                                </a:lnTo>
                                <a:moveTo>
                                  <a:pt x="7845" y="-17213"/>
                                </a:moveTo>
                                <a:lnTo>
                                  <a:pt x="7845" y="-17213"/>
                                </a:lnTo>
                                <a:moveTo>
                                  <a:pt x="6180" y="-17199"/>
                                </a:moveTo>
                                <a:lnTo>
                                  <a:pt x="6178" y="-17201"/>
                                </a:lnTo>
                                <a:moveTo>
                                  <a:pt x="6178" y="-17201"/>
                                </a:moveTo>
                                <a:lnTo>
                                  <a:pt x="6180" y="-17199"/>
                                </a:lnTo>
                                <a:moveTo>
                                  <a:pt x="5763" y="-17378"/>
                                </a:moveTo>
                                <a:lnTo>
                                  <a:pt x="5779" y="-17362"/>
                                </a:lnTo>
                                <a:lnTo>
                                  <a:pt x="5835" y="-17306"/>
                                </a:lnTo>
                                <a:lnTo>
                                  <a:pt x="5892" y="-17250"/>
                                </a:lnTo>
                                <a:lnTo>
                                  <a:pt x="5943" y="-17200"/>
                                </a:lnTo>
                                <a:moveTo>
                                  <a:pt x="6178" y="-17201"/>
                                </a:moveTo>
                                <a:lnTo>
                                  <a:pt x="6170" y="-17209"/>
                                </a:lnTo>
                                <a:lnTo>
                                  <a:pt x="6112" y="-17266"/>
                                </a:lnTo>
                                <a:lnTo>
                                  <a:pt x="6055" y="-17322"/>
                                </a:lnTo>
                                <a:lnTo>
                                  <a:pt x="5997" y="-17379"/>
                                </a:lnTo>
                                <a:lnTo>
                                  <a:pt x="5940" y="-17436"/>
                                </a:lnTo>
                                <a:lnTo>
                                  <a:pt x="5883" y="-17493"/>
                                </a:lnTo>
                                <a:lnTo>
                                  <a:pt x="5826" y="-17549"/>
                                </a:lnTo>
                                <a:lnTo>
                                  <a:pt x="5807" y="-17568"/>
                                </a:lnTo>
                                <a:moveTo>
                                  <a:pt x="5943" y="-17200"/>
                                </a:moveTo>
                                <a:lnTo>
                                  <a:pt x="5892" y="-17250"/>
                                </a:lnTo>
                                <a:lnTo>
                                  <a:pt x="5835" y="-17306"/>
                                </a:lnTo>
                                <a:lnTo>
                                  <a:pt x="5779" y="-17362"/>
                                </a:lnTo>
                                <a:lnTo>
                                  <a:pt x="5763" y="-17378"/>
                                </a:lnTo>
                                <a:moveTo>
                                  <a:pt x="5807" y="-17568"/>
                                </a:moveTo>
                                <a:lnTo>
                                  <a:pt x="5826" y="-17549"/>
                                </a:lnTo>
                                <a:lnTo>
                                  <a:pt x="5883" y="-17493"/>
                                </a:lnTo>
                                <a:lnTo>
                                  <a:pt x="5940" y="-17436"/>
                                </a:lnTo>
                                <a:lnTo>
                                  <a:pt x="5997" y="-17379"/>
                                </a:lnTo>
                                <a:lnTo>
                                  <a:pt x="6055" y="-17322"/>
                                </a:lnTo>
                                <a:lnTo>
                                  <a:pt x="6112" y="-17266"/>
                                </a:lnTo>
                                <a:lnTo>
                                  <a:pt x="6170" y="-17209"/>
                                </a:lnTo>
                                <a:lnTo>
                                  <a:pt x="6178" y="-17201"/>
                                </a:lnTo>
                                <a:moveTo>
                                  <a:pt x="6420" y="-17197"/>
                                </a:moveTo>
                                <a:lnTo>
                                  <a:pt x="6415" y="-17201"/>
                                </a:lnTo>
                                <a:moveTo>
                                  <a:pt x="6415" y="-17201"/>
                                </a:moveTo>
                                <a:lnTo>
                                  <a:pt x="6420" y="-17197"/>
                                </a:lnTo>
                                <a:moveTo>
                                  <a:pt x="6415" y="-17201"/>
                                </a:moveTo>
                                <a:lnTo>
                                  <a:pt x="6404" y="-17212"/>
                                </a:lnTo>
                                <a:lnTo>
                                  <a:pt x="6346" y="-17269"/>
                                </a:lnTo>
                                <a:lnTo>
                                  <a:pt x="6289" y="-17325"/>
                                </a:lnTo>
                                <a:lnTo>
                                  <a:pt x="6231" y="-17381"/>
                                </a:lnTo>
                                <a:lnTo>
                                  <a:pt x="6174" y="-17438"/>
                                </a:lnTo>
                                <a:lnTo>
                                  <a:pt x="6117" y="-17494"/>
                                </a:lnTo>
                                <a:lnTo>
                                  <a:pt x="6060" y="-17551"/>
                                </a:lnTo>
                                <a:lnTo>
                                  <a:pt x="6003" y="-17607"/>
                                </a:lnTo>
                                <a:lnTo>
                                  <a:pt x="5993" y="-17617"/>
                                </a:lnTo>
                                <a:moveTo>
                                  <a:pt x="6894" y="-17201"/>
                                </a:moveTo>
                                <a:lnTo>
                                  <a:pt x="6896" y="-17200"/>
                                </a:lnTo>
                                <a:moveTo>
                                  <a:pt x="6896" y="-17200"/>
                                </a:moveTo>
                                <a:lnTo>
                                  <a:pt x="6894" y="-17201"/>
                                </a:lnTo>
                                <a:moveTo>
                                  <a:pt x="6655" y="-17201"/>
                                </a:moveTo>
                                <a:lnTo>
                                  <a:pt x="6658" y="-17198"/>
                                </a:lnTo>
                                <a:moveTo>
                                  <a:pt x="6658" y="-17198"/>
                                </a:moveTo>
                                <a:lnTo>
                                  <a:pt x="6655" y="-17201"/>
                                </a:lnTo>
                                <a:moveTo>
                                  <a:pt x="6466" y="-17617"/>
                                </a:moveTo>
                                <a:lnTo>
                                  <a:pt x="6466" y="-17617"/>
                                </a:lnTo>
                                <a:lnTo>
                                  <a:pt x="6523" y="-17560"/>
                                </a:lnTo>
                                <a:lnTo>
                                  <a:pt x="6581" y="-17504"/>
                                </a:lnTo>
                                <a:lnTo>
                                  <a:pt x="6639" y="-17448"/>
                                </a:lnTo>
                                <a:lnTo>
                                  <a:pt x="6697" y="-17391"/>
                                </a:lnTo>
                                <a:lnTo>
                                  <a:pt x="6755" y="-17335"/>
                                </a:lnTo>
                                <a:lnTo>
                                  <a:pt x="6813" y="-17279"/>
                                </a:lnTo>
                                <a:lnTo>
                                  <a:pt x="6871" y="-17223"/>
                                </a:lnTo>
                                <a:lnTo>
                                  <a:pt x="6894" y="-17201"/>
                                </a:lnTo>
                                <a:moveTo>
                                  <a:pt x="7134" y="-17201"/>
                                </a:moveTo>
                                <a:lnTo>
                                  <a:pt x="7105" y="-17229"/>
                                </a:lnTo>
                                <a:lnTo>
                                  <a:pt x="7047" y="-17284"/>
                                </a:lnTo>
                                <a:lnTo>
                                  <a:pt x="6989" y="-17340"/>
                                </a:lnTo>
                                <a:lnTo>
                                  <a:pt x="6931" y="-17395"/>
                                </a:lnTo>
                                <a:lnTo>
                                  <a:pt x="6874" y="-17451"/>
                                </a:lnTo>
                                <a:lnTo>
                                  <a:pt x="6816" y="-17506"/>
                                </a:lnTo>
                                <a:lnTo>
                                  <a:pt x="6759" y="-17562"/>
                                </a:lnTo>
                                <a:lnTo>
                                  <a:pt x="6705" y="-17614"/>
                                </a:lnTo>
                                <a:moveTo>
                                  <a:pt x="6943" y="-17614"/>
                                </a:moveTo>
                                <a:lnTo>
                                  <a:pt x="6990" y="-17569"/>
                                </a:lnTo>
                                <a:lnTo>
                                  <a:pt x="7048" y="-17513"/>
                                </a:lnTo>
                                <a:lnTo>
                                  <a:pt x="7106" y="-17457"/>
                                </a:lnTo>
                                <a:lnTo>
                                  <a:pt x="7164" y="-17402"/>
                                </a:lnTo>
                                <a:lnTo>
                                  <a:pt x="7222" y="-17346"/>
                                </a:lnTo>
                                <a:lnTo>
                                  <a:pt x="7281" y="-17290"/>
                                </a:lnTo>
                                <a:lnTo>
                                  <a:pt x="7339" y="-17234"/>
                                </a:lnTo>
                                <a:lnTo>
                                  <a:pt x="7374" y="-17201"/>
                                </a:lnTo>
                                <a:moveTo>
                                  <a:pt x="7610" y="-17207"/>
                                </a:moveTo>
                                <a:lnTo>
                                  <a:pt x="7569" y="-17245"/>
                                </a:lnTo>
                                <a:lnTo>
                                  <a:pt x="7511" y="-17300"/>
                                </a:lnTo>
                                <a:lnTo>
                                  <a:pt x="7454" y="-17355"/>
                                </a:lnTo>
                                <a:lnTo>
                                  <a:pt x="7396" y="-17409"/>
                                </a:lnTo>
                                <a:lnTo>
                                  <a:pt x="7339" y="-17464"/>
                                </a:lnTo>
                                <a:lnTo>
                                  <a:pt x="7281" y="-17519"/>
                                </a:lnTo>
                                <a:lnTo>
                                  <a:pt x="7223" y="-17575"/>
                                </a:lnTo>
                                <a:lnTo>
                                  <a:pt x="7182" y="-17614"/>
                                </a:lnTo>
                                <a:moveTo>
                                  <a:pt x="7182" y="-17614"/>
                                </a:moveTo>
                                <a:lnTo>
                                  <a:pt x="7223" y="-17575"/>
                                </a:lnTo>
                                <a:lnTo>
                                  <a:pt x="7281" y="-17519"/>
                                </a:lnTo>
                                <a:lnTo>
                                  <a:pt x="7339" y="-17464"/>
                                </a:lnTo>
                                <a:lnTo>
                                  <a:pt x="7396" y="-17409"/>
                                </a:lnTo>
                                <a:lnTo>
                                  <a:pt x="7454" y="-17355"/>
                                </a:lnTo>
                                <a:lnTo>
                                  <a:pt x="7511" y="-17300"/>
                                </a:lnTo>
                                <a:lnTo>
                                  <a:pt x="7569" y="-17245"/>
                                </a:lnTo>
                                <a:lnTo>
                                  <a:pt x="7610" y="-17207"/>
                                </a:lnTo>
                                <a:moveTo>
                                  <a:pt x="7845" y="-17213"/>
                                </a:moveTo>
                                <a:lnTo>
                                  <a:pt x="7804" y="-17251"/>
                                </a:lnTo>
                                <a:lnTo>
                                  <a:pt x="7746" y="-17306"/>
                                </a:lnTo>
                                <a:lnTo>
                                  <a:pt x="7688" y="-17361"/>
                                </a:lnTo>
                                <a:lnTo>
                                  <a:pt x="7630" y="-17416"/>
                                </a:lnTo>
                                <a:lnTo>
                                  <a:pt x="7572" y="-17471"/>
                                </a:lnTo>
                                <a:lnTo>
                                  <a:pt x="7514" y="-17526"/>
                                </a:lnTo>
                                <a:lnTo>
                                  <a:pt x="7456" y="-17581"/>
                                </a:lnTo>
                                <a:lnTo>
                                  <a:pt x="7421" y="-17614"/>
                                </a:lnTo>
                                <a:moveTo>
                                  <a:pt x="6705" y="-17614"/>
                                </a:moveTo>
                                <a:lnTo>
                                  <a:pt x="6759" y="-17562"/>
                                </a:lnTo>
                                <a:lnTo>
                                  <a:pt x="6816" y="-17506"/>
                                </a:lnTo>
                                <a:lnTo>
                                  <a:pt x="6874" y="-17451"/>
                                </a:lnTo>
                                <a:lnTo>
                                  <a:pt x="6931" y="-17395"/>
                                </a:lnTo>
                                <a:lnTo>
                                  <a:pt x="6989" y="-17340"/>
                                </a:lnTo>
                                <a:lnTo>
                                  <a:pt x="7047" y="-17284"/>
                                </a:lnTo>
                                <a:lnTo>
                                  <a:pt x="7105" y="-17229"/>
                                </a:lnTo>
                                <a:lnTo>
                                  <a:pt x="7134" y="-17201"/>
                                </a:lnTo>
                                <a:moveTo>
                                  <a:pt x="7374" y="-17201"/>
                                </a:moveTo>
                                <a:lnTo>
                                  <a:pt x="7339" y="-17234"/>
                                </a:lnTo>
                                <a:lnTo>
                                  <a:pt x="7281" y="-17290"/>
                                </a:lnTo>
                                <a:lnTo>
                                  <a:pt x="7222" y="-17346"/>
                                </a:lnTo>
                                <a:lnTo>
                                  <a:pt x="7164" y="-17402"/>
                                </a:lnTo>
                                <a:lnTo>
                                  <a:pt x="7106" y="-17457"/>
                                </a:lnTo>
                                <a:lnTo>
                                  <a:pt x="7048" y="-17513"/>
                                </a:lnTo>
                                <a:lnTo>
                                  <a:pt x="6990" y="-17569"/>
                                </a:lnTo>
                                <a:lnTo>
                                  <a:pt x="6943" y="-17614"/>
                                </a:lnTo>
                                <a:moveTo>
                                  <a:pt x="6229" y="-17617"/>
                                </a:moveTo>
                                <a:lnTo>
                                  <a:pt x="6236" y="-17610"/>
                                </a:lnTo>
                                <a:lnTo>
                                  <a:pt x="6293" y="-17554"/>
                                </a:lnTo>
                                <a:lnTo>
                                  <a:pt x="6351" y="-17497"/>
                                </a:lnTo>
                                <a:lnTo>
                                  <a:pt x="6408" y="-17441"/>
                                </a:lnTo>
                                <a:lnTo>
                                  <a:pt x="6466" y="-17385"/>
                                </a:lnTo>
                                <a:lnTo>
                                  <a:pt x="6523" y="-17329"/>
                                </a:lnTo>
                                <a:lnTo>
                                  <a:pt x="6581" y="-17273"/>
                                </a:lnTo>
                                <a:lnTo>
                                  <a:pt x="6638" y="-17217"/>
                                </a:lnTo>
                                <a:lnTo>
                                  <a:pt x="6655" y="-17201"/>
                                </a:lnTo>
                                <a:moveTo>
                                  <a:pt x="6894" y="-17201"/>
                                </a:moveTo>
                                <a:lnTo>
                                  <a:pt x="6871" y="-17223"/>
                                </a:lnTo>
                                <a:lnTo>
                                  <a:pt x="6813" y="-17279"/>
                                </a:lnTo>
                                <a:lnTo>
                                  <a:pt x="6755" y="-17335"/>
                                </a:lnTo>
                                <a:lnTo>
                                  <a:pt x="6697" y="-17391"/>
                                </a:lnTo>
                                <a:lnTo>
                                  <a:pt x="6639" y="-17448"/>
                                </a:lnTo>
                                <a:lnTo>
                                  <a:pt x="6581" y="-17504"/>
                                </a:lnTo>
                                <a:lnTo>
                                  <a:pt x="6523" y="-17560"/>
                                </a:lnTo>
                                <a:lnTo>
                                  <a:pt x="6466" y="-17617"/>
                                </a:lnTo>
                                <a:moveTo>
                                  <a:pt x="6655" y="-17201"/>
                                </a:moveTo>
                                <a:lnTo>
                                  <a:pt x="6638" y="-17217"/>
                                </a:lnTo>
                                <a:lnTo>
                                  <a:pt x="6581" y="-17273"/>
                                </a:lnTo>
                                <a:lnTo>
                                  <a:pt x="6523" y="-17329"/>
                                </a:lnTo>
                                <a:lnTo>
                                  <a:pt x="6466" y="-17385"/>
                                </a:lnTo>
                                <a:lnTo>
                                  <a:pt x="6408" y="-17441"/>
                                </a:lnTo>
                                <a:lnTo>
                                  <a:pt x="6351" y="-17497"/>
                                </a:lnTo>
                                <a:lnTo>
                                  <a:pt x="6293" y="-17554"/>
                                </a:lnTo>
                                <a:lnTo>
                                  <a:pt x="6236" y="-17610"/>
                                </a:lnTo>
                                <a:lnTo>
                                  <a:pt x="6229" y="-17617"/>
                                </a:lnTo>
                                <a:moveTo>
                                  <a:pt x="5993" y="-17617"/>
                                </a:moveTo>
                                <a:lnTo>
                                  <a:pt x="6003" y="-17607"/>
                                </a:lnTo>
                                <a:lnTo>
                                  <a:pt x="6060" y="-17551"/>
                                </a:lnTo>
                                <a:lnTo>
                                  <a:pt x="6117" y="-17494"/>
                                </a:lnTo>
                                <a:lnTo>
                                  <a:pt x="6174" y="-17438"/>
                                </a:lnTo>
                                <a:lnTo>
                                  <a:pt x="6231" y="-17381"/>
                                </a:lnTo>
                                <a:lnTo>
                                  <a:pt x="6289" y="-17325"/>
                                </a:lnTo>
                                <a:lnTo>
                                  <a:pt x="6346" y="-17269"/>
                                </a:lnTo>
                                <a:lnTo>
                                  <a:pt x="6404" y="-17212"/>
                                </a:lnTo>
                                <a:lnTo>
                                  <a:pt x="6415" y="-17201"/>
                                </a:lnTo>
                                <a:moveTo>
                                  <a:pt x="8574" y="-17213"/>
                                </a:moveTo>
                                <a:lnTo>
                                  <a:pt x="8598" y="-17190"/>
                                </a:lnTo>
                                <a:moveTo>
                                  <a:pt x="8598" y="-17190"/>
                                </a:moveTo>
                                <a:lnTo>
                                  <a:pt x="8574" y="-17213"/>
                                </a:lnTo>
                                <a:moveTo>
                                  <a:pt x="8087" y="-17213"/>
                                </a:moveTo>
                                <a:lnTo>
                                  <a:pt x="8101" y="-17200"/>
                                </a:lnTo>
                                <a:lnTo>
                                  <a:pt x="8102" y="-17199"/>
                                </a:lnTo>
                                <a:moveTo>
                                  <a:pt x="8102" y="-17199"/>
                                </a:moveTo>
                                <a:lnTo>
                                  <a:pt x="8101" y="-17200"/>
                                </a:lnTo>
                                <a:lnTo>
                                  <a:pt x="8087" y="-17213"/>
                                </a:lnTo>
                                <a:moveTo>
                                  <a:pt x="8354" y="-17191"/>
                                </a:moveTo>
                                <a:lnTo>
                                  <a:pt x="8330" y="-17213"/>
                                </a:lnTo>
                                <a:moveTo>
                                  <a:pt x="8330" y="-17213"/>
                                </a:moveTo>
                                <a:lnTo>
                                  <a:pt x="8354" y="-17191"/>
                                </a:lnTo>
                                <a:moveTo>
                                  <a:pt x="8144" y="-17614"/>
                                </a:moveTo>
                                <a:lnTo>
                                  <a:pt x="8159" y="-17600"/>
                                </a:lnTo>
                                <a:lnTo>
                                  <a:pt x="8217" y="-17545"/>
                                </a:lnTo>
                                <a:lnTo>
                                  <a:pt x="8276" y="-17490"/>
                                </a:lnTo>
                                <a:lnTo>
                                  <a:pt x="8335" y="-17435"/>
                                </a:lnTo>
                                <a:lnTo>
                                  <a:pt x="8394" y="-17380"/>
                                </a:lnTo>
                                <a:lnTo>
                                  <a:pt x="8452" y="-17326"/>
                                </a:lnTo>
                                <a:lnTo>
                                  <a:pt x="8511" y="-17271"/>
                                </a:lnTo>
                                <a:lnTo>
                                  <a:pt x="8570" y="-17216"/>
                                </a:lnTo>
                                <a:lnTo>
                                  <a:pt x="8574" y="-17213"/>
                                </a:lnTo>
                                <a:moveTo>
                                  <a:pt x="8842" y="-17190"/>
                                </a:moveTo>
                                <a:lnTo>
                                  <a:pt x="8818" y="-17213"/>
                                </a:lnTo>
                                <a:moveTo>
                                  <a:pt x="8818" y="-17213"/>
                                </a:moveTo>
                                <a:lnTo>
                                  <a:pt x="8842" y="-17190"/>
                                </a:lnTo>
                                <a:moveTo>
                                  <a:pt x="8818" y="-17213"/>
                                </a:moveTo>
                                <a:lnTo>
                                  <a:pt x="8808" y="-17222"/>
                                </a:lnTo>
                                <a:lnTo>
                                  <a:pt x="8749" y="-17277"/>
                                </a:lnTo>
                                <a:lnTo>
                                  <a:pt x="8689" y="-17332"/>
                                </a:lnTo>
                                <a:lnTo>
                                  <a:pt x="8630" y="-17386"/>
                                </a:lnTo>
                                <a:lnTo>
                                  <a:pt x="8571" y="-17441"/>
                                </a:lnTo>
                                <a:lnTo>
                                  <a:pt x="8512" y="-17496"/>
                                </a:lnTo>
                                <a:lnTo>
                                  <a:pt x="8453" y="-17551"/>
                                </a:lnTo>
                                <a:lnTo>
                                  <a:pt x="8394" y="-17606"/>
                                </a:lnTo>
                                <a:lnTo>
                                  <a:pt x="8388" y="-17612"/>
                                </a:lnTo>
                                <a:moveTo>
                                  <a:pt x="7661" y="-17614"/>
                                </a:moveTo>
                                <a:lnTo>
                                  <a:pt x="7690" y="-17587"/>
                                </a:lnTo>
                                <a:lnTo>
                                  <a:pt x="7749" y="-17531"/>
                                </a:lnTo>
                                <a:lnTo>
                                  <a:pt x="7807" y="-17476"/>
                                </a:lnTo>
                                <a:lnTo>
                                  <a:pt x="7866" y="-17421"/>
                                </a:lnTo>
                                <a:lnTo>
                                  <a:pt x="7924" y="-17366"/>
                                </a:lnTo>
                                <a:lnTo>
                                  <a:pt x="7983" y="-17311"/>
                                </a:lnTo>
                                <a:lnTo>
                                  <a:pt x="8042" y="-17255"/>
                                </a:lnTo>
                                <a:lnTo>
                                  <a:pt x="8087" y="-17213"/>
                                </a:lnTo>
                                <a:moveTo>
                                  <a:pt x="8330" y="-17213"/>
                                </a:moveTo>
                                <a:lnTo>
                                  <a:pt x="8324" y="-17218"/>
                                </a:lnTo>
                                <a:lnTo>
                                  <a:pt x="8267" y="-17272"/>
                                </a:lnTo>
                                <a:lnTo>
                                  <a:pt x="8209" y="-17326"/>
                                </a:lnTo>
                                <a:lnTo>
                                  <a:pt x="8151" y="-17380"/>
                                </a:lnTo>
                                <a:lnTo>
                                  <a:pt x="8093" y="-17435"/>
                                </a:lnTo>
                                <a:lnTo>
                                  <a:pt x="8035" y="-17489"/>
                                </a:lnTo>
                                <a:lnTo>
                                  <a:pt x="7978" y="-17543"/>
                                </a:lnTo>
                                <a:lnTo>
                                  <a:pt x="7920" y="-17598"/>
                                </a:lnTo>
                                <a:lnTo>
                                  <a:pt x="7902" y="-17614"/>
                                </a:lnTo>
                                <a:moveTo>
                                  <a:pt x="7902" y="-17614"/>
                                </a:moveTo>
                                <a:lnTo>
                                  <a:pt x="7920" y="-17598"/>
                                </a:lnTo>
                                <a:lnTo>
                                  <a:pt x="7978" y="-17543"/>
                                </a:lnTo>
                                <a:lnTo>
                                  <a:pt x="8035" y="-17489"/>
                                </a:lnTo>
                                <a:lnTo>
                                  <a:pt x="8093" y="-17435"/>
                                </a:lnTo>
                                <a:lnTo>
                                  <a:pt x="8151" y="-17380"/>
                                </a:lnTo>
                                <a:lnTo>
                                  <a:pt x="8209" y="-17326"/>
                                </a:lnTo>
                                <a:lnTo>
                                  <a:pt x="8267" y="-17272"/>
                                </a:lnTo>
                                <a:lnTo>
                                  <a:pt x="8324" y="-17218"/>
                                </a:lnTo>
                                <a:lnTo>
                                  <a:pt x="8330" y="-17213"/>
                                </a:lnTo>
                                <a:moveTo>
                                  <a:pt x="8574" y="-17213"/>
                                </a:moveTo>
                                <a:lnTo>
                                  <a:pt x="8570" y="-17216"/>
                                </a:lnTo>
                                <a:lnTo>
                                  <a:pt x="8511" y="-17271"/>
                                </a:lnTo>
                                <a:lnTo>
                                  <a:pt x="8452" y="-17326"/>
                                </a:lnTo>
                                <a:lnTo>
                                  <a:pt x="8394" y="-17380"/>
                                </a:lnTo>
                                <a:lnTo>
                                  <a:pt x="8335" y="-17435"/>
                                </a:lnTo>
                                <a:lnTo>
                                  <a:pt x="8276" y="-17490"/>
                                </a:lnTo>
                                <a:lnTo>
                                  <a:pt x="8217" y="-17545"/>
                                </a:lnTo>
                                <a:lnTo>
                                  <a:pt x="8159" y="-17600"/>
                                </a:lnTo>
                                <a:lnTo>
                                  <a:pt x="8144" y="-17614"/>
                                </a:lnTo>
                                <a:moveTo>
                                  <a:pt x="8639" y="-17605"/>
                                </a:moveTo>
                                <a:lnTo>
                                  <a:pt x="8680" y="-17566"/>
                                </a:lnTo>
                                <a:lnTo>
                                  <a:pt x="8739" y="-17512"/>
                                </a:lnTo>
                                <a:lnTo>
                                  <a:pt x="8797" y="-17458"/>
                                </a:lnTo>
                                <a:lnTo>
                                  <a:pt x="8856" y="-17403"/>
                                </a:lnTo>
                                <a:lnTo>
                                  <a:pt x="8914" y="-17349"/>
                                </a:lnTo>
                                <a:lnTo>
                                  <a:pt x="8973" y="-17295"/>
                                </a:lnTo>
                                <a:lnTo>
                                  <a:pt x="9031" y="-17241"/>
                                </a:lnTo>
                                <a:lnTo>
                                  <a:pt x="9062" y="-17213"/>
                                </a:lnTo>
                                <a:moveTo>
                                  <a:pt x="9306" y="-17213"/>
                                </a:moveTo>
                                <a:lnTo>
                                  <a:pt x="9280" y="-17237"/>
                                </a:lnTo>
                                <a:lnTo>
                                  <a:pt x="9220" y="-17292"/>
                                </a:lnTo>
                                <a:lnTo>
                                  <a:pt x="9161" y="-17347"/>
                                </a:lnTo>
                                <a:lnTo>
                                  <a:pt x="9102" y="-17401"/>
                                </a:lnTo>
                                <a:lnTo>
                                  <a:pt x="9043" y="-17456"/>
                                </a:lnTo>
                                <a:lnTo>
                                  <a:pt x="8983" y="-17511"/>
                                </a:lnTo>
                                <a:lnTo>
                                  <a:pt x="8924" y="-17566"/>
                                </a:lnTo>
                                <a:lnTo>
                                  <a:pt x="8888" y="-17599"/>
                                </a:lnTo>
                                <a:moveTo>
                                  <a:pt x="8388" y="-17612"/>
                                </a:moveTo>
                                <a:lnTo>
                                  <a:pt x="8394" y="-17606"/>
                                </a:lnTo>
                                <a:lnTo>
                                  <a:pt x="8453" y="-17551"/>
                                </a:lnTo>
                                <a:lnTo>
                                  <a:pt x="8512" y="-17496"/>
                                </a:lnTo>
                                <a:lnTo>
                                  <a:pt x="8571" y="-17441"/>
                                </a:lnTo>
                                <a:lnTo>
                                  <a:pt x="8630" y="-17386"/>
                                </a:lnTo>
                                <a:lnTo>
                                  <a:pt x="8689" y="-17332"/>
                                </a:lnTo>
                                <a:lnTo>
                                  <a:pt x="8749" y="-17277"/>
                                </a:lnTo>
                                <a:lnTo>
                                  <a:pt x="8808" y="-17222"/>
                                </a:lnTo>
                                <a:lnTo>
                                  <a:pt x="8818" y="-17213"/>
                                </a:lnTo>
                                <a:moveTo>
                                  <a:pt x="9062" y="-17213"/>
                                </a:moveTo>
                                <a:lnTo>
                                  <a:pt x="9031" y="-17241"/>
                                </a:lnTo>
                                <a:lnTo>
                                  <a:pt x="8973" y="-17295"/>
                                </a:lnTo>
                                <a:lnTo>
                                  <a:pt x="8914" y="-17349"/>
                                </a:lnTo>
                                <a:lnTo>
                                  <a:pt x="8856" y="-17403"/>
                                </a:lnTo>
                                <a:lnTo>
                                  <a:pt x="8797" y="-17458"/>
                                </a:lnTo>
                                <a:lnTo>
                                  <a:pt x="8739" y="-17512"/>
                                </a:lnTo>
                                <a:lnTo>
                                  <a:pt x="8680" y="-17566"/>
                                </a:lnTo>
                                <a:lnTo>
                                  <a:pt x="8639" y="-17605"/>
                                </a:lnTo>
                                <a:moveTo>
                                  <a:pt x="9625" y="-17599"/>
                                </a:moveTo>
                                <a:lnTo>
                                  <a:pt x="9684" y="-17544"/>
                                </a:lnTo>
                                <a:lnTo>
                                  <a:pt x="9743" y="-17490"/>
                                </a:lnTo>
                                <a:lnTo>
                                  <a:pt x="9766" y="-17469"/>
                                </a:lnTo>
                                <a:moveTo>
                                  <a:pt x="8888" y="-17599"/>
                                </a:moveTo>
                                <a:lnTo>
                                  <a:pt x="8924" y="-17566"/>
                                </a:lnTo>
                                <a:lnTo>
                                  <a:pt x="8983" y="-17511"/>
                                </a:lnTo>
                                <a:lnTo>
                                  <a:pt x="9043" y="-17456"/>
                                </a:lnTo>
                                <a:lnTo>
                                  <a:pt x="9102" y="-17401"/>
                                </a:lnTo>
                                <a:lnTo>
                                  <a:pt x="9161" y="-17347"/>
                                </a:lnTo>
                                <a:lnTo>
                                  <a:pt x="9220" y="-17292"/>
                                </a:lnTo>
                                <a:lnTo>
                                  <a:pt x="9280" y="-17237"/>
                                </a:lnTo>
                                <a:lnTo>
                                  <a:pt x="9306" y="-17213"/>
                                </a:lnTo>
                                <a:moveTo>
                                  <a:pt x="9555" y="-17213"/>
                                </a:moveTo>
                                <a:lnTo>
                                  <a:pt x="9512" y="-17253"/>
                                </a:lnTo>
                                <a:lnTo>
                                  <a:pt x="9453" y="-17307"/>
                                </a:lnTo>
                                <a:lnTo>
                                  <a:pt x="9394" y="-17361"/>
                                </a:lnTo>
                                <a:lnTo>
                                  <a:pt x="9335" y="-17416"/>
                                </a:lnTo>
                                <a:lnTo>
                                  <a:pt x="9276" y="-17470"/>
                                </a:lnTo>
                                <a:lnTo>
                                  <a:pt x="9217" y="-17525"/>
                                </a:lnTo>
                                <a:lnTo>
                                  <a:pt x="9158" y="-17579"/>
                                </a:lnTo>
                                <a:lnTo>
                                  <a:pt x="9137" y="-17599"/>
                                </a:lnTo>
                              </a:path>
                            </a:pathLst>
                          </a:custGeom>
                          <a:noFill/>
                          <a:ln w="11125">
                            <a:solidFill>
                              <a:srgbClr val="1B75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 name="Picture 30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891" y="299"/>
                            <a:ext cx="403" cy="351"/>
                          </a:xfrm>
                          <a:prstGeom prst="rect">
                            <a:avLst/>
                          </a:prstGeom>
                          <a:noFill/>
                          <a:extLst>
                            <a:ext uri="{909E8E84-426E-40DD-AFC4-6F175D3DCCD1}">
                              <a14:hiddenFill xmlns:a14="http://schemas.microsoft.com/office/drawing/2010/main">
                                <a:solidFill>
                                  <a:srgbClr val="FFFFFF"/>
                                </a:solidFill>
                              </a14:hiddenFill>
                            </a:ext>
                          </a:extLst>
                        </pic:spPr>
                      </pic:pic>
                      <wps:wsp>
                        <wps:cNvPr id="107" name="AutoShape 307"/>
                        <wps:cNvSpPr>
                          <a:spLocks/>
                        </wps:cNvSpPr>
                        <wps:spPr bwMode="auto">
                          <a:xfrm>
                            <a:off x="1978" y="17889"/>
                            <a:ext cx="3404" cy="434"/>
                          </a:xfrm>
                          <a:custGeom>
                            <a:avLst/>
                            <a:gdLst>
                              <a:gd name="T0" fmla="+- 0 8975 1978"/>
                              <a:gd name="T1" fmla="*/ T0 w 3404"/>
                              <a:gd name="T2" fmla="+- 0 326 17890"/>
                              <a:gd name="T3" fmla="*/ 326 h 434"/>
                              <a:gd name="T4" fmla="+- 0 9091 1978"/>
                              <a:gd name="T5" fmla="*/ T4 w 3404"/>
                              <a:gd name="T6" fmla="+- 0 436 17890"/>
                              <a:gd name="T7" fmla="*/ 436 h 434"/>
                              <a:gd name="T8" fmla="+- 0 9207 1978"/>
                              <a:gd name="T9" fmla="*/ T8 w 3404"/>
                              <a:gd name="T10" fmla="+- 0 546 17890"/>
                              <a:gd name="T11" fmla="*/ 546 h 434"/>
                              <a:gd name="T12" fmla="+- 0 9323 1978"/>
                              <a:gd name="T13" fmla="*/ T12 w 3404"/>
                              <a:gd name="T14" fmla="+- 0 656 17890"/>
                              <a:gd name="T15" fmla="*/ 656 h 434"/>
                              <a:gd name="T16" fmla="+- 0 9606 1978"/>
                              <a:gd name="T17" fmla="*/ T16 w 3404"/>
                              <a:gd name="T18" fmla="+- 0 694 17890"/>
                              <a:gd name="T19" fmla="*/ 694 h 434"/>
                              <a:gd name="T20" fmla="+- 0 9502 1978"/>
                              <a:gd name="T21" fmla="*/ T20 w 3404"/>
                              <a:gd name="T22" fmla="+- 0 596 17890"/>
                              <a:gd name="T23" fmla="*/ 596 h 434"/>
                              <a:gd name="T24" fmla="+- 0 9385 1978"/>
                              <a:gd name="T25" fmla="*/ T24 w 3404"/>
                              <a:gd name="T26" fmla="+- 0 486 17890"/>
                              <a:gd name="T27" fmla="*/ 486 h 434"/>
                              <a:gd name="T28" fmla="+- 0 9268 1978"/>
                              <a:gd name="T29" fmla="*/ T28 w 3404"/>
                              <a:gd name="T30" fmla="+- 0 376 17890"/>
                              <a:gd name="T31" fmla="*/ 376 h 434"/>
                              <a:gd name="T32" fmla="+- 0 9180 1978"/>
                              <a:gd name="T33" fmla="*/ T32 w 3404"/>
                              <a:gd name="T34" fmla="+- 0 293 17890"/>
                              <a:gd name="T35" fmla="*/ 293 h 434"/>
                              <a:gd name="T36" fmla="+- 0 8653 1978"/>
                              <a:gd name="T37" fmla="*/ T36 w 3404"/>
                              <a:gd name="T38" fmla="+- 0 706 17890"/>
                              <a:gd name="T39" fmla="*/ 706 h 434"/>
                              <a:gd name="T40" fmla="+- 0 8894 1978"/>
                              <a:gd name="T41" fmla="*/ T40 w 3404"/>
                              <a:gd name="T42" fmla="+- 0 707 17890"/>
                              <a:gd name="T43" fmla="*/ 707 h 434"/>
                              <a:gd name="T44" fmla="+- 0 8653 1978"/>
                              <a:gd name="T45" fmla="*/ T44 w 3404"/>
                              <a:gd name="T46" fmla="+- 0 706 17890"/>
                              <a:gd name="T47" fmla="*/ 706 h 434"/>
                              <a:gd name="T48" fmla="+- 0 8893 1978"/>
                              <a:gd name="T49" fmla="*/ T48 w 3404"/>
                              <a:gd name="T50" fmla="+- 0 706 17890"/>
                              <a:gd name="T51" fmla="*/ 706 h 434"/>
                              <a:gd name="T52" fmla="+- 0 10656 1978"/>
                              <a:gd name="T53" fmla="*/ T52 w 3404"/>
                              <a:gd name="T54" fmla="+- 0 308 17890"/>
                              <a:gd name="T55" fmla="*/ 308 h 434"/>
                              <a:gd name="T56" fmla="+- 0 10882 1978"/>
                              <a:gd name="T57" fmla="*/ T56 w 3404"/>
                              <a:gd name="T58" fmla="+- 0 292 17890"/>
                              <a:gd name="T59" fmla="*/ 292 h 434"/>
                              <a:gd name="T60" fmla="+- 0 11144 1978"/>
                              <a:gd name="T61" fmla="*/ T60 w 3404"/>
                              <a:gd name="T62" fmla="+- 0 308 17890"/>
                              <a:gd name="T63" fmla="*/ 308 h 434"/>
                              <a:gd name="T64" fmla="+- 0 10656 1978"/>
                              <a:gd name="T65" fmla="*/ T64 w 3404"/>
                              <a:gd name="T66" fmla="+- 0 308 17890"/>
                              <a:gd name="T67" fmla="*/ 308 h 434"/>
                              <a:gd name="T68" fmla="+- 0 10882 1978"/>
                              <a:gd name="T69" fmla="*/ T68 w 3404"/>
                              <a:gd name="T70" fmla="+- 0 292 17890"/>
                              <a:gd name="T71" fmla="*/ 292 h 434"/>
                              <a:gd name="T72" fmla="+- 0 11144 1978"/>
                              <a:gd name="T73" fmla="*/ T72 w 3404"/>
                              <a:gd name="T74" fmla="+- 0 308 17890"/>
                              <a:gd name="T75" fmla="*/ 308 h 434"/>
                              <a:gd name="T76" fmla="+- 0 11143 1978"/>
                              <a:gd name="T77" fmla="*/ T76 w 3404"/>
                              <a:gd name="T78" fmla="+- 0 307 17890"/>
                              <a:gd name="T79" fmla="*/ 307 h 434"/>
                              <a:gd name="T80" fmla="+- 0 8224 1978"/>
                              <a:gd name="T81" fmla="*/ T80 w 3404"/>
                              <a:gd name="T82" fmla="+- 0 292 17890"/>
                              <a:gd name="T83" fmla="*/ 292 h 434"/>
                              <a:gd name="T84" fmla="+- 0 8462 1978"/>
                              <a:gd name="T85" fmla="*/ T84 w 3404"/>
                              <a:gd name="T86" fmla="+- 0 293 17890"/>
                              <a:gd name="T87" fmla="*/ 293 h 434"/>
                              <a:gd name="T88" fmla="+- 0 8687 1978"/>
                              <a:gd name="T89" fmla="*/ T88 w 3404"/>
                              <a:gd name="T90" fmla="+- 0 279 17890"/>
                              <a:gd name="T91" fmla="*/ 279 h 434"/>
                              <a:gd name="T92" fmla="+- 0 8701 1978"/>
                              <a:gd name="T93" fmla="*/ T92 w 3404"/>
                              <a:gd name="T94" fmla="+- 0 293 17890"/>
                              <a:gd name="T95" fmla="*/ 293 h 434"/>
                              <a:gd name="T96" fmla="+- 0 8922 1978"/>
                              <a:gd name="T97" fmla="*/ T96 w 3404"/>
                              <a:gd name="T98" fmla="+- 0 275 17890"/>
                              <a:gd name="T99" fmla="*/ 275 h 434"/>
                              <a:gd name="T100" fmla="+- 0 8224 1978"/>
                              <a:gd name="T101" fmla="*/ T100 w 3404"/>
                              <a:gd name="T102" fmla="+- 0 293 17890"/>
                              <a:gd name="T103" fmla="*/ 293 h 434"/>
                              <a:gd name="T104" fmla="+- 0 8453 1978"/>
                              <a:gd name="T105" fmla="*/ T104 w 3404"/>
                              <a:gd name="T106" fmla="+- 0 284 17890"/>
                              <a:gd name="T107" fmla="*/ 284 h 434"/>
                              <a:gd name="T108" fmla="+- 0 9663 1978"/>
                              <a:gd name="T109" fmla="*/ T108 w 3404"/>
                              <a:gd name="T110" fmla="+- 0 293 17890"/>
                              <a:gd name="T111" fmla="*/ 293 h 434"/>
                              <a:gd name="T112" fmla="+- 0 9180 1978"/>
                              <a:gd name="T113" fmla="*/ T112 w 3404"/>
                              <a:gd name="T114" fmla="+- 0 293 17890"/>
                              <a:gd name="T115" fmla="*/ 293 h 434"/>
                              <a:gd name="T116" fmla="+- 0 9401 1978"/>
                              <a:gd name="T117" fmla="*/ T116 w 3404"/>
                              <a:gd name="T118" fmla="+- 0 274 17890"/>
                              <a:gd name="T119" fmla="*/ 274 h 434"/>
                              <a:gd name="T120" fmla="+- 0 9421 1978"/>
                              <a:gd name="T121" fmla="*/ T120 w 3404"/>
                              <a:gd name="T122" fmla="+- 0 293 17890"/>
                              <a:gd name="T123" fmla="*/ 293 h 434"/>
                              <a:gd name="T124" fmla="+- 0 9647 1978"/>
                              <a:gd name="T125" fmla="*/ T124 w 3404"/>
                              <a:gd name="T126" fmla="+- 0 278 17890"/>
                              <a:gd name="T127" fmla="*/ 278 h 434"/>
                              <a:gd name="T128" fmla="+- 0 8940 1978"/>
                              <a:gd name="T129" fmla="*/ T128 w 3404"/>
                              <a:gd name="T130" fmla="+- 0 293 17890"/>
                              <a:gd name="T131" fmla="*/ 293 h 434"/>
                              <a:gd name="T132" fmla="+- 0 9160 1978"/>
                              <a:gd name="T133" fmla="*/ T132 w 3404"/>
                              <a:gd name="T134" fmla="+- 0 273 17890"/>
                              <a:gd name="T135" fmla="*/ 273 h 434"/>
                              <a:gd name="T136" fmla="+- 0 7985 1978"/>
                              <a:gd name="T137" fmla="*/ T136 w 3404"/>
                              <a:gd name="T138" fmla="+- 0 290 17890"/>
                              <a:gd name="T139" fmla="*/ 290 h 434"/>
                              <a:gd name="T140" fmla="+- 0 7748 1978"/>
                              <a:gd name="T141" fmla="*/ T140 w 3404"/>
                              <a:gd name="T142" fmla="+- 0 290 17890"/>
                              <a:gd name="T143" fmla="*/ 290 h 434"/>
                              <a:gd name="T144" fmla="+- 0 7978 1978"/>
                              <a:gd name="T145" fmla="*/ T144 w 3404"/>
                              <a:gd name="T146" fmla="+- 0 283 17890"/>
                              <a:gd name="T147" fmla="*/ 283 h 434"/>
                              <a:gd name="T148" fmla="+- 0 7741 1978"/>
                              <a:gd name="T149" fmla="*/ T148 w 3404"/>
                              <a:gd name="T150" fmla="+- 0 283 17890"/>
                              <a:gd name="T151" fmla="*/ 283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404" h="434">
                                <a:moveTo>
                                  <a:pt x="6962" y="-17597"/>
                                </a:moveTo>
                                <a:lnTo>
                                  <a:pt x="6997" y="-17564"/>
                                </a:lnTo>
                                <a:lnTo>
                                  <a:pt x="7055" y="-17509"/>
                                </a:lnTo>
                                <a:lnTo>
                                  <a:pt x="7113" y="-17454"/>
                                </a:lnTo>
                                <a:lnTo>
                                  <a:pt x="7171" y="-17399"/>
                                </a:lnTo>
                                <a:lnTo>
                                  <a:pt x="7229" y="-17344"/>
                                </a:lnTo>
                                <a:lnTo>
                                  <a:pt x="7287" y="-17289"/>
                                </a:lnTo>
                                <a:lnTo>
                                  <a:pt x="7345" y="-17234"/>
                                </a:lnTo>
                                <a:lnTo>
                                  <a:pt x="7386" y="-17196"/>
                                </a:lnTo>
                                <a:moveTo>
                                  <a:pt x="7628" y="-17196"/>
                                </a:moveTo>
                                <a:lnTo>
                                  <a:pt x="7583" y="-17238"/>
                                </a:lnTo>
                                <a:lnTo>
                                  <a:pt x="7524" y="-17294"/>
                                </a:lnTo>
                                <a:lnTo>
                                  <a:pt x="7465" y="-17349"/>
                                </a:lnTo>
                                <a:lnTo>
                                  <a:pt x="7407" y="-17404"/>
                                </a:lnTo>
                                <a:lnTo>
                                  <a:pt x="7348" y="-17459"/>
                                </a:lnTo>
                                <a:lnTo>
                                  <a:pt x="7290" y="-17514"/>
                                </a:lnTo>
                                <a:lnTo>
                                  <a:pt x="7231" y="-17570"/>
                                </a:lnTo>
                                <a:lnTo>
                                  <a:pt x="7202" y="-17597"/>
                                </a:lnTo>
                                <a:moveTo>
                                  <a:pt x="6675" y="-17184"/>
                                </a:moveTo>
                                <a:lnTo>
                                  <a:pt x="6675" y="-17184"/>
                                </a:lnTo>
                                <a:moveTo>
                                  <a:pt x="6915" y="-17184"/>
                                </a:moveTo>
                                <a:lnTo>
                                  <a:pt x="6916" y="-17183"/>
                                </a:lnTo>
                                <a:moveTo>
                                  <a:pt x="6675" y="-17184"/>
                                </a:moveTo>
                                <a:lnTo>
                                  <a:pt x="6675" y="-17184"/>
                                </a:lnTo>
                                <a:moveTo>
                                  <a:pt x="6916" y="-17183"/>
                                </a:moveTo>
                                <a:lnTo>
                                  <a:pt x="6915" y="-17184"/>
                                </a:lnTo>
                                <a:moveTo>
                                  <a:pt x="8671" y="-17589"/>
                                </a:moveTo>
                                <a:lnTo>
                                  <a:pt x="8678" y="-17582"/>
                                </a:lnTo>
                                <a:moveTo>
                                  <a:pt x="8922" y="-17582"/>
                                </a:moveTo>
                                <a:lnTo>
                                  <a:pt x="8904" y="-17598"/>
                                </a:lnTo>
                                <a:moveTo>
                                  <a:pt x="9165" y="-17583"/>
                                </a:moveTo>
                                <a:lnTo>
                                  <a:pt x="9166" y="-17582"/>
                                </a:lnTo>
                                <a:moveTo>
                                  <a:pt x="8678" y="-17582"/>
                                </a:moveTo>
                                <a:lnTo>
                                  <a:pt x="8671" y="-17589"/>
                                </a:lnTo>
                                <a:moveTo>
                                  <a:pt x="8904" y="-17598"/>
                                </a:moveTo>
                                <a:lnTo>
                                  <a:pt x="8922" y="-17582"/>
                                </a:lnTo>
                                <a:moveTo>
                                  <a:pt x="9166" y="-17582"/>
                                </a:moveTo>
                                <a:lnTo>
                                  <a:pt x="9166" y="-17582"/>
                                </a:lnTo>
                                <a:lnTo>
                                  <a:pt x="9165" y="-17583"/>
                                </a:lnTo>
                                <a:moveTo>
                                  <a:pt x="6246" y="-17597"/>
                                </a:moveTo>
                                <a:lnTo>
                                  <a:pt x="6246" y="-17598"/>
                                </a:lnTo>
                                <a:moveTo>
                                  <a:pt x="6475" y="-17606"/>
                                </a:moveTo>
                                <a:lnTo>
                                  <a:pt x="6484" y="-17597"/>
                                </a:lnTo>
                                <a:moveTo>
                                  <a:pt x="6723" y="-17597"/>
                                </a:moveTo>
                                <a:lnTo>
                                  <a:pt x="6709" y="-17611"/>
                                </a:lnTo>
                                <a:moveTo>
                                  <a:pt x="6709" y="-17611"/>
                                </a:moveTo>
                                <a:lnTo>
                                  <a:pt x="6723" y="-17597"/>
                                </a:lnTo>
                                <a:moveTo>
                                  <a:pt x="6962" y="-17597"/>
                                </a:moveTo>
                                <a:lnTo>
                                  <a:pt x="6944" y="-17615"/>
                                </a:lnTo>
                                <a:moveTo>
                                  <a:pt x="6246" y="-17598"/>
                                </a:moveTo>
                                <a:lnTo>
                                  <a:pt x="6246" y="-17597"/>
                                </a:lnTo>
                                <a:moveTo>
                                  <a:pt x="6484" y="-17597"/>
                                </a:moveTo>
                                <a:lnTo>
                                  <a:pt x="6475" y="-17606"/>
                                </a:lnTo>
                                <a:moveTo>
                                  <a:pt x="7669" y="-17612"/>
                                </a:moveTo>
                                <a:lnTo>
                                  <a:pt x="7685" y="-17597"/>
                                </a:lnTo>
                                <a:moveTo>
                                  <a:pt x="7182" y="-17617"/>
                                </a:moveTo>
                                <a:lnTo>
                                  <a:pt x="7202" y="-17597"/>
                                </a:lnTo>
                                <a:moveTo>
                                  <a:pt x="7443" y="-17597"/>
                                </a:moveTo>
                                <a:lnTo>
                                  <a:pt x="7423" y="-17616"/>
                                </a:lnTo>
                                <a:moveTo>
                                  <a:pt x="7423" y="-17616"/>
                                </a:moveTo>
                                <a:lnTo>
                                  <a:pt x="7443" y="-17597"/>
                                </a:lnTo>
                                <a:moveTo>
                                  <a:pt x="7685" y="-17597"/>
                                </a:moveTo>
                                <a:lnTo>
                                  <a:pt x="7669" y="-17612"/>
                                </a:lnTo>
                                <a:moveTo>
                                  <a:pt x="6944" y="-17615"/>
                                </a:moveTo>
                                <a:lnTo>
                                  <a:pt x="6962" y="-17597"/>
                                </a:lnTo>
                                <a:moveTo>
                                  <a:pt x="7202" y="-17597"/>
                                </a:moveTo>
                                <a:lnTo>
                                  <a:pt x="7182" y="-17617"/>
                                </a:lnTo>
                                <a:moveTo>
                                  <a:pt x="6000" y="-17607"/>
                                </a:moveTo>
                                <a:lnTo>
                                  <a:pt x="6007" y="-17600"/>
                                </a:lnTo>
                                <a:moveTo>
                                  <a:pt x="5763" y="-17607"/>
                                </a:moveTo>
                                <a:lnTo>
                                  <a:pt x="5770" y="-17600"/>
                                </a:lnTo>
                                <a:moveTo>
                                  <a:pt x="6007" y="-17600"/>
                                </a:moveTo>
                                <a:lnTo>
                                  <a:pt x="6000" y="-17607"/>
                                </a:lnTo>
                                <a:moveTo>
                                  <a:pt x="5770" y="-17600"/>
                                </a:moveTo>
                                <a:lnTo>
                                  <a:pt x="5763" y="-17607"/>
                                </a:lnTo>
                              </a:path>
                            </a:pathLst>
                          </a:custGeom>
                          <a:noFill/>
                          <a:ln w="11125">
                            <a:solidFill>
                              <a:srgbClr val="1B75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306"/>
                        <wps:cNvSpPr>
                          <a:spLocks/>
                        </wps:cNvSpPr>
                        <wps:spPr bwMode="auto">
                          <a:xfrm>
                            <a:off x="7280" y="272"/>
                            <a:ext cx="4006" cy="450"/>
                          </a:xfrm>
                          <a:custGeom>
                            <a:avLst/>
                            <a:gdLst>
                              <a:gd name="T0" fmla="+- 0 7358 7281"/>
                              <a:gd name="T1" fmla="*/ T0 w 4006"/>
                              <a:gd name="T2" fmla="+- 0 295 272"/>
                              <a:gd name="T3" fmla="*/ 295 h 450"/>
                              <a:gd name="T4" fmla="+- 0 7482 7281"/>
                              <a:gd name="T5" fmla="*/ T4 w 4006"/>
                              <a:gd name="T6" fmla="+- 0 290 272"/>
                              <a:gd name="T7" fmla="*/ 290 h 450"/>
                              <a:gd name="T8" fmla="+- 0 7566 7281"/>
                              <a:gd name="T9" fmla="*/ T8 w 4006"/>
                              <a:gd name="T10" fmla="+- 0 289 272"/>
                              <a:gd name="T11" fmla="*/ 289 h 450"/>
                              <a:gd name="T12" fmla="+- 0 7735 7281"/>
                              <a:gd name="T13" fmla="*/ T12 w 4006"/>
                              <a:gd name="T14" fmla="+- 0 283 272"/>
                              <a:gd name="T15" fmla="*/ 283 h 450"/>
                              <a:gd name="T16" fmla="+- 0 7904 7281"/>
                              <a:gd name="T17" fmla="*/ T16 w 4006"/>
                              <a:gd name="T18" fmla="+- 0 283 272"/>
                              <a:gd name="T19" fmla="*/ 283 h 450"/>
                              <a:gd name="T20" fmla="+- 0 8018 7281"/>
                              <a:gd name="T21" fmla="*/ T20 w 4006"/>
                              <a:gd name="T22" fmla="+- 0 284 272"/>
                              <a:gd name="T23" fmla="*/ 284 h 450"/>
                              <a:gd name="T24" fmla="+- 0 8132 7281"/>
                              <a:gd name="T25" fmla="*/ T24 w 4006"/>
                              <a:gd name="T26" fmla="+- 0 289 272"/>
                              <a:gd name="T27" fmla="*/ 289 h 450"/>
                              <a:gd name="T28" fmla="+- 0 8299 7281"/>
                              <a:gd name="T29" fmla="*/ T28 w 4006"/>
                              <a:gd name="T30" fmla="+- 0 291 272"/>
                              <a:gd name="T31" fmla="*/ 291 h 450"/>
                              <a:gd name="T32" fmla="+- 0 8466 7281"/>
                              <a:gd name="T33" fmla="*/ T32 w 4006"/>
                              <a:gd name="T34" fmla="+- 0 283 272"/>
                              <a:gd name="T35" fmla="*/ 283 h 450"/>
                              <a:gd name="T36" fmla="+- 0 8631 7281"/>
                              <a:gd name="T37" fmla="*/ T36 w 4006"/>
                              <a:gd name="T38" fmla="+- 0 279 272"/>
                              <a:gd name="T39" fmla="*/ 279 h 450"/>
                              <a:gd name="T40" fmla="+- 0 8796 7281"/>
                              <a:gd name="T41" fmla="*/ T40 w 4006"/>
                              <a:gd name="T42" fmla="+- 0 276 272"/>
                              <a:gd name="T43" fmla="*/ 276 h 450"/>
                              <a:gd name="T44" fmla="+- 0 8960 7281"/>
                              <a:gd name="T45" fmla="*/ T44 w 4006"/>
                              <a:gd name="T46" fmla="+- 0 274 272"/>
                              <a:gd name="T47" fmla="*/ 274 h 450"/>
                              <a:gd name="T48" fmla="+- 0 9125 7281"/>
                              <a:gd name="T49" fmla="*/ T48 w 4006"/>
                              <a:gd name="T50" fmla="+- 0 273 272"/>
                              <a:gd name="T51" fmla="*/ 273 h 450"/>
                              <a:gd name="T52" fmla="+- 0 9290 7281"/>
                              <a:gd name="T53" fmla="*/ T52 w 4006"/>
                              <a:gd name="T54" fmla="+- 0 272 272"/>
                              <a:gd name="T55" fmla="*/ 272 h 450"/>
                              <a:gd name="T56" fmla="+- 0 9446 7281"/>
                              <a:gd name="T57" fmla="*/ T56 w 4006"/>
                              <a:gd name="T58" fmla="+- 0 274 272"/>
                              <a:gd name="T59" fmla="*/ 274 h 450"/>
                              <a:gd name="T60" fmla="+- 0 9602 7281"/>
                              <a:gd name="T61" fmla="*/ T60 w 4006"/>
                              <a:gd name="T62" fmla="+- 0 276 272"/>
                              <a:gd name="T63" fmla="*/ 276 h 450"/>
                              <a:gd name="T64" fmla="+- 0 9767 7281"/>
                              <a:gd name="T65" fmla="*/ T64 w 4006"/>
                              <a:gd name="T66" fmla="+- 0 285 272"/>
                              <a:gd name="T67" fmla="*/ 285 h 450"/>
                              <a:gd name="T68" fmla="+- 0 9932 7281"/>
                              <a:gd name="T69" fmla="*/ T68 w 4006"/>
                              <a:gd name="T70" fmla="+- 0 296 272"/>
                              <a:gd name="T71" fmla="*/ 296 h 450"/>
                              <a:gd name="T72" fmla="+- 0 10087 7281"/>
                              <a:gd name="T73" fmla="*/ T72 w 4006"/>
                              <a:gd name="T74" fmla="+- 0 301 272"/>
                              <a:gd name="T75" fmla="*/ 301 h 450"/>
                              <a:gd name="T76" fmla="+- 0 10241 7281"/>
                              <a:gd name="T77" fmla="*/ T76 w 4006"/>
                              <a:gd name="T78" fmla="+- 0 305 272"/>
                              <a:gd name="T79" fmla="*/ 305 h 450"/>
                              <a:gd name="T80" fmla="+- 0 10396 7281"/>
                              <a:gd name="T81" fmla="*/ T80 w 4006"/>
                              <a:gd name="T82" fmla="+- 0 308 272"/>
                              <a:gd name="T83" fmla="*/ 308 h 450"/>
                              <a:gd name="T84" fmla="+- 0 10545 7281"/>
                              <a:gd name="T85" fmla="*/ T84 w 4006"/>
                              <a:gd name="T86" fmla="+- 0 307 272"/>
                              <a:gd name="T87" fmla="*/ 307 h 450"/>
                              <a:gd name="T88" fmla="+- 0 10688 7281"/>
                              <a:gd name="T89" fmla="*/ T88 w 4006"/>
                              <a:gd name="T90" fmla="+- 0 299 272"/>
                              <a:gd name="T91" fmla="*/ 299 h 450"/>
                              <a:gd name="T92" fmla="+- 0 10814 7281"/>
                              <a:gd name="T93" fmla="*/ T92 w 4006"/>
                              <a:gd name="T94" fmla="+- 0 296 272"/>
                              <a:gd name="T95" fmla="*/ 296 h 450"/>
                              <a:gd name="T96" fmla="+- 0 10921 7281"/>
                              <a:gd name="T97" fmla="*/ T96 w 4006"/>
                              <a:gd name="T98" fmla="+- 0 290 272"/>
                              <a:gd name="T99" fmla="*/ 290 h 450"/>
                              <a:gd name="T100" fmla="+- 0 11095 7281"/>
                              <a:gd name="T101" fmla="*/ T100 w 4006"/>
                              <a:gd name="T102" fmla="+- 0 301 272"/>
                              <a:gd name="T103" fmla="*/ 301 h 450"/>
                              <a:gd name="T104" fmla="+- 0 11164 7281"/>
                              <a:gd name="T105" fmla="*/ T104 w 4006"/>
                              <a:gd name="T106" fmla="+- 0 308 272"/>
                              <a:gd name="T107" fmla="*/ 308 h 450"/>
                              <a:gd name="T108" fmla="+- 0 11286 7281"/>
                              <a:gd name="T109" fmla="*/ T108 w 4006"/>
                              <a:gd name="T110" fmla="+- 0 381 272"/>
                              <a:gd name="T111" fmla="*/ 381 h 450"/>
                              <a:gd name="T112" fmla="+- 0 11284 7281"/>
                              <a:gd name="T113" fmla="*/ T112 w 4006"/>
                              <a:gd name="T114" fmla="+- 0 452 272"/>
                              <a:gd name="T115" fmla="*/ 452 h 450"/>
                              <a:gd name="T116" fmla="+- 0 11278 7281"/>
                              <a:gd name="T117" fmla="*/ T116 w 4006"/>
                              <a:gd name="T118" fmla="+- 0 500 272"/>
                              <a:gd name="T119" fmla="*/ 500 h 450"/>
                              <a:gd name="T120" fmla="+- 0 11267 7281"/>
                              <a:gd name="T121" fmla="*/ T120 w 4006"/>
                              <a:gd name="T122" fmla="+- 0 546 272"/>
                              <a:gd name="T123" fmla="*/ 546 h 450"/>
                              <a:gd name="T124" fmla="+- 0 11261 7281"/>
                              <a:gd name="T125" fmla="*/ T124 w 4006"/>
                              <a:gd name="T126" fmla="+- 0 646 272"/>
                              <a:gd name="T127" fmla="*/ 646 h 450"/>
                              <a:gd name="T128" fmla="+- 0 11129 7281"/>
                              <a:gd name="T129" fmla="*/ T128 w 4006"/>
                              <a:gd name="T130" fmla="+- 0 715 272"/>
                              <a:gd name="T131" fmla="*/ 715 h 450"/>
                              <a:gd name="T132" fmla="+- 0 11012 7281"/>
                              <a:gd name="T133" fmla="*/ T132 w 4006"/>
                              <a:gd name="T134" fmla="+- 0 721 272"/>
                              <a:gd name="T135" fmla="*/ 721 h 450"/>
                              <a:gd name="T136" fmla="+- 0 10862 7281"/>
                              <a:gd name="T137" fmla="*/ T136 w 4006"/>
                              <a:gd name="T138" fmla="+- 0 721 272"/>
                              <a:gd name="T139" fmla="*/ 721 h 450"/>
                              <a:gd name="T140" fmla="+- 0 10712 7281"/>
                              <a:gd name="T141" fmla="*/ T140 w 4006"/>
                              <a:gd name="T142" fmla="+- 0 717 272"/>
                              <a:gd name="T143" fmla="*/ 717 h 450"/>
                              <a:gd name="T144" fmla="+- 0 10019 7281"/>
                              <a:gd name="T145" fmla="*/ T144 w 4006"/>
                              <a:gd name="T146" fmla="+- 0 717 272"/>
                              <a:gd name="T147" fmla="*/ 717 h 450"/>
                              <a:gd name="T148" fmla="+- 0 9845 7281"/>
                              <a:gd name="T149" fmla="*/ T148 w 4006"/>
                              <a:gd name="T150" fmla="+- 0 716 272"/>
                              <a:gd name="T151" fmla="*/ 716 h 450"/>
                              <a:gd name="T152" fmla="+- 0 9671 7281"/>
                              <a:gd name="T153" fmla="*/ T152 w 4006"/>
                              <a:gd name="T154" fmla="+- 0 711 272"/>
                              <a:gd name="T155" fmla="*/ 711 h 450"/>
                              <a:gd name="T156" fmla="+- 0 9527 7281"/>
                              <a:gd name="T157" fmla="*/ T156 w 4006"/>
                              <a:gd name="T158" fmla="+- 0 701 272"/>
                              <a:gd name="T159" fmla="*/ 701 h 450"/>
                              <a:gd name="T160" fmla="+- 0 9383 7281"/>
                              <a:gd name="T161" fmla="*/ T160 w 4006"/>
                              <a:gd name="T162" fmla="+- 0 694 272"/>
                              <a:gd name="T163" fmla="*/ 694 h 450"/>
                              <a:gd name="T164" fmla="+- 0 9213 7281"/>
                              <a:gd name="T165" fmla="*/ T164 w 4006"/>
                              <a:gd name="T166" fmla="+- 0 697 272"/>
                              <a:gd name="T167" fmla="*/ 697 h 450"/>
                              <a:gd name="T168" fmla="+- 0 9044 7281"/>
                              <a:gd name="T169" fmla="*/ T168 w 4006"/>
                              <a:gd name="T170" fmla="+- 0 704 272"/>
                              <a:gd name="T171" fmla="*/ 704 h 450"/>
                              <a:gd name="T172" fmla="+- 0 8881 7281"/>
                              <a:gd name="T173" fmla="*/ T172 w 4006"/>
                              <a:gd name="T174" fmla="+- 0 707 272"/>
                              <a:gd name="T175" fmla="*/ 707 h 450"/>
                              <a:gd name="T176" fmla="+- 0 8724 7281"/>
                              <a:gd name="T177" fmla="*/ T176 w 4006"/>
                              <a:gd name="T178" fmla="+- 0 706 272"/>
                              <a:gd name="T179" fmla="*/ 706 h 450"/>
                              <a:gd name="T180" fmla="+- 0 8562 7281"/>
                              <a:gd name="T181" fmla="*/ T180 w 4006"/>
                              <a:gd name="T182" fmla="+- 0 706 272"/>
                              <a:gd name="T183" fmla="*/ 706 h 450"/>
                              <a:gd name="T184" fmla="+- 0 8397 7281"/>
                              <a:gd name="T185" fmla="*/ T184 w 4006"/>
                              <a:gd name="T186" fmla="+- 0 707 272"/>
                              <a:gd name="T187" fmla="*/ 707 h 450"/>
                              <a:gd name="T188" fmla="+- 0 8231 7281"/>
                              <a:gd name="T189" fmla="*/ T188 w 4006"/>
                              <a:gd name="T190" fmla="+- 0 709 272"/>
                              <a:gd name="T191" fmla="*/ 709 h 450"/>
                              <a:gd name="T192" fmla="+- 0 8065 7281"/>
                              <a:gd name="T193" fmla="*/ T192 w 4006"/>
                              <a:gd name="T194" fmla="+- 0 710 272"/>
                              <a:gd name="T195" fmla="*/ 710 h 450"/>
                              <a:gd name="T196" fmla="+- 0 7899 7281"/>
                              <a:gd name="T197" fmla="*/ T196 w 4006"/>
                              <a:gd name="T198" fmla="+- 0 711 272"/>
                              <a:gd name="T199" fmla="*/ 711 h 450"/>
                              <a:gd name="T200" fmla="+- 0 7734 7281"/>
                              <a:gd name="T201" fmla="*/ T200 w 4006"/>
                              <a:gd name="T202" fmla="+- 0 709 272"/>
                              <a:gd name="T203" fmla="*/ 709 h 450"/>
                              <a:gd name="T204" fmla="+- 0 7639 7281"/>
                              <a:gd name="T205" fmla="*/ T204 w 4006"/>
                              <a:gd name="T206" fmla="+- 0 707 272"/>
                              <a:gd name="T207" fmla="*/ 707 h 450"/>
                              <a:gd name="T208" fmla="+- 0 7543 7281"/>
                              <a:gd name="T209" fmla="*/ T208 w 4006"/>
                              <a:gd name="T210" fmla="+- 0 706 272"/>
                              <a:gd name="T211" fmla="*/ 706 h 450"/>
                              <a:gd name="T212" fmla="+- 0 7495 7281"/>
                              <a:gd name="T213" fmla="*/ T212 w 4006"/>
                              <a:gd name="T214" fmla="+- 0 708 272"/>
                              <a:gd name="T215" fmla="*/ 708 h 450"/>
                              <a:gd name="T216" fmla="+- 0 7447 7281"/>
                              <a:gd name="T217" fmla="*/ T216 w 4006"/>
                              <a:gd name="T218" fmla="+- 0 706 272"/>
                              <a:gd name="T219" fmla="*/ 706 h 450"/>
                              <a:gd name="T220" fmla="+- 0 7407 7281"/>
                              <a:gd name="T221" fmla="*/ T220 w 4006"/>
                              <a:gd name="T222" fmla="+- 0 701 272"/>
                              <a:gd name="T223" fmla="*/ 701 h 450"/>
                              <a:gd name="T224" fmla="+- 0 7326 7281"/>
                              <a:gd name="T225" fmla="*/ T224 w 4006"/>
                              <a:gd name="T226" fmla="+- 0 682 272"/>
                              <a:gd name="T227" fmla="*/ 682 h 450"/>
                              <a:gd name="T228" fmla="+- 0 7281 7281"/>
                              <a:gd name="T229" fmla="*/ T228 w 4006"/>
                              <a:gd name="T230" fmla="+- 0 543 272"/>
                              <a:gd name="T231" fmla="*/ 543 h 450"/>
                              <a:gd name="T232" fmla="+- 0 7285 7281"/>
                              <a:gd name="T233" fmla="*/ T232 w 4006"/>
                              <a:gd name="T234" fmla="+- 0 469 272"/>
                              <a:gd name="T235" fmla="*/ 469 h 450"/>
                              <a:gd name="T236" fmla="+- 0 7289 7281"/>
                              <a:gd name="T237" fmla="*/ T236 w 4006"/>
                              <a:gd name="T238" fmla="+- 0 398 272"/>
                              <a:gd name="T239" fmla="*/ 398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006" h="450">
                                <a:moveTo>
                                  <a:pt x="44" y="82"/>
                                </a:moveTo>
                                <a:lnTo>
                                  <a:pt x="77" y="23"/>
                                </a:lnTo>
                                <a:lnTo>
                                  <a:pt x="160" y="17"/>
                                </a:lnTo>
                                <a:lnTo>
                                  <a:pt x="201" y="18"/>
                                </a:lnTo>
                                <a:lnTo>
                                  <a:pt x="243" y="18"/>
                                </a:lnTo>
                                <a:lnTo>
                                  <a:pt x="285" y="17"/>
                                </a:lnTo>
                                <a:lnTo>
                                  <a:pt x="370" y="13"/>
                                </a:lnTo>
                                <a:lnTo>
                                  <a:pt x="454" y="11"/>
                                </a:lnTo>
                                <a:lnTo>
                                  <a:pt x="538" y="11"/>
                                </a:lnTo>
                                <a:lnTo>
                                  <a:pt x="623" y="11"/>
                                </a:lnTo>
                                <a:lnTo>
                                  <a:pt x="680" y="11"/>
                                </a:lnTo>
                                <a:lnTo>
                                  <a:pt x="737" y="12"/>
                                </a:lnTo>
                                <a:lnTo>
                                  <a:pt x="794" y="13"/>
                                </a:lnTo>
                                <a:lnTo>
                                  <a:pt x="851" y="17"/>
                                </a:lnTo>
                                <a:lnTo>
                                  <a:pt x="934" y="21"/>
                                </a:lnTo>
                                <a:lnTo>
                                  <a:pt x="1018" y="19"/>
                                </a:lnTo>
                                <a:lnTo>
                                  <a:pt x="1102" y="15"/>
                                </a:lnTo>
                                <a:lnTo>
                                  <a:pt x="1185" y="11"/>
                                </a:lnTo>
                                <a:lnTo>
                                  <a:pt x="1268" y="9"/>
                                </a:lnTo>
                                <a:lnTo>
                                  <a:pt x="1350" y="7"/>
                                </a:lnTo>
                                <a:lnTo>
                                  <a:pt x="1432" y="6"/>
                                </a:lnTo>
                                <a:lnTo>
                                  <a:pt x="1515" y="4"/>
                                </a:lnTo>
                                <a:lnTo>
                                  <a:pt x="1597" y="3"/>
                                </a:lnTo>
                                <a:lnTo>
                                  <a:pt x="1679" y="2"/>
                                </a:lnTo>
                                <a:lnTo>
                                  <a:pt x="1762" y="1"/>
                                </a:lnTo>
                                <a:lnTo>
                                  <a:pt x="1844" y="1"/>
                                </a:lnTo>
                                <a:lnTo>
                                  <a:pt x="1927" y="1"/>
                                </a:lnTo>
                                <a:lnTo>
                                  <a:pt x="2009" y="0"/>
                                </a:lnTo>
                                <a:lnTo>
                                  <a:pt x="2087" y="1"/>
                                </a:lnTo>
                                <a:lnTo>
                                  <a:pt x="2165" y="2"/>
                                </a:lnTo>
                                <a:lnTo>
                                  <a:pt x="2243" y="3"/>
                                </a:lnTo>
                                <a:lnTo>
                                  <a:pt x="2321" y="4"/>
                                </a:lnTo>
                                <a:lnTo>
                                  <a:pt x="2404" y="7"/>
                                </a:lnTo>
                                <a:lnTo>
                                  <a:pt x="2486" y="13"/>
                                </a:lnTo>
                                <a:lnTo>
                                  <a:pt x="2568" y="20"/>
                                </a:lnTo>
                                <a:lnTo>
                                  <a:pt x="2651" y="24"/>
                                </a:lnTo>
                                <a:lnTo>
                                  <a:pt x="2728" y="26"/>
                                </a:lnTo>
                                <a:lnTo>
                                  <a:pt x="2806" y="29"/>
                                </a:lnTo>
                                <a:lnTo>
                                  <a:pt x="2883" y="31"/>
                                </a:lnTo>
                                <a:lnTo>
                                  <a:pt x="2960" y="33"/>
                                </a:lnTo>
                                <a:lnTo>
                                  <a:pt x="3038" y="35"/>
                                </a:lnTo>
                                <a:lnTo>
                                  <a:pt x="3115" y="36"/>
                                </a:lnTo>
                                <a:lnTo>
                                  <a:pt x="3192" y="36"/>
                                </a:lnTo>
                                <a:lnTo>
                                  <a:pt x="3264" y="35"/>
                                </a:lnTo>
                                <a:lnTo>
                                  <a:pt x="3336" y="31"/>
                                </a:lnTo>
                                <a:lnTo>
                                  <a:pt x="3407" y="27"/>
                                </a:lnTo>
                                <a:lnTo>
                                  <a:pt x="3479" y="26"/>
                                </a:lnTo>
                                <a:lnTo>
                                  <a:pt x="3533" y="24"/>
                                </a:lnTo>
                                <a:lnTo>
                                  <a:pt x="3587" y="21"/>
                                </a:lnTo>
                                <a:lnTo>
                                  <a:pt x="3640" y="18"/>
                                </a:lnTo>
                                <a:lnTo>
                                  <a:pt x="3734" y="21"/>
                                </a:lnTo>
                                <a:lnTo>
                                  <a:pt x="3814" y="29"/>
                                </a:lnTo>
                                <a:lnTo>
                                  <a:pt x="3853" y="34"/>
                                </a:lnTo>
                                <a:lnTo>
                                  <a:pt x="3883" y="36"/>
                                </a:lnTo>
                                <a:lnTo>
                                  <a:pt x="3951" y="38"/>
                                </a:lnTo>
                                <a:lnTo>
                                  <a:pt x="4005" y="109"/>
                                </a:lnTo>
                                <a:lnTo>
                                  <a:pt x="4005" y="147"/>
                                </a:lnTo>
                                <a:lnTo>
                                  <a:pt x="4003" y="180"/>
                                </a:lnTo>
                                <a:lnTo>
                                  <a:pt x="4001" y="204"/>
                                </a:lnTo>
                                <a:lnTo>
                                  <a:pt x="3997" y="228"/>
                                </a:lnTo>
                                <a:lnTo>
                                  <a:pt x="3991" y="251"/>
                                </a:lnTo>
                                <a:lnTo>
                                  <a:pt x="3986" y="274"/>
                                </a:lnTo>
                                <a:lnTo>
                                  <a:pt x="3983" y="306"/>
                                </a:lnTo>
                                <a:lnTo>
                                  <a:pt x="3980" y="374"/>
                                </a:lnTo>
                                <a:lnTo>
                                  <a:pt x="3942" y="427"/>
                                </a:lnTo>
                                <a:lnTo>
                                  <a:pt x="3848" y="443"/>
                                </a:lnTo>
                                <a:lnTo>
                                  <a:pt x="3804" y="445"/>
                                </a:lnTo>
                                <a:lnTo>
                                  <a:pt x="3731" y="449"/>
                                </a:lnTo>
                                <a:lnTo>
                                  <a:pt x="3656" y="450"/>
                                </a:lnTo>
                                <a:lnTo>
                                  <a:pt x="3581" y="449"/>
                                </a:lnTo>
                                <a:lnTo>
                                  <a:pt x="3505" y="447"/>
                                </a:lnTo>
                                <a:lnTo>
                                  <a:pt x="3431" y="445"/>
                                </a:lnTo>
                                <a:lnTo>
                                  <a:pt x="3357" y="445"/>
                                </a:lnTo>
                                <a:lnTo>
                                  <a:pt x="2738" y="445"/>
                                </a:lnTo>
                                <a:lnTo>
                                  <a:pt x="2651" y="445"/>
                                </a:lnTo>
                                <a:lnTo>
                                  <a:pt x="2564" y="444"/>
                                </a:lnTo>
                                <a:lnTo>
                                  <a:pt x="2477" y="443"/>
                                </a:lnTo>
                                <a:lnTo>
                                  <a:pt x="2390" y="439"/>
                                </a:lnTo>
                                <a:lnTo>
                                  <a:pt x="2318" y="434"/>
                                </a:lnTo>
                                <a:lnTo>
                                  <a:pt x="2246" y="429"/>
                                </a:lnTo>
                                <a:lnTo>
                                  <a:pt x="2174" y="425"/>
                                </a:lnTo>
                                <a:lnTo>
                                  <a:pt x="2102" y="422"/>
                                </a:lnTo>
                                <a:lnTo>
                                  <a:pt x="2017" y="422"/>
                                </a:lnTo>
                                <a:lnTo>
                                  <a:pt x="1932" y="425"/>
                                </a:lnTo>
                                <a:lnTo>
                                  <a:pt x="1848" y="429"/>
                                </a:lnTo>
                                <a:lnTo>
                                  <a:pt x="1763" y="432"/>
                                </a:lnTo>
                                <a:lnTo>
                                  <a:pt x="1678" y="434"/>
                                </a:lnTo>
                                <a:lnTo>
                                  <a:pt x="1600" y="435"/>
                                </a:lnTo>
                                <a:lnTo>
                                  <a:pt x="1521" y="434"/>
                                </a:lnTo>
                                <a:lnTo>
                                  <a:pt x="1443" y="434"/>
                                </a:lnTo>
                                <a:lnTo>
                                  <a:pt x="1364" y="434"/>
                                </a:lnTo>
                                <a:lnTo>
                                  <a:pt x="1281" y="434"/>
                                </a:lnTo>
                                <a:lnTo>
                                  <a:pt x="1198" y="434"/>
                                </a:lnTo>
                                <a:lnTo>
                                  <a:pt x="1116" y="435"/>
                                </a:lnTo>
                                <a:lnTo>
                                  <a:pt x="1033" y="436"/>
                                </a:lnTo>
                                <a:lnTo>
                                  <a:pt x="950" y="437"/>
                                </a:lnTo>
                                <a:lnTo>
                                  <a:pt x="867" y="438"/>
                                </a:lnTo>
                                <a:lnTo>
                                  <a:pt x="784" y="438"/>
                                </a:lnTo>
                                <a:lnTo>
                                  <a:pt x="701" y="439"/>
                                </a:lnTo>
                                <a:lnTo>
                                  <a:pt x="618" y="439"/>
                                </a:lnTo>
                                <a:lnTo>
                                  <a:pt x="535" y="438"/>
                                </a:lnTo>
                                <a:lnTo>
                                  <a:pt x="453" y="437"/>
                                </a:lnTo>
                                <a:lnTo>
                                  <a:pt x="405" y="436"/>
                                </a:lnTo>
                                <a:lnTo>
                                  <a:pt x="358" y="435"/>
                                </a:lnTo>
                                <a:lnTo>
                                  <a:pt x="310" y="434"/>
                                </a:lnTo>
                                <a:lnTo>
                                  <a:pt x="262" y="434"/>
                                </a:lnTo>
                                <a:lnTo>
                                  <a:pt x="239" y="434"/>
                                </a:lnTo>
                                <a:lnTo>
                                  <a:pt x="214" y="436"/>
                                </a:lnTo>
                                <a:lnTo>
                                  <a:pt x="189" y="436"/>
                                </a:lnTo>
                                <a:lnTo>
                                  <a:pt x="166" y="434"/>
                                </a:lnTo>
                                <a:lnTo>
                                  <a:pt x="146" y="432"/>
                                </a:lnTo>
                                <a:lnTo>
                                  <a:pt x="126" y="429"/>
                                </a:lnTo>
                                <a:lnTo>
                                  <a:pt x="106" y="426"/>
                                </a:lnTo>
                                <a:lnTo>
                                  <a:pt x="45" y="410"/>
                                </a:lnTo>
                                <a:lnTo>
                                  <a:pt x="0" y="321"/>
                                </a:lnTo>
                                <a:lnTo>
                                  <a:pt x="0" y="271"/>
                                </a:lnTo>
                                <a:lnTo>
                                  <a:pt x="4" y="230"/>
                                </a:lnTo>
                                <a:lnTo>
                                  <a:pt x="4" y="197"/>
                                </a:lnTo>
                                <a:lnTo>
                                  <a:pt x="2" y="160"/>
                                </a:lnTo>
                                <a:lnTo>
                                  <a:pt x="8" y="126"/>
                                </a:lnTo>
                                <a:lnTo>
                                  <a:pt x="28" y="102"/>
                                </a:lnTo>
                              </a:path>
                            </a:pathLst>
                          </a:custGeom>
                          <a:noFill/>
                          <a:ln w="9512">
                            <a:solidFill>
                              <a:srgbClr val="243D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AutoShape 305"/>
                        <wps:cNvSpPr>
                          <a:spLocks/>
                        </wps:cNvSpPr>
                        <wps:spPr bwMode="auto">
                          <a:xfrm>
                            <a:off x="7208" y="211"/>
                            <a:ext cx="4015" cy="995"/>
                          </a:xfrm>
                          <a:custGeom>
                            <a:avLst/>
                            <a:gdLst>
                              <a:gd name="T0" fmla="+- 0 11224 7209"/>
                              <a:gd name="T1" fmla="*/ T0 w 4015"/>
                              <a:gd name="T2" fmla="+- 0 793 211"/>
                              <a:gd name="T3" fmla="*/ 793 h 995"/>
                              <a:gd name="T4" fmla="+- 0 7209 7209"/>
                              <a:gd name="T5" fmla="*/ T4 w 4015"/>
                              <a:gd name="T6" fmla="+- 0 793 211"/>
                              <a:gd name="T7" fmla="*/ 793 h 995"/>
                              <a:gd name="T8" fmla="+- 0 7209 7209"/>
                              <a:gd name="T9" fmla="*/ T8 w 4015"/>
                              <a:gd name="T10" fmla="+- 0 1206 211"/>
                              <a:gd name="T11" fmla="*/ 1206 h 995"/>
                              <a:gd name="T12" fmla="+- 0 11224 7209"/>
                              <a:gd name="T13" fmla="*/ T12 w 4015"/>
                              <a:gd name="T14" fmla="+- 0 1206 211"/>
                              <a:gd name="T15" fmla="*/ 1206 h 995"/>
                              <a:gd name="T16" fmla="+- 0 11224 7209"/>
                              <a:gd name="T17" fmla="*/ T16 w 4015"/>
                              <a:gd name="T18" fmla="+- 0 793 211"/>
                              <a:gd name="T19" fmla="*/ 793 h 995"/>
                              <a:gd name="T20" fmla="+- 0 11224 7209"/>
                              <a:gd name="T21" fmla="*/ T20 w 4015"/>
                              <a:gd name="T22" fmla="+- 0 211 211"/>
                              <a:gd name="T23" fmla="*/ 211 h 995"/>
                              <a:gd name="T24" fmla="+- 0 7209 7209"/>
                              <a:gd name="T25" fmla="*/ T24 w 4015"/>
                              <a:gd name="T26" fmla="+- 0 211 211"/>
                              <a:gd name="T27" fmla="*/ 211 h 995"/>
                              <a:gd name="T28" fmla="+- 0 7209 7209"/>
                              <a:gd name="T29" fmla="*/ T28 w 4015"/>
                              <a:gd name="T30" fmla="+- 0 624 211"/>
                              <a:gd name="T31" fmla="*/ 624 h 995"/>
                              <a:gd name="T32" fmla="+- 0 11224 7209"/>
                              <a:gd name="T33" fmla="*/ T32 w 4015"/>
                              <a:gd name="T34" fmla="+- 0 624 211"/>
                              <a:gd name="T35" fmla="*/ 624 h 995"/>
                              <a:gd name="T36" fmla="+- 0 11224 7209"/>
                              <a:gd name="T37" fmla="*/ T36 w 4015"/>
                              <a:gd name="T38" fmla="+- 0 211 211"/>
                              <a:gd name="T39" fmla="*/ 211 h 9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15" h="995">
                                <a:moveTo>
                                  <a:pt x="4015" y="582"/>
                                </a:moveTo>
                                <a:lnTo>
                                  <a:pt x="0" y="582"/>
                                </a:lnTo>
                                <a:lnTo>
                                  <a:pt x="0" y="995"/>
                                </a:lnTo>
                                <a:lnTo>
                                  <a:pt x="4015" y="995"/>
                                </a:lnTo>
                                <a:lnTo>
                                  <a:pt x="4015" y="582"/>
                                </a:lnTo>
                                <a:moveTo>
                                  <a:pt x="4015" y="0"/>
                                </a:moveTo>
                                <a:lnTo>
                                  <a:pt x="0" y="0"/>
                                </a:lnTo>
                                <a:lnTo>
                                  <a:pt x="0" y="413"/>
                                </a:lnTo>
                                <a:lnTo>
                                  <a:pt x="4015" y="413"/>
                                </a:lnTo>
                                <a:lnTo>
                                  <a:pt x="401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Text Box 304"/>
                        <wps:cNvSpPr txBox="1">
                          <a:spLocks noChangeArrowheads="1"/>
                        </wps:cNvSpPr>
                        <wps:spPr bwMode="auto">
                          <a:xfrm>
                            <a:off x="7208" y="793"/>
                            <a:ext cx="4015" cy="413"/>
                          </a:xfrm>
                          <a:prstGeom prst="rect">
                            <a:avLst/>
                          </a:prstGeom>
                          <a:noFill/>
                          <a:ln w="11189">
                            <a:solidFill>
                              <a:srgbClr val="40AD49"/>
                            </a:solidFill>
                            <a:miter lim="800000"/>
                            <a:headEnd/>
                            <a:tailEnd/>
                          </a:ln>
                          <a:extLst>
                            <a:ext uri="{909E8E84-426E-40DD-AFC4-6F175D3DCCD1}">
                              <a14:hiddenFill xmlns:a14="http://schemas.microsoft.com/office/drawing/2010/main">
                                <a:solidFill>
                                  <a:srgbClr val="FFFFFF"/>
                                </a:solidFill>
                              </a14:hiddenFill>
                            </a:ext>
                          </a:extLst>
                        </wps:spPr>
                        <wps:txbx>
                          <w:txbxContent>
                            <w:p w:rsidR="00165A30" w:rsidRDefault="00165A30">
                              <w:pPr>
                                <w:spacing w:before="65"/>
                                <w:ind w:left="112"/>
                                <w:rPr>
                                  <w:b/>
                                  <w:sz w:val="21"/>
                                </w:rPr>
                              </w:pPr>
                              <w:r>
                                <w:rPr>
                                  <w:b/>
                                  <w:color w:val="40AD49"/>
                                  <w:w w:val="90"/>
                                  <w:sz w:val="21"/>
                                </w:rPr>
                                <w:t>TUTORS complete the GREEN Sections</w:t>
                              </w:r>
                            </w:p>
                          </w:txbxContent>
                        </wps:txbx>
                        <wps:bodyPr rot="0" vert="horz" wrap="square" lIns="0" tIns="0" rIns="0" bIns="0" anchor="t" anchorCtr="0" upright="1">
                          <a:noAutofit/>
                        </wps:bodyPr>
                      </wps:wsp>
                      <wps:wsp>
                        <wps:cNvPr id="111" name="Text Box 303"/>
                        <wps:cNvSpPr txBox="1">
                          <a:spLocks noChangeArrowheads="1"/>
                        </wps:cNvSpPr>
                        <wps:spPr bwMode="auto">
                          <a:xfrm>
                            <a:off x="7208" y="211"/>
                            <a:ext cx="4015" cy="413"/>
                          </a:xfrm>
                          <a:prstGeom prst="rect">
                            <a:avLst/>
                          </a:prstGeom>
                          <a:noFill/>
                          <a:ln w="11189">
                            <a:solidFill>
                              <a:srgbClr val="243D87"/>
                            </a:solidFill>
                            <a:miter lim="800000"/>
                            <a:headEnd/>
                            <a:tailEnd/>
                          </a:ln>
                          <a:extLst>
                            <a:ext uri="{909E8E84-426E-40DD-AFC4-6F175D3DCCD1}">
                              <a14:hiddenFill xmlns:a14="http://schemas.microsoft.com/office/drawing/2010/main">
                                <a:solidFill>
                                  <a:srgbClr val="FFFFFF"/>
                                </a:solidFill>
                              </a14:hiddenFill>
                            </a:ext>
                          </a:extLst>
                        </wps:spPr>
                        <wps:txbx>
                          <w:txbxContent>
                            <w:p w:rsidR="00165A30" w:rsidRDefault="00165A30">
                              <w:pPr>
                                <w:spacing w:before="69"/>
                                <w:ind w:left="73"/>
                                <w:rPr>
                                  <w:b/>
                                  <w:sz w:val="21"/>
                                </w:rPr>
                              </w:pPr>
                              <w:r>
                                <w:rPr>
                                  <w:b/>
                                  <w:color w:val="243D87"/>
                                  <w:w w:val="90"/>
                                  <w:sz w:val="21"/>
                                </w:rPr>
                                <w:t>LEARNERS complete the BLUE Sections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 o:spid="_x0000_s1075" style="position:absolute;left:0;text-align:left;margin-left:5in;margin-top:10.15pt;width:204.7pt;height:55.6pt;z-index:251643904;mso-position-horizontal-relative:page" coordorigin="7200,203" coordsize="4094,1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">
                <v:shape id="AutoShape 317" o:spid="_x0000_s1076" style="position:absolute;left:4817;top:17925;width:518;height:413;visibility:visible;mso-wrap-style:square;v-text-anchor:top" coordsize="51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" path="m6034,-16619r-5,-5m6029,-16624r5,5m6029,-16624r-24,-22m6005,-16646r24,22m6254,-16646r16,14l6278,-16624t,l6270,-16632r-16,-14m5760,-16646r24,22m5784,-16624r-24,-22m5836,-17032r21,19l5916,-16958r59,54l6034,-16849r59,54l6152,-16740r59,54l6254,-16646e" filled="f" strokecolor="#40ad49" strokeweight=".30903mm">
                  <v:path arrowok="t" o:connecttype="custom" o:connectlocs="6034,1306;6029,1301;6029,1301;6034,1306;6029,1301;6005,1279;6005,1279;6029,1301;6254,1279;6270,1293;6278,1301;6278,1301;6270,1293;6254,1279;5760,1279;5784,1301;5784,1301;5760,1279;5836,893;5857,912;5916,967;5975,1021;6034,1076;6093,1130;6152,1185;6211,1239;6254,1279" o:connectangles="0,0,0,0,0,0,0,0,0,0,0,0,0,0,0,0,0,0,0,0,0,0,0,0,0,0,0"/>
                </v:shape>
                <v:shape id="Picture 316" o:spid="_x0000_s1077" type="#_x0000_t75" style="position:absolute;left:10888;top:884;width:379;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">
                  <v:imagedata r:id="rId31" o:title=""/>
                </v:shape>
                <v:shape id="AutoShape 315" o:spid="_x0000_s1078" style="position:absolute;left:1518;top:17906;width:4003;height:427;visibility:visible;mso-wrap-style:square;v-text-anchor:top" coordsize="400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" path="m7843,-16628r,m7843,-16628r,m6177,-16615r-2,-2m6175,-16617r2,2m5761,-16793r16,16l5833,-16721r56,55l5940,-16615t235,-2l6167,-16625r-57,-56l6052,-16738r-57,-56l5937,-16851r-57,-57l5823,-16965r-18,-18m5940,-16615r-51,-51l5833,-16721r-56,-56l5761,-16793t44,-190l5823,-16965r57,57l5937,-16851r58,57l6052,-16738r58,57l6167,-16625r8,8m6417,-16612r-4,-5m6413,-16617r4,5m6413,-16617r-12,-11l6344,-16684r-58,-56l6229,-16797r-57,-56l6114,-16909r-57,-57l6000,-17023r-10,-9m6891,-16617r2,2m6893,-16615r-2,-2m6652,-16617r4,4m6656,-16613r-4,-4m6463,-17032r58,56l6579,-16919r57,56l6694,-16807r58,56l6810,-16694r59,56l6891,-16617t240,l7102,-16644r-58,-56l6986,-16755r-57,-56l6871,-16866r-57,-56l6757,-16978r-54,-52m6941,-17030r47,46l7046,-16928r57,55l7161,-16817r59,56l7278,-16705r59,55l7372,-16617t235,-5l7566,-16661r-57,-54l7451,-16770r-58,-55l7336,-16879r-57,-55l7221,-16990r-42,-40m7179,-17030r42,40l7279,-16934r57,55l7393,-16825r58,55l7509,-16715r57,54l7607,-16622t236,-6l7802,-16666r-58,-55l7686,-16776r-59,-55l7569,-16886r-57,-55l7454,-16996r-35,-34m6703,-17030r54,52l6814,-16922r57,56l6929,-16811r57,56l7044,-16700r58,56l7131,-16617t241,l7337,-16650r-59,-55l7220,-16761r-59,-56l7103,-16873r-57,-55l6988,-16984r-47,-46m6227,-17032r7,7l6291,-16969r57,56l6406,-16857r57,57l6521,-16744r57,56l6636,-16633r16,16m6891,-16617r-22,-21l6810,-16694r-58,-57l6694,-16807r-58,-56l6579,-16919r-58,-57l6463,-17032t189,415l6636,-16633r-58,-55l6521,-16744r-58,-56l6406,-16857r-58,-56l6291,-16969r-57,-56l6227,-17032t-237,l6000,-17023r57,57l6114,-16909r58,56l6229,-16797r57,57l6344,-16684r57,56l6413,-16617t2158,-11l8595,-16606t,l8571,-16628t-486,l8098,-16616r1,1m8099,-16615r-1,-1l8085,-16628t267,22l8328,-16628t,l8352,-16606t-211,-424l8156,-17016r59,55l8274,-16906r58,55l8391,-16796r59,55l8509,-16686r59,55l8571,-16628t268,22l8815,-16628t,l8839,-16606t-24,-22l8805,-16637r-59,-55l8687,-16747r-59,-55l8569,-16857r-59,-55l8451,-16967r-59,-55l8386,-17028t-727,-2l7688,-17002r58,55l7805,-16891r58,55l7922,-16781r59,55l8039,-16671r46,43m8328,-16628r-6,-6l8264,-16688r-58,-54l8148,-16796r-58,-54l8033,-16904r-58,-55l7917,-17013r-17,-17m7900,-17030r17,17l7975,-16959r58,55l8090,-16850r58,54l8206,-16742r58,54l8322,-16634r6,6m8571,-16628r-3,-3l8509,-16686r-59,-55l8391,-16796r-59,-55l8274,-16906r-59,-55l8156,-17016r-15,-14m8637,-17020r41,38l8736,-16927r59,54l8853,-16819r59,54l8970,-16710r59,54l9059,-16628t245,l9277,-16653r-59,-54l9159,-16762r-60,-55l9040,-16871r-59,-55l8922,-16981r-36,-34m8386,-17028r6,6l8451,-16967r59,55l8569,-16857r59,55l8687,-16747r59,55l8805,-16637r10,9m9059,-16628r-30,-28l8970,-16710r-58,-55l8853,-16819r-58,-54l8736,-16927r-58,-55l8637,-17020t986,6l9682,-16960r58,54l9764,-16884t-878,-131l8922,-16981r59,55l9040,-16871r59,54l9159,-16762r59,55l9277,-16653r27,25m9553,-16628r-43,-40l9451,-16722r-59,-55l9333,-16831r-59,-55l9215,-16940r-59,-55l9135,-17014e" filled="f" strokecolor="#40ad49" strokeweight=".30903mm">
                  <v:path arrowok="t" o:connecttype="custom" o:connectlocs="6177,1292;5777,1130;6167,1282;5880,999;5833,1186;5880,999;6167,1282;6417,1295;6229,1110;5990,875;6652,1290;6521,931;6810,1213;7044,1207;6757,929;7103,1034;7372,1290;7393,1082;7179,877;7451,1137;7802,1241;7512,966;6814,985;7102,1263;7220,1146;6941,877;6406,1050;6652,1290;6694,1100;6652,1290;6406,1050;5990,875;6229,1110;8571,1279;8098,1291;8352,1301;8156,891;8450,1166;8815,1279;8746,1215;8451,940;7746,960;8039,1236;8206,1165;7917,894;8033,1003;8322,1273;8450,1166;8156,891;8795,1034;9059,1279;9099,1090;8386,879;8628,1105;9059,1279;8795,1034;9682,947;8981,981;9277,1254;9392,1130;9135,893" o:connectangles="0,0,0,0,0,0,0,0,0,0,0,0,0,0,0,0,0,0,0,0,0,0,0,0,0,0,0,0,0,0,0,0,0,0,0,0,0,0,0,0,0,0,0,0,0,0,0,0,0,0,0,0,0,0,0,0,0,0,0,0,0"/>
                </v:shape>
                <v:shape id="Picture 314" o:spid="_x0000_s1079" type="#_x0000_t75" style="position:absolute;left:10888;top:884;width:403;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">
                  <v:imagedata r:id="rId32" o:title=""/>
                </v:shape>
                <v:shape id="AutoShape 313" o:spid="_x0000_s1080" style="position:absolute;left:1978;top:17889;width:3404;height:434;visibility:visible;mso-wrap-style:square;v-text-anchor:top" coordsize="340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" path="m6960,-17013r35,34l7053,-16924r57,55l7168,-16814r59,55l7285,-16704r58,55l7384,-16611t242,l7580,-16654r-58,-55l7463,-16764r-59,-55l7346,-16874r-59,-56l7229,-16985r-29,-28m6672,-16600r,m6913,-16600r1,1m6672,-16600r,m6914,-16599r-1,-1m8668,-17004r8,7m8920,-16997r-18,-17m9162,-16998r2,1m8676,-16997r-8,-7m8902,-17014r18,17m9164,-16997r,l9162,-16998t-2918,-15l6244,-17013t229,-9l6482,-17013t238,l6707,-17026t,l6720,-17013t240,l6942,-17030t-698,17l6244,-17013t238,l6473,-17022t1194,-5l7682,-17013t-503,-19l7200,-17013t241,l7421,-17032t,l7441,-17013t241,l7667,-17027t-725,-3l6960,-17013t240,l7179,-17032t-1182,10l6004,-17015t-243,-7l5768,-17015t236,l6004,-17015r-7,-7m5768,-17015r-7,-7e" filled="f" strokecolor="#40ad49" strokeweight=".30903mm">
                  <v:path arrowok="t" o:connecttype="custom" o:connectlocs="6995,911;7110,1021;7227,1131;7343,1241;7626,1279;7522,1181;7404,1071;7287,960;7200,877;6672,1290;6914,1291;6672,1290;6913,1290;8676,893;8902,876;9164,893;8676,893;8902,876;9164,893;9162,892;6244,877;6482,877;6707,864;6720,877;6942,860;6244,877;6473,868;7682,877;7200,877;7421,858;7441,877;7667,863;6960,877;7179,858;6004,875;5761,868;6004,875;5997,868;5761,868" o:connectangles="0,0,0,0,0,0,0,0,0,0,0,0,0,0,0,0,0,0,0,0,0,0,0,0,0,0,0,0,0,0,0,0,0,0,0,0,0,0,0"/>
                </v:shape>
                <v:shape id="Freeform 312" o:spid="_x0000_s1081" style="position:absolute;left:7278;top:857;width:4006;height:450;visibility:visible;mso-wrap-style:square;v-text-anchor:top" coordsize="40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" path="m45,81l78,23r82,-6l202,17r42,1l286,17r84,-4l454,11r85,l624,11r57,l738,11r56,2l851,17r84,3l1018,18r84,-4l1186,11r82,-2l1351,7r82,-2l1515,4r83,-1l1680,2r82,-1l1845,1,1927,r83,l2088,r78,1l2243,3r78,1l2404,7r82,6l2569,19r83,5l2729,26r77,2l2884,31r77,2l3038,34r78,2l3193,36r72,-2l3336,31r72,-4l3480,25r53,-1l3587,20r54,-2l3734,20r80,9l3854,34r30,1l3951,38r54,70l4006,147r-2,33l4001,204r-4,23l3992,251r-5,23l3983,306r-2,68l3943,427r-94,15l3805,445r-74,4l3657,450r-76,-1l3506,447r-75,-2l3358,444r-620,l2651,444r-87,l2477,442r-87,-3l2318,434r-72,-5l2174,425r-71,-3l2018,422r-85,2l1848,428r-84,4l1679,434r-79,l1522,434r-79,l1365,433r-83,1l1199,434r-83,1l1033,436r-83,1l867,437r-83,1l702,438r-83,l536,437r-83,-1l406,435r-48,-1l310,434r-47,-1l239,434r-24,1l190,435r-24,-1l146,431r-19,-3l107,425,45,409,,320,,271,4,229r,-33l3,160,8,126,28,101e" filled="f" strokecolor="#40ad49" strokeweight=".26422mm">
                  <v:path arrowok="t" o:connecttype="custom" o:connectlocs="78,880;202,874;286,874;454,868;624,868;738,868;851,874;1018,875;1186,868;1351,864;1515,861;1680,859;1845,858;2010,857;2166,858;2321,861;2486,870;2652,881;2806,885;2961,890;3116,893;3265,891;3408,884;3533,881;3641,875;3814,886;3884,892;4005,965;4004,1037;3997,1084;3987,1131;3981,1231;3849,1299;3731,1306;3581,1306;3431,1302;2738,1301;2564,1301;2390,1296;2246,1286;2103,1279;1933,1281;1764,1289;1600,1291;1443,1291;1282,1291;1116,1292;950,1294;784,1295;619,1295;453,1293;358,1291;263,1290;215,1292;166,1291;127,1285;45,1266;0,1128;4,1053;8,983" o:connectangles="0,0,0,0,0,0,0,0,0,0,0,0,0,0,0,0,0,0,0,0,0,0,0,0,0,0,0,0,0,0,0,0,0,0,0,0,0,0,0,0,0,0,0,0,0,0,0,0,0,0,0,0,0,0,0,0,0,0,0,0"/>
                </v:shape>
                <v:shape id="AutoShape 311" o:spid="_x0000_s1082" style="position:absolute;left:4817;top:17925;width:518;height:413;visibility:visible;mso-wrap-style:square;v-text-anchor:top" coordsize="51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" path="m6037,-17204r-5,-4m6032,-17208r5,4m6032,-17208r-24,-23m6008,-17231r24,23m6257,-17231r16,15l6281,-17209t,l6273,-17216r-16,-15m5764,-17231r24,23m5788,-17208r-24,-23m5839,-17617r21,20l5919,-17543r59,55l6037,-17434r59,55l6155,-17325r59,54l6257,-17231e" filled="f" strokecolor="#1b75bc" strokeweight=".30903mm">
                  <v:path arrowok="t" o:connecttype="custom" o:connectlocs="6037,721;6032,717;6032,717;6037,721;6032,717;6008,694;6008,694;6032,717;6257,694;6273,709;6281,716;6281,716;6273,709;6257,694;5764,694;5788,717;5788,717;5764,694;5839,308;5860,328;5919,382;5978,437;6037,491;6096,546;6155,600;6214,654;6257,694" o:connectangles="0,0,0,0,0,0,0,0,0,0,0,0,0,0,0,0,0,0,0,0,0,0,0,0,0,0,0"/>
                </v:shape>
                <v:shape id="Picture 310" o:spid="_x0000_s1083" type="#_x0000_t75" style="position:absolute;left:10891;top:299;width:379;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">
                  <v:imagedata r:id="rId33" o:title=""/>
                </v:shape>
                <v:shape id="AutoShape 309" o:spid="_x0000_s1084" style="position:absolute;left:1518;top:17906;width:4003;height:427;visibility:visible;mso-wrap-style:square;v-text-anchor:top" coordsize="400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" path="m7845,-17213r,m7845,-17213r,m6180,-17199r-2,-2m6178,-17201r2,2m5763,-17378r16,16l5835,-17306r57,56l5943,-17200t235,-1l6170,-17209r-58,-57l6055,-17322r-58,-57l5940,-17436r-57,-57l5826,-17549r-19,-19m5943,-17200r-51,-50l5835,-17306r-56,-56l5763,-17378t44,-190l5826,-17549r57,56l5940,-17436r57,57l6055,-17322r57,56l6170,-17209r8,8m6420,-17197r-5,-4m6415,-17201r5,4m6415,-17201r-11,-11l6346,-17269r-57,-56l6231,-17381r-57,-57l6117,-17494r-57,-57l6003,-17607r-10,-10m6894,-17201r2,1m6896,-17200r-2,-1m6655,-17201r3,3m6658,-17198r-3,-3m6466,-17617r,l6523,-17560r58,56l6639,-17448r58,57l6755,-17335r58,56l6871,-17223r23,22m7134,-17201r-29,-28l7047,-17284r-58,-56l6931,-17395r-57,-56l6816,-17506r-57,-56l6705,-17614t238,l6990,-17569r58,56l7106,-17457r58,55l7222,-17346r59,56l7339,-17234r35,33m7610,-17207r-41,-38l7511,-17300r-57,-55l7396,-17409r-57,-55l7281,-17519r-58,-56l7182,-17614t,l7223,-17575r58,56l7339,-17464r57,55l7454,-17355r57,55l7569,-17245r41,38m7845,-17213r-41,-38l7746,-17306r-58,-55l7630,-17416r-58,-55l7514,-17526r-58,-55l7421,-17614t-716,l6759,-17562r57,56l6874,-17451r57,56l6989,-17340r58,56l7105,-17229r29,28m7374,-17201r-35,-33l7281,-17290r-59,-56l7164,-17402r-58,-55l7048,-17513r-58,-56l6943,-17614t-714,-3l6236,-17610r57,56l6351,-17497r57,56l6466,-17385r57,56l6581,-17273r57,56l6655,-17201t239,l6871,-17223r-58,-56l6755,-17335r-58,-56l6639,-17448r-58,-56l6523,-17560r-57,-57m6655,-17201r-17,-16l6581,-17273r-58,-56l6466,-17385r-58,-56l6351,-17497r-58,-57l6236,-17610r-7,-7m5993,-17617r10,10l6060,-17551r57,57l6174,-17438r57,57l6289,-17325r57,56l6404,-17212r11,11m8574,-17213r24,23m8598,-17190r-24,-23m8087,-17213r14,13l8102,-17199t,l8101,-17200r-14,-13m8354,-17191r-24,-22m8330,-17213r24,22m8144,-17614r15,14l8217,-17545r59,55l8335,-17435r59,55l8452,-17326r59,55l8570,-17216r4,3m8842,-17190r-24,-23m8818,-17213r24,23m8818,-17213r-10,-9l8749,-17277r-60,-55l8630,-17386r-59,-55l8512,-17496r-59,-55l8394,-17606r-6,-6m7661,-17614r29,27l7749,-17531r58,55l7866,-17421r58,55l7983,-17311r59,56l8087,-17213t243,l8324,-17218r-57,-54l8209,-17326r-58,-54l8093,-17435r-58,-54l7978,-17543r-58,-55l7902,-17614t,l7920,-17598r58,55l8035,-17489r58,54l8151,-17380r58,54l8267,-17272r57,54l8330,-17213t244,l8570,-17216r-59,-55l8452,-17326r-58,-54l8335,-17435r-59,-55l8217,-17545r-58,-55l8144,-17614t495,9l8680,-17566r59,54l8797,-17458r59,55l8914,-17349r59,54l9031,-17241r31,28m9306,-17213r-26,-24l9220,-17292r-59,-55l9102,-17401r-59,-55l8983,-17511r-59,-55l8888,-17599t-500,-13l8394,-17606r59,55l8512,-17496r59,55l8630,-17386r59,54l8749,-17277r59,55l8818,-17213t244,l9031,-17241r-58,-54l8914,-17349r-58,-54l8797,-17458r-58,-54l8680,-17566r-41,-39m9625,-17599r59,55l9743,-17490r23,21m8888,-17599r36,33l8983,-17511r60,55l9102,-17401r59,54l9220,-17292r60,55l9306,-17213t249,l9512,-17253r-59,-54l9394,-17361r-59,-55l9276,-17470r-59,-55l9158,-17579r-21,-20e" filled="f" strokecolor="#1b75bc" strokeweight=".30903mm">
                  <v:path arrowok="t" o:connecttype="custom" o:connectlocs="6180,708;5779,545;6170,698;5883,414;5835,601;5883,414;6170,698;6420,710;6231,526;5993,290;6655,706;6466,290;6755,572;7105,678;6816,401;7048,394;7339,673;7454,552;7182,293;7396,498;7845,694;7572,436;6759,345;7047,623;7281,617;6990,338;6351,410;6638,690;6755,572;6466,290;6523,578;6236,297;6117,413;6404,695;8574,694;8101,707;8354,716;8335,472;8574,694;8818,694;8571,466;7661,293;7924,541;8324,689;8035,418;7920,309;8209,581;8570,691;8276,417;8680,341;8973,612;9220,615;8924,341;8512,411;8808,685;8914,558;8639,302;8888,308;9161,560;9512,654;9217,382" o:connectangles="0,0,0,0,0,0,0,0,0,0,0,0,0,0,0,0,0,0,0,0,0,0,0,0,0,0,0,0,0,0,0,0,0,0,0,0,0,0,0,0,0,0,0,0,0,0,0,0,0,0,0,0,0,0,0,0,0,0,0,0,0"/>
                </v:shape>
                <v:shape id="Picture 308" o:spid="_x0000_s1085" type="#_x0000_t75" style="position:absolute;left:10891;top:299;width:403;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">
                  <v:imagedata r:id="rId34" o:title=""/>
                </v:shape>
                <v:shape id="AutoShape 307" o:spid="_x0000_s1086" style="position:absolute;left:1978;top:17889;width:3404;height:434;visibility:visible;mso-wrap-style:square;v-text-anchor:top" coordsize="340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" path="m6962,-17597r35,33l7055,-17509r58,55l7171,-17399r58,55l7287,-17289r58,55l7386,-17196t242,l7583,-17238r-59,-56l7465,-17349r-58,-55l7348,-17459r-58,-55l7231,-17570r-29,-27m6675,-17184r,m6915,-17184r1,1m6675,-17184r,m6916,-17183r-1,-1m8671,-17589r7,7m8922,-17582r-18,-16m9165,-17583r1,1m8678,-17582r-7,-7m8904,-17598r18,16m9166,-17582r,l9165,-17583t-2919,-14l6246,-17598t229,-8l6484,-17597t239,l6709,-17611t,l6723,-17597t239,l6944,-17615t-698,17l6246,-17597t238,l6475,-17606t1194,-6l7685,-17597t-503,-20l7202,-17597t241,l7423,-17616t,l7443,-17597t242,l7669,-17612t-725,-3l6962,-17597t240,l7182,-17617t-1182,10l6007,-17600t-244,-7l5770,-17600t237,l6000,-17607t-230,7l5763,-17607e" filled="f" strokecolor="#1b75bc" strokeweight=".30903mm">
                  <v:path arrowok="t" o:connecttype="custom" o:connectlocs="6997,326;7113,436;7229,546;7345,656;7628,694;7524,596;7407,486;7290,376;7202,293;6675,706;6916,707;6675,706;6915,706;8678,308;8904,292;9166,308;8678,308;8904,292;9166,308;9165,307;6246,292;6484,293;6709,279;6723,293;6944,275;6246,293;6475,284;7685,293;7202,293;7423,274;7443,293;7669,278;6962,293;7182,273;6007,290;5770,290;6000,283;5763,283" o:connectangles="0,0,0,0,0,0,0,0,0,0,0,0,0,0,0,0,0,0,0,0,0,0,0,0,0,0,0,0,0,0,0,0,0,0,0,0,0,0"/>
                </v:shape>
                <v:shape id="Freeform 306" o:spid="_x0000_s1087" style="position:absolute;left:7280;top:272;width:4006;height:450;visibility:visible;mso-wrap-style:square;v-text-anchor:top" coordsize="40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" path="m44,82l77,23r83,-6l201,18r42,l285,17r85,-4l454,11r84,l623,11r57,l737,12r57,1l851,17r83,4l1018,19r84,-4l1185,11r83,-2l1350,7r82,-1l1515,4r82,-1l1679,2r83,-1l1844,1r83,l2009,r78,1l2165,2r78,1l2321,4r83,3l2486,13r82,7l2651,24r77,2l2806,29r77,2l2960,33r78,2l3115,36r77,l3264,35r72,-4l3407,27r72,-1l3533,24r54,-3l3640,18r94,3l3814,29r39,5l3883,36r68,2l4005,109r,38l4003,180r-2,24l3997,228r-6,23l3986,274r-3,32l3980,374r-38,53l3848,443r-44,2l3731,449r-75,1l3581,449r-76,-2l3431,445r-74,l2738,445r-87,l2564,444r-87,-1l2390,439r-72,-5l2246,429r-72,-4l2102,422r-85,l1932,425r-84,4l1763,432r-85,2l1600,435r-79,-1l1443,434r-79,l1281,434r-83,l1116,435r-83,1l950,437r-83,1l784,438r-83,1l618,439r-83,-1l453,437r-48,-1l358,435r-48,-1l262,434r-23,l214,436r-25,l166,434r-20,-2l126,429r-20,-3l45,410,,321,,271,4,230r,-33l2,160,8,126,28,102e" filled="f" strokecolor="#243d87" strokeweight=".26422mm">
                  <v:path arrowok="t" o:connecttype="custom" o:connectlocs="77,295;201,290;285,289;454,283;623,283;737,284;851,289;1018,291;1185,283;1350,279;1515,276;1679,274;1844,273;2009,272;2165,274;2321,276;2486,285;2651,296;2806,301;2960,305;3115,308;3264,307;3407,299;3533,296;3640,290;3814,301;3883,308;4005,381;4003,452;3997,500;3986,546;3980,646;3848,715;3731,721;3581,721;3431,717;2738,717;2564,716;2390,711;2246,701;2102,694;1932,697;1763,704;1600,707;1443,706;1281,706;1116,707;950,709;784,710;618,711;453,709;358,707;262,706;214,708;166,706;126,701;45,682;0,543;4,469;8,398" o:connectangles="0,0,0,0,0,0,0,0,0,0,0,0,0,0,0,0,0,0,0,0,0,0,0,0,0,0,0,0,0,0,0,0,0,0,0,0,0,0,0,0,0,0,0,0,0,0,0,0,0,0,0,0,0,0,0,0,0,0,0,0"/>
                </v:shape>
                <v:shape id="AutoShape 305" o:spid="_x0000_s1088" style="position:absolute;left:7208;top:211;width:4015;height:995;visibility:visible;mso-wrap-style:square;v-text-anchor:top" coordsize="4015,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" path="m4015,582l,582,,995r4015,l4015,582m4015,l,,,413r4015,l4015,e" stroked="f">
                  <v:path arrowok="t" o:connecttype="custom" o:connectlocs="4015,793;0,793;0,1206;4015,1206;4015,793;4015,211;0,211;0,624;4015,624;4015,211" o:connectangles="0,0,0,0,0,0,0,0,0,0"/>
                </v:shape>
                <v:shape id="Text Box 304" o:spid="_x0000_s1089" type="#_x0000_t202" style="position:absolute;left:7208;top:793;width:4015;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" filled="f" strokecolor="#40ad49" strokeweight=".31081mm">
                  <v:textbox inset="0,0,0,0">
                    <w:txbxContent>
                      <w:p w:rsidR="00165A30" w:rsidRDefault="00165A30">
                        <w:pPr>
                          <w:spacing w:before="65"/>
                          <w:ind w:left="112"/>
                          <w:rPr>
                            <w:b/>
                            <w:sz w:val="21"/>
                          </w:rPr>
                        </w:pPr>
                        <w:r>
                          <w:rPr>
                            <w:b/>
                            <w:color w:val="40AD49"/>
                            <w:w w:val="90"/>
                            <w:sz w:val="21"/>
                          </w:rPr>
                          <w:t>TUTORS complete the GREEN Sections</w:t>
                        </w:r>
                      </w:p>
                    </w:txbxContent>
                  </v:textbox>
                </v:shape>
                <v:shape id="Text Box 303" o:spid="_x0000_s1090" type="#_x0000_t202" style="position:absolute;left:7208;top:211;width:4015;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" filled="f" strokecolor="#243d87" strokeweight=".31081mm">
                  <v:textbox inset="0,0,0,0">
                    <w:txbxContent>
                      <w:p w:rsidR="00165A30" w:rsidRDefault="00165A30">
                        <w:pPr>
                          <w:spacing w:before="69"/>
                          <w:ind w:left="73"/>
                          <w:rPr>
                            <w:b/>
                            <w:sz w:val="21"/>
                          </w:rPr>
                        </w:pPr>
                        <w:r>
                          <w:rPr>
                            <w:b/>
                            <w:color w:val="243D87"/>
                            <w:w w:val="90"/>
                            <w:sz w:val="21"/>
                          </w:rPr>
                          <w:t>LEARNERS complete the BLUE Sections</w:t>
                        </w:r>
                      </w:p>
                    </w:txbxContent>
                  </v:textbox>
                </v:shape>
                <w10:wrap anchorx="page"/>
              </v:group>
            </w:pict>
          </mc:Fallback>
        </mc:AlternateContent>
      </w:r>
      <w:r w:rsidR="009C4904">
        <w:rPr>
          <w:color w:val="243D87"/>
        </w:rPr>
        <w:t>Section</w:t>
      </w:r>
      <w:r w:rsidR="009C4904">
        <w:rPr>
          <w:color w:val="243D87"/>
        </w:rPr>
        <w:tab/>
        <w:t>2</w:t>
      </w:r>
    </w:p>
    <w:p w:rsidR="00472B1B" w:rsidRDefault="009C4904">
      <w:pPr>
        <w:spacing w:before="323"/>
        <w:ind w:left="260"/>
        <w:rPr>
          <w:b/>
          <w:sz w:val="56"/>
        </w:rPr>
      </w:pPr>
      <w:r>
        <w:rPr>
          <w:b/>
          <w:color w:val="243D87"/>
          <w:sz w:val="56"/>
        </w:rPr>
        <w:t xml:space="preserve">Evidence </w:t>
      </w:r>
      <w:r>
        <w:rPr>
          <w:b/>
          <w:color w:val="243D87"/>
          <w:spacing w:val="-12"/>
          <w:sz w:val="56"/>
        </w:rPr>
        <w:t>Your</w:t>
      </w:r>
      <w:r>
        <w:rPr>
          <w:b/>
          <w:color w:val="243D87"/>
          <w:spacing w:val="-68"/>
          <w:sz w:val="56"/>
        </w:rPr>
        <w:t xml:space="preserve"> </w:t>
      </w:r>
      <w:r>
        <w:rPr>
          <w:b/>
          <w:color w:val="243D87"/>
          <w:sz w:val="56"/>
        </w:rPr>
        <w:t>Learning,</w:t>
      </w:r>
    </w:p>
    <w:p w:rsidR="00472B1B" w:rsidRDefault="009C4904">
      <w:pPr>
        <w:spacing w:before="36"/>
        <w:ind w:left="260"/>
        <w:rPr>
          <w:rFonts w:ascii="Times New Roman"/>
          <w:sz w:val="46"/>
        </w:rPr>
      </w:pPr>
      <w:r>
        <w:rPr>
          <w:b/>
          <w:color w:val="243D87"/>
          <w:w w:val="95"/>
          <w:sz w:val="56"/>
        </w:rPr>
        <w:t xml:space="preserve">Experience and Assessment </w:t>
      </w:r>
      <w:r>
        <w:rPr>
          <w:rFonts w:ascii="Times New Roman"/>
          <w:color w:val="243D87"/>
          <w:w w:val="95"/>
          <w:sz w:val="46"/>
        </w:rPr>
        <w:t>(MANDATORY)</w:t>
      </w:r>
    </w:p>
    <w:p w:rsidR="00472B1B" w:rsidRDefault="009C4904">
      <w:pPr>
        <w:pStyle w:val="Heading3"/>
        <w:spacing w:before="354" w:line="280" w:lineRule="auto"/>
        <w:ind w:left="260" w:right="514"/>
      </w:pPr>
      <w:r>
        <w:rPr>
          <w:color w:val="243D87"/>
          <w:spacing w:val="-9"/>
          <w:w w:val="90"/>
        </w:rPr>
        <w:t>You</w:t>
      </w:r>
      <w:r>
        <w:rPr>
          <w:color w:val="243D87"/>
          <w:spacing w:val="-16"/>
          <w:w w:val="90"/>
        </w:rPr>
        <w:t xml:space="preserve"> </w:t>
      </w:r>
      <w:r>
        <w:rPr>
          <w:color w:val="243D87"/>
          <w:w w:val="90"/>
        </w:rPr>
        <w:t>are</w:t>
      </w:r>
      <w:r>
        <w:rPr>
          <w:color w:val="243D87"/>
          <w:spacing w:val="-16"/>
          <w:w w:val="90"/>
        </w:rPr>
        <w:t xml:space="preserve"> </w:t>
      </w:r>
      <w:r>
        <w:rPr>
          <w:color w:val="243D87"/>
          <w:spacing w:val="-3"/>
          <w:w w:val="90"/>
        </w:rPr>
        <w:t>required</w:t>
      </w:r>
      <w:r>
        <w:rPr>
          <w:color w:val="243D87"/>
          <w:spacing w:val="-16"/>
          <w:w w:val="90"/>
        </w:rPr>
        <w:t xml:space="preserve"> </w:t>
      </w:r>
      <w:r>
        <w:rPr>
          <w:color w:val="243D87"/>
          <w:w w:val="90"/>
        </w:rPr>
        <w:t>to</w:t>
      </w:r>
      <w:r>
        <w:rPr>
          <w:color w:val="243D87"/>
          <w:spacing w:val="-16"/>
          <w:w w:val="90"/>
        </w:rPr>
        <w:t xml:space="preserve"> </w:t>
      </w:r>
      <w:r>
        <w:rPr>
          <w:color w:val="243D87"/>
          <w:spacing w:val="-3"/>
          <w:w w:val="90"/>
        </w:rPr>
        <w:t>complete</w:t>
      </w:r>
      <w:r>
        <w:rPr>
          <w:color w:val="243D87"/>
          <w:spacing w:val="-16"/>
          <w:w w:val="90"/>
        </w:rPr>
        <w:t xml:space="preserve"> </w:t>
      </w:r>
      <w:r>
        <w:rPr>
          <w:color w:val="243D87"/>
          <w:w w:val="90"/>
        </w:rPr>
        <w:t>all</w:t>
      </w:r>
      <w:r>
        <w:rPr>
          <w:color w:val="243D87"/>
          <w:spacing w:val="-16"/>
          <w:w w:val="90"/>
        </w:rPr>
        <w:t xml:space="preserve"> </w:t>
      </w:r>
      <w:r>
        <w:rPr>
          <w:color w:val="243D87"/>
          <w:spacing w:val="-4"/>
          <w:w w:val="90"/>
        </w:rPr>
        <w:t>Tasks</w:t>
      </w:r>
      <w:r>
        <w:rPr>
          <w:color w:val="243D87"/>
          <w:spacing w:val="-16"/>
          <w:w w:val="90"/>
        </w:rPr>
        <w:t xml:space="preserve"> </w:t>
      </w:r>
      <w:r>
        <w:rPr>
          <w:color w:val="243D87"/>
          <w:spacing w:val="-3"/>
          <w:w w:val="90"/>
        </w:rPr>
        <w:t>within</w:t>
      </w:r>
      <w:r>
        <w:rPr>
          <w:color w:val="243D87"/>
          <w:spacing w:val="-16"/>
          <w:w w:val="90"/>
        </w:rPr>
        <w:t xml:space="preserve"> </w:t>
      </w:r>
      <w:r>
        <w:rPr>
          <w:color w:val="243D87"/>
          <w:spacing w:val="-3"/>
          <w:w w:val="90"/>
        </w:rPr>
        <w:t>this</w:t>
      </w:r>
      <w:r>
        <w:rPr>
          <w:color w:val="243D87"/>
          <w:spacing w:val="-16"/>
          <w:w w:val="90"/>
        </w:rPr>
        <w:t xml:space="preserve"> </w:t>
      </w:r>
      <w:r>
        <w:rPr>
          <w:color w:val="243D87"/>
          <w:w w:val="90"/>
        </w:rPr>
        <w:t>section</w:t>
      </w:r>
      <w:r>
        <w:rPr>
          <w:color w:val="243D87"/>
          <w:spacing w:val="-16"/>
          <w:w w:val="90"/>
        </w:rPr>
        <w:t xml:space="preserve"> </w:t>
      </w:r>
      <w:r>
        <w:rPr>
          <w:color w:val="243D87"/>
          <w:w w:val="90"/>
        </w:rPr>
        <w:t>to</w:t>
      </w:r>
      <w:r>
        <w:rPr>
          <w:color w:val="243D87"/>
          <w:spacing w:val="-16"/>
          <w:w w:val="90"/>
        </w:rPr>
        <w:t xml:space="preserve"> </w:t>
      </w:r>
      <w:r>
        <w:rPr>
          <w:color w:val="243D87"/>
          <w:spacing w:val="-3"/>
          <w:w w:val="90"/>
        </w:rPr>
        <w:t>complete</w:t>
      </w:r>
      <w:r>
        <w:rPr>
          <w:color w:val="243D87"/>
          <w:spacing w:val="-16"/>
          <w:w w:val="90"/>
        </w:rPr>
        <w:t xml:space="preserve"> </w:t>
      </w:r>
      <w:r>
        <w:rPr>
          <w:color w:val="243D87"/>
          <w:w w:val="90"/>
        </w:rPr>
        <w:t>the</w:t>
      </w:r>
      <w:r>
        <w:rPr>
          <w:color w:val="243D87"/>
          <w:spacing w:val="-15"/>
          <w:w w:val="90"/>
        </w:rPr>
        <w:t xml:space="preserve"> </w:t>
      </w:r>
      <w:r>
        <w:rPr>
          <w:color w:val="243D87"/>
          <w:w w:val="90"/>
        </w:rPr>
        <w:t>course.</w:t>
      </w:r>
      <w:r>
        <w:rPr>
          <w:color w:val="243D87"/>
          <w:spacing w:val="-16"/>
          <w:w w:val="90"/>
        </w:rPr>
        <w:t xml:space="preserve"> </w:t>
      </w:r>
      <w:r>
        <w:rPr>
          <w:color w:val="243D87"/>
          <w:w w:val="90"/>
        </w:rPr>
        <w:t>This</w:t>
      </w:r>
      <w:r>
        <w:rPr>
          <w:color w:val="243D87"/>
          <w:spacing w:val="-16"/>
          <w:w w:val="90"/>
        </w:rPr>
        <w:t xml:space="preserve"> </w:t>
      </w:r>
      <w:r>
        <w:rPr>
          <w:color w:val="243D87"/>
          <w:spacing w:val="-4"/>
          <w:w w:val="90"/>
        </w:rPr>
        <w:t>covers</w:t>
      </w:r>
      <w:r>
        <w:rPr>
          <w:color w:val="243D87"/>
          <w:spacing w:val="-16"/>
          <w:w w:val="90"/>
        </w:rPr>
        <w:t xml:space="preserve"> </w:t>
      </w:r>
      <w:r>
        <w:rPr>
          <w:color w:val="243D87"/>
          <w:w w:val="90"/>
        </w:rPr>
        <w:t xml:space="preserve">both </w:t>
      </w:r>
      <w:r>
        <w:rPr>
          <w:color w:val="243D87"/>
          <w:w w:val="95"/>
        </w:rPr>
        <w:t>the</w:t>
      </w:r>
      <w:r>
        <w:rPr>
          <w:color w:val="243D87"/>
          <w:spacing w:val="-40"/>
          <w:w w:val="95"/>
        </w:rPr>
        <w:t xml:space="preserve"> </w:t>
      </w:r>
      <w:r>
        <w:rPr>
          <w:color w:val="243D87"/>
          <w:spacing w:val="-3"/>
          <w:w w:val="95"/>
        </w:rPr>
        <w:t>Evidence</w:t>
      </w:r>
      <w:r>
        <w:rPr>
          <w:color w:val="243D87"/>
          <w:spacing w:val="-39"/>
          <w:w w:val="95"/>
        </w:rPr>
        <w:t xml:space="preserve"> </w:t>
      </w:r>
      <w:r>
        <w:rPr>
          <w:color w:val="243D87"/>
          <w:w w:val="95"/>
        </w:rPr>
        <w:t>and</w:t>
      </w:r>
      <w:r>
        <w:rPr>
          <w:color w:val="243D87"/>
          <w:spacing w:val="-40"/>
          <w:w w:val="95"/>
        </w:rPr>
        <w:t xml:space="preserve"> </w:t>
      </w:r>
      <w:r>
        <w:rPr>
          <w:color w:val="243D87"/>
          <w:spacing w:val="-3"/>
          <w:w w:val="95"/>
        </w:rPr>
        <w:t>Assessment</w:t>
      </w:r>
      <w:r>
        <w:rPr>
          <w:color w:val="243D87"/>
          <w:spacing w:val="-39"/>
          <w:w w:val="95"/>
        </w:rPr>
        <w:t xml:space="preserve"> </w:t>
      </w:r>
      <w:r>
        <w:rPr>
          <w:color w:val="243D87"/>
          <w:spacing w:val="-3"/>
          <w:w w:val="95"/>
        </w:rPr>
        <w:t>stages</w:t>
      </w:r>
      <w:r>
        <w:rPr>
          <w:color w:val="243D87"/>
          <w:spacing w:val="-40"/>
          <w:w w:val="95"/>
        </w:rPr>
        <w:t xml:space="preserve"> </w:t>
      </w:r>
      <w:r>
        <w:rPr>
          <w:color w:val="243D87"/>
          <w:w w:val="95"/>
        </w:rPr>
        <w:t>of</w:t>
      </w:r>
      <w:r>
        <w:rPr>
          <w:color w:val="243D87"/>
          <w:spacing w:val="-39"/>
          <w:w w:val="95"/>
        </w:rPr>
        <w:t xml:space="preserve"> </w:t>
      </w:r>
      <w:r>
        <w:rPr>
          <w:color w:val="243D87"/>
          <w:spacing w:val="-6"/>
          <w:w w:val="95"/>
        </w:rPr>
        <w:t>‘Your</w:t>
      </w:r>
      <w:r>
        <w:rPr>
          <w:color w:val="243D87"/>
          <w:spacing w:val="-40"/>
          <w:w w:val="95"/>
        </w:rPr>
        <w:t xml:space="preserve"> </w:t>
      </w:r>
      <w:r>
        <w:rPr>
          <w:color w:val="243D87"/>
          <w:w w:val="95"/>
        </w:rPr>
        <w:t>LER</w:t>
      </w:r>
      <w:r>
        <w:rPr>
          <w:color w:val="243D87"/>
          <w:spacing w:val="-39"/>
          <w:w w:val="95"/>
        </w:rPr>
        <w:t xml:space="preserve"> </w:t>
      </w:r>
      <w:r>
        <w:rPr>
          <w:color w:val="243D87"/>
          <w:w w:val="95"/>
        </w:rPr>
        <w:t>–</w:t>
      </w:r>
      <w:r>
        <w:rPr>
          <w:color w:val="243D87"/>
          <w:spacing w:val="-40"/>
          <w:w w:val="95"/>
        </w:rPr>
        <w:t xml:space="preserve"> </w:t>
      </w:r>
      <w:r>
        <w:rPr>
          <w:color w:val="243D87"/>
          <w:spacing w:val="-4"/>
          <w:w w:val="95"/>
        </w:rPr>
        <w:t>How</w:t>
      </w:r>
      <w:r>
        <w:rPr>
          <w:color w:val="243D87"/>
          <w:spacing w:val="-39"/>
          <w:w w:val="95"/>
        </w:rPr>
        <w:t xml:space="preserve"> </w:t>
      </w:r>
      <w:r>
        <w:rPr>
          <w:color w:val="243D87"/>
          <w:w w:val="95"/>
        </w:rPr>
        <w:t>it</w:t>
      </w:r>
      <w:r>
        <w:rPr>
          <w:color w:val="243D87"/>
          <w:spacing w:val="-39"/>
          <w:w w:val="95"/>
        </w:rPr>
        <w:t xml:space="preserve"> </w:t>
      </w:r>
      <w:r>
        <w:rPr>
          <w:color w:val="243D87"/>
          <w:spacing w:val="-4"/>
          <w:w w:val="95"/>
        </w:rPr>
        <w:t>works’</w:t>
      </w:r>
      <w:r>
        <w:rPr>
          <w:color w:val="243D87"/>
          <w:spacing w:val="-40"/>
          <w:w w:val="95"/>
        </w:rPr>
        <w:t xml:space="preserve"> </w:t>
      </w:r>
      <w:r>
        <w:rPr>
          <w:color w:val="243D87"/>
          <w:spacing w:val="-3"/>
          <w:w w:val="95"/>
        </w:rPr>
        <w:t>guidance</w:t>
      </w:r>
      <w:r>
        <w:rPr>
          <w:color w:val="243D87"/>
          <w:spacing w:val="-39"/>
          <w:w w:val="95"/>
        </w:rPr>
        <w:t xml:space="preserve"> </w:t>
      </w:r>
      <w:r>
        <w:rPr>
          <w:color w:val="243D87"/>
          <w:w w:val="95"/>
        </w:rPr>
        <w:t>in</w:t>
      </w:r>
      <w:r>
        <w:rPr>
          <w:color w:val="243D87"/>
          <w:spacing w:val="-40"/>
          <w:w w:val="95"/>
        </w:rPr>
        <w:t xml:space="preserve"> </w:t>
      </w:r>
      <w:r>
        <w:rPr>
          <w:color w:val="243D87"/>
          <w:w w:val="95"/>
        </w:rPr>
        <w:t>the</w:t>
      </w:r>
      <w:r>
        <w:rPr>
          <w:color w:val="243D87"/>
          <w:spacing w:val="-39"/>
          <w:w w:val="95"/>
        </w:rPr>
        <w:t xml:space="preserve"> </w:t>
      </w:r>
      <w:r>
        <w:rPr>
          <w:color w:val="243D87"/>
          <w:spacing w:val="-4"/>
          <w:w w:val="95"/>
        </w:rPr>
        <w:t>introduction.</w:t>
      </w:r>
    </w:p>
    <w:p w:rsidR="00472B1B" w:rsidRDefault="009C4904">
      <w:pPr>
        <w:pStyle w:val="BodyText"/>
        <w:spacing w:before="129" w:line="254" w:lineRule="auto"/>
        <w:ind w:left="260" w:right="514"/>
      </w:pPr>
      <w:r>
        <w:rPr>
          <w:color w:val="231F20"/>
        </w:rPr>
        <w:t>It is important that the work within this section is your own and that your Tutor can assess all of your work and practical activities.</w:t>
      </w:r>
    </w:p>
    <w:p w:rsidR="00472B1B" w:rsidRDefault="00D0692E">
      <w:pPr>
        <w:pStyle w:val="Heading3"/>
        <w:spacing w:before="174"/>
        <w:ind w:left="260"/>
      </w:pPr>
      <w:r>
        <w:rPr>
          <w:noProof/>
          <w:lang w:bidi="ar-SA"/>
        </w:rPr>
        <mc:AlternateContent>
          <mc:Choice Requires="wps">
            <w:drawing>
              <wp:anchor distT="0" distB="0" distL="114300" distR="114300" simplePos="0" relativeHeight="251674624" behindDoc="1" locked="0" layoutInCell="1" allowOverlap="1">
                <wp:simplePos x="0" y="0"/>
                <wp:positionH relativeFrom="page">
                  <wp:posOffset>434975</wp:posOffset>
                </wp:positionH>
                <wp:positionV relativeFrom="paragraph">
                  <wp:posOffset>426720</wp:posOffset>
                </wp:positionV>
                <wp:extent cx="3236595" cy="248920"/>
                <wp:effectExtent l="0" t="0" r="0" b="2540"/>
                <wp:wrapNone/>
                <wp:docPr id="95"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6595" cy="248920"/>
                        </a:xfrm>
                        <a:prstGeom prst="rect">
                          <a:avLst/>
                        </a:prstGeom>
                        <a:solidFill>
                          <a:srgbClr val="858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B1392" id="Rectangle 301" o:spid="_x0000_s1026" style="position:absolute;margin-left:34.25pt;margin-top:33.6pt;width:254.85pt;height:19.6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" fillcolor="#8586b4" stroked="f">
                <w10:wrap anchorx="page"/>
              </v:rect>
            </w:pict>
          </mc:Fallback>
        </mc:AlternateContent>
      </w:r>
      <w:r w:rsidR="009C4904">
        <w:rPr>
          <w:color w:val="243D87"/>
          <w:w w:val="95"/>
        </w:rPr>
        <w:t>Here is what you and your Tutor need to complete:</w:t>
      </w:r>
    </w:p>
    <w:p w:rsidR="00472B1B" w:rsidRDefault="00472B1B">
      <w:pPr>
        <w:pStyle w:val="BodyText"/>
        <w:spacing w:before="3" w:after="1"/>
        <w:rPr>
          <w:b/>
          <w:sz w:val="19"/>
        </w:rPr>
      </w:pPr>
    </w:p>
    <w:tbl>
      <w:tblPr>
        <w:tblW w:w="0" w:type="auto"/>
        <w:tblInd w:w="26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4398"/>
        <w:gridCol w:w="700"/>
        <w:gridCol w:w="4706"/>
        <w:gridCol w:w="748"/>
      </w:tblGrid>
      <w:tr w:rsidR="00472B1B">
        <w:trPr>
          <w:trHeight w:val="381"/>
        </w:trPr>
        <w:tc>
          <w:tcPr>
            <w:tcW w:w="5098" w:type="dxa"/>
            <w:gridSpan w:val="2"/>
            <w:tcBorders>
              <w:top w:val="nil"/>
              <w:left w:val="nil"/>
              <w:bottom w:val="nil"/>
            </w:tcBorders>
            <w:shd w:val="clear" w:color="auto" w:fill="8586B4"/>
          </w:tcPr>
          <w:p w:rsidR="00472B1B" w:rsidRDefault="009C4904">
            <w:pPr>
              <w:pStyle w:val="TableParagraph"/>
              <w:spacing w:before="88"/>
              <w:ind w:left="85"/>
              <w:rPr>
                <w:b/>
                <w:sz w:val="20"/>
              </w:rPr>
            </w:pPr>
            <w:r>
              <w:rPr>
                <w:b/>
                <w:color w:val="FFFFFF"/>
                <w:sz w:val="20"/>
              </w:rPr>
              <w:t>Evidence – what tasks do you need to do?</w:t>
            </w:r>
          </w:p>
        </w:tc>
        <w:tc>
          <w:tcPr>
            <w:tcW w:w="5454" w:type="dxa"/>
            <w:gridSpan w:val="2"/>
            <w:tcBorders>
              <w:top w:val="single" w:sz="4" w:space="0" w:color="40AD49"/>
              <w:bottom w:val="single" w:sz="4" w:space="0" w:color="40AD49"/>
              <w:right w:val="single" w:sz="4" w:space="0" w:color="40AD49"/>
            </w:tcBorders>
            <w:shd w:val="clear" w:color="auto" w:fill="D8E9D2"/>
          </w:tcPr>
          <w:p w:rsidR="00472B1B" w:rsidRDefault="009C4904">
            <w:pPr>
              <w:pStyle w:val="TableParagraph"/>
              <w:spacing w:before="88"/>
              <w:ind w:left="79"/>
              <w:rPr>
                <w:b/>
                <w:sz w:val="20"/>
              </w:rPr>
            </w:pPr>
            <w:r>
              <w:rPr>
                <w:b/>
                <w:color w:val="231F20"/>
                <w:sz w:val="20"/>
              </w:rPr>
              <w:t>Assessment – what your Tutor will do</w:t>
            </w:r>
          </w:p>
        </w:tc>
      </w:tr>
      <w:tr w:rsidR="00472B1B">
        <w:trPr>
          <w:trHeight w:val="494"/>
        </w:trPr>
        <w:tc>
          <w:tcPr>
            <w:tcW w:w="4398" w:type="dxa"/>
            <w:tcBorders>
              <w:top w:val="nil"/>
              <w:left w:val="single" w:sz="4" w:space="0" w:color="8586B4"/>
              <w:bottom w:val="single" w:sz="4" w:space="0" w:color="8586B4"/>
              <w:right w:val="single" w:sz="4" w:space="0" w:color="8586B4"/>
            </w:tcBorders>
          </w:tcPr>
          <w:p w:rsidR="00472B1B" w:rsidRDefault="009C4904">
            <w:pPr>
              <w:pStyle w:val="TableParagraph"/>
              <w:spacing w:before="144"/>
              <w:ind w:left="56"/>
              <w:rPr>
                <w:sz w:val="20"/>
              </w:rPr>
            </w:pPr>
            <w:r>
              <w:rPr>
                <w:b/>
                <w:color w:val="231F20"/>
                <w:sz w:val="20"/>
              </w:rPr>
              <w:t xml:space="preserve">Task 1.1 – </w:t>
            </w:r>
            <w:r>
              <w:rPr>
                <w:color w:val="231F20"/>
                <w:sz w:val="20"/>
              </w:rPr>
              <w:t>Leadership skills and behaviours</w:t>
            </w:r>
          </w:p>
        </w:tc>
        <w:tc>
          <w:tcPr>
            <w:tcW w:w="700" w:type="dxa"/>
            <w:tcBorders>
              <w:top w:val="nil"/>
              <w:left w:val="single" w:sz="4" w:space="0" w:color="8586B4"/>
              <w:bottom w:val="single" w:sz="4" w:space="0" w:color="8586B4"/>
              <w:right w:val="single" w:sz="4" w:space="0" w:color="8586B4"/>
            </w:tcBorders>
          </w:tcPr>
          <w:p w:rsidR="00472B1B" w:rsidRDefault="0033449D">
            <w:pPr>
              <w:pStyle w:val="TableParagraph"/>
              <w:rPr>
                <w:rFonts w:ascii="Times New Roman"/>
                <w:sz w:val="20"/>
              </w:rPr>
            </w:pPr>
            <w:r>
              <w:rPr>
                <w:rFonts w:ascii="Times New Roman"/>
                <w:sz w:val="20"/>
              </w:rPr>
              <w:t xml:space="preserve"> </w:t>
            </w:r>
            <w:permStart w:id="402409884" w:edGrp="everyone"/>
            <w:r>
              <w:t xml:space="preserve">      </w:t>
            </w:r>
            <w:permEnd w:id="402409884"/>
          </w:p>
        </w:tc>
        <w:tc>
          <w:tcPr>
            <w:tcW w:w="4706" w:type="dxa"/>
            <w:vMerge w:val="restart"/>
            <w:tcBorders>
              <w:top w:val="single" w:sz="4" w:space="0" w:color="40AD49"/>
              <w:left w:val="single" w:sz="4" w:space="0" w:color="8586B4"/>
              <w:bottom w:val="single" w:sz="4" w:space="0" w:color="40AD49"/>
              <w:right w:val="single" w:sz="4" w:space="0" w:color="40AD49"/>
            </w:tcBorders>
          </w:tcPr>
          <w:p w:rsidR="00472B1B" w:rsidRDefault="00472B1B">
            <w:pPr>
              <w:pStyle w:val="TableParagraph"/>
              <w:rPr>
                <w:b/>
              </w:rPr>
            </w:pPr>
          </w:p>
          <w:p w:rsidR="00472B1B" w:rsidRDefault="00472B1B">
            <w:pPr>
              <w:pStyle w:val="TableParagraph"/>
              <w:rPr>
                <w:b/>
              </w:rPr>
            </w:pPr>
          </w:p>
          <w:p w:rsidR="00472B1B" w:rsidRDefault="009C4904">
            <w:pPr>
              <w:pStyle w:val="TableParagraph"/>
              <w:spacing w:before="164"/>
              <w:ind w:left="56"/>
              <w:rPr>
                <w:sz w:val="20"/>
              </w:rPr>
            </w:pPr>
            <w:r>
              <w:rPr>
                <w:color w:val="231F20"/>
                <w:sz w:val="20"/>
              </w:rPr>
              <w:t>Complete assessment box for Task 1.1, 1.2 and 1.3</w:t>
            </w:r>
          </w:p>
        </w:tc>
        <w:tc>
          <w:tcPr>
            <w:tcW w:w="748" w:type="dxa"/>
            <w:tcBorders>
              <w:top w:val="single" w:sz="4" w:space="0" w:color="40AD49"/>
              <w:left w:val="single" w:sz="4" w:space="0" w:color="40AD49"/>
              <w:bottom w:val="single" w:sz="4" w:space="0" w:color="40AD49"/>
              <w:right w:val="single" w:sz="4" w:space="0" w:color="40AD49"/>
            </w:tcBorders>
          </w:tcPr>
          <w:p w:rsidR="00472B1B" w:rsidRDefault="0033449D">
            <w:pPr>
              <w:pStyle w:val="TableParagraph"/>
              <w:rPr>
                <w:rFonts w:ascii="Times New Roman"/>
                <w:sz w:val="20"/>
              </w:rPr>
            </w:pPr>
            <w:r>
              <w:rPr>
                <w:rFonts w:ascii="Times New Roman"/>
                <w:sz w:val="20"/>
              </w:rPr>
              <w:t xml:space="preserve"> </w:t>
            </w:r>
            <w:permStart w:id="1649565564" w:edGrp="everyone"/>
            <w:r>
              <w:t xml:space="preserve">      </w:t>
            </w:r>
            <w:permEnd w:id="1649565564"/>
          </w:p>
        </w:tc>
      </w:tr>
      <w:tr w:rsidR="00472B1B">
        <w:trPr>
          <w:trHeight w:val="494"/>
        </w:trPr>
        <w:tc>
          <w:tcPr>
            <w:tcW w:w="4398" w:type="dxa"/>
            <w:tcBorders>
              <w:top w:val="single" w:sz="4" w:space="0" w:color="8586B4"/>
              <w:left w:val="single" w:sz="4" w:space="0" w:color="8586B4"/>
              <w:bottom w:val="single" w:sz="4" w:space="0" w:color="8586B4"/>
              <w:right w:val="single" w:sz="4" w:space="0" w:color="8586B4"/>
            </w:tcBorders>
          </w:tcPr>
          <w:p w:rsidR="00472B1B" w:rsidRDefault="009C4904">
            <w:pPr>
              <w:pStyle w:val="TableParagraph"/>
              <w:spacing w:before="11" w:line="240" w:lineRule="atLeast"/>
              <w:ind w:left="56" w:right="1029"/>
              <w:rPr>
                <w:sz w:val="20"/>
              </w:rPr>
            </w:pPr>
            <w:r>
              <w:rPr>
                <w:b/>
                <w:color w:val="231F20"/>
                <w:sz w:val="20"/>
              </w:rPr>
              <w:t>Task</w:t>
            </w:r>
            <w:r>
              <w:rPr>
                <w:b/>
                <w:color w:val="231F20"/>
                <w:spacing w:val="-28"/>
                <w:sz w:val="20"/>
              </w:rPr>
              <w:t xml:space="preserve"> </w:t>
            </w:r>
            <w:r>
              <w:rPr>
                <w:b/>
                <w:color w:val="231F20"/>
                <w:sz w:val="20"/>
              </w:rPr>
              <w:t>1.2</w:t>
            </w:r>
            <w:r>
              <w:rPr>
                <w:b/>
                <w:color w:val="231F20"/>
                <w:spacing w:val="-28"/>
                <w:sz w:val="20"/>
              </w:rPr>
              <w:t xml:space="preserve"> </w:t>
            </w:r>
            <w:r>
              <w:rPr>
                <w:b/>
                <w:color w:val="231F20"/>
                <w:sz w:val="20"/>
              </w:rPr>
              <w:t>–</w:t>
            </w:r>
            <w:r>
              <w:rPr>
                <w:b/>
                <w:color w:val="231F20"/>
                <w:spacing w:val="-27"/>
                <w:sz w:val="20"/>
              </w:rPr>
              <w:t xml:space="preserve"> </w:t>
            </w:r>
            <w:r>
              <w:rPr>
                <w:color w:val="231F20"/>
                <w:sz w:val="20"/>
              </w:rPr>
              <w:t>Using</w:t>
            </w:r>
            <w:r>
              <w:rPr>
                <w:color w:val="231F20"/>
                <w:spacing w:val="-24"/>
                <w:sz w:val="20"/>
              </w:rPr>
              <w:t xml:space="preserve"> </w:t>
            </w:r>
            <w:r>
              <w:rPr>
                <w:color w:val="231F20"/>
                <w:sz w:val="20"/>
              </w:rPr>
              <w:t>leadership</w:t>
            </w:r>
            <w:r>
              <w:rPr>
                <w:color w:val="231F20"/>
                <w:spacing w:val="-25"/>
                <w:sz w:val="20"/>
              </w:rPr>
              <w:t xml:space="preserve"> </w:t>
            </w:r>
            <w:r>
              <w:rPr>
                <w:color w:val="231F20"/>
                <w:sz w:val="20"/>
              </w:rPr>
              <w:t>skills</w:t>
            </w:r>
            <w:r>
              <w:rPr>
                <w:color w:val="231F20"/>
                <w:spacing w:val="-24"/>
                <w:sz w:val="20"/>
              </w:rPr>
              <w:t xml:space="preserve"> </w:t>
            </w:r>
            <w:r>
              <w:rPr>
                <w:color w:val="231F20"/>
                <w:sz w:val="20"/>
              </w:rPr>
              <w:t>and behaviours in other</w:t>
            </w:r>
            <w:r>
              <w:rPr>
                <w:color w:val="231F20"/>
                <w:spacing w:val="27"/>
                <w:sz w:val="20"/>
              </w:rPr>
              <w:t xml:space="preserve"> </w:t>
            </w:r>
            <w:r>
              <w:rPr>
                <w:color w:val="231F20"/>
                <w:sz w:val="20"/>
              </w:rPr>
              <w:t>environments</w:t>
            </w:r>
          </w:p>
        </w:tc>
        <w:tc>
          <w:tcPr>
            <w:tcW w:w="700" w:type="dxa"/>
            <w:tcBorders>
              <w:top w:val="single" w:sz="4" w:space="0" w:color="8586B4"/>
              <w:left w:val="single" w:sz="4" w:space="0" w:color="8586B4"/>
              <w:bottom w:val="single" w:sz="4" w:space="0" w:color="8586B4"/>
              <w:right w:val="single" w:sz="4" w:space="0" w:color="8586B4"/>
            </w:tcBorders>
          </w:tcPr>
          <w:p w:rsidR="00472B1B" w:rsidRDefault="0033449D">
            <w:pPr>
              <w:pStyle w:val="TableParagraph"/>
              <w:rPr>
                <w:rFonts w:ascii="Times New Roman"/>
                <w:sz w:val="20"/>
              </w:rPr>
            </w:pPr>
            <w:r>
              <w:rPr>
                <w:rFonts w:ascii="Times New Roman"/>
                <w:sz w:val="20"/>
              </w:rPr>
              <w:t xml:space="preserve"> </w:t>
            </w:r>
            <w:permStart w:id="484449765" w:edGrp="everyone"/>
            <w:r>
              <w:t xml:space="preserve">      </w:t>
            </w:r>
            <w:permEnd w:id="484449765"/>
          </w:p>
        </w:tc>
        <w:tc>
          <w:tcPr>
            <w:tcW w:w="4706" w:type="dxa"/>
            <w:vMerge/>
            <w:tcBorders>
              <w:top w:val="nil"/>
              <w:left w:val="single" w:sz="4" w:space="0" w:color="8586B4"/>
              <w:bottom w:val="single" w:sz="4" w:space="0" w:color="40AD49"/>
              <w:right w:val="single" w:sz="4" w:space="0" w:color="40AD49"/>
            </w:tcBorders>
          </w:tcPr>
          <w:p w:rsidR="00472B1B" w:rsidRDefault="00472B1B">
            <w:pPr>
              <w:rPr>
                <w:sz w:val="2"/>
                <w:szCs w:val="2"/>
              </w:rPr>
            </w:pPr>
          </w:p>
        </w:tc>
        <w:tc>
          <w:tcPr>
            <w:tcW w:w="748" w:type="dxa"/>
            <w:tcBorders>
              <w:top w:val="single" w:sz="4" w:space="0" w:color="40AD49"/>
              <w:left w:val="single" w:sz="4" w:space="0" w:color="40AD49"/>
              <w:bottom w:val="single" w:sz="4" w:space="0" w:color="40AD49"/>
              <w:right w:val="single" w:sz="4" w:space="0" w:color="40AD49"/>
            </w:tcBorders>
          </w:tcPr>
          <w:p w:rsidR="00472B1B" w:rsidRDefault="0033449D">
            <w:pPr>
              <w:pStyle w:val="TableParagraph"/>
              <w:rPr>
                <w:rFonts w:ascii="Times New Roman"/>
                <w:sz w:val="20"/>
              </w:rPr>
            </w:pPr>
            <w:r>
              <w:rPr>
                <w:rFonts w:ascii="Times New Roman"/>
                <w:sz w:val="20"/>
              </w:rPr>
              <w:t xml:space="preserve"> </w:t>
            </w:r>
            <w:permStart w:id="1782804993" w:edGrp="everyone"/>
            <w:r>
              <w:t xml:space="preserve">      </w:t>
            </w:r>
            <w:permEnd w:id="1782804993"/>
          </w:p>
        </w:tc>
      </w:tr>
      <w:tr w:rsidR="00472B1B">
        <w:trPr>
          <w:trHeight w:val="526"/>
        </w:trPr>
        <w:tc>
          <w:tcPr>
            <w:tcW w:w="4398" w:type="dxa"/>
            <w:tcBorders>
              <w:top w:val="single" w:sz="4" w:space="0" w:color="8586B4"/>
              <w:left w:val="single" w:sz="4" w:space="0" w:color="8586B4"/>
              <w:bottom w:val="single" w:sz="4" w:space="0" w:color="8586B4"/>
              <w:right w:val="single" w:sz="4" w:space="0" w:color="8586B4"/>
            </w:tcBorders>
          </w:tcPr>
          <w:p w:rsidR="00472B1B" w:rsidRDefault="009C4904">
            <w:pPr>
              <w:pStyle w:val="TableParagraph"/>
              <w:spacing w:before="27" w:line="240" w:lineRule="atLeast"/>
              <w:ind w:left="56" w:right="117"/>
              <w:rPr>
                <w:sz w:val="20"/>
              </w:rPr>
            </w:pPr>
            <w:r>
              <w:rPr>
                <w:b/>
                <w:color w:val="231F20"/>
                <w:sz w:val="20"/>
              </w:rPr>
              <w:t>Task</w:t>
            </w:r>
            <w:r>
              <w:rPr>
                <w:b/>
                <w:color w:val="231F20"/>
                <w:spacing w:val="-19"/>
                <w:sz w:val="20"/>
              </w:rPr>
              <w:t xml:space="preserve"> </w:t>
            </w:r>
            <w:r>
              <w:rPr>
                <w:b/>
                <w:color w:val="231F20"/>
                <w:sz w:val="20"/>
              </w:rPr>
              <w:t>1.3</w:t>
            </w:r>
            <w:r>
              <w:rPr>
                <w:b/>
                <w:color w:val="231F20"/>
                <w:spacing w:val="-17"/>
                <w:sz w:val="20"/>
              </w:rPr>
              <w:t xml:space="preserve"> </w:t>
            </w:r>
            <w:r>
              <w:rPr>
                <w:color w:val="231F20"/>
                <w:sz w:val="20"/>
              </w:rPr>
              <w:t>–</w:t>
            </w:r>
            <w:r>
              <w:rPr>
                <w:color w:val="231F20"/>
                <w:spacing w:val="-15"/>
                <w:sz w:val="20"/>
              </w:rPr>
              <w:t xml:space="preserve"> </w:t>
            </w:r>
            <w:r>
              <w:rPr>
                <w:color w:val="231F20"/>
                <w:sz w:val="20"/>
              </w:rPr>
              <w:t>Reflecting</w:t>
            </w:r>
            <w:r>
              <w:rPr>
                <w:color w:val="231F20"/>
                <w:spacing w:val="-15"/>
                <w:sz w:val="20"/>
              </w:rPr>
              <w:t xml:space="preserve"> </w:t>
            </w:r>
            <w:r>
              <w:rPr>
                <w:color w:val="231F20"/>
                <w:sz w:val="20"/>
              </w:rPr>
              <w:t>on</w:t>
            </w:r>
            <w:r>
              <w:rPr>
                <w:color w:val="231F20"/>
                <w:spacing w:val="-15"/>
                <w:sz w:val="20"/>
              </w:rPr>
              <w:t xml:space="preserve"> </w:t>
            </w:r>
            <w:r>
              <w:rPr>
                <w:color w:val="231F20"/>
                <w:sz w:val="20"/>
              </w:rPr>
              <w:t>the</w:t>
            </w:r>
            <w:r>
              <w:rPr>
                <w:color w:val="231F20"/>
                <w:spacing w:val="-15"/>
                <w:sz w:val="20"/>
              </w:rPr>
              <w:t xml:space="preserve"> </w:t>
            </w:r>
            <w:r>
              <w:rPr>
                <w:color w:val="231F20"/>
                <w:sz w:val="20"/>
              </w:rPr>
              <w:t>leadership</w:t>
            </w:r>
            <w:r>
              <w:rPr>
                <w:color w:val="231F20"/>
                <w:spacing w:val="-15"/>
                <w:sz w:val="20"/>
              </w:rPr>
              <w:t xml:space="preserve"> </w:t>
            </w:r>
            <w:r>
              <w:rPr>
                <w:color w:val="231F20"/>
                <w:sz w:val="20"/>
              </w:rPr>
              <w:t>skills you have</w:t>
            </w:r>
            <w:r>
              <w:rPr>
                <w:color w:val="231F20"/>
                <w:spacing w:val="-1"/>
                <w:sz w:val="20"/>
              </w:rPr>
              <w:t xml:space="preserve"> </w:t>
            </w:r>
            <w:r>
              <w:rPr>
                <w:color w:val="231F20"/>
                <w:sz w:val="20"/>
              </w:rPr>
              <w:t>used</w:t>
            </w:r>
          </w:p>
        </w:tc>
        <w:tc>
          <w:tcPr>
            <w:tcW w:w="700" w:type="dxa"/>
            <w:tcBorders>
              <w:top w:val="single" w:sz="4" w:space="0" w:color="8586B4"/>
              <w:left w:val="single" w:sz="4" w:space="0" w:color="8586B4"/>
              <w:bottom w:val="single" w:sz="4" w:space="0" w:color="8586B4"/>
              <w:right w:val="single" w:sz="4" w:space="0" w:color="8586B4"/>
            </w:tcBorders>
          </w:tcPr>
          <w:p w:rsidR="00472B1B" w:rsidRDefault="0033449D">
            <w:pPr>
              <w:pStyle w:val="TableParagraph"/>
              <w:rPr>
                <w:rFonts w:ascii="Times New Roman"/>
                <w:sz w:val="20"/>
              </w:rPr>
            </w:pPr>
            <w:r>
              <w:rPr>
                <w:rFonts w:ascii="Times New Roman"/>
                <w:sz w:val="20"/>
              </w:rPr>
              <w:t xml:space="preserve"> </w:t>
            </w:r>
            <w:permStart w:id="90002971" w:edGrp="everyone"/>
            <w:r>
              <w:t xml:space="preserve">      </w:t>
            </w:r>
            <w:permEnd w:id="90002971"/>
          </w:p>
        </w:tc>
        <w:tc>
          <w:tcPr>
            <w:tcW w:w="4706" w:type="dxa"/>
            <w:vMerge/>
            <w:tcBorders>
              <w:top w:val="nil"/>
              <w:left w:val="single" w:sz="4" w:space="0" w:color="8586B4"/>
              <w:bottom w:val="single" w:sz="4" w:space="0" w:color="40AD49"/>
              <w:right w:val="single" w:sz="4" w:space="0" w:color="40AD49"/>
            </w:tcBorders>
          </w:tcPr>
          <w:p w:rsidR="00472B1B" w:rsidRDefault="00472B1B">
            <w:pPr>
              <w:rPr>
                <w:sz w:val="2"/>
                <w:szCs w:val="2"/>
              </w:rPr>
            </w:pPr>
          </w:p>
        </w:tc>
        <w:tc>
          <w:tcPr>
            <w:tcW w:w="748" w:type="dxa"/>
            <w:tcBorders>
              <w:top w:val="single" w:sz="4" w:space="0" w:color="40AD49"/>
              <w:left w:val="single" w:sz="4" w:space="0" w:color="40AD49"/>
              <w:bottom w:val="single" w:sz="4" w:space="0" w:color="40AD49"/>
              <w:right w:val="single" w:sz="4" w:space="0" w:color="40AD49"/>
            </w:tcBorders>
          </w:tcPr>
          <w:p w:rsidR="00472B1B" w:rsidRDefault="0033449D">
            <w:pPr>
              <w:pStyle w:val="TableParagraph"/>
              <w:rPr>
                <w:rFonts w:ascii="Times New Roman"/>
                <w:sz w:val="20"/>
              </w:rPr>
            </w:pPr>
            <w:r>
              <w:rPr>
                <w:rFonts w:ascii="Times New Roman"/>
                <w:sz w:val="20"/>
              </w:rPr>
              <w:t xml:space="preserve"> </w:t>
            </w:r>
            <w:permStart w:id="1274413347" w:edGrp="everyone"/>
            <w:r>
              <w:t xml:space="preserve">      </w:t>
            </w:r>
            <w:permEnd w:id="1274413347"/>
          </w:p>
        </w:tc>
      </w:tr>
      <w:tr w:rsidR="00472B1B">
        <w:trPr>
          <w:trHeight w:val="734"/>
        </w:trPr>
        <w:tc>
          <w:tcPr>
            <w:tcW w:w="4398" w:type="dxa"/>
            <w:tcBorders>
              <w:top w:val="single" w:sz="4" w:space="0" w:color="8586B4"/>
              <w:left w:val="single" w:sz="4" w:space="0" w:color="8586B4"/>
              <w:bottom w:val="single" w:sz="4" w:space="0" w:color="8586B4"/>
              <w:right w:val="single" w:sz="4" w:space="0" w:color="8586B4"/>
            </w:tcBorders>
          </w:tcPr>
          <w:p w:rsidR="00472B1B" w:rsidRDefault="009C4904">
            <w:pPr>
              <w:pStyle w:val="TableParagraph"/>
              <w:spacing w:before="11" w:line="240" w:lineRule="atLeast"/>
              <w:ind w:left="56" w:right="608"/>
              <w:rPr>
                <w:sz w:val="20"/>
              </w:rPr>
            </w:pPr>
            <w:r>
              <w:rPr>
                <w:b/>
                <w:color w:val="231F20"/>
                <w:sz w:val="20"/>
              </w:rPr>
              <w:t xml:space="preserve">Task 2.1 – </w:t>
            </w:r>
            <w:r>
              <w:rPr>
                <w:color w:val="231F20"/>
                <w:sz w:val="20"/>
              </w:rPr>
              <w:t>Plan, lead and evaluate sport/ physical activity sessions (three separate session plans required)</w:t>
            </w:r>
          </w:p>
        </w:tc>
        <w:tc>
          <w:tcPr>
            <w:tcW w:w="700" w:type="dxa"/>
            <w:tcBorders>
              <w:top w:val="single" w:sz="4" w:space="0" w:color="8586B4"/>
              <w:left w:val="single" w:sz="4" w:space="0" w:color="8586B4"/>
              <w:bottom w:val="single" w:sz="4" w:space="0" w:color="8586B4"/>
              <w:right w:val="single" w:sz="4" w:space="0" w:color="8586B4"/>
            </w:tcBorders>
          </w:tcPr>
          <w:p w:rsidR="00472B1B" w:rsidRDefault="0033449D">
            <w:pPr>
              <w:pStyle w:val="TableParagraph"/>
              <w:rPr>
                <w:rFonts w:ascii="Times New Roman"/>
                <w:sz w:val="20"/>
              </w:rPr>
            </w:pPr>
            <w:r>
              <w:rPr>
                <w:rFonts w:ascii="Times New Roman"/>
                <w:sz w:val="20"/>
              </w:rPr>
              <w:t xml:space="preserve"> </w:t>
            </w:r>
            <w:permStart w:id="275536171" w:edGrp="everyone"/>
            <w:r>
              <w:t xml:space="preserve">      </w:t>
            </w:r>
            <w:permEnd w:id="275536171"/>
          </w:p>
        </w:tc>
        <w:tc>
          <w:tcPr>
            <w:tcW w:w="4706" w:type="dxa"/>
            <w:vMerge w:val="restart"/>
            <w:tcBorders>
              <w:top w:val="single" w:sz="4" w:space="0" w:color="40AD49"/>
              <w:left w:val="single" w:sz="4" w:space="0" w:color="8586B4"/>
              <w:bottom w:val="single" w:sz="4" w:space="0" w:color="40AD49"/>
              <w:right w:val="single" w:sz="4" w:space="0" w:color="40AD49"/>
            </w:tcBorders>
          </w:tcPr>
          <w:p w:rsidR="00472B1B" w:rsidRDefault="00472B1B">
            <w:pPr>
              <w:pStyle w:val="TableParagraph"/>
              <w:spacing w:before="10"/>
              <w:rPr>
                <w:b/>
                <w:sz w:val="29"/>
              </w:rPr>
            </w:pPr>
          </w:p>
          <w:p w:rsidR="00472B1B" w:rsidRDefault="009C4904">
            <w:pPr>
              <w:pStyle w:val="TableParagraph"/>
              <w:spacing w:line="254" w:lineRule="auto"/>
              <w:ind w:left="56" w:right="339"/>
              <w:rPr>
                <w:sz w:val="20"/>
              </w:rPr>
            </w:pPr>
            <w:r>
              <w:rPr>
                <w:color w:val="231F20"/>
                <w:sz w:val="20"/>
              </w:rPr>
              <w:t>Complete assessment boxes for Task 2.1, 2.2 and Practical Observation Form for Task 2.1</w:t>
            </w:r>
          </w:p>
        </w:tc>
        <w:tc>
          <w:tcPr>
            <w:tcW w:w="748" w:type="dxa"/>
            <w:tcBorders>
              <w:top w:val="single" w:sz="4" w:space="0" w:color="40AD49"/>
              <w:left w:val="single" w:sz="4" w:space="0" w:color="40AD49"/>
              <w:bottom w:val="single" w:sz="4" w:space="0" w:color="40AD49"/>
              <w:right w:val="single" w:sz="4" w:space="0" w:color="40AD49"/>
            </w:tcBorders>
          </w:tcPr>
          <w:p w:rsidR="00472B1B" w:rsidRDefault="0033449D">
            <w:pPr>
              <w:pStyle w:val="TableParagraph"/>
              <w:rPr>
                <w:rFonts w:ascii="Times New Roman"/>
                <w:sz w:val="20"/>
              </w:rPr>
            </w:pPr>
            <w:r>
              <w:rPr>
                <w:rFonts w:ascii="Times New Roman"/>
                <w:sz w:val="20"/>
              </w:rPr>
              <w:t xml:space="preserve"> </w:t>
            </w:r>
            <w:permStart w:id="1148136378" w:edGrp="everyone"/>
            <w:r>
              <w:t xml:space="preserve">      </w:t>
            </w:r>
            <w:permEnd w:id="1148136378"/>
          </w:p>
        </w:tc>
      </w:tr>
      <w:tr w:rsidR="00472B1B">
        <w:trPr>
          <w:trHeight w:val="381"/>
        </w:trPr>
        <w:tc>
          <w:tcPr>
            <w:tcW w:w="4398" w:type="dxa"/>
            <w:tcBorders>
              <w:top w:val="single" w:sz="4" w:space="0" w:color="8586B4"/>
              <w:left w:val="single" w:sz="4" w:space="0" w:color="8586B4"/>
              <w:bottom w:val="single" w:sz="4" w:space="0" w:color="8586B4"/>
              <w:right w:val="single" w:sz="4" w:space="0" w:color="8586B4"/>
            </w:tcBorders>
          </w:tcPr>
          <w:p w:rsidR="00472B1B" w:rsidRDefault="009C4904">
            <w:pPr>
              <w:pStyle w:val="TableParagraph"/>
              <w:spacing w:before="88"/>
              <w:ind w:left="56"/>
              <w:rPr>
                <w:sz w:val="20"/>
              </w:rPr>
            </w:pPr>
            <w:r>
              <w:rPr>
                <w:b/>
                <w:color w:val="231F20"/>
                <w:sz w:val="20"/>
              </w:rPr>
              <w:t xml:space="preserve">Task 2.2 – </w:t>
            </w:r>
            <w:r>
              <w:rPr>
                <w:color w:val="231F20"/>
                <w:sz w:val="20"/>
              </w:rPr>
              <w:t>Risk assessment</w:t>
            </w:r>
          </w:p>
        </w:tc>
        <w:tc>
          <w:tcPr>
            <w:tcW w:w="700" w:type="dxa"/>
            <w:tcBorders>
              <w:top w:val="single" w:sz="4" w:space="0" w:color="8586B4"/>
              <w:left w:val="single" w:sz="4" w:space="0" w:color="8586B4"/>
              <w:bottom w:val="single" w:sz="4" w:space="0" w:color="8586B4"/>
              <w:right w:val="single" w:sz="4" w:space="0" w:color="8586B4"/>
            </w:tcBorders>
          </w:tcPr>
          <w:p w:rsidR="00472B1B" w:rsidRDefault="0033449D">
            <w:pPr>
              <w:pStyle w:val="TableParagraph"/>
              <w:rPr>
                <w:rFonts w:ascii="Times New Roman"/>
                <w:sz w:val="20"/>
              </w:rPr>
            </w:pPr>
            <w:r>
              <w:rPr>
                <w:rFonts w:ascii="Times New Roman"/>
                <w:sz w:val="20"/>
              </w:rPr>
              <w:t xml:space="preserve"> </w:t>
            </w:r>
            <w:permStart w:id="1385696732" w:edGrp="everyone"/>
            <w:r>
              <w:t xml:space="preserve">      </w:t>
            </w:r>
            <w:permEnd w:id="1385696732"/>
          </w:p>
        </w:tc>
        <w:tc>
          <w:tcPr>
            <w:tcW w:w="4706" w:type="dxa"/>
            <w:vMerge/>
            <w:tcBorders>
              <w:top w:val="nil"/>
              <w:left w:val="single" w:sz="4" w:space="0" w:color="8586B4"/>
              <w:bottom w:val="single" w:sz="4" w:space="0" w:color="40AD49"/>
              <w:right w:val="single" w:sz="4" w:space="0" w:color="40AD49"/>
            </w:tcBorders>
          </w:tcPr>
          <w:p w:rsidR="00472B1B" w:rsidRDefault="00472B1B">
            <w:pPr>
              <w:rPr>
                <w:sz w:val="2"/>
                <w:szCs w:val="2"/>
              </w:rPr>
            </w:pPr>
          </w:p>
        </w:tc>
        <w:tc>
          <w:tcPr>
            <w:tcW w:w="748" w:type="dxa"/>
            <w:tcBorders>
              <w:top w:val="single" w:sz="4" w:space="0" w:color="40AD49"/>
              <w:left w:val="single" w:sz="4" w:space="0" w:color="40AD49"/>
              <w:bottom w:val="single" w:sz="4" w:space="0" w:color="40AD49"/>
              <w:right w:val="single" w:sz="4" w:space="0" w:color="40AD49"/>
            </w:tcBorders>
          </w:tcPr>
          <w:p w:rsidR="00472B1B" w:rsidRDefault="0033449D">
            <w:pPr>
              <w:pStyle w:val="TableParagraph"/>
              <w:rPr>
                <w:rFonts w:ascii="Times New Roman"/>
                <w:sz w:val="20"/>
              </w:rPr>
            </w:pPr>
            <w:r>
              <w:rPr>
                <w:rFonts w:ascii="Times New Roman"/>
                <w:sz w:val="20"/>
              </w:rPr>
              <w:t xml:space="preserve"> </w:t>
            </w:r>
            <w:permStart w:id="1254377561" w:edGrp="everyone"/>
            <w:r>
              <w:t xml:space="preserve">      </w:t>
            </w:r>
            <w:permEnd w:id="1254377561"/>
          </w:p>
        </w:tc>
      </w:tr>
      <w:tr w:rsidR="00472B1B">
        <w:trPr>
          <w:trHeight w:val="494"/>
        </w:trPr>
        <w:tc>
          <w:tcPr>
            <w:tcW w:w="4398" w:type="dxa"/>
            <w:tcBorders>
              <w:top w:val="single" w:sz="4" w:space="0" w:color="8586B4"/>
              <w:left w:val="single" w:sz="4" w:space="0" w:color="8586B4"/>
              <w:bottom w:val="single" w:sz="4" w:space="0" w:color="8586B4"/>
              <w:right w:val="single" w:sz="4" w:space="0" w:color="8586B4"/>
            </w:tcBorders>
          </w:tcPr>
          <w:p w:rsidR="00472B1B" w:rsidRDefault="009C4904">
            <w:pPr>
              <w:pStyle w:val="TableParagraph"/>
              <w:spacing w:before="11" w:line="240" w:lineRule="atLeast"/>
              <w:ind w:left="56" w:right="512"/>
              <w:rPr>
                <w:sz w:val="20"/>
              </w:rPr>
            </w:pPr>
            <w:r>
              <w:rPr>
                <w:b/>
                <w:color w:val="231F20"/>
                <w:sz w:val="20"/>
              </w:rPr>
              <w:t>Task</w:t>
            </w:r>
            <w:r>
              <w:rPr>
                <w:b/>
                <w:color w:val="231F20"/>
                <w:spacing w:val="-21"/>
                <w:sz w:val="20"/>
              </w:rPr>
              <w:t xml:space="preserve"> </w:t>
            </w:r>
            <w:r>
              <w:rPr>
                <w:b/>
                <w:color w:val="231F20"/>
                <w:sz w:val="20"/>
              </w:rPr>
              <w:t>3.1</w:t>
            </w:r>
            <w:r>
              <w:rPr>
                <w:b/>
                <w:color w:val="231F20"/>
                <w:spacing w:val="-20"/>
                <w:sz w:val="20"/>
              </w:rPr>
              <w:t xml:space="preserve"> </w:t>
            </w:r>
            <w:r>
              <w:rPr>
                <w:b/>
                <w:color w:val="231F20"/>
                <w:sz w:val="20"/>
              </w:rPr>
              <w:t>–</w:t>
            </w:r>
            <w:r>
              <w:rPr>
                <w:b/>
                <w:color w:val="231F20"/>
                <w:spacing w:val="-20"/>
                <w:sz w:val="20"/>
              </w:rPr>
              <w:t xml:space="preserve"> </w:t>
            </w:r>
            <w:r>
              <w:rPr>
                <w:color w:val="231F20"/>
                <w:sz w:val="20"/>
              </w:rPr>
              <w:t>Types</w:t>
            </w:r>
            <w:r>
              <w:rPr>
                <w:color w:val="231F20"/>
                <w:spacing w:val="-17"/>
                <w:sz w:val="20"/>
              </w:rPr>
              <w:t xml:space="preserve"> </w:t>
            </w:r>
            <w:r>
              <w:rPr>
                <w:color w:val="231F20"/>
                <w:sz w:val="20"/>
              </w:rPr>
              <w:t>of</w:t>
            </w:r>
            <w:r>
              <w:rPr>
                <w:color w:val="231F20"/>
                <w:spacing w:val="-17"/>
                <w:sz w:val="20"/>
              </w:rPr>
              <w:t xml:space="preserve"> </w:t>
            </w:r>
            <w:r>
              <w:rPr>
                <w:color w:val="231F20"/>
                <w:sz w:val="20"/>
              </w:rPr>
              <w:t>sports/physical</w:t>
            </w:r>
            <w:r>
              <w:rPr>
                <w:color w:val="231F20"/>
                <w:spacing w:val="-16"/>
                <w:sz w:val="20"/>
              </w:rPr>
              <w:t xml:space="preserve"> </w:t>
            </w:r>
            <w:r>
              <w:rPr>
                <w:color w:val="231F20"/>
                <w:sz w:val="20"/>
              </w:rPr>
              <w:t>activity events</w:t>
            </w:r>
          </w:p>
        </w:tc>
        <w:tc>
          <w:tcPr>
            <w:tcW w:w="700" w:type="dxa"/>
            <w:tcBorders>
              <w:top w:val="single" w:sz="4" w:space="0" w:color="8586B4"/>
              <w:left w:val="single" w:sz="4" w:space="0" w:color="8586B4"/>
              <w:bottom w:val="single" w:sz="4" w:space="0" w:color="8586B4"/>
              <w:right w:val="single" w:sz="4" w:space="0" w:color="8586B4"/>
            </w:tcBorders>
          </w:tcPr>
          <w:p w:rsidR="00472B1B" w:rsidRDefault="0033449D">
            <w:pPr>
              <w:pStyle w:val="TableParagraph"/>
              <w:rPr>
                <w:rFonts w:ascii="Times New Roman"/>
                <w:sz w:val="20"/>
              </w:rPr>
            </w:pPr>
            <w:r>
              <w:rPr>
                <w:rFonts w:ascii="Times New Roman"/>
                <w:sz w:val="20"/>
              </w:rPr>
              <w:t xml:space="preserve"> </w:t>
            </w:r>
            <w:permStart w:id="740623610" w:edGrp="everyone"/>
            <w:r>
              <w:t xml:space="preserve">      </w:t>
            </w:r>
            <w:permEnd w:id="740623610"/>
          </w:p>
        </w:tc>
        <w:tc>
          <w:tcPr>
            <w:tcW w:w="4706" w:type="dxa"/>
            <w:vMerge w:val="restart"/>
            <w:tcBorders>
              <w:top w:val="single" w:sz="4" w:space="0" w:color="40AD49"/>
              <w:left w:val="single" w:sz="4" w:space="0" w:color="8586B4"/>
              <w:bottom w:val="single" w:sz="4" w:space="0" w:color="40AD49"/>
              <w:right w:val="single" w:sz="4" w:space="0" w:color="40AD49"/>
            </w:tcBorders>
          </w:tcPr>
          <w:p w:rsidR="00472B1B" w:rsidRDefault="00472B1B">
            <w:pPr>
              <w:pStyle w:val="TableParagraph"/>
              <w:spacing w:before="3"/>
              <w:rPr>
                <w:b/>
                <w:sz w:val="24"/>
              </w:rPr>
            </w:pPr>
          </w:p>
          <w:p w:rsidR="00472B1B" w:rsidRDefault="009C4904">
            <w:pPr>
              <w:pStyle w:val="TableParagraph"/>
              <w:spacing w:line="254" w:lineRule="auto"/>
              <w:ind w:left="56" w:right="342"/>
              <w:rPr>
                <w:sz w:val="20"/>
              </w:rPr>
            </w:pPr>
            <w:r>
              <w:rPr>
                <w:color w:val="231F20"/>
                <w:sz w:val="20"/>
              </w:rPr>
              <w:t>Complete assessment boxes for Task 3.1, 3.2 and Practical Observation Form for Task 3.2</w:t>
            </w:r>
          </w:p>
        </w:tc>
        <w:tc>
          <w:tcPr>
            <w:tcW w:w="748" w:type="dxa"/>
            <w:tcBorders>
              <w:top w:val="single" w:sz="4" w:space="0" w:color="40AD49"/>
              <w:left w:val="single" w:sz="4" w:space="0" w:color="40AD49"/>
              <w:bottom w:val="single" w:sz="4" w:space="0" w:color="40AD49"/>
              <w:right w:val="single" w:sz="4" w:space="0" w:color="40AD49"/>
            </w:tcBorders>
          </w:tcPr>
          <w:p w:rsidR="00472B1B" w:rsidRDefault="0033449D">
            <w:pPr>
              <w:pStyle w:val="TableParagraph"/>
              <w:rPr>
                <w:rFonts w:ascii="Times New Roman"/>
                <w:sz w:val="20"/>
              </w:rPr>
            </w:pPr>
            <w:r>
              <w:rPr>
                <w:rFonts w:ascii="Times New Roman"/>
                <w:sz w:val="20"/>
              </w:rPr>
              <w:t xml:space="preserve"> </w:t>
            </w:r>
            <w:permStart w:id="1834242816" w:edGrp="everyone"/>
            <w:r>
              <w:t xml:space="preserve">      </w:t>
            </w:r>
            <w:permEnd w:id="1834242816"/>
          </w:p>
        </w:tc>
      </w:tr>
      <w:tr w:rsidR="00472B1B">
        <w:trPr>
          <w:trHeight w:val="494"/>
        </w:trPr>
        <w:tc>
          <w:tcPr>
            <w:tcW w:w="4398" w:type="dxa"/>
            <w:tcBorders>
              <w:top w:val="single" w:sz="4" w:space="0" w:color="8586B4"/>
              <w:left w:val="single" w:sz="4" w:space="0" w:color="8586B4"/>
              <w:bottom w:val="single" w:sz="4" w:space="0" w:color="8586B4"/>
              <w:right w:val="single" w:sz="4" w:space="0" w:color="8586B4"/>
            </w:tcBorders>
          </w:tcPr>
          <w:p w:rsidR="00472B1B" w:rsidRDefault="009C4904">
            <w:pPr>
              <w:pStyle w:val="TableParagraph"/>
              <w:spacing w:before="11" w:line="240" w:lineRule="atLeast"/>
              <w:ind w:left="56" w:right="513"/>
              <w:rPr>
                <w:sz w:val="20"/>
              </w:rPr>
            </w:pPr>
            <w:r>
              <w:rPr>
                <w:b/>
                <w:color w:val="231F20"/>
                <w:sz w:val="20"/>
              </w:rPr>
              <w:t>Task</w:t>
            </w:r>
            <w:r>
              <w:rPr>
                <w:b/>
                <w:color w:val="231F20"/>
                <w:spacing w:val="-24"/>
                <w:sz w:val="20"/>
              </w:rPr>
              <w:t xml:space="preserve"> </w:t>
            </w:r>
            <w:r>
              <w:rPr>
                <w:b/>
                <w:color w:val="231F20"/>
                <w:sz w:val="20"/>
              </w:rPr>
              <w:t>3.2</w:t>
            </w:r>
            <w:r>
              <w:rPr>
                <w:b/>
                <w:color w:val="231F20"/>
                <w:spacing w:val="-23"/>
                <w:sz w:val="20"/>
              </w:rPr>
              <w:t xml:space="preserve"> </w:t>
            </w:r>
            <w:r>
              <w:rPr>
                <w:b/>
                <w:color w:val="231F20"/>
                <w:sz w:val="20"/>
              </w:rPr>
              <w:t>–</w:t>
            </w:r>
            <w:r>
              <w:rPr>
                <w:b/>
                <w:color w:val="231F20"/>
                <w:spacing w:val="-23"/>
                <w:sz w:val="20"/>
              </w:rPr>
              <w:t xml:space="preserve"> </w:t>
            </w:r>
            <w:r>
              <w:rPr>
                <w:color w:val="231F20"/>
                <w:sz w:val="20"/>
              </w:rPr>
              <w:t>Plan,</w:t>
            </w:r>
            <w:r>
              <w:rPr>
                <w:color w:val="231F20"/>
                <w:spacing w:val="-20"/>
                <w:sz w:val="20"/>
              </w:rPr>
              <w:t xml:space="preserve"> </w:t>
            </w:r>
            <w:r>
              <w:rPr>
                <w:color w:val="231F20"/>
                <w:sz w:val="20"/>
              </w:rPr>
              <w:t>lead</w:t>
            </w:r>
            <w:r>
              <w:rPr>
                <w:color w:val="231F20"/>
                <w:spacing w:val="-19"/>
                <w:sz w:val="20"/>
              </w:rPr>
              <w:t xml:space="preserve"> </w:t>
            </w:r>
            <w:r>
              <w:rPr>
                <w:color w:val="231F20"/>
                <w:sz w:val="20"/>
              </w:rPr>
              <w:t>and</w:t>
            </w:r>
            <w:r>
              <w:rPr>
                <w:color w:val="231F20"/>
                <w:spacing w:val="-20"/>
                <w:sz w:val="20"/>
              </w:rPr>
              <w:t xml:space="preserve"> </w:t>
            </w:r>
            <w:r>
              <w:rPr>
                <w:color w:val="231F20"/>
                <w:sz w:val="20"/>
              </w:rPr>
              <w:t>evaluate</w:t>
            </w:r>
            <w:r>
              <w:rPr>
                <w:color w:val="231F20"/>
                <w:spacing w:val="-20"/>
                <w:sz w:val="20"/>
              </w:rPr>
              <w:t xml:space="preserve"> </w:t>
            </w:r>
            <w:r>
              <w:rPr>
                <w:color w:val="231F20"/>
                <w:sz w:val="20"/>
              </w:rPr>
              <w:t>a</w:t>
            </w:r>
            <w:r>
              <w:rPr>
                <w:color w:val="231F20"/>
                <w:spacing w:val="-19"/>
                <w:sz w:val="20"/>
              </w:rPr>
              <w:t xml:space="preserve"> </w:t>
            </w:r>
            <w:r>
              <w:rPr>
                <w:color w:val="231F20"/>
                <w:sz w:val="20"/>
              </w:rPr>
              <w:t>sports/ physical activity</w:t>
            </w:r>
            <w:r>
              <w:rPr>
                <w:color w:val="231F20"/>
                <w:spacing w:val="1"/>
                <w:sz w:val="20"/>
              </w:rPr>
              <w:t xml:space="preserve"> </w:t>
            </w:r>
            <w:r>
              <w:rPr>
                <w:color w:val="231F20"/>
                <w:sz w:val="20"/>
              </w:rPr>
              <w:t>event</w:t>
            </w:r>
          </w:p>
        </w:tc>
        <w:tc>
          <w:tcPr>
            <w:tcW w:w="700" w:type="dxa"/>
            <w:tcBorders>
              <w:top w:val="single" w:sz="4" w:space="0" w:color="8586B4"/>
              <w:left w:val="single" w:sz="4" w:space="0" w:color="8586B4"/>
              <w:bottom w:val="single" w:sz="4" w:space="0" w:color="8586B4"/>
              <w:right w:val="single" w:sz="4" w:space="0" w:color="8586B4"/>
            </w:tcBorders>
          </w:tcPr>
          <w:p w:rsidR="00472B1B" w:rsidRDefault="0033449D">
            <w:pPr>
              <w:pStyle w:val="TableParagraph"/>
              <w:rPr>
                <w:rFonts w:ascii="Times New Roman"/>
                <w:sz w:val="20"/>
              </w:rPr>
            </w:pPr>
            <w:r>
              <w:rPr>
                <w:rFonts w:ascii="Times New Roman"/>
                <w:sz w:val="20"/>
              </w:rPr>
              <w:t xml:space="preserve"> </w:t>
            </w:r>
            <w:permStart w:id="249064538" w:edGrp="everyone"/>
            <w:r>
              <w:t xml:space="preserve">      </w:t>
            </w:r>
            <w:permEnd w:id="249064538"/>
          </w:p>
        </w:tc>
        <w:tc>
          <w:tcPr>
            <w:tcW w:w="4706" w:type="dxa"/>
            <w:vMerge/>
            <w:tcBorders>
              <w:top w:val="nil"/>
              <w:left w:val="single" w:sz="4" w:space="0" w:color="8586B4"/>
              <w:bottom w:val="single" w:sz="4" w:space="0" w:color="40AD49"/>
              <w:right w:val="single" w:sz="4" w:space="0" w:color="40AD49"/>
            </w:tcBorders>
          </w:tcPr>
          <w:p w:rsidR="00472B1B" w:rsidRDefault="00472B1B">
            <w:pPr>
              <w:rPr>
                <w:sz w:val="2"/>
                <w:szCs w:val="2"/>
              </w:rPr>
            </w:pPr>
          </w:p>
        </w:tc>
        <w:tc>
          <w:tcPr>
            <w:tcW w:w="748" w:type="dxa"/>
            <w:tcBorders>
              <w:top w:val="single" w:sz="4" w:space="0" w:color="40AD49"/>
              <w:left w:val="single" w:sz="4" w:space="0" w:color="40AD49"/>
              <w:bottom w:val="single" w:sz="4" w:space="0" w:color="40AD49"/>
              <w:right w:val="single" w:sz="4" w:space="0" w:color="40AD49"/>
            </w:tcBorders>
          </w:tcPr>
          <w:p w:rsidR="00472B1B" w:rsidRDefault="0033449D">
            <w:pPr>
              <w:pStyle w:val="TableParagraph"/>
              <w:rPr>
                <w:rFonts w:ascii="Times New Roman"/>
                <w:sz w:val="20"/>
              </w:rPr>
            </w:pPr>
            <w:r>
              <w:rPr>
                <w:rFonts w:ascii="Times New Roman"/>
                <w:sz w:val="20"/>
              </w:rPr>
              <w:t xml:space="preserve"> </w:t>
            </w:r>
            <w:permStart w:id="1027610373" w:edGrp="everyone"/>
            <w:r>
              <w:t xml:space="preserve">      </w:t>
            </w:r>
            <w:permEnd w:id="1027610373"/>
          </w:p>
        </w:tc>
      </w:tr>
      <w:tr w:rsidR="00472B1B">
        <w:trPr>
          <w:trHeight w:val="606"/>
        </w:trPr>
        <w:tc>
          <w:tcPr>
            <w:tcW w:w="4398" w:type="dxa"/>
            <w:tcBorders>
              <w:top w:val="single" w:sz="4" w:space="0" w:color="8586B4"/>
              <w:left w:val="single" w:sz="4" w:space="0" w:color="8586B4"/>
              <w:bottom w:val="single" w:sz="4" w:space="0" w:color="8586B4"/>
              <w:right w:val="single" w:sz="4" w:space="0" w:color="8586B4"/>
            </w:tcBorders>
          </w:tcPr>
          <w:p w:rsidR="00472B1B" w:rsidRDefault="009C4904">
            <w:pPr>
              <w:pStyle w:val="TableParagraph"/>
              <w:spacing w:before="80" w:line="254" w:lineRule="auto"/>
              <w:ind w:left="56" w:right="94"/>
              <w:rPr>
                <w:sz w:val="20"/>
              </w:rPr>
            </w:pPr>
            <w:r>
              <w:rPr>
                <w:b/>
                <w:color w:val="231F20"/>
                <w:sz w:val="20"/>
              </w:rPr>
              <w:t>Task</w:t>
            </w:r>
            <w:r>
              <w:rPr>
                <w:b/>
                <w:color w:val="231F20"/>
                <w:spacing w:val="-24"/>
                <w:sz w:val="20"/>
              </w:rPr>
              <w:t xml:space="preserve"> </w:t>
            </w:r>
            <w:r>
              <w:rPr>
                <w:b/>
                <w:color w:val="231F20"/>
                <w:sz w:val="20"/>
              </w:rPr>
              <w:t>4.1</w:t>
            </w:r>
            <w:r>
              <w:rPr>
                <w:b/>
                <w:color w:val="231F20"/>
                <w:spacing w:val="-23"/>
                <w:sz w:val="20"/>
              </w:rPr>
              <w:t xml:space="preserve"> </w:t>
            </w:r>
            <w:r>
              <w:rPr>
                <w:b/>
                <w:color w:val="231F20"/>
                <w:sz w:val="20"/>
              </w:rPr>
              <w:t>–</w:t>
            </w:r>
            <w:r>
              <w:rPr>
                <w:b/>
                <w:color w:val="231F20"/>
                <w:spacing w:val="-22"/>
                <w:sz w:val="20"/>
              </w:rPr>
              <w:t xml:space="preserve"> </w:t>
            </w:r>
            <w:r>
              <w:rPr>
                <w:color w:val="231F20"/>
                <w:sz w:val="20"/>
              </w:rPr>
              <w:t>Leadership</w:t>
            </w:r>
            <w:r>
              <w:rPr>
                <w:color w:val="231F20"/>
                <w:spacing w:val="-20"/>
                <w:sz w:val="20"/>
              </w:rPr>
              <w:t xml:space="preserve"> </w:t>
            </w:r>
            <w:r>
              <w:rPr>
                <w:color w:val="231F20"/>
                <w:sz w:val="20"/>
              </w:rPr>
              <w:t>opportunities</w:t>
            </w:r>
            <w:r>
              <w:rPr>
                <w:color w:val="231F20"/>
                <w:spacing w:val="-19"/>
                <w:sz w:val="20"/>
              </w:rPr>
              <w:t xml:space="preserve"> </w:t>
            </w:r>
            <w:r>
              <w:rPr>
                <w:color w:val="231F20"/>
                <w:sz w:val="20"/>
              </w:rPr>
              <w:t>linked</w:t>
            </w:r>
            <w:r>
              <w:rPr>
                <w:color w:val="231F20"/>
                <w:spacing w:val="-20"/>
                <w:sz w:val="20"/>
              </w:rPr>
              <w:t xml:space="preserve"> </w:t>
            </w:r>
            <w:r>
              <w:rPr>
                <w:color w:val="231F20"/>
                <w:sz w:val="20"/>
              </w:rPr>
              <w:t>with your Centre and in the</w:t>
            </w:r>
            <w:r>
              <w:rPr>
                <w:color w:val="231F20"/>
                <w:spacing w:val="11"/>
                <w:sz w:val="20"/>
              </w:rPr>
              <w:t xml:space="preserve"> </w:t>
            </w:r>
            <w:r>
              <w:rPr>
                <w:color w:val="231F20"/>
                <w:sz w:val="20"/>
              </w:rPr>
              <w:t>community</w:t>
            </w:r>
          </w:p>
        </w:tc>
        <w:tc>
          <w:tcPr>
            <w:tcW w:w="700" w:type="dxa"/>
            <w:tcBorders>
              <w:top w:val="single" w:sz="4" w:space="0" w:color="8586B4"/>
              <w:left w:val="single" w:sz="4" w:space="0" w:color="8586B4"/>
              <w:bottom w:val="single" w:sz="4" w:space="0" w:color="8586B4"/>
              <w:right w:val="single" w:sz="4" w:space="0" w:color="8586B4"/>
            </w:tcBorders>
          </w:tcPr>
          <w:p w:rsidR="00472B1B" w:rsidRDefault="0033449D">
            <w:pPr>
              <w:pStyle w:val="TableParagraph"/>
              <w:rPr>
                <w:rFonts w:ascii="Times New Roman"/>
                <w:sz w:val="20"/>
              </w:rPr>
            </w:pPr>
            <w:r>
              <w:rPr>
                <w:rFonts w:ascii="Times New Roman"/>
                <w:sz w:val="20"/>
              </w:rPr>
              <w:t xml:space="preserve"> </w:t>
            </w:r>
            <w:permStart w:id="1011552214" w:edGrp="everyone"/>
            <w:r>
              <w:t xml:space="preserve">      </w:t>
            </w:r>
            <w:permEnd w:id="1011552214"/>
          </w:p>
        </w:tc>
        <w:tc>
          <w:tcPr>
            <w:tcW w:w="4706" w:type="dxa"/>
            <w:tcBorders>
              <w:top w:val="single" w:sz="4" w:space="0" w:color="40AD49"/>
              <w:left w:val="single" w:sz="4" w:space="0" w:color="8586B4"/>
              <w:bottom w:val="single" w:sz="4" w:space="0" w:color="40AD49"/>
              <w:right w:val="single" w:sz="4" w:space="0" w:color="40AD49"/>
            </w:tcBorders>
          </w:tcPr>
          <w:p w:rsidR="00472B1B" w:rsidRDefault="00472B1B">
            <w:pPr>
              <w:pStyle w:val="TableParagraph"/>
              <w:spacing w:before="7"/>
              <w:rPr>
                <w:b/>
                <w:sz w:val="17"/>
              </w:rPr>
            </w:pPr>
          </w:p>
          <w:p w:rsidR="00472B1B" w:rsidRDefault="009C4904">
            <w:pPr>
              <w:pStyle w:val="TableParagraph"/>
              <w:ind w:left="56"/>
              <w:rPr>
                <w:sz w:val="20"/>
              </w:rPr>
            </w:pPr>
            <w:r>
              <w:rPr>
                <w:color w:val="231F20"/>
                <w:sz w:val="20"/>
              </w:rPr>
              <w:t>Complete assessment box for Task 4.1</w:t>
            </w:r>
          </w:p>
        </w:tc>
        <w:tc>
          <w:tcPr>
            <w:tcW w:w="748" w:type="dxa"/>
            <w:tcBorders>
              <w:top w:val="single" w:sz="4" w:space="0" w:color="40AD49"/>
              <w:left w:val="single" w:sz="4" w:space="0" w:color="40AD49"/>
              <w:bottom w:val="single" w:sz="4" w:space="0" w:color="40AD49"/>
              <w:right w:val="single" w:sz="4" w:space="0" w:color="40AD49"/>
            </w:tcBorders>
          </w:tcPr>
          <w:p w:rsidR="00472B1B" w:rsidRDefault="0033449D">
            <w:pPr>
              <w:pStyle w:val="TableParagraph"/>
              <w:rPr>
                <w:rFonts w:ascii="Times New Roman"/>
                <w:sz w:val="20"/>
              </w:rPr>
            </w:pPr>
            <w:r>
              <w:rPr>
                <w:rFonts w:ascii="Times New Roman"/>
                <w:sz w:val="20"/>
              </w:rPr>
              <w:t xml:space="preserve"> </w:t>
            </w:r>
            <w:permStart w:id="823284008" w:edGrp="everyone"/>
            <w:r>
              <w:t xml:space="preserve">      </w:t>
            </w:r>
            <w:permEnd w:id="823284008"/>
          </w:p>
        </w:tc>
      </w:tr>
      <w:tr w:rsidR="00472B1B">
        <w:trPr>
          <w:trHeight w:val="339"/>
        </w:trPr>
        <w:tc>
          <w:tcPr>
            <w:tcW w:w="4398" w:type="dxa"/>
            <w:tcBorders>
              <w:top w:val="single" w:sz="4" w:space="0" w:color="8586B4"/>
              <w:left w:val="single" w:sz="4" w:space="0" w:color="8586B4"/>
              <w:bottom w:val="single" w:sz="4" w:space="0" w:color="8586B4"/>
              <w:right w:val="single" w:sz="4" w:space="0" w:color="8586B4"/>
            </w:tcBorders>
          </w:tcPr>
          <w:p w:rsidR="00472B1B" w:rsidRDefault="009C4904">
            <w:pPr>
              <w:pStyle w:val="TableParagraph"/>
              <w:spacing w:before="67"/>
              <w:ind w:left="56"/>
              <w:rPr>
                <w:b/>
                <w:sz w:val="20"/>
              </w:rPr>
            </w:pPr>
            <w:r>
              <w:rPr>
                <w:b/>
                <w:color w:val="231F20"/>
                <w:w w:val="95"/>
                <w:sz w:val="20"/>
              </w:rPr>
              <w:t>Leadership Log</w:t>
            </w:r>
          </w:p>
        </w:tc>
        <w:tc>
          <w:tcPr>
            <w:tcW w:w="700" w:type="dxa"/>
            <w:tcBorders>
              <w:top w:val="single" w:sz="4" w:space="0" w:color="8586B4"/>
              <w:left w:val="single" w:sz="4" w:space="0" w:color="8586B4"/>
              <w:bottom w:val="single" w:sz="4" w:space="0" w:color="8586B4"/>
              <w:right w:val="single" w:sz="4" w:space="0" w:color="8586B4"/>
            </w:tcBorders>
          </w:tcPr>
          <w:p w:rsidR="00472B1B" w:rsidRDefault="0033449D">
            <w:pPr>
              <w:pStyle w:val="TableParagraph"/>
              <w:rPr>
                <w:rFonts w:ascii="Times New Roman"/>
                <w:sz w:val="20"/>
              </w:rPr>
            </w:pPr>
            <w:r>
              <w:rPr>
                <w:rFonts w:ascii="Times New Roman"/>
                <w:sz w:val="20"/>
              </w:rPr>
              <w:t xml:space="preserve"> </w:t>
            </w:r>
            <w:permStart w:id="2104441856" w:edGrp="everyone"/>
            <w:r>
              <w:t xml:space="preserve">      </w:t>
            </w:r>
            <w:permEnd w:id="2104441856"/>
          </w:p>
        </w:tc>
        <w:tc>
          <w:tcPr>
            <w:tcW w:w="4706" w:type="dxa"/>
            <w:tcBorders>
              <w:top w:val="single" w:sz="4" w:space="0" w:color="40AD49"/>
              <w:left w:val="single" w:sz="4" w:space="0" w:color="8586B4"/>
              <w:bottom w:val="single" w:sz="4" w:space="0" w:color="40AD49"/>
              <w:right w:val="single" w:sz="4" w:space="0" w:color="40AD49"/>
            </w:tcBorders>
          </w:tcPr>
          <w:p w:rsidR="00472B1B" w:rsidRDefault="009C4904">
            <w:pPr>
              <w:pStyle w:val="TableParagraph"/>
              <w:spacing w:before="67"/>
              <w:ind w:left="56"/>
              <w:rPr>
                <w:sz w:val="20"/>
              </w:rPr>
            </w:pPr>
            <w:r>
              <w:rPr>
                <w:color w:val="231F20"/>
                <w:sz w:val="20"/>
              </w:rPr>
              <w:t>Sign off your Leadership Log</w:t>
            </w:r>
          </w:p>
        </w:tc>
        <w:tc>
          <w:tcPr>
            <w:tcW w:w="748" w:type="dxa"/>
            <w:tcBorders>
              <w:top w:val="single" w:sz="4" w:space="0" w:color="40AD49"/>
              <w:left w:val="single" w:sz="4" w:space="0" w:color="40AD49"/>
              <w:bottom w:val="single" w:sz="4" w:space="0" w:color="40AD49"/>
              <w:right w:val="single" w:sz="4" w:space="0" w:color="40AD49"/>
            </w:tcBorders>
          </w:tcPr>
          <w:p w:rsidR="00472B1B" w:rsidRDefault="0033449D">
            <w:pPr>
              <w:pStyle w:val="TableParagraph"/>
              <w:rPr>
                <w:rFonts w:ascii="Times New Roman"/>
                <w:sz w:val="20"/>
              </w:rPr>
            </w:pPr>
            <w:r>
              <w:rPr>
                <w:rFonts w:ascii="Times New Roman"/>
                <w:sz w:val="20"/>
              </w:rPr>
              <w:t xml:space="preserve"> </w:t>
            </w:r>
            <w:permStart w:id="1128357058" w:edGrp="everyone"/>
            <w:r>
              <w:t xml:space="preserve">      </w:t>
            </w:r>
            <w:permEnd w:id="1128357058"/>
          </w:p>
        </w:tc>
      </w:tr>
      <w:tr w:rsidR="00472B1B">
        <w:trPr>
          <w:trHeight w:val="339"/>
        </w:trPr>
        <w:tc>
          <w:tcPr>
            <w:tcW w:w="4398" w:type="dxa"/>
            <w:tcBorders>
              <w:top w:val="single" w:sz="4" w:space="0" w:color="8586B4"/>
              <w:left w:val="single" w:sz="4" w:space="0" w:color="8586B4"/>
              <w:bottom w:val="single" w:sz="4" w:space="0" w:color="8586B4"/>
              <w:right w:val="single" w:sz="4" w:space="0" w:color="8586B4"/>
            </w:tcBorders>
          </w:tcPr>
          <w:p w:rsidR="00472B1B" w:rsidRDefault="009C4904">
            <w:pPr>
              <w:pStyle w:val="TableParagraph"/>
              <w:spacing w:before="67"/>
              <w:ind w:left="56"/>
              <w:rPr>
                <w:sz w:val="20"/>
              </w:rPr>
            </w:pPr>
            <w:r>
              <w:rPr>
                <w:color w:val="231F20"/>
                <w:sz w:val="20"/>
              </w:rPr>
              <w:t>All done?</w:t>
            </w:r>
          </w:p>
        </w:tc>
        <w:tc>
          <w:tcPr>
            <w:tcW w:w="700" w:type="dxa"/>
            <w:tcBorders>
              <w:top w:val="single" w:sz="4" w:space="0" w:color="8586B4"/>
              <w:left w:val="single" w:sz="4" w:space="0" w:color="8586B4"/>
              <w:bottom w:val="single" w:sz="4" w:space="0" w:color="8586B4"/>
              <w:right w:val="single" w:sz="4" w:space="0" w:color="8586B4"/>
            </w:tcBorders>
          </w:tcPr>
          <w:p w:rsidR="00472B1B" w:rsidRDefault="0033449D">
            <w:pPr>
              <w:pStyle w:val="TableParagraph"/>
              <w:rPr>
                <w:rFonts w:ascii="Times New Roman"/>
                <w:sz w:val="20"/>
              </w:rPr>
            </w:pPr>
            <w:r>
              <w:rPr>
                <w:rFonts w:ascii="Times New Roman"/>
                <w:sz w:val="20"/>
              </w:rPr>
              <w:t xml:space="preserve"> </w:t>
            </w:r>
            <w:permStart w:id="118056569" w:edGrp="everyone"/>
            <w:r>
              <w:t xml:space="preserve">      </w:t>
            </w:r>
            <w:permEnd w:id="118056569"/>
          </w:p>
        </w:tc>
        <w:tc>
          <w:tcPr>
            <w:tcW w:w="4706" w:type="dxa"/>
            <w:tcBorders>
              <w:top w:val="single" w:sz="4" w:space="0" w:color="40AD49"/>
              <w:left w:val="single" w:sz="4" w:space="0" w:color="8586B4"/>
              <w:bottom w:val="single" w:sz="4" w:space="0" w:color="40AD49"/>
              <w:right w:val="single" w:sz="4" w:space="0" w:color="40AD49"/>
            </w:tcBorders>
          </w:tcPr>
          <w:p w:rsidR="00472B1B" w:rsidRDefault="009C4904">
            <w:pPr>
              <w:pStyle w:val="TableParagraph"/>
              <w:spacing w:before="67"/>
              <w:ind w:left="56"/>
              <w:rPr>
                <w:sz w:val="20"/>
              </w:rPr>
            </w:pPr>
            <w:r>
              <w:rPr>
                <w:color w:val="231F20"/>
                <w:sz w:val="20"/>
              </w:rPr>
              <w:t>All done?</w:t>
            </w:r>
          </w:p>
        </w:tc>
        <w:tc>
          <w:tcPr>
            <w:tcW w:w="748" w:type="dxa"/>
            <w:tcBorders>
              <w:top w:val="single" w:sz="4" w:space="0" w:color="40AD49"/>
              <w:left w:val="single" w:sz="4" w:space="0" w:color="40AD49"/>
              <w:bottom w:val="single" w:sz="4" w:space="0" w:color="40AD49"/>
              <w:right w:val="single" w:sz="4" w:space="0" w:color="40AD49"/>
            </w:tcBorders>
          </w:tcPr>
          <w:p w:rsidR="00472B1B" w:rsidRDefault="0033449D">
            <w:pPr>
              <w:pStyle w:val="TableParagraph"/>
              <w:rPr>
                <w:rFonts w:ascii="Times New Roman"/>
                <w:sz w:val="20"/>
              </w:rPr>
            </w:pPr>
            <w:r>
              <w:rPr>
                <w:rFonts w:ascii="Times New Roman"/>
                <w:sz w:val="20"/>
              </w:rPr>
              <w:t xml:space="preserve"> </w:t>
            </w:r>
            <w:permStart w:id="1757877815" w:edGrp="everyone"/>
            <w:r>
              <w:t xml:space="preserve">      </w:t>
            </w:r>
            <w:permEnd w:id="1757877815"/>
          </w:p>
        </w:tc>
      </w:tr>
    </w:tbl>
    <w:p w:rsidR="00472B1B" w:rsidRDefault="009C4904">
      <w:pPr>
        <w:spacing w:before="216"/>
        <w:ind w:left="260"/>
        <w:rPr>
          <w:b/>
          <w:sz w:val="24"/>
        </w:rPr>
      </w:pPr>
      <w:r>
        <w:rPr>
          <w:b/>
          <w:color w:val="243D87"/>
          <w:sz w:val="24"/>
        </w:rPr>
        <w:t>Learner Authenticity Statement</w:t>
      </w:r>
    </w:p>
    <w:p w:rsidR="00472B1B" w:rsidRDefault="009C4904">
      <w:pPr>
        <w:spacing w:before="61"/>
        <w:ind w:left="260"/>
        <w:rPr>
          <w:b/>
          <w:sz w:val="20"/>
        </w:rPr>
      </w:pPr>
      <w:r>
        <w:rPr>
          <w:b/>
          <w:color w:val="EC008C"/>
          <w:sz w:val="20"/>
        </w:rPr>
        <w:t>Only complete this statement once all of Section 2 is completed</w:t>
      </w:r>
    </w:p>
    <w:p w:rsidR="00472B1B" w:rsidRDefault="00472B1B">
      <w:pPr>
        <w:pStyle w:val="BodyText"/>
        <w:spacing w:before="2"/>
        <w:rPr>
          <w:b/>
          <w:sz w:val="22"/>
        </w:rPr>
      </w:pPr>
    </w:p>
    <w:p w:rsidR="00472B1B" w:rsidRDefault="009C4904">
      <w:pPr>
        <w:pStyle w:val="BodyText"/>
        <w:ind w:left="260"/>
      </w:pPr>
      <w:r>
        <w:rPr>
          <w:color w:val="231F20"/>
        </w:rPr>
        <w:t>By signing this, you and your Tutor are confirming that:</w:t>
      </w:r>
    </w:p>
    <w:p w:rsidR="00472B1B" w:rsidRDefault="00472B1B">
      <w:pPr>
        <w:pStyle w:val="BodyText"/>
        <w:spacing w:before="3"/>
        <w:rPr>
          <w:sz w:val="22"/>
        </w:rPr>
      </w:pPr>
    </w:p>
    <w:p w:rsidR="00472B1B" w:rsidRDefault="009C4904">
      <w:pPr>
        <w:pStyle w:val="ListParagraph"/>
        <w:numPr>
          <w:ilvl w:val="0"/>
          <w:numId w:val="7"/>
        </w:numPr>
        <w:tabs>
          <w:tab w:val="left" w:pos="1700"/>
          <w:tab w:val="left" w:pos="1701"/>
        </w:tabs>
        <w:spacing w:before="0"/>
        <w:rPr>
          <w:sz w:val="20"/>
        </w:rPr>
      </w:pPr>
      <w:r>
        <w:rPr>
          <w:color w:val="231F20"/>
          <w:w w:val="105"/>
          <w:sz w:val="20"/>
        </w:rPr>
        <w:t>All</w:t>
      </w:r>
      <w:r>
        <w:rPr>
          <w:color w:val="231F20"/>
          <w:spacing w:val="-5"/>
          <w:w w:val="105"/>
          <w:sz w:val="20"/>
        </w:rPr>
        <w:t xml:space="preserve"> </w:t>
      </w:r>
      <w:r>
        <w:rPr>
          <w:color w:val="231F20"/>
          <w:w w:val="105"/>
          <w:sz w:val="20"/>
        </w:rPr>
        <w:t>work</w:t>
      </w:r>
      <w:r>
        <w:rPr>
          <w:color w:val="231F20"/>
          <w:spacing w:val="-4"/>
          <w:w w:val="105"/>
          <w:sz w:val="20"/>
        </w:rPr>
        <w:t xml:space="preserve"> </w:t>
      </w:r>
      <w:r>
        <w:rPr>
          <w:color w:val="231F20"/>
          <w:w w:val="105"/>
          <w:sz w:val="20"/>
        </w:rPr>
        <w:t>within</w:t>
      </w:r>
      <w:r>
        <w:rPr>
          <w:color w:val="231F20"/>
          <w:spacing w:val="-4"/>
          <w:w w:val="105"/>
          <w:sz w:val="20"/>
        </w:rPr>
        <w:t xml:space="preserve"> </w:t>
      </w:r>
      <w:r>
        <w:rPr>
          <w:color w:val="231F20"/>
          <w:w w:val="105"/>
          <w:sz w:val="20"/>
        </w:rPr>
        <w:t>this</w:t>
      </w:r>
      <w:r>
        <w:rPr>
          <w:color w:val="231F20"/>
          <w:spacing w:val="-5"/>
          <w:w w:val="105"/>
          <w:sz w:val="20"/>
        </w:rPr>
        <w:t xml:space="preserve"> </w:t>
      </w:r>
      <w:r>
        <w:rPr>
          <w:color w:val="231F20"/>
          <w:w w:val="105"/>
          <w:sz w:val="20"/>
        </w:rPr>
        <w:t>Learner</w:t>
      </w:r>
      <w:r>
        <w:rPr>
          <w:color w:val="231F20"/>
          <w:spacing w:val="-4"/>
          <w:w w:val="105"/>
          <w:sz w:val="20"/>
        </w:rPr>
        <w:t xml:space="preserve"> </w:t>
      </w:r>
      <w:r>
        <w:rPr>
          <w:color w:val="231F20"/>
          <w:w w:val="105"/>
          <w:sz w:val="20"/>
        </w:rPr>
        <w:t>Evidence</w:t>
      </w:r>
      <w:r>
        <w:rPr>
          <w:color w:val="231F20"/>
          <w:spacing w:val="-4"/>
          <w:w w:val="105"/>
          <w:sz w:val="20"/>
        </w:rPr>
        <w:t xml:space="preserve"> </w:t>
      </w:r>
      <w:r>
        <w:rPr>
          <w:color w:val="231F20"/>
          <w:w w:val="105"/>
          <w:sz w:val="20"/>
        </w:rPr>
        <w:t>Record</w:t>
      </w:r>
      <w:r>
        <w:rPr>
          <w:color w:val="231F20"/>
          <w:spacing w:val="-5"/>
          <w:w w:val="105"/>
          <w:sz w:val="20"/>
        </w:rPr>
        <w:t xml:space="preserve"> </w:t>
      </w:r>
      <w:r>
        <w:rPr>
          <w:color w:val="231F20"/>
          <w:w w:val="105"/>
          <w:sz w:val="20"/>
        </w:rPr>
        <w:t>is</w:t>
      </w:r>
      <w:r>
        <w:rPr>
          <w:color w:val="231F20"/>
          <w:spacing w:val="-4"/>
          <w:w w:val="105"/>
          <w:sz w:val="20"/>
        </w:rPr>
        <w:t xml:space="preserve"> </w:t>
      </w:r>
      <w:r>
        <w:rPr>
          <w:color w:val="231F20"/>
          <w:w w:val="105"/>
          <w:sz w:val="20"/>
        </w:rPr>
        <w:t>your</w:t>
      </w:r>
      <w:r>
        <w:rPr>
          <w:color w:val="231F20"/>
          <w:spacing w:val="-4"/>
          <w:w w:val="105"/>
          <w:sz w:val="20"/>
        </w:rPr>
        <w:t xml:space="preserve"> </w:t>
      </w:r>
      <w:r>
        <w:rPr>
          <w:color w:val="231F20"/>
          <w:spacing w:val="-2"/>
          <w:w w:val="105"/>
          <w:sz w:val="20"/>
        </w:rPr>
        <w:t>own</w:t>
      </w:r>
    </w:p>
    <w:p w:rsidR="00472B1B" w:rsidRDefault="009C4904">
      <w:pPr>
        <w:pStyle w:val="ListParagraph"/>
        <w:numPr>
          <w:ilvl w:val="0"/>
          <w:numId w:val="7"/>
        </w:numPr>
        <w:tabs>
          <w:tab w:val="left" w:pos="1700"/>
          <w:tab w:val="left" w:pos="1701"/>
        </w:tabs>
        <w:spacing w:before="70" w:line="254" w:lineRule="auto"/>
        <w:ind w:right="1252"/>
        <w:rPr>
          <w:sz w:val="20"/>
        </w:rPr>
      </w:pPr>
      <w:r>
        <w:rPr>
          <w:color w:val="231F20"/>
          <w:sz w:val="20"/>
        </w:rPr>
        <w:t>The Tutor/Assessor has observed you demonstrating the tasks that have been assessed in the practical observation</w:t>
      </w:r>
      <w:r>
        <w:rPr>
          <w:color w:val="231F20"/>
          <w:spacing w:val="-3"/>
          <w:sz w:val="20"/>
        </w:rPr>
        <w:t xml:space="preserve"> </w:t>
      </w:r>
      <w:r>
        <w:rPr>
          <w:color w:val="231F20"/>
          <w:sz w:val="20"/>
        </w:rPr>
        <w:t>form(s)</w:t>
      </w:r>
    </w:p>
    <w:p w:rsidR="00472B1B" w:rsidRDefault="009C4904">
      <w:pPr>
        <w:pStyle w:val="ListParagraph"/>
        <w:numPr>
          <w:ilvl w:val="0"/>
          <w:numId w:val="7"/>
        </w:numPr>
        <w:tabs>
          <w:tab w:val="left" w:pos="1700"/>
          <w:tab w:val="left" w:pos="1701"/>
        </w:tabs>
        <w:spacing w:before="55"/>
        <w:rPr>
          <w:sz w:val="20"/>
        </w:rPr>
      </w:pPr>
      <w:r>
        <w:rPr>
          <w:color w:val="231F20"/>
          <w:sz w:val="20"/>
        </w:rPr>
        <w:t>You have completed the 10 hours demonstration of leadership required to complete this</w:t>
      </w:r>
      <w:r>
        <w:rPr>
          <w:color w:val="231F20"/>
          <w:spacing w:val="26"/>
          <w:sz w:val="20"/>
        </w:rPr>
        <w:t xml:space="preserve"> </w:t>
      </w:r>
      <w:r>
        <w:rPr>
          <w:color w:val="231F20"/>
          <w:sz w:val="20"/>
        </w:rPr>
        <w:t>course</w:t>
      </w:r>
    </w:p>
    <w:p w:rsidR="00472B1B" w:rsidRDefault="00472B1B">
      <w:pPr>
        <w:pStyle w:val="BodyText"/>
        <w:spacing w:before="10"/>
        <w:rPr>
          <w:sz w:val="22"/>
        </w:rPr>
      </w:pPr>
    </w:p>
    <w:tbl>
      <w:tblPr>
        <w:tblW w:w="0" w:type="auto"/>
        <w:tblInd w:w="260"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551"/>
        <w:gridCol w:w="4975"/>
        <w:gridCol w:w="1049"/>
        <w:gridCol w:w="1965"/>
      </w:tblGrid>
      <w:tr w:rsidR="00472B1B">
        <w:trPr>
          <w:trHeight w:val="350"/>
        </w:trPr>
        <w:tc>
          <w:tcPr>
            <w:tcW w:w="2551" w:type="dxa"/>
            <w:tcBorders>
              <w:top w:val="nil"/>
              <w:left w:val="nil"/>
              <w:bottom w:val="nil"/>
            </w:tcBorders>
            <w:shd w:val="clear" w:color="auto" w:fill="8586B4"/>
          </w:tcPr>
          <w:p w:rsidR="00472B1B" w:rsidRDefault="009C4904">
            <w:pPr>
              <w:pStyle w:val="TableParagraph"/>
              <w:spacing w:before="53"/>
              <w:ind w:left="85"/>
              <w:rPr>
                <w:b/>
                <w:sz w:val="24"/>
              </w:rPr>
            </w:pPr>
            <w:r>
              <w:rPr>
                <w:b/>
                <w:color w:val="FFFFFF"/>
                <w:sz w:val="24"/>
              </w:rPr>
              <w:t>Your signature</w:t>
            </w:r>
          </w:p>
        </w:tc>
        <w:tc>
          <w:tcPr>
            <w:tcW w:w="4975" w:type="dxa"/>
            <w:tcBorders>
              <w:top w:val="single" w:sz="4" w:space="0" w:color="8586B4"/>
              <w:bottom w:val="single" w:sz="4" w:space="0" w:color="8586B4"/>
            </w:tcBorders>
          </w:tcPr>
          <w:p w:rsidR="00472B1B" w:rsidRDefault="0033449D">
            <w:pPr>
              <w:pStyle w:val="TableParagraph"/>
              <w:rPr>
                <w:rFonts w:ascii="Times New Roman"/>
                <w:sz w:val="20"/>
              </w:rPr>
            </w:pPr>
            <w:r>
              <w:rPr>
                <w:rFonts w:ascii="Times New Roman"/>
                <w:sz w:val="20"/>
              </w:rPr>
              <w:t xml:space="preserve"> </w:t>
            </w:r>
            <w:permStart w:id="1890546661" w:edGrp="everyone"/>
            <w:r>
              <w:t xml:space="preserve">      </w:t>
            </w:r>
            <w:permEnd w:id="1890546661"/>
          </w:p>
        </w:tc>
        <w:tc>
          <w:tcPr>
            <w:tcW w:w="1049" w:type="dxa"/>
            <w:tcBorders>
              <w:top w:val="nil"/>
              <w:bottom w:val="nil"/>
            </w:tcBorders>
            <w:shd w:val="clear" w:color="auto" w:fill="8586B4"/>
          </w:tcPr>
          <w:p w:rsidR="00472B1B" w:rsidRDefault="009C4904">
            <w:pPr>
              <w:pStyle w:val="TableParagraph"/>
              <w:spacing w:before="68"/>
              <w:ind w:left="74"/>
              <w:rPr>
                <w:b/>
                <w:sz w:val="20"/>
              </w:rPr>
            </w:pPr>
            <w:r>
              <w:rPr>
                <w:b/>
                <w:color w:val="FFFFFF"/>
                <w:sz w:val="20"/>
              </w:rPr>
              <w:t>Date</w:t>
            </w:r>
          </w:p>
        </w:tc>
        <w:tc>
          <w:tcPr>
            <w:tcW w:w="1965" w:type="dxa"/>
            <w:tcBorders>
              <w:top w:val="single" w:sz="4" w:space="0" w:color="8586B4"/>
              <w:bottom w:val="single" w:sz="4" w:space="0" w:color="8586B4"/>
              <w:right w:val="single" w:sz="4" w:space="0" w:color="8586B4"/>
            </w:tcBorders>
          </w:tcPr>
          <w:p w:rsidR="00472B1B" w:rsidRDefault="0033449D">
            <w:pPr>
              <w:pStyle w:val="TableParagraph"/>
              <w:rPr>
                <w:rFonts w:ascii="Times New Roman"/>
                <w:sz w:val="20"/>
              </w:rPr>
            </w:pPr>
            <w:r>
              <w:rPr>
                <w:rFonts w:ascii="Times New Roman"/>
                <w:sz w:val="20"/>
              </w:rPr>
              <w:t xml:space="preserve"> </w:t>
            </w:r>
            <w:permStart w:id="1123561272" w:edGrp="everyone"/>
            <w:r>
              <w:t xml:space="preserve">      </w:t>
            </w:r>
            <w:permEnd w:id="1123561272"/>
          </w:p>
        </w:tc>
      </w:tr>
    </w:tbl>
    <w:p w:rsidR="00472B1B" w:rsidRDefault="00472B1B">
      <w:pPr>
        <w:pStyle w:val="BodyText"/>
        <w:spacing w:before="6" w:after="1"/>
        <w:rPr>
          <w:sz w:val="17"/>
        </w:rPr>
      </w:pPr>
    </w:p>
    <w:tbl>
      <w:tblPr>
        <w:tblW w:w="0" w:type="auto"/>
        <w:tblInd w:w="265" w:type="dxa"/>
        <w:tblBorders>
          <w:top w:val="single" w:sz="4" w:space="0" w:color="40AD49"/>
          <w:left w:val="single" w:sz="4" w:space="0" w:color="40AD49"/>
          <w:bottom w:val="single" w:sz="4" w:space="0" w:color="40AD49"/>
          <w:right w:val="single" w:sz="4" w:space="0" w:color="40AD49"/>
          <w:insideH w:val="single" w:sz="4" w:space="0" w:color="40AD49"/>
          <w:insideV w:val="single" w:sz="4" w:space="0" w:color="40AD49"/>
        </w:tblBorders>
        <w:tblLayout w:type="fixed"/>
        <w:tblCellMar>
          <w:left w:w="0" w:type="dxa"/>
          <w:right w:w="0" w:type="dxa"/>
        </w:tblCellMar>
        <w:tblLook w:val="01E0" w:firstRow="1" w:lastRow="1" w:firstColumn="1" w:lastColumn="1" w:noHBand="0" w:noVBand="0"/>
      </w:tblPr>
      <w:tblGrid>
        <w:gridCol w:w="2541"/>
        <w:gridCol w:w="4946"/>
        <w:gridCol w:w="1048"/>
        <w:gridCol w:w="1993"/>
      </w:tblGrid>
      <w:tr w:rsidR="00472B1B">
        <w:trPr>
          <w:trHeight w:val="1048"/>
        </w:trPr>
        <w:tc>
          <w:tcPr>
            <w:tcW w:w="2541" w:type="dxa"/>
            <w:shd w:val="clear" w:color="auto" w:fill="D8E9D2"/>
          </w:tcPr>
          <w:p w:rsidR="00472B1B" w:rsidRDefault="009C4904">
            <w:pPr>
              <w:pStyle w:val="TableParagraph"/>
              <w:spacing w:before="61" w:line="254" w:lineRule="auto"/>
              <w:ind w:left="80" w:right="47"/>
              <w:rPr>
                <w:b/>
                <w:sz w:val="20"/>
              </w:rPr>
            </w:pPr>
            <w:r>
              <w:rPr>
                <w:b/>
                <w:color w:val="231F20"/>
                <w:sz w:val="20"/>
              </w:rPr>
              <w:t xml:space="preserve">Report on learner performance and </w:t>
            </w:r>
            <w:r>
              <w:rPr>
                <w:b/>
                <w:color w:val="231F20"/>
                <w:w w:val="85"/>
                <w:sz w:val="20"/>
              </w:rPr>
              <w:t xml:space="preserve">progression throughout </w:t>
            </w:r>
            <w:r>
              <w:rPr>
                <w:b/>
                <w:color w:val="231F20"/>
                <w:sz w:val="20"/>
              </w:rPr>
              <w:t>the course</w:t>
            </w:r>
          </w:p>
        </w:tc>
        <w:tc>
          <w:tcPr>
            <w:tcW w:w="7987" w:type="dxa"/>
            <w:gridSpan w:val="3"/>
          </w:tcPr>
          <w:p w:rsidR="00472B1B" w:rsidRPr="0033449D" w:rsidRDefault="0033449D">
            <w:pPr>
              <w:pStyle w:val="TableParagraph"/>
            </w:pPr>
            <w:r>
              <w:t xml:space="preserve"> </w:t>
            </w:r>
            <w:permStart w:id="872379851" w:edGrp="everyone"/>
            <w:r>
              <w:t xml:space="preserve">      </w:t>
            </w:r>
            <w:permEnd w:id="872379851"/>
          </w:p>
        </w:tc>
      </w:tr>
      <w:tr w:rsidR="00472B1B">
        <w:trPr>
          <w:trHeight w:val="630"/>
        </w:trPr>
        <w:tc>
          <w:tcPr>
            <w:tcW w:w="2541" w:type="dxa"/>
            <w:shd w:val="clear" w:color="auto" w:fill="D8E9D2"/>
          </w:tcPr>
          <w:p w:rsidR="00472B1B" w:rsidRDefault="009C4904">
            <w:pPr>
              <w:pStyle w:val="TableParagraph"/>
              <w:spacing w:before="92" w:line="254" w:lineRule="auto"/>
              <w:ind w:left="80" w:right="951"/>
              <w:rPr>
                <w:b/>
                <w:sz w:val="20"/>
              </w:rPr>
            </w:pPr>
            <w:r>
              <w:rPr>
                <w:b/>
                <w:color w:val="231F20"/>
                <w:w w:val="85"/>
                <w:sz w:val="20"/>
              </w:rPr>
              <w:t xml:space="preserve">Tutor/Assessor’s </w:t>
            </w:r>
            <w:r>
              <w:rPr>
                <w:b/>
                <w:color w:val="231F20"/>
                <w:w w:val="95"/>
                <w:sz w:val="20"/>
              </w:rPr>
              <w:t>signature</w:t>
            </w:r>
          </w:p>
        </w:tc>
        <w:tc>
          <w:tcPr>
            <w:tcW w:w="4946" w:type="dxa"/>
          </w:tcPr>
          <w:p w:rsidR="00472B1B" w:rsidRDefault="0033449D">
            <w:pPr>
              <w:pStyle w:val="TableParagraph"/>
              <w:rPr>
                <w:rFonts w:ascii="Times New Roman"/>
                <w:sz w:val="20"/>
              </w:rPr>
            </w:pPr>
            <w:r>
              <w:rPr>
                <w:rFonts w:ascii="Times New Roman"/>
                <w:sz w:val="20"/>
              </w:rPr>
              <w:t xml:space="preserve"> </w:t>
            </w:r>
            <w:permStart w:id="1982925697" w:edGrp="everyone"/>
            <w:r>
              <w:t xml:space="preserve">      </w:t>
            </w:r>
            <w:permEnd w:id="1982925697"/>
          </w:p>
        </w:tc>
        <w:tc>
          <w:tcPr>
            <w:tcW w:w="1048" w:type="dxa"/>
            <w:shd w:val="clear" w:color="auto" w:fill="D8E9D2"/>
          </w:tcPr>
          <w:p w:rsidR="00472B1B" w:rsidRDefault="00472B1B">
            <w:pPr>
              <w:pStyle w:val="TableParagraph"/>
              <w:spacing w:before="8"/>
              <w:rPr>
                <w:sz w:val="18"/>
              </w:rPr>
            </w:pPr>
          </w:p>
          <w:p w:rsidR="00472B1B" w:rsidRDefault="009C4904">
            <w:pPr>
              <w:pStyle w:val="TableParagraph"/>
              <w:ind w:left="80"/>
              <w:rPr>
                <w:b/>
                <w:sz w:val="20"/>
              </w:rPr>
            </w:pPr>
            <w:r>
              <w:rPr>
                <w:b/>
                <w:color w:val="231F20"/>
                <w:sz w:val="20"/>
              </w:rPr>
              <w:t>Date</w:t>
            </w:r>
          </w:p>
        </w:tc>
        <w:tc>
          <w:tcPr>
            <w:tcW w:w="1993" w:type="dxa"/>
          </w:tcPr>
          <w:p w:rsidR="00472B1B" w:rsidRDefault="0033449D">
            <w:pPr>
              <w:pStyle w:val="TableParagraph"/>
              <w:rPr>
                <w:rFonts w:ascii="Times New Roman"/>
                <w:sz w:val="20"/>
              </w:rPr>
            </w:pPr>
            <w:r>
              <w:rPr>
                <w:rFonts w:ascii="Times New Roman"/>
                <w:sz w:val="20"/>
              </w:rPr>
              <w:t xml:space="preserve"> </w:t>
            </w:r>
            <w:permStart w:id="1165760094" w:edGrp="everyone"/>
            <w:r>
              <w:t xml:space="preserve">      </w:t>
            </w:r>
            <w:permEnd w:id="1165760094"/>
          </w:p>
        </w:tc>
      </w:tr>
    </w:tbl>
    <w:p w:rsidR="00472B1B" w:rsidRDefault="00472B1B">
      <w:pPr>
        <w:pStyle w:val="BodyText"/>
        <w:spacing w:before="9"/>
        <w:rPr>
          <w:sz w:val="28"/>
        </w:rPr>
      </w:pPr>
    </w:p>
    <w:p w:rsidR="00472B1B" w:rsidRDefault="009C4904">
      <w:pPr>
        <w:tabs>
          <w:tab w:val="left" w:pos="7626"/>
        </w:tabs>
        <w:spacing w:before="1"/>
        <w:ind w:left="260"/>
        <w:rPr>
          <w:rFonts w:ascii="Times New Roman" w:hAnsi="Times New Roman"/>
          <w:i/>
          <w:sz w:val="18"/>
        </w:rPr>
      </w:pPr>
      <w:r>
        <w:rPr>
          <w:b/>
          <w:color w:val="243D87"/>
          <w:position w:val="-4"/>
          <w:sz w:val="24"/>
        </w:rPr>
        <w:t>4</w:t>
      </w:r>
      <w:r>
        <w:rPr>
          <w:b/>
          <w:color w:val="243D87"/>
          <w:position w:val="-4"/>
          <w:sz w:val="24"/>
        </w:rPr>
        <w:tab/>
      </w:r>
      <w:r>
        <w:rPr>
          <w:rFonts w:ascii="Times New Roman" w:hAnsi="Times New Roman"/>
          <w:i/>
          <w:color w:val="243D87"/>
          <w:sz w:val="18"/>
        </w:rPr>
        <w:t>SL0923 Issue 2 09/19 | © Sports</w:t>
      </w:r>
      <w:r>
        <w:rPr>
          <w:rFonts w:ascii="Times New Roman" w:hAnsi="Times New Roman"/>
          <w:i/>
          <w:color w:val="243D87"/>
          <w:spacing w:val="8"/>
          <w:sz w:val="18"/>
        </w:rPr>
        <w:t xml:space="preserve"> </w:t>
      </w:r>
      <w:r>
        <w:rPr>
          <w:rFonts w:ascii="Times New Roman" w:hAnsi="Times New Roman"/>
          <w:i/>
          <w:color w:val="243D87"/>
          <w:sz w:val="18"/>
        </w:rPr>
        <w:t>Leaders</w:t>
      </w:r>
    </w:p>
    <w:p w:rsidR="00472B1B" w:rsidRDefault="00472B1B">
      <w:pPr>
        <w:rPr>
          <w:rFonts w:ascii="Times New Roman" w:hAnsi="Times New Roman"/>
          <w:sz w:val="18"/>
        </w:rPr>
        <w:sectPr w:rsidR="00472B1B">
          <w:pgSz w:w="11910" w:h="16840"/>
          <w:pgMar w:top="460" w:right="180" w:bottom="280" w:left="420" w:header="720" w:footer="720" w:gutter="0"/>
          <w:cols w:space="720"/>
        </w:sectPr>
      </w:pPr>
    </w:p>
    <w:p w:rsidR="00472B1B" w:rsidRDefault="00D0692E">
      <w:pPr>
        <w:pStyle w:val="Heading1"/>
        <w:spacing w:before="92"/>
        <w:ind w:left="630"/>
      </w:pPr>
      <w:r>
        <w:rPr>
          <w:noProof/>
          <w:lang w:bidi="ar-SA"/>
        </w:rPr>
        <w:lastRenderedPageBreak/>
        <mc:AlternateContent>
          <mc:Choice Requires="wps">
            <w:drawing>
              <wp:anchor distT="0" distB="0" distL="114300" distR="114300" simplePos="0" relativeHeight="251645952" behindDoc="0" locked="0" layoutInCell="1" allowOverlap="1">
                <wp:simplePos x="0" y="0"/>
                <wp:positionH relativeFrom="page">
                  <wp:posOffset>409575</wp:posOffset>
                </wp:positionH>
                <wp:positionV relativeFrom="paragraph">
                  <wp:posOffset>85725</wp:posOffset>
                </wp:positionV>
                <wp:extent cx="149225" cy="2042160"/>
                <wp:effectExtent l="0" t="0" r="3175" b="0"/>
                <wp:wrapNone/>
                <wp:docPr id="94"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204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before="13"/>
                              <w:ind w:left="20"/>
                              <w:rPr>
                                <w:rFonts w:ascii="Times New Roman" w:hAnsi="Times New Roman"/>
                                <w:i/>
                                <w:sz w:val="18"/>
                              </w:rPr>
                            </w:pPr>
                            <w:r>
                              <w:rPr>
                                <w:rFonts w:ascii="Times New Roman" w:hAnsi="Times New Roman"/>
                                <w:i/>
                                <w:color w:val="243D87"/>
                                <w:w w:val="105"/>
                                <w:sz w:val="18"/>
                              </w:rPr>
                              <w:t>SL0923 Issue 2 09/19 | © Sports Leaders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091" type="#_x0000_t202" style="position:absolute;left:0;text-align:left;margin-left:32.25pt;margin-top:6.75pt;width:11.75pt;height:160.8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" filled="f" stroked="f">
                <v:textbox style="layout-flow:vertical" inset="0,0,0,0">
                  <w:txbxContent>
                    <w:p w:rsidR="00165A30" w:rsidRDefault="00165A30">
                      <w:pPr>
                        <w:spacing w:before="13"/>
                        <w:ind w:left="20"/>
                        <w:rPr>
                          <w:rFonts w:ascii="Times New Roman" w:hAnsi="Times New Roman"/>
                          <w:i/>
                          <w:sz w:val="18"/>
                        </w:rPr>
                      </w:pPr>
                      <w:r>
                        <w:rPr>
                          <w:rFonts w:ascii="Times New Roman" w:hAnsi="Times New Roman"/>
                          <w:i/>
                          <w:color w:val="243D87"/>
                          <w:w w:val="105"/>
                          <w:sz w:val="18"/>
                        </w:rPr>
                        <w:t>SL0923 Issue 2 09/19 | © Sports Leaders</w:t>
                      </w:r>
                    </w:p>
                  </w:txbxContent>
                </v:textbox>
                <w10:wrap anchorx="page"/>
              </v:shape>
            </w:pict>
          </mc:Fallback>
        </mc:AlternateContent>
      </w:r>
      <w:r w:rsidR="009C4904">
        <w:rPr>
          <w:color w:val="243D87"/>
        </w:rPr>
        <w:t>Task 1.1</w:t>
      </w:r>
    </w:p>
    <w:p w:rsidR="00472B1B" w:rsidRDefault="009C4904">
      <w:pPr>
        <w:pStyle w:val="Heading3"/>
        <w:ind w:left="630"/>
      </w:pPr>
      <w:r>
        <w:rPr>
          <w:color w:val="243D87"/>
          <w:w w:val="90"/>
        </w:rPr>
        <w:t>Leadership</w:t>
      </w:r>
      <w:r>
        <w:rPr>
          <w:color w:val="243D87"/>
          <w:spacing w:val="-22"/>
          <w:w w:val="90"/>
        </w:rPr>
        <w:t xml:space="preserve"> </w:t>
      </w:r>
      <w:r>
        <w:rPr>
          <w:color w:val="243D87"/>
          <w:w w:val="90"/>
        </w:rPr>
        <w:t>skills</w:t>
      </w:r>
      <w:r>
        <w:rPr>
          <w:color w:val="243D87"/>
          <w:spacing w:val="-22"/>
          <w:w w:val="90"/>
        </w:rPr>
        <w:t xml:space="preserve"> </w:t>
      </w:r>
      <w:r>
        <w:rPr>
          <w:color w:val="243D87"/>
          <w:w w:val="90"/>
        </w:rPr>
        <w:t>and</w:t>
      </w:r>
      <w:r>
        <w:rPr>
          <w:color w:val="243D87"/>
          <w:spacing w:val="-22"/>
          <w:w w:val="90"/>
        </w:rPr>
        <w:t xml:space="preserve"> </w:t>
      </w:r>
      <w:r>
        <w:rPr>
          <w:color w:val="243D87"/>
          <w:w w:val="90"/>
        </w:rPr>
        <w:t>behaviours</w:t>
      </w:r>
    </w:p>
    <w:p w:rsidR="00472B1B" w:rsidRDefault="009C4904">
      <w:pPr>
        <w:pStyle w:val="Heading4"/>
        <w:spacing w:before="124" w:line="242" w:lineRule="auto"/>
        <w:ind w:left="630"/>
        <w:jc w:val="both"/>
        <w:rPr>
          <w:rFonts w:ascii="Times New Roman"/>
        </w:rPr>
      </w:pPr>
      <w:r>
        <w:br w:type="column"/>
      </w:r>
      <w:r>
        <w:rPr>
          <w:b/>
          <w:color w:val="AC6B52"/>
          <w:w w:val="105"/>
        </w:rPr>
        <w:t>Skills:</w:t>
      </w:r>
      <w:r>
        <w:rPr>
          <w:b/>
          <w:color w:val="AC6B52"/>
          <w:spacing w:val="-15"/>
          <w:w w:val="105"/>
        </w:rPr>
        <w:t xml:space="preserve"> </w:t>
      </w:r>
      <w:r>
        <w:rPr>
          <w:rFonts w:ascii="Times New Roman"/>
          <w:color w:val="AC6B52"/>
          <w:w w:val="105"/>
        </w:rPr>
        <w:t>A</w:t>
      </w:r>
      <w:r>
        <w:rPr>
          <w:rFonts w:ascii="Times New Roman"/>
          <w:color w:val="AC6B52"/>
          <w:spacing w:val="-14"/>
          <w:w w:val="105"/>
        </w:rPr>
        <w:t xml:space="preserve"> </w:t>
      </w:r>
      <w:r>
        <w:rPr>
          <w:rFonts w:ascii="Times New Roman"/>
          <w:color w:val="AC6B52"/>
          <w:w w:val="105"/>
        </w:rPr>
        <w:t>skill</w:t>
      </w:r>
      <w:r>
        <w:rPr>
          <w:rFonts w:ascii="Times New Roman"/>
          <w:color w:val="AC6B52"/>
          <w:spacing w:val="-15"/>
          <w:w w:val="105"/>
        </w:rPr>
        <w:t xml:space="preserve"> </w:t>
      </w:r>
      <w:r>
        <w:rPr>
          <w:rFonts w:ascii="Times New Roman"/>
          <w:color w:val="AC6B52"/>
          <w:w w:val="105"/>
        </w:rPr>
        <w:t>is</w:t>
      </w:r>
      <w:r>
        <w:rPr>
          <w:rFonts w:ascii="Times New Roman"/>
          <w:color w:val="AC6B52"/>
          <w:spacing w:val="-14"/>
          <w:w w:val="105"/>
        </w:rPr>
        <w:t xml:space="preserve"> </w:t>
      </w:r>
      <w:r>
        <w:rPr>
          <w:rFonts w:ascii="Times New Roman"/>
          <w:color w:val="AC6B52"/>
          <w:w w:val="105"/>
        </w:rPr>
        <w:t>something</w:t>
      </w:r>
      <w:r>
        <w:rPr>
          <w:rFonts w:ascii="Times New Roman"/>
          <w:color w:val="AC6B52"/>
          <w:spacing w:val="-15"/>
          <w:w w:val="105"/>
        </w:rPr>
        <w:t xml:space="preserve"> </w:t>
      </w:r>
      <w:r>
        <w:rPr>
          <w:rFonts w:ascii="Times New Roman"/>
          <w:color w:val="AC6B52"/>
          <w:w w:val="105"/>
        </w:rPr>
        <w:t>that you can do e.g. communicating with</w:t>
      </w:r>
      <w:r>
        <w:rPr>
          <w:rFonts w:ascii="Times New Roman"/>
          <w:color w:val="AC6B52"/>
          <w:spacing w:val="-9"/>
          <w:w w:val="105"/>
        </w:rPr>
        <w:t xml:space="preserve"> </w:t>
      </w:r>
      <w:r>
        <w:rPr>
          <w:rFonts w:ascii="Times New Roman"/>
          <w:color w:val="AC6B52"/>
          <w:w w:val="105"/>
        </w:rPr>
        <w:t>others</w:t>
      </w:r>
    </w:p>
    <w:p w:rsidR="00472B1B" w:rsidRDefault="009C4904">
      <w:pPr>
        <w:spacing w:before="124" w:line="242" w:lineRule="auto"/>
        <w:ind w:left="583" w:right="276"/>
        <w:jc w:val="both"/>
        <w:rPr>
          <w:rFonts w:ascii="Times New Roman"/>
          <w:sz w:val="24"/>
        </w:rPr>
      </w:pPr>
      <w:r>
        <w:br w:type="column"/>
      </w:r>
      <w:r>
        <w:rPr>
          <w:b/>
          <w:color w:val="AC6B52"/>
          <w:w w:val="105"/>
          <w:sz w:val="24"/>
        </w:rPr>
        <w:t>Behaviours:</w:t>
      </w:r>
      <w:r>
        <w:rPr>
          <w:b/>
          <w:color w:val="AC6B52"/>
          <w:spacing w:val="-29"/>
          <w:w w:val="105"/>
          <w:sz w:val="24"/>
        </w:rPr>
        <w:t xml:space="preserve"> </w:t>
      </w:r>
      <w:r>
        <w:rPr>
          <w:rFonts w:ascii="Times New Roman"/>
          <w:color w:val="AC6B52"/>
          <w:spacing w:val="-3"/>
          <w:w w:val="105"/>
          <w:sz w:val="24"/>
        </w:rPr>
        <w:t>What</w:t>
      </w:r>
      <w:r>
        <w:rPr>
          <w:rFonts w:ascii="Times New Roman"/>
          <w:color w:val="AC6B52"/>
          <w:spacing w:val="-31"/>
          <w:w w:val="105"/>
          <w:sz w:val="24"/>
        </w:rPr>
        <w:t xml:space="preserve"> </w:t>
      </w:r>
      <w:r>
        <w:rPr>
          <w:rFonts w:ascii="Times New Roman"/>
          <w:color w:val="AC6B52"/>
          <w:w w:val="105"/>
          <w:sz w:val="24"/>
        </w:rPr>
        <w:t>you</w:t>
      </w:r>
      <w:r>
        <w:rPr>
          <w:rFonts w:ascii="Times New Roman"/>
          <w:color w:val="AC6B52"/>
          <w:spacing w:val="-31"/>
          <w:w w:val="105"/>
          <w:sz w:val="24"/>
        </w:rPr>
        <w:t xml:space="preserve"> </w:t>
      </w:r>
      <w:r>
        <w:rPr>
          <w:rFonts w:ascii="Times New Roman"/>
          <w:color w:val="AC6B52"/>
          <w:spacing w:val="2"/>
          <w:w w:val="105"/>
          <w:sz w:val="24"/>
        </w:rPr>
        <w:t>need</w:t>
      </w:r>
      <w:r>
        <w:rPr>
          <w:rFonts w:ascii="Times New Roman"/>
          <w:color w:val="AC6B52"/>
          <w:spacing w:val="-31"/>
          <w:w w:val="105"/>
          <w:sz w:val="24"/>
        </w:rPr>
        <w:t xml:space="preserve"> </w:t>
      </w:r>
      <w:r>
        <w:rPr>
          <w:rFonts w:ascii="Times New Roman"/>
          <w:color w:val="AC6B52"/>
          <w:w w:val="105"/>
          <w:sz w:val="24"/>
        </w:rPr>
        <w:t xml:space="preserve">to show to </w:t>
      </w:r>
      <w:r>
        <w:rPr>
          <w:rFonts w:ascii="Times New Roman"/>
          <w:color w:val="AC6B52"/>
          <w:spacing w:val="-3"/>
          <w:w w:val="105"/>
          <w:sz w:val="24"/>
        </w:rPr>
        <w:t xml:space="preserve">make </w:t>
      </w:r>
      <w:r>
        <w:rPr>
          <w:rFonts w:ascii="Times New Roman"/>
          <w:color w:val="AC6B52"/>
          <w:w w:val="105"/>
          <w:sz w:val="24"/>
        </w:rPr>
        <w:t>your skills more effective, e.g. being</w:t>
      </w:r>
      <w:r>
        <w:rPr>
          <w:rFonts w:ascii="Times New Roman"/>
          <w:color w:val="AC6B52"/>
          <w:spacing w:val="14"/>
          <w:w w:val="105"/>
          <w:sz w:val="24"/>
        </w:rPr>
        <w:t xml:space="preserve"> </w:t>
      </w:r>
      <w:r>
        <w:rPr>
          <w:rFonts w:ascii="Times New Roman"/>
          <w:color w:val="AC6B52"/>
          <w:w w:val="105"/>
          <w:sz w:val="24"/>
        </w:rPr>
        <w:t>confident</w:t>
      </w:r>
    </w:p>
    <w:p w:rsidR="00472B1B" w:rsidRDefault="00472B1B">
      <w:pPr>
        <w:spacing w:line="242" w:lineRule="auto"/>
        <w:jc w:val="both"/>
        <w:rPr>
          <w:rFonts w:ascii="Times New Roman"/>
          <w:sz w:val="24"/>
        </w:rPr>
        <w:sectPr w:rsidR="00472B1B">
          <w:pgSz w:w="16840" w:h="11910" w:orient="landscape"/>
          <w:pgMar w:top="520" w:right="600" w:bottom="280" w:left="560" w:header="720" w:footer="720" w:gutter="0"/>
          <w:cols w:num="3" w:space="720" w:equalWidth="0">
            <w:col w:w="4265" w:space="3298"/>
            <w:col w:w="3912" w:space="40"/>
            <w:col w:w="4165"/>
          </w:cols>
        </w:sectPr>
      </w:pPr>
    </w:p>
    <w:p w:rsidR="00472B1B" w:rsidRDefault="00D0692E">
      <w:pPr>
        <w:pStyle w:val="BodyText"/>
        <w:rPr>
          <w:rFonts w:ascii="Times New Roman"/>
        </w:rPr>
      </w:pPr>
      <w:r>
        <w:rPr>
          <w:noProof/>
          <w:lang w:bidi="ar-SA"/>
        </w:rPr>
        <mc:AlternateContent>
          <mc:Choice Requires="wps">
            <w:drawing>
              <wp:anchor distT="0" distB="0" distL="114300" distR="114300" simplePos="0" relativeHeight="251644928" behindDoc="0" locked="0" layoutInCell="1" allowOverlap="1">
                <wp:simplePos x="0" y="0"/>
                <wp:positionH relativeFrom="page">
                  <wp:posOffset>398145</wp:posOffset>
                </wp:positionH>
                <wp:positionV relativeFrom="page">
                  <wp:posOffset>7037070</wp:posOffset>
                </wp:positionV>
                <wp:extent cx="196215" cy="104140"/>
                <wp:effectExtent l="0" t="0" r="0" b="2540"/>
                <wp:wrapNone/>
                <wp:docPr id="93"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before="25"/>
                              <w:ind w:left="20"/>
                              <w:rPr>
                                <w:b/>
                                <w:sz w:val="24"/>
                              </w:rPr>
                            </w:pPr>
                            <w:r>
                              <w:rPr>
                                <w:b/>
                                <w:color w:val="243D87"/>
                                <w:w w:val="85"/>
                                <w:sz w:val="24"/>
                              </w:rPr>
                              <w:t>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092" type="#_x0000_t202" style="position:absolute;margin-left:31.35pt;margin-top:554.1pt;width:15.45pt;height:8.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" filled="f" stroked="f">
                <v:textbox style="layout-flow:vertical" inset="0,0,0,0">
                  <w:txbxContent>
                    <w:p w:rsidR="00165A30" w:rsidRDefault="00165A30">
                      <w:pPr>
                        <w:spacing w:before="25"/>
                        <w:ind w:left="20"/>
                        <w:rPr>
                          <w:b/>
                          <w:sz w:val="24"/>
                        </w:rPr>
                      </w:pPr>
                      <w:r>
                        <w:rPr>
                          <w:b/>
                          <w:color w:val="243D87"/>
                          <w:w w:val="85"/>
                          <w:sz w:val="24"/>
                        </w:rPr>
                        <w:t>5</w:t>
                      </w:r>
                    </w:p>
                  </w:txbxContent>
                </v:textbox>
                <w10:wrap anchorx="page" anchory="page"/>
              </v:shape>
            </w:pict>
          </mc:Fallback>
        </mc:AlternateContent>
      </w:r>
    </w:p>
    <w:p w:rsidR="00472B1B" w:rsidRDefault="00472B1B">
      <w:pPr>
        <w:pStyle w:val="BodyText"/>
        <w:spacing w:before="7"/>
        <w:rPr>
          <w:rFonts w:ascii="Times New Roman"/>
          <w:sz w:val="12"/>
        </w:rPr>
      </w:pPr>
    </w:p>
    <w:tbl>
      <w:tblPr>
        <w:tblW w:w="0" w:type="auto"/>
        <w:tblInd w:w="638" w:type="dxa"/>
        <w:tblBorders>
          <w:top w:val="single" w:sz="6" w:space="0" w:color="243D87"/>
          <w:left w:val="single" w:sz="6" w:space="0" w:color="243D87"/>
          <w:bottom w:val="single" w:sz="6" w:space="0" w:color="243D87"/>
          <w:right w:val="single" w:sz="6" w:space="0" w:color="243D87"/>
          <w:insideH w:val="single" w:sz="6" w:space="0" w:color="243D87"/>
          <w:insideV w:val="single" w:sz="6" w:space="0" w:color="243D87"/>
        </w:tblBorders>
        <w:tblLayout w:type="fixed"/>
        <w:tblCellMar>
          <w:left w:w="0" w:type="dxa"/>
          <w:right w:w="0" w:type="dxa"/>
        </w:tblCellMar>
        <w:tblLook w:val="01E0" w:firstRow="1" w:lastRow="1" w:firstColumn="1" w:lastColumn="1" w:noHBand="0" w:noVBand="0"/>
      </w:tblPr>
      <w:tblGrid>
        <w:gridCol w:w="1934"/>
        <w:gridCol w:w="3224"/>
        <w:gridCol w:w="3453"/>
        <w:gridCol w:w="2626"/>
        <w:gridCol w:w="3689"/>
      </w:tblGrid>
      <w:tr w:rsidR="00472B1B">
        <w:trPr>
          <w:trHeight w:val="788"/>
        </w:trPr>
        <w:tc>
          <w:tcPr>
            <w:tcW w:w="14926" w:type="dxa"/>
            <w:gridSpan w:val="5"/>
            <w:tcBorders>
              <w:left w:val="single" w:sz="4" w:space="0" w:color="243D87"/>
              <w:bottom w:val="single" w:sz="4" w:space="0" w:color="243D87"/>
              <w:right w:val="single" w:sz="4" w:space="0" w:color="243D87"/>
            </w:tcBorders>
          </w:tcPr>
          <w:p w:rsidR="00472B1B" w:rsidRDefault="009C4904">
            <w:pPr>
              <w:pStyle w:val="TableParagraph"/>
              <w:spacing w:before="37" w:line="240" w:lineRule="atLeast"/>
              <w:ind w:left="80" w:right="165"/>
              <w:rPr>
                <w:sz w:val="20"/>
              </w:rPr>
            </w:pPr>
            <w:r>
              <w:rPr>
                <w:color w:val="231F20"/>
                <w:sz w:val="20"/>
              </w:rPr>
              <w:t xml:space="preserve">There are 5 skills that can be thought of as the </w:t>
            </w:r>
            <w:r>
              <w:rPr>
                <w:b/>
                <w:color w:val="231F20"/>
                <w:spacing w:val="-4"/>
                <w:sz w:val="20"/>
              </w:rPr>
              <w:t xml:space="preserve">key </w:t>
            </w:r>
            <w:r>
              <w:rPr>
                <w:b/>
                <w:color w:val="231F20"/>
                <w:sz w:val="20"/>
              </w:rPr>
              <w:t xml:space="preserve">skills </w:t>
            </w:r>
            <w:r>
              <w:rPr>
                <w:color w:val="231F20"/>
                <w:sz w:val="20"/>
              </w:rPr>
              <w:t xml:space="preserve">that you’ll need as a Sports </w:t>
            </w:r>
            <w:r>
              <w:rPr>
                <w:color w:val="231F20"/>
                <w:spacing w:val="-3"/>
                <w:sz w:val="20"/>
              </w:rPr>
              <w:t xml:space="preserve">Leader. </w:t>
            </w:r>
            <w:r>
              <w:rPr>
                <w:color w:val="231F20"/>
                <w:sz w:val="20"/>
              </w:rPr>
              <w:t xml:space="preserve">Each </w:t>
            </w:r>
            <w:r>
              <w:rPr>
                <w:color w:val="231F20"/>
                <w:spacing w:val="-4"/>
                <w:sz w:val="20"/>
              </w:rPr>
              <w:t xml:space="preserve">key </w:t>
            </w:r>
            <w:r>
              <w:rPr>
                <w:color w:val="231F20"/>
                <w:sz w:val="20"/>
              </w:rPr>
              <w:t xml:space="preserve">skill will have certain </w:t>
            </w:r>
            <w:r>
              <w:rPr>
                <w:b/>
                <w:color w:val="231F20"/>
                <w:sz w:val="20"/>
              </w:rPr>
              <w:t xml:space="preserve">behaviours </w:t>
            </w:r>
            <w:r>
              <w:rPr>
                <w:color w:val="231F20"/>
                <w:sz w:val="20"/>
              </w:rPr>
              <w:t>that make it happen successfully.</w:t>
            </w:r>
            <w:r>
              <w:rPr>
                <w:color w:val="231F20"/>
                <w:spacing w:val="-8"/>
                <w:sz w:val="20"/>
              </w:rPr>
              <w:t xml:space="preserve"> </w:t>
            </w:r>
            <w:r>
              <w:rPr>
                <w:color w:val="231F20"/>
                <w:sz w:val="20"/>
              </w:rPr>
              <w:t>In</w:t>
            </w:r>
            <w:r>
              <w:rPr>
                <w:color w:val="231F20"/>
                <w:spacing w:val="-7"/>
                <w:sz w:val="20"/>
              </w:rPr>
              <w:t xml:space="preserve"> </w:t>
            </w:r>
            <w:r>
              <w:rPr>
                <w:color w:val="231F20"/>
                <w:sz w:val="20"/>
              </w:rPr>
              <w:t>the</w:t>
            </w:r>
            <w:r>
              <w:rPr>
                <w:color w:val="231F20"/>
                <w:spacing w:val="-8"/>
                <w:sz w:val="20"/>
              </w:rPr>
              <w:t xml:space="preserve"> </w:t>
            </w:r>
            <w:r>
              <w:rPr>
                <w:color w:val="231F20"/>
                <w:sz w:val="20"/>
              </w:rPr>
              <w:t>table</w:t>
            </w:r>
            <w:r>
              <w:rPr>
                <w:color w:val="231F20"/>
                <w:spacing w:val="-7"/>
                <w:sz w:val="20"/>
              </w:rPr>
              <w:t xml:space="preserve"> </w:t>
            </w:r>
            <w:r>
              <w:rPr>
                <w:color w:val="231F20"/>
                <w:sz w:val="20"/>
              </w:rPr>
              <w:t>below</w:t>
            </w:r>
            <w:r>
              <w:rPr>
                <w:color w:val="231F20"/>
                <w:spacing w:val="-7"/>
                <w:sz w:val="20"/>
              </w:rPr>
              <w:t xml:space="preserve"> </w:t>
            </w:r>
            <w:r>
              <w:rPr>
                <w:color w:val="231F20"/>
                <w:sz w:val="20"/>
              </w:rPr>
              <w:t>you</w:t>
            </w:r>
            <w:r>
              <w:rPr>
                <w:color w:val="231F20"/>
                <w:spacing w:val="-8"/>
                <w:sz w:val="20"/>
              </w:rPr>
              <w:t xml:space="preserve"> </w:t>
            </w:r>
            <w:r>
              <w:rPr>
                <w:color w:val="231F20"/>
                <w:sz w:val="20"/>
              </w:rPr>
              <w:t>must</w:t>
            </w:r>
            <w:r>
              <w:rPr>
                <w:color w:val="231F20"/>
                <w:spacing w:val="-7"/>
                <w:sz w:val="20"/>
              </w:rPr>
              <w:t xml:space="preserve"> </w:t>
            </w:r>
            <w:r>
              <w:rPr>
                <w:color w:val="231F20"/>
                <w:sz w:val="20"/>
              </w:rPr>
              <w:t>outline</w:t>
            </w:r>
            <w:r>
              <w:rPr>
                <w:color w:val="231F20"/>
                <w:spacing w:val="-7"/>
                <w:sz w:val="20"/>
              </w:rPr>
              <w:t xml:space="preserve"> </w:t>
            </w:r>
            <w:r>
              <w:rPr>
                <w:color w:val="231F20"/>
                <w:sz w:val="20"/>
              </w:rPr>
              <w:t>why</w:t>
            </w:r>
            <w:r>
              <w:rPr>
                <w:color w:val="231F20"/>
                <w:spacing w:val="-8"/>
                <w:sz w:val="20"/>
              </w:rPr>
              <w:t xml:space="preserve"> </w:t>
            </w:r>
            <w:r>
              <w:rPr>
                <w:color w:val="231F20"/>
                <w:sz w:val="20"/>
              </w:rPr>
              <w:t>these</w:t>
            </w:r>
            <w:r>
              <w:rPr>
                <w:color w:val="231F20"/>
                <w:spacing w:val="-4"/>
                <w:sz w:val="20"/>
              </w:rPr>
              <w:t xml:space="preserve"> </w:t>
            </w:r>
            <w:r>
              <w:rPr>
                <w:b/>
                <w:color w:val="231F20"/>
                <w:spacing w:val="-4"/>
                <w:sz w:val="20"/>
              </w:rPr>
              <w:t>key</w:t>
            </w:r>
            <w:r>
              <w:rPr>
                <w:b/>
                <w:color w:val="231F20"/>
                <w:spacing w:val="-11"/>
                <w:sz w:val="20"/>
              </w:rPr>
              <w:t xml:space="preserve"> </w:t>
            </w:r>
            <w:r>
              <w:rPr>
                <w:b/>
                <w:color w:val="231F20"/>
                <w:sz w:val="20"/>
              </w:rPr>
              <w:t>skills</w:t>
            </w:r>
            <w:r>
              <w:rPr>
                <w:b/>
                <w:color w:val="231F20"/>
                <w:spacing w:val="-10"/>
                <w:sz w:val="20"/>
              </w:rPr>
              <w:t xml:space="preserve"> </w:t>
            </w:r>
            <w:r>
              <w:rPr>
                <w:color w:val="231F20"/>
                <w:sz w:val="20"/>
              </w:rPr>
              <w:t>and</w:t>
            </w:r>
            <w:r>
              <w:rPr>
                <w:color w:val="231F20"/>
                <w:spacing w:val="-8"/>
                <w:sz w:val="20"/>
              </w:rPr>
              <w:t xml:space="preserve"> </w:t>
            </w:r>
            <w:r>
              <w:rPr>
                <w:b/>
                <w:color w:val="231F20"/>
                <w:sz w:val="20"/>
              </w:rPr>
              <w:t>associated</w:t>
            </w:r>
            <w:r>
              <w:rPr>
                <w:b/>
                <w:color w:val="231F20"/>
                <w:spacing w:val="-11"/>
                <w:sz w:val="20"/>
              </w:rPr>
              <w:t xml:space="preserve"> </w:t>
            </w:r>
            <w:r>
              <w:rPr>
                <w:b/>
                <w:color w:val="231F20"/>
                <w:sz w:val="20"/>
              </w:rPr>
              <w:t>behaviours</w:t>
            </w:r>
            <w:r>
              <w:rPr>
                <w:b/>
                <w:color w:val="231F20"/>
                <w:spacing w:val="-9"/>
                <w:sz w:val="20"/>
              </w:rPr>
              <w:t xml:space="preserve"> </w:t>
            </w:r>
            <w:r>
              <w:rPr>
                <w:color w:val="231F20"/>
                <w:sz w:val="20"/>
              </w:rPr>
              <w:t>are</w:t>
            </w:r>
            <w:r>
              <w:rPr>
                <w:color w:val="231F20"/>
                <w:spacing w:val="-8"/>
                <w:sz w:val="20"/>
              </w:rPr>
              <w:t xml:space="preserve"> </w:t>
            </w:r>
            <w:r>
              <w:rPr>
                <w:color w:val="231F20"/>
                <w:sz w:val="20"/>
              </w:rPr>
              <w:t>important</w:t>
            </w:r>
            <w:r>
              <w:rPr>
                <w:color w:val="231F20"/>
                <w:spacing w:val="-7"/>
                <w:sz w:val="20"/>
              </w:rPr>
              <w:t xml:space="preserve"> </w:t>
            </w:r>
            <w:r>
              <w:rPr>
                <w:color w:val="231F20"/>
                <w:sz w:val="20"/>
              </w:rPr>
              <w:t>for</w:t>
            </w:r>
            <w:r>
              <w:rPr>
                <w:color w:val="231F20"/>
                <w:spacing w:val="-7"/>
                <w:sz w:val="20"/>
              </w:rPr>
              <w:t xml:space="preserve"> </w:t>
            </w:r>
            <w:r>
              <w:rPr>
                <w:color w:val="231F20"/>
                <w:sz w:val="20"/>
              </w:rPr>
              <w:t>a</w:t>
            </w:r>
            <w:r>
              <w:rPr>
                <w:color w:val="231F20"/>
                <w:spacing w:val="-8"/>
                <w:sz w:val="20"/>
              </w:rPr>
              <w:t xml:space="preserve"> </w:t>
            </w:r>
            <w:r>
              <w:rPr>
                <w:color w:val="231F20"/>
                <w:sz w:val="20"/>
              </w:rPr>
              <w:t>Sports</w:t>
            </w:r>
            <w:r>
              <w:rPr>
                <w:color w:val="231F20"/>
                <w:spacing w:val="-7"/>
                <w:sz w:val="20"/>
              </w:rPr>
              <w:t xml:space="preserve"> </w:t>
            </w:r>
            <w:r>
              <w:rPr>
                <w:color w:val="231F20"/>
                <w:spacing w:val="-3"/>
                <w:sz w:val="20"/>
              </w:rPr>
              <w:t>Leader.</w:t>
            </w:r>
            <w:r>
              <w:rPr>
                <w:color w:val="231F20"/>
                <w:spacing w:val="-7"/>
                <w:sz w:val="20"/>
              </w:rPr>
              <w:t xml:space="preserve"> </w:t>
            </w:r>
            <w:r>
              <w:rPr>
                <w:color w:val="231F20"/>
                <w:sz w:val="20"/>
              </w:rPr>
              <w:t>Then</w:t>
            </w:r>
            <w:r>
              <w:rPr>
                <w:color w:val="231F20"/>
                <w:spacing w:val="-8"/>
                <w:sz w:val="20"/>
              </w:rPr>
              <w:t xml:space="preserve"> </w:t>
            </w:r>
            <w:r>
              <w:rPr>
                <w:color w:val="231F20"/>
                <w:sz w:val="20"/>
              </w:rPr>
              <w:t>you</w:t>
            </w:r>
            <w:r>
              <w:rPr>
                <w:color w:val="231F20"/>
                <w:spacing w:val="-6"/>
                <w:sz w:val="20"/>
              </w:rPr>
              <w:t xml:space="preserve"> </w:t>
            </w:r>
            <w:r>
              <w:rPr>
                <w:color w:val="231F20"/>
                <w:sz w:val="20"/>
              </w:rPr>
              <w:t>must</w:t>
            </w:r>
            <w:r>
              <w:rPr>
                <w:color w:val="231F20"/>
                <w:spacing w:val="-7"/>
                <w:sz w:val="20"/>
              </w:rPr>
              <w:t xml:space="preserve"> </w:t>
            </w:r>
            <w:r>
              <w:rPr>
                <w:color w:val="231F20"/>
                <w:sz w:val="20"/>
              </w:rPr>
              <w:t>describe</w:t>
            </w:r>
            <w:r>
              <w:rPr>
                <w:color w:val="231F20"/>
                <w:spacing w:val="-7"/>
                <w:sz w:val="20"/>
              </w:rPr>
              <w:t xml:space="preserve"> </w:t>
            </w:r>
            <w:r>
              <w:rPr>
                <w:color w:val="231F20"/>
                <w:sz w:val="20"/>
              </w:rPr>
              <w:t xml:space="preserve">the effect that 2 of the identified </w:t>
            </w:r>
            <w:r>
              <w:rPr>
                <w:b/>
                <w:color w:val="231F20"/>
                <w:sz w:val="20"/>
              </w:rPr>
              <w:t xml:space="preserve">associated behaviours </w:t>
            </w:r>
            <w:r>
              <w:rPr>
                <w:color w:val="231F20"/>
                <w:sz w:val="20"/>
              </w:rPr>
              <w:t>will have on the success of that</w:t>
            </w:r>
            <w:r>
              <w:rPr>
                <w:color w:val="231F20"/>
                <w:spacing w:val="-31"/>
                <w:sz w:val="20"/>
              </w:rPr>
              <w:t xml:space="preserve"> </w:t>
            </w:r>
            <w:r>
              <w:rPr>
                <w:color w:val="231F20"/>
                <w:spacing w:val="-4"/>
                <w:sz w:val="20"/>
              </w:rPr>
              <w:t xml:space="preserve">key </w:t>
            </w:r>
            <w:r>
              <w:rPr>
                <w:color w:val="231F20"/>
                <w:sz w:val="20"/>
              </w:rPr>
              <w:t>skill.</w:t>
            </w:r>
          </w:p>
        </w:tc>
      </w:tr>
      <w:tr w:rsidR="00472B1B">
        <w:trPr>
          <w:trHeight w:val="551"/>
        </w:trPr>
        <w:tc>
          <w:tcPr>
            <w:tcW w:w="1934" w:type="dxa"/>
            <w:tcBorders>
              <w:top w:val="single" w:sz="4" w:space="0" w:color="243D87"/>
              <w:left w:val="single" w:sz="4" w:space="0" w:color="243D87"/>
              <w:bottom w:val="single" w:sz="4" w:space="0" w:color="243D87"/>
              <w:right w:val="single" w:sz="4" w:space="0" w:color="243D87"/>
            </w:tcBorders>
            <w:shd w:val="clear" w:color="auto" w:fill="C6C6DC"/>
          </w:tcPr>
          <w:p w:rsidR="00472B1B" w:rsidRDefault="009C4904">
            <w:pPr>
              <w:pStyle w:val="TableParagraph"/>
              <w:spacing w:before="52"/>
              <w:ind w:left="80"/>
              <w:rPr>
                <w:b/>
                <w:sz w:val="20"/>
              </w:rPr>
            </w:pPr>
            <w:r>
              <w:rPr>
                <w:b/>
                <w:color w:val="231F20"/>
                <w:sz w:val="20"/>
              </w:rPr>
              <w:t>Key skill</w:t>
            </w:r>
          </w:p>
        </w:tc>
        <w:tc>
          <w:tcPr>
            <w:tcW w:w="3224" w:type="dxa"/>
            <w:tcBorders>
              <w:top w:val="single" w:sz="4" w:space="0" w:color="243D87"/>
              <w:left w:val="single" w:sz="4" w:space="0" w:color="243D87"/>
              <w:bottom w:val="single" w:sz="4" w:space="0" w:color="243D87"/>
              <w:right w:val="single" w:sz="4" w:space="0" w:color="243D87"/>
            </w:tcBorders>
            <w:shd w:val="clear" w:color="auto" w:fill="C6C6DC"/>
          </w:tcPr>
          <w:p w:rsidR="00472B1B" w:rsidRDefault="009C4904">
            <w:pPr>
              <w:pStyle w:val="TableParagraph"/>
              <w:spacing w:before="52"/>
              <w:ind w:left="80"/>
              <w:rPr>
                <w:b/>
                <w:sz w:val="20"/>
              </w:rPr>
            </w:pPr>
            <w:r>
              <w:rPr>
                <w:b/>
                <w:color w:val="231F20"/>
                <w:sz w:val="20"/>
              </w:rPr>
              <w:t>Describe what this key skill is</w:t>
            </w:r>
          </w:p>
        </w:tc>
        <w:tc>
          <w:tcPr>
            <w:tcW w:w="3453" w:type="dxa"/>
            <w:tcBorders>
              <w:top w:val="single" w:sz="4" w:space="0" w:color="243D87"/>
              <w:left w:val="single" w:sz="4" w:space="0" w:color="243D87"/>
              <w:bottom w:val="single" w:sz="4" w:space="0" w:color="243D87"/>
              <w:right w:val="single" w:sz="4" w:space="0" w:color="243D87"/>
            </w:tcBorders>
            <w:shd w:val="clear" w:color="auto" w:fill="C6C6DC"/>
          </w:tcPr>
          <w:p w:rsidR="00472B1B" w:rsidRDefault="009C4904">
            <w:pPr>
              <w:pStyle w:val="TableParagraph"/>
              <w:spacing w:before="40" w:line="240" w:lineRule="atLeast"/>
              <w:ind w:left="80" w:right="217"/>
              <w:rPr>
                <w:b/>
                <w:sz w:val="20"/>
              </w:rPr>
            </w:pPr>
            <w:r>
              <w:rPr>
                <w:b/>
                <w:color w:val="231F20"/>
                <w:w w:val="95"/>
                <w:sz w:val="20"/>
              </w:rPr>
              <w:t xml:space="preserve">Explain </w:t>
            </w:r>
            <w:r>
              <w:rPr>
                <w:b/>
                <w:color w:val="231F20"/>
                <w:spacing w:val="-3"/>
                <w:w w:val="95"/>
                <w:sz w:val="20"/>
              </w:rPr>
              <w:t xml:space="preserve">why </w:t>
            </w:r>
            <w:r>
              <w:rPr>
                <w:b/>
                <w:color w:val="231F20"/>
                <w:w w:val="95"/>
                <w:sz w:val="20"/>
              </w:rPr>
              <w:t xml:space="preserve">this </w:t>
            </w:r>
            <w:r>
              <w:rPr>
                <w:b/>
                <w:color w:val="231F20"/>
                <w:spacing w:val="-4"/>
                <w:w w:val="95"/>
                <w:sz w:val="20"/>
              </w:rPr>
              <w:t xml:space="preserve">key </w:t>
            </w:r>
            <w:r>
              <w:rPr>
                <w:b/>
                <w:color w:val="231F20"/>
                <w:w w:val="95"/>
                <w:sz w:val="20"/>
              </w:rPr>
              <w:t xml:space="preserve">skill will be </w:t>
            </w:r>
            <w:r>
              <w:rPr>
                <w:b/>
                <w:color w:val="231F20"/>
                <w:sz w:val="20"/>
              </w:rPr>
              <w:t>necessary for a Sports Leader</w:t>
            </w:r>
          </w:p>
        </w:tc>
        <w:tc>
          <w:tcPr>
            <w:tcW w:w="2626" w:type="dxa"/>
            <w:tcBorders>
              <w:top w:val="single" w:sz="4" w:space="0" w:color="243D87"/>
              <w:left w:val="single" w:sz="4" w:space="0" w:color="243D87"/>
              <w:bottom w:val="single" w:sz="4" w:space="0" w:color="243D87"/>
              <w:right w:val="single" w:sz="4" w:space="0" w:color="243D87"/>
            </w:tcBorders>
            <w:shd w:val="clear" w:color="auto" w:fill="C6C6DC"/>
          </w:tcPr>
          <w:p w:rsidR="00472B1B" w:rsidRDefault="009C4904">
            <w:pPr>
              <w:pStyle w:val="TableParagraph"/>
              <w:spacing w:before="52"/>
              <w:ind w:left="81"/>
              <w:rPr>
                <w:b/>
                <w:sz w:val="20"/>
              </w:rPr>
            </w:pPr>
            <w:r>
              <w:rPr>
                <w:b/>
                <w:color w:val="231F20"/>
                <w:sz w:val="20"/>
              </w:rPr>
              <w:t>Associated behaviours</w:t>
            </w:r>
          </w:p>
        </w:tc>
        <w:tc>
          <w:tcPr>
            <w:tcW w:w="3689" w:type="dxa"/>
            <w:tcBorders>
              <w:top w:val="single" w:sz="4" w:space="0" w:color="243D87"/>
              <w:left w:val="single" w:sz="4" w:space="0" w:color="243D87"/>
              <w:bottom w:val="single" w:sz="4" w:space="0" w:color="243D87"/>
              <w:right w:val="single" w:sz="4" w:space="0" w:color="243D87"/>
            </w:tcBorders>
            <w:shd w:val="clear" w:color="auto" w:fill="C6C6DC"/>
          </w:tcPr>
          <w:p w:rsidR="00472B1B" w:rsidRDefault="009C4904">
            <w:pPr>
              <w:pStyle w:val="TableParagraph"/>
              <w:spacing w:before="40" w:line="240" w:lineRule="atLeast"/>
              <w:ind w:left="82"/>
              <w:rPr>
                <w:b/>
                <w:sz w:val="20"/>
              </w:rPr>
            </w:pPr>
            <w:r>
              <w:rPr>
                <w:b/>
                <w:color w:val="231F20"/>
                <w:w w:val="90"/>
                <w:sz w:val="20"/>
              </w:rPr>
              <w:t xml:space="preserve">Pick 2 behaviours and describe the </w:t>
            </w:r>
            <w:r>
              <w:rPr>
                <w:b/>
                <w:color w:val="231F20"/>
                <w:sz w:val="20"/>
              </w:rPr>
              <w:t>effect they have on the key skill</w:t>
            </w:r>
          </w:p>
        </w:tc>
      </w:tr>
      <w:tr w:rsidR="00472B1B">
        <w:trPr>
          <w:trHeight w:val="769"/>
        </w:trPr>
        <w:tc>
          <w:tcPr>
            <w:tcW w:w="1934" w:type="dxa"/>
            <w:vMerge w:val="restart"/>
            <w:tcBorders>
              <w:top w:val="single" w:sz="4" w:space="0" w:color="243D87"/>
              <w:left w:val="single" w:sz="4" w:space="0" w:color="243D87"/>
              <w:bottom w:val="single" w:sz="4" w:space="0" w:color="243D87"/>
            </w:tcBorders>
          </w:tcPr>
          <w:p w:rsidR="00472B1B" w:rsidRDefault="00472B1B">
            <w:pPr>
              <w:pStyle w:val="TableParagraph"/>
              <w:rPr>
                <w:rFonts w:ascii="Times New Roman"/>
              </w:rPr>
            </w:pPr>
          </w:p>
          <w:p w:rsidR="00472B1B" w:rsidRDefault="00472B1B">
            <w:pPr>
              <w:pStyle w:val="TableParagraph"/>
              <w:rPr>
                <w:rFonts w:ascii="Times New Roman"/>
              </w:rPr>
            </w:pPr>
          </w:p>
          <w:p w:rsidR="00472B1B" w:rsidRDefault="009C4904">
            <w:pPr>
              <w:pStyle w:val="TableParagraph"/>
              <w:spacing w:before="165"/>
              <w:ind w:left="80"/>
              <w:rPr>
                <w:b/>
                <w:sz w:val="20"/>
              </w:rPr>
            </w:pPr>
            <w:r>
              <w:rPr>
                <w:b/>
                <w:color w:val="717C85"/>
                <w:sz w:val="20"/>
              </w:rPr>
              <w:t>Communication</w:t>
            </w:r>
          </w:p>
        </w:tc>
        <w:tc>
          <w:tcPr>
            <w:tcW w:w="3224" w:type="dxa"/>
            <w:vMerge w:val="restart"/>
            <w:tcBorders>
              <w:top w:val="single" w:sz="4" w:space="0" w:color="243D87"/>
              <w:bottom w:val="single" w:sz="4" w:space="0" w:color="243D87"/>
              <w:right w:val="single" w:sz="4" w:space="0" w:color="243D87"/>
            </w:tcBorders>
          </w:tcPr>
          <w:p w:rsidR="00472B1B" w:rsidRDefault="006C3F83">
            <w:pPr>
              <w:pStyle w:val="TableParagraph"/>
              <w:rPr>
                <w:rFonts w:ascii="Times New Roman"/>
                <w:sz w:val="20"/>
              </w:rPr>
            </w:pPr>
            <w:r>
              <w:rPr>
                <w:rFonts w:ascii="Times New Roman"/>
                <w:sz w:val="20"/>
              </w:rPr>
              <w:t xml:space="preserve"> </w:t>
            </w:r>
            <w:permStart w:id="1265715750" w:edGrp="everyone"/>
            <w:r>
              <w:t xml:space="preserve">      </w:t>
            </w:r>
            <w:permEnd w:id="1265715750"/>
          </w:p>
        </w:tc>
        <w:tc>
          <w:tcPr>
            <w:tcW w:w="3453" w:type="dxa"/>
            <w:vMerge w:val="restart"/>
            <w:tcBorders>
              <w:top w:val="single" w:sz="4" w:space="0" w:color="243D87"/>
              <w:left w:val="single" w:sz="4" w:space="0" w:color="243D87"/>
              <w:bottom w:val="single" w:sz="4" w:space="0" w:color="243D87"/>
              <w:right w:val="single" w:sz="4" w:space="0" w:color="243D87"/>
            </w:tcBorders>
          </w:tcPr>
          <w:p w:rsidR="00472B1B" w:rsidRDefault="006C3F83">
            <w:pPr>
              <w:pStyle w:val="TableParagraph"/>
              <w:rPr>
                <w:rFonts w:ascii="Times New Roman"/>
                <w:sz w:val="20"/>
              </w:rPr>
            </w:pPr>
            <w:r>
              <w:rPr>
                <w:rFonts w:ascii="Times New Roman"/>
                <w:sz w:val="20"/>
              </w:rPr>
              <w:t xml:space="preserve"> </w:t>
            </w:r>
            <w:permStart w:id="544801578" w:edGrp="everyone"/>
            <w:r>
              <w:t xml:space="preserve">      </w:t>
            </w:r>
            <w:permEnd w:id="544801578"/>
          </w:p>
        </w:tc>
        <w:tc>
          <w:tcPr>
            <w:tcW w:w="2626" w:type="dxa"/>
            <w:vMerge w:val="restart"/>
            <w:tcBorders>
              <w:top w:val="single" w:sz="4" w:space="0" w:color="243D87"/>
              <w:left w:val="single" w:sz="4" w:space="0" w:color="243D87"/>
              <w:bottom w:val="single" w:sz="4" w:space="0" w:color="243D87"/>
              <w:right w:val="single" w:sz="4" w:space="0" w:color="243D87"/>
            </w:tcBorders>
          </w:tcPr>
          <w:p w:rsidR="00472B1B" w:rsidRDefault="009C4904">
            <w:pPr>
              <w:pStyle w:val="TableParagraph"/>
              <w:numPr>
                <w:ilvl w:val="0"/>
                <w:numId w:val="6"/>
              </w:numPr>
              <w:tabs>
                <w:tab w:val="left" w:pos="204"/>
              </w:tabs>
              <w:spacing w:before="191"/>
              <w:ind w:hanging="122"/>
              <w:rPr>
                <w:sz w:val="20"/>
              </w:rPr>
            </w:pPr>
            <w:r>
              <w:rPr>
                <w:color w:val="231F20"/>
                <w:w w:val="105"/>
                <w:sz w:val="20"/>
              </w:rPr>
              <w:t>Body</w:t>
            </w:r>
            <w:r>
              <w:rPr>
                <w:color w:val="231F20"/>
                <w:spacing w:val="-5"/>
                <w:w w:val="105"/>
                <w:sz w:val="20"/>
              </w:rPr>
              <w:t xml:space="preserve"> </w:t>
            </w:r>
            <w:r>
              <w:rPr>
                <w:color w:val="231F20"/>
                <w:w w:val="105"/>
                <w:sz w:val="20"/>
              </w:rPr>
              <w:t>language</w:t>
            </w:r>
          </w:p>
          <w:p w:rsidR="00472B1B" w:rsidRDefault="009C4904">
            <w:pPr>
              <w:pStyle w:val="TableParagraph"/>
              <w:numPr>
                <w:ilvl w:val="0"/>
                <w:numId w:val="6"/>
              </w:numPr>
              <w:tabs>
                <w:tab w:val="left" w:pos="204"/>
              </w:tabs>
              <w:spacing w:before="13"/>
              <w:ind w:hanging="122"/>
              <w:rPr>
                <w:sz w:val="20"/>
              </w:rPr>
            </w:pPr>
            <w:r>
              <w:rPr>
                <w:color w:val="231F20"/>
                <w:sz w:val="20"/>
              </w:rPr>
              <w:t>Demonstration</w:t>
            </w:r>
          </w:p>
          <w:p w:rsidR="00472B1B" w:rsidRDefault="009C4904">
            <w:pPr>
              <w:pStyle w:val="TableParagraph"/>
              <w:numPr>
                <w:ilvl w:val="0"/>
                <w:numId w:val="6"/>
              </w:numPr>
              <w:tabs>
                <w:tab w:val="left" w:pos="204"/>
              </w:tabs>
              <w:spacing w:before="13"/>
              <w:ind w:hanging="122"/>
              <w:rPr>
                <w:sz w:val="20"/>
              </w:rPr>
            </w:pPr>
            <w:r>
              <w:rPr>
                <w:color w:val="231F20"/>
                <w:sz w:val="20"/>
              </w:rPr>
              <w:t>Understandable</w:t>
            </w:r>
          </w:p>
          <w:p w:rsidR="00472B1B" w:rsidRDefault="009C4904">
            <w:pPr>
              <w:pStyle w:val="TableParagraph"/>
              <w:numPr>
                <w:ilvl w:val="0"/>
                <w:numId w:val="6"/>
              </w:numPr>
              <w:tabs>
                <w:tab w:val="left" w:pos="204"/>
              </w:tabs>
              <w:spacing w:before="13"/>
              <w:ind w:hanging="122"/>
              <w:rPr>
                <w:sz w:val="20"/>
              </w:rPr>
            </w:pPr>
            <w:r>
              <w:rPr>
                <w:color w:val="231F20"/>
                <w:w w:val="105"/>
                <w:sz w:val="20"/>
              </w:rPr>
              <w:t>Active</w:t>
            </w:r>
            <w:r>
              <w:rPr>
                <w:color w:val="231F20"/>
                <w:spacing w:val="-32"/>
                <w:w w:val="105"/>
                <w:sz w:val="20"/>
              </w:rPr>
              <w:t xml:space="preserve"> </w:t>
            </w:r>
            <w:r>
              <w:rPr>
                <w:color w:val="231F20"/>
                <w:w w:val="105"/>
                <w:sz w:val="20"/>
              </w:rPr>
              <w:t>Listening</w:t>
            </w:r>
          </w:p>
          <w:p w:rsidR="00472B1B" w:rsidRDefault="009C4904">
            <w:pPr>
              <w:pStyle w:val="TableParagraph"/>
              <w:numPr>
                <w:ilvl w:val="0"/>
                <w:numId w:val="6"/>
              </w:numPr>
              <w:tabs>
                <w:tab w:val="left" w:pos="204"/>
              </w:tabs>
              <w:spacing w:before="12"/>
              <w:ind w:hanging="122"/>
              <w:rPr>
                <w:sz w:val="20"/>
              </w:rPr>
            </w:pPr>
            <w:r>
              <w:rPr>
                <w:color w:val="231F20"/>
                <w:sz w:val="20"/>
              </w:rPr>
              <w:t>Questioning</w:t>
            </w:r>
          </w:p>
        </w:tc>
        <w:tc>
          <w:tcPr>
            <w:tcW w:w="3689" w:type="dxa"/>
            <w:tcBorders>
              <w:top w:val="single" w:sz="4" w:space="0" w:color="243D87"/>
              <w:left w:val="single" w:sz="4" w:space="0" w:color="243D87"/>
              <w:bottom w:val="single" w:sz="4" w:space="0" w:color="243D87"/>
              <w:right w:val="single" w:sz="4" w:space="0" w:color="243D87"/>
            </w:tcBorders>
          </w:tcPr>
          <w:p w:rsidR="00472B1B" w:rsidRDefault="009C4904">
            <w:pPr>
              <w:pStyle w:val="TableParagraph"/>
              <w:spacing w:before="52"/>
              <w:ind w:left="82"/>
              <w:rPr>
                <w:sz w:val="20"/>
              </w:rPr>
            </w:pPr>
            <w:r>
              <w:rPr>
                <w:color w:val="231F20"/>
                <w:w w:val="95"/>
                <w:sz w:val="20"/>
              </w:rPr>
              <w:t>1)</w:t>
            </w:r>
            <w:permStart w:id="1400900473" w:edGrp="everyone"/>
            <w:r w:rsidR="006C3F83">
              <w:t xml:space="preserve">      </w:t>
            </w:r>
            <w:permEnd w:id="1400900473"/>
          </w:p>
        </w:tc>
      </w:tr>
      <w:tr w:rsidR="00472B1B">
        <w:trPr>
          <w:trHeight w:val="769"/>
        </w:trPr>
        <w:tc>
          <w:tcPr>
            <w:tcW w:w="1934" w:type="dxa"/>
            <w:vMerge/>
            <w:tcBorders>
              <w:top w:val="nil"/>
              <w:left w:val="single" w:sz="4" w:space="0" w:color="243D87"/>
              <w:bottom w:val="single" w:sz="4" w:space="0" w:color="243D87"/>
            </w:tcBorders>
          </w:tcPr>
          <w:p w:rsidR="00472B1B" w:rsidRDefault="00472B1B">
            <w:pPr>
              <w:rPr>
                <w:sz w:val="2"/>
                <w:szCs w:val="2"/>
              </w:rPr>
            </w:pPr>
          </w:p>
        </w:tc>
        <w:tc>
          <w:tcPr>
            <w:tcW w:w="3224" w:type="dxa"/>
            <w:vMerge/>
            <w:tcBorders>
              <w:top w:val="nil"/>
              <w:bottom w:val="single" w:sz="4" w:space="0" w:color="243D87"/>
              <w:right w:val="single" w:sz="4" w:space="0" w:color="243D87"/>
            </w:tcBorders>
          </w:tcPr>
          <w:p w:rsidR="00472B1B" w:rsidRDefault="00472B1B">
            <w:pPr>
              <w:rPr>
                <w:sz w:val="2"/>
                <w:szCs w:val="2"/>
              </w:rPr>
            </w:pPr>
          </w:p>
        </w:tc>
        <w:tc>
          <w:tcPr>
            <w:tcW w:w="3453" w:type="dxa"/>
            <w:vMerge/>
            <w:tcBorders>
              <w:top w:val="nil"/>
              <w:left w:val="single" w:sz="4" w:space="0" w:color="243D87"/>
              <w:bottom w:val="single" w:sz="4" w:space="0" w:color="243D87"/>
              <w:right w:val="single" w:sz="4" w:space="0" w:color="243D87"/>
            </w:tcBorders>
          </w:tcPr>
          <w:p w:rsidR="00472B1B" w:rsidRDefault="00472B1B">
            <w:pPr>
              <w:rPr>
                <w:sz w:val="2"/>
                <w:szCs w:val="2"/>
              </w:rPr>
            </w:pPr>
          </w:p>
        </w:tc>
        <w:tc>
          <w:tcPr>
            <w:tcW w:w="2626" w:type="dxa"/>
            <w:vMerge/>
            <w:tcBorders>
              <w:top w:val="nil"/>
              <w:left w:val="single" w:sz="4" w:space="0" w:color="243D87"/>
              <w:bottom w:val="single" w:sz="4" w:space="0" w:color="243D87"/>
              <w:right w:val="single" w:sz="4" w:space="0" w:color="243D87"/>
            </w:tcBorders>
          </w:tcPr>
          <w:p w:rsidR="00472B1B" w:rsidRDefault="00472B1B">
            <w:pPr>
              <w:rPr>
                <w:sz w:val="2"/>
                <w:szCs w:val="2"/>
              </w:rPr>
            </w:pPr>
          </w:p>
        </w:tc>
        <w:tc>
          <w:tcPr>
            <w:tcW w:w="3689" w:type="dxa"/>
            <w:tcBorders>
              <w:top w:val="single" w:sz="4" w:space="0" w:color="243D87"/>
              <w:left w:val="single" w:sz="4" w:space="0" w:color="243D87"/>
              <w:bottom w:val="single" w:sz="4" w:space="0" w:color="243D87"/>
              <w:right w:val="single" w:sz="4" w:space="0" w:color="243D87"/>
            </w:tcBorders>
          </w:tcPr>
          <w:p w:rsidR="00472B1B" w:rsidRDefault="009C4904">
            <w:pPr>
              <w:pStyle w:val="TableParagraph"/>
              <w:spacing w:before="52"/>
              <w:ind w:left="82"/>
              <w:rPr>
                <w:sz w:val="20"/>
              </w:rPr>
            </w:pPr>
            <w:r>
              <w:rPr>
                <w:color w:val="231F20"/>
                <w:w w:val="95"/>
                <w:sz w:val="20"/>
              </w:rPr>
              <w:t>2)</w:t>
            </w:r>
            <w:permStart w:id="490477843" w:edGrp="everyone"/>
            <w:r w:rsidR="006C3F83">
              <w:t xml:space="preserve">      </w:t>
            </w:r>
            <w:permEnd w:id="490477843"/>
          </w:p>
        </w:tc>
      </w:tr>
      <w:tr w:rsidR="00472B1B">
        <w:trPr>
          <w:trHeight w:val="769"/>
        </w:trPr>
        <w:tc>
          <w:tcPr>
            <w:tcW w:w="1934" w:type="dxa"/>
            <w:vMerge w:val="restart"/>
            <w:tcBorders>
              <w:top w:val="single" w:sz="4" w:space="0" w:color="243D87"/>
              <w:bottom w:val="single" w:sz="4" w:space="0" w:color="243D87"/>
              <w:right w:val="single" w:sz="4" w:space="0" w:color="243D87"/>
            </w:tcBorders>
          </w:tcPr>
          <w:p w:rsidR="00472B1B" w:rsidRDefault="00472B1B">
            <w:pPr>
              <w:pStyle w:val="TableParagraph"/>
              <w:rPr>
                <w:rFonts w:ascii="Times New Roman"/>
              </w:rPr>
            </w:pPr>
          </w:p>
          <w:p w:rsidR="00472B1B" w:rsidRDefault="00472B1B">
            <w:pPr>
              <w:pStyle w:val="TableParagraph"/>
              <w:rPr>
                <w:rFonts w:ascii="Times New Roman"/>
              </w:rPr>
            </w:pPr>
          </w:p>
          <w:p w:rsidR="00472B1B" w:rsidRDefault="009C4904">
            <w:pPr>
              <w:pStyle w:val="TableParagraph"/>
              <w:spacing w:before="165"/>
              <w:ind w:left="77"/>
              <w:rPr>
                <w:b/>
                <w:sz w:val="20"/>
              </w:rPr>
            </w:pPr>
            <w:r>
              <w:rPr>
                <w:b/>
                <w:color w:val="974D6D"/>
                <w:sz w:val="20"/>
              </w:rPr>
              <w:t>Self-belief</w:t>
            </w:r>
          </w:p>
        </w:tc>
        <w:tc>
          <w:tcPr>
            <w:tcW w:w="3224" w:type="dxa"/>
            <w:vMerge w:val="restart"/>
            <w:tcBorders>
              <w:top w:val="single" w:sz="4" w:space="0" w:color="243D87"/>
              <w:left w:val="single" w:sz="4" w:space="0" w:color="243D87"/>
              <w:bottom w:val="single" w:sz="4" w:space="0" w:color="243D87"/>
              <w:right w:val="single" w:sz="4" w:space="0" w:color="243D87"/>
            </w:tcBorders>
          </w:tcPr>
          <w:p w:rsidR="00472B1B" w:rsidRDefault="006C3F83">
            <w:pPr>
              <w:pStyle w:val="TableParagraph"/>
              <w:rPr>
                <w:rFonts w:ascii="Times New Roman"/>
                <w:sz w:val="20"/>
              </w:rPr>
            </w:pPr>
            <w:r>
              <w:rPr>
                <w:rFonts w:ascii="Times New Roman"/>
                <w:sz w:val="20"/>
              </w:rPr>
              <w:t xml:space="preserve"> </w:t>
            </w:r>
            <w:permStart w:id="862998741" w:edGrp="everyone"/>
            <w:r>
              <w:t xml:space="preserve">      </w:t>
            </w:r>
            <w:permEnd w:id="862998741"/>
          </w:p>
        </w:tc>
        <w:tc>
          <w:tcPr>
            <w:tcW w:w="3453" w:type="dxa"/>
            <w:vMerge w:val="restart"/>
            <w:tcBorders>
              <w:top w:val="single" w:sz="4" w:space="0" w:color="243D87"/>
              <w:left w:val="single" w:sz="4" w:space="0" w:color="243D87"/>
              <w:bottom w:val="single" w:sz="4" w:space="0" w:color="243D87"/>
              <w:right w:val="single" w:sz="4" w:space="0" w:color="243D87"/>
            </w:tcBorders>
          </w:tcPr>
          <w:p w:rsidR="00472B1B" w:rsidRDefault="006C3F83">
            <w:pPr>
              <w:pStyle w:val="TableParagraph"/>
              <w:rPr>
                <w:rFonts w:ascii="Times New Roman"/>
                <w:sz w:val="20"/>
              </w:rPr>
            </w:pPr>
            <w:r>
              <w:rPr>
                <w:rFonts w:ascii="Times New Roman"/>
                <w:sz w:val="20"/>
              </w:rPr>
              <w:t xml:space="preserve"> </w:t>
            </w:r>
            <w:permStart w:id="1020725476" w:edGrp="everyone"/>
            <w:r>
              <w:t xml:space="preserve">      </w:t>
            </w:r>
            <w:permEnd w:id="1020725476"/>
          </w:p>
        </w:tc>
        <w:tc>
          <w:tcPr>
            <w:tcW w:w="2626" w:type="dxa"/>
            <w:vMerge w:val="restart"/>
            <w:tcBorders>
              <w:top w:val="single" w:sz="4" w:space="0" w:color="243D87"/>
              <w:left w:val="single" w:sz="4" w:space="0" w:color="243D87"/>
              <w:bottom w:val="single" w:sz="4" w:space="0" w:color="243D87"/>
              <w:right w:val="single" w:sz="4" w:space="0" w:color="243D87"/>
            </w:tcBorders>
          </w:tcPr>
          <w:p w:rsidR="00472B1B" w:rsidRDefault="009C4904">
            <w:pPr>
              <w:pStyle w:val="TableParagraph"/>
              <w:numPr>
                <w:ilvl w:val="0"/>
                <w:numId w:val="5"/>
              </w:numPr>
              <w:tabs>
                <w:tab w:val="left" w:pos="204"/>
              </w:tabs>
              <w:spacing w:before="191"/>
              <w:ind w:hanging="122"/>
              <w:rPr>
                <w:sz w:val="20"/>
              </w:rPr>
            </w:pPr>
            <w:r>
              <w:rPr>
                <w:color w:val="231F20"/>
                <w:sz w:val="20"/>
              </w:rPr>
              <w:t>Confidence</w:t>
            </w:r>
          </w:p>
          <w:p w:rsidR="00472B1B" w:rsidRDefault="009C4904">
            <w:pPr>
              <w:pStyle w:val="TableParagraph"/>
              <w:numPr>
                <w:ilvl w:val="0"/>
                <w:numId w:val="5"/>
              </w:numPr>
              <w:tabs>
                <w:tab w:val="left" w:pos="204"/>
              </w:tabs>
              <w:spacing w:before="13"/>
              <w:ind w:hanging="122"/>
              <w:rPr>
                <w:sz w:val="20"/>
              </w:rPr>
            </w:pPr>
            <w:r>
              <w:rPr>
                <w:color w:val="231F20"/>
                <w:sz w:val="20"/>
              </w:rPr>
              <w:t>Positive</w:t>
            </w:r>
            <w:r>
              <w:rPr>
                <w:color w:val="231F20"/>
                <w:spacing w:val="-1"/>
                <w:sz w:val="20"/>
              </w:rPr>
              <w:t xml:space="preserve"> </w:t>
            </w:r>
            <w:r>
              <w:rPr>
                <w:color w:val="231F20"/>
                <w:sz w:val="20"/>
              </w:rPr>
              <w:t>attitude</w:t>
            </w:r>
          </w:p>
          <w:p w:rsidR="00472B1B" w:rsidRDefault="009C4904">
            <w:pPr>
              <w:pStyle w:val="TableParagraph"/>
              <w:numPr>
                <w:ilvl w:val="0"/>
                <w:numId w:val="5"/>
              </w:numPr>
              <w:tabs>
                <w:tab w:val="left" w:pos="204"/>
              </w:tabs>
              <w:spacing w:before="13"/>
              <w:ind w:hanging="122"/>
              <w:rPr>
                <w:sz w:val="20"/>
              </w:rPr>
            </w:pPr>
            <w:r>
              <w:rPr>
                <w:color w:val="231F20"/>
                <w:sz w:val="20"/>
              </w:rPr>
              <w:t>Enthusiasm</w:t>
            </w:r>
          </w:p>
          <w:p w:rsidR="00472B1B" w:rsidRDefault="009C4904">
            <w:pPr>
              <w:pStyle w:val="TableParagraph"/>
              <w:numPr>
                <w:ilvl w:val="0"/>
                <w:numId w:val="5"/>
              </w:numPr>
              <w:tabs>
                <w:tab w:val="left" w:pos="204"/>
              </w:tabs>
              <w:spacing w:before="13"/>
              <w:ind w:hanging="122"/>
              <w:rPr>
                <w:sz w:val="20"/>
              </w:rPr>
            </w:pPr>
            <w:r>
              <w:rPr>
                <w:color w:val="231F20"/>
                <w:sz w:val="20"/>
              </w:rPr>
              <w:t>Courage</w:t>
            </w:r>
          </w:p>
          <w:p w:rsidR="00472B1B" w:rsidRDefault="009C4904">
            <w:pPr>
              <w:pStyle w:val="TableParagraph"/>
              <w:numPr>
                <w:ilvl w:val="0"/>
                <w:numId w:val="5"/>
              </w:numPr>
              <w:tabs>
                <w:tab w:val="left" w:pos="204"/>
              </w:tabs>
              <w:spacing w:before="12"/>
              <w:ind w:hanging="122"/>
              <w:rPr>
                <w:sz w:val="20"/>
              </w:rPr>
            </w:pPr>
            <w:r>
              <w:rPr>
                <w:color w:val="231F20"/>
                <w:sz w:val="20"/>
              </w:rPr>
              <w:t>Resilience</w:t>
            </w:r>
          </w:p>
        </w:tc>
        <w:tc>
          <w:tcPr>
            <w:tcW w:w="3689" w:type="dxa"/>
            <w:tcBorders>
              <w:top w:val="single" w:sz="4" w:space="0" w:color="243D87"/>
              <w:left w:val="single" w:sz="4" w:space="0" w:color="243D87"/>
              <w:bottom w:val="single" w:sz="4" w:space="0" w:color="243D87"/>
              <w:right w:val="single" w:sz="4" w:space="0" w:color="243D87"/>
            </w:tcBorders>
          </w:tcPr>
          <w:p w:rsidR="00472B1B" w:rsidRDefault="009C4904">
            <w:pPr>
              <w:pStyle w:val="TableParagraph"/>
              <w:spacing w:before="52"/>
              <w:ind w:left="82"/>
              <w:rPr>
                <w:sz w:val="20"/>
              </w:rPr>
            </w:pPr>
            <w:r>
              <w:rPr>
                <w:color w:val="231F20"/>
                <w:w w:val="95"/>
                <w:sz w:val="20"/>
              </w:rPr>
              <w:t>1)</w:t>
            </w:r>
            <w:permStart w:id="148124067" w:edGrp="everyone"/>
            <w:r w:rsidR="006C3F83">
              <w:t xml:space="preserve">      </w:t>
            </w:r>
            <w:permEnd w:id="148124067"/>
          </w:p>
        </w:tc>
      </w:tr>
      <w:tr w:rsidR="00472B1B">
        <w:trPr>
          <w:trHeight w:val="769"/>
        </w:trPr>
        <w:tc>
          <w:tcPr>
            <w:tcW w:w="1934" w:type="dxa"/>
            <w:vMerge/>
            <w:tcBorders>
              <w:top w:val="nil"/>
              <w:bottom w:val="single" w:sz="4" w:space="0" w:color="243D87"/>
              <w:right w:val="single" w:sz="4" w:space="0" w:color="243D87"/>
            </w:tcBorders>
          </w:tcPr>
          <w:p w:rsidR="00472B1B" w:rsidRDefault="00472B1B">
            <w:pPr>
              <w:rPr>
                <w:sz w:val="2"/>
                <w:szCs w:val="2"/>
              </w:rPr>
            </w:pPr>
          </w:p>
        </w:tc>
        <w:tc>
          <w:tcPr>
            <w:tcW w:w="3224" w:type="dxa"/>
            <w:vMerge/>
            <w:tcBorders>
              <w:top w:val="nil"/>
              <w:left w:val="single" w:sz="4" w:space="0" w:color="243D87"/>
              <w:bottom w:val="single" w:sz="4" w:space="0" w:color="243D87"/>
              <w:right w:val="single" w:sz="4" w:space="0" w:color="243D87"/>
            </w:tcBorders>
          </w:tcPr>
          <w:p w:rsidR="00472B1B" w:rsidRDefault="00472B1B">
            <w:pPr>
              <w:rPr>
                <w:sz w:val="2"/>
                <w:szCs w:val="2"/>
              </w:rPr>
            </w:pPr>
          </w:p>
        </w:tc>
        <w:tc>
          <w:tcPr>
            <w:tcW w:w="3453" w:type="dxa"/>
            <w:vMerge/>
            <w:tcBorders>
              <w:top w:val="nil"/>
              <w:left w:val="single" w:sz="4" w:space="0" w:color="243D87"/>
              <w:bottom w:val="single" w:sz="4" w:space="0" w:color="243D87"/>
              <w:right w:val="single" w:sz="4" w:space="0" w:color="243D87"/>
            </w:tcBorders>
          </w:tcPr>
          <w:p w:rsidR="00472B1B" w:rsidRDefault="00472B1B">
            <w:pPr>
              <w:rPr>
                <w:sz w:val="2"/>
                <w:szCs w:val="2"/>
              </w:rPr>
            </w:pPr>
          </w:p>
        </w:tc>
        <w:tc>
          <w:tcPr>
            <w:tcW w:w="2626" w:type="dxa"/>
            <w:vMerge/>
            <w:tcBorders>
              <w:top w:val="nil"/>
              <w:left w:val="single" w:sz="4" w:space="0" w:color="243D87"/>
              <w:bottom w:val="single" w:sz="4" w:space="0" w:color="243D87"/>
              <w:right w:val="single" w:sz="4" w:space="0" w:color="243D87"/>
            </w:tcBorders>
          </w:tcPr>
          <w:p w:rsidR="00472B1B" w:rsidRDefault="00472B1B">
            <w:pPr>
              <w:rPr>
                <w:sz w:val="2"/>
                <w:szCs w:val="2"/>
              </w:rPr>
            </w:pPr>
          </w:p>
        </w:tc>
        <w:tc>
          <w:tcPr>
            <w:tcW w:w="3689" w:type="dxa"/>
            <w:tcBorders>
              <w:top w:val="single" w:sz="4" w:space="0" w:color="243D87"/>
              <w:left w:val="single" w:sz="4" w:space="0" w:color="243D87"/>
              <w:bottom w:val="single" w:sz="4" w:space="0" w:color="243D87"/>
              <w:right w:val="single" w:sz="4" w:space="0" w:color="243D87"/>
            </w:tcBorders>
          </w:tcPr>
          <w:p w:rsidR="00472B1B" w:rsidRPr="006C3F83" w:rsidRDefault="009C4904">
            <w:pPr>
              <w:pStyle w:val="TableParagraph"/>
              <w:spacing w:before="52"/>
              <w:ind w:left="82"/>
            </w:pPr>
            <w:r>
              <w:rPr>
                <w:color w:val="231F20"/>
                <w:w w:val="95"/>
                <w:sz w:val="20"/>
              </w:rPr>
              <w:t>2)</w:t>
            </w:r>
            <w:permStart w:id="555772165" w:edGrp="everyone"/>
            <w:r w:rsidR="006C3F83">
              <w:t xml:space="preserve">      </w:t>
            </w:r>
            <w:permEnd w:id="555772165"/>
          </w:p>
        </w:tc>
      </w:tr>
      <w:tr w:rsidR="00472B1B">
        <w:trPr>
          <w:trHeight w:val="769"/>
        </w:trPr>
        <w:tc>
          <w:tcPr>
            <w:tcW w:w="1934" w:type="dxa"/>
            <w:vMerge w:val="restart"/>
            <w:tcBorders>
              <w:top w:val="single" w:sz="4" w:space="0" w:color="243D87"/>
              <w:bottom w:val="single" w:sz="4" w:space="0" w:color="243D87"/>
              <w:right w:val="single" w:sz="4" w:space="0" w:color="243D87"/>
            </w:tcBorders>
          </w:tcPr>
          <w:p w:rsidR="00472B1B" w:rsidRDefault="00472B1B">
            <w:pPr>
              <w:pStyle w:val="TableParagraph"/>
              <w:rPr>
                <w:rFonts w:ascii="Times New Roman"/>
              </w:rPr>
            </w:pPr>
          </w:p>
          <w:p w:rsidR="00472B1B" w:rsidRDefault="00472B1B">
            <w:pPr>
              <w:pStyle w:val="TableParagraph"/>
              <w:rPr>
                <w:rFonts w:ascii="Times New Roman"/>
              </w:rPr>
            </w:pPr>
          </w:p>
          <w:p w:rsidR="00472B1B" w:rsidRDefault="009C4904">
            <w:pPr>
              <w:pStyle w:val="TableParagraph"/>
              <w:spacing w:before="195"/>
              <w:ind w:left="77"/>
              <w:rPr>
                <w:b/>
                <w:sz w:val="20"/>
              </w:rPr>
            </w:pPr>
            <w:r>
              <w:rPr>
                <w:b/>
                <w:color w:val="016070"/>
                <w:sz w:val="20"/>
              </w:rPr>
              <w:t>Teamwork</w:t>
            </w:r>
          </w:p>
        </w:tc>
        <w:tc>
          <w:tcPr>
            <w:tcW w:w="3224" w:type="dxa"/>
            <w:vMerge w:val="restart"/>
            <w:tcBorders>
              <w:top w:val="single" w:sz="4" w:space="0" w:color="243D87"/>
              <w:left w:val="single" w:sz="4" w:space="0" w:color="243D87"/>
              <w:bottom w:val="single" w:sz="4" w:space="0" w:color="243D87"/>
              <w:right w:val="single" w:sz="4" w:space="0" w:color="243D87"/>
            </w:tcBorders>
          </w:tcPr>
          <w:p w:rsidR="00472B1B" w:rsidRDefault="006C3F83">
            <w:pPr>
              <w:pStyle w:val="TableParagraph"/>
              <w:rPr>
                <w:rFonts w:ascii="Times New Roman"/>
                <w:sz w:val="20"/>
              </w:rPr>
            </w:pPr>
            <w:r>
              <w:rPr>
                <w:rFonts w:ascii="Times New Roman"/>
                <w:sz w:val="20"/>
              </w:rPr>
              <w:t xml:space="preserve"> </w:t>
            </w:r>
            <w:permStart w:id="2056682357" w:edGrp="everyone"/>
            <w:r>
              <w:t xml:space="preserve">      </w:t>
            </w:r>
            <w:permEnd w:id="2056682357"/>
          </w:p>
        </w:tc>
        <w:tc>
          <w:tcPr>
            <w:tcW w:w="3453" w:type="dxa"/>
            <w:vMerge w:val="restart"/>
            <w:tcBorders>
              <w:top w:val="single" w:sz="4" w:space="0" w:color="243D87"/>
              <w:left w:val="single" w:sz="4" w:space="0" w:color="243D87"/>
              <w:bottom w:val="single" w:sz="4" w:space="0" w:color="243D87"/>
              <w:right w:val="single" w:sz="4" w:space="0" w:color="243D87"/>
            </w:tcBorders>
          </w:tcPr>
          <w:p w:rsidR="00472B1B" w:rsidRDefault="006C3F83">
            <w:pPr>
              <w:pStyle w:val="TableParagraph"/>
              <w:rPr>
                <w:rFonts w:ascii="Times New Roman"/>
                <w:sz w:val="20"/>
              </w:rPr>
            </w:pPr>
            <w:r>
              <w:rPr>
                <w:rFonts w:ascii="Times New Roman"/>
                <w:sz w:val="20"/>
              </w:rPr>
              <w:t xml:space="preserve"> </w:t>
            </w:r>
            <w:permStart w:id="1561536726" w:edGrp="everyone"/>
            <w:r>
              <w:t xml:space="preserve">      </w:t>
            </w:r>
            <w:permEnd w:id="1561536726"/>
          </w:p>
        </w:tc>
        <w:tc>
          <w:tcPr>
            <w:tcW w:w="2626" w:type="dxa"/>
            <w:vMerge w:val="restart"/>
            <w:tcBorders>
              <w:top w:val="single" w:sz="4" w:space="0" w:color="243D87"/>
              <w:left w:val="single" w:sz="4" w:space="0" w:color="243D87"/>
              <w:bottom w:val="single" w:sz="4" w:space="0" w:color="243D87"/>
              <w:right w:val="single" w:sz="4" w:space="0" w:color="243D87"/>
            </w:tcBorders>
          </w:tcPr>
          <w:p w:rsidR="00472B1B" w:rsidRDefault="009C4904">
            <w:pPr>
              <w:pStyle w:val="TableParagraph"/>
              <w:numPr>
                <w:ilvl w:val="0"/>
                <w:numId w:val="4"/>
              </w:numPr>
              <w:tabs>
                <w:tab w:val="left" w:pos="204"/>
              </w:tabs>
              <w:spacing w:before="101"/>
              <w:ind w:hanging="122"/>
              <w:rPr>
                <w:sz w:val="20"/>
              </w:rPr>
            </w:pPr>
            <w:r>
              <w:rPr>
                <w:color w:val="231F20"/>
                <w:sz w:val="20"/>
              </w:rPr>
              <w:t>Reliable</w:t>
            </w:r>
          </w:p>
          <w:p w:rsidR="00472B1B" w:rsidRDefault="009C4904">
            <w:pPr>
              <w:pStyle w:val="TableParagraph"/>
              <w:numPr>
                <w:ilvl w:val="0"/>
                <w:numId w:val="4"/>
              </w:numPr>
              <w:tabs>
                <w:tab w:val="left" w:pos="204"/>
              </w:tabs>
              <w:spacing w:before="13"/>
              <w:ind w:hanging="122"/>
              <w:rPr>
                <w:sz w:val="20"/>
              </w:rPr>
            </w:pPr>
            <w:r>
              <w:rPr>
                <w:color w:val="231F20"/>
                <w:sz w:val="20"/>
              </w:rPr>
              <w:t>Respect</w:t>
            </w:r>
          </w:p>
          <w:p w:rsidR="00472B1B" w:rsidRDefault="009C4904">
            <w:pPr>
              <w:pStyle w:val="TableParagraph"/>
              <w:numPr>
                <w:ilvl w:val="0"/>
                <w:numId w:val="4"/>
              </w:numPr>
              <w:tabs>
                <w:tab w:val="left" w:pos="204"/>
              </w:tabs>
              <w:spacing w:before="13"/>
              <w:ind w:hanging="122"/>
              <w:rPr>
                <w:sz w:val="20"/>
              </w:rPr>
            </w:pPr>
            <w:r>
              <w:rPr>
                <w:color w:val="231F20"/>
                <w:sz w:val="20"/>
              </w:rPr>
              <w:t>Encouraging</w:t>
            </w:r>
          </w:p>
          <w:p w:rsidR="00472B1B" w:rsidRDefault="009C4904">
            <w:pPr>
              <w:pStyle w:val="TableParagraph"/>
              <w:numPr>
                <w:ilvl w:val="0"/>
                <w:numId w:val="4"/>
              </w:numPr>
              <w:tabs>
                <w:tab w:val="left" w:pos="204"/>
              </w:tabs>
              <w:spacing w:before="12"/>
              <w:ind w:hanging="122"/>
              <w:rPr>
                <w:sz w:val="20"/>
              </w:rPr>
            </w:pPr>
            <w:r>
              <w:rPr>
                <w:color w:val="231F20"/>
                <w:w w:val="105"/>
                <w:sz w:val="20"/>
              </w:rPr>
              <w:t>Trustworthy</w:t>
            </w:r>
          </w:p>
          <w:p w:rsidR="00472B1B" w:rsidRDefault="009C4904">
            <w:pPr>
              <w:pStyle w:val="TableParagraph"/>
              <w:numPr>
                <w:ilvl w:val="0"/>
                <w:numId w:val="4"/>
              </w:numPr>
              <w:tabs>
                <w:tab w:val="left" w:pos="204"/>
              </w:tabs>
              <w:spacing w:before="13"/>
              <w:ind w:hanging="122"/>
              <w:rPr>
                <w:sz w:val="20"/>
              </w:rPr>
            </w:pPr>
            <w:r>
              <w:rPr>
                <w:color w:val="231F20"/>
                <w:sz w:val="20"/>
              </w:rPr>
              <w:t>Adaptability</w:t>
            </w:r>
          </w:p>
          <w:p w:rsidR="00472B1B" w:rsidRDefault="009C4904">
            <w:pPr>
              <w:pStyle w:val="TableParagraph"/>
              <w:numPr>
                <w:ilvl w:val="0"/>
                <w:numId w:val="4"/>
              </w:numPr>
              <w:tabs>
                <w:tab w:val="left" w:pos="204"/>
              </w:tabs>
              <w:spacing w:before="13"/>
              <w:ind w:hanging="122"/>
              <w:rPr>
                <w:sz w:val="20"/>
              </w:rPr>
            </w:pPr>
            <w:r>
              <w:rPr>
                <w:color w:val="231F20"/>
                <w:w w:val="105"/>
                <w:sz w:val="20"/>
              </w:rPr>
              <w:t>Integrity</w:t>
            </w:r>
          </w:p>
        </w:tc>
        <w:tc>
          <w:tcPr>
            <w:tcW w:w="3689" w:type="dxa"/>
            <w:tcBorders>
              <w:top w:val="single" w:sz="4" w:space="0" w:color="243D87"/>
              <w:left w:val="single" w:sz="4" w:space="0" w:color="243D87"/>
              <w:bottom w:val="single" w:sz="4" w:space="0" w:color="243D87"/>
              <w:right w:val="single" w:sz="4" w:space="0" w:color="243D87"/>
            </w:tcBorders>
          </w:tcPr>
          <w:p w:rsidR="00472B1B" w:rsidRDefault="009C4904">
            <w:pPr>
              <w:pStyle w:val="TableParagraph"/>
              <w:spacing w:before="52"/>
              <w:ind w:left="82"/>
              <w:rPr>
                <w:sz w:val="20"/>
              </w:rPr>
            </w:pPr>
            <w:r>
              <w:rPr>
                <w:color w:val="231F20"/>
                <w:w w:val="95"/>
                <w:sz w:val="20"/>
              </w:rPr>
              <w:t>1)</w:t>
            </w:r>
            <w:permStart w:id="2106682982" w:edGrp="everyone"/>
            <w:r w:rsidR="006C3F83">
              <w:t xml:space="preserve">      </w:t>
            </w:r>
            <w:permEnd w:id="2106682982"/>
          </w:p>
        </w:tc>
      </w:tr>
      <w:tr w:rsidR="00472B1B">
        <w:trPr>
          <w:trHeight w:val="829"/>
        </w:trPr>
        <w:tc>
          <w:tcPr>
            <w:tcW w:w="1934" w:type="dxa"/>
            <w:vMerge/>
            <w:tcBorders>
              <w:top w:val="nil"/>
              <w:bottom w:val="single" w:sz="4" w:space="0" w:color="243D87"/>
              <w:right w:val="single" w:sz="4" w:space="0" w:color="243D87"/>
            </w:tcBorders>
          </w:tcPr>
          <w:p w:rsidR="00472B1B" w:rsidRDefault="00472B1B">
            <w:pPr>
              <w:rPr>
                <w:sz w:val="2"/>
                <w:szCs w:val="2"/>
              </w:rPr>
            </w:pPr>
          </w:p>
        </w:tc>
        <w:tc>
          <w:tcPr>
            <w:tcW w:w="3224" w:type="dxa"/>
            <w:vMerge/>
            <w:tcBorders>
              <w:top w:val="nil"/>
              <w:left w:val="single" w:sz="4" w:space="0" w:color="243D87"/>
              <w:bottom w:val="single" w:sz="4" w:space="0" w:color="243D87"/>
              <w:right w:val="single" w:sz="4" w:space="0" w:color="243D87"/>
            </w:tcBorders>
          </w:tcPr>
          <w:p w:rsidR="00472B1B" w:rsidRDefault="00472B1B">
            <w:pPr>
              <w:rPr>
                <w:sz w:val="2"/>
                <w:szCs w:val="2"/>
              </w:rPr>
            </w:pPr>
          </w:p>
        </w:tc>
        <w:tc>
          <w:tcPr>
            <w:tcW w:w="3453" w:type="dxa"/>
            <w:vMerge/>
            <w:tcBorders>
              <w:top w:val="nil"/>
              <w:left w:val="single" w:sz="4" w:space="0" w:color="243D87"/>
              <w:bottom w:val="single" w:sz="4" w:space="0" w:color="243D87"/>
              <w:right w:val="single" w:sz="4" w:space="0" w:color="243D87"/>
            </w:tcBorders>
          </w:tcPr>
          <w:p w:rsidR="00472B1B" w:rsidRDefault="00472B1B">
            <w:pPr>
              <w:rPr>
                <w:sz w:val="2"/>
                <w:szCs w:val="2"/>
              </w:rPr>
            </w:pPr>
          </w:p>
        </w:tc>
        <w:tc>
          <w:tcPr>
            <w:tcW w:w="2626" w:type="dxa"/>
            <w:vMerge/>
            <w:tcBorders>
              <w:top w:val="nil"/>
              <w:left w:val="single" w:sz="4" w:space="0" w:color="243D87"/>
              <w:bottom w:val="single" w:sz="4" w:space="0" w:color="243D87"/>
              <w:right w:val="single" w:sz="4" w:space="0" w:color="243D87"/>
            </w:tcBorders>
          </w:tcPr>
          <w:p w:rsidR="00472B1B" w:rsidRDefault="00472B1B">
            <w:pPr>
              <w:rPr>
                <w:sz w:val="2"/>
                <w:szCs w:val="2"/>
              </w:rPr>
            </w:pPr>
          </w:p>
        </w:tc>
        <w:tc>
          <w:tcPr>
            <w:tcW w:w="3689" w:type="dxa"/>
            <w:tcBorders>
              <w:top w:val="single" w:sz="4" w:space="0" w:color="243D87"/>
              <w:left w:val="single" w:sz="4" w:space="0" w:color="243D87"/>
              <w:bottom w:val="single" w:sz="4" w:space="0" w:color="243D87"/>
              <w:right w:val="single" w:sz="4" w:space="0" w:color="243D87"/>
            </w:tcBorders>
          </w:tcPr>
          <w:p w:rsidR="00472B1B" w:rsidRDefault="009C4904">
            <w:pPr>
              <w:pStyle w:val="TableParagraph"/>
              <w:spacing w:before="52"/>
              <w:ind w:left="82"/>
              <w:rPr>
                <w:sz w:val="20"/>
              </w:rPr>
            </w:pPr>
            <w:r>
              <w:rPr>
                <w:color w:val="231F20"/>
                <w:w w:val="95"/>
                <w:sz w:val="20"/>
              </w:rPr>
              <w:t>2)</w:t>
            </w:r>
            <w:permStart w:id="1340892375" w:edGrp="everyone"/>
            <w:r w:rsidR="006C3F83">
              <w:t xml:space="preserve">      </w:t>
            </w:r>
            <w:permEnd w:id="1340892375"/>
          </w:p>
        </w:tc>
      </w:tr>
      <w:tr w:rsidR="00472B1B">
        <w:trPr>
          <w:trHeight w:val="767"/>
        </w:trPr>
        <w:tc>
          <w:tcPr>
            <w:tcW w:w="1934" w:type="dxa"/>
            <w:vMerge w:val="restart"/>
            <w:tcBorders>
              <w:top w:val="single" w:sz="4" w:space="0" w:color="243D87"/>
              <w:left w:val="single" w:sz="4" w:space="0" w:color="243D87"/>
              <w:bottom w:val="single" w:sz="4" w:space="0" w:color="243D87"/>
              <w:right w:val="single" w:sz="4" w:space="0" w:color="243D87"/>
            </w:tcBorders>
          </w:tcPr>
          <w:p w:rsidR="00472B1B" w:rsidRDefault="00472B1B">
            <w:pPr>
              <w:pStyle w:val="TableParagraph"/>
              <w:rPr>
                <w:rFonts w:ascii="Times New Roman"/>
              </w:rPr>
            </w:pPr>
          </w:p>
          <w:p w:rsidR="00472B1B" w:rsidRDefault="00472B1B">
            <w:pPr>
              <w:pStyle w:val="TableParagraph"/>
              <w:spacing w:before="4"/>
              <w:rPr>
                <w:rFonts w:ascii="Times New Roman"/>
                <w:sz w:val="29"/>
              </w:rPr>
            </w:pPr>
          </w:p>
          <w:p w:rsidR="00472B1B" w:rsidRDefault="009C4904">
            <w:pPr>
              <w:pStyle w:val="TableParagraph"/>
              <w:spacing w:before="1"/>
              <w:ind w:left="80"/>
              <w:rPr>
                <w:b/>
                <w:sz w:val="20"/>
              </w:rPr>
            </w:pPr>
            <w:r>
              <w:rPr>
                <w:b/>
                <w:color w:val="D3513E"/>
                <w:w w:val="95"/>
                <w:sz w:val="20"/>
              </w:rPr>
              <w:t>Self-management</w:t>
            </w:r>
          </w:p>
        </w:tc>
        <w:tc>
          <w:tcPr>
            <w:tcW w:w="3224" w:type="dxa"/>
            <w:vMerge w:val="restart"/>
            <w:tcBorders>
              <w:top w:val="single" w:sz="4" w:space="0" w:color="243D87"/>
              <w:left w:val="single" w:sz="4" w:space="0" w:color="243D87"/>
            </w:tcBorders>
          </w:tcPr>
          <w:p w:rsidR="00472B1B" w:rsidRPr="006C3F83" w:rsidRDefault="006C3F83">
            <w:pPr>
              <w:pStyle w:val="TableParagraph"/>
            </w:pPr>
            <w:r>
              <w:t xml:space="preserve"> </w:t>
            </w:r>
            <w:permStart w:id="2106156298" w:edGrp="everyone"/>
            <w:r>
              <w:t xml:space="preserve">      </w:t>
            </w:r>
            <w:permEnd w:id="2106156298"/>
          </w:p>
        </w:tc>
        <w:tc>
          <w:tcPr>
            <w:tcW w:w="3453" w:type="dxa"/>
            <w:vMerge w:val="restart"/>
            <w:tcBorders>
              <w:top w:val="single" w:sz="4" w:space="0" w:color="243D87"/>
            </w:tcBorders>
          </w:tcPr>
          <w:p w:rsidR="00472B1B" w:rsidRDefault="006C3F83">
            <w:pPr>
              <w:pStyle w:val="TableParagraph"/>
              <w:rPr>
                <w:rFonts w:ascii="Times New Roman"/>
                <w:sz w:val="20"/>
              </w:rPr>
            </w:pPr>
            <w:r>
              <w:rPr>
                <w:rFonts w:ascii="Times New Roman"/>
                <w:sz w:val="20"/>
              </w:rPr>
              <w:t xml:space="preserve"> </w:t>
            </w:r>
            <w:permStart w:id="1554076179" w:edGrp="everyone"/>
            <w:r>
              <w:t xml:space="preserve">      </w:t>
            </w:r>
            <w:permEnd w:id="1554076179"/>
          </w:p>
        </w:tc>
        <w:tc>
          <w:tcPr>
            <w:tcW w:w="2626" w:type="dxa"/>
            <w:vMerge w:val="restart"/>
            <w:tcBorders>
              <w:top w:val="single" w:sz="4" w:space="0" w:color="243D87"/>
              <w:right w:val="single" w:sz="4" w:space="0" w:color="243D87"/>
            </w:tcBorders>
          </w:tcPr>
          <w:p w:rsidR="00472B1B" w:rsidRDefault="009C4904">
            <w:pPr>
              <w:pStyle w:val="TableParagraph"/>
              <w:numPr>
                <w:ilvl w:val="0"/>
                <w:numId w:val="3"/>
              </w:numPr>
              <w:tabs>
                <w:tab w:val="left" w:pos="201"/>
              </w:tabs>
              <w:spacing w:before="111"/>
              <w:ind w:hanging="122"/>
              <w:rPr>
                <w:sz w:val="20"/>
              </w:rPr>
            </w:pPr>
            <w:r>
              <w:rPr>
                <w:color w:val="231F20"/>
                <w:sz w:val="20"/>
              </w:rPr>
              <w:t>Organised</w:t>
            </w:r>
          </w:p>
          <w:p w:rsidR="00472B1B" w:rsidRDefault="009C4904">
            <w:pPr>
              <w:pStyle w:val="TableParagraph"/>
              <w:numPr>
                <w:ilvl w:val="0"/>
                <w:numId w:val="3"/>
              </w:numPr>
              <w:tabs>
                <w:tab w:val="left" w:pos="201"/>
              </w:tabs>
              <w:spacing w:before="13"/>
              <w:ind w:hanging="122"/>
              <w:rPr>
                <w:sz w:val="20"/>
              </w:rPr>
            </w:pPr>
            <w:r>
              <w:rPr>
                <w:color w:val="231F20"/>
                <w:sz w:val="20"/>
              </w:rPr>
              <w:t>Responsible</w:t>
            </w:r>
          </w:p>
          <w:p w:rsidR="00472B1B" w:rsidRDefault="009C4904">
            <w:pPr>
              <w:pStyle w:val="TableParagraph"/>
              <w:numPr>
                <w:ilvl w:val="0"/>
                <w:numId w:val="3"/>
              </w:numPr>
              <w:tabs>
                <w:tab w:val="left" w:pos="201"/>
              </w:tabs>
              <w:spacing w:before="13"/>
              <w:ind w:hanging="122"/>
              <w:rPr>
                <w:sz w:val="20"/>
              </w:rPr>
            </w:pPr>
            <w:r>
              <w:rPr>
                <w:color w:val="231F20"/>
                <w:w w:val="105"/>
                <w:sz w:val="20"/>
              </w:rPr>
              <w:t>Reflective</w:t>
            </w:r>
          </w:p>
          <w:p w:rsidR="00472B1B" w:rsidRDefault="009C4904">
            <w:pPr>
              <w:pStyle w:val="TableParagraph"/>
              <w:numPr>
                <w:ilvl w:val="0"/>
                <w:numId w:val="3"/>
              </w:numPr>
              <w:tabs>
                <w:tab w:val="left" w:pos="201"/>
              </w:tabs>
              <w:spacing w:before="12"/>
              <w:ind w:hanging="122"/>
              <w:rPr>
                <w:sz w:val="20"/>
              </w:rPr>
            </w:pPr>
            <w:r>
              <w:rPr>
                <w:color w:val="231F20"/>
                <w:w w:val="105"/>
                <w:sz w:val="20"/>
              </w:rPr>
              <w:t>Accountable</w:t>
            </w:r>
          </w:p>
          <w:p w:rsidR="00472B1B" w:rsidRDefault="009C4904">
            <w:pPr>
              <w:pStyle w:val="TableParagraph"/>
              <w:numPr>
                <w:ilvl w:val="0"/>
                <w:numId w:val="3"/>
              </w:numPr>
              <w:tabs>
                <w:tab w:val="left" w:pos="201"/>
              </w:tabs>
              <w:spacing w:before="13"/>
              <w:ind w:hanging="122"/>
              <w:rPr>
                <w:sz w:val="20"/>
              </w:rPr>
            </w:pPr>
            <w:r>
              <w:rPr>
                <w:color w:val="231F20"/>
                <w:sz w:val="20"/>
              </w:rPr>
              <w:t>Determination</w:t>
            </w:r>
          </w:p>
        </w:tc>
        <w:tc>
          <w:tcPr>
            <w:tcW w:w="3689" w:type="dxa"/>
            <w:tcBorders>
              <w:top w:val="single" w:sz="4" w:space="0" w:color="243D87"/>
              <w:left w:val="single" w:sz="4" w:space="0" w:color="243D87"/>
              <w:bottom w:val="single" w:sz="4" w:space="0" w:color="243D87"/>
              <w:right w:val="single" w:sz="4" w:space="0" w:color="243D87"/>
            </w:tcBorders>
          </w:tcPr>
          <w:p w:rsidR="00472B1B" w:rsidRDefault="009C4904">
            <w:pPr>
              <w:pStyle w:val="TableParagraph"/>
              <w:spacing w:before="52"/>
              <w:ind w:left="82"/>
              <w:rPr>
                <w:sz w:val="20"/>
              </w:rPr>
            </w:pPr>
            <w:r>
              <w:rPr>
                <w:color w:val="231F20"/>
                <w:w w:val="95"/>
                <w:sz w:val="20"/>
              </w:rPr>
              <w:t>1)</w:t>
            </w:r>
            <w:permStart w:id="1450859174" w:edGrp="everyone"/>
            <w:r w:rsidR="006C3F83">
              <w:t xml:space="preserve">      </w:t>
            </w:r>
            <w:permEnd w:id="1450859174"/>
          </w:p>
        </w:tc>
      </w:tr>
      <w:tr w:rsidR="00472B1B">
        <w:trPr>
          <w:trHeight w:val="603"/>
        </w:trPr>
        <w:tc>
          <w:tcPr>
            <w:tcW w:w="1934" w:type="dxa"/>
            <w:vMerge/>
            <w:tcBorders>
              <w:top w:val="nil"/>
              <w:left w:val="single" w:sz="4" w:space="0" w:color="243D87"/>
              <w:bottom w:val="single" w:sz="4" w:space="0" w:color="243D87"/>
              <w:right w:val="single" w:sz="4" w:space="0" w:color="243D87"/>
            </w:tcBorders>
          </w:tcPr>
          <w:p w:rsidR="00472B1B" w:rsidRDefault="00472B1B">
            <w:pPr>
              <w:rPr>
                <w:sz w:val="2"/>
                <w:szCs w:val="2"/>
              </w:rPr>
            </w:pPr>
          </w:p>
        </w:tc>
        <w:tc>
          <w:tcPr>
            <w:tcW w:w="3224" w:type="dxa"/>
            <w:vMerge/>
            <w:tcBorders>
              <w:top w:val="nil"/>
              <w:left w:val="single" w:sz="4" w:space="0" w:color="243D87"/>
            </w:tcBorders>
          </w:tcPr>
          <w:p w:rsidR="00472B1B" w:rsidRDefault="00472B1B">
            <w:pPr>
              <w:rPr>
                <w:sz w:val="2"/>
                <w:szCs w:val="2"/>
              </w:rPr>
            </w:pPr>
          </w:p>
        </w:tc>
        <w:tc>
          <w:tcPr>
            <w:tcW w:w="3453" w:type="dxa"/>
            <w:vMerge/>
            <w:tcBorders>
              <w:top w:val="nil"/>
            </w:tcBorders>
          </w:tcPr>
          <w:p w:rsidR="00472B1B" w:rsidRDefault="00472B1B">
            <w:pPr>
              <w:rPr>
                <w:sz w:val="2"/>
                <w:szCs w:val="2"/>
              </w:rPr>
            </w:pPr>
          </w:p>
        </w:tc>
        <w:tc>
          <w:tcPr>
            <w:tcW w:w="2626" w:type="dxa"/>
            <w:vMerge/>
            <w:tcBorders>
              <w:top w:val="nil"/>
              <w:right w:val="single" w:sz="4" w:space="0" w:color="243D87"/>
            </w:tcBorders>
          </w:tcPr>
          <w:p w:rsidR="00472B1B" w:rsidRDefault="00472B1B">
            <w:pPr>
              <w:rPr>
                <w:sz w:val="2"/>
                <w:szCs w:val="2"/>
              </w:rPr>
            </w:pPr>
          </w:p>
        </w:tc>
        <w:tc>
          <w:tcPr>
            <w:tcW w:w="3689" w:type="dxa"/>
            <w:tcBorders>
              <w:top w:val="single" w:sz="4" w:space="0" w:color="243D87"/>
              <w:left w:val="single" w:sz="4" w:space="0" w:color="243D87"/>
              <w:right w:val="single" w:sz="4" w:space="0" w:color="243D87"/>
            </w:tcBorders>
          </w:tcPr>
          <w:p w:rsidR="00472B1B" w:rsidRPr="006C3F83" w:rsidRDefault="009C4904">
            <w:pPr>
              <w:pStyle w:val="TableParagraph"/>
              <w:spacing w:before="50"/>
              <w:ind w:left="82"/>
            </w:pPr>
            <w:r>
              <w:rPr>
                <w:color w:val="231F20"/>
                <w:w w:val="95"/>
                <w:sz w:val="20"/>
              </w:rPr>
              <w:t>2)</w:t>
            </w:r>
            <w:permStart w:id="898193808" w:edGrp="everyone"/>
            <w:r w:rsidR="006C3F83">
              <w:t xml:space="preserve">      </w:t>
            </w:r>
            <w:permEnd w:id="898193808"/>
          </w:p>
        </w:tc>
      </w:tr>
      <w:tr w:rsidR="00472B1B">
        <w:trPr>
          <w:trHeight w:val="764"/>
        </w:trPr>
        <w:tc>
          <w:tcPr>
            <w:tcW w:w="1934" w:type="dxa"/>
            <w:vMerge w:val="restart"/>
            <w:tcBorders>
              <w:top w:val="single" w:sz="4" w:space="0" w:color="243D87"/>
              <w:right w:val="single" w:sz="4" w:space="0" w:color="243D87"/>
            </w:tcBorders>
          </w:tcPr>
          <w:p w:rsidR="00472B1B" w:rsidRDefault="00472B1B">
            <w:pPr>
              <w:pStyle w:val="TableParagraph"/>
              <w:rPr>
                <w:rFonts w:ascii="Times New Roman"/>
              </w:rPr>
            </w:pPr>
          </w:p>
          <w:p w:rsidR="00472B1B" w:rsidRDefault="00472B1B">
            <w:pPr>
              <w:pStyle w:val="TableParagraph"/>
              <w:rPr>
                <w:rFonts w:ascii="Times New Roman"/>
              </w:rPr>
            </w:pPr>
          </w:p>
          <w:p w:rsidR="00472B1B" w:rsidRDefault="009C4904">
            <w:pPr>
              <w:pStyle w:val="TableParagraph"/>
              <w:spacing w:before="163"/>
              <w:ind w:left="77"/>
              <w:rPr>
                <w:b/>
                <w:sz w:val="20"/>
              </w:rPr>
            </w:pPr>
            <w:r>
              <w:rPr>
                <w:b/>
                <w:color w:val="AC6B52"/>
                <w:sz w:val="20"/>
              </w:rPr>
              <w:t>Problem solving</w:t>
            </w:r>
          </w:p>
        </w:tc>
        <w:tc>
          <w:tcPr>
            <w:tcW w:w="3224" w:type="dxa"/>
            <w:vMerge w:val="restart"/>
            <w:tcBorders>
              <w:left w:val="single" w:sz="4" w:space="0" w:color="243D87"/>
              <w:right w:val="single" w:sz="4" w:space="0" w:color="243D87"/>
            </w:tcBorders>
          </w:tcPr>
          <w:p w:rsidR="00472B1B" w:rsidRDefault="006C3F83">
            <w:pPr>
              <w:pStyle w:val="TableParagraph"/>
              <w:rPr>
                <w:rFonts w:ascii="Times New Roman"/>
                <w:sz w:val="20"/>
              </w:rPr>
            </w:pPr>
            <w:r>
              <w:rPr>
                <w:rFonts w:ascii="Times New Roman"/>
                <w:sz w:val="20"/>
              </w:rPr>
              <w:t xml:space="preserve"> </w:t>
            </w:r>
            <w:permStart w:id="45225714" w:edGrp="everyone"/>
            <w:r>
              <w:t xml:space="preserve">      </w:t>
            </w:r>
            <w:permEnd w:id="45225714"/>
          </w:p>
        </w:tc>
        <w:tc>
          <w:tcPr>
            <w:tcW w:w="3453" w:type="dxa"/>
            <w:vMerge w:val="restart"/>
            <w:tcBorders>
              <w:left w:val="single" w:sz="4" w:space="0" w:color="243D87"/>
              <w:right w:val="single" w:sz="4" w:space="0" w:color="243D87"/>
            </w:tcBorders>
          </w:tcPr>
          <w:p w:rsidR="00472B1B" w:rsidRPr="006C3F83" w:rsidRDefault="006C3F83">
            <w:pPr>
              <w:pStyle w:val="TableParagraph"/>
            </w:pPr>
            <w:permStart w:id="1320946153" w:edGrp="everyone"/>
            <w:r>
              <w:t xml:space="preserve">      </w:t>
            </w:r>
            <w:permEnd w:id="1320946153"/>
          </w:p>
        </w:tc>
        <w:tc>
          <w:tcPr>
            <w:tcW w:w="2626" w:type="dxa"/>
            <w:vMerge w:val="restart"/>
            <w:tcBorders>
              <w:left w:val="single" w:sz="4" w:space="0" w:color="243D87"/>
              <w:right w:val="single" w:sz="4" w:space="0" w:color="243D87"/>
            </w:tcBorders>
          </w:tcPr>
          <w:p w:rsidR="00472B1B" w:rsidRDefault="00472B1B">
            <w:pPr>
              <w:pStyle w:val="TableParagraph"/>
              <w:spacing w:before="10"/>
              <w:rPr>
                <w:rFonts w:ascii="Times New Roman"/>
                <w:sz w:val="26"/>
              </w:rPr>
            </w:pPr>
          </w:p>
          <w:p w:rsidR="00472B1B" w:rsidRDefault="009C4904">
            <w:pPr>
              <w:pStyle w:val="TableParagraph"/>
              <w:numPr>
                <w:ilvl w:val="0"/>
                <w:numId w:val="2"/>
              </w:numPr>
              <w:tabs>
                <w:tab w:val="left" w:pos="204"/>
              </w:tabs>
              <w:ind w:hanging="122"/>
              <w:rPr>
                <w:sz w:val="20"/>
              </w:rPr>
            </w:pPr>
            <w:r>
              <w:rPr>
                <w:color w:val="231F20"/>
                <w:w w:val="105"/>
                <w:sz w:val="20"/>
              </w:rPr>
              <w:t>Awareness</w:t>
            </w:r>
          </w:p>
          <w:p w:rsidR="00472B1B" w:rsidRDefault="009C4904">
            <w:pPr>
              <w:pStyle w:val="TableParagraph"/>
              <w:numPr>
                <w:ilvl w:val="0"/>
                <w:numId w:val="2"/>
              </w:numPr>
              <w:tabs>
                <w:tab w:val="left" w:pos="204"/>
              </w:tabs>
              <w:spacing w:before="13"/>
              <w:ind w:hanging="122"/>
              <w:rPr>
                <w:sz w:val="20"/>
              </w:rPr>
            </w:pPr>
            <w:r>
              <w:rPr>
                <w:color w:val="231F20"/>
                <w:sz w:val="20"/>
              </w:rPr>
              <w:t>Contributor</w:t>
            </w:r>
          </w:p>
          <w:p w:rsidR="00472B1B" w:rsidRDefault="009C4904">
            <w:pPr>
              <w:pStyle w:val="TableParagraph"/>
              <w:numPr>
                <w:ilvl w:val="0"/>
                <w:numId w:val="2"/>
              </w:numPr>
              <w:tabs>
                <w:tab w:val="left" w:pos="204"/>
              </w:tabs>
              <w:spacing w:before="12"/>
              <w:ind w:hanging="122"/>
              <w:rPr>
                <w:sz w:val="20"/>
              </w:rPr>
            </w:pPr>
            <w:r>
              <w:rPr>
                <w:color w:val="231F20"/>
                <w:w w:val="105"/>
                <w:sz w:val="20"/>
              </w:rPr>
              <w:t>Decisive</w:t>
            </w:r>
          </w:p>
          <w:p w:rsidR="00472B1B" w:rsidRDefault="009C4904">
            <w:pPr>
              <w:pStyle w:val="TableParagraph"/>
              <w:numPr>
                <w:ilvl w:val="0"/>
                <w:numId w:val="2"/>
              </w:numPr>
              <w:tabs>
                <w:tab w:val="left" w:pos="204"/>
              </w:tabs>
              <w:spacing w:before="13"/>
              <w:ind w:hanging="122"/>
              <w:rPr>
                <w:sz w:val="20"/>
              </w:rPr>
            </w:pPr>
            <w:r>
              <w:rPr>
                <w:color w:val="231F20"/>
                <w:w w:val="105"/>
                <w:sz w:val="20"/>
              </w:rPr>
              <w:t>Creative</w:t>
            </w:r>
          </w:p>
        </w:tc>
        <w:tc>
          <w:tcPr>
            <w:tcW w:w="3689" w:type="dxa"/>
            <w:tcBorders>
              <w:left w:val="single" w:sz="4" w:space="0" w:color="243D87"/>
              <w:right w:val="single" w:sz="4" w:space="0" w:color="243D87"/>
            </w:tcBorders>
          </w:tcPr>
          <w:p w:rsidR="00472B1B" w:rsidRPr="006C3F83" w:rsidRDefault="009C4904">
            <w:pPr>
              <w:pStyle w:val="TableParagraph"/>
              <w:spacing w:before="50"/>
              <w:ind w:left="82"/>
            </w:pPr>
            <w:r>
              <w:rPr>
                <w:color w:val="231F20"/>
                <w:w w:val="95"/>
                <w:sz w:val="20"/>
              </w:rPr>
              <w:t>1)</w:t>
            </w:r>
            <w:permStart w:id="791169573" w:edGrp="everyone"/>
            <w:r w:rsidR="006C3F83">
              <w:t xml:space="preserve">      </w:t>
            </w:r>
            <w:permEnd w:id="791169573"/>
          </w:p>
        </w:tc>
      </w:tr>
      <w:tr w:rsidR="00472B1B">
        <w:trPr>
          <w:trHeight w:val="764"/>
        </w:trPr>
        <w:tc>
          <w:tcPr>
            <w:tcW w:w="1934" w:type="dxa"/>
            <w:vMerge/>
            <w:tcBorders>
              <w:top w:val="nil"/>
              <w:right w:val="single" w:sz="4" w:space="0" w:color="243D87"/>
            </w:tcBorders>
          </w:tcPr>
          <w:p w:rsidR="00472B1B" w:rsidRDefault="00472B1B">
            <w:pPr>
              <w:rPr>
                <w:sz w:val="2"/>
                <w:szCs w:val="2"/>
              </w:rPr>
            </w:pPr>
          </w:p>
        </w:tc>
        <w:tc>
          <w:tcPr>
            <w:tcW w:w="3224" w:type="dxa"/>
            <w:vMerge/>
            <w:tcBorders>
              <w:top w:val="nil"/>
              <w:left w:val="single" w:sz="4" w:space="0" w:color="243D87"/>
              <w:right w:val="single" w:sz="4" w:space="0" w:color="243D87"/>
            </w:tcBorders>
          </w:tcPr>
          <w:p w:rsidR="00472B1B" w:rsidRDefault="00472B1B">
            <w:pPr>
              <w:rPr>
                <w:sz w:val="2"/>
                <w:szCs w:val="2"/>
              </w:rPr>
            </w:pPr>
          </w:p>
        </w:tc>
        <w:tc>
          <w:tcPr>
            <w:tcW w:w="3453" w:type="dxa"/>
            <w:vMerge/>
            <w:tcBorders>
              <w:top w:val="nil"/>
              <w:left w:val="single" w:sz="4" w:space="0" w:color="243D87"/>
              <w:right w:val="single" w:sz="4" w:space="0" w:color="243D87"/>
            </w:tcBorders>
          </w:tcPr>
          <w:p w:rsidR="00472B1B" w:rsidRDefault="00472B1B">
            <w:pPr>
              <w:rPr>
                <w:sz w:val="2"/>
                <w:szCs w:val="2"/>
              </w:rPr>
            </w:pPr>
          </w:p>
        </w:tc>
        <w:tc>
          <w:tcPr>
            <w:tcW w:w="2626" w:type="dxa"/>
            <w:vMerge/>
            <w:tcBorders>
              <w:top w:val="nil"/>
              <w:left w:val="single" w:sz="4" w:space="0" w:color="243D87"/>
              <w:right w:val="single" w:sz="4" w:space="0" w:color="243D87"/>
            </w:tcBorders>
          </w:tcPr>
          <w:p w:rsidR="00472B1B" w:rsidRDefault="00472B1B">
            <w:pPr>
              <w:rPr>
                <w:sz w:val="2"/>
                <w:szCs w:val="2"/>
              </w:rPr>
            </w:pPr>
          </w:p>
        </w:tc>
        <w:tc>
          <w:tcPr>
            <w:tcW w:w="3689" w:type="dxa"/>
            <w:tcBorders>
              <w:left w:val="single" w:sz="4" w:space="0" w:color="243D87"/>
              <w:right w:val="single" w:sz="4" w:space="0" w:color="243D87"/>
            </w:tcBorders>
          </w:tcPr>
          <w:p w:rsidR="00472B1B" w:rsidRDefault="009C4904">
            <w:pPr>
              <w:pStyle w:val="TableParagraph"/>
              <w:spacing w:before="50"/>
              <w:ind w:left="82"/>
              <w:rPr>
                <w:sz w:val="20"/>
              </w:rPr>
            </w:pPr>
            <w:r>
              <w:rPr>
                <w:color w:val="231F20"/>
                <w:w w:val="95"/>
                <w:sz w:val="20"/>
              </w:rPr>
              <w:t>2)</w:t>
            </w:r>
            <w:permStart w:id="1639142614" w:edGrp="everyone"/>
            <w:r w:rsidR="006C3F83">
              <w:t xml:space="preserve">      </w:t>
            </w:r>
            <w:permEnd w:id="1639142614"/>
          </w:p>
        </w:tc>
      </w:tr>
    </w:tbl>
    <w:p w:rsidR="00472B1B" w:rsidRDefault="00472B1B">
      <w:pPr>
        <w:rPr>
          <w:sz w:val="20"/>
        </w:rPr>
        <w:sectPr w:rsidR="00472B1B">
          <w:type w:val="continuous"/>
          <w:pgSz w:w="16840" w:h="11910" w:orient="landscape"/>
          <w:pgMar w:top="560" w:right="600" w:bottom="0" w:left="560" w:header="720" w:footer="720" w:gutter="0"/>
          <w:cols w:space="720"/>
        </w:sectPr>
      </w:pPr>
    </w:p>
    <w:p w:rsidR="00472B1B" w:rsidRDefault="009C4904">
      <w:pPr>
        <w:spacing w:before="100"/>
        <w:ind w:left="100"/>
        <w:rPr>
          <w:b/>
          <w:sz w:val="56"/>
        </w:rPr>
      </w:pPr>
      <w:r>
        <w:rPr>
          <w:b/>
          <w:color w:val="243D87"/>
          <w:w w:val="95"/>
          <w:sz w:val="56"/>
        </w:rPr>
        <w:lastRenderedPageBreak/>
        <w:t>Task 1.2</w:t>
      </w:r>
    </w:p>
    <w:p w:rsidR="00472B1B" w:rsidRDefault="009C4904">
      <w:pPr>
        <w:spacing w:before="177"/>
        <w:ind w:left="100"/>
        <w:rPr>
          <w:b/>
          <w:sz w:val="24"/>
        </w:rPr>
      </w:pPr>
      <w:r>
        <w:rPr>
          <w:b/>
          <w:color w:val="243D87"/>
          <w:sz w:val="24"/>
        </w:rPr>
        <w:t>Using leadership skills and behaviours in other environments</w:t>
      </w:r>
    </w:p>
    <w:p w:rsidR="00472B1B" w:rsidRDefault="00472B1B">
      <w:pPr>
        <w:pStyle w:val="BodyText"/>
        <w:spacing w:before="5"/>
        <w:rPr>
          <w:b/>
          <w:sz w:val="28"/>
        </w:rPr>
      </w:pPr>
    </w:p>
    <w:p w:rsidR="00472B1B" w:rsidRDefault="009C4904">
      <w:pPr>
        <w:spacing w:before="96" w:line="242" w:lineRule="auto"/>
        <w:ind w:left="100" w:right="118"/>
        <w:rPr>
          <w:rFonts w:ascii="Times New Roman"/>
          <w:sz w:val="24"/>
        </w:rPr>
      </w:pPr>
      <w:r>
        <w:rPr>
          <w:rFonts w:ascii="Times New Roman"/>
          <w:color w:val="231F20"/>
          <w:w w:val="115"/>
          <w:sz w:val="24"/>
        </w:rPr>
        <w:t>Use</w:t>
      </w:r>
      <w:r>
        <w:rPr>
          <w:rFonts w:ascii="Times New Roman"/>
          <w:color w:val="231F20"/>
          <w:spacing w:val="-22"/>
          <w:w w:val="115"/>
          <w:sz w:val="24"/>
        </w:rPr>
        <w:t xml:space="preserve"> </w:t>
      </w:r>
      <w:r>
        <w:rPr>
          <w:rFonts w:ascii="Times New Roman"/>
          <w:color w:val="231F20"/>
          <w:w w:val="115"/>
          <w:sz w:val="24"/>
        </w:rPr>
        <w:t>the</w:t>
      </w:r>
      <w:r>
        <w:rPr>
          <w:rFonts w:ascii="Times New Roman"/>
          <w:color w:val="231F20"/>
          <w:spacing w:val="-21"/>
          <w:w w:val="115"/>
          <w:sz w:val="24"/>
        </w:rPr>
        <w:t xml:space="preserve"> </w:t>
      </w:r>
      <w:r>
        <w:rPr>
          <w:rFonts w:ascii="Times New Roman"/>
          <w:color w:val="231F20"/>
          <w:w w:val="115"/>
          <w:sz w:val="24"/>
        </w:rPr>
        <w:t>table</w:t>
      </w:r>
      <w:r>
        <w:rPr>
          <w:rFonts w:ascii="Times New Roman"/>
          <w:color w:val="231F20"/>
          <w:spacing w:val="-21"/>
          <w:w w:val="115"/>
          <w:sz w:val="24"/>
        </w:rPr>
        <w:t xml:space="preserve"> </w:t>
      </w:r>
      <w:r>
        <w:rPr>
          <w:rFonts w:ascii="Times New Roman"/>
          <w:color w:val="231F20"/>
          <w:w w:val="115"/>
          <w:sz w:val="24"/>
        </w:rPr>
        <w:t>below</w:t>
      </w:r>
      <w:r>
        <w:rPr>
          <w:rFonts w:ascii="Times New Roman"/>
          <w:color w:val="231F20"/>
          <w:spacing w:val="-22"/>
          <w:w w:val="115"/>
          <w:sz w:val="24"/>
        </w:rPr>
        <w:t xml:space="preserve"> </w:t>
      </w:r>
      <w:r>
        <w:rPr>
          <w:rFonts w:ascii="Times New Roman"/>
          <w:color w:val="231F20"/>
          <w:w w:val="115"/>
          <w:sz w:val="24"/>
        </w:rPr>
        <w:t>to</w:t>
      </w:r>
      <w:r>
        <w:rPr>
          <w:rFonts w:ascii="Times New Roman"/>
          <w:color w:val="231F20"/>
          <w:spacing w:val="-21"/>
          <w:w w:val="115"/>
          <w:sz w:val="24"/>
        </w:rPr>
        <w:t xml:space="preserve"> </w:t>
      </w:r>
      <w:r>
        <w:rPr>
          <w:rFonts w:ascii="Times New Roman"/>
          <w:color w:val="231F20"/>
          <w:w w:val="115"/>
          <w:sz w:val="24"/>
        </w:rPr>
        <w:t>explain</w:t>
      </w:r>
      <w:r>
        <w:rPr>
          <w:rFonts w:ascii="Times New Roman"/>
          <w:color w:val="231F20"/>
          <w:spacing w:val="-21"/>
          <w:w w:val="115"/>
          <w:sz w:val="24"/>
        </w:rPr>
        <w:t xml:space="preserve"> </w:t>
      </w:r>
      <w:r>
        <w:rPr>
          <w:rFonts w:ascii="Times New Roman"/>
          <w:color w:val="231F20"/>
          <w:w w:val="115"/>
          <w:sz w:val="24"/>
        </w:rPr>
        <w:t>how</w:t>
      </w:r>
      <w:r>
        <w:rPr>
          <w:rFonts w:ascii="Times New Roman"/>
          <w:color w:val="231F20"/>
          <w:spacing w:val="-22"/>
          <w:w w:val="115"/>
          <w:sz w:val="24"/>
        </w:rPr>
        <w:t xml:space="preserve"> </w:t>
      </w:r>
      <w:r>
        <w:rPr>
          <w:rFonts w:ascii="Times New Roman"/>
          <w:color w:val="231F20"/>
          <w:w w:val="115"/>
          <w:sz w:val="24"/>
        </w:rPr>
        <w:t>and</w:t>
      </w:r>
      <w:r>
        <w:rPr>
          <w:rFonts w:ascii="Times New Roman"/>
          <w:color w:val="231F20"/>
          <w:spacing w:val="-21"/>
          <w:w w:val="115"/>
          <w:sz w:val="24"/>
        </w:rPr>
        <w:t xml:space="preserve"> </w:t>
      </w:r>
      <w:r>
        <w:rPr>
          <w:rFonts w:ascii="Times New Roman"/>
          <w:color w:val="231F20"/>
          <w:w w:val="115"/>
          <w:sz w:val="24"/>
        </w:rPr>
        <w:t>why</w:t>
      </w:r>
      <w:r>
        <w:rPr>
          <w:rFonts w:ascii="Times New Roman"/>
          <w:color w:val="231F20"/>
          <w:spacing w:val="-21"/>
          <w:w w:val="115"/>
          <w:sz w:val="24"/>
        </w:rPr>
        <w:t xml:space="preserve"> </w:t>
      </w:r>
      <w:r>
        <w:rPr>
          <w:rFonts w:ascii="Times New Roman"/>
          <w:color w:val="231F20"/>
          <w:w w:val="115"/>
          <w:sz w:val="24"/>
        </w:rPr>
        <w:t>5</w:t>
      </w:r>
      <w:r>
        <w:rPr>
          <w:rFonts w:ascii="Times New Roman"/>
          <w:color w:val="231F20"/>
          <w:spacing w:val="-22"/>
          <w:w w:val="115"/>
          <w:sz w:val="24"/>
        </w:rPr>
        <w:t xml:space="preserve"> </w:t>
      </w:r>
      <w:r>
        <w:rPr>
          <w:rFonts w:ascii="Times New Roman"/>
          <w:color w:val="231F20"/>
          <w:w w:val="115"/>
          <w:sz w:val="24"/>
        </w:rPr>
        <w:t>leadership</w:t>
      </w:r>
      <w:r>
        <w:rPr>
          <w:rFonts w:ascii="Times New Roman"/>
          <w:color w:val="231F20"/>
          <w:spacing w:val="-21"/>
          <w:w w:val="115"/>
          <w:sz w:val="24"/>
        </w:rPr>
        <w:t xml:space="preserve"> </w:t>
      </w:r>
      <w:r>
        <w:rPr>
          <w:rFonts w:ascii="Times New Roman"/>
          <w:color w:val="231F20"/>
          <w:w w:val="115"/>
          <w:sz w:val="24"/>
        </w:rPr>
        <w:t>skills</w:t>
      </w:r>
      <w:r>
        <w:rPr>
          <w:rFonts w:ascii="Times New Roman"/>
          <w:color w:val="231F20"/>
          <w:spacing w:val="-21"/>
          <w:w w:val="115"/>
          <w:sz w:val="24"/>
        </w:rPr>
        <w:t xml:space="preserve"> </w:t>
      </w:r>
      <w:r>
        <w:rPr>
          <w:rFonts w:ascii="Times New Roman"/>
          <w:color w:val="231F20"/>
          <w:w w:val="115"/>
          <w:sz w:val="24"/>
        </w:rPr>
        <w:t>and</w:t>
      </w:r>
      <w:r>
        <w:rPr>
          <w:rFonts w:ascii="Times New Roman"/>
          <w:color w:val="231F20"/>
          <w:spacing w:val="-21"/>
          <w:w w:val="115"/>
          <w:sz w:val="24"/>
        </w:rPr>
        <w:t xml:space="preserve"> </w:t>
      </w:r>
      <w:r>
        <w:rPr>
          <w:rFonts w:ascii="Times New Roman"/>
          <w:color w:val="231F20"/>
          <w:w w:val="115"/>
          <w:sz w:val="24"/>
        </w:rPr>
        <w:t>behaviours</w:t>
      </w:r>
      <w:r>
        <w:rPr>
          <w:rFonts w:ascii="Times New Roman"/>
          <w:color w:val="231F20"/>
          <w:spacing w:val="-22"/>
          <w:w w:val="115"/>
          <w:sz w:val="24"/>
        </w:rPr>
        <w:t xml:space="preserve"> </w:t>
      </w:r>
      <w:r>
        <w:rPr>
          <w:rFonts w:ascii="Times New Roman"/>
          <w:color w:val="231F20"/>
          <w:w w:val="115"/>
          <w:sz w:val="24"/>
        </w:rPr>
        <w:t>might</w:t>
      </w:r>
      <w:r>
        <w:rPr>
          <w:rFonts w:ascii="Times New Roman"/>
          <w:color w:val="231F20"/>
          <w:spacing w:val="-21"/>
          <w:w w:val="115"/>
          <w:sz w:val="24"/>
        </w:rPr>
        <w:t xml:space="preserve"> </w:t>
      </w:r>
      <w:r>
        <w:rPr>
          <w:rFonts w:ascii="Times New Roman"/>
          <w:color w:val="231F20"/>
          <w:spacing w:val="3"/>
          <w:w w:val="115"/>
          <w:sz w:val="24"/>
        </w:rPr>
        <w:t>be</w:t>
      </w:r>
      <w:r>
        <w:rPr>
          <w:rFonts w:ascii="Times New Roman"/>
          <w:color w:val="231F20"/>
          <w:spacing w:val="-21"/>
          <w:w w:val="115"/>
          <w:sz w:val="24"/>
        </w:rPr>
        <w:t xml:space="preserve"> </w:t>
      </w:r>
      <w:r>
        <w:rPr>
          <w:rFonts w:ascii="Times New Roman"/>
          <w:color w:val="231F20"/>
          <w:spacing w:val="-3"/>
          <w:w w:val="115"/>
          <w:sz w:val="24"/>
        </w:rPr>
        <w:t xml:space="preserve">relevant </w:t>
      </w:r>
      <w:r>
        <w:rPr>
          <w:rFonts w:ascii="Times New Roman"/>
          <w:color w:val="231F20"/>
          <w:w w:val="115"/>
          <w:sz w:val="24"/>
        </w:rPr>
        <w:t>in</w:t>
      </w:r>
      <w:r>
        <w:rPr>
          <w:rFonts w:ascii="Times New Roman"/>
          <w:color w:val="231F20"/>
          <w:spacing w:val="-26"/>
          <w:w w:val="115"/>
          <w:sz w:val="24"/>
        </w:rPr>
        <w:t xml:space="preserve"> </w:t>
      </w:r>
      <w:r>
        <w:rPr>
          <w:rFonts w:ascii="Times New Roman"/>
          <w:color w:val="231F20"/>
          <w:w w:val="115"/>
          <w:sz w:val="24"/>
        </w:rPr>
        <w:t>other</w:t>
      </w:r>
      <w:r>
        <w:rPr>
          <w:rFonts w:ascii="Times New Roman"/>
          <w:color w:val="231F20"/>
          <w:spacing w:val="-25"/>
          <w:w w:val="115"/>
          <w:sz w:val="24"/>
        </w:rPr>
        <w:t xml:space="preserve"> </w:t>
      </w:r>
      <w:r>
        <w:rPr>
          <w:rFonts w:ascii="Times New Roman"/>
          <w:color w:val="231F20"/>
          <w:w w:val="115"/>
          <w:sz w:val="24"/>
        </w:rPr>
        <w:t>environments.</w:t>
      </w:r>
      <w:r>
        <w:rPr>
          <w:rFonts w:ascii="Times New Roman"/>
          <w:color w:val="231F20"/>
          <w:spacing w:val="-25"/>
          <w:w w:val="115"/>
          <w:sz w:val="24"/>
        </w:rPr>
        <w:t xml:space="preserve"> </w:t>
      </w:r>
      <w:r>
        <w:rPr>
          <w:rFonts w:ascii="Times New Roman"/>
          <w:color w:val="231F20"/>
          <w:w w:val="115"/>
          <w:sz w:val="24"/>
        </w:rPr>
        <w:t>Explain</w:t>
      </w:r>
      <w:r>
        <w:rPr>
          <w:rFonts w:ascii="Times New Roman"/>
          <w:color w:val="231F20"/>
          <w:spacing w:val="-26"/>
          <w:w w:val="115"/>
          <w:sz w:val="24"/>
        </w:rPr>
        <w:t xml:space="preserve"> </w:t>
      </w:r>
      <w:r>
        <w:rPr>
          <w:rFonts w:ascii="Times New Roman"/>
          <w:color w:val="231F20"/>
          <w:w w:val="115"/>
          <w:sz w:val="24"/>
        </w:rPr>
        <w:t>the</w:t>
      </w:r>
      <w:r>
        <w:rPr>
          <w:rFonts w:ascii="Times New Roman"/>
          <w:color w:val="231F20"/>
          <w:spacing w:val="-25"/>
          <w:w w:val="115"/>
          <w:sz w:val="24"/>
        </w:rPr>
        <w:t xml:space="preserve"> </w:t>
      </w:r>
      <w:r>
        <w:rPr>
          <w:rFonts w:ascii="Times New Roman"/>
          <w:color w:val="231F20"/>
          <w:w w:val="115"/>
          <w:sz w:val="24"/>
        </w:rPr>
        <w:t>positive</w:t>
      </w:r>
      <w:r>
        <w:rPr>
          <w:rFonts w:ascii="Times New Roman"/>
          <w:color w:val="231F20"/>
          <w:spacing w:val="-25"/>
          <w:w w:val="115"/>
          <w:sz w:val="24"/>
        </w:rPr>
        <w:t xml:space="preserve"> </w:t>
      </w:r>
      <w:r>
        <w:rPr>
          <w:rFonts w:ascii="Times New Roman"/>
          <w:color w:val="231F20"/>
          <w:w w:val="115"/>
          <w:sz w:val="24"/>
        </w:rPr>
        <w:t>impact</w:t>
      </w:r>
      <w:r>
        <w:rPr>
          <w:rFonts w:ascii="Times New Roman"/>
          <w:color w:val="231F20"/>
          <w:spacing w:val="-26"/>
          <w:w w:val="115"/>
          <w:sz w:val="24"/>
        </w:rPr>
        <w:t xml:space="preserve"> </w:t>
      </w:r>
      <w:r>
        <w:rPr>
          <w:rFonts w:ascii="Times New Roman"/>
          <w:color w:val="231F20"/>
          <w:w w:val="115"/>
          <w:sz w:val="24"/>
        </w:rPr>
        <w:t>of</w:t>
      </w:r>
      <w:r>
        <w:rPr>
          <w:rFonts w:ascii="Times New Roman"/>
          <w:color w:val="231F20"/>
          <w:spacing w:val="-25"/>
          <w:w w:val="115"/>
          <w:sz w:val="24"/>
        </w:rPr>
        <w:t xml:space="preserve"> </w:t>
      </w:r>
      <w:r>
        <w:rPr>
          <w:rFonts w:ascii="Times New Roman"/>
          <w:color w:val="231F20"/>
          <w:w w:val="115"/>
          <w:sz w:val="24"/>
        </w:rPr>
        <w:t>each</w:t>
      </w:r>
      <w:r>
        <w:rPr>
          <w:rFonts w:ascii="Times New Roman"/>
          <w:color w:val="231F20"/>
          <w:spacing w:val="-25"/>
          <w:w w:val="115"/>
          <w:sz w:val="24"/>
        </w:rPr>
        <w:t xml:space="preserve"> </w:t>
      </w:r>
      <w:r>
        <w:rPr>
          <w:rFonts w:ascii="Times New Roman"/>
          <w:color w:val="231F20"/>
          <w:w w:val="115"/>
          <w:sz w:val="24"/>
        </w:rPr>
        <w:t>skill</w:t>
      </w:r>
      <w:r>
        <w:rPr>
          <w:rFonts w:ascii="Times New Roman"/>
          <w:color w:val="231F20"/>
          <w:spacing w:val="-26"/>
          <w:w w:val="115"/>
          <w:sz w:val="24"/>
        </w:rPr>
        <w:t xml:space="preserve"> </w:t>
      </w:r>
      <w:r>
        <w:rPr>
          <w:rFonts w:ascii="Times New Roman"/>
          <w:color w:val="231F20"/>
          <w:w w:val="115"/>
          <w:sz w:val="24"/>
        </w:rPr>
        <w:t>and</w:t>
      </w:r>
      <w:r>
        <w:rPr>
          <w:rFonts w:ascii="Times New Roman"/>
          <w:color w:val="231F20"/>
          <w:spacing w:val="-25"/>
          <w:w w:val="115"/>
          <w:sz w:val="24"/>
        </w:rPr>
        <w:t xml:space="preserve"> </w:t>
      </w:r>
      <w:r>
        <w:rPr>
          <w:rFonts w:ascii="Times New Roman"/>
          <w:color w:val="231F20"/>
          <w:w w:val="115"/>
          <w:sz w:val="24"/>
        </w:rPr>
        <w:t>behaviour</w:t>
      </w:r>
      <w:r>
        <w:rPr>
          <w:rFonts w:ascii="Times New Roman"/>
          <w:color w:val="231F20"/>
          <w:spacing w:val="-25"/>
          <w:w w:val="115"/>
          <w:sz w:val="24"/>
        </w:rPr>
        <w:t xml:space="preserve"> </w:t>
      </w:r>
      <w:r>
        <w:rPr>
          <w:rFonts w:ascii="Times New Roman"/>
          <w:color w:val="231F20"/>
          <w:w w:val="115"/>
          <w:sz w:val="24"/>
        </w:rPr>
        <w:t>on</w:t>
      </w:r>
      <w:r>
        <w:rPr>
          <w:rFonts w:ascii="Times New Roman"/>
          <w:color w:val="231F20"/>
          <w:spacing w:val="-26"/>
          <w:w w:val="115"/>
          <w:sz w:val="24"/>
        </w:rPr>
        <w:t xml:space="preserve"> </w:t>
      </w:r>
      <w:r>
        <w:rPr>
          <w:rFonts w:ascii="Times New Roman"/>
          <w:color w:val="231F20"/>
          <w:w w:val="115"/>
          <w:sz w:val="24"/>
        </w:rPr>
        <w:t>employability and</w:t>
      </w:r>
      <w:r>
        <w:rPr>
          <w:rFonts w:ascii="Times New Roman"/>
          <w:color w:val="231F20"/>
          <w:spacing w:val="-19"/>
          <w:w w:val="115"/>
          <w:sz w:val="24"/>
        </w:rPr>
        <w:t xml:space="preserve"> </w:t>
      </w:r>
      <w:r>
        <w:rPr>
          <w:rFonts w:ascii="Times New Roman"/>
          <w:color w:val="231F20"/>
          <w:w w:val="115"/>
          <w:sz w:val="24"/>
        </w:rPr>
        <w:t>success</w:t>
      </w:r>
      <w:r>
        <w:rPr>
          <w:rFonts w:ascii="Times New Roman"/>
          <w:color w:val="231F20"/>
          <w:spacing w:val="-18"/>
          <w:w w:val="115"/>
          <w:sz w:val="24"/>
        </w:rPr>
        <w:t xml:space="preserve"> </w:t>
      </w:r>
      <w:r>
        <w:rPr>
          <w:rFonts w:ascii="Times New Roman"/>
          <w:color w:val="231F20"/>
          <w:w w:val="115"/>
          <w:sz w:val="24"/>
        </w:rPr>
        <w:t>in</w:t>
      </w:r>
      <w:r>
        <w:rPr>
          <w:rFonts w:ascii="Times New Roman"/>
          <w:color w:val="231F20"/>
          <w:spacing w:val="-18"/>
          <w:w w:val="115"/>
          <w:sz w:val="24"/>
        </w:rPr>
        <w:t xml:space="preserve"> </w:t>
      </w:r>
      <w:r>
        <w:rPr>
          <w:rFonts w:ascii="Times New Roman"/>
          <w:color w:val="231F20"/>
          <w:w w:val="115"/>
          <w:sz w:val="24"/>
        </w:rPr>
        <w:t>a</w:t>
      </w:r>
      <w:r>
        <w:rPr>
          <w:rFonts w:ascii="Times New Roman"/>
          <w:color w:val="231F20"/>
          <w:spacing w:val="-18"/>
          <w:w w:val="115"/>
          <w:sz w:val="24"/>
        </w:rPr>
        <w:t xml:space="preserve"> </w:t>
      </w:r>
      <w:r>
        <w:rPr>
          <w:rFonts w:ascii="Times New Roman"/>
          <w:color w:val="231F20"/>
          <w:w w:val="115"/>
          <w:sz w:val="24"/>
        </w:rPr>
        <w:t>work</w:t>
      </w:r>
      <w:r>
        <w:rPr>
          <w:rFonts w:ascii="Times New Roman"/>
          <w:color w:val="231F20"/>
          <w:spacing w:val="-18"/>
          <w:w w:val="115"/>
          <w:sz w:val="24"/>
        </w:rPr>
        <w:t xml:space="preserve"> </w:t>
      </w:r>
      <w:r>
        <w:rPr>
          <w:rFonts w:ascii="Times New Roman"/>
          <w:color w:val="231F20"/>
          <w:w w:val="115"/>
          <w:sz w:val="24"/>
        </w:rPr>
        <w:t>environment.</w:t>
      </w:r>
    </w:p>
    <w:p w:rsidR="00472B1B" w:rsidRDefault="00472B1B">
      <w:pPr>
        <w:pStyle w:val="BodyText"/>
        <w:rPr>
          <w:rFonts w:ascii="Times New Roman"/>
        </w:rPr>
      </w:pPr>
    </w:p>
    <w:p w:rsidR="00472B1B" w:rsidRDefault="00472B1B">
      <w:pPr>
        <w:pStyle w:val="BodyText"/>
        <w:rPr>
          <w:rFonts w:ascii="Times New Roman"/>
        </w:rPr>
      </w:pPr>
    </w:p>
    <w:p w:rsidR="00472B1B" w:rsidRDefault="00472B1B">
      <w:pPr>
        <w:pStyle w:val="BodyText"/>
        <w:spacing w:before="10"/>
        <w:rPr>
          <w:rFonts w:ascii="Times New Roman"/>
          <w:sz w:val="21"/>
        </w:rPr>
      </w:pPr>
    </w:p>
    <w:tbl>
      <w:tblPr>
        <w:tblW w:w="0" w:type="auto"/>
        <w:tblInd w:w="10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1941"/>
        <w:gridCol w:w="4176"/>
        <w:gridCol w:w="4417"/>
      </w:tblGrid>
      <w:tr w:rsidR="00472B1B">
        <w:trPr>
          <w:trHeight w:val="585"/>
        </w:trPr>
        <w:tc>
          <w:tcPr>
            <w:tcW w:w="1941" w:type="dxa"/>
            <w:shd w:val="clear" w:color="auto" w:fill="C6C6DC"/>
          </w:tcPr>
          <w:p w:rsidR="00472B1B" w:rsidRDefault="009C4904">
            <w:pPr>
              <w:pStyle w:val="TableParagraph"/>
              <w:spacing w:before="52"/>
              <w:ind w:left="80"/>
              <w:rPr>
                <w:b/>
                <w:sz w:val="20"/>
              </w:rPr>
            </w:pPr>
            <w:r>
              <w:rPr>
                <w:b/>
                <w:color w:val="231F20"/>
                <w:sz w:val="20"/>
              </w:rPr>
              <w:t>Skill</w:t>
            </w:r>
          </w:p>
        </w:tc>
        <w:tc>
          <w:tcPr>
            <w:tcW w:w="4176" w:type="dxa"/>
            <w:shd w:val="clear" w:color="auto" w:fill="C6C6DC"/>
          </w:tcPr>
          <w:p w:rsidR="00472B1B" w:rsidRDefault="009C4904">
            <w:pPr>
              <w:pStyle w:val="TableParagraph"/>
              <w:spacing w:before="52" w:line="254" w:lineRule="auto"/>
              <w:ind w:left="80" w:right="118"/>
              <w:rPr>
                <w:b/>
                <w:sz w:val="20"/>
              </w:rPr>
            </w:pPr>
            <w:r>
              <w:rPr>
                <w:b/>
                <w:color w:val="231F20"/>
                <w:w w:val="90"/>
                <w:sz w:val="20"/>
              </w:rPr>
              <w:t xml:space="preserve">In what environment(s) and how could the </w:t>
            </w:r>
            <w:r>
              <w:rPr>
                <w:b/>
                <w:color w:val="231F20"/>
                <w:w w:val="95"/>
                <w:sz w:val="20"/>
              </w:rPr>
              <w:t>skill be used</w:t>
            </w:r>
          </w:p>
        </w:tc>
        <w:tc>
          <w:tcPr>
            <w:tcW w:w="4417" w:type="dxa"/>
            <w:shd w:val="clear" w:color="auto" w:fill="C6C6DC"/>
          </w:tcPr>
          <w:p w:rsidR="00472B1B" w:rsidRDefault="009C4904">
            <w:pPr>
              <w:pStyle w:val="TableParagraph"/>
              <w:spacing w:before="52" w:line="254" w:lineRule="auto"/>
              <w:ind w:left="80" w:right="84"/>
              <w:rPr>
                <w:b/>
                <w:sz w:val="20"/>
              </w:rPr>
            </w:pPr>
            <w:r>
              <w:rPr>
                <w:b/>
                <w:color w:val="231F20"/>
                <w:w w:val="95"/>
                <w:sz w:val="20"/>
              </w:rPr>
              <w:t>What</w:t>
            </w:r>
            <w:r>
              <w:rPr>
                <w:b/>
                <w:color w:val="231F20"/>
                <w:spacing w:val="-30"/>
                <w:w w:val="95"/>
                <w:sz w:val="20"/>
              </w:rPr>
              <w:t xml:space="preserve"> </w:t>
            </w:r>
            <w:r>
              <w:rPr>
                <w:b/>
                <w:color w:val="231F20"/>
                <w:w w:val="95"/>
                <w:sz w:val="20"/>
              </w:rPr>
              <w:t>positive</w:t>
            </w:r>
            <w:r>
              <w:rPr>
                <w:b/>
                <w:color w:val="231F20"/>
                <w:spacing w:val="-30"/>
                <w:w w:val="95"/>
                <w:sz w:val="20"/>
              </w:rPr>
              <w:t xml:space="preserve"> </w:t>
            </w:r>
            <w:r>
              <w:rPr>
                <w:b/>
                <w:color w:val="231F20"/>
                <w:w w:val="95"/>
                <w:sz w:val="20"/>
              </w:rPr>
              <w:t>effect</w:t>
            </w:r>
            <w:r>
              <w:rPr>
                <w:b/>
                <w:color w:val="231F20"/>
                <w:spacing w:val="-30"/>
                <w:w w:val="95"/>
                <w:sz w:val="20"/>
              </w:rPr>
              <w:t xml:space="preserve"> </w:t>
            </w:r>
            <w:r>
              <w:rPr>
                <w:b/>
                <w:color w:val="231F20"/>
                <w:w w:val="95"/>
                <w:sz w:val="20"/>
              </w:rPr>
              <w:t>could</w:t>
            </w:r>
            <w:r>
              <w:rPr>
                <w:b/>
                <w:color w:val="231F20"/>
                <w:spacing w:val="-30"/>
                <w:w w:val="95"/>
                <w:sz w:val="20"/>
              </w:rPr>
              <w:t xml:space="preserve"> </w:t>
            </w:r>
            <w:r>
              <w:rPr>
                <w:b/>
                <w:color w:val="231F20"/>
                <w:w w:val="95"/>
                <w:sz w:val="20"/>
              </w:rPr>
              <w:t>using</w:t>
            </w:r>
            <w:r>
              <w:rPr>
                <w:b/>
                <w:color w:val="231F20"/>
                <w:spacing w:val="-30"/>
                <w:w w:val="95"/>
                <w:sz w:val="20"/>
              </w:rPr>
              <w:t xml:space="preserve"> </w:t>
            </w:r>
            <w:r>
              <w:rPr>
                <w:b/>
                <w:color w:val="231F20"/>
                <w:w w:val="95"/>
                <w:sz w:val="20"/>
              </w:rPr>
              <w:t>the</w:t>
            </w:r>
            <w:r>
              <w:rPr>
                <w:b/>
                <w:color w:val="231F20"/>
                <w:spacing w:val="-30"/>
                <w:w w:val="95"/>
                <w:sz w:val="20"/>
              </w:rPr>
              <w:t xml:space="preserve"> </w:t>
            </w:r>
            <w:r>
              <w:rPr>
                <w:b/>
                <w:color w:val="231F20"/>
                <w:w w:val="95"/>
                <w:sz w:val="20"/>
              </w:rPr>
              <w:t>skill</w:t>
            </w:r>
            <w:r>
              <w:rPr>
                <w:b/>
                <w:color w:val="231F20"/>
                <w:spacing w:val="-30"/>
                <w:w w:val="95"/>
                <w:sz w:val="20"/>
              </w:rPr>
              <w:t xml:space="preserve"> </w:t>
            </w:r>
            <w:r>
              <w:rPr>
                <w:b/>
                <w:color w:val="231F20"/>
                <w:spacing w:val="-3"/>
                <w:w w:val="95"/>
                <w:sz w:val="20"/>
              </w:rPr>
              <w:t xml:space="preserve">have </w:t>
            </w:r>
            <w:r>
              <w:rPr>
                <w:b/>
                <w:color w:val="231F20"/>
                <w:sz w:val="20"/>
              </w:rPr>
              <w:t>on</w:t>
            </w:r>
            <w:r>
              <w:rPr>
                <w:b/>
                <w:color w:val="231F20"/>
                <w:spacing w:val="-30"/>
                <w:sz w:val="20"/>
              </w:rPr>
              <w:t xml:space="preserve"> </w:t>
            </w:r>
            <w:r>
              <w:rPr>
                <w:b/>
                <w:color w:val="231F20"/>
                <w:sz w:val="20"/>
              </w:rPr>
              <w:t>my</w:t>
            </w:r>
            <w:r>
              <w:rPr>
                <w:b/>
                <w:color w:val="231F20"/>
                <w:spacing w:val="-30"/>
                <w:sz w:val="20"/>
              </w:rPr>
              <w:t xml:space="preserve"> </w:t>
            </w:r>
            <w:r>
              <w:rPr>
                <w:b/>
                <w:color w:val="231F20"/>
                <w:sz w:val="20"/>
              </w:rPr>
              <w:t>employability</w:t>
            </w:r>
            <w:r>
              <w:rPr>
                <w:b/>
                <w:color w:val="231F20"/>
                <w:spacing w:val="-30"/>
                <w:sz w:val="20"/>
              </w:rPr>
              <w:t xml:space="preserve"> </w:t>
            </w:r>
            <w:r>
              <w:rPr>
                <w:b/>
                <w:color w:val="231F20"/>
                <w:sz w:val="20"/>
              </w:rPr>
              <w:t>and</w:t>
            </w:r>
            <w:r>
              <w:rPr>
                <w:b/>
                <w:color w:val="231F20"/>
                <w:spacing w:val="-30"/>
                <w:sz w:val="20"/>
              </w:rPr>
              <w:t xml:space="preserve"> </w:t>
            </w:r>
            <w:r>
              <w:rPr>
                <w:b/>
                <w:color w:val="231F20"/>
                <w:sz w:val="20"/>
              </w:rPr>
              <w:t>success</w:t>
            </w:r>
            <w:r>
              <w:rPr>
                <w:b/>
                <w:color w:val="231F20"/>
                <w:spacing w:val="-29"/>
                <w:sz w:val="20"/>
              </w:rPr>
              <w:t xml:space="preserve"> </w:t>
            </w:r>
            <w:r>
              <w:rPr>
                <w:b/>
                <w:color w:val="231F20"/>
                <w:sz w:val="20"/>
              </w:rPr>
              <w:t>in</w:t>
            </w:r>
            <w:r>
              <w:rPr>
                <w:b/>
                <w:color w:val="231F20"/>
                <w:spacing w:val="-30"/>
                <w:sz w:val="20"/>
              </w:rPr>
              <w:t xml:space="preserve"> </w:t>
            </w:r>
            <w:r>
              <w:rPr>
                <w:b/>
                <w:color w:val="231F20"/>
                <w:sz w:val="20"/>
              </w:rPr>
              <w:t>work</w:t>
            </w:r>
          </w:p>
        </w:tc>
      </w:tr>
      <w:tr w:rsidR="00472B1B">
        <w:trPr>
          <w:trHeight w:val="1067"/>
        </w:trPr>
        <w:tc>
          <w:tcPr>
            <w:tcW w:w="1941" w:type="dxa"/>
          </w:tcPr>
          <w:p w:rsidR="00472B1B" w:rsidRDefault="006609F7">
            <w:pPr>
              <w:pStyle w:val="TableParagraph"/>
              <w:rPr>
                <w:rFonts w:ascii="Times New Roman"/>
              </w:rPr>
            </w:pPr>
            <w:r>
              <w:rPr>
                <w:rFonts w:ascii="Times New Roman"/>
                <w:sz w:val="40"/>
              </w:rPr>
              <w:t xml:space="preserve"> </w:t>
            </w:r>
            <w:permStart w:id="1344628170" w:edGrp="everyone"/>
            <w:r>
              <w:t xml:space="preserve">                </w:t>
            </w:r>
            <w:permEnd w:id="1344628170"/>
          </w:p>
        </w:tc>
        <w:tc>
          <w:tcPr>
            <w:tcW w:w="4176" w:type="dxa"/>
          </w:tcPr>
          <w:p w:rsidR="00472B1B" w:rsidRDefault="006609F7">
            <w:pPr>
              <w:pStyle w:val="TableParagraph"/>
              <w:rPr>
                <w:rFonts w:ascii="Times New Roman"/>
              </w:rPr>
            </w:pPr>
            <w:r>
              <w:rPr>
                <w:rFonts w:ascii="Times New Roman"/>
                <w:sz w:val="40"/>
              </w:rPr>
              <w:t xml:space="preserve"> </w:t>
            </w:r>
            <w:permStart w:id="1881434515" w:edGrp="everyone"/>
            <w:r>
              <w:t xml:space="preserve">                </w:t>
            </w:r>
            <w:permEnd w:id="1881434515"/>
          </w:p>
        </w:tc>
        <w:tc>
          <w:tcPr>
            <w:tcW w:w="4417" w:type="dxa"/>
          </w:tcPr>
          <w:p w:rsidR="00472B1B" w:rsidRDefault="006609F7">
            <w:pPr>
              <w:pStyle w:val="TableParagraph"/>
              <w:rPr>
                <w:rFonts w:ascii="Times New Roman"/>
              </w:rPr>
            </w:pPr>
            <w:r>
              <w:rPr>
                <w:rFonts w:ascii="Times New Roman"/>
                <w:sz w:val="40"/>
              </w:rPr>
              <w:t xml:space="preserve"> </w:t>
            </w:r>
            <w:permStart w:id="39408701" w:edGrp="everyone"/>
            <w:r>
              <w:t xml:space="preserve">                </w:t>
            </w:r>
            <w:permEnd w:id="39408701"/>
          </w:p>
        </w:tc>
      </w:tr>
      <w:tr w:rsidR="006609F7">
        <w:trPr>
          <w:trHeight w:val="1067"/>
        </w:trPr>
        <w:tc>
          <w:tcPr>
            <w:tcW w:w="1941" w:type="dxa"/>
          </w:tcPr>
          <w:p w:rsidR="006609F7" w:rsidRDefault="006609F7" w:rsidP="006609F7">
            <w:pPr>
              <w:pStyle w:val="TableParagraph"/>
              <w:rPr>
                <w:rFonts w:ascii="Times New Roman"/>
              </w:rPr>
            </w:pPr>
            <w:r>
              <w:rPr>
                <w:rFonts w:ascii="Times New Roman"/>
                <w:sz w:val="40"/>
              </w:rPr>
              <w:t xml:space="preserve"> </w:t>
            </w:r>
            <w:permStart w:id="1070939024" w:edGrp="everyone"/>
            <w:r>
              <w:t xml:space="preserve">                </w:t>
            </w:r>
            <w:permEnd w:id="1070939024"/>
          </w:p>
        </w:tc>
        <w:tc>
          <w:tcPr>
            <w:tcW w:w="4176" w:type="dxa"/>
          </w:tcPr>
          <w:p w:rsidR="006609F7" w:rsidRDefault="006609F7" w:rsidP="006609F7">
            <w:pPr>
              <w:pStyle w:val="TableParagraph"/>
              <w:rPr>
                <w:rFonts w:ascii="Times New Roman"/>
              </w:rPr>
            </w:pPr>
            <w:r>
              <w:rPr>
                <w:rFonts w:ascii="Times New Roman"/>
                <w:sz w:val="40"/>
              </w:rPr>
              <w:t xml:space="preserve"> </w:t>
            </w:r>
            <w:permStart w:id="318901328" w:edGrp="everyone"/>
            <w:r>
              <w:t xml:space="preserve">                </w:t>
            </w:r>
            <w:permEnd w:id="318901328"/>
          </w:p>
        </w:tc>
        <w:tc>
          <w:tcPr>
            <w:tcW w:w="4417" w:type="dxa"/>
          </w:tcPr>
          <w:p w:rsidR="006609F7" w:rsidRDefault="006609F7" w:rsidP="006609F7">
            <w:pPr>
              <w:pStyle w:val="TableParagraph"/>
              <w:rPr>
                <w:rFonts w:ascii="Times New Roman"/>
              </w:rPr>
            </w:pPr>
            <w:r>
              <w:rPr>
                <w:rFonts w:ascii="Times New Roman"/>
                <w:sz w:val="40"/>
              </w:rPr>
              <w:t xml:space="preserve"> </w:t>
            </w:r>
            <w:permStart w:id="1475632029" w:edGrp="everyone"/>
            <w:r>
              <w:t xml:space="preserve">                </w:t>
            </w:r>
            <w:permEnd w:id="1475632029"/>
          </w:p>
        </w:tc>
      </w:tr>
      <w:tr w:rsidR="006609F7">
        <w:trPr>
          <w:trHeight w:val="1067"/>
        </w:trPr>
        <w:tc>
          <w:tcPr>
            <w:tcW w:w="1941" w:type="dxa"/>
          </w:tcPr>
          <w:p w:rsidR="006609F7" w:rsidRDefault="006609F7" w:rsidP="006609F7">
            <w:pPr>
              <w:pStyle w:val="TableParagraph"/>
              <w:rPr>
                <w:rFonts w:ascii="Times New Roman"/>
              </w:rPr>
            </w:pPr>
            <w:r>
              <w:rPr>
                <w:rFonts w:ascii="Times New Roman"/>
                <w:sz w:val="40"/>
              </w:rPr>
              <w:t xml:space="preserve"> </w:t>
            </w:r>
            <w:permStart w:id="103970403" w:edGrp="everyone"/>
            <w:r>
              <w:t xml:space="preserve">                </w:t>
            </w:r>
            <w:permEnd w:id="103970403"/>
          </w:p>
        </w:tc>
        <w:tc>
          <w:tcPr>
            <w:tcW w:w="4176" w:type="dxa"/>
          </w:tcPr>
          <w:p w:rsidR="006609F7" w:rsidRDefault="006609F7" w:rsidP="006609F7">
            <w:pPr>
              <w:pStyle w:val="TableParagraph"/>
              <w:rPr>
                <w:rFonts w:ascii="Times New Roman"/>
              </w:rPr>
            </w:pPr>
            <w:r>
              <w:rPr>
                <w:rFonts w:ascii="Times New Roman"/>
                <w:sz w:val="40"/>
              </w:rPr>
              <w:t xml:space="preserve"> </w:t>
            </w:r>
            <w:permStart w:id="1208244615" w:edGrp="everyone"/>
            <w:r>
              <w:t xml:space="preserve">                </w:t>
            </w:r>
            <w:permEnd w:id="1208244615"/>
          </w:p>
        </w:tc>
        <w:tc>
          <w:tcPr>
            <w:tcW w:w="4417" w:type="dxa"/>
          </w:tcPr>
          <w:p w:rsidR="006609F7" w:rsidRDefault="006609F7" w:rsidP="006609F7">
            <w:pPr>
              <w:pStyle w:val="TableParagraph"/>
              <w:rPr>
                <w:rFonts w:ascii="Times New Roman"/>
              </w:rPr>
            </w:pPr>
            <w:r>
              <w:rPr>
                <w:rFonts w:ascii="Times New Roman"/>
                <w:sz w:val="40"/>
              </w:rPr>
              <w:t xml:space="preserve"> </w:t>
            </w:r>
            <w:permStart w:id="1871712286" w:edGrp="everyone"/>
            <w:r>
              <w:t xml:space="preserve">                </w:t>
            </w:r>
            <w:permEnd w:id="1871712286"/>
          </w:p>
        </w:tc>
      </w:tr>
      <w:tr w:rsidR="006609F7">
        <w:trPr>
          <w:trHeight w:val="1067"/>
        </w:trPr>
        <w:tc>
          <w:tcPr>
            <w:tcW w:w="1941" w:type="dxa"/>
          </w:tcPr>
          <w:p w:rsidR="006609F7" w:rsidRDefault="006609F7" w:rsidP="006609F7">
            <w:pPr>
              <w:pStyle w:val="TableParagraph"/>
              <w:rPr>
                <w:rFonts w:ascii="Times New Roman"/>
              </w:rPr>
            </w:pPr>
            <w:r>
              <w:rPr>
                <w:rFonts w:ascii="Times New Roman"/>
                <w:sz w:val="40"/>
              </w:rPr>
              <w:t xml:space="preserve"> </w:t>
            </w:r>
            <w:permStart w:id="555952648" w:edGrp="everyone"/>
            <w:r>
              <w:t xml:space="preserve">                </w:t>
            </w:r>
            <w:permEnd w:id="555952648"/>
          </w:p>
        </w:tc>
        <w:tc>
          <w:tcPr>
            <w:tcW w:w="4176" w:type="dxa"/>
          </w:tcPr>
          <w:p w:rsidR="006609F7" w:rsidRDefault="006609F7" w:rsidP="006609F7">
            <w:pPr>
              <w:pStyle w:val="TableParagraph"/>
              <w:rPr>
                <w:rFonts w:ascii="Times New Roman"/>
              </w:rPr>
            </w:pPr>
            <w:r>
              <w:rPr>
                <w:rFonts w:ascii="Times New Roman"/>
                <w:sz w:val="40"/>
              </w:rPr>
              <w:t xml:space="preserve"> </w:t>
            </w:r>
            <w:permStart w:id="1077896316" w:edGrp="everyone"/>
            <w:r>
              <w:t xml:space="preserve">                </w:t>
            </w:r>
            <w:permEnd w:id="1077896316"/>
          </w:p>
        </w:tc>
        <w:tc>
          <w:tcPr>
            <w:tcW w:w="4417" w:type="dxa"/>
          </w:tcPr>
          <w:p w:rsidR="006609F7" w:rsidRDefault="006609F7" w:rsidP="006609F7">
            <w:pPr>
              <w:pStyle w:val="TableParagraph"/>
              <w:rPr>
                <w:rFonts w:ascii="Times New Roman"/>
              </w:rPr>
            </w:pPr>
            <w:r>
              <w:rPr>
                <w:rFonts w:ascii="Times New Roman"/>
                <w:sz w:val="40"/>
              </w:rPr>
              <w:t xml:space="preserve"> </w:t>
            </w:r>
            <w:permStart w:id="161382191" w:edGrp="everyone"/>
            <w:r>
              <w:t xml:space="preserve">                </w:t>
            </w:r>
            <w:permEnd w:id="161382191"/>
          </w:p>
        </w:tc>
      </w:tr>
      <w:tr w:rsidR="006609F7">
        <w:trPr>
          <w:trHeight w:val="1067"/>
        </w:trPr>
        <w:tc>
          <w:tcPr>
            <w:tcW w:w="1941" w:type="dxa"/>
          </w:tcPr>
          <w:p w:rsidR="006609F7" w:rsidRDefault="006609F7" w:rsidP="006609F7">
            <w:pPr>
              <w:pStyle w:val="TableParagraph"/>
              <w:rPr>
                <w:rFonts w:ascii="Times New Roman"/>
              </w:rPr>
            </w:pPr>
            <w:r>
              <w:rPr>
                <w:rFonts w:ascii="Times New Roman"/>
                <w:sz w:val="40"/>
              </w:rPr>
              <w:t xml:space="preserve"> </w:t>
            </w:r>
            <w:permStart w:id="14030638" w:edGrp="everyone"/>
            <w:r>
              <w:t xml:space="preserve">                </w:t>
            </w:r>
            <w:permEnd w:id="14030638"/>
          </w:p>
        </w:tc>
        <w:tc>
          <w:tcPr>
            <w:tcW w:w="4176" w:type="dxa"/>
          </w:tcPr>
          <w:p w:rsidR="006609F7" w:rsidRDefault="006609F7" w:rsidP="006609F7">
            <w:pPr>
              <w:pStyle w:val="TableParagraph"/>
              <w:rPr>
                <w:rFonts w:ascii="Times New Roman"/>
              </w:rPr>
            </w:pPr>
            <w:r>
              <w:rPr>
                <w:rFonts w:ascii="Times New Roman"/>
                <w:sz w:val="40"/>
              </w:rPr>
              <w:t xml:space="preserve"> </w:t>
            </w:r>
            <w:permStart w:id="1733579023" w:edGrp="everyone"/>
            <w:r>
              <w:t xml:space="preserve">                </w:t>
            </w:r>
            <w:permEnd w:id="1733579023"/>
          </w:p>
        </w:tc>
        <w:tc>
          <w:tcPr>
            <w:tcW w:w="4417" w:type="dxa"/>
          </w:tcPr>
          <w:p w:rsidR="006609F7" w:rsidRDefault="006609F7" w:rsidP="006609F7">
            <w:pPr>
              <w:pStyle w:val="TableParagraph"/>
              <w:rPr>
                <w:rFonts w:ascii="Times New Roman"/>
              </w:rPr>
            </w:pPr>
            <w:r>
              <w:rPr>
                <w:rFonts w:ascii="Times New Roman"/>
                <w:sz w:val="40"/>
              </w:rPr>
              <w:t xml:space="preserve"> </w:t>
            </w:r>
            <w:permStart w:id="1390300687" w:edGrp="everyone"/>
            <w:r>
              <w:t xml:space="preserve">                </w:t>
            </w:r>
            <w:permEnd w:id="1390300687"/>
          </w:p>
        </w:tc>
      </w:tr>
      <w:tr w:rsidR="006609F7">
        <w:trPr>
          <w:trHeight w:val="825"/>
        </w:trPr>
        <w:tc>
          <w:tcPr>
            <w:tcW w:w="1941" w:type="dxa"/>
            <w:shd w:val="clear" w:color="auto" w:fill="C6C6DC"/>
          </w:tcPr>
          <w:p w:rsidR="006609F7" w:rsidRDefault="006609F7" w:rsidP="006609F7">
            <w:pPr>
              <w:pStyle w:val="TableParagraph"/>
              <w:spacing w:before="52"/>
              <w:ind w:left="80"/>
              <w:rPr>
                <w:b/>
                <w:sz w:val="20"/>
              </w:rPr>
            </w:pPr>
            <w:r>
              <w:rPr>
                <w:b/>
                <w:color w:val="231F20"/>
                <w:sz w:val="20"/>
              </w:rPr>
              <w:t>Behaviour</w:t>
            </w:r>
          </w:p>
        </w:tc>
        <w:tc>
          <w:tcPr>
            <w:tcW w:w="4176" w:type="dxa"/>
            <w:shd w:val="clear" w:color="auto" w:fill="C6C6DC"/>
          </w:tcPr>
          <w:p w:rsidR="006609F7" w:rsidRDefault="006609F7" w:rsidP="006609F7">
            <w:pPr>
              <w:pStyle w:val="TableParagraph"/>
              <w:spacing w:before="52" w:line="254" w:lineRule="auto"/>
              <w:ind w:left="80" w:right="118"/>
              <w:rPr>
                <w:b/>
                <w:sz w:val="20"/>
              </w:rPr>
            </w:pPr>
            <w:r>
              <w:rPr>
                <w:b/>
                <w:color w:val="231F20"/>
                <w:w w:val="90"/>
                <w:sz w:val="20"/>
              </w:rPr>
              <w:t xml:space="preserve">In what environment(s) and how could the </w:t>
            </w:r>
            <w:r>
              <w:rPr>
                <w:b/>
                <w:color w:val="231F20"/>
                <w:w w:val="95"/>
                <w:sz w:val="20"/>
              </w:rPr>
              <w:t>behaviour be used</w:t>
            </w:r>
          </w:p>
        </w:tc>
        <w:tc>
          <w:tcPr>
            <w:tcW w:w="4417" w:type="dxa"/>
            <w:shd w:val="clear" w:color="auto" w:fill="C6C6DC"/>
          </w:tcPr>
          <w:p w:rsidR="006609F7" w:rsidRDefault="006609F7" w:rsidP="006609F7">
            <w:pPr>
              <w:pStyle w:val="TableParagraph"/>
              <w:spacing w:before="52" w:line="254" w:lineRule="auto"/>
              <w:ind w:left="80" w:right="528"/>
              <w:jc w:val="both"/>
              <w:rPr>
                <w:b/>
                <w:sz w:val="20"/>
              </w:rPr>
            </w:pPr>
            <w:r>
              <w:rPr>
                <w:b/>
                <w:color w:val="231F20"/>
                <w:w w:val="90"/>
                <w:sz w:val="20"/>
              </w:rPr>
              <w:t xml:space="preserve">What positive effect could displaying the </w:t>
            </w:r>
            <w:r>
              <w:rPr>
                <w:b/>
                <w:color w:val="231F20"/>
                <w:w w:val="95"/>
                <w:sz w:val="20"/>
              </w:rPr>
              <w:t>behaviour</w:t>
            </w:r>
            <w:r>
              <w:rPr>
                <w:b/>
                <w:color w:val="231F20"/>
                <w:spacing w:val="-31"/>
                <w:w w:val="95"/>
                <w:sz w:val="20"/>
              </w:rPr>
              <w:t xml:space="preserve"> </w:t>
            </w:r>
            <w:r>
              <w:rPr>
                <w:b/>
                <w:color w:val="231F20"/>
                <w:spacing w:val="-3"/>
                <w:w w:val="95"/>
                <w:sz w:val="20"/>
              </w:rPr>
              <w:t>have</w:t>
            </w:r>
            <w:r>
              <w:rPr>
                <w:b/>
                <w:color w:val="231F20"/>
                <w:spacing w:val="-31"/>
                <w:w w:val="95"/>
                <w:sz w:val="20"/>
              </w:rPr>
              <w:t xml:space="preserve"> </w:t>
            </w:r>
            <w:r>
              <w:rPr>
                <w:b/>
                <w:color w:val="231F20"/>
                <w:w w:val="95"/>
                <w:sz w:val="20"/>
              </w:rPr>
              <w:t>on</w:t>
            </w:r>
            <w:r>
              <w:rPr>
                <w:b/>
                <w:color w:val="231F20"/>
                <w:spacing w:val="-31"/>
                <w:w w:val="95"/>
                <w:sz w:val="20"/>
              </w:rPr>
              <w:t xml:space="preserve"> </w:t>
            </w:r>
            <w:r>
              <w:rPr>
                <w:b/>
                <w:color w:val="231F20"/>
                <w:w w:val="95"/>
                <w:sz w:val="20"/>
              </w:rPr>
              <w:t>my</w:t>
            </w:r>
            <w:r>
              <w:rPr>
                <w:b/>
                <w:color w:val="231F20"/>
                <w:spacing w:val="-30"/>
                <w:w w:val="95"/>
                <w:sz w:val="20"/>
              </w:rPr>
              <w:t xml:space="preserve"> </w:t>
            </w:r>
            <w:r>
              <w:rPr>
                <w:b/>
                <w:color w:val="231F20"/>
                <w:w w:val="95"/>
                <w:sz w:val="20"/>
              </w:rPr>
              <w:t>employability</w:t>
            </w:r>
            <w:r>
              <w:rPr>
                <w:b/>
                <w:color w:val="231F20"/>
                <w:spacing w:val="-31"/>
                <w:w w:val="95"/>
                <w:sz w:val="20"/>
              </w:rPr>
              <w:t xml:space="preserve"> </w:t>
            </w:r>
            <w:r>
              <w:rPr>
                <w:b/>
                <w:color w:val="231F20"/>
                <w:w w:val="95"/>
                <w:sz w:val="20"/>
              </w:rPr>
              <w:t xml:space="preserve">and </w:t>
            </w:r>
            <w:r>
              <w:rPr>
                <w:b/>
                <w:color w:val="231F20"/>
                <w:sz w:val="20"/>
              </w:rPr>
              <w:t>success in</w:t>
            </w:r>
            <w:r>
              <w:rPr>
                <w:b/>
                <w:color w:val="231F20"/>
                <w:spacing w:val="-17"/>
                <w:sz w:val="20"/>
              </w:rPr>
              <w:t xml:space="preserve"> </w:t>
            </w:r>
            <w:r>
              <w:rPr>
                <w:b/>
                <w:color w:val="231F20"/>
                <w:sz w:val="20"/>
              </w:rPr>
              <w:t>work</w:t>
            </w:r>
          </w:p>
        </w:tc>
      </w:tr>
      <w:tr w:rsidR="006609F7">
        <w:trPr>
          <w:trHeight w:val="988"/>
        </w:trPr>
        <w:tc>
          <w:tcPr>
            <w:tcW w:w="1941" w:type="dxa"/>
          </w:tcPr>
          <w:p w:rsidR="006609F7" w:rsidRDefault="006609F7" w:rsidP="006609F7">
            <w:pPr>
              <w:pStyle w:val="TableParagraph"/>
              <w:rPr>
                <w:rFonts w:ascii="Times New Roman"/>
              </w:rPr>
            </w:pPr>
            <w:r>
              <w:rPr>
                <w:rFonts w:ascii="Times New Roman"/>
                <w:sz w:val="40"/>
              </w:rPr>
              <w:t xml:space="preserve"> </w:t>
            </w:r>
            <w:permStart w:id="1221682774" w:edGrp="everyone"/>
            <w:r>
              <w:t xml:space="preserve">                </w:t>
            </w:r>
            <w:permEnd w:id="1221682774"/>
          </w:p>
        </w:tc>
        <w:tc>
          <w:tcPr>
            <w:tcW w:w="4176" w:type="dxa"/>
          </w:tcPr>
          <w:p w:rsidR="006609F7" w:rsidRDefault="006609F7" w:rsidP="006609F7">
            <w:pPr>
              <w:pStyle w:val="TableParagraph"/>
              <w:rPr>
                <w:rFonts w:ascii="Times New Roman"/>
              </w:rPr>
            </w:pPr>
            <w:r>
              <w:rPr>
                <w:rFonts w:ascii="Times New Roman"/>
                <w:sz w:val="40"/>
              </w:rPr>
              <w:t xml:space="preserve"> </w:t>
            </w:r>
            <w:permStart w:id="1593194264" w:edGrp="everyone"/>
            <w:r>
              <w:t xml:space="preserve">                </w:t>
            </w:r>
            <w:permEnd w:id="1593194264"/>
          </w:p>
        </w:tc>
        <w:tc>
          <w:tcPr>
            <w:tcW w:w="4417" w:type="dxa"/>
          </w:tcPr>
          <w:p w:rsidR="006609F7" w:rsidRDefault="006609F7" w:rsidP="006609F7">
            <w:pPr>
              <w:pStyle w:val="TableParagraph"/>
              <w:rPr>
                <w:rFonts w:ascii="Times New Roman"/>
              </w:rPr>
            </w:pPr>
            <w:r>
              <w:rPr>
                <w:rFonts w:ascii="Times New Roman"/>
                <w:sz w:val="40"/>
              </w:rPr>
              <w:t xml:space="preserve"> </w:t>
            </w:r>
            <w:permStart w:id="587351008" w:edGrp="everyone"/>
            <w:r>
              <w:t xml:space="preserve">                </w:t>
            </w:r>
            <w:permEnd w:id="587351008"/>
          </w:p>
        </w:tc>
      </w:tr>
      <w:tr w:rsidR="006609F7">
        <w:trPr>
          <w:trHeight w:val="988"/>
        </w:trPr>
        <w:tc>
          <w:tcPr>
            <w:tcW w:w="1941" w:type="dxa"/>
          </w:tcPr>
          <w:p w:rsidR="006609F7" w:rsidRDefault="006609F7" w:rsidP="006609F7">
            <w:pPr>
              <w:pStyle w:val="TableParagraph"/>
              <w:rPr>
                <w:rFonts w:ascii="Times New Roman"/>
              </w:rPr>
            </w:pPr>
            <w:r>
              <w:rPr>
                <w:rFonts w:ascii="Times New Roman"/>
                <w:sz w:val="40"/>
              </w:rPr>
              <w:t xml:space="preserve"> </w:t>
            </w:r>
            <w:permStart w:id="1534212982" w:edGrp="everyone"/>
            <w:r>
              <w:t xml:space="preserve">                </w:t>
            </w:r>
            <w:permEnd w:id="1534212982"/>
          </w:p>
        </w:tc>
        <w:tc>
          <w:tcPr>
            <w:tcW w:w="4176" w:type="dxa"/>
          </w:tcPr>
          <w:p w:rsidR="006609F7" w:rsidRDefault="006609F7" w:rsidP="006609F7">
            <w:pPr>
              <w:pStyle w:val="TableParagraph"/>
              <w:rPr>
                <w:rFonts w:ascii="Times New Roman"/>
              </w:rPr>
            </w:pPr>
            <w:r>
              <w:rPr>
                <w:rFonts w:ascii="Times New Roman"/>
                <w:sz w:val="40"/>
              </w:rPr>
              <w:t xml:space="preserve"> </w:t>
            </w:r>
            <w:permStart w:id="90203119" w:edGrp="everyone"/>
            <w:r>
              <w:t xml:space="preserve">                </w:t>
            </w:r>
            <w:permEnd w:id="90203119"/>
          </w:p>
        </w:tc>
        <w:tc>
          <w:tcPr>
            <w:tcW w:w="4417" w:type="dxa"/>
          </w:tcPr>
          <w:p w:rsidR="006609F7" w:rsidRDefault="006609F7" w:rsidP="006609F7">
            <w:pPr>
              <w:pStyle w:val="TableParagraph"/>
              <w:rPr>
                <w:rFonts w:ascii="Times New Roman"/>
              </w:rPr>
            </w:pPr>
            <w:r>
              <w:rPr>
                <w:rFonts w:ascii="Times New Roman"/>
                <w:sz w:val="40"/>
              </w:rPr>
              <w:t xml:space="preserve"> </w:t>
            </w:r>
            <w:permStart w:id="2106944859" w:edGrp="everyone"/>
            <w:r>
              <w:t xml:space="preserve">                </w:t>
            </w:r>
            <w:permEnd w:id="2106944859"/>
          </w:p>
        </w:tc>
      </w:tr>
      <w:tr w:rsidR="006609F7">
        <w:trPr>
          <w:trHeight w:val="988"/>
        </w:trPr>
        <w:tc>
          <w:tcPr>
            <w:tcW w:w="1941" w:type="dxa"/>
          </w:tcPr>
          <w:p w:rsidR="006609F7" w:rsidRDefault="006609F7" w:rsidP="006609F7">
            <w:pPr>
              <w:pStyle w:val="TableParagraph"/>
              <w:rPr>
                <w:rFonts w:ascii="Times New Roman"/>
              </w:rPr>
            </w:pPr>
            <w:r>
              <w:rPr>
                <w:rFonts w:ascii="Times New Roman"/>
                <w:sz w:val="40"/>
              </w:rPr>
              <w:t xml:space="preserve"> </w:t>
            </w:r>
            <w:permStart w:id="696327023" w:edGrp="everyone"/>
            <w:r>
              <w:t xml:space="preserve">                </w:t>
            </w:r>
            <w:permEnd w:id="696327023"/>
          </w:p>
        </w:tc>
        <w:tc>
          <w:tcPr>
            <w:tcW w:w="4176" w:type="dxa"/>
          </w:tcPr>
          <w:p w:rsidR="006609F7" w:rsidRDefault="006609F7" w:rsidP="006609F7">
            <w:pPr>
              <w:pStyle w:val="TableParagraph"/>
              <w:rPr>
                <w:rFonts w:ascii="Times New Roman"/>
              </w:rPr>
            </w:pPr>
            <w:r>
              <w:rPr>
                <w:rFonts w:ascii="Times New Roman"/>
                <w:sz w:val="40"/>
              </w:rPr>
              <w:t xml:space="preserve"> </w:t>
            </w:r>
            <w:permStart w:id="601060653" w:edGrp="everyone"/>
            <w:r>
              <w:t xml:space="preserve">                </w:t>
            </w:r>
            <w:permEnd w:id="601060653"/>
          </w:p>
        </w:tc>
        <w:tc>
          <w:tcPr>
            <w:tcW w:w="4417" w:type="dxa"/>
          </w:tcPr>
          <w:p w:rsidR="006609F7" w:rsidRDefault="006609F7" w:rsidP="006609F7">
            <w:pPr>
              <w:pStyle w:val="TableParagraph"/>
              <w:rPr>
                <w:rFonts w:ascii="Times New Roman"/>
              </w:rPr>
            </w:pPr>
            <w:r>
              <w:rPr>
                <w:rFonts w:ascii="Times New Roman"/>
                <w:sz w:val="40"/>
              </w:rPr>
              <w:t xml:space="preserve"> </w:t>
            </w:r>
            <w:permStart w:id="1651966347" w:edGrp="everyone"/>
            <w:r>
              <w:t xml:space="preserve">                </w:t>
            </w:r>
            <w:permEnd w:id="1651966347"/>
          </w:p>
        </w:tc>
      </w:tr>
      <w:tr w:rsidR="006609F7">
        <w:trPr>
          <w:trHeight w:val="988"/>
        </w:trPr>
        <w:tc>
          <w:tcPr>
            <w:tcW w:w="1941" w:type="dxa"/>
          </w:tcPr>
          <w:p w:rsidR="006609F7" w:rsidRDefault="006609F7" w:rsidP="006609F7">
            <w:pPr>
              <w:pStyle w:val="TableParagraph"/>
              <w:rPr>
                <w:rFonts w:ascii="Times New Roman"/>
              </w:rPr>
            </w:pPr>
            <w:r>
              <w:rPr>
                <w:rFonts w:ascii="Times New Roman"/>
                <w:sz w:val="40"/>
              </w:rPr>
              <w:t xml:space="preserve"> </w:t>
            </w:r>
            <w:permStart w:id="242501650" w:edGrp="everyone"/>
            <w:r>
              <w:t xml:space="preserve">                </w:t>
            </w:r>
            <w:permEnd w:id="242501650"/>
          </w:p>
        </w:tc>
        <w:tc>
          <w:tcPr>
            <w:tcW w:w="4176" w:type="dxa"/>
          </w:tcPr>
          <w:p w:rsidR="006609F7" w:rsidRDefault="006609F7" w:rsidP="006609F7">
            <w:pPr>
              <w:pStyle w:val="TableParagraph"/>
              <w:rPr>
                <w:rFonts w:ascii="Times New Roman"/>
              </w:rPr>
            </w:pPr>
            <w:r>
              <w:rPr>
                <w:rFonts w:ascii="Times New Roman"/>
                <w:sz w:val="40"/>
              </w:rPr>
              <w:t xml:space="preserve"> </w:t>
            </w:r>
            <w:permStart w:id="387194008" w:edGrp="everyone"/>
            <w:r>
              <w:t xml:space="preserve">                </w:t>
            </w:r>
            <w:permEnd w:id="387194008"/>
          </w:p>
        </w:tc>
        <w:tc>
          <w:tcPr>
            <w:tcW w:w="4417" w:type="dxa"/>
          </w:tcPr>
          <w:p w:rsidR="006609F7" w:rsidRDefault="006609F7" w:rsidP="006609F7">
            <w:pPr>
              <w:pStyle w:val="TableParagraph"/>
              <w:rPr>
                <w:rFonts w:ascii="Times New Roman"/>
              </w:rPr>
            </w:pPr>
            <w:r>
              <w:rPr>
                <w:rFonts w:ascii="Times New Roman"/>
                <w:sz w:val="40"/>
              </w:rPr>
              <w:t xml:space="preserve"> </w:t>
            </w:r>
            <w:permStart w:id="2001994634" w:edGrp="everyone"/>
            <w:r>
              <w:t xml:space="preserve">                </w:t>
            </w:r>
            <w:permEnd w:id="2001994634"/>
          </w:p>
        </w:tc>
      </w:tr>
      <w:tr w:rsidR="006609F7">
        <w:trPr>
          <w:trHeight w:val="1146"/>
        </w:trPr>
        <w:tc>
          <w:tcPr>
            <w:tcW w:w="1941" w:type="dxa"/>
          </w:tcPr>
          <w:p w:rsidR="006609F7" w:rsidRDefault="006609F7" w:rsidP="006609F7">
            <w:pPr>
              <w:pStyle w:val="TableParagraph"/>
              <w:rPr>
                <w:rFonts w:ascii="Times New Roman"/>
              </w:rPr>
            </w:pPr>
            <w:r>
              <w:rPr>
                <w:rFonts w:ascii="Times New Roman"/>
                <w:sz w:val="40"/>
              </w:rPr>
              <w:t xml:space="preserve"> </w:t>
            </w:r>
            <w:permStart w:id="2122197464" w:edGrp="everyone"/>
            <w:r>
              <w:t xml:space="preserve">                </w:t>
            </w:r>
            <w:permEnd w:id="2122197464"/>
          </w:p>
        </w:tc>
        <w:tc>
          <w:tcPr>
            <w:tcW w:w="4176" w:type="dxa"/>
          </w:tcPr>
          <w:p w:rsidR="006609F7" w:rsidRDefault="006609F7" w:rsidP="006609F7">
            <w:pPr>
              <w:pStyle w:val="TableParagraph"/>
              <w:rPr>
                <w:rFonts w:ascii="Times New Roman"/>
              </w:rPr>
            </w:pPr>
            <w:r>
              <w:rPr>
                <w:rFonts w:ascii="Times New Roman"/>
                <w:sz w:val="40"/>
              </w:rPr>
              <w:t xml:space="preserve"> </w:t>
            </w:r>
            <w:permStart w:id="2003042466" w:edGrp="everyone"/>
            <w:r>
              <w:t xml:space="preserve">                </w:t>
            </w:r>
            <w:permEnd w:id="2003042466"/>
          </w:p>
        </w:tc>
        <w:tc>
          <w:tcPr>
            <w:tcW w:w="4417" w:type="dxa"/>
          </w:tcPr>
          <w:p w:rsidR="006609F7" w:rsidRDefault="006609F7" w:rsidP="006609F7">
            <w:pPr>
              <w:pStyle w:val="TableParagraph"/>
              <w:rPr>
                <w:rFonts w:ascii="Times New Roman"/>
              </w:rPr>
            </w:pPr>
            <w:r>
              <w:rPr>
                <w:rFonts w:ascii="Times New Roman"/>
                <w:sz w:val="40"/>
              </w:rPr>
              <w:t xml:space="preserve"> </w:t>
            </w:r>
            <w:permStart w:id="1983912257" w:edGrp="everyone"/>
            <w:r>
              <w:t xml:space="preserve">                </w:t>
            </w:r>
            <w:permEnd w:id="1983912257"/>
          </w:p>
        </w:tc>
      </w:tr>
    </w:tbl>
    <w:p w:rsidR="00472B1B" w:rsidRDefault="00472B1B">
      <w:pPr>
        <w:pStyle w:val="BodyText"/>
        <w:spacing w:before="8"/>
        <w:rPr>
          <w:rFonts w:ascii="Times New Roman"/>
          <w:sz w:val="18"/>
        </w:rPr>
      </w:pPr>
    </w:p>
    <w:p w:rsidR="00472B1B" w:rsidRDefault="009C4904">
      <w:pPr>
        <w:tabs>
          <w:tab w:val="left" w:pos="7466"/>
        </w:tabs>
        <w:spacing w:before="107"/>
        <w:ind w:left="100"/>
        <w:rPr>
          <w:rFonts w:ascii="Times New Roman" w:hAnsi="Times New Roman"/>
          <w:i/>
          <w:sz w:val="18"/>
        </w:rPr>
      </w:pPr>
      <w:r>
        <w:rPr>
          <w:b/>
          <w:color w:val="243D87"/>
          <w:position w:val="-4"/>
          <w:sz w:val="24"/>
        </w:rPr>
        <w:t>6</w:t>
      </w:r>
      <w:r>
        <w:rPr>
          <w:b/>
          <w:color w:val="243D87"/>
          <w:position w:val="-4"/>
          <w:sz w:val="24"/>
        </w:rPr>
        <w:tab/>
      </w:r>
      <w:r>
        <w:rPr>
          <w:rFonts w:ascii="Times New Roman" w:hAnsi="Times New Roman"/>
          <w:i/>
          <w:color w:val="243D87"/>
          <w:sz w:val="18"/>
        </w:rPr>
        <w:t>SL0923 Issue 2 09/19 | © Sports</w:t>
      </w:r>
      <w:r>
        <w:rPr>
          <w:rFonts w:ascii="Times New Roman" w:hAnsi="Times New Roman"/>
          <w:i/>
          <w:color w:val="243D87"/>
          <w:spacing w:val="10"/>
          <w:sz w:val="18"/>
        </w:rPr>
        <w:t xml:space="preserve"> </w:t>
      </w:r>
      <w:r>
        <w:rPr>
          <w:rFonts w:ascii="Times New Roman" w:hAnsi="Times New Roman"/>
          <w:i/>
          <w:color w:val="243D87"/>
          <w:sz w:val="18"/>
        </w:rPr>
        <w:t>Leaders</w:t>
      </w:r>
    </w:p>
    <w:p w:rsidR="00472B1B" w:rsidRDefault="00472B1B">
      <w:pPr>
        <w:rPr>
          <w:rFonts w:ascii="Times New Roman" w:hAnsi="Times New Roman"/>
          <w:sz w:val="18"/>
        </w:rPr>
        <w:sectPr w:rsidR="00472B1B">
          <w:pgSz w:w="11910" w:h="16840"/>
          <w:pgMar w:top="500" w:right="560" w:bottom="280" w:left="580" w:header="720" w:footer="720" w:gutter="0"/>
          <w:cols w:space="720"/>
        </w:sectPr>
      </w:pPr>
    </w:p>
    <w:p w:rsidR="00472B1B" w:rsidRDefault="00D0692E">
      <w:pPr>
        <w:pStyle w:val="Heading1"/>
        <w:spacing w:before="92"/>
        <w:ind w:left="630"/>
      </w:pPr>
      <w:r>
        <w:rPr>
          <w:noProof/>
          <w:lang w:bidi="ar-SA"/>
        </w:rPr>
        <mc:AlternateContent>
          <mc:Choice Requires="wps">
            <w:drawing>
              <wp:anchor distT="0" distB="0" distL="114300" distR="114300" simplePos="0" relativeHeight="251646976" behindDoc="0" locked="0" layoutInCell="1" allowOverlap="1">
                <wp:simplePos x="0" y="0"/>
                <wp:positionH relativeFrom="page">
                  <wp:posOffset>398145</wp:posOffset>
                </wp:positionH>
                <wp:positionV relativeFrom="page">
                  <wp:posOffset>7033260</wp:posOffset>
                </wp:positionV>
                <wp:extent cx="196215" cy="107950"/>
                <wp:effectExtent l="0" t="3810" r="0" b="2540"/>
                <wp:wrapNone/>
                <wp:docPr id="92"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before="25"/>
                              <w:ind w:left="20"/>
                              <w:rPr>
                                <w:b/>
                                <w:sz w:val="24"/>
                              </w:rPr>
                            </w:pPr>
                            <w:r>
                              <w:rPr>
                                <w:b/>
                                <w:color w:val="243D87"/>
                                <w:w w:val="97"/>
                                <w:sz w:val="24"/>
                              </w:rPr>
                              <w:t>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93" type="#_x0000_t202" style="position:absolute;left:0;text-align:left;margin-left:31.35pt;margin-top:553.8pt;width:15.45pt;height: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" filled="f" stroked="f">
                <v:textbox style="layout-flow:vertical" inset="0,0,0,0">
                  <w:txbxContent>
                    <w:p w:rsidR="00165A30" w:rsidRDefault="00165A30">
                      <w:pPr>
                        <w:spacing w:before="25"/>
                        <w:ind w:left="20"/>
                        <w:rPr>
                          <w:b/>
                          <w:sz w:val="24"/>
                        </w:rPr>
                      </w:pPr>
                      <w:r>
                        <w:rPr>
                          <w:b/>
                          <w:color w:val="243D87"/>
                          <w:w w:val="97"/>
                          <w:sz w:val="24"/>
                        </w:rPr>
                        <w:t>7</w:t>
                      </w:r>
                    </w:p>
                  </w:txbxContent>
                </v:textbox>
                <w10:wrap anchorx="page" anchory="page"/>
              </v:shape>
            </w:pict>
          </mc:Fallback>
        </mc:AlternateContent>
      </w:r>
      <w:r>
        <w:rPr>
          <w:noProof/>
          <w:lang w:bidi="ar-SA"/>
        </w:rPr>
        <mc:AlternateContent>
          <mc:Choice Requires="wps">
            <w:drawing>
              <wp:anchor distT="0" distB="0" distL="114300" distR="114300" simplePos="0" relativeHeight="251648000" behindDoc="0" locked="0" layoutInCell="1" allowOverlap="1">
                <wp:simplePos x="0" y="0"/>
                <wp:positionH relativeFrom="page">
                  <wp:posOffset>409575</wp:posOffset>
                </wp:positionH>
                <wp:positionV relativeFrom="paragraph">
                  <wp:posOffset>85725</wp:posOffset>
                </wp:positionV>
                <wp:extent cx="149225" cy="2042160"/>
                <wp:effectExtent l="0" t="0" r="3175" b="0"/>
                <wp:wrapNone/>
                <wp:docPr id="91"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204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before="13"/>
                              <w:ind w:left="20"/>
                              <w:rPr>
                                <w:rFonts w:ascii="Times New Roman" w:hAnsi="Times New Roman"/>
                                <w:i/>
                                <w:sz w:val="18"/>
                              </w:rPr>
                            </w:pPr>
                            <w:r>
                              <w:rPr>
                                <w:rFonts w:ascii="Times New Roman" w:hAnsi="Times New Roman"/>
                                <w:i/>
                                <w:color w:val="243D87"/>
                                <w:w w:val="105"/>
                                <w:sz w:val="18"/>
                              </w:rPr>
                              <w:t>SL0923 Issue 2 09/19 | © Sports Leaders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94" type="#_x0000_t202" style="position:absolute;left:0;text-align:left;margin-left:32.25pt;margin-top:6.75pt;width:11.75pt;height:160.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" filled="f" stroked="f">
                <v:textbox style="layout-flow:vertical" inset="0,0,0,0">
                  <w:txbxContent>
                    <w:p w:rsidR="00165A30" w:rsidRDefault="00165A30">
                      <w:pPr>
                        <w:spacing w:before="13"/>
                        <w:ind w:left="20"/>
                        <w:rPr>
                          <w:rFonts w:ascii="Times New Roman" w:hAnsi="Times New Roman"/>
                          <w:i/>
                          <w:sz w:val="18"/>
                        </w:rPr>
                      </w:pPr>
                      <w:r>
                        <w:rPr>
                          <w:rFonts w:ascii="Times New Roman" w:hAnsi="Times New Roman"/>
                          <w:i/>
                          <w:color w:val="243D87"/>
                          <w:w w:val="105"/>
                          <w:sz w:val="18"/>
                        </w:rPr>
                        <w:t>SL0923 Issue 2 09/19 | © Sports Leaders</w:t>
                      </w:r>
                    </w:p>
                  </w:txbxContent>
                </v:textbox>
                <w10:wrap anchorx="page"/>
              </v:shape>
            </w:pict>
          </mc:Fallback>
        </mc:AlternateContent>
      </w:r>
      <w:r w:rsidR="009C4904">
        <w:rPr>
          <w:color w:val="243D87"/>
          <w:w w:val="95"/>
        </w:rPr>
        <w:t>Task 1.3</w:t>
      </w:r>
    </w:p>
    <w:p w:rsidR="00472B1B" w:rsidRDefault="009C4904">
      <w:pPr>
        <w:pStyle w:val="Heading3"/>
        <w:ind w:left="630"/>
      </w:pPr>
      <w:r>
        <w:rPr>
          <w:color w:val="243D87"/>
        </w:rPr>
        <w:t>Reflecting on the leadership skills you have used</w:t>
      </w:r>
    </w:p>
    <w:p w:rsidR="00472B1B" w:rsidRDefault="009C4904">
      <w:pPr>
        <w:pStyle w:val="Heading4"/>
        <w:spacing w:before="173" w:line="247" w:lineRule="auto"/>
        <w:ind w:left="630" w:right="225"/>
      </w:pPr>
      <w:r>
        <w:rPr>
          <w:color w:val="231F20"/>
          <w:w w:val="105"/>
        </w:rPr>
        <w:t>In</w:t>
      </w:r>
      <w:r>
        <w:rPr>
          <w:color w:val="231F20"/>
          <w:spacing w:val="-17"/>
          <w:w w:val="105"/>
        </w:rPr>
        <w:t xml:space="preserve"> </w:t>
      </w:r>
      <w:r>
        <w:rPr>
          <w:color w:val="231F20"/>
          <w:spacing w:val="-3"/>
          <w:w w:val="105"/>
        </w:rPr>
        <w:t>order</w:t>
      </w:r>
      <w:r>
        <w:rPr>
          <w:color w:val="231F20"/>
          <w:spacing w:val="-16"/>
          <w:w w:val="105"/>
        </w:rPr>
        <w:t xml:space="preserve"> </w:t>
      </w:r>
      <w:r>
        <w:rPr>
          <w:color w:val="231F20"/>
          <w:w w:val="105"/>
        </w:rPr>
        <w:t>to</w:t>
      </w:r>
      <w:r>
        <w:rPr>
          <w:color w:val="231F20"/>
          <w:spacing w:val="-17"/>
          <w:w w:val="105"/>
        </w:rPr>
        <w:t xml:space="preserve"> </w:t>
      </w:r>
      <w:r>
        <w:rPr>
          <w:color w:val="231F20"/>
          <w:spacing w:val="-4"/>
          <w:w w:val="105"/>
        </w:rPr>
        <w:t>improve</w:t>
      </w:r>
      <w:r>
        <w:rPr>
          <w:color w:val="231F20"/>
          <w:spacing w:val="-15"/>
          <w:w w:val="105"/>
        </w:rPr>
        <w:t xml:space="preserve"> </w:t>
      </w:r>
      <w:r>
        <w:rPr>
          <w:color w:val="231F20"/>
          <w:spacing w:val="-3"/>
          <w:w w:val="105"/>
        </w:rPr>
        <w:t>anything,</w:t>
      </w:r>
      <w:r>
        <w:rPr>
          <w:color w:val="231F20"/>
          <w:spacing w:val="-17"/>
          <w:w w:val="105"/>
        </w:rPr>
        <w:t xml:space="preserve"> </w:t>
      </w:r>
      <w:r>
        <w:rPr>
          <w:color w:val="231F20"/>
          <w:w w:val="105"/>
        </w:rPr>
        <w:t>it</w:t>
      </w:r>
      <w:r>
        <w:rPr>
          <w:color w:val="231F20"/>
          <w:spacing w:val="-16"/>
          <w:w w:val="105"/>
        </w:rPr>
        <w:t xml:space="preserve"> </w:t>
      </w:r>
      <w:r>
        <w:rPr>
          <w:color w:val="231F20"/>
          <w:w w:val="105"/>
        </w:rPr>
        <w:t>is</w:t>
      </w:r>
      <w:r>
        <w:rPr>
          <w:color w:val="231F20"/>
          <w:spacing w:val="-17"/>
          <w:w w:val="105"/>
        </w:rPr>
        <w:t xml:space="preserve"> </w:t>
      </w:r>
      <w:r>
        <w:rPr>
          <w:color w:val="231F20"/>
          <w:spacing w:val="-3"/>
          <w:w w:val="105"/>
        </w:rPr>
        <w:t>important</w:t>
      </w:r>
      <w:r>
        <w:rPr>
          <w:color w:val="231F20"/>
          <w:spacing w:val="-16"/>
          <w:w w:val="105"/>
        </w:rPr>
        <w:t xml:space="preserve"> </w:t>
      </w:r>
      <w:r>
        <w:rPr>
          <w:color w:val="231F20"/>
          <w:w w:val="105"/>
        </w:rPr>
        <w:t>to</w:t>
      </w:r>
      <w:r>
        <w:rPr>
          <w:color w:val="231F20"/>
          <w:spacing w:val="-17"/>
          <w:w w:val="105"/>
        </w:rPr>
        <w:t xml:space="preserve"> </w:t>
      </w:r>
      <w:r>
        <w:rPr>
          <w:color w:val="231F20"/>
          <w:spacing w:val="-3"/>
          <w:w w:val="105"/>
        </w:rPr>
        <w:t>think</w:t>
      </w:r>
      <w:r>
        <w:rPr>
          <w:color w:val="231F20"/>
          <w:spacing w:val="-16"/>
          <w:w w:val="105"/>
        </w:rPr>
        <w:t xml:space="preserve"> </w:t>
      </w:r>
      <w:r>
        <w:rPr>
          <w:color w:val="231F20"/>
          <w:spacing w:val="-3"/>
          <w:w w:val="105"/>
        </w:rPr>
        <w:t>about</w:t>
      </w:r>
      <w:r>
        <w:rPr>
          <w:color w:val="231F20"/>
          <w:spacing w:val="-17"/>
          <w:w w:val="105"/>
        </w:rPr>
        <w:t xml:space="preserve"> </w:t>
      </w:r>
      <w:r>
        <w:rPr>
          <w:color w:val="231F20"/>
          <w:spacing w:val="-3"/>
          <w:w w:val="105"/>
        </w:rPr>
        <w:t>where</w:t>
      </w:r>
      <w:r>
        <w:rPr>
          <w:color w:val="231F20"/>
          <w:spacing w:val="-15"/>
          <w:w w:val="105"/>
        </w:rPr>
        <w:t xml:space="preserve"> </w:t>
      </w:r>
      <w:r>
        <w:rPr>
          <w:color w:val="231F20"/>
          <w:spacing w:val="-3"/>
          <w:w w:val="105"/>
        </w:rPr>
        <w:t>you</w:t>
      </w:r>
      <w:r>
        <w:rPr>
          <w:color w:val="231F20"/>
          <w:spacing w:val="-17"/>
          <w:w w:val="105"/>
        </w:rPr>
        <w:t xml:space="preserve"> </w:t>
      </w:r>
      <w:r>
        <w:rPr>
          <w:color w:val="231F20"/>
          <w:spacing w:val="-3"/>
          <w:w w:val="105"/>
        </w:rPr>
        <w:t>are</w:t>
      </w:r>
      <w:r>
        <w:rPr>
          <w:color w:val="231F20"/>
          <w:spacing w:val="-15"/>
          <w:w w:val="105"/>
        </w:rPr>
        <w:t xml:space="preserve"> </w:t>
      </w:r>
      <w:r>
        <w:rPr>
          <w:color w:val="231F20"/>
          <w:spacing w:val="-5"/>
          <w:w w:val="105"/>
        </w:rPr>
        <w:t>now,</w:t>
      </w:r>
      <w:r>
        <w:rPr>
          <w:color w:val="231F20"/>
          <w:spacing w:val="-16"/>
          <w:w w:val="105"/>
        </w:rPr>
        <w:t xml:space="preserve"> </w:t>
      </w:r>
      <w:r>
        <w:rPr>
          <w:color w:val="231F20"/>
          <w:spacing w:val="-3"/>
          <w:w w:val="105"/>
        </w:rPr>
        <w:t>where</w:t>
      </w:r>
      <w:r>
        <w:rPr>
          <w:color w:val="231F20"/>
          <w:spacing w:val="-15"/>
          <w:w w:val="105"/>
        </w:rPr>
        <w:t xml:space="preserve"> </w:t>
      </w:r>
      <w:r>
        <w:rPr>
          <w:color w:val="231F20"/>
          <w:spacing w:val="-3"/>
          <w:w w:val="105"/>
        </w:rPr>
        <w:t>you</w:t>
      </w:r>
      <w:r>
        <w:rPr>
          <w:color w:val="231F20"/>
          <w:spacing w:val="-17"/>
          <w:w w:val="105"/>
        </w:rPr>
        <w:t xml:space="preserve"> </w:t>
      </w:r>
      <w:r>
        <w:rPr>
          <w:color w:val="231F20"/>
          <w:spacing w:val="-3"/>
          <w:w w:val="105"/>
        </w:rPr>
        <w:t>would</w:t>
      </w:r>
      <w:r>
        <w:rPr>
          <w:color w:val="231F20"/>
          <w:spacing w:val="-16"/>
          <w:w w:val="105"/>
        </w:rPr>
        <w:t xml:space="preserve"> </w:t>
      </w:r>
      <w:r>
        <w:rPr>
          <w:color w:val="231F20"/>
          <w:spacing w:val="-4"/>
          <w:w w:val="105"/>
        </w:rPr>
        <w:t>like</w:t>
      </w:r>
      <w:r>
        <w:rPr>
          <w:color w:val="231F20"/>
          <w:spacing w:val="-16"/>
          <w:w w:val="105"/>
        </w:rPr>
        <w:t xml:space="preserve"> </w:t>
      </w:r>
      <w:r>
        <w:rPr>
          <w:color w:val="231F20"/>
          <w:w w:val="105"/>
        </w:rPr>
        <w:t>to</w:t>
      </w:r>
      <w:r>
        <w:rPr>
          <w:color w:val="231F20"/>
          <w:spacing w:val="-16"/>
          <w:w w:val="105"/>
        </w:rPr>
        <w:t xml:space="preserve"> </w:t>
      </w:r>
      <w:r>
        <w:rPr>
          <w:color w:val="231F20"/>
          <w:w w:val="105"/>
        </w:rPr>
        <w:t>be</w:t>
      </w:r>
      <w:r>
        <w:rPr>
          <w:color w:val="231F20"/>
          <w:spacing w:val="-16"/>
          <w:w w:val="105"/>
        </w:rPr>
        <w:t xml:space="preserve"> </w:t>
      </w:r>
      <w:r>
        <w:rPr>
          <w:color w:val="231F20"/>
          <w:w w:val="105"/>
        </w:rPr>
        <w:t>and</w:t>
      </w:r>
      <w:r>
        <w:rPr>
          <w:color w:val="231F20"/>
          <w:spacing w:val="-16"/>
          <w:w w:val="105"/>
        </w:rPr>
        <w:t xml:space="preserve"> </w:t>
      </w:r>
      <w:r>
        <w:rPr>
          <w:color w:val="231F20"/>
          <w:spacing w:val="-4"/>
          <w:w w:val="105"/>
        </w:rPr>
        <w:t>how</w:t>
      </w:r>
      <w:r>
        <w:rPr>
          <w:color w:val="231F20"/>
          <w:spacing w:val="-16"/>
          <w:w w:val="105"/>
        </w:rPr>
        <w:t xml:space="preserve"> </w:t>
      </w:r>
      <w:r>
        <w:rPr>
          <w:color w:val="231F20"/>
          <w:spacing w:val="-3"/>
          <w:w w:val="105"/>
        </w:rPr>
        <w:t>you</w:t>
      </w:r>
      <w:r>
        <w:rPr>
          <w:color w:val="231F20"/>
          <w:spacing w:val="-17"/>
          <w:w w:val="105"/>
        </w:rPr>
        <w:t xml:space="preserve"> </w:t>
      </w:r>
      <w:r>
        <w:rPr>
          <w:color w:val="231F20"/>
          <w:spacing w:val="-3"/>
          <w:w w:val="105"/>
        </w:rPr>
        <w:t>plan</w:t>
      </w:r>
      <w:r>
        <w:rPr>
          <w:color w:val="231F20"/>
          <w:spacing w:val="-15"/>
          <w:w w:val="105"/>
        </w:rPr>
        <w:t xml:space="preserve"> </w:t>
      </w:r>
      <w:r>
        <w:rPr>
          <w:color w:val="231F20"/>
          <w:w w:val="105"/>
        </w:rPr>
        <w:t>to</w:t>
      </w:r>
      <w:r>
        <w:rPr>
          <w:color w:val="231F20"/>
          <w:spacing w:val="-17"/>
          <w:w w:val="105"/>
        </w:rPr>
        <w:t xml:space="preserve"> </w:t>
      </w:r>
      <w:r>
        <w:rPr>
          <w:color w:val="231F20"/>
          <w:w w:val="105"/>
        </w:rPr>
        <w:t>get</w:t>
      </w:r>
      <w:r>
        <w:rPr>
          <w:color w:val="231F20"/>
          <w:spacing w:val="-16"/>
          <w:w w:val="105"/>
        </w:rPr>
        <w:t xml:space="preserve"> </w:t>
      </w:r>
      <w:r>
        <w:rPr>
          <w:color w:val="231F20"/>
          <w:spacing w:val="-4"/>
          <w:w w:val="105"/>
        </w:rPr>
        <w:t xml:space="preserve">there. </w:t>
      </w:r>
      <w:r>
        <w:rPr>
          <w:color w:val="231F20"/>
          <w:w w:val="105"/>
        </w:rPr>
        <w:t>Use</w:t>
      </w:r>
      <w:r>
        <w:rPr>
          <w:color w:val="231F20"/>
          <w:spacing w:val="-23"/>
          <w:w w:val="105"/>
        </w:rPr>
        <w:t xml:space="preserve"> </w:t>
      </w:r>
      <w:r>
        <w:rPr>
          <w:color w:val="231F20"/>
          <w:w w:val="105"/>
        </w:rPr>
        <w:t>the</w:t>
      </w:r>
      <w:r>
        <w:rPr>
          <w:color w:val="231F20"/>
          <w:spacing w:val="-22"/>
          <w:w w:val="105"/>
        </w:rPr>
        <w:t xml:space="preserve"> </w:t>
      </w:r>
      <w:r>
        <w:rPr>
          <w:color w:val="231F20"/>
          <w:spacing w:val="-4"/>
          <w:w w:val="105"/>
        </w:rPr>
        <w:t>table</w:t>
      </w:r>
      <w:r>
        <w:rPr>
          <w:color w:val="231F20"/>
          <w:spacing w:val="-22"/>
          <w:w w:val="105"/>
        </w:rPr>
        <w:t xml:space="preserve"> </w:t>
      </w:r>
      <w:r>
        <w:rPr>
          <w:color w:val="231F20"/>
          <w:spacing w:val="-3"/>
          <w:w w:val="105"/>
        </w:rPr>
        <w:t>below</w:t>
      </w:r>
      <w:r>
        <w:rPr>
          <w:color w:val="231F20"/>
          <w:spacing w:val="-22"/>
          <w:w w:val="105"/>
        </w:rPr>
        <w:t xml:space="preserve"> </w:t>
      </w:r>
      <w:r>
        <w:rPr>
          <w:color w:val="231F20"/>
          <w:w w:val="105"/>
        </w:rPr>
        <w:t>to</w:t>
      </w:r>
      <w:r>
        <w:rPr>
          <w:color w:val="231F20"/>
          <w:spacing w:val="-23"/>
          <w:w w:val="105"/>
        </w:rPr>
        <w:t xml:space="preserve"> </w:t>
      </w:r>
      <w:r>
        <w:rPr>
          <w:color w:val="231F20"/>
          <w:spacing w:val="-4"/>
          <w:w w:val="105"/>
        </w:rPr>
        <w:t>rate</w:t>
      </w:r>
      <w:r>
        <w:rPr>
          <w:color w:val="231F20"/>
          <w:spacing w:val="-22"/>
          <w:w w:val="105"/>
        </w:rPr>
        <w:t xml:space="preserve"> </w:t>
      </w:r>
      <w:r>
        <w:rPr>
          <w:color w:val="231F20"/>
          <w:spacing w:val="-3"/>
          <w:w w:val="105"/>
        </w:rPr>
        <w:t>your</w:t>
      </w:r>
      <w:r>
        <w:rPr>
          <w:color w:val="231F20"/>
          <w:spacing w:val="-22"/>
          <w:w w:val="105"/>
        </w:rPr>
        <w:t xml:space="preserve"> </w:t>
      </w:r>
      <w:r>
        <w:rPr>
          <w:color w:val="231F20"/>
          <w:spacing w:val="-3"/>
          <w:w w:val="105"/>
        </w:rPr>
        <w:t>current</w:t>
      </w:r>
      <w:r>
        <w:rPr>
          <w:color w:val="231F20"/>
          <w:spacing w:val="-22"/>
          <w:w w:val="105"/>
        </w:rPr>
        <w:t xml:space="preserve"> </w:t>
      </w:r>
      <w:r>
        <w:rPr>
          <w:color w:val="231F20"/>
          <w:spacing w:val="-6"/>
          <w:w w:val="105"/>
        </w:rPr>
        <w:t>key</w:t>
      </w:r>
      <w:r>
        <w:rPr>
          <w:color w:val="231F20"/>
          <w:spacing w:val="-21"/>
          <w:w w:val="105"/>
        </w:rPr>
        <w:t xml:space="preserve"> </w:t>
      </w:r>
      <w:r>
        <w:rPr>
          <w:color w:val="231F20"/>
          <w:spacing w:val="-3"/>
          <w:w w:val="105"/>
        </w:rPr>
        <w:t>skills</w:t>
      </w:r>
      <w:r>
        <w:rPr>
          <w:color w:val="231F20"/>
          <w:spacing w:val="-23"/>
          <w:w w:val="105"/>
        </w:rPr>
        <w:t xml:space="preserve"> </w:t>
      </w:r>
      <w:r>
        <w:rPr>
          <w:color w:val="231F20"/>
          <w:w w:val="105"/>
        </w:rPr>
        <w:t>as</w:t>
      </w:r>
      <w:r>
        <w:rPr>
          <w:color w:val="231F20"/>
          <w:spacing w:val="-21"/>
          <w:w w:val="105"/>
        </w:rPr>
        <w:t xml:space="preserve"> </w:t>
      </w:r>
      <w:r>
        <w:rPr>
          <w:color w:val="231F20"/>
          <w:w w:val="105"/>
        </w:rPr>
        <w:t>a</w:t>
      </w:r>
      <w:r>
        <w:rPr>
          <w:color w:val="231F20"/>
          <w:spacing w:val="-22"/>
          <w:w w:val="105"/>
        </w:rPr>
        <w:t xml:space="preserve"> </w:t>
      </w:r>
      <w:r>
        <w:rPr>
          <w:color w:val="231F20"/>
          <w:w w:val="105"/>
        </w:rPr>
        <w:t>Sports</w:t>
      </w:r>
      <w:r>
        <w:rPr>
          <w:color w:val="231F20"/>
          <w:spacing w:val="-22"/>
          <w:w w:val="105"/>
        </w:rPr>
        <w:t xml:space="preserve"> </w:t>
      </w:r>
      <w:r>
        <w:rPr>
          <w:color w:val="231F20"/>
          <w:spacing w:val="-6"/>
          <w:w w:val="105"/>
        </w:rPr>
        <w:t>Leader,</w:t>
      </w:r>
      <w:r>
        <w:rPr>
          <w:color w:val="231F20"/>
          <w:spacing w:val="-22"/>
          <w:w w:val="105"/>
        </w:rPr>
        <w:t xml:space="preserve"> </w:t>
      </w:r>
      <w:r>
        <w:rPr>
          <w:color w:val="231F20"/>
          <w:spacing w:val="-3"/>
          <w:w w:val="105"/>
        </w:rPr>
        <w:t>then</w:t>
      </w:r>
      <w:r>
        <w:rPr>
          <w:color w:val="231F20"/>
          <w:spacing w:val="-22"/>
          <w:w w:val="105"/>
        </w:rPr>
        <w:t xml:space="preserve"> </w:t>
      </w:r>
      <w:r>
        <w:rPr>
          <w:color w:val="231F20"/>
          <w:spacing w:val="-3"/>
          <w:w w:val="105"/>
        </w:rPr>
        <w:t>consider</w:t>
      </w:r>
      <w:r>
        <w:rPr>
          <w:color w:val="231F20"/>
          <w:spacing w:val="-22"/>
          <w:w w:val="105"/>
        </w:rPr>
        <w:t xml:space="preserve"> </w:t>
      </w:r>
      <w:r>
        <w:rPr>
          <w:color w:val="231F20"/>
          <w:spacing w:val="-4"/>
          <w:w w:val="105"/>
        </w:rPr>
        <w:t>how</w:t>
      </w:r>
      <w:r>
        <w:rPr>
          <w:color w:val="231F20"/>
          <w:spacing w:val="-22"/>
          <w:w w:val="105"/>
        </w:rPr>
        <w:t xml:space="preserve"> </w:t>
      </w:r>
      <w:r>
        <w:rPr>
          <w:color w:val="231F20"/>
          <w:spacing w:val="-3"/>
          <w:w w:val="105"/>
        </w:rPr>
        <w:t>these</w:t>
      </w:r>
      <w:r>
        <w:rPr>
          <w:color w:val="231F20"/>
          <w:spacing w:val="-23"/>
          <w:w w:val="105"/>
        </w:rPr>
        <w:t xml:space="preserve"> </w:t>
      </w:r>
      <w:r>
        <w:rPr>
          <w:color w:val="231F20"/>
          <w:spacing w:val="-3"/>
          <w:w w:val="105"/>
        </w:rPr>
        <w:t>skills</w:t>
      </w:r>
      <w:r>
        <w:rPr>
          <w:color w:val="231F20"/>
          <w:spacing w:val="-22"/>
          <w:w w:val="105"/>
        </w:rPr>
        <w:t xml:space="preserve"> </w:t>
      </w:r>
      <w:r>
        <w:rPr>
          <w:color w:val="231F20"/>
          <w:spacing w:val="-3"/>
          <w:w w:val="105"/>
        </w:rPr>
        <w:t>might</w:t>
      </w:r>
      <w:r>
        <w:rPr>
          <w:color w:val="231F20"/>
          <w:spacing w:val="-22"/>
          <w:w w:val="105"/>
        </w:rPr>
        <w:t xml:space="preserve"> </w:t>
      </w:r>
      <w:r>
        <w:rPr>
          <w:color w:val="231F20"/>
          <w:w w:val="105"/>
        </w:rPr>
        <w:t>be</w:t>
      </w:r>
      <w:r>
        <w:rPr>
          <w:color w:val="231F20"/>
          <w:spacing w:val="-22"/>
          <w:w w:val="105"/>
        </w:rPr>
        <w:t xml:space="preserve"> </w:t>
      </w:r>
      <w:r>
        <w:rPr>
          <w:color w:val="231F20"/>
          <w:spacing w:val="-4"/>
          <w:w w:val="105"/>
        </w:rPr>
        <w:t>improved.</w:t>
      </w:r>
      <w:r>
        <w:rPr>
          <w:color w:val="231F20"/>
          <w:spacing w:val="-22"/>
          <w:w w:val="105"/>
        </w:rPr>
        <w:t xml:space="preserve"> </w:t>
      </w:r>
      <w:r>
        <w:rPr>
          <w:color w:val="231F20"/>
          <w:w w:val="105"/>
        </w:rPr>
        <w:t>You</w:t>
      </w:r>
      <w:r>
        <w:rPr>
          <w:color w:val="231F20"/>
          <w:spacing w:val="-22"/>
          <w:w w:val="105"/>
        </w:rPr>
        <w:t xml:space="preserve"> </w:t>
      </w:r>
      <w:r>
        <w:rPr>
          <w:color w:val="231F20"/>
          <w:w w:val="105"/>
        </w:rPr>
        <w:t>can</w:t>
      </w:r>
      <w:r>
        <w:rPr>
          <w:color w:val="231F20"/>
          <w:spacing w:val="-22"/>
          <w:w w:val="105"/>
        </w:rPr>
        <w:t xml:space="preserve"> </w:t>
      </w:r>
      <w:r>
        <w:rPr>
          <w:color w:val="231F20"/>
          <w:spacing w:val="-3"/>
          <w:w w:val="105"/>
        </w:rPr>
        <w:t>reflect</w:t>
      </w:r>
      <w:r>
        <w:rPr>
          <w:color w:val="231F20"/>
          <w:spacing w:val="-22"/>
          <w:w w:val="105"/>
        </w:rPr>
        <w:t xml:space="preserve"> </w:t>
      </w:r>
      <w:r>
        <w:rPr>
          <w:color w:val="231F20"/>
          <w:spacing w:val="-3"/>
          <w:w w:val="105"/>
        </w:rPr>
        <w:t>back at</w:t>
      </w:r>
      <w:r>
        <w:rPr>
          <w:color w:val="231F20"/>
          <w:spacing w:val="-17"/>
          <w:w w:val="105"/>
        </w:rPr>
        <w:t xml:space="preserve"> </w:t>
      </w:r>
      <w:r>
        <w:rPr>
          <w:color w:val="231F20"/>
          <w:w w:val="105"/>
        </w:rPr>
        <w:t>the</w:t>
      </w:r>
      <w:r>
        <w:rPr>
          <w:color w:val="231F20"/>
          <w:spacing w:val="-17"/>
          <w:w w:val="105"/>
        </w:rPr>
        <w:t xml:space="preserve"> </w:t>
      </w:r>
      <w:r>
        <w:rPr>
          <w:color w:val="231F20"/>
          <w:w w:val="105"/>
        </w:rPr>
        <w:t>end</w:t>
      </w:r>
      <w:r>
        <w:rPr>
          <w:color w:val="231F20"/>
          <w:spacing w:val="-16"/>
          <w:w w:val="105"/>
        </w:rPr>
        <w:t xml:space="preserve"> </w:t>
      </w:r>
      <w:r>
        <w:rPr>
          <w:color w:val="231F20"/>
          <w:w w:val="105"/>
        </w:rPr>
        <w:t>of</w:t>
      </w:r>
      <w:r>
        <w:rPr>
          <w:color w:val="231F20"/>
          <w:spacing w:val="-16"/>
          <w:w w:val="105"/>
        </w:rPr>
        <w:t xml:space="preserve"> </w:t>
      </w:r>
      <w:r>
        <w:rPr>
          <w:color w:val="231F20"/>
          <w:spacing w:val="-3"/>
          <w:w w:val="105"/>
        </w:rPr>
        <w:t>your</w:t>
      </w:r>
      <w:r>
        <w:rPr>
          <w:color w:val="231F20"/>
          <w:spacing w:val="-17"/>
          <w:w w:val="105"/>
        </w:rPr>
        <w:t xml:space="preserve"> </w:t>
      </w:r>
      <w:r>
        <w:rPr>
          <w:color w:val="231F20"/>
          <w:spacing w:val="-3"/>
          <w:w w:val="105"/>
        </w:rPr>
        <w:t>course</w:t>
      </w:r>
      <w:r>
        <w:rPr>
          <w:color w:val="231F20"/>
          <w:spacing w:val="-16"/>
          <w:w w:val="105"/>
        </w:rPr>
        <w:t xml:space="preserve"> </w:t>
      </w:r>
      <w:r>
        <w:rPr>
          <w:color w:val="231F20"/>
          <w:w w:val="105"/>
        </w:rPr>
        <w:t>to</w:t>
      </w:r>
      <w:r>
        <w:rPr>
          <w:color w:val="231F20"/>
          <w:spacing w:val="-16"/>
          <w:w w:val="105"/>
        </w:rPr>
        <w:t xml:space="preserve"> </w:t>
      </w:r>
      <w:r>
        <w:rPr>
          <w:color w:val="231F20"/>
          <w:w w:val="105"/>
        </w:rPr>
        <w:t>see</w:t>
      </w:r>
      <w:r>
        <w:rPr>
          <w:color w:val="231F20"/>
          <w:spacing w:val="-17"/>
          <w:w w:val="105"/>
        </w:rPr>
        <w:t xml:space="preserve"> </w:t>
      </w:r>
      <w:r>
        <w:rPr>
          <w:color w:val="231F20"/>
          <w:spacing w:val="-4"/>
          <w:w w:val="105"/>
        </w:rPr>
        <w:t>how</w:t>
      </w:r>
      <w:r>
        <w:rPr>
          <w:color w:val="231F20"/>
          <w:spacing w:val="-17"/>
          <w:w w:val="105"/>
        </w:rPr>
        <w:t xml:space="preserve"> </w:t>
      </w:r>
      <w:r>
        <w:rPr>
          <w:color w:val="231F20"/>
          <w:spacing w:val="-3"/>
          <w:w w:val="105"/>
        </w:rPr>
        <w:t>successful</w:t>
      </w:r>
      <w:r>
        <w:rPr>
          <w:color w:val="231F20"/>
          <w:spacing w:val="-16"/>
          <w:w w:val="105"/>
        </w:rPr>
        <w:t xml:space="preserve"> </w:t>
      </w:r>
      <w:r>
        <w:rPr>
          <w:color w:val="231F20"/>
          <w:spacing w:val="-3"/>
          <w:w w:val="105"/>
        </w:rPr>
        <w:t>this</w:t>
      </w:r>
      <w:r>
        <w:rPr>
          <w:color w:val="231F20"/>
          <w:spacing w:val="-17"/>
          <w:w w:val="105"/>
        </w:rPr>
        <w:t xml:space="preserve"> </w:t>
      </w:r>
      <w:r>
        <w:rPr>
          <w:color w:val="231F20"/>
          <w:spacing w:val="-4"/>
          <w:w w:val="105"/>
        </w:rPr>
        <w:t>development</w:t>
      </w:r>
      <w:r>
        <w:rPr>
          <w:color w:val="231F20"/>
          <w:spacing w:val="-16"/>
          <w:w w:val="105"/>
        </w:rPr>
        <w:t xml:space="preserve"> </w:t>
      </w:r>
      <w:r>
        <w:rPr>
          <w:color w:val="231F20"/>
          <w:spacing w:val="-3"/>
          <w:w w:val="105"/>
        </w:rPr>
        <w:t>plan</w:t>
      </w:r>
      <w:r>
        <w:rPr>
          <w:color w:val="231F20"/>
          <w:spacing w:val="-16"/>
          <w:w w:val="105"/>
        </w:rPr>
        <w:t xml:space="preserve"> </w:t>
      </w:r>
      <w:r>
        <w:rPr>
          <w:color w:val="231F20"/>
          <w:spacing w:val="-3"/>
          <w:w w:val="105"/>
        </w:rPr>
        <w:t>was</w:t>
      </w:r>
      <w:r>
        <w:rPr>
          <w:color w:val="231F20"/>
          <w:spacing w:val="-15"/>
          <w:w w:val="105"/>
        </w:rPr>
        <w:t xml:space="preserve"> </w:t>
      </w:r>
      <w:r>
        <w:rPr>
          <w:color w:val="231F20"/>
          <w:w w:val="105"/>
        </w:rPr>
        <w:t>and</w:t>
      </w:r>
      <w:r>
        <w:rPr>
          <w:color w:val="231F20"/>
          <w:spacing w:val="-16"/>
          <w:w w:val="105"/>
        </w:rPr>
        <w:t xml:space="preserve"> </w:t>
      </w:r>
      <w:r>
        <w:rPr>
          <w:color w:val="231F20"/>
          <w:spacing w:val="-4"/>
          <w:w w:val="105"/>
        </w:rPr>
        <w:t>how</w:t>
      </w:r>
      <w:r>
        <w:rPr>
          <w:color w:val="231F20"/>
          <w:spacing w:val="-17"/>
          <w:w w:val="105"/>
        </w:rPr>
        <w:t xml:space="preserve"> </w:t>
      </w:r>
      <w:r>
        <w:rPr>
          <w:color w:val="231F20"/>
          <w:spacing w:val="-3"/>
          <w:w w:val="105"/>
        </w:rPr>
        <w:t>much</w:t>
      </w:r>
      <w:r>
        <w:rPr>
          <w:color w:val="231F20"/>
          <w:spacing w:val="-17"/>
          <w:w w:val="105"/>
        </w:rPr>
        <w:t xml:space="preserve"> </w:t>
      </w:r>
      <w:r>
        <w:rPr>
          <w:color w:val="231F20"/>
          <w:spacing w:val="-4"/>
          <w:w w:val="105"/>
        </w:rPr>
        <w:t>improvement</w:t>
      </w:r>
      <w:r>
        <w:rPr>
          <w:color w:val="231F20"/>
          <w:spacing w:val="-15"/>
          <w:w w:val="105"/>
        </w:rPr>
        <w:t xml:space="preserve"> </w:t>
      </w:r>
      <w:r>
        <w:rPr>
          <w:color w:val="231F20"/>
          <w:spacing w:val="-3"/>
          <w:w w:val="105"/>
        </w:rPr>
        <w:t>there</w:t>
      </w:r>
      <w:r>
        <w:rPr>
          <w:color w:val="231F20"/>
          <w:spacing w:val="-16"/>
          <w:w w:val="105"/>
        </w:rPr>
        <w:t xml:space="preserve"> </w:t>
      </w:r>
      <w:r>
        <w:rPr>
          <w:color w:val="231F20"/>
          <w:w w:val="105"/>
        </w:rPr>
        <w:t>has</w:t>
      </w:r>
      <w:r>
        <w:rPr>
          <w:color w:val="231F20"/>
          <w:spacing w:val="-16"/>
          <w:w w:val="105"/>
        </w:rPr>
        <w:t xml:space="preserve"> </w:t>
      </w:r>
      <w:r>
        <w:rPr>
          <w:color w:val="231F20"/>
          <w:w w:val="105"/>
        </w:rPr>
        <w:t>been</w:t>
      </w:r>
      <w:r>
        <w:rPr>
          <w:color w:val="231F20"/>
          <w:spacing w:val="-16"/>
          <w:w w:val="105"/>
        </w:rPr>
        <w:t xml:space="preserve"> </w:t>
      </w:r>
      <w:r>
        <w:rPr>
          <w:color w:val="231F20"/>
          <w:w w:val="105"/>
        </w:rPr>
        <w:t>in</w:t>
      </w:r>
      <w:r>
        <w:rPr>
          <w:color w:val="231F20"/>
          <w:spacing w:val="-17"/>
          <w:w w:val="105"/>
        </w:rPr>
        <w:t xml:space="preserve"> </w:t>
      </w:r>
      <w:r>
        <w:rPr>
          <w:color w:val="231F20"/>
          <w:spacing w:val="-3"/>
          <w:w w:val="105"/>
        </w:rPr>
        <w:t>your</w:t>
      </w:r>
      <w:r>
        <w:rPr>
          <w:color w:val="231F20"/>
          <w:spacing w:val="-16"/>
          <w:w w:val="105"/>
        </w:rPr>
        <w:t xml:space="preserve"> </w:t>
      </w:r>
      <w:r>
        <w:rPr>
          <w:color w:val="231F20"/>
          <w:spacing w:val="-6"/>
          <w:w w:val="105"/>
        </w:rPr>
        <w:t>key</w:t>
      </w:r>
      <w:r>
        <w:rPr>
          <w:color w:val="231F20"/>
          <w:spacing w:val="-16"/>
          <w:w w:val="105"/>
        </w:rPr>
        <w:t xml:space="preserve"> </w:t>
      </w:r>
      <w:r>
        <w:rPr>
          <w:color w:val="231F20"/>
          <w:spacing w:val="-3"/>
          <w:w w:val="105"/>
        </w:rPr>
        <w:t>skills.</w:t>
      </w:r>
    </w:p>
    <w:p w:rsidR="00472B1B" w:rsidRDefault="00472B1B">
      <w:pPr>
        <w:pStyle w:val="BodyText"/>
        <w:spacing w:before="4"/>
        <w:rPr>
          <w:sz w:val="16"/>
        </w:rPr>
      </w:pPr>
    </w:p>
    <w:tbl>
      <w:tblPr>
        <w:tblW w:w="0" w:type="auto"/>
        <w:tblInd w:w="63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021"/>
        <w:gridCol w:w="352"/>
        <w:gridCol w:w="359"/>
        <w:gridCol w:w="378"/>
        <w:gridCol w:w="359"/>
        <w:gridCol w:w="2814"/>
        <w:gridCol w:w="2457"/>
        <w:gridCol w:w="429"/>
        <w:gridCol w:w="378"/>
        <w:gridCol w:w="359"/>
        <w:gridCol w:w="378"/>
        <w:gridCol w:w="4674"/>
      </w:tblGrid>
      <w:tr w:rsidR="00472B1B">
        <w:trPr>
          <w:trHeight w:val="783"/>
        </w:trPr>
        <w:tc>
          <w:tcPr>
            <w:tcW w:w="2021" w:type="dxa"/>
            <w:vMerge w:val="restart"/>
            <w:shd w:val="clear" w:color="auto" w:fill="C6C6DC"/>
          </w:tcPr>
          <w:p w:rsidR="00472B1B" w:rsidRDefault="00472B1B">
            <w:pPr>
              <w:pStyle w:val="TableParagraph"/>
            </w:pPr>
          </w:p>
          <w:p w:rsidR="00472B1B" w:rsidRDefault="00472B1B">
            <w:pPr>
              <w:pStyle w:val="TableParagraph"/>
              <w:rPr>
                <w:sz w:val="18"/>
              </w:rPr>
            </w:pPr>
          </w:p>
          <w:p w:rsidR="00472B1B" w:rsidRDefault="009C4904">
            <w:pPr>
              <w:pStyle w:val="TableParagraph"/>
              <w:ind w:left="572"/>
              <w:rPr>
                <w:b/>
                <w:sz w:val="20"/>
              </w:rPr>
            </w:pPr>
            <w:r>
              <w:rPr>
                <w:b/>
                <w:color w:val="231F20"/>
                <w:sz w:val="20"/>
              </w:rPr>
              <w:t>Key skills</w:t>
            </w:r>
          </w:p>
        </w:tc>
        <w:tc>
          <w:tcPr>
            <w:tcW w:w="1448" w:type="dxa"/>
            <w:gridSpan w:val="4"/>
            <w:shd w:val="clear" w:color="auto" w:fill="C6C6DC"/>
          </w:tcPr>
          <w:p w:rsidR="00472B1B" w:rsidRDefault="009C4904">
            <w:pPr>
              <w:pStyle w:val="TableParagraph"/>
              <w:spacing w:before="96" w:line="230" w:lineRule="auto"/>
              <w:ind w:left="117" w:right="115" w:firstLine="8"/>
              <w:jc w:val="center"/>
              <w:rPr>
                <w:sz w:val="16"/>
              </w:rPr>
            </w:pPr>
            <w:r>
              <w:rPr>
                <w:b/>
                <w:color w:val="231F20"/>
                <w:w w:val="90"/>
                <w:sz w:val="20"/>
              </w:rPr>
              <w:t>Score</w:t>
            </w:r>
            <w:r>
              <w:rPr>
                <w:b/>
                <w:color w:val="231F20"/>
                <w:spacing w:val="-26"/>
                <w:w w:val="90"/>
                <w:sz w:val="20"/>
              </w:rPr>
              <w:t xml:space="preserve"> </w:t>
            </w:r>
            <w:r>
              <w:rPr>
                <w:b/>
                <w:color w:val="231F20"/>
                <w:w w:val="90"/>
                <w:sz w:val="20"/>
              </w:rPr>
              <w:t>at</w:t>
            </w:r>
            <w:r>
              <w:rPr>
                <w:b/>
                <w:color w:val="231F20"/>
                <w:spacing w:val="-26"/>
                <w:w w:val="90"/>
                <w:sz w:val="20"/>
              </w:rPr>
              <w:t xml:space="preserve"> </w:t>
            </w:r>
            <w:r>
              <w:rPr>
                <w:b/>
                <w:color w:val="231F20"/>
                <w:w w:val="90"/>
                <w:sz w:val="20"/>
              </w:rPr>
              <w:t xml:space="preserve">start </w:t>
            </w:r>
            <w:r>
              <w:rPr>
                <w:b/>
                <w:color w:val="231F20"/>
                <w:sz w:val="20"/>
              </w:rPr>
              <w:t xml:space="preserve">of course </w:t>
            </w:r>
            <w:r>
              <w:rPr>
                <w:color w:val="231F20"/>
                <w:spacing w:val="-10"/>
                <w:sz w:val="16"/>
              </w:rPr>
              <w:t xml:space="preserve">1=Low </w:t>
            </w:r>
            <w:r>
              <w:rPr>
                <w:color w:val="231F20"/>
                <w:spacing w:val="-7"/>
                <w:sz w:val="16"/>
              </w:rPr>
              <w:t>and</w:t>
            </w:r>
            <w:r>
              <w:rPr>
                <w:color w:val="231F20"/>
                <w:spacing w:val="-25"/>
                <w:sz w:val="16"/>
              </w:rPr>
              <w:t xml:space="preserve"> </w:t>
            </w:r>
            <w:r>
              <w:rPr>
                <w:color w:val="231F20"/>
                <w:spacing w:val="-10"/>
                <w:sz w:val="16"/>
              </w:rPr>
              <w:t>4=High</w:t>
            </w:r>
          </w:p>
        </w:tc>
        <w:tc>
          <w:tcPr>
            <w:tcW w:w="2814" w:type="dxa"/>
            <w:vMerge w:val="restart"/>
            <w:shd w:val="clear" w:color="auto" w:fill="C6C6DC"/>
          </w:tcPr>
          <w:p w:rsidR="00472B1B" w:rsidRDefault="00472B1B">
            <w:pPr>
              <w:pStyle w:val="TableParagraph"/>
            </w:pPr>
          </w:p>
          <w:p w:rsidR="00472B1B" w:rsidRDefault="009C4904">
            <w:pPr>
              <w:pStyle w:val="TableParagraph"/>
              <w:spacing w:before="127" w:line="211" w:lineRule="auto"/>
              <w:ind w:left="569" w:right="253" w:hanging="208"/>
              <w:rPr>
                <w:b/>
                <w:sz w:val="20"/>
              </w:rPr>
            </w:pPr>
            <w:r>
              <w:rPr>
                <w:b/>
                <w:color w:val="231F20"/>
                <w:w w:val="95"/>
                <w:sz w:val="20"/>
              </w:rPr>
              <w:t>How would you like to improve this skill?</w:t>
            </w:r>
          </w:p>
        </w:tc>
        <w:tc>
          <w:tcPr>
            <w:tcW w:w="2457" w:type="dxa"/>
            <w:vMerge w:val="restart"/>
            <w:shd w:val="clear" w:color="auto" w:fill="C6C6DC"/>
          </w:tcPr>
          <w:p w:rsidR="00472B1B" w:rsidRDefault="00472B1B">
            <w:pPr>
              <w:pStyle w:val="TableParagraph"/>
              <w:spacing w:before="4"/>
              <w:rPr>
                <w:sz w:val="24"/>
              </w:rPr>
            </w:pPr>
          </w:p>
          <w:p w:rsidR="00472B1B" w:rsidRDefault="009C4904">
            <w:pPr>
              <w:pStyle w:val="TableParagraph"/>
              <w:spacing w:line="211" w:lineRule="auto"/>
              <w:ind w:left="85" w:right="76" w:firstLine="22"/>
              <w:jc w:val="both"/>
              <w:rPr>
                <w:b/>
                <w:sz w:val="20"/>
              </w:rPr>
            </w:pPr>
            <w:r>
              <w:rPr>
                <w:b/>
                <w:color w:val="231F20"/>
                <w:sz w:val="20"/>
              </w:rPr>
              <w:t>What</w:t>
            </w:r>
            <w:r>
              <w:rPr>
                <w:b/>
                <w:color w:val="231F20"/>
                <w:spacing w:val="-35"/>
                <w:sz w:val="20"/>
              </w:rPr>
              <w:t xml:space="preserve"> </w:t>
            </w:r>
            <w:r>
              <w:rPr>
                <w:b/>
                <w:color w:val="231F20"/>
                <w:sz w:val="20"/>
              </w:rPr>
              <w:t>will</w:t>
            </w:r>
            <w:r>
              <w:rPr>
                <w:b/>
                <w:color w:val="231F20"/>
                <w:spacing w:val="-35"/>
                <w:sz w:val="20"/>
              </w:rPr>
              <w:t xml:space="preserve"> </w:t>
            </w:r>
            <w:r>
              <w:rPr>
                <w:b/>
                <w:color w:val="231F20"/>
                <w:sz w:val="20"/>
              </w:rPr>
              <w:t>you</w:t>
            </w:r>
            <w:r>
              <w:rPr>
                <w:b/>
                <w:color w:val="231F20"/>
                <w:spacing w:val="-34"/>
                <w:sz w:val="20"/>
              </w:rPr>
              <w:t xml:space="preserve"> </w:t>
            </w:r>
            <w:r>
              <w:rPr>
                <w:b/>
                <w:color w:val="231F20"/>
                <w:sz w:val="20"/>
              </w:rPr>
              <w:t>do</w:t>
            </w:r>
            <w:r>
              <w:rPr>
                <w:b/>
                <w:color w:val="231F20"/>
                <w:spacing w:val="-35"/>
                <w:sz w:val="20"/>
              </w:rPr>
              <w:t xml:space="preserve"> </w:t>
            </w:r>
            <w:r>
              <w:rPr>
                <w:b/>
                <w:color w:val="231F20"/>
                <w:sz w:val="20"/>
              </w:rPr>
              <w:t>on</w:t>
            </w:r>
            <w:r>
              <w:rPr>
                <w:b/>
                <w:color w:val="231F20"/>
                <w:spacing w:val="-34"/>
                <w:sz w:val="20"/>
              </w:rPr>
              <w:t xml:space="preserve"> </w:t>
            </w:r>
            <w:r>
              <w:rPr>
                <w:b/>
                <w:color w:val="231F20"/>
                <w:sz w:val="20"/>
              </w:rPr>
              <w:t xml:space="preserve">the </w:t>
            </w:r>
            <w:r>
              <w:rPr>
                <w:b/>
                <w:color w:val="231F20"/>
                <w:w w:val="95"/>
                <w:sz w:val="20"/>
              </w:rPr>
              <w:t>course</w:t>
            </w:r>
            <w:r>
              <w:rPr>
                <w:b/>
                <w:color w:val="231F20"/>
                <w:spacing w:val="-28"/>
                <w:w w:val="95"/>
                <w:sz w:val="20"/>
              </w:rPr>
              <w:t xml:space="preserve"> </w:t>
            </w:r>
            <w:r>
              <w:rPr>
                <w:b/>
                <w:color w:val="231F20"/>
                <w:w w:val="95"/>
                <w:sz w:val="20"/>
              </w:rPr>
              <w:t>that</w:t>
            </w:r>
            <w:r>
              <w:rPr>
                <w:b/>
                <w:color w:val="231F20"/>
                <w:spacing w:val="-27"/>
                <w:w w:val="95"/>
                <w:sz w:val="20"/>
              </w:rPr>
              <w:t xml:space="preserve"> </w:t>
            </w:r>
            <w:r>
              <w:rPr>
                <w:b/>
                <w:color w:val="231F20"/>
                <w:w w:val="95"/>
                <w:sz w:val="20"/>
              </w:rPr>
              <w:t>will</w:t>
            </w:r>
            <w:r>
              <w:rPr>
                <w:b/>
                <w:color w:val="231F20"/>
                <w:spacing w:val="-28"/>
                <w:w w:val="95"/>
                <w:sz w:val="20"/>
              </w:rPr>
              <w:t xml:space="preserve"> </w:t>
            </w:r>
            <w:r>
              <w:rPr>
                <w:b/>
                <w:color w:val="231F20"/>
                <w:w w:val="95"/>
                <w:sz w:val="20"/>
              </w:rPr>
              <w:t>help</w:t>
            </w:r>
            <w:r>
              <w:rPr>
                <w:b/>
                <w:color w:val="231F20"/>
                <w:spacing w:val="-27"/>
                <w:w w:val="95"/>
                <w:sz w:val="20"/>
              </w:rPr>
              <w:t xml:space="preserve"> </w:t>
            </w:r>
            <w:r>
              <w:rPr>
                <w:b/>
                <w:color w:val="231F20"/>
                <w:w w:val="95"/>
                <w:sz w:val="20"/>
              </w:rPr>
              <w:t xml:space="preserve">you </w:t>
            </w:r>
            <w:r>
              <w:rPr>
                <w:b/>
                <w:color w:val="231F20"/>
                <w:w w:val="90"/>
                <w:sz w:val="20"/>
              </w:rPr>
              <w:t xml:space="preserve">improve these </w:t>
            </w:r>
            <w:r>
              <w:rPr>
                <w:b/>
                <w:color w:val="231F20"/>
                <w:spacing w:val="-4"/>
                <w:w w:val="90"/>
                <w:sz w:val="20"/>
              </w:rPr>
              <w:t>key</w:t>
            </w:r>
            <w:r>
              <w:rPr>
                <w:b/>
                <w:color w:val="231F20"/>
                <w:spacing w:val="-30"/>
                <w:w w:val="90"/>
                <w:sz w:val="20"/>
              </w:rPr>
              <w:t xml:space="preserve"> </w:t>
            </w:r>
            <w:r>
              <w:rPr>
                <w:b/>
                <w:color w:val="231F20"/>
                <w:w w:val="90"/>
                <w:sz w:val="20"/>
              </w:rPr>
              <w:t>skills?</w:t>
            </w:r>
          </w:p>
        </w:tc>
        <w:tc>
          <w:tcPr>
            <w:tcW w:w="1544" w:type="dxa"/>
            <w:gridSpan w:val="4"/>
            <w:shd w:val="clear" w:color="auto" w:fill="C6C6DC"/>
          </w:tcPr>
          <w:p w:rsidR="00472B1B" w:rsidRDefault="009C4904">
            <w:pPr>
              <w:pStyle w:val="TableParagraph"/>
              <w:spacing w:before="74" w:line="211" w:lineRule="auto"/>
              <w:ind w:left="473" w:right="36" w:hanging="366"/>
              <w:rPr>
                <w:b/>
                <w:sz w:val="20"/>
              </w:rPr>
            </w:pPr>
            <w:r>
              <w:rPr>
                <w:b/>
                <w:color w:val="231F20"/>
                <w:w w:val="90"/>
                <w:sz w:val="20"/>
              </w:rPr>
              <w:t xml:space="preserve">Score at end of </w:t>
            </w:r>
            <w:r>
              <w:rPr>
                <w:b/>
                <w:color w:val="231F20"/>
                <w:w w:val="95"/>
                <w:sz w:val="20"/>
              </w:rPr>
              <w:t>course</w:t>
            </w:r>
          </w:p>
          <w:p w:rsidR="00472B1B" w:rsidRDefault="009C4904">
            <w:pPr>
              <w:pStyle w:val="TableParagraph"/>
              <w:spacing w:before="15"/>
              <w:ind w:left="165"/>
              <w:rPr>
                <w:sz w:val="16"/>
              </w:rPr>
            </w:pPr>
            <w:r>
              <w:rPr>
                <w:color w:val="231F20"/>
                <w:sz w:val="16"/>
              </w:rPr>
              <w:t>1=Low and 4=High</w:t>
            </w:r>
          </w:p>
        </w:tc>
        <w:tc>
          <w:tcPr>
            <w:tcW w:w="4674" w:type="dxa"/>
            <w:vMerge w:val="restart"/>
            <w:shd w:val="clear" w:color="auto" w:fill="C6C6DC"/>
          </w:tcPr>
          <w:p w:rsidR="00472B1B" w:rsidRDefault="00472B1B">
            <w:pPr>
              <w:pStyle w:val="TableParagraph"/>
            </w:pPr>
          </w:p>
          <w:p w:rsidR="00472B1B" w:rsidRDefault="00472B1B">
            <w:pPr>
              <w:pStyle w:val="TableParagraph"/>
              <w:rPr>
                <w:sz w:val="18"/>
              </w:rPr>
            </w:pPr>
          </w:p>
          <w:p w:rsidR="00472B1B" w:rsidRDefault="009C4904">
            <w:pPr>
              <w:pStyle w:val="TableParagraph"/>
              <w:ind w:left="297"/>
              <w:rPr>
                <w:b/>
                <w:sz w:val="20"/>
              </w:rPr>
            </w:pPr>
            <w:r>
              <w:rPr>
                <w:b/>
                <w:color w:val="231F20"/>
                <w:w w:val="95"/>
                <w:sz w:val="20"/>
              </w:rPr>
              <w:t>How successful was your development plan?</w:t>
            </w:r>
          </w:p>
        </w:tc>
      </w:tr>
      <w:tr w:rsidR="00472B1B">
        <w:trPr>
          <w:trHeight w:val="322"/>
        </w:trPr>
        <w:tc>
          <w:tcPr>
            <w:tcW w:w="2021" w:type="dxa"/>
            <w:vMerge/>
            <w:tcBorders>
              <w:top w:val="nil"/>
            </w:tcBorders>
            <w:shd w:val="clear" w:color="auto" w:fill="C6C6DC"/>
          </w:tcPr>
          <w:p w:rsidR="00472B1B" w:rsidRDefault="00472B1B">
            <w:pPr>
              <w:rPr>
                <w:sz w:val="2"/>
                <w:szCs w:val="2"/>
              </w:rPr>
            </w:pPr>
          </w:p>
        </w:tc>
        <w:tc>
          <w:tcPr>
            <w:tcW w:w="352" w:type="dxa"/>
            <w:shd w:val="clear" w:color="auto" w:fill="C6C6DC"/>
          </w:tcPr>
          <w:p w:rsidR="00472B1B" w:rsidRDefault="009C4904">
            <w:pPr>
              <w:pStyle w:val="TableParagraph"/>
              <w:spacing w:before="58"/>
              <w:ind w:left="10"/>
              <w:jc w:val="center"/>
              <w:rPr>
                <w:b/>
                <w:sz w:val="20"/>
              </w:rPr>
            </w:pPr>
            <w:r>
              <w:rPr>
                <w:b/>
                <w:color w:val="231F20"/>
                <w:w w:val="98"/>
                <w:sz w:val="20"/>
              </w:rPr>
              <w:t>1</w:t>
            </w:r>
          </w:p>
        </w:tc>
        <w:tc>
          <w:tcPr>
            <w:tcW w:w="359" w:type="dxa"/>
            <w:shd w:val="clear" w:color="auto" w:fill="C6C6DC"/>
          </w:tcPr>
          <w:p w:rsidR="00472B1B" w:rsidRDefault="009C4904">
            <w:pPr>
              <w:pStyle w:val="TableParagraph"/>
              <w:spacing w:before="58"/>
              <w:ind w:left="125"/>
              <w:rPr>
                <w:b/>
                <w:sz w:val="20"/>
              </w:rPr>
            </w:pPr>
            <w:r>
              <w:rPr>
                <w:b/>
                <w:color w:val="231F20"/>
                <w:w w:val="86"/>
                <w:sz w:val="20"/>
              </w:rPr>
              <w:t>2</w:t>
            </w:r>
          </w:p>
        </w:tc>
        <w:tc>
          <w:tcPr>
            <w:tcW w:w="378" w:type="dxa"/>
            <w:shd w:val="clear" w:color="auto" w:fill="C6C6DC"/>
          </w:tcPr>
          <w:p w:rsidR="00472B1B" w:rsidRDefault="009C4904">
            <w:pPr>
              <w:pStyle w:val="TableParagraph"/>
              <w:spacing w:before="58"/>
              <w:ind w:left="10"/>
              <w:jc w:val="center"/>
              <w:rPr>
                <w:b/>
                <w:sz w:val="20"/>
              </w:rPr>
            </w:pPr>
            <w:r>
              <w:rPr>
                <w:b/>
                <w:color w:val="231F20"/>
                <w:w w:val="85"/>
                <w:sz w:val="20"/>
              </w:rPr>
              <w:t>3</w:t>
            </w:r>
          </w:p>
        </w:tc>
        <w:tc>
          <w:tcPr>
            <w:tcW w:w="359" w:type="dxa"/>
            <w:shd w:val="clear" w:color="auto" w:fill="C6C6DC"/>
          </w:tcPr>
          <w:p w:rsidR="00472B1B" w:rsidRDefault="009C4904">
            <w:pPr>
              <w:pStyle w:val="TableParagraph"/>
              <w:spacing w:before="58"/>
              <w:ind w:left="121"/>
              <w:rPr>
                <w:b/>
                <w:sz w:val="20"/>
              </w:rPr>
            </w:pPr>
            <w:r>
              <w:rPr>
                <w:b/>
                <w:color w:val="231F20"/>
                <w:w w:val="90"/>
                <w:sz w:val="20"/>
              </w:rPr>
              <w:t>4</w:t>
            </w:r>
          </w:p>
        </w:tc>
        <w:tc>
          <w:tcPr>
            <w:tcW w:w="2814" w:type="dxa"/>
            <w:vMerge/>
            <w:tcBorders>
              <w:top w:val="nil"/>
            </w:tcBorders>
            <w:shd w:val="clear" w:color="auto" w:fill="C6C6DC"/>
          </w:tcPr>
          <w:p w:rsidR="00472B1B" w:rsidRDefault="00472B1B">
            <w:pPr>
              <w:rPr>
                <w:sz w:val="2"/>
                <w:szCs w:val="2"/>
              </w:rPr>
            </w:pPr>
          </w:p>
        </w:tc>
        <w:tc>
          <w:tcPr>
            <w:tcW w:w="2457" w:type="dxa"/>
            <w:vMerge/>
            <w:tcBorders>
              <w:top w:val="nil"/>
            </w:tcBorders>
            <w:shd w:val="clear" w:color="auto" w:fill="C6C6DC"/>
          </w:tcPr>
          <w:p w:rsidR="00472B1B" w:rsidRDefault="00472B1B">
            <w:pPr>
              <w:rPr>
                <w:sz w:val="2"/>
                <w:szCs w:val="2"/>
              </w:rPr>
            </w:pPr>
          </w:p>
        </w:tc>
        <w:tc>
          <w:tcPr>
            <w:tcW w:w="429" w:type="dxa"/>
            <w:shd w:val="clear" w:color="auto" w:fill="C6C6DC"/>
          </w:tcPr>
          <w:p w:rsidR="00472B1B" w:rsidRDefault="009C4904">
            <w:pPr>
              <w:pStyle w:val="TableParagraph"/>
              <w:spacing w:before="52"/>
              <w:ind w:left="9"/>
              <w:jc w:val="center"/>
              <w:rPr>
                <w:b/>
                <w:sz w:val="20"/>
              </w:rPr>
            </w:pPr>
            <w:r>
              <w:rPr>
                <w:b/>
                <w:color w:val="231F20"/>
                <w:w w:val="98"/>
                <w:sz w:val="20"/>
              </w:rPr>
              <w:t>1</w:t>
            </w:r>
          </w:p>
        </w:tc>
        <w:tc>
          <w:tcPr>
            <w:tcW w:w="378" w:type="dxa"/>
            <w:shd w:val="clear" w:color="auto" w:fill="C6C6DC"/>
          </w:tcPr>
          <w:p w:rsidR="00472B1B" w:rsidRDefault="009C4904">
            <w:pPr>
              <w:pStyle w:val="TableParagraph"/>
              <w:spacing w:before="52"/>
              <w:ind w:left="8"/>
              <w:jc w:val="center"/>
              <w:rPr>
                <w:b/>
                <w:sz w:val="20"/>
              </w:rPr>
            </w:pPr>
            <w:r>
              <w:rPr>
                <w:b/>
                <w:color w:val="231F20"/>
                <w:w w:val="86"/>
                <w:sz w:val="20"/>
              </w:rPr>
              <w:t>2</w:t>
            </w:r>
          </w:p>
        </w:tc>
        <w:tc>
          <w:tcPr>
            <w:tcW w:w="359" w:type="dxa"/>
            <w:shd w:val="clear" w:color="auto" w:fill="C6C6DC"/>
          </w:tcPr>
          <w:p w:rsidR="00472B1B" w:rsidRDefault="009C4904">
            <w:pPr>
              <w:pStyle w:val="TableParagraph"/>
              <w:spacing w:before="52"/>
              <w:ind w:left="8"/>
              <w:jc w:val="center"/>
              <w:rPr>
                <w:b/>
                <w:sz w:val="20"/>
              </w:rPr>
            </w:pPr>
            <w:r>
              <w:rPr>
                <w:b/>
                <w:color w:val="231F20"/>
                <w:w w:val="85"/>
                <w:sz w:val="20"/>
              </w:rPr>
              <w:t>3</w:t>
            </w:r>
          </w:p>
        </w:tc>
        <w:tc>
          <w:tcPr>
            <w:tcW w:w="378" w:type="dxa"/>
            <w:shd w:val="clear" w:color="auto" w:fill="C6C6DC"/>
          </w:tcPr>
          <w:p w:rsidR="00472B1B" w:rsidRDefault="009C4904">
            <w:pPr>
              <w:pStyle w:val="TableParagraph"/>
              <w:spacing w:before="52"/>
              <w:ind w:left="129"/>
              <w:rPr>
                <w:b/>
                <w:sz w:val="20"/>
              </w:rPr>
            </w:pPr>
            <w:r>
              <w:rPr>
                <w:b/>
                <w:color w:val="231F20"/>
                <w:w w:val="90"/>
                <w:sz w:val="20"/>
              </w:rPr>
              <w:t>4</w:t>
            </w:r>
          </w:p>
        </w:tc>
        <w:tc>
          <w:tcPr>
            <w:tcW w:w="4674" w:type="dxa"/>
            <w:vMerge/>
            <w:tcBorders>
              <w:top w:val="nil"/>
            </w:tcBorders>
            <w:shd w:val="clear" w:color="auto" w:fill="C6C6DC"/>
          </w:tcPr>
          <w:p w:rsidR="00472B1B" w:rsidRDefault="00472B1B">
            <w:pPr>
              <w:rPr>
                <w:sz w:val="2"/>
                <w:szCs w:val="2"/>
              </w:rPr>
            </w:pPr>
          </w:p>
        </w:tc>
      </w:tr>
      <w:tr w:rsidR="006609F7">
        <w:trPr>
          <w:trHeight w:val="897"/>
        </w:trPr>
        <w:tc>
          <w:tcPr>
            <w:tcW w:w="2021" w:type="dxa"/>
          </w:tcPr>
          <w:p w:rsidR="006609F7" w:rsidRDefault="006609F7" w:rsidP="006609F7">
            <w:pPr>
              <w:pStyle w:val="TableParagraph"/>
              <w:spacing w:before="4"/>
              <w:rPr>
                <w:sz w:val="30"/>
              </w:rPr>
            </w:pPr>
          </w:p>
          <w:p w:rsidR="006609F7" w:rsidRDefault="006609F7" w:rsidP="006609F7">
            <w:pPr>
              <w:pStyle w:val="TableParagraph"/>
              <w:ind w:left="269"/>
              <w:rPr>
                <w:b/>
                <w:sz w:val="20"/>
              </w:rPr>
            </w:pPr>
            <w:r>
              <w:rPr>
                <w:b/>
                <w:color w:val="231F20"/>
                <w:w w:val="95"/>
                <w:sz w:val="20"/>
              </w:rPr>
              <w:t>Communication</w:t>
            </w:r>
          </w:p>
        </w:tc>
        <w:tc>
          <w:tcPr>
            <w:tcW w:w="352" w:type="dxa"/>
          </w:tcPr>
          <w:p w:rsidR="006609F7" w:rsidRDefault="006609F7" w:rsidP="006609F7">
            <w:pPr>
              <w:pStyle w:val="TableParagraph"/>
              <w:rPr>
                <w:rFonts w:ascii="Times New Roman"/>
                <w:sz w:val="20"/>
              </w:rPr>
            </w:pPr>
            <w:r>
              <w:rPr>
                <w:rFonts w:ascii="Times New Roman"/>
                <w:sz w:val="20"/>
              </w:rPr>
              <w:t xml:space="preserve">  </w:t>
            </w:r>
            <w:permStart w:id="799042664" w:edGrp="everyone"/>
            <w:r>
              <w:t xml:space="preserve">  </w:t>
            </w:r>
            <w:permEnd w:id="799042664"/>
            <w:r>
              <w:rPr>
                <w:rFonts w:ascii="Times New Roman"/>
                <w:sz w:val="20"/>
              </w:rPr>
              <w:t xml:space="preserve">    </w:t>
            </w:r>
          </w:p>
        </w:tc>
        <w:tc>
          <w:tcPr>
            <w:tcW w:w="359" w:type="dxa"/>
          </w:tcPr>
          <w:p w:rsidR="006609F7" w:rsidRDefault="006609F7" w:rsidP="006609F7">
            <w:pPr>
              <w:pStyle w:val="TableParagraph"/>
              <w:rPr>
                <w:rFonts w:ascii="Times New Roman"/>
                <w:sz w:val="20"/>
              </w:rPr>
            </w:pPr>
            <w:r>
              <w:rPr>
                <w:rFonts w:ascii="Times New Roman"/>
                <w:sz w:val="20"/>
              </w:rPr>
              <w:t xml:space="preserve"> </w:t>
            </w:r>
            <w:permStart w:id="1314805794" w:edGrp="everyone"/>
            <w:r>
              <w:t xml:space="preserve">  </w:t>
            </w:r>
            <w:permEnd w:id="1314805794"/>
          </w:p>
        </w:tc>
        <w:tc>
          <w:tcPr>
            <w:tcW w:w="378" w:type="dxa"/>
          </w:tcPr>
          <w:p w:rsidR="006609F7" w:rsidRDefault="006609F7" w:rsidP="006609F7">
            <w:pPr>
              <w:pStyle w:val="TableParagraph"/>
              <w:rPr>
                <w:rFonts w:ascii="Times New Roman"/>
                <w:sz w:val="20"/>
              </w:rPr>
            </w:pPr>
            <w:r>
              <w:rPr>
                <w:rFonts w:ascii="Times New Roman"/>
                <w:sz w:val="20"/>
              </w:rPr>
              <w:t xml:space="preserve"> </w:t>
            </w:r>
            <w:permStart w:id="2101355465" w:edGrp="everyone"/>
            <w:r>
              <w:t xml:space="preserve">  </w:t>
            </w:r>
            <w:permEnd w:id="2101355465"/>
          </w:p>
        </w:tc>
        <w:tc>
          <w:tcPr>
            <w:tcW w:w="359" w:type="dxa"/>
          </w:tcPr>
          <w:p w:rsidR="006609F7" w:rsidRDefault="006609F7" w:rsidP="006609F7">
            <w:pPr>
              <w:pStyle w:val="TableParagraph"/>
              <w:rPr>
                <w:rFonts w:ascii="Times New Roman"/>
                <w:sz w:val="20"/>
              </w:rPr>
            </w:pPr>
            <w:r>
              <w:rPr>
                <w:rFonts w:ascii="Times New Roman"/>
                <w:sz w:val="20"/>
              </w:rPr>
              <w:t xml:space="preserve"> </w:t>
            </w:r>
            <w:permStart w:id="1630035379" w:edGrp="everyone"/>
            <w:r>
              <w:t xml:space="preserve">  </w:t>
            </w:r>
            <w:permEnd w:id="1630035379"/>
          </w:p>
        </w:tc>
        <w:tc>
          <w:tcPr>
            <w:tcW w:w="2814" w:type="dxa"/>
          </w:tcPr>
          <w:p w:rsidR="006609F7" w:rsidRDefault="006609F7" w:rsidP="006609F7">
            <w:pPr>
              <w:pStyle w:val="TableParagraph"/>
              <w:rPr>
                <w:rFonts w:ascii="Times New Roman"/>
                <w:sz w:val="20"/>
              </w:rPr>
            </w:pPr>
            <w:r>
              <w:rPr>
                <w:rFonts w:ascii="Times New Roman"/>
                <w:sz w:val="20"/>
              </w:rPr>
              <w:t xml:space="preserve"> </w:t>
            </w:r>
            <w:permStart w:id="1563299886" w:edGrp="everyone"/>
            <w:r>
              <w:t xml:space="preserve">                </w:t>
            </w:r>
            <w:permEnd w:id="1563299886"/>
          </w:p>
        </w:tc>
        <w:tc>
          <w:tcPr>
            <w:tcW w:w="2457" w:type="dxa"/>
          </w:tcPr>
          <w:p w:rsidR="006609F7" w:rsidRDefault="006609F7" w:rsidP="006609F7">
            <w:pPr>
              <w:pStyle w:val="TableParagraph"/>
              <w:rPr>
                <w:rFonts w:ascii="Times New Roman"/>
                <w:sz w:val="20"/>
              </w:rPr>
            </w:pPr>
            <w:r>
              <w:rPr>
                <w:rFonts w:ascii="Times New Roman"/>
                <w:sz w:val="20"/>
              </w:rPr>
              <w:t xml:space="preserve"> </w:t>
            </w:r>
            <w:permStart w:id="1039598973" w:edGrp="everyone"/>
            <w:r>
              <w:t xml:space="preserve">                </w:t>
            </w:r>
            <w:permEnd w:id="1039598973"/>
          </w:p>
        </w:tc>
        <w:tc>
          <w:tcPr>
            <w:tcW w:w="429" w:type="dxa"/>
          </w:tcPr>
          <w:p w:rsidR="006609F7" w:rsidRDefault="006609F7" w:rsidP="006609F7">
            <w:pPr>
              <w:pStyle w:val="TableParagraph"/>
              <w:rPr>
                <w:rFonts w:ascii="Times New Roman"/>
                <w:sz w:val="20"/>
              </w:rPr>
            </w:pPr>
            <w:r>
              <w:rPr>
                <w:rFonts w:ascii="Times New Roman"/>
                <w:sz w:val="20"/>
              </w:rPr>
              <w:t xml:space="preserve"> </w:t>
            </w:r>
            <w:permStart w:id="1042054544" w:edGrp="everyone"/>
            <w:r>
              <w:t xml:space="preserve">  </w:t>
            </w:r>
            <w:permEnd w:id="1042054544"/>
          </w:p>
        </w:tc>
        <w:tc>
          <w:tcPr>
            <w:tcW w:w="378" w:type="dxa"/>
          </w:tcPr>
          <w:p w:rsidR="006609F7" w:rsidRDefault="006609F7" w:rsidP="006609F7">
            <w:pPr>
              <w:pStyle w:val="TableParagraph"/>
              <w:rPr>
                <w:rFonts w:ascii="Times New Roman"/>
                <w:sz w:val="20"/>
              </w:rPr>
            </w:pPr>
            <w:r>
              <w:rPr>
                <w:rFonts w:ascii="Times New Roman"/>
                <w:sz w:val="20"/>
              </w:rPr>
              <w:t xml:space="preserve"> </w:t>
            </w:r>
            <w:permStart w:id="1518404750" w:edGrp="everyone"/>
            <w:r>
              <w:t xml:space="preserve">  </w:t>
            </w:r>
            <w:permEnd w:id="1518404750"/>
          </w:p>
        </w:tc>
        <w:tc>
          <w:tcPr>
            <w:tcW w:w="359" w:type="dxa"/>
          </w:tcPr>
          <w:p w:rsidR="006609F7" w:rsidRDefault="006609F7" w:rsidP="006609F7">
            <w:pPr>
              <w:pStyle w:val="TableParagraph"/>
              <w:rPr>
                <w:rFonts w:ascii="Times New Roman"/>
                <w:sz w:val="20"/>
              </w:rPr>
            </w:pPr>
            <w:r>
              <w:rPr>
                <w:rFonts w:ascii="Times New Roman"/>
                <w:sz w:val="20"/>
              </w:rPr>
              <w:t xml:space="preserve"> </w:t>
            </w:r>
            <w:permStart w:id="1803244919" w:edGrp="everyone"/>
            <w:r>
              <w:t xml:space="preserve">  </w:t>
            </w:r>
            <w:permEnd w:id="1803244919"/>
          </w:p>
        </w:tc>
        <w:tc>
          <w:tcPr>
            <w:tcW w:w="378" w:type="dxa"/>
          </w:tcPr>
          <w:p w:rsidR="006609F7" w:rsidRDefault="006609F7" w:rsidP="006609F7">
            <w:pPr>
              <w:pStyle w:val="TableParagraph"/>
              <w:rPr>
                <w:rFonts w:ascii="Times New Roman"/>
                <w:sz w:val="20"/>
              </w:rPr>
            </w:pPr>
            <w:r>
              <w:rPr>
                <w:rFonts w:ascii="Times New Roman"/>
                <w:sz w:val="20"/>
              </w:rPr>
              <w:t xml:space="preserve"> </w:t>
            </w:r>
            <w:permStart w:id="1594305243" w:edGrp="everyone"/>
            <w:r>
              <w:t xml:space="preserve">  </w:t>
            </w:r>
            <w:permEnd w:id="1594305243"/>
          </w:p>
        </w:tc>
        <w:tc>
          <w:tcPr>
            <w:tcW w:w="4674" w:type="dxa"/>
            <w:vMerge w:val="restart"/>
          </w:tcPr>
          <w:p w:rsidR="006609F7" w:rsidRDefault="006609F7" w:rsidP="006609F7">
            <w:r>
              <w:t xml:space="preserve"> </w:t>
            </w:r>
            <w:permStart w:id="776299671" w:edGrp="everyone"/>
            <w:r>
              <w:t xml:space="preserve">                </w:t>
            </w:r>
            <w:permEnd w:id="776299671"/>
          </w:p>
        </w:tc>
      </w:tr>
      <w:tr w:rsidR="006609F7">
        <w:trPr>
          <w:trHeight w:val="897"/>
        </w:trPr>
        <w:tc>
          <w:tcPr>
            <w:tcW w:w="2021" w:type="dxa"/>
          </w:tcPr>
          <w:p w:rsidR="006609F7" w:rsidRDefault="006609F7" w:rsidP="006609F7">
            <w:pPr>
              <w:pStyle w:val="TableParagraph"/>
              <w:spacing w:before="4"/>
              <w:rPr>
                <w:sz w:val="30"/>
              </w:rPr>
            </w:pPr>
          </w:p>
          <w:p w:rsidR="006609F7" w:rsidRDefault="006609F7" w:rsidP="006609F7">
            <w:pPr>
              <w:pStyle w:val="TableParagraph"/>
              <w:ind w:left="550"/>
              <w:rPr>
                <w:b/>
                <w:sz w:val="20"/>
              </w:rPr>
            </w:pPr>
            <w:r>
              <w:rPr>
                <w:b/>
                <w:color w:val="974D6D"/>
                <w:sz w:val="20"/>
              </w:rPr>
              <w:t>Self-belief</w:t>
            </w:r>
          </w:p>
        </w:tc>
        <w:tc>
          <w:tcPr>
            <w:tcW w:w="352" w:type="dxa"/>
          </w:tcPr>
          <w:p w:rsidR="006609F7" w:rsidRDefault="006609F7" w:rsidP="006609F7">
            <w:pPr>
              <w:pStyle w:val="TableParagraph"/>
              <w:rPr>
                <w:rFonts w:ascii="Times New Roman"/>
                <w:sz w:val="20"/>
              </w:rPr>
            </w:pPr>
            <w:r>
              <w:rPr>
                <w:rFonts w:ascii="Times New Roman"/>
                <w:sz w:val="20"/>
              </w:rPr>
              <w:t xml:space="preserve">  </w:t>
            </w:r>
            <w:permStart w:id="1597193225" w:edGrp="everyone"/>
            <w:r>
              <w:t xml:space="preserve">  </w:t>
            </w:r>
            <w:permEnd w:id="1597193225"/>
            <w:r>
              <w:rPr>
                <w:rFonts w:ascii="Times New Roman"/>
                <w:sz w:val="20"/>
              </w:rPr>
              <w:t xml:space="preserve">    </w:t>
            </w:r>
          </w:p>
        </w:tc>
        <w:tc>
          <w:tcPr>
            <w:tcW w:w="359" w:type="dxa"/>
          </w:tcPr>
          <w:p w:rsidR="006609F7" w:rsidRDefault="006609F7" w:rsidP="006609F7">
            <w:pPr>
              <w:pStyle w:val="TableParagraph"/>
              <w:rPr>
                <w:rFonts w:ascii="Times New Roman"/>
                <w:sz w:val="20"/>
              </w:rPr>
            </w:pPr>
            <w:r>
              <w:rPr>
                <w:rFonts w:ascii="Times New Roman"/>
                <w:sz w:val="20"/>
              </w:rPr>
              <w:t xml:space="preserve"> </w:t>
            </w:r>
            <w:permStart w:id="1814131318" w:edGrp="everyone"/>
            <w:r>
              <w:t xml:space="preserve">  </w:t>
            </w:r>
            <w:permEnd w:id="1814131318"/>
          </w:p>
        </w:tc>
        <w:tc>
          <w:tcPr>
            <w:tcW w:w="378" w:type="dxa"/>
          </w:tcPr>
          <w:p w:rsidR="006609F7" w:rsidRDefault="006609F7" w:rsidP="006609F7">
            <w:pPr>
              <w:pStyle w:val="TableParagraph"/>
              <w:rPr>
                <w:rFonts w:ascii="Times New Roman"/>
                <w:sz w:val="20"/>
              </w:rPr>
            </w:pPr>
            <w:r>
              <w:rPr>
                <w:rFonts w:ascii="Times New Roman"/>
                <w:sz w:val="20"/>
              </w:rPr>
              <w:t xml:space="preserve"> </w:t>
            </w:r>
            <w:permStart w:id="154271993" w:edGrp="everyone"/>
            <w:r>
              <w:t xml:space="preserve">  </w:t>
            </w:r>
            <w:permEnd w:id="154271993"/>
          </w:p>
        </w:tc>
        <w:tc>
          <w:tcPr>
            <w:tcW w:w="359" w:type="dxa"/>
          </w:tcPr>
          <w:p w:rsidR="006609F7" w:rsidRDefault="006609F7" w:rsidP="006609F7">
            <w:pPr>
              <w:pStyle w:val="TableParagraph"/>
              <w:rPr>
                <w:rFonts w:ascii="Times New Roman"/>
                <w:sz w:val="20"/>
              </w:rPr>
            </w:pPr>
            <w:r>
              <w:rPr>
                <w:rFonts w:ascii="Times New Roman"/>
                <w:sz w:val="20"/>
              </w:rPr>
              <w:t xml:space="preserve"> </w:t>
            </w:r>
            <w:permStart w:id="1493501080" w:edGrp="everyone"/>
            <w:r>
              <w:t xml:space="preserve">  </w:t>
            </w:r>
            <w:permEnd w:id="1493501080"/>
          </w:p>
        </w:tc>
        <w:tc>
          <w:tcPr>
            <w:tcW w:w="2814" w:type="dxa"/>
          </w:tcPr>
          <w:p w:rsidR="006609F7" w:rsidRDefault="006609F7" w:rsidP="006609F7">
            <w:pPr>
              <w:pStyle w:val="TableParagraph"/>
              <w:rPr>
                <w:rFonts w:ascii="Times New Roman"/>
                <w:sz w:val="20"/>
              </w:rPr>
            </w:pPr>
            <w:r>
              <w:rPr>
                <w:rFonts w:ascii="Times New Roman"/>
                <w:sz w:val="20"/>
              </w:rPr>
              <w:t xml:space="preserve"> </w:t>
            </w:r>
            <w:permStart w:id="2022594154" w:edGrp="everyone"/>
            <w:r>
              <w:t xml:space="preserve">                </w:t>
            </w:r>
            <w:permEnd w:id="2022594154"/>
          </w:p>
        </w:tc>
        <w:tc>
          <w:tcPr>
            <w:tcW w:w="2457" w:type="dxa"/>
          </w:tcPr>
          <w:p w:rsidR="006609F7" w:rsidRDefault="006609F7" w:rsidP="006609F7">
            <w:pPr>
              <w:pStyle w:val="TableParagraph"/>
              <w:rPr>
                <w:rFonts w:ascii="Times New Roman"/>
                <w:sz w:val="20"/>
              </w:rPr>
            </w:pPr>
            <w:r>
              <w:rPr>
                <w:rFonts w:ascii="Times New Roman"/>
                <w:sz w:val="20"/>
              </w:rPr>
              <w:t xml:space="preserve"> </w:t>
            </w:r>
            <w:permStart w:id="4015314" w:edGrp="everyone"/>
            <w:r>
              <w:t xml:space="preserve">                </w:t>
            </w:r>
            <w:permEnd w:id="4015314"/>
          </w:p>
        </w:tc>
        <w:tc>
          <w:tcPr>
            <w:tcW w:w="429" w:type="dxa"/>
          </w:tcPr>
          <w:p w:rsidR="006609F7" w:rsidRDefault="006609F7" w:rsidP="006609F7">
            <w:pPr>
              <w:pStyle w:val="TableParagraph"/>
              <w:rPr>
                <w:rFonts w:ascii="Times New Roman"/>
                <w:sz w:val="20"/>
              </w:rPr>
            </w:pPr>
            <w:r>
              <w:rPr>
                <w:rFonts w:ascii="Times New Roman"/>
                <w:sz w:val="20"/>
              </w:rPr>
              <w:t xml:space="preserve"> </w:t>
            </w:r>
            <w:permStart w:id="1186549646" w:edGrp="everyone"/>
            <w:r>
              <w:t xml:space="preserve">  </w:t>
            </w:r>
            <w:permEnd w:id="1186549646"/>
          </w:p>
        </w:tc>
        <w:tc>
          <w:tcPr>
            <w:tcW w:w="378" w:type="dxa"/>
          </w:tcPr>
          <w:p w:rsidR="006609F7" w:rsidRDefault="006609F7" w:rsidP="006609F7">
            <w:pPr>
              <w:pStyle w:val="TableParagraph"/>
              <w:rPr>
                <w:rFonts w:ascii="Times New Roman"/>
                <w:sz w:val="20"/>
              </w:rPr>
            </w:pPr>
            <w:r>
              <w:rPr>
                <w:rFonts w:ascii="Times New Roman"/>
                <w:sz w:val="20"/>
              </w:rPr>
              <w:t xml:space="preserve"> </w:t>
            </w:r>
            <w:permStart w:id="868965806" w:edGrp="everyone"/>
            <w:r>
              <w:t xml:space="preserve">  </w:t>
            </w:r>
            <w:permEnd w:id="868965806"/>
          </w:p>
        </w:tc>
        <w:tc>
          <w:tcPr>
            <w:tcW w:w="359" w:type="dxa"/>
          </w:tcPr>
          <w:p w:rsidR="006609F7" w:rsidRDefault="006609F7" w:rsidP="006609F7">
            <w:pPr>
              <w:pStyle w:val="TableParagraph"/>
              <w:rPr>
                <w:rFonts w:ascii="Times New Roman"/>
                <w:sz w:val="20"/>
              </w:rPr>
            </w:pPr>
            <w:r>
              <w:rPr>
                <w:rFonts w:ascii="Times New Roman"/>
                <w:sz w:val="20"/>
              </w:rPr>
              <w:t xml:space="preserve"> </w:t>
            </w:r>
            <w:permStart w:id="1017853236" w:edGrp="everyone"/>
            <w:r>
              <w:t xml:space="preserve">  </w:t>
            </w:r>
            <w:permEnd w:id="1017853236"/>
          </w:p>
        </w:tc>
        <w:tc>
          <w:tcPr>
            <w:tcW w:w="378" w:type="dxa"/>
          </w:tcPr>
          <w:p w:rsidR="006609F7" w:rsidRDefault="006609F7" w:rsidP="006609F7">
            <w:pPr>
              <w:pStyle w:val="TableParagraph"/>
              <w:rPr>
                <w:rFonts w:ascii="Times New Roman"/>
                <w:sz w:val="20"/>
              </w:rPr>
            </w:pPr>
            <w:r>
              <w:rPr>
                <w:rFonts w:ascii="Times New Roman"/>
                <w:sz w:val="20"/>
              </w:rPr>
              <w:t xml:space="preserve"> </w:t>
            </w:r>
            <w:permStart w:id="1551512584" w:edGrp="everyone"/>
            <w:r>
              <w:t xml:space="preserve">  </w:t>
            </w:r>
            <w:permEnd w:id="1551512584"/>
          </w:p>
        </w:tc>
        <w:tc>
          <w:tcPr>
            <w:tcW w:w="4674" w:type="dxa"/>
            <w:vMerge/>
            <w:tcBorders>
              <w:top w:val="nil"/>
            </w:tcBorders>
          </w:tcPr>
          <w:p w:rsidR="006609F7" w:rsidRDefault="006609F7" w:rsidP="006609F7">
            <w:pPr>
              <w:rPr>
                <w:sz w:val="2"/>
                <w:szCs w:val="2"/>
              </w:rPr>
            </w:pPr>
          </w:p>
        </w:tc>
      </w:tr>
      <w:tr w:rsidR="006609F7">
        <w:trPr>
          <w:trHeight w:val="897"/>
        </w:trPr>
        <w:tc>
          <w:tcPr>
            <w:tcW w:w="2021" w:type="dxa"/>
          </w:tcPr>
          <w:p w:rsidR="006609F7" w:rsidRDefault="006609F7" w:rsidP="006609F7">
            <w:pPr>
              <w:pStyle w:val="TableParagraph"/>
              <w:spacing w:before="4"/>
              <w:rPr>
                <w:sz w:val="30"/>
              </w:rPr>
            </w:pPr>
          </w:p>
          <w:p w:rsidR="006609F7" w:rsidRDefault="006609F7" w:rsidP="006609F7">
            <w:pPr>
              <w:pStyle w:val="TableParagraph"/>
              <w:ind w:left="511"/>
              <w:rPr>
                <w:b/>
                <w:sz w:val="20"/>
              </w:rPr>
            </w:pPr>
            <w:r>
              <w:rPr>
                <w:b/>
                <w:color w:val="016070"/>
                <w:sz w:val="20"/>
              </w:rPr>
              <w:t>Teamwork</w:t>
            </w:r>
          </w:p>
        </w:tc>
        <w:tc>
          <w:tcPr>
            <w:tcW w:w="352" w:type="dxa"/>
          </w:tcPr>
          <w:p w:rsidR="006609F7" w:rsidRDefault="006609F7" w:rsidP="006609F7">
            <w:pPr>
              <w:pStyle w:val="TableParagraph"/>
              <w:rPr>
                <w:rFonts w:ascii="Times New Roman"/>
                <w:sz w:val="20"/>
              </w:rPr>
            </w:pPr>
            <w:r>
              <w:rPr>
                <w:rFonts w:ascii="Times New Roman"/>
                <w:sz w:val="20"/>
              </w:rPr>
              <w:t xml:space="preserve">  </w:t>
            </w:r>
            <w:permStart w:id="1974732979" w:edGrp="everyone"/>
            <w:r>
              <w:t xml:space="preserve">  </w:t>
            </w:r>
            <w:permEnd w:id="1974732979"/>
            <w:r>
              <w:rPr>
                <w:rFonts w:ascii="Times New Roman"/>
                <w:sz w:val="20"/>
              </w:rPr>
              <w:t xml:space="preserve">    </w:t>
            </w:r>
          </w:p>
        </w:tc>
        <w:tc>
          <w:tcPr>
            <w:tcW w:w="359" w:type="dxa"/>
          </w:tcPr>
          <w:p w:rsidR="006609F7" w:rsidRDefault="006609F7" w:rsidP="006609F7">
            <w:pPr>
              <w:pStyle w:val="TableParagraph"/>
              <w:rPr>
                <w:rFonts w:ascii="Times New Roman"/>
                <w:sz w:val="20"/>
              </w:rPr>
            </w:pPr>
            <w:r>
              <w:rPr>
                <w:rFonts w:ascii="Times New Roman"/>
                <w:sz w:val="20"/>
              </w:rPr>
              <w:t xml:space="preserve"> </w:t>
            </w:r>
            <w:permStart w:id="634669445" w:edGrp="everyone"/>
            <w:r>
              <w:t xml:space="preserve">  </w:t>
            </w:r>
            <w:permEnd w:id="634669445"/>
          </w:p>
        </w:tc>
        <w:tc>
          <w:tcPr>
            <w:tcW w:w="378" w:type="dxa"/>
          </w:tcPr>
          <w:p w:rsidR="006609F7" w:rsidRDefault="006609F7" w:rsidP="006609F7">
            <w:pPr>
              <w:pStyle w:val="TableParagraph"/>
              <w:rPr>
                <w:rFonts w:ascii="Times New Roman"/>
                <w:sz w:val="20"/>
              </w:rPr>
            </w:pPr>
            <w:r>
              <w:rPr>
                <w:rFonts w:ascii="Times New Roman"/>
                <w:sz w:val="20"/>
              </w:rPr>
              <w:t xml:space="preserve"> </w:t>
            </w:r>
            <w:permStart w:id="316571546" w:edGrp="everyone"/>
            <w:r>
              <w:t xml:space="preserve">  </w:t>
            </w:r>
            <w:permEnd w:id="316571546"/>
          </w:p>
        </w:tc>
        <w:tc>
          <w:tcPr>
            <w:tcW w:w="359" w:type="dxa"/>
          </w:tcPr>
          <w:p w:rsidR="006609F7" w:rsidRDefault="006609F7" w:rsidP="006609F7">
            <w:pPr>
              <w:pStyle w:val="TableParagraph"/>
              <w:rPr>
                <w:rFonts w:ascii="Times New Roman"/>
                <w:sz w:val="20"/>
              </w:rPr>
            </w:pPr>
            <w:r>
              <w:rPr>
                <w:rFonts w:ascii="Times New Roman"/>
                <w:sz w:val="20"/>
              </w:rPr>
              <w:t xml:space="preserve"> </w:t>
            </w:r>
            <w:permStart w:id="576655738" w:edGrp="everyone"/>
            <w:r>
              <w:t xml:space="preserve">  </w:t>
            </w:r>
            <w:permEnd w:id="576655738"/>
          </w:p>
        </w:tc>
        <w:tc>
          <w:tcPr>
            <w:tcW w:w="2814" w:type="dxa"/>
          </w:tcPr>
          <w:p w:rsidR="006609F7" w:rsidRDefault="006609F7" w:rsidP="006609F7">
            <w:pPr>
              <w:pStyle w:val="TableParagraph"/>
              <w:rPr>
                <w:rFonts w:ascii="Times New Roman"/>
                <w:sz w:val="20"/>
              </w:rPr>
            </w:pPr>
            <w:r>
              <w:rPr>
                <w:rFonts w:ascii="Times New Roman"/>
                <w:sz w:val="20"/>
              </w:rPr>
              <w:t xml:space="preserve"> </w:t>
            </w:r>
            <w:permStart w:id="1879657996" w:edGrp="everyone"/>
            <w:r>
              <w:t xml:space="preserve">                </w:t>
            </w:r>
            <w:permEnd w:id="1879657996"/>
          </w:p>
        </w:tc>
        <w:tc>
          <w:tcPr>
            <w:tcW w:w="2457" w:type="dxa"/>
          </w:tcPr>
          <w:p w:rsidR="006609F7" w:rsidRDefault="006609F7" w:rsidP="006609F7">
            <w:pPr>
              <w:pStyle w:val="TableParagraph"/>
              <w:rPr>
                <w:rFonts w:ascii="Times New Roman"/>
                <w:sz w:val="20"/>
              </w:rPr>
            </w:pPr>
            <w:r>
              <w:rPr>
                <w:rFonts w:ascii="Times New Roman"/>
                <w:sz w:val="20"/>
              </w:rPr>
              <w:t xml:space="preserve"> </w:t>
            </w:r>
            <w:permStart w:id="150226424" w:edGrp="everyone"/>
            <w:r>
              <w:t xml:space="preserve">                </w:t>
            </w:r>
            <w:permEnd w:id="150226424"/>
          </w:p>
        </w:tc>
        <w:tc>
          <w:tcPr>
            <w:tcW w:w="429" w:type="dxa"/>
          </w:tcPr>
          <w:p w:rsidR="006609F7" w:rsidRDefault="006609F7" w:rsidP="006609F7">
            <w:pPr>
              <w:pStyle w:val="TableParagraph"/>
              <w:rPr>
                <w:rFonts w:ascii="Times New Roman"/>
                <w:sz w:val="20"/>
              </w:rPr>
            </w:pPr>
            <w:r>
              <w:rPr>
                <w:rFonts w:ascii="Times New Roman"/>
                <w:sz w:val="20"/>
              </w:rPr>
              <w:t xml:space="preserve"> </w:t>
            </w:r>
            <w:permStart w:id="475411566" w:edGrp="everyone"/>
            <w:r>
              <w:t xml:space="preserve">  </w:t>
            </w:r>
            <w:permEnd w:id="475411566"/>
          </w:p>
        </w:tc>
        <w:tc>
          <w:tcPr>
            <w:tcW w:w="378" w:type="dxa"/>
          </w:tcPr>
          <w:p w:rsidR="006609F7" w:rsidRDefault="006609F7" w:rsidP="006609F7">
            <w:pPr>
              <w:pStyle w:val="TableParagraph"/>
              <w:rPr>
                <w:rFonts w:ascii="Times New Roman"/>
                <w:sz w:val="20"/>
              </w:rPr>
            </w:pPr>
            <w:r>
              <w:rPr>
                <w:rFonts w:ascii="Times New Roman"/>
                <w:sz w:val="20"/>
              </w:rPr>
              <w:t xml:space="preserve"> </w:t>
            </w:r>
            <w:permStart w:id="484265382" w:edGrp="everyone"/>
            <w:r>
              <w:t xml:space="preserve">  </w:t>
            </w:r>
            <w:permEnd w:id="484265382"/>
          </w:p>
        </w:tc>
        <w:tc>
          <w:tcPr>
            <w:tcW w:w="359" w:type="dxa"/>
          </w:tcPr>
          <w:p w:rsidR="006609F7" w:rsidRDefault="006609F7" w:rsidP="006609F7">
            <w:pPr>
              <w:pStyle w:val="TableParagraph"/>
              <w:rPr>
                <w:rFonts w:ascii="Times New Roman"/>
                <w:sz w:val="20"/>
              </w:rPr>
            </w:pPr>
            <w:r>
              <w:rPr>
                <w:rFonts w:ascii="Times New Roman"/>
                <w:sz w:val="20"/>
              </w:rPr>
              <w:t xml:space="preserve"> </w:t>
            </w:r>
            <w:permStart w:id="1395329299" w:edGrp="everyone"/>
            <w:r>
              <w:t xml:space="preserve">  </w:t>
            </w:r>
            <w:permEnd w:id="1395329299"/>
          </w:p>
        </w:tc>
        <w:tc>
          <w:tcPr>
            <w:tcW w:w="378" w:type="dxa"/>
          </w:tcPr>
          <w:p w:rsidR="006609F7" w:rsidRDefault="006609F7" w:rsidP="006609F7">
            <w:pPr>
              <w:pStyle w:val="TableParagraph"/>
              <w:rPr>
                <w:rFonts w:ascii="Times New Roman"/>
                <w:sz w:val="20"/>
              </w:rPr>
            </w:pPr>
            <w:r>
              <w:rPr>
                <w:rFonts w:ascii="Times New Roman"/>
                <w:sz w:val="20"/>
              </w:rPr>
              <w:t xml:space="preserve"> </w:t>
            </w:r>
            <w:permStart w:id="1349411027" w:edGrp="everyone"/>
            <w:r>
              <w:t xml:space="preserve">  </w:t>
            </w:r>
            <w:permEnd w:id="1349411027"/>
          </w:p>
        </w:tc>
        <w:tc>
          <w:tcPr>
            <w:tcW w:w="4674" w:type="dxa"/>
            <w:shd w:val="clear" w:color="auto" w:fill="C6C6DC"/>
          </w:tcPr>
          <w:p w:rsidR="006609F7" w:rsidRDefault="006609F7" w:rsidP="006609F7">
            <w:pPr>
              <w:pStyle w:val="TableParagraph"/>
              <w:spacing w:before="6"/>
              <w:rPr>
                <w:sz w:val="23"/>
              </w:rPr>
            </w:pPr>
          </w:p>
          <w:p w:rsidR="006609F7" w:rsidRDefault="006609F7" w:rsidP="006609F7">
            <w:pPr>
              <w:pStyle w:val="TableParagraph"/>
              <w:spacing w:line="211" w:lineRule="auto"/>
              <w:ind w:left="1837" w:right="477" w:hanging="1348"/>
              <w:rPr>
                <w:b/>
                <w:sz w:val="20"/>
              </w:rPr>
            </w:pPr>
            <w:r>
              <w:rPr>
                <w:b/>
                <w:color w:val="231F20"/>
                <w:spacing w:val="-3"/>
                <w:w w:val="95"/>
                <w:sz w:val="20"/>
              </w:rPr>
              <w:t>Why</w:t>
            </w:r>
            <w:r>
              <w:rPr>
                <w:b/>
                <w:color w:val="231F20"/>
                <w:spacing w:val="-23"/>
                <w:w w:val="95"/>
                <w:sz w:val="20"/>
              </w:rPr>
              <w:t xml:space="preserve"> </w:t>
            </w:r>
            <w:r>
              <w:rPr>
                <w:b/>
                <w:color w:val="231F20"/>
                <w:w w:val="95"/>
                <w:sz w:val="20"/>
              </w:rPr>
              <w:t>do</w:t>
            </w:r>
            <w:r>
              <w:rPr>
                <w:b/>
                <w:color w:val="231F20"/>
                <w:spacing w:val="-23"/>
                <w:w w:val="95"/>
                <w:sz w:val="20"/>
              </w:rPr>
              <w:t xml:space="preserve"> </w:t>
            </w:r>
            <w:r>
              <w:rPr>
                <w:b/>
                <w:color w:val="231F20"/>
                <w:w w:val="95"/>
                <w:sz w:val="20"/>
              </w:rPr>
              <w:t>you</w:t>
            </w:r>
            <w:r>
              <w:rPr>
                <w:b/>
                <w:color w:val="231F20"/>
                <w:spacing w:val="-23"/>
                <w:w w:val="95"/>
                <w:sz w:val="20"/>
              </w:rPr>
              <w:t xml:space="preserve"> </w:t>
            </w:r>
            <w:r>
              <w:rPr>
                <w:b/>
                <w:color w:val="231F20"/>
                <w:w w:val="95"/>
                <w:sz w:val="20"/>
              </w:rPr>
              <w:t>think</w:t>
            </w:r>
            <w:r>
              <w:rPr>
                <w:b/>
                <w:color w:val="231F20"/>
                <w:spacing w:val="-23"/>
                <w:w w:val="95"/>
                <w:sz w:val="20"/>
              </w:rPr>
              <w:t xml:space="preserve"> </w:t>
            </w:r>
            <w:r>
              <w:rPr>
                <w:b/>
                <w:color w:val="231F20"/>
                <w:w w:val="95"/>
                <w:sz w:val="20"/>
              </w:rPr>
              <w:t>it</w:t>
            </w:r>
            <w:r>
              <w:rPr>
                <w:b/>
                <w:color w:val="231F20"/>
                <w:spacing w:val="-23"/>
                <w:w w:val="95"/>
                <w:sz w:val="20"/>
              </w:rPr>
              <w:t xml:space="preserve"> </w:t>
            </w:r>
            <w:r>
              <w:rPr>
                <w:b/>
                <w:color w:val="231F20"/>
                <w:w w:val="95"/>
                <w:sz w:val="20"/>
              </w:rPr>
              <w:t>was</w:t>
            </w:r>
            <w:r>
              <w:rPr>
                <w:b/>
                <w:color w:val="231F20"/>
                <w:spacing w:val="-23"/>
                <w:w w:val="95"/>
                <w:sz w:val="20"/>
              </w:rPr>
              <w:t xml:space="preserve"> </w:t>
            </w:r>
            <w:r>
              <w:rPr>
                <w:b/>
                <w:color w:val="231F20"/>
                <w:w w:val="95"/>
                <w:sz w:val="20"/>
              </w:rPr>
              <w:t>successful/</w:t>
            </w:r>
            <w:r>
              <w:rPr>
                <w:b/>
                <w:color w:val="231F20"/>
                <w:spacing w:val="-23"/>
                <w:w w:val="95"/>
                <w:sz w:val="20"/>
              </w:rPr>
              <w:t xml:space="preserve"> </w:t>
            </w:r>
            <w:r>
              <w:rPr>
                <w:b/>
                <w:color w:val="231F20"/>
                <w:w w:val="95"/>
                <w:sz w:val="20"/>
              </w:rPr>
              <w:t xml:space="preserve">not </w:t>
            </w:r>
            <w:r>
              <w:rPr>
                <w:b/>
                <w:color w:val="231F20"/>
                <w:sz w:val="20"/>
              </w:rPr>
              <w:t>successful?</w:t>
            </w:r>
          </w:p>
        </w:tc>
      </w:tr>
      <w:tr w:rsidR="006609F7">
        <w:trPr>
          <w:trHeight w:val="894"/>
        </w:trPr>
        <w:tc>
          <w:tcPr>
            <w:tcW w:w="2021" w:type="dxa"/>
          </w:tcPr>
          <w:p w:rsidR="006609F7" w:rsidRDefault="006609F7" w:rsidP="006609F7">
            <w:pPr>
              <w:pStyle w:val="TableParagraph"/>
              <w:spacing w:before="4"/>
              <w:rPr>
                <w:sz w:val="30"/>
              </w:rPr>
            </w:pPr>
          </w:p>
          <w:p w:rsidR="006609F7" w:rsidRDefault="006609F7" w:rsidP="006609F7">
            <w:pPr>
              <w:pStyle w:val="TableParagraph"/>
              <w:ind w:left="208"/>
              <w:rPr>
                <w:b/>
                <w:sz w:val="20"/>
              </w:rPr>
            </w:pPr>
            <w:r>
              <w:rPr>
                <w:b/>
                <w:color w:val="D3513E"/>
                <w:w w:val="95"/>
                <w:sz w:val="20"/>
              </w:rPr>
              <w:t>Self-management</w:t>
            </w:r>
          </w:p>
        </w:tc>
        <w:tc>
          <w:tcPr>
            <w:tcW w:w="352" w:type="dxa"/>
          </w:tcPr>
          <w:p w:rsidR="006609F7" w:rsidRDefault="006609F7" w:rsidP="006609F7">
            <w:pPr>
              <w:pStyle w:val="TableParagraph"/>
              <w:rPr>
                <w:rFonts w:ascii="Times New Roman"/>
                <w:sz w:val="20"/>
              </w:rPr>
            </w:pPr>
            <w:r>
              <w:rPr>
                <w:rFonts w:ascii="Times New Roman"/>
                <w:sz w:val="20"/>
              </w:rPr>
              <w:t xml:space="preserve">  </w:t>
            </w:r>
            <w:permStart w:id="378621236" w:edGrp="everyone"/>
            <w:r>
              <w:t xml:space="preserve">  </w:t>
            </w:r>
            <w:permEnd w:id="378621236"/>
            <w:r>
              <w:rPr>
                <w:rFonts w:ascii="Times New Roman"/>
                <w:sz w:val="20"/>
              </w:rPr>
              <w:t xml:space="preserve">    </w:t>
            </w:r>
          </w:p>
        </w:tc>
        <w:tc>
          <w:tcPr>
            <w:tcW w:w="359" w:type="dxa"/>
          </w:tcPr>
          <w:p w:rsidR="006609F7" w:rsidRDefault="006609F7" w:rsidP="006609F7">
            <w:pPr>
              <w:pStyle w:val="TableParagraph"/>
              <w:rPr>
                <w:rFonts w:ascii="Times New Roman"/>
                <w:sz w:val="20"/>
              </w:rPr>
            </w:pPr>
            <w:r>
              <w:rPr>
                <w:rFonts w:ascii="Times New Roman"/>
                <w:sz w:val="20"/>
              </w:rPr>
              <w:t xml:space="preserve"> </w:t>
            </w:r>
            <w:permStart w:id="29582382" w:edGrp="everyone"/>
            <w:r>
              <w:t xml:space="preserve">  </w:t>
            </w:r>
            <w:permEnd w:id="29582382"/>
          </w:p>
        </w:tc>
        <w:tc>
          <w:tcPr>
            <w:tcW w:w="378" w:type="dxa"/>
          </w:tcPr>
          <w:p w:rsidR="006609F7" w:rsidRDefault="006609F7" w:rsidP="006609F7">
            <w:pPr>
              <w:pStyle w:val="TableParagraph"/>
              <w:rPr>
                <w:rFonts w:ascii="Times New Roman"/>
                <w:sz w:val="20"/>
              </w:rPr>
            </w:pPr>
            <w:r>
              <w:rPr>
                <w:rFonts w:ascii="Times New Roman"/>
                <w:sz w:val="20"/>
              </w:rPr>
              <w:t xml:space="preserve"> </w:t>
            </w:r>
            <w:permStart w:id="635195047" w:edGrp="everyone"/>
            <w:r>
              <w:t xml:space="preserve">  </w:t>
            </w:r>
            <w:permEnd w:id="635195047"/>
          </w:p>
        </w:tc>
        <w:tc>
          <w:tcPr>
            <w:tcW w:w="359" w:type="dxa"/>
          </w:tcPr>
          <w:p w:rsidR="006609F7" w:rsidRDefault="006609F7" w:rsidP="006609F7">
            <w:pPr>
              <w:pStyle w:val="TableParagraph"/>
              <w:rPr>
                <w:rFonts w:ascii="Times New Roman"/>
                <w:sz w:val="20"/>
              </w:rPr>
            </w:pPr>
            <w:r>
              <w:rPr>
                <w:rFonts w:ascii="Times New Roman"/>
                <w:sz w:val="20"/>
              </w:rPr>
              <w:t xml:space="preserve"> </w:t>
            </w:r>
            <w:permStart w:id="2104175715" w:edGrp="everyone"/>
            <w:r>
              <w:t xml:space="preserve">  </w:t>
            </w:r>
            <w:permEnd w:id="2104175715"/>
          </w:p>
        </w:tc>
        <w:tc>
          <w:tcPr>
            <w:tcW w:w="2814" w:type="dxa"/>
          </w:tcPr>
          <w:p w:rsidR="006609F7" w:rsidRDefault="006609F7" w:rsidP="006609F7">
            <w:pPr>
              <w:pStyle w:val="TableParagraph"/>
              <w:rPr>
                <w:rFonts w:ascii="Times New Roman"/>
                <w:sz w:val="20"/>
              </w:rPr>
            </w:pPr>
            <w:r>
              <w:rPr>
                <w:rFonts w:ascii="Times New Roman"/>
                <w:sz w:val="20"/>
              </w:rPr>
              <w:t xml:space="preserve"> </w:t>
            </w:r>
            <w:permStart w:id="169171139" w:edGrp="everyone"/>
            <w:r>
              <w:t xml:space="preserve">                </w:t>
            </w:r>
            <w:permEnd w:id="169171139"/>
          </w:p>
        </w:tc>
        <w:tc>
          <w:tcPr>
            <w:tcW w:w="2457" w:type="dxa"/>
          </w:tcPr>
          <w:p w:rsidR="006609F7" w:rsidRDefault="006609F7" w:rsidP="006609F7">
            <w:pPr>
              <w:pStyle w:val="TableParagraph"/>
              <w:rPr>
                <w:rFonts w:ascii="Times New Roman"/>
                <w:sz w:val="20"/>
              </w:rPr>
            </w:pPr>
            <w:r>
              <w:rPr>
                <w:rFonts w:ascii="Times New Roman"/>
                <w:sz w:val="20"/>
              </w:rPr>
              <w:t xml:space="preserve"> </w:t>
            </w:r>
            <w:permStart w:id="1444444750" w:edGrp="everyone"/>
            <w:r>
              <w:t xml:space="preserve">                </w:t>
            </w:r>
            <w:permEnd w:id="1444444750"/>
          </w:p>
        </w:tc>
        <w:tc>
          <w:tcPr>
            <w:tcW w:w="429" w:type="dxa"/>
          </w:tcPr>
          <w:p w:rsidR="006609F7" w:rsidRDefault="006609F7" w:rsidP="006609F7">
            <w:pPr>
              <w:pStyle w:val="TableParagraph"/>
              <w:rPr>
                <w:rFonts w:ascii="Times New Roman"/>
                <w:sz w:val="20"/>
              </w:rPr>
            </w:pPr>
            <w:r>
              <w:rPr>
                <w:rFonts w:ascii="Times New Roman"/>
                <w:sz w:val="20"/>
              </w:rPr>
              <w:t xml:space="preserve"> </w:t>
            </w:r>
            <w:permStart w:id="375989810" w:edGrp="everyone"/>
            <w:r>
              <w:t xml:space="preserve">  </w:t>
            </w:r>
            <w:permEnd w:id="375989810"/>
          </w:p>
        </w:tc>
        <w:tc>
          <w:tcPr>
            <w:tcW w:w="378" w:type="dxa"/>
          </w:tcPr>
          <w:p w:rsidR="006609F7" w:rsidRDefault="006609F7" w:rsidP="006609F7">
            <w:pPr>
              <w:pStyle w:val="TableParagraph"/>
              <w:rPr>
                <w:rFonts w:ascii="Times New Roman"/>
                <w:sz w:val="20"/>
              </w:rPr>
            </w:pPr>
            <w:r>
              <w:rPr>
                <w:rFonts w:ascii="Times New Roman"/>
                <w:sz w:val="20"/>
              </w:rPr>
              <w:t xml:space="preserve"> </w:t>
            </w:r>
            <w:permStart w:id="1545629278" w:edGrp="everyone"/>
            <w:r>
              <w:t xml:space="preserve">  </w:t>
            </w:r>
            <w:permEnd w:id="1545629278"/>
          </w:p>
        </w:tc>
        <w:tc>
          <w:tcPr>
            <w:tcW w:w="359" w:type="dxa"/>
          </w:tcPr>
          <w:p w:rsidR="006609F7" w:rsidRDefault="006609F7" w:rsidP="006609F7">
            <w:pPr>
              <w:pStyle w:val="TableParagraph"/>
              <w:rPr>
                <w:rFonts w:ascii="Times New Roman"/>
                <w:sz w:val="20"/>
              </w:rPr>
            </w:pPr>
            <w:r>
              <w:rPr>
                <w:rFonts w:ascii="Times New Roman"/>
                <w:sz w:val="20"/>
              </w:rPr>
              <w:t xml:space="preserve"> </w:t>
            </w:r>
            <w:permStart w:id="1031145743" w:edGrp="everyone"/>
            <w:r>
              <w:t xml:space="preserve">  </w:t>
            </w:r>
            <w:permEnd w:id="1031145743"/>
          </w:p>
        </w:tc>
        <w:tc>
          <w:tcPr>
            <w:tcW w:w="378" w:type="dxa"/>
          </w:tcPr>
          <w:p w:rsidR="006609F7" w:rsidRDefault="006609F7" w:rsidP="006609F7">
            <w:pPr>
              <w:pStyle w:val="TableParagraph"/>
              <w:rPr>
                <w:rFonts w:ascii="Times New Roman"/>
                <w:sz w:val="20"/>
              </w:rPr>
            </w:pPr>
            <w:r>
              <w:rPr>
                <w:rFonts w:ascii="Times New Roman"/>
                <w:sz w:val="20"/>
              </w:rPr>
              <w:t xml:space="preserve"> </w:t>
            </w:r>
            <w:permStart w:id="500897707" w:edGrp="everyone"/>
            <w:r>
              <w:t xml:space="preserve">  </w:t>
            </w:r>
            <w:permEnd w:id="500897707"/>
          </w:p>
        </w:tc>
        <w:tc>
          <w:tcPr>
            <w:tcW w:w="4674" w:type="dxa"/>
            <w:vMerge w:val="restart"/>
            <w:tcBorders>
              <w:bottom w:val="single" w:sz="6" w:space="0" w:color="243D87"/>
            </w:tcBorders>
          </w:tcPr>
          <w:p w:rsidR="006609F7" w:rsidRDefault="006609F7" w:rsidP="006609F7">
            <w:pPr>
              <w:pStyle w:val="TableParagraph"/>
              <w:rPr>
                <w:rFonts w:ascii="Times New Roman"/>
                <w:sz w:val="20"/>
              </w:rPr>
            </w:pPr>
            <w:r>
              <w:rPr>
                <w:rFonts w:ascii="Times New Roman"/>
                <w:sz w:val="20"/>
              </w:rPr>
              <w:t xml:space="preserve"> </w:t>
            </w:r>
            <w:permStart w:id="248387158" w:edGrp="everyone"/>
            <w:r>
              <w:t xml:space="preserve">                </w:t>
            </w:r>
            <w:permEnd w:id="248387158"/>
          </w:p>
        </w:tc>
      </w:tr>
      <w:tr w:rsidR="006609F7">
        <w:trPr>
          <w:trHeight w:val="892"/>
        </w:trPr>
        <w:tc>
          <w:tcPr>
            <w:tcW w:w="2021" w:type="dxa"/>
          </w:tcPr>
          <w:p w:rsidR="006609F7" w:rsidRDefault="006609F7" w:rsidP="006609F7">
            <w:pPr>
              <w:pStyle w:val="TableParagraph"/>
              <w:spacing w:before="2"/>
              <w:rPr>
                <w:sz w:val="30"/>
              </w:rPr>
            </w:pPr>
          </w:p>
          <w:p w:rsidR="006609F7" w:rsidRDefault="006609F7" w:rsidP="006609F7">
            <w:pPr>
              <w:pStyle w:val="TableParagraph"/>
              <w:ind w:left="266"/>
              <w:rPr>
                <w:b/>
                <w:sz w:val="20"/>
              </w:rPr>
            </w:pPr>
            <w:r>
              <w:rPr>
                <w:b/>
                <w:color w:val="AC6B52"/>
                <w:sz w:val="20"/>
              </w:rPr>
              <w:t>Problem solving</w:t>
            </w:r>
          </w:p>
        </w:tc>
        <w:tc>
          <w:tcPr>
            <w:tcW w:w="352" w:type="dxa"/>
          </w:tcPr>
          <w:p w:rsidR="006609F7" w:rsidRDefault="006609F7" w:rsidP="006609F7">
            <w:pPr>
              <w:pStyle w:val="TableParagraph"/>
              <w:rPr>
                <w:rFonts w:ascii="Times New Roman"/>
                <w:sz w:val="20"/>
              </w:rPr>
            </w:pPr>
            <w:r>
              <w:rPr>
                <w:rFonts w:ascii="Times New Roman"/>
                <w:sz w:val="20"/>
              </w:rPr>
              <w:t xml:space="preserve">  </w:t>
            </w:r>
            <w:permStart w:id="314585618" w:edGrp="everyone"/>
            <w:r>
              <w:t xml:space="preserve">  </w:t>
            </w:r>
            <w:permEnd w:id="314585618"/>
            <w:r>
              <w:rPr>
                <w:rFonts w:ascii="Times New Roman"/>
                <w:sz w:val="20"/>
              </w:rPr>
              <w:t xml:space="preserve">    </w:t>
            </w:r>
          </w:p>
        </w:tc>
        <w:tc>
          <w:tcPr>
            <w:tcW w:w="359" w:type="dxa"/>
          </w:tcPr>
          <w:p w:rsidR="006609F7" w:rsidRDefault="006609F7" w:rsidP="006609F7">
            <w:pPr>
              <w:pStyle w:val="TableParagraph"/>
              <w:rPr>
                <w:rFonts w:ascii="Times New Roman"/>
                <w:sz w:val="20"/>
              </w:rPr>
            </w:pPr>
            <w:r>
              <w:rPr>
                <w:rFonts w:ascii="Times New Roman"/>
                <w:sz w:val="20"/>
              </w:rPr>
              <w:t xml:space="preserve"> </w:t>
            </w:r>
            <w:permStart w:id="946175048" w:edGrp="everyone"/>
            <w:r>
              <w:t xml:space="preserve">  </w:t>
            </w:r>
            <w:permEnd w:id="946175048"/>
          </w:p>
        </w:tc>
        <w:tc>
          <w:tcPr>
            <w:tcW w:w="378" w:type="dxa"/>
          </w:tcPr>
          <w:p w:rsidR="006609F7" w:rsidRDefault="006609F7" w:rsidP="006609F7">
            <w:pPr>
              <w:pStyle w:val="TableParagraph"/>
              <w:rPr>
                <w:rFonts w:ascii="Times New Roman"/>
                <w:sz w:val="20"/>
              </w:rPr>
            </w:pPr>
            <w:r>
              <w:rPr>
                <w:rFonts w:ascii="Times New Roman"/>
                <w:sz w:val="20"/>
              </w:rPr>
              <w:t xml:space="preserve"> </w:t>
            </w:r>
            <w:permStart w:id="1045769223" w:edGrp="everyone"/>
            <w:r>
              <w:t xml:space="preserve">  </w:t>
            </w:r>
            <w:permEnd w:id="1045769223"/>
          </w:p>
        </w:tc>
        <w:tc>
          <w:tcPr>
            <w:tcW w:w="359" w:type="dxa"/>
          </w:tcPr>
          <w:p w:rsidR="006609F7" w:rsidRDefault="006609F7" w:rsidP="006609F7">
            <w:pPr>
              <w:pStyle w:val="TableParagraph"/>
              <w:rPr>
                <w:rFonts w:ascii="Times New Roman"/>
                <w:sz w:val="20"/>
              </w:rPr>
            </w:pPr>
            <w:r>
              <w:rPr>
                <w:rFonts w:ascii="Times New Roman"/>
                <w:sz w:val="20"/>
              </w:rPr>
              <w:t xml:space="preserve"> </w:t>
            </w:r>
            <w:permStart w:id="1961101408" w:edGrp="everyone"/>
            <w:r>
              <w:t xml:space="preserve">  </w:t>
            </w:r>
            <w:permEnd w:id="1961101408"/>
          </w:p>
        </w:tc>
        <w:tc>
          <w:tcPr>
            <w:tcW w:w="2814" w:type="dxa"/>
          </w:tcPr>
          <w:p w:rsidR="006609F7" w:rsidRDefault="006609F7" w:rsidP="006609F7">
            <w:pPr>
              <w:pStyle w:val="TableParagraph"/>
              <w:rPr>
                <w:rFonts w:ascii="Times New Roman"/>
                <w:sz w:val="20"/>
              </w:rPr>
            </w:pPr>
            <w:r>
              <w:rPr>
                <w:rFonts w:ascii="Times New Roman"/>
                <w:sz w:val="20"/>
              </w:rPr>
              <w:t xml:space="preserve"> </w:t>
            </w:r>
            <w:permStart w:id="1100096602" w:edGrp="everyone"/>
            <w:r>
              <w:t xml:space="preserve">                </w:t>
            </w:r>
            <w:permEnd w:id="1100096602"/>
          </w:p>
        </w:tc>
        <w:tc>
          <w:tcPr>
            <w:tcW w:w="2457" w:type="dxa"/>
          </w:tcPr>
          <w:p w:rsidR="006609F7" w:rsidRDefault="006609F7" w:rsidP="006609F7">
            <w:pPr>
              <w:pStyle w:val="TableParagraph"/>
              <w:rPr>
                <w:rFonts w:ascii="Times New Roman"/>
                <w:sz w:val="20"/>
              </w:rPr>
            </w:pPr>
            <w:r>
              <w:rPr>
                <w:rFonts w:ascii="Times New Roman"/>
                <w:sz w:val="20"/>
              </w:rPr>
              <w:t xml:space="preserve"> </w:t>
            </w:r>
            <w:permStart w:id="1365264230" w:edGrp="everyone"/>
            <w:r>
              <w:t xml:space="preserve">                </w:t>
            </w:r>
            <w:permEnd w:id="1365264230"/>
          </w:p>
        </w:tc>
        <w:tc>
          <w:tcPr>
            <w:tcW w:w="429" w:type="dxa"/>
          </w:tcPr>
          <w:p w:rsidR="006609F7" w:rsidRDefault="006609F7" w:rsidP="006609F7">
            <w:pPr>
              <w:pStyle w:val="TableParagraph"/>
              <w:rPr>
                <w:rFonts w:ascii="Times New Roman"/>
                <w:sz w:val="20"/>
              </w:rPr>
            </w:pPr>
            <w:r>
              <w:rPr>
                <w:rFonts w:ascii="Times New Roman"/>
                <w:sz w:val="20"/>
              </w:rPr>
              <w:t xml:space="preserve"> </w:t>
            </w:r>
            <w:permStart w:id="637609289" w:edGrp="everyone"/>
            <w:r>
              <w:t xml:space="preserve">  </w:t>
            </w:r>
            <w:permEnd w:id="637609289"/>
          </w:p>
        </w:tc>
        <w:tc>
          <w:tcPr>
            <w:tcW w:w="378" w:type="dxa"/>
          </w:tcPr>
          <w:p w:rsidR="006609F7" w:rsidRDefault="006609F7" w:rsidP="006609F7">
            <w:pPr>
              <w:pStyle w:val="TableParagraph"/>
              <w:rPr>
                <w:rFonts w:ascii="Times New Roman"/>
                <w:sz w:val="20"/>
              </w:rPr>
            </w:pPr>
            <w:r>
              <w:rPr>
                <w:rFonts w:ascii="Times New Roman"/>
                <w:sz w:val="20"/>
              </w:rPr>
              <w:t xml:space="preserve"> </w:t>
            </w:r>
            <w:permStart w:id="1273249664" w:edGrp="everyone"/>
            <w:r>
              <w:t xml:space="preserve">  </w:t>
            </w:r>
            <w:permEnd w:id="1273249664"/>
          </w:p>
        </w:tc>
        <w:tc>
          <w:tcPr>
            <w:tcW w:w="359" w:type="dxa"/>
          </w:tcPr>
          <w:p w:rsidR="006609F7" w:rsidRDefault="006609F7" w:rsidP="006609F7">
            <w:pPr>
              <w:pStyle w:val="TableParagraph"/>
              <w:rPr>
                <w:rFonts w:ascii="Times New Roman"/>
                <w:sz w:val="20"/>
              </w:rPr>
            </w:pPr>
            <w:r>
              <w:rPr>
                <w:rFonts w:ascii="Times New Roman"/>
                <w:sz w:val="20"/>
              </w:rPr>
              <w:t xml:space="preserve"> </w:t>
            </w:r>
            <w:permStart w:id="238298250" w:edGrp="everyone"/>
            <w:r>
              <w:t xml:space="preserve">  </w:t>
            </w:r>
            <w:permEnd w:id="238298250"/>
          </w:p>
        </w:tc>
        <w:tc>
          <w:tcPr>
            <w:tcW w:w="378" w:type="dxa"/>
          </w:tcPr>
          <w:p w:rsidR="006609F7" w:rsidRDefault="006609F7" w:rsidP="006609F7">
            <w:pPr>
              <w:pStyle w:val="TableParagraph"/>
              <w:rPr>
                <w:rFonts w:ascii="Times New Roman"/>
                <w:sz w:val="20"/>
              </w:rPr>
            </w:pPr>
            <w:r>
              <w:rPr>
                <w:rFonts w:ascii="Times New Roman"/>
                <w:sz w:val="20"/>
              </w:rPr>
              <w:t xml:space="preserve"> </w:t>
            </w:r>
            <w:permStart w:id="901649046" w:edGrp="everyone"/>
            <w:r>
              <w:t xml:space="preserve">  </w:t>
            </w:r>
            <w:permEnd w:id="901649046"/>
          </w:p>
        </w:tc>
        <w:tc>
          <w:tcPr>
            <w:tcW w:w="4674" w:type="dxa"/>
            <w:vMerge/>
            <w:tcBorders>
              <w:top w:val="nil"/>
              <w:bottom w:val="single" w:sz="6" w:space="0" w:color="243D87"/>
            </w:tcBorders>
          </w:tcPr>
          <w:p w:rsidR="006609F7" w:rsidRDefault="006609F7" w:rsidP="006609F7">
            <w:pPr>
              <w:rPr>
                <w:sz w:val="2"/>
                <w:szCs w:val="2"/>
              </w:rPr>
            </w:pPr>
          </w:p>
        </w:tc>
      </w:tr>
    </w:tbl>
    <w:tbl>
      <w:tblPr>
        <w:tblStyle w:val="TableGrid"/>
        <w:tblpPr w:leftFromText="180" w:rightFromText="180" w:vertAnchor="text" w:horzAnchor="margin" w:tblpXSpec="center" w:tblpY="230"/>
        <w:tblW w:w="14850" w:type="dxa"/>
        <w:tblLook w:val="04A0" w:firstRow="1" w:lastRow="0" w:firstColumn="1" w:lastColumn="0" w:noHBand="0" w:noVBand="1"/>
      </w:tblPr>
      <w:tblGrid>
        <w:gridCol w:w="1413"/>
        <w:gridCol w:w="2260"/>
        <w:gridCol w:w="1049"/>
        <w:gridCol w:w="1085"/>
        <w:gridCol w:w="9043"/>
      </w:tblGrid>
      <w:tr w:rsidR="00165A30" w:rsidTr="00165A30">
        <w:tc>
          <w:tcPr>
            <w:tcW w:w="3673" w:type="dxa"/>
            <w:gridSpan w:val="2"/>
            <w:shd w:val="clear" w:color="auto" w:fill="D8E9D2"/>
          </w:tcPr>
          <w:p w:rsidR="00165A30" w:rsidRPr="00D90ADC" w:rsidRDefault="00165A30" w:rsidP="00165A30">
            <w:pPr>
              <w:spacing w:before="52" w:line="254" w:lineRule="auto"/>
              <w:ind w:left="74" w:right="685"/>
              <w:rPr>
                <w:b/>
                <w:sz w:val="20"/>
                <w:szCs w:val="20"/>
              </w:rPr>
            </w:pPr>
            <w:r w:rsidRPr="00D90ADC">
              <w:rPr>
                <w:b/>
                <w:color w:val="231F20"/>
                <w:w w:val="90"/>
                <w:sz w:val="20"/>
                <w:szCs w:val="20"/>
              </w:rPr>
              <w:t xml:space="preserve">Mandatory for the Tutor/Assessor (T/A) to </w:t>
            </w:r>
            <w:r w:rsidRPr="00D90ADC">
              <w:rPr>
                <w:b/>
                <w:color w:val="231F20"/>
                <w:sz w:val="20"/>
                <w:szCs w:val="20"/>
              </w:rPr>
              <w:t>complete</w:t>
            </w:r>
          </w:p>
          <w:p w:rsidR="00165A30" w:rsidRPr="00D90ADC" w:rsidRDefault="00165A30" w:rsidP="00165A30">
            <w:pPr>
              <w:rPr>
                <w:b/>
                <w:sz w:val="20"/>
                <w:szCs w:val="20"/>
              </w:rPr>
            </w:pPr>
          </w:p>
        </w:tc>
        <w:tc>
          <w:tcPr>
            <w:tcW w:w="1049" w:type="dxa"/>
            <w:shd w:val="clear" w:color="auto" w:fill="D8E9D2"/>
          </w:tcPr>
          <w:p w:rsidR="00165A30" w:rsidRPr="00D90ADC" w:rsidRDefault="00165A30" w:rsidP="00165A30">
            <w:pPr>
              <w:rPr>
                <w:b/>
                <w:sz w:val="20"/>
                <w:szCs w:val="20"/>
              </w:rPr>
            </w:pPr>
            <w:r w:rsidRPr="00D90ADC">
              <w:rPr>
                <w:b/>
                <w:sz w:val="20"/>
                <w:szCs w:val="20"/>
              </w:rPr>
              <w:t xml:space="preserve">Defer Date </w:t>
            </w:r>
            <w:r w:rsidRPr="00D90ADC">
              <w:rPr>
                <w:sz w:val="20"/>
                <w:szCs w:val="20"/>
              </w:rPr>
              <w:t>(if required)</w:t>
            </w:r>
          </w:p>
        </w:tc>
        <w:tc>
          <w:tcPr>
            <w:tcW w:w="1085" w:type="dxa"/>
            <w:shd w:val="clear" w:color="auto" w:fill="D8E9D2"/>
          </w:tcPr>
          <w:p w:rsidR="00165A30" w:rsidRPr="00D90ADC" w:rsidRDefault="00165A30" w:rsidP="00165A30">
            <w:pPr>
              <w:rPr>
                <w:b/>
                <w:sz w:val="20"/>
                <w:szCs w:val="20"/>
              </w:rPr>
            </w:pPr>
            <w:r w:rsidRPr="00D90ADC">
              <w:rPr>
                <w:b/>
                <w:sz w:val="20"/>
                <w:szCs w:val="20"/>
              </w:rPr>
              <w:t>Pass Date</w:t>
            </w:r>
          </w:p>
        </w:tc>
        <w:tc>
          <w:tcPr>
            <w:tcW w:w="9043" w:type="dxa"/>
            <w:shd w:val="clear" w:color="auto" w:fill="D8E9D2"/>
          </w:tcPr>
          <w:p w:rsidR="00165A30" w:rsidRPr="00D90ADC" w:rsidRDefault="00165A30" w:rsidP="00165A30">
            <w:pPr>
              <w:rPr>
                <w:b/>
                <w:sz w:val="20"/>
                <w:szCs w:val="20"/>
              </w:rPr>
            </w:pPr>
            <w:r w:rsidRPr="00D90ADC">
              <w:rPr>
                <w:b/>
                <w:sz w:val="20"/>
                <w:szCs w:val="20"/>
              </w:rPr>
              <w:t>Comments by the T/A supporting the assessment decisions against all Tasks. If an assessment decision is deferred, the T/A must detail additional requirements set and achieved by the learner.</w:t>
            </w:r>
          </w:p>
        </w:tc>
      </w:tr>
      <w:tr w:rsidR="00165A30" w:rsidTr="00165A30">
        <w:trPr>
          <w:trHeight w:val="352"/>
        </w:trPr>
        <w:tc>
          <w:tcPr>
            <w:tcW w:w="3673" w:type="dxa"/>
            <w:gridSpan w:val="2"/>
          </w:tcPr>
          <w:p w:rsidR="00165A30" w:rsidRPr="006C02E6" w:rsidRDefault="00165A30" w:rsidP="00165A30">
            <w:pPr>
              <w:jc w:val="right"/>
              <w:rPr>
                <w:sz w:val="20"/>
                <w:szCs w:val="20"/>
              </w:rPr>
            </w:pPr>
            <w:r w:rsidRPr="006C02E6">
              <w:rPr>
                <w:sz w:val="20"/>
                <w:szCs w:val="20"/>
              </w:rPr>
              <w:t>Task 1.1</w:t>
            </w:r>
          </w:p>
        </w:tc>
        <w:tc>
          <w:tcPr>
            <w:tcW w:w="1049" w:type="dxa"/>
          </w:tcPr>
          <w:p w:rsidR="00165A30" w:rsidRDefault="00165A30" w:rsidP="00165A30">
            <w:pPr>
              <w:pStyle w:val="TableParagraph"/>
              <w:rPr>
                <w:rFonts w:ascii="Times New Roman"/>
                <w:sz w:val="20"/>
              </w:rPr>
            </w:pPr>
            <w:permStart w:id="552927479" w:edGrp="everyone"/>
            <w:r>
              <w:t xml:space="preserve">        </w:t>
            </w:r>
            <w:permEnd w:id="552927479"/>
          </w:p>
        </w:tc>
        <w:tc>
          <w:tcPr>
            <w:tcW w:w="1085" w:type="dxa"/>
          </w:tcPr>
          <w:p w:rsidR="00165A30" w:rsidRPr="006C02E6" w:rsidRDefault="00165A30" w:rsidP="00165A30">
            <w:pPr>
              <w:rPr>
                <w:sz w:val="20"/>
                <w:szCs w:val="20"/>
              </w:rPr>
            </w:pPr>
            <w:permStart w:id="33102976" w:edGrp="everyone"/>
            <w:r>
              <w:t xml:space="preserve">        </w:t>
            </w:r>
            <w:permEnd w:id="33102976"/>
          </w:p>
        </w:tc>
        <w:tc>
          <w:tcPr>
            <w:tcW w:w="9043" w:type="dxa"/>
            <w:vMerge w:val="restart"/>
          </w:tcPr>
          <w:p w:rsidR="00165A30" w:rsidRDefault="00165A30" w:rsidP="00165A30">
            <w:permStart w:id="1488931523" w:edGrp="everyone"/>
            <w:r>
              <w:t xml:space="preserve">        </w:t>
            </w:r>
            <w:permEnd w:id="1488931523"/>
          </w:p>
        </w:tc>
      </w:tr>
      <w:tr w:rsidR="00165A30" w:rsidTr="00165A30">
        <w:trPr>
          <w:trHeight w:val="352"/>
        </w:trPr>
        <w:tc>
          <w:tcPr>
            <w:tcW w:w="3673" w:type="dxa"/>
            <w:gridSpan w:val="2"/>
          </w:tcPr>
          <w:p w:rsidR="00165A30" w:rsidRPr="006C02E6" w:rsidRDefault="00165A30" w:rsidP="00165A30">
            <w:pPr>
              <w:jc w:val="right"/>
              <w:rPr>
                <w:sz w:val="20"/>
                <w:szCs w:val="20"/>
              </w:rPr>
            </w:pPr>
            <w:r w:rsidRPr="006C02E6">
              <w:rPr>
                <w:sz w:val="20"/>
                <w:szCs w:val="20"/>
              </w:rPr>
              <w:t>Task 1.2</w:t>
            </w:r>
          </w:p>
        </w:tc>
        <w:tc>
          <w:tcPr>
            <w:tcW w:w="1049" w:type="dxa"/>
          </w:tcPr>
          <w:p w:rsidR="00165A30" w:rsidRPr="006C02E6" w:rsidRDefault="00165A30" w:rsidP="00165A30">
            <w:pPr>
              <w:rPr>
                <w:sz w:val="20"/>
                <w:szCs w:val="20"/>
              </w:rPr>
            </w:pPr>
            <w:permStart w:id="1324314406" w:edGrp="everyone"/>
            <w:r>
              <w:t xml:space="preserve">        </w:t>
            </w:r>
            <w:permEnd w:id="1324314406"/>
          </w:p>
        </w:tc>
        <w:tc>
          <w:tcPr>
            <w:tcW w:w="1085" w:type="dxa"/>
          </w:tcPr>
          <w:p w:rsidR="00165A30" w:rsidRPr="006C02E6" w:rsidRDefault="00165A30" w:rsidP="00165A30">
            <w:pPr>
              <w:rPr>
                <w:sz w:val="20"/>
                <w:szCs w:val="20"/>
              </w:rPr>
            </w:pPr>
            <w:permStart w:id="384656981" w:edGrp="everyone"/>
            <w:r>
              <w:t xml:space="preserve">        </w:t>
            </w:r>
            <w:permEnd w:id="384656981"/>
          </w:p>
        </w:tc>
        <w:tc>
          <w:tcPr>
            <w:tcW w:w="9043" w:type="dxa"/>
            <w:vMerge/>
          </w:tcPr>
          <w:p w:rsidR="00165A30" w:rsidRDefault="00165A30" w:rsidP="00165A30"/>
        </w:tc>
      </w:tr>
      <w:tr w:rsidR="00165A30" w:rsidTr="00165A30">
        <w:trPr>
          <w:trHeight w:val="352"/>
        </w:trPr>
        <w:tc>
          <w:tcPr>
            <w:tcW w:w="3673" w:type="dxa"/>
            <w:gridSpan w:val="2"/>
          </w:tcPr>
          <w:p w:rsidR="00165A30" w:rsidRPr="006C02E6" w:rsidRDefault="00165A30" w:rsidP="00165A30">
            <w:pPr>
              <w:jc w:val="right"/>
              <w:rPr>
                <w:sz w:val="20"/>
                <w:szCs w:val="20"/>
              </w:rPr>
            </w:pPr>
            <w:r w:rsidRPr="006C02E6">
              <w:rPr>
                <w:sz w:val="20"/>
                <w:szCs w:val="20"/>
              </w:rPr>
              <w:t>Task 1.3</w:t>
            </w:r>
          </w:p>
        </w:tc>
        <w:tc>
          <w:tcPr>
            <w:tcW w:w="1049" w:type="dxa"/>
          </w:tcPr>
          <w:p w:rsidR="00165A30" w:rsidRPr="006C02E6" w:rsidRDefault="00165A30" w:rsidP="00165A30">
            <w:pPr>
              <w:rPr>
                <w:sz w:val="20"/>
                <w:szCs w:val="20"/>
              </w:rPr>
            </w:pPr>
            <w:permStart w:id="637019288" w:edGrp="everyone"/>
            <w:r>
              <w:t xml:space="preserve">        </w:t>
            </w:r>
            <w:permEnd w:id="637019288"/>
          </w:p>
        </w:tc>
        <w:tc>
          <w:tcPr>
            <w:tcW w:w="1085" w:type="dxa"/>
          </w:tcPr>
          <w:p w:rsidR="00165A30" w:rsidRPr="006C02E6" w:rsidRDefault="00165A30" w:rsidP="00165A30">
            <w:pPr>
              <w:rPr>
                <w:sz w:val="20"/>
                <w:szCs w:val="20"/>
              </w:rPr>
            </w:pPr>
            <w:permStart w:id="1307794262" w:edGrp="everyone"/>
            <w:r>
              <w:t xml:space="preserve">        </w:t>
            </w:r>
            <w:permEnd w:id="1307794262"/>
          </w:p>
        </w:tc>
        <w:tc>
          <w:tcPr>
            <w:tcW w:w="9043" w:type="dxa"/>
            <w:vMerge/>
          </w:tcPr>
          <w:p w:rsidR="00165A30" w:rsidRDefault="00165A30" w:rsidP="00165A30"/>
        </w:tc>
      </w:tr>
      <w:tr w:rsidR="00165A30" w:rsidTr="00165A30">
        <w:trPr>
          <w:trHeight w:val="397"/>
        </w:trPr>
        <w:tc>
          <w:tcPr>
            <w:tcW w:w="1413" w:type="dxa"/>
            <w:shd w:val="clear" w:color="auto" w:fill="D8E9D2"/>
          </w:tcPr>
          <w:p w:rsidR="00165A30" w:rsidRDefault="00165A30" w:rsidP="00165A30">
            <w:r>
              <w:t>Signature</w:t>
            </w:r>
          </w:p>
        </w:tc>
        <w:tc>
          <w:tcPr>
            <w:tcW w:w="2260" w:type="dxa"/>
          </w:tcPr>
          <w:p w:rsidR="00165A30" w:rsidRDefault="00165A30" w:rsidP="00165A30">
            <w:permStart w:id="1917335541" w:edGrp="everyone"/>
            <w:r>
              <w:t xml:space="preserve">        </w:t>
            </w:r>
            <w:permEnd w:id="1917335541"/>
          </w:p>
        </w:tc>
        <w:tc>
          <w:tcPr>
            <w:tcW w:w="1049" w:type="dxa"/>
            <w:shd w:val="clear" w:color="auto" w:fill="D8E9D2"/>
          </w:tcPr>
          <w:p w:rsidR="00165A30" w:rsidRDefault="00165A30" w:rsidP="00165A30">
            <w:r>
              <w:t>Date</w:t>
            </w:r>
          </w:p>
        </w:tc>
        <w:tc>
          <w:tcPr>
            <w:tcW w:w="1085" w:type="dxa"/>
          </w:tcPr>
          <w:p w:rsidR="00165A30" w:rsidRDefault="00165A30" w:rsidP="00165A30">
            <w:permStart w:id="798652568" w:edGrp="everyone"/>
            <w:r>
              <w:t xml:space="preserve">        </w:t>
            </w:r>
            <w:permEnd w:id="798652568"/>
          </w:p>
        </w:tc>
        <w:tc>
          <w:tcPr>
            <w:tcW w:w="9043" w:type="dxa"/>
            <w:vMerge/>
          </w:tcPr>
          <w:p w:rsidR="00165A30" w:rsidRDefault="00165A30" w:rsidP="00165A30"/>
        </w:tc>
      </w:tr>
    </w:tbl>
    <w:p w:rsidR="00472B1B" w:rsidRDefault="00472B1B">
      <w:pPr>
        <w:pStyle w:val="BodyText"/>
        <w:spacing w:before="4"/>
        <w:rPr>
          <w:sz w:val="27"/>
        </w:rPr>
      </w:pPr>
    </w:p>
    <w:p w:rsidR="00472B1B" w:rsidRDefault="00472B1B">
      <w:pPr>
        <w:rPr>
          <w:sz w:val="27"/>
        </w:rPr>
        <w:sectPr w:rsidR="00472B1B">
          <w:pgSz w:w="16840" w:h="11910" w:orient="landscape"/>
          <w:pgMar w:top="520" w:right="560" w:bottom="280" w:left="560" w:header="720" w:footer="720" w:gutter="0"/>
          <w:cols w:space="720"/>
        </w:sectPr>
      </w:pPr>
    </w:p>
    <w:p w:rsidR="00472B1B" w:rsidRDefault="00D0692E">
      <w:pPr>
        <w:spacing w:before="100"/>
        <w:ind w:left="100"/>
        <w:rPr>
          <w:b/>
          <w:sz w:val="56"/>
        </w:rPr>
      </w:pPr>
      <w:r>
        <w:rPr>
          <w:noProof/>
          <w:lang w:bidi="ar-SA"/>
        </w:rPr>
        <mc:AlternateContent>
          <mc:Choice Requires="wps">
            <w:drawing>
              <wp:anchor distT="0" distB="0" distL="114300" distR="114300" simplePos="0" relativeHeight="251649024" behindDoc="0" locked="0" layoutInCell="1" allowOverlap="1">
                <wp:simplePos x="0" y="0"/>
                <wp:positionH relativeFrom="page">
                  <wp:posOffset>4401185</wp:posOffset>
                </wp:positionH>
                <wp:positionV relativeFrom="paragraph">
                  <wp:posOffset>106045</wp:posOffset>
                </wp:positionV>
                <wp:extent cx="2729865" cy="1257300"/>
                <wp:effectExtent l="635" t="1270" r="3175" b="0"/>
                <wp:wrapNone/>
                <wp:docPr id="9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10"/>
                              <w:gridCol w:w="2374"/>
                            </w:tblGrid>
                            <w:tr w:rsidR="00165A30">
                              <w:trPr>
                                <w:trHeight w:val="353"/>
                              </w:trPr>
                              <w:tc>
                                <w:tcPr>
                                  <w:tcW w:w="4284" w:type="dxa"/>
                                  <w:gridSpan w:val="2"/>
                                  <w:shd w:val="clear" w:color="auto" w:fill="C6C6DC"/>
                                </w:tcPr>
                                <w:p w:rsidR="00165A30" w:rsidRDefault="00165A30">
                                  <w:pPr>
                                    <w:pStyle w:val="TableParagraph"/>
                                    <w:spacing w:before="84"/>
                                    <w:ind w:left="80"/>
                                    <w:rPr>
                                      <w:sz w:val="18"/>
                                    </w:rPr>
                                  </w:pPr>
                                  <w:r>
                                    <w:rPr>
                                      <w:color w:val="243D87"/>
                                      <w:w w:val="105"/>
                                      <w:sz w:val="18"/>
                                    </w:rPr>
                                    <w:t>The different activity types you can plan and lead:</w:t>
                                  </w:r>
                                </w:p>
                              </w:tc>
                            </w:tr>
                            <w:tr w:rsidR="00165A30">
                              <w:trPr>
                                <w:trHeight w:val="302"/>
                              </w:trPr>
                              <w:tc>
                                <w:tcPr>
                                  <w:tcW w:w="1910" w:type="dxa"/>
                                </w:tcPr>
                                <w:p w:rsidR="00165A30" w:rsidRDefault="00165A30">
                                  <w:pPr>
                                    <w:pStyle w:val="TableParagraph"/>
                                    <w:spacing w:before="58"/>
                                    <w:ind w:left="80"/>
                                    <w:rPr>
                                      <w:sz w:val="18"/>
                                    </w:rPr>
                                  </w:pPr>
                                  <w:r>
                                    <w:rPr>
                                      <w:color w:val="243D87"/>
                                      <w:sz w:val="18"/>
                                    </w:rPr>
                                    <w:t>Fitness based</w:t>
                                  </w:r>
                                </w:p>
                              </w:tc>
                              <w:tc>
                                <w:tcPr>
                                  <w:tcW w:w="2374" w:type="dxa"/>
                                </w:tcPr>
                                <w:p w:rsidR="00165A30" w:rsidRDefault="00165A30">
                                  <w:pPr>
                                    <w:pStyle w:val="TableParagraph"/>
                                    <w:spacing w:before="58"/>
                                    <w:ind w:left="80"/>
                                    <w:rPr>
                                      <w:sz w:val="18"/>
                                    </w:rPr>
                                  </w:pPr>
                                  <w:r>
                                    <w:rPr>
                                      <w:color w:val="243D87"/>
                                      <w:sz w:val="18"/>
                                    </w:rPr>
                                    <w:t>Playground games</w:t>
                                  </w:r>
                                </w:p>
                              </w:tc>
                            </w:tr>
                            <w:tr w:rsidR="00165A30">
                              <w:trPr>
                                <w:trHeight w:val="296"/>
                              </w:trPr>
                              <w:tc>
                                <w:tcPr>
                                  <w:tcW w:w="1910" w:type="dxa"/>
                                </w:tcPr>
                                <w:p w:rsidR="00165A30" w:rsidRDefault="00165A30">
                                  <w:pPr>
                                    <w:pStyle w:val="TableParagraph"/>
                                    <w:spacing w:before="55"/>
                                    <w:ind w:left="80"/>
                                    <w:rPr>
                                      <w:sz w:val="18"/>
                                    </w:rPr>
                                  </w:pPr>
                                  <w:r>
                                    <w:rPr>
                                      <w:color w:val="243D87"/>
                                      <w:sz w:val="18"/>
                                    </w:rPr>
                                    <w:t>Skill development</w:t>
                                  </w:r>
                                </w:p>
                              </w:tc>
                              <w:tc>
                                <w:tcPr>
                                  <w:tcW w:w="2374" w:type="dxa"/>
                                </w:tcPr>
                                <w:p w:rsidR="00165A30" w:rsidRDefault="00165A30">
                                  <w:pPr>
                                    <w:pStyle w:val="TableParagraph"/>
                                    <w:spacing w:before="55"/>
                                    <w:ind w:left="80"/>
                                    <w:rPr>
                                      <w:sz w:val="18"/>
                                    </w:rPr>
                                  </w:pPr>
                                  <w:r>
                                    <w:rPr>
                                      <w:color w:val="243D87"/>
                                      <w:sz w:val="18"/>
                                    </w:rPr>
                                    <w:t>Sports day</w:t>
                                  </w:r>
                                </w:p>
                              </w:tc>
                            </w:tr>
                            <w:tr w:rsidR="00165A30">
                              <w:trPr>
                                <w:trHeight w:val="306"/>
                              </w:trPr>
                              <w:tc>
                                <w:tcPr>
                                  <w:tcW w:w="1910" w:type="dxa"/>
                                </w:tcPr>
                                <w:p w:rsidR="00165A30" w:rsidRDefault="00165A30">
                                  <w:pPr>
                                    <w:pStyle w:val="TableParagraph"/>
                                    <w:spacing w:before="60"/>
                                    <w:ind w:left="80"/>
                                    <w:rPr>
                                      <w:sz w:val="18"/>
                                    </w:rPr>
                                  </w:pPr>
                                  <w:r>
                                    <w:rPr>
                                      <w:color w:val="243D87"/>
                                      <w:w w:val="105"/>
                                      <w:sz w:val="18"/>
                                    </w:rPr>
                                    <w:t>SAQ</w:t>
                                  </w:r>
                                </w:p>
                              </w:tc>
                              <w:tc>
                                <w:tcPr>
                                  <w:tcW w:w="2374" w:type="dxa"/>
                                </w:tcPr>
                                <w:p w:rsidR="00165A30" w:rsidRDefault="00165A30">
                                  <w:pPr>
                                    <w:pStyle w:val="TableParagraph"/>
                                    <w:spacing w:before="60"/>
                                    <w:ind w:left="80"/>
                                    <w:rPr>
                                      <w:sz w:val="18"/>
                                    </w:rPr>
                                  </w:pPr>
                                  <w:r>
                                    <w:rPr>
                                      <w:color w:val="243D87"/>
                                      <w:sz w:val="18"/>
                                    </w:rPr>
                                    <w:t>Adapted sport</w:t>
                                  </w:r>
                                </w:p>
                              </w:tc>
                            </w:tr>
                            <w:tr w:rsidR="00165A30">
                              <w:trPr>
                                <w:trHeight w:val="331"/>
                              </w:trPr>
                              <w:tc>
                                <w:tcPr>
                                  <w:tcW w:w="1910" w:type="dxa"/>
                                </w:tcPr>
                                <w:p w:rsidR="00165A30" w:rsidRDefault="00165A30">
                                  <w:pPr>
                                    <w:pStyle w:val="TableParagraph"/>
                                    <w:spacing w:before="73"/>
                                    <w:ind w:left="80"/>
                                    <w:rPr>
                                      <w:sz w:val="18"/>
                                    </w:rPr>
                                  </w:pPr>
                                  <w:r>
                                    <w:rPr>
                                      <w:color w:val="243D87"/>
                                      <w:sz w:val="18"/>
                                    </w:rPr>
                                    <w:t>Parachute games</w:t>
                                  </w:r>
                                </w:p>
                              </w:tc>
                              <w:tc>
                                <w:tcPr>
                                  <w:tcW w:w="2374" w:type="dxa"/>
                                </w:tcPr>
                                <w:p w:rsidR="00165A30" w:rsidRDefault="00165A30">
                                  <w:pPr>
                                    <w:pStyle w:val="TableParagraph"/>
                                    <w:spacing w:before="73"/>
                                    <w:ind w:left="80"/>
                                    <w:rPr>
                                      <w:sz w:val="18"/>
                                    </w:rPr>
                                  </w:pPr>
                                  <w:r>
                                    <w:rPr>
                                      <w:color w:val="243D87"/>
                                      <w:sz w:val="18"/>
                                    </w:rPr>
                                    <w:t>Team building activities</w:t>
                                  </w:r>
                                </w:p>
                              </w:tc>
                            </w:tr>
                            <w:tr w:rsidR="00165A30">
                              <w:trPr>
                                <w:trHeight w:val="320"/>
                              </w:trPr>
                              <w:tc>
                                <w:tcPr>
                                  <w:tcW w:w="1910" w:type="dxa"/>
                                </w:tcPr>
                                <w:p w:rsidR="00165A30" w:rsidRDefault="00165A30">
                                  <w:pPr>
                                    <w:pStyle w:val="TableParagraph"/>
                                    <w:spacing w:before="67"/>
                                    <w:ind w:left="80"/>
                                    <w:rPr>
                                      <w:sz w:val="18"/>
                                    </w:rPr>
                                  </w:pPr>
                                  <w:r>
                                    <w:rPr>
                                      <w:color w:val="243D87"/>
                                      <w:sz w:val="18"/>
                                    </w:rPr>
                                    <w:t>Taster session</w:t>
                                  </w:r>
                                </w:p>
                              </w:tc>
                              <w:tc>
                                <w:tcPr>
                                  <w:tcW w:w="2374" w:type="dxa"/>
                                </w:tcPr>
                                <w:p w:rsidR="00165A30" w:rsidRDefault="00165A30">
                                  <w:pPr>
                                    <w:pStyle w:val="TableParagraph"/>
                                    <w:spacing w:before="67"/>
                                    <w:ind w:left="80"/>
                                    <w:rPr>
                                      <w:sz w:val="18"/>
                                    </w:rPr>
                                  </w:pPr>
                                  <w:r>
                                    <w:rPr>
                                      <w:color w:val="243D87"/>
                                      <w:sz w:val="18"/>
                                    </w:rPr>
                                    <w:t>Multi-skills</w:t>
                                  </w:r>
                                </w:p>
                              </w:tc>
                            </w:tr>
                          </w:tbl>
                          <w:p w:rsidR="00165A30" w:rsidRDefault="00165A3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95" type="#_x0000_t202" style="position:absolute;left:0;text-align:left;margin-left:346.55pt;margin-top:8.35pt;width:214.95pt;height:99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"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10"/>
                        <w:gridCol w:w="2374"/>
                      </w:tblGrid>
                      <w:tr w:rsidR="00165A30">
                        <w:trPr>
                          <w:trHeight w:val="353"/>
                        </w:trPr>
                        <w:tc>
                          <w:tcPr>
                            <w:tcW w:w="4284" w:type="dxa"/>
                            <w:gridSpan w:val="2"/>
                            <w:shd w:val="clear" w:color="auto" w:fill="C6C6DC"/>
                          </w:tcPr>
                          <w:p w:rsidR="00165A30" w:rsidRDefault="00165A30">
                            <w:pPr>
                              <w:pStyle w:val="TableParagraph"/>
                              <w:spacing w:before="84"/>
                              <w:ind w:left="80"/>
                              <w:rPr>
                                <w:sz w:val="18"/>
                              </w:rPr>
                            </w:pPr>
                            <w:r>
                              <w:rPr>
                                <w:color w:val="243D87"/>
                                <w:w w:val="105"/>
                                <w:sz w:val="18"/>
                              </w:rPr>
                              <w:t>The different activity types you can plan and lead:</w:t>
                            </w:r>
                          </w:p>
                        </w:tc>
                      </w:tr>
                      <w:tr w:rsidR="00165A30">
                        <w:trPr>
                          <w:trHeight w:val="302"/>
                        </w:trPr>
                        <w:tc>
                          <w:tcPr>
                            <w:tcW w:w="1910" w:type="dxa"/>
                          </w:tcPr>
                          <w:p w:rsidR="00165A30" w:rsidRDefault="00165A30">
                            <w:pPr>
                              <w:pStyle w:val="TableParagraph"/>
                              <w:spacing w:before="58"/>
                              <w:ind w:left="80"/>
                              <w:rPr>
                                <w:sz w:val="18"/>
                              </w:rPr>
                            </w:pPr>
                            <w:r>
                              <w:rPr>
                                <w:color w:val="243D87"/>
                                <w:sz w:val="18"/>
                              </w:rPr>
                              <w:t>Fitness based</w:t>
                            </w:r>
                          </w:p>
                        </w:tc>
                        <w:tc>
                          <w:tcPr>
                            <w:tcW w:w="2374" w:type="dxa"/>
                          </w:tcPr>
                          <w:p w:rsidR="00165A30" w:rsidRDefault="00165A30">
                            <w:pPr>
                              <w:pStyle w:val="TableParagraph"/>
                              <w:spacing w:before="58"/>
                              <w:ind w:left="80"/>
                              <w:rPr>
                                <w:sz w:val="18"/>
                              </w:rPr>
                            </w:pPr>
                            <w:r>
                              <w:rPr>
                                <w:color w:val="243D87"/>
                                <w:sz w:val="18"/>
                              </w:rPr>
                              <w:t>Playground games</w:t>
                            </w:r>
                          </w:p>
                        </w:tc>
                      </w:tr>
                      <w:tr w:rsidR="00165A30">
                        <w:trPr>
                          <w:trHeight w:val="296"/>
                        </w:trPr>
                        <w:tc>
                          <w:tcPr>
                            <w:tcW w:w="1910" w:type="dxa"/>
                          </w:tcPr>
                          <w:p w:rsidR="00165A30" w:rsidRDefault="00165A30">
                            <w:pPr>
                              <w:pStyle w:val="TableParagraph"/>
                              <w:spacing w:before="55"/>
                              <w:ind w:left="80"/>
                              <w:rPr>
                                <w:sz w:val="18"/>
                              </w:rPr>
                            </w:pPr>
                            <w:r>
                              <w:rPr>
                                <w:color w:val="243D87"/>
                                <w:sz w:val="18"/>
                              </w:rPr>
                              <w:t>Skill development</w:t>
                            </w:r>
                          </w:p>
                        </w:tc>
                        <w:tc>
                          <w:tcPr>
                            <w:tcW w:w="2374" w:type="dxa"/>
                          </w:tcPr>
                          <w:p w:rsidR="00165A30" w:rsidRDefault="00165A30">
                            <w:pPr>
                              <w:pStyle w:val="TableParagraph"/>
                              <w:spacing w:before="55"/>
                              <w:ind w:left="80"/>
                              <w:rPr>
                                <w:sz w:val="18"/>
                              </w:rPr>
                            </w:pPr>
                            <w:r>
                              <w:rPr>
                                <w:color w:val="243D87"/>
                                <w:sz w:val="18"/>
                              </w:rPr>
                              <w:t>Sports day</w:t>
                            </w:r>
                          </w:p>
                        </w:tc>
                      </w:tr>
                      <w:tr w:rsidR="00165A30">
                        <w:trPr>
                          <w:trHeight w:val="306"/>
                        </w:trPr>
                        <w:tc>
                          <w:tcPr>
                            <w:tcW w:w="1910" w:type="dxa"/>
                          </w:tcPr>
                          <w:p w:rsidR="00165A30" w:rsidRDefault="00165A30">
                            <w:pPr>
                              <w:pStyle w:val="TableParagraph"/>
                              <w:spacing w:before="60"/>
                              <w:ind w:left="80"/>
                              <w:rPr>
                                <w:sz w:val="18"/>
                              </w:rPr>
                            </w:pPr>
                            <w:r>
                              <w:rPr>
                                <w:color w:val="243D87"/>
                                <w:w w:val="105"/>
                                <w:sz w:val="18"/>
                              </w:rPr>
                              <w:t>SAQ</w:t>
                            </w:r>
                          </w:p>
                        </w:tc>
                        <w:tc>
                          <w:tcPr>
                            <w:tcW w:w="2374" w:type="dxa"/>
                          </w:tcPr>
                          <w:p w:rsidR="00165A30" w:rsidRDefault="00165A30">
                            <w:pPr>
                              <w:pStyle w:val="TableParagraph"/>
                              <w:spacing w:before="60"/>
                              <w:ind w:left="80"/>
                              <w:rPr>
                                <w:sz w:val="18"/>
                              </w:rPr>
                            </w:pPr>
                            <w:r>
                              <w:rPr>
                                <w:color w:val="243D87"/>
                                <w:sz w:val="18"/>
                              </w:rPr>
                              <w:t>Adapted sport</w:t>
                            </w:r>
                          </w:p>
                        </w:tc>
                      </w:tr>
                      <w:tr w:rsidR="00165A30">
                        <w:trPr>
                          <w:trHeight w:val="331"/>
                        </w:trPr>
                        <w:tc>
                          <w:tcPr>
                            <w:tcW w:w="1910" w:type="dxa"/>
                          </w:tcPr>
                          <w:p w:rsidR="00165A30" w:rsidRDefault="00165A30">
                            <w:pPr>
                              <w:pStyle w:val="TableParagraph"/>
                              <w:spacing w:before="73"/>
                              <w:ind w:left="80"/>
                              <w:rPr>
                                <w:sz w:val="18"/>
                              </w:rPr>
                            </w:pPr>
                            <w:r>
                              <w:rPr>
                                <w:color w:val="243D87"/>
                                <w:sz w:val="18"/>
                              </w:rPr>
                              <w:t>Parachute games</w:t>
                            </w:r>
                          </w:p>
                        </w:tc>
                        <w:tc>
                          <w:tcPr>
                            <w:tcW w:w="2374" w:type="dxa"/>
                          </w:tcPr>
                          <w:p w:rsidR="00165A30" w:rsidRDefault="00165A30">
                            <w:pPr>
                              <w:pStyle w:val="TableParagraph"/>
                              <w:spacing w:before="73"/>
                              <w:ind w:left="80"/>
                              <w:rPr>
                                <w:sz w:val="18"/>
                              </w:rPr>
                            </w:pPr>
                            <w:r>
                              <w:rPr>
                                <w:color w:val="243D87"/>
                                <w:sz w:val="18"/>
                              </w:rPr>
                              <w:t>Team building activities</w:t>
                            </w:r>
                          </w:p>
                        </w:tc>
                      </w:tr>
                      <w:tr w:rsidR="00165A30">
                        <w:trPr>
                          <w:trHeight w:val="320"/>
                        </w:trPr>
                        <w:tc>
                          <w:tcPr>
                            <w:tcW w:w="1910" w:type="dxa"/>
                          </w:tcPr>
                          <w:p w:rsidR="00165A30" w:rsidRDefault="00165A30">
                            <w:pPr>
                              <w:pStyle w:val="TableParagraph"/>
                              <w:spacing w:before="67"/>
                              <w:ind w:left="80"/>
                              <w:rPr>
                                <w:sz w:val="18"/>
                              </w:rPr>
                            </w:pPr>
                            <w:r>
                              <w:rPr>
                                <w:color w:val="243D87"/>
                                <w:sz w:val="18"/>
                              </w:rPr>
                              <w:t>Taster session</w:t>
                            </w:r>
                          </w:p>
                        </w:tc>
                        <w:tc>
                          <w:tcPr>
                            <w:tcW w:w="2374" w:type="dxa"/>
                          </w:tcPr>
                          <w:p w:rsidR="00165A30" w:rsidRDefault="00165A30">
                            <w:pPr>
                              <w:pStyle w:val="TableParagraph"/>
                              <w:spacing w:before="67"/>
                              <w:ind w:left="80"/>
                              <w:rPr>
                                <w:sz w:val="18"/>
                              </w:rPr>
                            </w:pPr>
                            <w:r>
                              <w:rPr>
                                <w:color w:val="243D87"/>
                                <w:sz w:val="18"/>
                              </w:rPr>
                              <w:t>Multi-skills</w:t>
                            </w:r>
                          </w:p>
                        </w:tc>
                      </w:tr>
                    </w:tbl>
                    <w:p w:rsidR="00165A30" w:rsidRDefault="00165A30">
                      <w:pPr>
                        <w:pStyle w:val="BodyText"/>
                      </w:pPr>
                    </w:p>
                  </w:txbxContent>
                </v:textbox>
                <w10:wrap anchorx="page"/>
              </v:shape>
            </w:pict>
          </mc:Fallback>
        </mc:AlternateContent>
      </w:r>
      <w:r w:rsidR="009C4904">
        <w:rPr>
          <w:b/>
          <w:color w:val="243D87"/>
          <w:w w:val="95"/>
          <w:sz w:val="56"/>
        </w:rPr>
        <w:t>Task 2.1</w:t>
      </w:r>
    </w:p>
    <w:p w:rsidR="00472B1B" w:rsidRDefault="009C4904">
      <w:pPr>
        <w:spacing w:before="177"/>
        <w:ind w:left="100"/>
        <w:rPr>
          <w:b/>
          <w:sz w:val="24"/>
        </w:rPr>
      </w:pPr>
      <w:r>
        <w:rPr>
          <w:b/>
          <w:color w:val="243D87"/>
          <w:sz w:val="24"/>
        </w:rPr>
        <w:t xml:space="preserve">Plan, lead and evaluate sport/physical activity </w:t>
      </w:r>
      <w:r w:rsidR="00165A30">
        <w:rPr>
          <w:b/>
          <w:color w:val="243D87"/>
          <w:sz w:val="24"/>
        </w:rPr>
        <w:br/>
      </w:r>
      <w:r>
        <w:rPr>
          <w:b/>
          <w:color w:val="243D87"/>
          <w:sz w:val="24"/>
        </w:rPr>
        <w:t>sessions</w:t>
      </w:r>
    </w:p>
    <w:p w:rsidR="00472B1B" w:rsidRDefault="00472B1B">
      <w:pPr>
        <w:pStyle w:val="BodyText"/>
        <w:spacing w:before="11"/>
        <w:rPr>
          <w:b/>
          <w:sz w:val="21"/>
        </w:rPr>
      </w:pPr>
    </w:p>
    <w:p w:rsidR="00472B1B" w:rsidRDefault="009C4904">
      <w:pPr>
        <w:spacing w:line="242" w:lineRule="auto"/>
        <w:ind w:left="100" w:right="5110"/>
        <w:jc w:val="both"/>
        <w:rPr>
          <w:rFonts w:ascii="Times New Roman" w:hAnsi="Times New Roman"/>
          <w:sz w:val="24"/>
        </w:rPr>
      </w:pPr>
      <w:r>
        <w:rPr>
          <w:b/>
          <w:color w:val="231F20"/>
          <w:sz w:val="24"/>
        </w:rPr>
        <w:t>Session</w:t>
      </w:r>
      <w:r>
        <w:rPr>
          <w:b/>
          <w:color w:val="231F20"/>
          <w:spacing w:val="-19"/>
          <w:sz w:val="24"/>
        </w:rPr>
        <w:t xml:space="preserve"> </w:t>
      </w:r>
      <w:r>
        <w:rPr>
          <w:b/>
          <w:color w:val="231F20"/>
          <w:sz w:val="24"/>
        </w:rPr>
        <w:t>plan</w:t>
      </w:r>
      <w:r>
        <w:rPr>
          <w:b/>
          <w:color w:val="231F20"/>
          <w:spacing w:val="-18"/>
          <w:sz w:val="24"/>
        </w:rPr>
        <w:t xml:space="preserve"> </w:t>
      </w:r>
      <w:r>
        <w:rPr>
          <w:b/>
          <w:color w:val="231F20"/>
          <w:sz w:val="24"/>
        </w:rPr>
        <w:t>and</w:t>
      </w:r>
      <w:r>
        <w:rPr>
          <w:b/>
          <w:color w:val="231F20"/>
          <w:spacing w:val="-18"/>
          <w:sz w:val="24"/>
        </w:rPr>
        <w:t xml:space="preserve"> </w:t>
      </w:r>
      <w:r>
        <w:rPr>
          <w:b/>
          <w:color w:val="231F20"/>
          <w:sz w:val="24"/>
        </w:rPr>
        <w:t>evaluation</w:t>
      </w:r>
      <w:r>
        <w:rPr>
          <w:b/>
          <w:color w:val="231F20"/>
          <w:spacing w:val="-20"/>
          <w:sz w:val="24"/>
        </w:rPr>
        <w:t xml:space="preserve"> </w:t>
      </w:r>
      <w:r>
        <w:rPr>
          <w:rFonts w:ascii="Times New Roman" w:hAnsi="Times New Roman"/>
          <w:color w:val="231F20"/>
          <w:sz w:val="24"/>
        </w:rPr>
        <w:t>–</w:t>
      </w:r>
      <w:r>
        <w:rPr>
          <w:rFonts w:ascii="Times New Roman" w:hAnsi="Times New Roman"/>
          <w:color w:val="231F20"/>
          <w:spacing w:val="-20"/>
          <w:sz w:val="24"/>
        </w:rPr>
        <w:t xml:space="preserve"> </w:t>
      </w:r>
      <w:r>
        <w:rPr>
          <w:rFonts w:ascii="Times New Roman" w:hAnsi="Times New Roman"/>
          <w:color w:val="231F20"/>
          <w:sz w:val="24"/>
        </w:rPr>
        <w:t>to</w:t>
      </w:r>
      <w:r>
        <w:rPr>
          <w:rFonts w:ascii="Times New Roman" w:hAnsi="Times New Roman"/>
          <w:color w:val="231F20"/>
          <w:spacing w:val="-20"/>
          <w:sz w:val="24"/>
        </w:rPr>
        <w:t xml:space="preserve"> </w:t>
      </w:r>
      <w:r>
        <w:rPr>
          <w:rFonts w:ascii="Times New Roman" w:hAnsi="Times New Roman"/>
          <w:color w:val="231F20"/>
          <w:spacing w:val="3"/>
          <w:sz w:val="24"/>
        </w:rPr>
        <w:t>be</w:t>
      </w:r>
      <w:r>
        <w:rPr>
          <w:rFonts w:ascii="Times New Roman" w:hAnsi="Times New Roman"/>
          <w:color w:val="231F20"/>
          <w:spacing w:val="-21"/>
          <w:sz w:val="24"/>
        </w:rPr>
        <w:t xml:space="preserve"> </w:t>
      </w:r>
      <w:r>
        <w:rPr>
          <w:rFonts w:ascii="Times New Roman" w:hAnsi="Times New Roman"/>
          <w:color w:val="231F20"/>
          <w:sz w:val="24"/>
        </w:rPr>
        <w:t>completed</w:t>
      </w:r>
      <w:r>
        <w:rPr>
          <w:rFonts w:ascii="Times New Roman" w:hAnsi="Times New Roman"/>
          <w:color w:val="231F20"/>
          <w:spacing w:val="-20"/>
          <w:sz w:val="24"/>
        </w:rPr>
        <w:t xml:space="preserve"> </w:t>
      </w:r>
      <w:r>
        <w:rPr>
          <w:rFonts w:ascii="Times New Roman" w:hAnsi="Times New Roman"/>
          <w:color w:val="231F20"/>
          <w:sz w:val="24"/>
        </w:rPr>
        <w:t>by</w:t>
      </w:r>
      <w:r>
        <w:rPr>
          <w:rFonts w:ascii="Times New Roman" w:hAnsi="Times New Roman"/>
          <w:color w:val="231F20"/>
          <w:spacing w:val="-20"/>
          <w:sz w:val="24"/>
        </w:rPr>
        <w:t xml:space="preserve"> </w:t>
      </w:r>
      <w:r>
        <w:rPr>
          <w:rFonts w:ascii="Times New Roman" w:hAnsi="Times New Roman"/>
          <w:color w:val="231F20"/>
          <w:sz w:val="24"/>
        </w:rPr>
        <w:t xml:space="preserve">the </w:t>
      </w:r>
      <w:r>
        <w:rPr>
          <w:rFonts w:ascii="Times New Roman" w:hAnsi="Times New Roman"/>
          <w:color w:val="231F20"/>
          <w:w w:val="105"/>
          <w:sz w:val="24"/>
        </w:rPr>
        <w:t xml:space="preserve">learner. You are required to plan, lead and evaluate </w:t>
      </w:r>
      <w:r>
        <w:rPr>
          <w:rFonts w:ascii="Times New Roman" w:hAnsi="Times New Roman"/>
          <w:color w:val="231F20"/>
          <w:spacing w:val="-4"/>
          <w:w w:val="105"/>
          <w:sz w:val="24"/>
        </w:rPr>
        <w:t xml:space="preserve">at </w:t>
      </w:r>
      <w:r>
        <w:rPr>
          <w:rFonts w:ascii="Times New Roman" w:hAnsi="Times New Roman"/>
          <w:color w:val="231F20"/>
          <w:w w:val="105"/>
          <w:sz w:val="24"/>
        </w:rPr>
        <w:t>least 3 types of sport/physical activity</w:t>
      </w:r>
      <w:r>
        <w:rPr>
          <w:rFonts w:ascii="Times New Roman" w:hAnsi="Times New Roman"/>
          <w:color w:val="231F20"/>
          <w:spacing w:val="19"/>
          <w:w w:val="105"/>
          <w:sz w:val="24"/>
        </w:rPr>
        <w:t xml:space="preserve"> </w:t>
      </w:r>
      <w:r>
        <w:rPr>
          <w:rFonts w:ascii="Times New Roman" w:hAnsi="Times New Roman"/>
          <w:color w:val="231F20"/>
          <w:w w:val="105"/>
          <w:sz w:val="24"/>
        </w:rPr>
        <w:t>sessions</w:t>
      </w:r>
    </w:p>
    <w:p w:rsidR="00472B1B" w:rsidRDefault="00472B1B">
      <w:pPr>
        <w:pStyle w:val="BodyText"/>
        <w:rPr>
          <w:rFonts w:ascii="Times New Roman"/>
        </w:rPr>
      </w:pPr>
    </w:p>
    <w:p w:rsidR="00472B1B" w:rsidRDefault="00472B1B">
      <w:pPr>
        <w:pStyle w:val="BodyText"/>
        <w:spacing w:before="4"/>
        <w:rPr>
          <w:rFonts w:ascii="Times New Roman"/>
          <w:sz w:val="18"/>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24"/>
        <w:gridCol w:w="3203"/>
        <w:gridCol w:w="1105"/>
        <w:gridCol w:w="4502"/>
      </w:tblGrid>
      <w:tr w:rsidR="00472B1B">
        <w:trPr>
          <w:trHeight w:val="343"/>
        </w:trPr>
        <w:tc>
          <w:tcPr>
            <w:tcW w:w="10534" w:type="dxa"/>
            <w:gridSpan w:val="4"/>
            <w:shd w:val="clear" w:color="auto" w:fill="C6C6DC"/>
          </w:tcPr>
          <w:p w:rsidR="00472B1B" w:rsidRDefault="009C4904">
            <w:pPr>
              <w:pStyle w:val="TableParagraph"/>
              <w:spacing w:before="48"/>
              <w:ind w:left="4403" w:right="4394"/>
              <w:jc w:val="center"/>
              <w:rPr>
                <w:b/>
                <w:sz w:val="24"/>
              </w:rPr>
            </w:pPr>
            <w:r>
              <w:rPr>
                <w:b/>
                <w:color w:val="231F20"/>
                <w:w w:val="95"/>
                <w:sz w:val="24"/>
              </w:rPr>
              <w:t>Session Plan 1</w:t>
            </w:r>
          </w:p>
        </w:tc>
      </w:tr>
      <w:tr w:rsidR="00472B1B">
        <w:trPr>
          <w:trHeight w:val="310"/>
        </w:trPr>
        <w:tc>
          <w:tcPr>
            <w:tcW w:w="1724" w:type="dxa"/>
            <w:shd w:val="clear" w:color="auto" w:fill="C6C6DC"/>
          </w:tcPr>
          <w:p w:rsidR="00472B1B" w:rsidRDefault="009C4904">
            <w:pPr>
              <w:pStyle w:val="TableParagraph"/>
              <w:spacing w:before="52"/>
              <w:ind w:left="80"/>
              <w:rPr>
                <w:b/>
                <w:sz w:val="20"/>
              </w:rPr>
            </w:pPr>
            <w:r>
              <w:rPr>
                <w:b/>
                <w:color w:val="231F20"/>
                <w:w w:val="95"/>
                <w:sz w:val="20"/>
              </w:rPr>
              <w:t>Date of session</w:t>
            </w:r>
          </w:p>
        </w:tc>
        <w:tc>
          <w:tcPr>
            <w:tcW w:w="3203" w:type="dxa"/>
            <w:shd w:val="clear" w:color="auto" w:fill="C6C6DC"/>
          </w:tcPr>
          <w:p w:rsidR="00472B1B" w:rsidRDefault="009C4904">
            <w:pPr>
              <w:pStyle w:val="TableParagraph"/>
              <w:spacing w:before="52"/>
              <w:ind w:left="80"/>
              <w:rPr>
                <w:b/>
                <w:sz w:val="20"/>
              </w:rPr>
            </w:pPr>
            <w:r>
              <w:rPr>
                <w:b/>
                <w:color w:val="231F20"/>
                <w:sz w:val="20"/>
              </w:rPr>
              <w:t>Time and duration</w:t>
            </w:r>
          </w:p>
        </w:tc>
        <w:tc>
          <w:tcPr>
            <w:tcW w:w="5607" w:type="dxa"/>
            <w:gridSpan w:val="2"/>
            <w:shd w:val="clear" w:color="auto" w:fill="C6C6DC"/>
          </w:tcPr>
          <w:p w:rsidR="00472B1B" w:rsidRDefault="009C4904">
            <w:pPr>
              <w:pStyle w:val="TableParagraph"/>
              <w:spacing w:before="52"/>
              <w:ind w:left="80"/>
              <w:rPr>
                <w:b/>
                <w:sz w:val="20"/>
              </w:rPr>
            </w:pPr>
            <w:r>
              <w:rPr>
                <w:b/>
                <w:color w:val="231F20"/>
                <w:w w:val="95"/>
                <w:sz w:val="20"/>
              </w:rPr>
              <w:t>Participants (who, number, age/ability, etc.)</w:t>
            </w:r>
          </w:p>
        </w:tc>
      </w:tr>
      <w:tr w:rsidR="00472B1B">
        <w:trPr>
          <w:trHeight w:val="595"/>
        </w:trPr>
        <w:tc>
          <w:tcPr>
            <w:tcW w:w="1724" w:type="dxa"/>
          </w:tcPr>
          <w:p w:rsidR="00472B1B" w:rsidRDefault="00165A30">
            <w:pPr>
              <w:pStyle w:val="TableParagraph"/>
              <w:rPr>
                <w:rFonts w:ascii="Times New Roman"/>
                <w:sz w:val="20"/>
              </w:rPr>
            </w:pPr>
            <w:r>
              <w:rPr>
                <w:rFonts w:ascii="Times New Roman"/>
                <w:sz w:val="20"/>
              </w:rPr>
              <w:t xml:space="preserve"> </w:t>
            </w:r>
            <w:permStart w:id="438786424" w:edGrp="everyone"/>
            <w:r>
              <w:t xml:space="preserve">        </w:t>
            </w:r>
            <w:permEnd w:id="438786424"/>
          </w:p>
        </w:tc>
        <w:tc>
          <w:tcPr>
            <w:tcW w:w="3203" w:type="dxa"/>
          </w:tcPr>
          <w:p w:rsidR="00472B1B" w:rsidRDefault="00165A30">
            <w:pPr>
              <w:pStyle w:val="TableParagraph"/>
              <w:rPr>
                <w:rFonts w:ascii="Times New Roman"/>
                <w:sz w:val="20"/>
              </w:rPr>
            </w:pPr>
            <w:r>
              <w:rPr>
                <w:rFonts w:ascii="Times New Roman"/>
                <w:sz w:val="20"/>
              </w:rPr>
              <w:t xml:space="preserve"> </w:t>
            </w:r>
            <w:permStart w:id="1430876816" w:edGrp="everyone"/>
            <w:r>
              <w:t xml:space="preserve">        </w:t>
            </w:r>
            <w:permEnd w:id="1430876816"/>
          </w:p>
        </w:tc>
        <w:tc>
          <w:tcPr>
            <w:tcW w:w="5607" w:type="dxa"/>
            <w:gridSpan w:val="2"/>
          </w:tcPr>
          <w:p w:rsidR="00472B1B" w:rsidRDefault="00165A30">
            <w:pPr>
              <w:pStyle w:val="TableParagraph"/>
              <w:rPr>
                <w:rFonts w:ascii="Times New Roman"/>
                <w:sz w:val="20"/>
              </w:rPr>
            </w:pPr>
            <w:r>
              <w:rPr>
                <w:rFonts w:ascii="Times New Roman"/>
                <w:sz w:val="20"/>
              </w:rPr>
              <w:t xml:space="preserve"> </w:t>
            </w:r>
            <w:permStart w:id="324012786" w:edGrp="everyone"/>
            <w:r>
              <w:t xml:space="preserve">        </w:t>
            </w:r>
            <w:permEnd w:id="324012786"/>
          </w:p>
        </w:tc>
      </w:tr>
      <w:tr w:rsidR="00472B1B">
        <w:trPr>
          <w:trHeight w:val="310"/>
        </w:trPr>
        <w:tc>
          <w:tcPr>
            <w:tcW w:w="10534" w:type="dxa"/>
            <w:gridSpan w:val="4"/>
            <w:shd w:val="clear" w:color="auto" w:fill="C6C6DC"/>
          </w:tcPr>
          <w:p w:rsidR="00472B1B" w:rsidRDefault="009C4904">
            <w:pPr>
              <w:pStyle w:val="TableParagraph"/>
              <w:spacing w:before="52"/>
              <w:ind w:left="80"/>
              <w:rPr>
                <w:b/>
                <w:sz w:val="20"/>
              </w:rPr>
            </w:pPr>
            <w:r>
              <w:rPr>
                <w:b/>
                <w:color w:val="231F20"/>
                <w:sz w:val="20"/>
              </w:rPr>
              <w:t>Aims &amp; objectives</w:t>
            </w:r>
          </w:p>
        </w:tc>
      </w:tr>
      <w:tr w:rsidR="00472B1B">
        <w:trPr>
          <w:trHeight w:val="632"/>
        </w:trPr>
        <w:tc>
          <w:tcPr>
            <w:tcW w:w="10534" w:type="dxa"/>
            <w:gridSpan w:val="4"/>
          </w:tcPr>
          <w:p w:rsidR="00472B1B" w:rsidRDefault="00165A30">
            <w:pPr>
              <w:pStyle w:val="TableParagraph"/>
              <w:rPr>
                <w:rFonts w:ascii="Times New Roman"/>
                <w:sz w:val="20"/>
              </w:rPr>
            </w:pPr>
            <w:r>
              <w:rPr>
                <w:rFonts w:ascii="Times New Roman"/>
                <w:sz w:val="20"/>
              </w:rPr>
              <w:t xml:space="preserve"> </w:t>
            </w:r>
            <w:permStart w:id="1368400759" w:edGrp="everyone"/>
            <w:r>
              <w:t xml:space="preserve">        </w:t>
            </w:r>
            <w:permEnd w:id="1368400759"/>
          </w:p>
        </w:tc>
      </w:tr>
      <w:tr w:rsidR="00472B1B">
        <w:trPr>
          <w:trHeight w:val="311"/>
        </w:trPr>
        <w:tc>
          <w:tcPr>
            <w:tcW w:w="4927" w:type="dxa"/>
            <w:gridSpan w:val="2"/>
            <w:shd w:val="clear" w:color="auto" w:fill="C6C6DC"/>
          </w:tcPr>
          <w:p w:rsidR="00472B1B" w:rsidRDefault="009C4904">
            <w:pPr>
              <w:pStyle w:val="TableParagraph"/>
              <w:spacing w:before="52"/>
              <w:ind w:left="80"/>
              <w:rPr>
                <w:b/>
                <w:sz w:val="20"/>
              </w:rPr>
            </w:pPr>
            <w:r>
              <w:rPr>
                <w:b/>
                <w:color w:val="231F20"/>
                <w:sz w:val="20"/>
              </w:rPr>
              <w:t>Facilities/working space/environment</w:t>
            </w:r>
          </w:p>
        </w:tc>
        <w:tc>
          <w:tcPr>
            <w:tcW w:w="5607" w:type="dxa"/>
            <w:gridSpan w:val="2"/>
            <w:shd w:val="clear" w:color="auto" w:fill="C6C6DC"/>
          </w:tcPr>
          <w:p w:rsidR="00472B1B" w:rsidRDefault="009C4904">
            <w:pPr>
              <w:pStyle w:val="TableParagraph"/>
              <w:spacing w:before="52"/>
              <w:ind w:left="80"/>
              <w:rPr>
                <w:b/>
                <w:sz w:val="20"/>
              </w:rPr>
            </w:pPr>
            <w:r>
              <w:rPr>
                <w:b/>
                <w:color w:val="231F20"/>
                <w:sz w:val="20"/>
              </w:rPr>
              <w:t>Equipment list</w:t>
            </w:r>
          </w:p>
        </w:tc>
      </w:tr>
      <w:tr w:rsidR="00472B1B">
        <w:trPr>
          <w:trHeight w:val="1057"/>
        </w:trPr>
        <w:tc>
          <w:tcPr>
            <w:tcW w:w="4927" w:type="dxa"/>
            <w:gridSpan w:val="2"/>
          </w:tcPr>
          <w:p w:rsidR="00472B1B" w:rsidRDefault="00165A30">
            <w:pPr>
              <w:pStyle w:val="TableParagraph"/>
              <w:rPr>
                <w:rFonts w:ascii="Times New Roman"/>
                <w:sz w:val="20"/>
              </w:rPr>
            </w:pPr>
            <w:r>
              <w:rPr>
                <w:rFonts w:ascii="Times New Roman"/>
                <w:sz w:val="20"/>
              </w:rPr>
              <w:t xml:space="preserve"> </w:t>
            </w:r>
            <w:permStart w:id="1491156197" w:edGrp="everyone"/>
            <w:r>
              <w:t xml:space="preserve">        </w:t>
            </w:r>
            <w:permEnd w:id="1491156197"/>
          </w:p>
        </w:tc>
        <w:tc>
          <w:tcPr>
            <w:tcW w:w="5607" w:type="dxa"/>
            <w:gridSpan w:val="2"/>
          </w:tcPr>
          <w:p w:rsidR="00472B1B" w:rsidRDefault="00165A30">
            <w:pPr>
              <w:pStyle w:val="TableParagraph"/>
              <w:rPr>
                <w:rFonts w:ascii="Times New Roman"/>
                <w:sz w:val="20"/>
              </w:rPr>
            </w:pPr>
            <w:r>
              <w:rPr>
                <w:rFonts w:ascii="Times New Roman"/>
                <w:sz w:val="20"/>
              </w:rPr>
              <w:t xml:space="preserve"> </w:t>
            </w:r>
            <w:permStart w:id="2068738885" w:edGrp="everyone"/>
            <w:r>
              <w:t xml:space="preserve">        </w:t>
            </w:r>
            <w:permEnd w:id="2068738885"/>
          </w:p>
        </w:tc>
      </w:tr>
      <w:tr w:rsidR="00472B1B">
        <w:trPr>
          <w:trHeight w:val="828"/>
        </w:trPr>
        <w:tc>
          <w:tcPr>
            <w:tcW w:w="1724" w:type="dxa"/>
            <w:shd w:val="clear" w:color="auto" w:fill="C6C6DC"/>
          </w:tcPr>
          <w:p w:rsidR="00472B1B" w:rsidRDefault="009C4904">
            <w:pPr>
              <w:pStyle w:val="TableParagraph"/>
              <w:spacing w:before="52" w:line="254" w:lineRule="auto"/>
              <w:ind w:left="80"/>
              <w:rPr>
                <w:b/>
                <w:sz w:val="20"/>
              </w:rPr>
            </w:pPr>
            <w:r>
              <w:rPr>
                <w:b/>
                <w:color w:val="231F20"/>
                <w:w w:val="90"/>
                <w:sz w:val="20"/>
              </w:rPr>
              <w:t>Purpose of</w:t>
            </w:r>
            <w:r>
              <w:rPr>
                <w:b/>
                <w:color w:val="231F20"/>
                <w:w w:val="88"/>
                <w:sz w:val="20"/>
              </w:rPr>
              <w:t xml:space="preserve"> </w:t>
            </w:r>
            <w:r>
              <w:rPr>
                <w:b/>
                <w:color w:val="231F20"/>
                <w:sz w:val="20"/>
              </w:rPr>
              <w:t>activity</w:t>
            </w:r>
          </w:p>
        </w:tc>
        <w:tc>
          <w:tcPr>
            <w:tcW w:w="4308" w:type="dxa"/>
            <w:gridSpan w:val="2"/>
            <w:shd w:val="clear" w:color="auto" w:fill="C6C6DC"/>
          </w:tcPr>
          <w:p w:rsidR="00472B1B" w:rsidRDefault="009C4904">
            <w:pPr>
              <w:pStyle w:val="TableParagraph"/>
              <w:spacing w:before="52"/>
              <w:ind w:left="80"/>
              <w:rPr>
                <w:b/>
                <w:sz w:val="20"/>
              </w:rPr>
            </w:pPr>
            <w:r>
              <w:rPr>
                <w:b/>
                <w:color w:val="231F20"/>
                <w:sz w:val="20"/>
              </w:rPr>
              <w:t>Name and description of activity</w:t>
            </w:r>
          </w:p>
          <w:p w:rsidR="00472B1B" w:rsidRDefault="009C4904">
            <w:pPr>
              <w:pStyle w:val="TableParagraph"/>
              <w:spacing w:before="13"/>
              <w:ind w:left="80"/>
              <w:rPr>
                <w:sz w:val="20"/>
              </w:rPr>
            </w:pPr>
            <w:r>
              <w:rPr>
                <w:color w:val="231F20"/>
                <w:sz w:val="20"/>
              </w:rPr>
              <w:t>Use written descriptions and/or diagrams</w:t>
            </w:r>
          </w:p>
        </w:tc>
        <w:tc>
          <w:tcPr>
            <w:tcW w:w="4502" w:type="dxa"/>
            <w:shd w:val="clear" w:color="auto" w:fill="C6C6DC"/>
          </w:tcPr>
          <w:p w:rsidR="00472B1B" w:rsidRDefault="009C4904">
            <w:pPr>
              <w:pStyle w:val="TableParagraph"/>
              <w:spacing w:before="52"/>
              <w:ind w:left="80"/>
              <w:rPr>
                <w:b/>
                <w:sz w:val="20"/>
              </w:rPr>
            </w:pPr>
            <w:r>
              <w:rPr>
                <w:b/>
                <w:color w:val="231F20"/>
                <w:sz w:val="20"/>
              </w:rPr>
              <w:t>Adaptation</w:t>
            </w:r>
          </w:p>
          <w:p w:rsidR="00472B1B" w:rsidRDefault="009C4904">
            <w:pPr>
              <w:pStyle w:val="TableParagraph"/>
              <w:spacing w:before="13" w:line="254" w:lineRule="auto"/>
              <w:ind w:left="80" w:right="110"/>
              <w:rPr>
                <w:sz w:val="20"/>
              </w:rPr>
            </w:pPr>
            <w:r>
              <w:rPr>
                <w:color w:val="231F20"/>
                <w:sz w:val="20"/>
              </w:rPr>
              <w:t>Suggest 1 change to make each activity more/ less challenging</w:t>
            </w:r>
          </w:p>
        </w:tc>
      </w:tr>
      <w:tr w:rsidR="00472B1B">
        <w:trPr>
          <w:trHeight w:val="496"/>
        </w:trPr>
        <w:tc>
          <w:tcPr>
            <w:tcW w:w="1724" w:type="dxa"/>
            <w:vMerge w:val="restart"/>
            <w:shd w:val="clear" w:color="auto" w:fill="E0DFEB"/>
          </w:tcPr>
          <w:p w:rsidR="00472B1B" w:rsidRDefault="009C4904">
            <w:pPr>
              <w:pStyle w:val="TableParagraph"/>
              <w:spacing w:before="52" w:line="254" w:lineRule="auto"/>
              <w:ind w:left="80" w:right="102"/>
              <w:rPr>
                <w:sz w:val="20"/>
              </w:rPr>
            </w:pPr>
            <w:r>
              <w:rPr>
                <w:color w:val="231F20"/>
                <w:sz w:val="20"/>
              </w:rPr>
              <w:t>Introduction and warm up</w:t>
            </w:r>
          </w:p>
        </w:tc>
        <w:tc>
          <w:tcPr>
            <w:tcW w:w="4308" w:type="dxa"/>
            <w:gridSpan w:val="2"/>
            <w:vMerge w:val="restart"/>
          </w:tcPr>
          <w:p w:rsidR="00472B1B" w:rsidRDefault="00165A30">
            <w:pPr>
              <w:pStyle w:val="TableParagraph"/>
              <w:rPr>
                <w:rFonts w:ascii="Times New Roman"/>
                <w:sz w:val="20"/>
              </w:rPr>
            </w:pPr>
            <w:r>
              <w:rPr>
                <w:rFonts w:ascii="Times New Roman"/>
                <w:sz w:val="20"/>
              </w:rPr>
              <w:t xml:space="preserve"> </w:t>
            </w:r>
            <w:permStart w:id="471614231" w:edGrp="everyone"/>
            <w:r>
              <w:t xml:space="preserve">        </w:t>
            </w:r>
            <w:permEnd w:id="471614231"/>
          </w:p>
        </w:tc>
        <w:tc>
          <w:tcPr>
            <w:tcW w:w="4502" w:type="dxa"/>
          </w:tcPr>
          <w:p w:rsidR="00472B1B" w:rsidRDefault="00165A30">
            <w:pPr>
              <w:pStyle w:val="TableParagraph"/>
              <w:rPr>
                <w:rFonts w:ascii="Times New Roman"/>
                <w:sz w:val="20"/>
              </w:rPr>
            </w:pPr>
            <w:r>
              <w:rPr>
                <w:rFonts w:ascii="Times New Roman"/>
                <w:sz w:val="20"/>
              </w:rPr>
              <w:t xml:space="preserve"> </w:t>
            </w:r>
            <w:permStart w:id="237045730" w:edGrp="everyone"/>
            <w:r>
              <w:t xml:space="preserve">        </w:t>
            </w:r>
            <w:permEnd w:id="237045730"/>
          </w:p>
        </w:tc>
      </w:tr>
      <w:tr w:rsidR="00472B1B">
        <w:trPr>
          <w:trHeight w:val="2060"/>
        </w:trPr>
        <w:tc>
          <w:tcPr>
            <w:tcW w:w="1724" w:type="dxa"/>
            <w:vMerge/>
            <w:tcBorders>
              <w:top w:val="nil"/>
            </w:tcBorders>
            <w:shd w:val="clear" w:color="auto" w:fill="E0DFEB"/>
          </w:tcPr>
          <w:p w:rsidR="00472B1B" w:rsidRDefault="00472B1B">
            <w:pPr>
              <w:rPr>
                <w:sz w:val="2"/>
                <w:szCs w:val="2"/>
              </w:rPr>
            </w:pPr>
          </w:p>
        </w:tc>
        <w:tc>
          <w:tcPr>
            <w:tcW w:w="4308" w:type="dxa"/>
            <w:gridSpan w:val="2"/>
            <w:vMerge/>
            <w:tcBorders>
              <w:top w:val="nil"/>
            </w:tcBorders>
          </w:tcPr>
          <w:p w:rsidR="00472B1B" w:rsidRDefault="00472B1B">
            <w:pPr>
              <w:rPr>
                <w:sz w:val="2"/>
                <w:szCs w:val="2"/>
              </w:rPr>
            </w:pPr>
          </w:p>
        </w:tc>
        <w:tc>
          <w:tcPr>
            <w:tcW w:w="4502" w:type="dxa"/>
          </w:tcPr>
          <w:p w:rsidR="00472B1B" w:rsidRDefault="00165A30">
            <w:pPr>
              <w:pStyle w:val="TableParagraph"/>
              <w:rPr>
                <w:rFonts w:ascii="Times New Roman"/>
                <w:sz w:val="20"/>
              </w:rPr>
            </w:pPr>
            <w:r>
              <w:rPr>
                <w:rFonts w:ascii="Times New Roman"/>
                <w:sz w:val="20"/>
              </w:rPr>
              <w:t xml:space="preserve"> </w:t>
            </w:r>
            <w:permStart w:id="344664056" w:edGrp="everyone"/>
            <w:r>
              <w:t xml:space="preserve">        </w:t>
            </w:r>
            <w:permEnd w:id="344664056"/>
          </w:p>
        </w:tc>
      </w:tr>
      <w:tr w:rsidR="00472B1B">
        <w:trPr>
          <w:trHeight w:val="2306"/>
        </w:trPr>
        <w:tc>
          <w:tcPr>
            <w:tcW w:w="1724" w:type="dxa"/>
            <w:vMerge w:val="restart"/>
            <w:shd w:val="clear" w:color="auto" w:fill="E0DFEB"/>
          </w:tcPr>
          <w:p w:rsidR="00472B1B" w:rsidRDefault="009C4904">
            <w:pPr>
              <w:pStyle w:val="TableParagraph"/>
              <w:spacing w:before="52" w:line="249" w:lineRule="auto"/>
              <w:ind w:left="80"/>
              <w:rPr>
                <w:rFonts w:ascii="Times New Roman"/>
                <w:i/>
                <w:sz w:val="20"/>
              </w:rPr>
            </w:pPr>
            <w:r>
              <w:rPr>
                <w:color w:val="231F20"/>
                <w:w w:val="105"/>
                <w:sz w:val="20"/>
              </w:rPr>
              <w:t xml:space="preserve">Main session </w:t>
            </w:r>
            <w:r>
              <w:rPr>
                <w:rFonts w:ascii="Times New Roman"/>
                <w:i/>
                <w:color w:val="231F20"/>
                <w:w w:val="109"/>
                <w:sz w:val="20"/>
              </w:rPr>
              <w:t>(show</w:t>
            </w:r>
            <w:r>
              <w:rPr>
                <w:rFonts w:ascii="Times New Roman"/>
                <w:i/>
                <w:color w:val="231F20"/>
                <w:sz w:val="20"/>
              </w:rPr>
              <w:t xml:space="preserve"> </w:t>
            </w:r>
            <w:r>
              <w:rPr>
                <w:rFonts w:ascii="Times New Roman"/>
                <w:i/>
                <w:color w:val="231F20"/>
                <w:w w:val="104"/>
                <w:sz w:val="20"/>
              </w:rPr>
              <w:t>timings</w:t>
            </w:r>
            <w:r>
              <w:rPr>
                <w:rFonts w:ascii="Times New Roman"/>
                <w:i/>
                <w:color w:val="231F20"/>
                <w:sz w:val="20"/>
              </w:rPr>
              <w:t xml:space="preserve"> </w:t>
            </w:r>
            <w:r>
              <w:rPr>
                <w:rFonts w:ascii="Times New Roman"/>
                <w:i/>
                <w:color w:val="231F20"/>
                <w:w w:val="79"/>
                <w:sz w:val="20"/>
              </w:rPr>
              <w:t>i</w:t>
            </w:r>
            <w:r>
              <w:rPr>
                <w:rFonts w:ascii="Times New Roman"/>
                <w:i/>
                <w:color w:val="231F20"/>
                <w:w w:val="170"/>
                <w:sz w:val="20"/>
              </w:rPr>
              <w:t xml:space="preserve">f </w:t>
            </w:r>
            <w:r>
              <w:rPr>
                <w:rFonts w:ascii="Times New Roman"/>
                <w:i/>
                <w:color w:val="231F20"/>
                <w:w w:val="105"/>
                <w:sz w:val="20"/>
              </w:rPr>
              <w:t>applicable)</w:t>
            </w:r>
          </w:p>
        </w:tc>
        <w:tc>
          <w:tcPr>
            <w:tcW w:w="4308" w:type="dxa"/>
            <w:gridSpan w:val="2"/>
            <w:vMerge w:val="restart"/>
          </w:tcPr>
          <w:p w:rsidR="00472B1B" w:rsidRDefault="00165A30">
            <w:pPr>
              <w:pStyle w:val="TableParagraph"/>
              <w:rPr>
                <w:rFonts w:ascii="Times New Roman"/>
                <w:sz w:val="20"/>
              </w:rPr>
            </w:pPr>
            <w:r>
              <w:rPr>
                <w:rFonts w:ascii="Times New Roman"/>
                <w:sz w:val="20"/>
              </w:rPr>
              <w:t xml:space="preserve"> </w:t>
            </w:r>
            <w:permStart w:id="1282105198" w:edGrp="everyone"/>
            <w:r>
              <w:t xml:space="preserve">        </w:t>
            </w:r>
            <w:permEnd w:id="1282105198"/>
          </w:p>
        </w:tc>
        <w:tc>
          <w:tcPr>
            <w:tcW w:w="4502" w:type="dxa"/>
          </w:tcPr>
          <w:p w:rsidR="00472B1B" w:rsidRDefault="00165A30">
            <w:pPr>
              <w:pStyle w:val="TableParagraph"/>
              <w:rPr>
                <w:rFonts w:ascii="Times New Roman"/>
                <w:sz w:val="20"/>
              </w:rPr>
            </w:pPr>
            <w:r>
              <w:rPr>
                <w:rFonts w:ascii="Times New Roman"/>
                <w:sz w:val="20"/>
              </w:rPr>
              <w:t xml:space="preserve"> </w:t>
            </w:r>
            <w:permStart w:id="801265770" w:edGrp="everyone"/>
            <w:r>
              <w:t xml:space="preserve">        </w:t>
            </w:r>
            <w:permEnd w:id="801265770"/>
          </w:p>
        </w:tc>
      </w:tr>
      <w:tr w:rsidR="00472B1B">
        <w:trPr>
          <w:trHeight w:val="3030"/>
        </w:trPr>
        <w:tc>
          <w:tcPr>
            <w:tcW w:w="1724" w:type="dxa"/>
            <w:vMerge/>
            <w:tcBorders>
              <w:top w:val="nil"/>
            </w:tcBorders>
            <w:shd w:val="clear" w:color="auto" w:fill="E0DFEB"/>
          </w:tcPr>
          <w:p w:rsidR="00472B1B" w:rsidRDefault="00472B1B">
            <w:pPr>
              <w:rPr>
                <w:sz w:val="2"/>
                <w:szCs w:val="2"/>
              </w:rPr>
            </w:pPr>
          </w:p>
        </w:tc>
        <w:tc>
          <w:tcPr>
            <w:tcW w:w="4308" w:type="dxa"/>
            <w:gridSpan w:val="2"/>
            <w:vMerge/>
            <w:tcBorders>
              <w:top w:val="nil"/>
            </w:tcBorders>
          </w:tcPr>
          <w:p w:rsidR="00472B1B" w:rsidRDefault="00472B1B">
            <w:pPr>
              <w:rPr>
                <w:sz w:val="2"/>
                <w:szCs w:val="2"/>
              </w:rPr>
            </w:pPr>
          </w:p>
        </w:tc>
        <w:tc>
          <w:tcPr>
            <w:tcW w:w="4502" w:type="dxa"/>
          </w:tcPr>
          <w:p w:rsidR="00472B1B" w:rsidRDefault="00165A30">
            <w:pPr>
              <w:pStyle w:val="TableParagraph"/>
              <w:rPr>
                <w:rFonts w:ascii="Times New Roman"/>
                <w:sz w:val="20"/>
              </w:rPr>
            </w:pPr>
            <w:r>
              <w:rPr>
                <w:rFonts w:ascii="Times New Roman"/>
                <w:sz w:val="20"/>
              </w:rPr>
              <w:t xml:space="preserve"> </w:t>
            </w:r>
            <w:permStart w:id="1169777211" w:edGrp="everyone"/>
            <w:r>
              <w:t xml:space="preserve">        </w:t>
            </w:r>
            <w:permEnd w:id="1169777211"/>
          </w:p>
        </w:tc>
      </w:tr>
    </w:tbl>
    <w:p w:rsidR="00472B1B" w:rsidRDefault="00472B1B">
      <w:pPr>
        <w:pStyle w:val="BodyText"/>
        <w:spacing w:before="8"/>
        <w:rPr>
          <w:rFonts w:ascii="Times New Roman"/>
          <w:sz w:val="18"/>
        </w:rPr>
      </w:pPr>
    </w:p>
    <w:p w:rsidR="00472B1B" w:rsidRDefault="009C4904">
      <w:pPr>
        <w:tabs>
          <w:tab w:val="left" w:pos="7466"/>
        </w:tabs>
        <w:spacing w:before="107"/>
        <w:ind w:left="100"/>
        <w:rPr>
          <w:rFonts w:ascii="Times New Roman" w:hAnsi="Times New Roman"/>
          <w:i/>
          <w:sz w:val="18"/>
        </w:rPr>
      </w:pPr>
      <w:r>
        <w:rPr>
          <w:b/>
          <w:color w:val="243D87"/>
          <w:position w:val="-4"/>
          <w:sz w:val="24"/>
        </w:rPr>
        <w:t>8</w:t>
      </w:r>
      <w:r>
        <w:rPr>
          <w:b/>
          <w:color w:val="243D87"/>
          <w:position w:val="-4"/>
          <w:sz w:val="24"/>
        </w:rPr>
        <w:tab/>
      </w:r>
      <w:r>
        <w:rPr>
          <w:rFonts w:ascii="Times New Roman" w:hAnsi="Times New Roman"/>
          <w:i/>
          <w:color w:val="243D87"/>
          <w:sz w:val="18"/>
        </w:rPr>
        <w:t>SL0923 Issue 2 09/19 | © Sports</w:t>
      </w:r>
      <w:r>
        <w:rPr>
          <w:rFonts w:ascii="Times New Roman" w:hAnsi="Times New Roman"/>
          <w:i/>
          <w:color w:val="243D87"/>
          <w:spacing w:val="28"/>
          <w:sz w:val="18"/>
        </w:rPr>
        <w:t xml:space="preserve"> </w:t>
      </w:r>
      <w:r>
        <w:rPr>
          <w:rFonts w:ascii="Times New Roman" w:hAnsi="Times New Roman"/>
          <w:i/>
          <w:color w:val="243D87"/>
          <w:sz w:val="18"/>
        </w:rPr>
        <w:t>Leaders</w:t>
      </w:r>
    </w:p>
    <w:p w:rsidR="00472B1B" w:rsidRDefault="00472B1B">
      <w:pPr>
        <w:rPr>
          <w:rFonts w:ascii="Times New Roman" w:hAnsi="Times New Roman"/>
          <w:sz w:val="18"/>
        </w:rPr>
        <w:sectPr w:rsidR="00472B1B">
          <w:pgSz w:w="11910" w:h="16840"/>
          <w:pgMar w:top="500" w:right="40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84"/>
        <w:gridCol w:w="4478"/>
        <w:gridCol w:w="4472"/>
      </w:tblGrid>
      <w:tr w:rsidR="00472B1B">
        <w:trPr>
          <w:trHeight w:val="343"/>
        </w:trPr>
        <w:tc>
          <w:tcPr>
            <w:tcW w:w="10534" w:type="dxa"/>
            <w:gridSpan w:val="3"/>
            <w:shd w:val="clear" w:color="auto" w:fill="C6C6DC"/>
          </w:tcPr>
          <w:p w:rsidR="00472B1B" w:rsidRDefault="009C4904">
            <w:pPr>
              <w:pStyle w:val="TableParagraph"/>
              <w:spacing w:before="48"/>
              <w:ind w:left="4403" w:right="4394"/>
              <w:jc w:val="center"/>
              <w:rPr>
                <w:b/>
                <w:sz w:val="24"/>
              </w:rPr>
            </w:pPr>
            <w:r>
              <w:rPr>
                <w:b/>
                <w:color w:val="231F20"/>
                <w:w w:val="95"/>
                <w:sz w:val="24"/>
              </w:rPr>
              <w:t>Session Plan 1</w:t>
            </w:r>
          </w:p>
        </w:tc>
      </w:tr>
      <w:tr w:rsidR="00472B1B">
        <w:trPr>
          <w:trHeight w:val="1090"/>
        </w:trPr>
        <w:tc>
          <w:tcPr>
            <w:tcW w:w="1584" w:type="dxa"/>
            <w:shd w:val="clear" w:color="auto" w:fill="C6C6DC"/>
          </w:tcPr>
          <w:p w:rsidR="00472B1B" w:rsidRDefault="009C4904">
            <w:pPr>
              <w:pStyle w:val="TableParagraph"/>
              <w:spacing w:before="52" w:line="254" w:lineRule="auto"/>
              <w:ind w:left="80" w:right="-11"/>
              <w:rPr>
                <w:b/>
                <w:sz w:val="20"/>
              </w:rPr>
            </w:pPr>
            <w:r>
              <w:rPr>
                <w:b/>
                <w:color w:val="231F20"/>
                <w:w w:val="90"/>
                <w:sz w:val="20"/>
              </w:rPr>
              <w:t>Purpose of</w:t>
            </w:r>
            <w:r>
              <w:rPr>
                <w:b/>
                <w:color w:val="231F20"/>
                <w:w w:val="88"/>
                <w:sz w:val="20"/>
              </w:rPr>
              <w:t xml:space="preserve"> </w:t>
            </w:r>
            <w:r>
              <w:rPr>
                <w:b/>
                <w:color w:val="231F20"/>
                <w:sz w:val="20"/>
              </w:rPr>
              <w:t>activity</w:t>
            </w:r>
          </w:p>
        </w:tc>
        <w:tc>
          <w:tcPr>
            <w:tcW w:w="4478" w:type="dxa"/>
            <w:shd w:val="clear" w:color="auto" w:fill="C6C6DC"/>
          </w:tcPr>
          <w:p w:rsidR="00472B1B" w:rsidRDefault="009C4904">
            <w:pPr>
              <w:pStyle w:val="TableParagraph"/>
              <w:spacing w:before="52"/>
              <w:ind w:left="80"/>
              <w:rPr>
                <w:b/>
                <w:sz w:val="20"/>
              </w:rPr>
            </w:pPr>
            <w:r>
              <w:rPr>
                <w:b/>
                <w:color w:val="231F20"/>
                <w:sz w:val="20"/>
              </w:rPr>
              <w:t>Name and description of activity</w:t>
            </w:r>
          </w:p>
          <w:p w:rsidR="00472B1B" w:rsidRDefault="009C4904">
            <w:pPr>
              <w:pStyle w:val="TableParagraph"/>
              <w:spacing w:before="13"/>
              <w:ind w:left="80"/>
              <w:rPr>
                <w:sz w:val="20"/>
              </w:rPr>
            </w:pPr>
            <w:r>
              <w:rPr>
                <w:color w:val="231F20"/>
                <w:sz w:val="20"/>
              </w:rPr>
              <w:t>Use written descriptions and/or diagrams</w:t>
            </w:r>
          </w:p>
        </w:tc>
        <w:tc>
          <w:tcPr>
            <w:tcW w:w="4472" w:type="dxa"/>
            <w:shd w:val="clear" w:color="auto" w:fill="C6C6DC"/>
          </w:tcPr>
          <w:p w:rsidR="00472B1B" w:rsidRDefault="009C4904">
            <w:pPr>
              <w:pStyle w:val="TableParagraph"/>
              <w:spacing w:before="52"/>
              <w:ind w:left="80"/>
              <w:rPr>
                <w:b/>
                <w:sz w:val="20"/>
              </w:rPr>
            </w:pPr>
            <w:r>
              <w:rPr>
                <w:b/>
                <w:color w:val="231F20"/>
                <w:sz w:val="20"/>
              </w:rPr>
              <w:t>Adaptation</w:t>
            </w:r>
          </w:p>
          <w:p w:rsidR="00472B1B" w:rsidRDefault="009C4904">
            <w:pPr>
              <w:pStyle w:val="TableParagraph"/>
              <w:spacing w:before="13" w:line="254" w:lineRule="auto"/>
              <w:ind w:left="80" w:right="80"/>
              <w:rPr>
                <w:sz w:val="20"/>
              </w:rPr>
            </w:pPr>
            <w:r>
              <w:rPr>
                <w:color w:val="231F20"/>
                <w:sz w:val="20"/>
              </w:rPr>
              <w:t>Suggest 1 change to make each activity more/ less challenging</w:t>
            </w:r>
          </w:p>
        </w:tc>
      </w:tr>
      <w:tr w:rsidR="00472B1B">
        <w:trPr>
          <w:trHeight w:val="1026"/>
        </w:trPr>
        <w:tc>
          <w:tcPr>
            <w:tcW w:w="1584" w:type="dxa"/>
            <w:vMerge w:val="restart"/>
            <w:shd w:val="clear" w:color="auto" w:fill="E0DFEB"/>
          </w:tcPr>
          <w:p w:rsidR="00472B1B" w:rsidRDefault="009C4904">
            <w:pPr>
              <w:pStyle w:val="TableParagraph"/>
              <w:spacing w:before="52" w:line="254" w:lineRule="auto"/>
              <w:ind w:left="80" w:right="-11"/>
              <w:rPr>
                <w:sz w:val="20"/>
              </w:rPr>
            </w:pPr>
            <w:r>
              <w:rPr>
                <w:color w:val="231F20"/>
                <w:sz w:val="20"/>
              </w:rPr>
              <w:t>Cool down and close</w:t>
            </w:r>
          </w:p>
        </w:tc>
        <w:tc>
          <w:tcPr>
            <w:tcW w:w="4478" w:type="dxa"/>
            <w:vMerge w:val="restart"/>
          </w:tcPr>
          <w:p w:rsidR="00472B1B" w:rsidRDefault="00165A30">
            <w:pPr>
              <w:pStyle w:val="TableParagraph"/>
              <w:rPr>
                <w:rFonts w:ascii="Times New Roman"/>
                <w:sz w:val="20"/>
              </w:rPr>
            </w:pPr>
            <w:r>
              <w:rPr>
                <w:rFonts w:ascii="Times New Roman"/>
                <w:sz w:val="20"/>
              </w:rPr>
              <w:t xml:space="preserve"> </w:t>
            </w:r>
            <w:permStart w:id="1066468092" w:edGrp="everyone"/>
            <w:r>
              <w:t xml:space="preserve">        </w:t>
            </w:r>
            <w:permEnd w:id="1066468092"/>
          </w:p>
        </w:tc>
        <w:tc>
          <w:tcPr>
            <w:tcW w:w="4472" w:type="dxa"/>
          </w:tcPr>
          <w:p w:rsidR="00472B1B" w:rsidRDefault="00165A30">
            <w:pPr>
              <w:pStyle w:val="TableParagraph"/>
              <w:rPr>
                <w:rFonts w:ascii="Times New Roman"/>
                <w:sz w:val="20"/>
              </w:rPr>
            </w:pPr>
            <w:r>
              <w:rPr>
                <w:rFonts w:ascii="Times New Roman"/>
                <w:sz w:val="20"/>
              </w:rPr>
              <w:t xml:space="preserve"> </w:t>
            </w:r>
            <w:permStart w:id="253128401" w:edGrp="everyone"/>
            <w:r>
              <w:t xml:space="preserve">        </w:t>
            </w:r>
            <w:permEnd w:id="253128401"/>
          </w:p>
        </w:tc>
      </w:tr>
      <w:tr w:rsidR="00472B1B">
        <w:trPr>
          <w:trHeight w:val="1067"/>
        </w:trPr>
        <w:tc>
          <w:tcPr>
            <w:tcW w:w="1584" w:type="dxa"/>
            <w:vMerge/>
            <w:tcBorders>
              <w:top w:val="nil"/>
            </w:tcBorders>
            <w:shd w:val="clear" w:color="auto" w:fill="E0DFEB"/>
          </w:tcPr>
          <w:p w:rsidR="00472B1B" w:rsidRDefault="00472B1B">
            <w:pPr>
              <w:rPr>
                <w:sz w:val="2"/>
                <w:szCs w:val="2"/>
              </w:rPr>
            </w:pPr>
          </w:p>
        </w:tc>
        <w:tc>
          <w:tcPr>
            <w:tcW w:w="4478" w:type="dxa"/>
            <w:vMerge/>
            <w:tcBorders>
              <w:top w:val="nil"/>
            </w:tcBorders>
          </w:tcPr>
          <w:p w:rsidR="00472B1B" w:rsidRDefault="00472B1B">
            <w:pPr>
              <w:rPr>
                <w:sz w:val="2"/>
                <w:szCs w:val="2"/>
              </w:rPr>
            </w:pPr>
          </w:p>
        </w:tc>
        <w:tc>
          <w:tcPr>
            <w:tcW w:w="4472" w:type="dxa"/>
          </w:tcPr>
          <w:p w:rsidR="00472B1B" w:rsidRDefault="00165A30">
            <w:pPr>
              <w:pStyle w:val="TableParagraph"/>
              <w:rPr>
                <w:rFonts w:ascii="Times New Roman"/>
                <w:sz w:val="20"/>
              </w:rPr>
            </w:pPr>
            <w:r>
              <w:rPr>
                <w:rFonts w:ascii="Times New Roman"/>
                <w:sz w:val="20"/>
              </w:rPr>
              <w:t xml:space="preserve"> </w:t>
            </w:r>
            <w:permStart w:id="2094301148" w:edGrp="everyone"/>
            <w:r>
              <w:t xml:space="preserve">        </w:t>
            </w:r>
            <w:permEnd w:id="2094301148"/>
          </w:p>
        </w:tc>
      </w:tr>
      <w:tr w:rsidR="00472B1B">
        <w:trPr>
          <w:trHeight w:val="1770"/>
        </w:trPr>
        <w:tc>
          <w:tcPr>
            <w:tcW w:w="1584" w:type="dxa"/>
            <w:shd w:val="clear" w:color="auto" w:fill="E0DFEB"/>
          </w:tcPr>
          <w:p w:rsidR="00472B1B" w:rsidRDefault="009C4904">
            <w:pPr>
              <w:pStyle w:val="TableParagraph"/>
              <w:spacing w:before="52" w:line="254" w:lineRule="auto"/>
              <w:ind w:left="80" w:right="236"/>
              <w:rPr>
                <w:sz w:val="20"/>
              </w:rPr>
            </w:pPr>
            <w:r>
              <w:rPr>
                <w:color w:val="231F20"/>
                <w:sz w:val="20"/>
              </w:rPr>
              <w:t>Other things to remember/</w:t>
            </w:r>
          </w:p>
          <w:p w:rsidR="00472B1B" w:rsidRDefault="009C4904">
            <w:pPr>
              <w:pStyle w:val="TableParagraph"/>
              <w:spacing w:line="254" w:lineRule="auto"/>
              <w:ind w:left="80" w:right="-11"/>
              <w:rPr>
                <w:sz w:val="20"/>
              </w:rPr>
            </w:pPr>
            <w:r>
              <w:rPr>
                <w:color w:val="231F20"/>
                <w:w w:val="105"/>
                <w:sz w:val="20"/>
              </w:rPr>
              <w:t>be aware of, e.g. safety</w:t>
            </w:r>
          </w:p>
        </w:tc>
        <w:tc>
          <w:tcPr>
            <w:tcW w:w="8950" w:type="dxa"/>
            <w:gridSpan w:val="2"/>
          </w:tcPr>
          <w:p w:rsidR="00472B1B" w:rsidRDefault="00165A30">
            <w:pPr>
              <w:pStyle w:val="TableParagraph"/>
              <w:rPr>
                <w:rFonts w:ascii="Times New Roman"/>
                <w:sz w:val="20"/>
              </w:rPr>
            </w:pPr>
            <w:r>
              <w:rPr>
                <w:rFonts w:ascii="Times New Roman"/>
                <w:sz w:val="20"/>
              </w:rPr>
              <w:t xml:space="preserve"> </w:t>
            </w:r>
            <w:permStart w:id="534254820" w:edGrp="everyone"/>
            <w:r>
              <w:t xml:space="preserve">        </w:t>
            </w:r>
            <w:permEnd w:id="534254820"/>
          </w:p>
        </w:tc>
      </w:tr>
    </w:tbl>
    <w:p w:rsidR="00472B1B" w:rsidRDefault="00472B1B">
      <w:pPr>
        <w:pStyle w:val="BodyText"/>
        <w:spacing w:before="8"/>
        <w:rPr>
          <w:rFonts w:ascii="Times New Roman"/>
          <w:i/>
          <w:sz w:val="17"/>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82"/>
        <w:gridCol w:w="3690"/>
        <w:gridCol w:w="5272"/>
      </w:tblGrid>
      <w:tr w:rsidR="00472B1B">
        <w:trPr>
          <w:trHeight w:val="343"/>
        </w:trPr>
        <w:tc>
          <w:tcPr>
            <w:tcW w:w="10544" w:type="dxa"/>
            <w:gridSpan w:val="3"/>
            <w:shd w:val="clear" w:color="auto" w:fill="C6C6DC"/>
          </w:tcPr>
          <w:p w:rsidR="00472B1B" w:rsidRDefault="009C4904">
            <w:pPr>
              <w:pStyle w:val="TableParagraph"/>
              <w:spacing w:before="48"/>
              <w:ind w:left="3715" w:right="3705"/>
              <w:jc w:val="center"/>
              <w:rPr>
                <w:b/>
                <w:sz w:val="24"/>
              </w:rPr>
            </w:pPr>
            <w:r>
              <w:rPr>
                <w:b/>
                <w:color w:val="231F20"/>
                <w:sz w:val="24"/>
              </w:rPr>
              <w:t>Evaluation of the session</w:t>
            </w:r>
          </w:p>
        </w:tc>
      </w:tr>
      <w:tr w:rsidR="00472B1B">
        <w:trPr>
          <w:trHeight w:val="1622"/>
        </w:trPr>
        <w:tc>
          <w:tcPr>
            <w:tcW w:w="1582" w:type="dxa"/>
            <w:shd w:val="clear" w:color="auto" w:fill="E0DFEB"/>
          </w:tcPr>
          <w:p w:rsidR="00472B1B" w:rsidRDefault="009C4904">
            <w:pPr>
              <w:pStyle w:val="TableParagraph"/>
              <w:spacing w:before="52" w:line="254" w:lineRule="auto"/>
              <w:ind w:left="80" w:right="49"/>
              <w:rPr>
                <w:b/>
                <w:sz w:val="20"/>
              </w:rPr>
            </w:pPr>
            <w:r>
              <w:rPr>
                <w:b/>
                <w:color w:val="231F20"/>
                <w:w w:val="95"/>
                <w:sz w:val="20"/>
              </w:rPr>
              <w:t xml:space="preserve">Evaluation </w:t>
            </w:r>
            <w:r>
              <w:rPr>
                <w:b/>
                <w:color w:val="231F20"/>
                <w:w w:val="85"/>
                <w:sz w:val="20"/>
              </w:rPr>
              <w:t>method(s) used</w:t>
            </w:r>
          </w:p>
        </w:tc>
        <w:tc>
          <w:tcPr>
            <w:tcW w:w="8962" w:type="dxa"/>
            <w:gridSpan w:val="2"/>
          </w:tcPr>
          <w:p w:rsidR="00472B1B" w:rsidRDefault="00165A30">
            <w:pPr>
              <w:pStyle w:val="TableParagraph"/>
              <w:rPr>
                <w:rFonts w:ascii="Times New Roman"/>
                <w:sz w:val="20"/>
              </w:rPr>
            </w:pPr>
            <w:r>
              <w:rPr>
                <w:rFonts w:ascii="Times New Roman"/>
                <w:sz w:val="20"/>
              </w:rPr>
              <w:t xml:space="preserve"> </w:t>
            </w:r>
            <w:permStart w:id="1664964916" w:edGrp="everyone"/>
            <w:r>
              <w:t xml:space="preserve">        </w:t>
            </w:r>
            <w:permEnd w:id="1664964916"/>
          </w:p>
        </w:tc>
      </w:tr>
      <w:tr w:rsidR="00472B1B">
        <w:trPr>
          <w:trHeight w:val="551"/>
        </w:trPr>
        <w:tc>
          <w:tcPr>
            <w:tcW w:w="5272" w:type="dxa"/>
            <w:gridSpan w:val="2"/>
            <w:shd w:val="clear" w:color="auto" w:fill="C6C6DC"/>
          </w:tcPr>
          <w:p w:rsidR="00472B1B" w:rsidRDefault="009C4904">
            <w:pPr>
              <w:pStyle w:val="TableParagraph"/>
              <w:spacing w:before="52"/>
              <w:ind w:left="80"/>
              <w:rPr>
                <w:b/>
                <w:sz w:val="20"/>
              </w:rPr>
            </w:pPr>
            <w:r>
              <w:rPr>
                <w:b/>
                <w:color w:val="231F20"/>
                <w:w w:val="95"/>
                <w:sz w:val="20"/>
              </w:rPr>
              <w:t>Strengths (minimum of 3)</w:t>
            </w:r>
          </w:p>
        </w:tc>
        <w:tc>
          <w:tcPr>
            <w:tcW w:w="5272" w:type="dxa"/>
            <w:shd w:val="clear" w:color="auto" w:fill="C6C6DC"/>
          </w:tcPr>
          <w:p w:rsidR="00472B1B" w:rsidRDefault="009C4904">
            <w:pPr>
              <w:pStyle w:val="TableParagraph"/>
              <w:spacing w:before="40" w:line="240" w:lineRule="atLeast"/>
              <w:ind w:left="80" w:right="28"/>
              <w:rPr>
                <w:b/>
                <w:sz w:val="20"/>
              </w:rPr>
            </w:pPr>
            <w:r>
              <w:rPr>
                <w:b/>
                <w:color w:val="231F20"/>
                <w:w w:val="90"/>
                <w:sz w:val="20"/>
              </w:rPr>
              <w:t xml:space="preserve">Areas in need of improvement/development (minimum </w:t>
            </w:r>
            <w:r>
              <w:rPr>
                <w:b/>
                <w:color w:val="231F20"/>
                <w:sz w:val="20"/>
              </w:rPr>
              <w:t>of 3)</w:t>
            </w:r>
          </w:p>
        </w:tc>
      </w:tr>
      <w:tr w:rsidR="00472B1B">
        <w:trPr>
          <w:trHeight w:val="2773"/>
        </w:trPr>
        <w:tc>
          <w:tcPr>
            <w:tcW w:w="5272" w:type="dxa"/>
            <w:gridSpan w:val="2"/>
          </w:tcPr>
          <w:p w:rsidR="00472B1B" w:rsidRDefault="00165A30">
            <w:pPr>
              <w:pStyle w:val="TableParagraph"/>
              <w:rPr>
                <w:rFonts w:ascii="Times New Roman"/>
                <w:sz w:val="20"/>
              </w:rPr>
            </w:pPr>
            <w:r>
              <w:rPr>
                <w:rFonts w:ascii="Times New Roman"/>
                <w:sz w:val="20"/>
              </w:rPr>
              <w:t xml:space="preserve"> </w:t>
            </w:r>
            <w:permStart w:id="693071229" w:edGrp="everyone"/>
            <w:r>
              <w:t xml:space="preserve">        </w:t>
            </w:r>
            <w:permEnd w:id="693071229"/>
          </w:p>
        </w:tc>
        <w:tc>
          <w:tcPr>
            <w:tcW w:w="5272" w:type="dxa"/>
          </w:tcPr>
          <w:p w:rsidR="00472B1B" w:rsidRDefault="00165A30">
            <w:pPr>
              <w:pStyle w:val="TableParagraph"/>
              <w:rPr>
                <w:rFonts w:ascii="Times New Roman"/>
                <w:sz w:val="20"/>
              </w:rPr>
            </w:pPr>
            <w:r>
              <w:rPr>
                <w:rFonts w:ascii="Times New Roman"/>
                <w:sz w:val="20"/>
              </w:rPr>
              <w:t xml:space="preserve"> </w:t>
            </w:r>
            <w:permStart w:id="1808889449" w:edGrp="everyone"/>
            <w:r>
              <w:t xml:space="preserve">        </w:t>
            </w:r>
            <w:permEnd w:id="1808889449"/>
          </w:p>
        </w:tc>
      </w:tr>
      <w:tr w:rsidR="00472B1B">
        <w:trPr>
          <w:trHeight w:val="329"/>
        </w:trPr>
        <w:tc>
          <w:tcPr>
            <w:tcW w:w="5272" w:type="dxa"/>
            <w:gridSpan w:val="2"/>
            <w:shd w:val="clear" w:color="auto" w:fill="C6C6DC"/>
          </w:tcPr>
          <w:p w:rsidR="00472B1B" w:rsidRDefault="009C4904">
            <w:pPr>
              <w:pStyle w:val="TableParagraph"/>
              <w:spacing w:before="52"/>
              <w:ind w:left="80"/>
              <w:rPr>
                <w:b/>
                <w:sz w:val="20"/>
              </w:rPr>
            </w:pPr>
            <w:r>
              <w:rPr>
                <w:b/>
                <w:color w:val="231F20"/>
                <w:sz w:val="20"/>
              </w:rPr>
              <w:t>How you plan to make improvements</w:t>
            </w:r>
          </w:p>
        </w:tc>
        <w:tc>
          <w:tcPr>
            <w:tcW w:w="5272" w:type="dxa"/>
            <w:shd w:val="clear" w:color="auto" w:fill="C6C6DC"/>
          </w:tcPr>
          <w:p w:rsidR="00472B1B" w:rsidRDefault="009C4904">
            <w:pPr>
              <w:pStyle w:val="TableParagraph"/>
              <w:spacing w:before="52"/>
              <w:ind w:left="80"/>
              <w:rPr>
                <w:b/>
                <w:sz w:val="20"/>
              </w:rPr>
            </w:pPr>
            <w:r>
              <w:rPr>
                <w:b/>
                <w:color w:val="231F20"/>
                <w:sz w:val="20"/>
              </w:rPr>
              <w:t>How improvements will be measured</w:t>
            </w:r>
          </w:p>
        </w:tc>
      </w:tr>
      <w:tr w:rsidR="00472B1B">
        <w:trPr>
          <w:trHeight w:val="3717"/>
        </w:trPr>
        <w:tc>
          <w:tcPr>
            <w:tcW w:w="5272" w:type="dxa"/>
            <w:gridSpan w:val="2"/>
          </w:tcPr>
          <w:p w:rsidR="00472B1B" w:rsidRDefault="00165A30">
            <w:pPr>
              <w:pStyle w:val="TableParagraph"/>
              <w:rPr>
                <w:rFonts w:ascii="Times New Roman"/>
                <w:sz w:val="20"/>
              </w:rPr>
            </w:pPr>
            <w:r>
              <w:rPr>
                <w:rFonts w:ascii="Times New Roman"/>
                <w:sz w:val="20"/>
              </w:rPr>
              <w:t xml:space="preserve"> </w:t>
            </w:r>
            <w:permStart w:id="1960800493" w:edGrp="everyone"/>
            <w:r>
              <w:t xml:space="preserve">        </w:t>
            </w:r>
            <w:permEnd w:id="1960800493"/>
          </w:p>
        </w:tc>
        <w:tc>
          <w:tcPr>
            <w:tcW w:w="5272" w:type="dxa"/>
          </w:tcPr>
          <w:p w:rsidR="00472B1B" w:rsidRDefault="00165A30">
            <w:pPr>
              <w:pStyle w:val="TableParagraph"/>
              <w:rPr>
                <w:rFonts w:ascii="Times New Roman"/>
                <w:sz w:val="20"/>
              </w:rPr>
            </w:pPr>
            <w:r>
              <w:rPr>
                <w:rFonts w:ascii="Times New Roman"/>
                <w:sz w:val="20"/>
              </w:rPr>
              <w:t xml:space="preserve"> </w:t>
            </w:r>
            <w:permStart w:id="1151228184" w:edGrp="everyone"/>
            <w:r>
              <w:t xml:space="preserve">        </w:t>
            </w:r>
            <w:permEnd w:id="1151228184"/>
          </w:p>
        </w:tc>
      </w:tr>
    </w:tbl>
    <w:p w:rsidR="00472B1B" w:rsidRDefault="00472B1B">
      <w:pPr>
        <w:pStyle w:val="BodyText"/>
        <w:spacing w:before="2"/>
        <w:rPr>
          <w:rFonts w:ascii="Times New Roman"/>
          <w:i/>
          <w:sz w:val="15"/>
        </w:rPr>
      </w:pPr>
    </w:p>
    <w:p w:rsidR="00472B1B" w:rsidRDefault="009C4904">
      <w:pPr>
        <w:tabs>
          <w:tab w:val="right" w:pos="10645"/>
        </w:tabs>
        <w:spacing w:before="105"/>
        <w:ind w:left="100"/>
        <w:rPr>
          <w:b/>
          <w:sz w:val="24"/>
        </w:rPr>
      </w:pPr>
      <w:r>
        <w:rPr>
          <w:rFonts w:ascii="Times New Roman" w:hAnsi="Times New Roman"/>
          <w:i/>
          <w:color w:val="243D87"/>
          <w:position w:val="1"/>
          <w:sz w:val="18"/>
        </w:rPr>
        <w:t xml:space="preserve">SL0923 Issue 2 09/19 | © </w:t>
      </w:r>
      <w:r>
        <w:rPr>
          <w:rFonts w:ascii="Times New Roman" w:hAnsi="Times New Roman"/>
          <w:i/>
          <w:color w:val="243D87"/>
          <w:spacing w:val="2"/>
          <w:position w:val="1"/>
          <w:sz w:val="18"/>
        </w:rPr>
        <w:t xml:space="preserve"> </w:t>
      </w:r>
      <w:r>
        <w:rPr>
          <w:rFonts w:ascii="Times New Roman" w:hAnsi="Times New Roman"/>
          <w:i/>
          <w:color w:val="243D87"/>
          <w:position w:val="1"/>
          <w:sz w:val="18"/>
        </w:rPr>
        <w:t>Sports</w:t>
      </w:r>
      <w:r>
        <w:rPr>
          <w:rFonts w:ascii="Times New Roman" w:hAnsi="Times New Roman"/>
          <w:i/>
          <w:color w:val="243D87"/>
          <w:spacing w:val="-6"/>
          <w:position w:val="1"/>
          <w:sz w:val="18"/>
        </w:rPr>
        <w:t xml:space="preserve"> </w:t>
      </w:r>
      <w:r>
        <w:rPr>
          <w:rFonts w:ascii="Times New Roman" w:hAnsi="Times New Roman"/>
          <w:i/>
          <w:color w:val="243D87"/>
          <w:position w:val="1"/>
          <w:sz w:val="18"/>
        </w:rPr>
        <w:t>Leaders</w:t>
      </w:r>
      <w:r>
        <w:rPr>
          <w:rFonts w:ascii="Times New Roman" w:hAnsi="Times New Roman"/>
          <w:i/>
          <w:color w:val="243D87"/>
          <w:position w:val="1"/>
          <w:sz w:val="18"/>
        </w:rPr>
        <w:tab/>
      </w:r>
      <w:r>
        <w:rPr>
          <w:b/>
          <w:color w:val="243D87"/>
          <w:sz w:val="24"/>
        </w:rPr>
        <w:t>9</w:t>
      </w:r>
    </w:p>
    <w:p w:rsidR="00472B1B" w:rsidRDefault="00472B1B">
      <w:pPr>
        <w:rPr>
          <w:sz w:val="24"/>
        </w:rPr>
        <w:sectPr w:rsidR="00472B1B">
          <w:pgSz w:w="11910" w:h="16840"/>
          <w:pgMar w:top="660" w:right="400" w:bottom="280" w:left="580" w:header="720" w:footer="720" w:gutter="0"/>
          <w:cols w:space="720"/>
        </w:sectPr>
      </w:pPr>
    </w:p>
    <w:p w:rsidR="00472B1B" w:rsidRDefault="00D0692E">
      <w:pPr>
        <w:pStyle w:val="Heading1"/>
      </w:pPr>
      <w:r>
        <w:rPr>
          <w:noProof/>
          <w:lang w:bidi="ar-SA"/>
        </w:rPr>
        <mc:AlternateContent>
          <mc:Choice Requires="wps">
            <w:drawing>
              <wp:anchor distT="0" distB="0" distL="114300" distR="114300" simplePos="0" relativeHeight="251650048" behindDoc="0" locked="0" layoutInCell="1" allowOverlap="1">
                <wp:simplePos x="0" y="0"/>
                <wp:positionH relativeFrom="page">
                  <wp:posOffset>4401185</wp:posOffset>
                </wp:positionH>
                <wp:positionV relativeFrom="paragraph">
                  <wp:posOffset>106045</wp:posOffset>
                </wp:positionV>
                <wp:extent cx="2729865" cy="1257300"/>
                <wp:effectExtent l="635" t="1270" r="3175" b="0"/>
                <wp:wrapNone/>
                <wp:docPr id="8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10"/>
                              <w:gridCol w:w="2374"/>
                            </w:tblGrid>
                            <w:tr w:rsidR="00165A30">
                              <w:trPr>
                                <w:trHeight w:val="353"/>
                              </w:trPr>
                              <w:tc>
                                <w:tcPr>
                                  <w:tcW w:w="4284" w:type="dxa"/>
                                  <w:gridSpan w:val="2"/>
                                  <w:shd w:val="clear" w:color="auto" w:fill="C6C6DC"/>
                                </w:tcPr>
                                <w:p w:rsidR="00165A30" w:rsidRDefault="00165A30">
                                  <w:pPr>
                                    <w:pStyle w:val="TableParagraph"/>
                                    <w:spacing w:before="84"/>
                                    <w:ind w:left="80"/>
                                    <w:rPr>
                                      <w:sz w:val="18"/>
                                    </w:rPr>
                                  </w:pPr>
                                  <w:r>
                                    <w:rPr>
                                      <w:color w:val="243D87"/>
                                      <w:w w:val="105"/>
                                      <w:sz w:val="18"/>
                                    </w:rPr>
                                    <w:t>The different activity types you can plan and lead:</w:t>
                                  </w:r>
                                </w:p>
                              </w:tc>
                            </w:tr>
                            <w:tr w:rsidR="00165A30">
                              <w:trPr>
                                <w:trHeight w:val="302"/>
                              </w:trPr>
                              <w:tc>
                                <w:tcPr>
                                  <w:tcW w:w="1910" w:type="dxa"/>
                                </w:tcPr>
                                <w:p w:rsidR="00165A30" w:rsidRDefault="00165A30">
                                  <w:pPr>
                                    <w:pStyle w:val="TableParagraph"/>
                                    <w:spacing w:before="58"/>
                                    <w:ind w:left="80"/>
                                    <w:rPr>
                                      <w:sz w:val="18"/>
                                    </w:rPr>
                                  </w:pPr>
                                  <w:r>
                                    <w:rPr>
                                      <w:color w:val="243D87"/>
                                      <w:sz w:val="18"/>
                                    </w:rPr>
                                    <w:t>Fitness based</w:t>
                                  </w:r>
                                </w:p>
                              </w:tc>
                              <w:tc>
                                <w:tcPr>
                                  <w:tcW w:w="2374" w:type="dxa"/>
                                </w:tcPr>
                                <w:p w:rsidR="00165A30" w:rsidRDefault="00165A30">
                                  <w:pPr>
                                    <w:pStyle w:val="TableParagraph"/>
                                    <w:spacing w:before="58"/>
                                    <w:ind w:left="80"/>
                                    <w:rPr>
                                      <w:sz w:val="18"/>
                                    </w:rPr>
                                  </w:pPr>
                                  <w:r>
                                    <w:rPr>
                                      <w:color w:val="243D87"/>
                                      <w:sz w:val="18"/>
                                    </w:rPr>
                                    <w:t>Playground games</w:t>
                                  </w:r>
                                </w:p>
                              </w:tc>
                            </w:tr>
                            <w:tr w:rsidR="00165A30">
                              <w:trPr>
                                <w:trHeight w:val="296"/>
                              </w:trPr>
                              <w:tc>
                                <w:tcPr>
                                  <w:tcW w:w="1910" w:type="dxa"/>
                                </w:tcPr>
                                <w:p w:rsidR="00165A30" w:rsidRDefault="00165A30">
                                  <w:pPr>
                                    <w:pStyle w:val="TableParagraph"/>
                                    <w:spacing w:before="55"/>
                                    <w:ind w:left="80"/>
                                    <w:rPr>
                                      <w:sz w:val="18"/>
                                    </w:rPr>
                                  </w:pPr>
                                  <w:r>
                                    <w:rPr>
                                      <w:color w:val="243D87"/>
                                      <w:sz w:val="18"/>
                                    </w:rPr>
                                    <w:t>Skill development</w:t>
                                  </w:r>
                                </w:p>
                              </w:tc>
                              <w:tc>
                                <w:tcPr>
                                  <w:tcW w:w="2374" w:type="dxa"/>
                                </w:tcPr>
                                <w:p w:rsidR="00165A30" w:rsidRDefault="00165A30">
                                  <w:pPr>
                                    <w:pStyle w:val="TableParagraph"/>
                                    <w:spacing w:before="55"/>
                                    <w:ind w:left="80"/>
                                    <w:rPr>
                                      <w:sz w:val="18"/>
                                    </w:rPr>
                                  </w:pPr>
                                  <w:r>
                                    <w:rPr>
                                      <w:color w:val="243D87"/>
                                      <w:sz w:val="18"/>
                                    </w:rPr>
                                    <w:t>Sports day</w:t>
                                  </w:r>
                                </w:p>
                              </w:tc>
                            </w:tr>
                            <w:tr w:rsidR="00165A30">
                              <w:trPr>
                                <w:trHeight w:val="306"/>
                              </w:trPr>
                              <w:tc>
                                <w:tcPr>
                                  <w:tcW w:w="1910" w:type="dxa"/>
                                </w:tcPr>
                                <w:p w:rsidR="00165A30" w:rsidRDefault="00165A30">
                                  <w:pPr>
                                    <w:pStyle w:val="TableParagraph"/>
                                    <w:spacing w:before="60"/>
                                    <w:ind w:left="80"/>
                                    <w:rPr>
                                      <w:sz w:val="18"/>
                                    </w:rPr>
                                  </w:pPr>
                                  <w:r>
                                    <w:rPr>
                                      <w:color w:val="243D87"/>
                                      <w:w w:val="105"/>
                                      <w:sz w:val="18"/>
                                    </w:rPr>
                                    <w:t>SAQ</w:t>
                                  </w:r>
                                </w:p>
                              </w:tc>
                              <w:tc>
                                <w:tcPr>
                                  <w:tcW w:w="2374" w:type="dxa"/>
                                </w:tcPr>
                                <w:p w:rsidR="00165A30" w:rsidRDefault="00165A30">
                                  <w:pPr>
                                    <w:pStyle w:val="TableParagraph"/>
                                    <w:spacing w:before="60"/>
                                    <w:ind w:left="80"/>
                                    <w:rPr>
                                      <w:sz w:val="18"/>
                                    </w:rPr>
                                  </w:pPr>
                                  <w:r>
                                    <w:rPr>
                                      <w:color w:val="243D87"/>
                                      <w:sz w:val="18"/>
                                    </w:rPr>
                                    <w:t>Adapted sport</w:t>
                                  </w:r>
                                </w:p>
                              </w:tc>
                            </w:tr>
                            <w:tr w:rsidR="00165A30">
                              <w:trPr>
                                <w:trHeight w:val="331"/>
                              </w:trPr>
                              <w:tc>
                                <w:tcPr>
                                  <w:tcW w:w="1910" w:type="dxa"/>
                                </w:tcPr>
                                <w:p w:rsidR="00165A30" w:rsidRDefault="00165A30">
                                  <w:pPr>
                                    <w:pStyle w:val="TableParagraph"/>
                                    <w:spacing w:before="73"/>
                                    <w:ind w:left="80"/>
                                    <w:rPr>
                                      <w:sz w:val="18"/>
                                    </w:rPr>
                                  </w:pPr>
                                  <w:r>
                                    <w:rPr>
                                      <w:color w:val="243D87"/>
                                      <w:sz w:val="18"/>
                                    </w:rPr>
                                    <w:t>Parachute games</w:t>
                                  </w:r>
                                </w:p>
                              </w:tc>
                              <w:tc>
                                <w:tcPr>
                                  <w:tcW w:w="2374" w:type="dxa"/>
                                </w:tcPr>
                                <w:p w:rsidR="00165A30" w:rsidRDefault="00165A30">
                                  <w:pPr>
                                    <w:pStyle w:val="TableParagraph"/>
                                    <w:spacing w:before="73"/>
                                    <w:ind w:left="80"/>
                                    <w:rPr>
                                      <w:sz w:val="18"/>
                                    </w:rPr>
                                  </w:pPr>
                                  <w:r>
                                    <w:rPr>
                                      <w:color w:val="243D87"/>
                                      <w:sz w:val="18"/>
                                    </w:rPr>
                                    <w:t>Team building activities</w:t>
                                  </w:r>
                                </w:p>
                              </w:tc>
                            </w:tr>
                            <w:tr w:rsidR="00165A30">
                              <w:trPr>
                                <w:trHeight w:val="320"/>
                              </w:trPr>
                              <w:tc>
                                <w:tcPr>
                                  <w:tcW w:w="1910" w:type="dxa"/>
                                </w:tcPr>
                                <w:p w:rsidR="00165A30" w:rsidRDefault="00165A30">
                                  <w:pPr>
                                    <w:pStyle w:val="TableParagraph"/>
                                    <w:spacing w:before="67"/>
                                    <w:ind w:left="80"/>
                                    <w:rPr>
                                      <w:sz w:val="18"/>
                                    </w:rPr>
                                  </w:pPr>
                                  <w:r>
                                    <w:rPr>
                                      <w:color w:val="243D87"/>
                                      <w:sz w:val="18"/>
                                    </w:rPr>
                                    <w:t>Taster session</w:t>
                                  </w:r>
                                </w:p>
                              </w:tc>
                              <w:tc>
                                <w:tcPr>
                                  <w:tcW w:w="2374" w:type="dxa"/>
                                </w:tcPr>
                                <w:p w:rsidR="00165A30" w:rsidRDefault="00165A30">
                                  <w:pPr>
                                    <w:pStyle w:val="TableParagraph"/>
                                    <w:spacing w:before="67"/>
                                    <w:ind w:left="80"/>
                                    <w:rPr>
                                      <w:sz w:val="18"/>
                                    </w:rPr>
                                  </w:pPr>
                                  <w:r>
                                    <w:rPr>
                                      <w:color w:val="243D87"/>
                                      <w:sz w:val="18"/>
                                    </w:rPr>
                                    <w:t>Multi-skills</w:t>
                                  </w:r>
                                </w:p>
                              </w:tc>
                            </w:tr>
                          </w:tbl>
                          <w:p w:rsidR="00165A30" w:rsidRDefault="00165A3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96" type="#_x0000_t202" style="position:absolute;left:0;text-align:left;margin-left:346.55pt;margin-top:8.35pt;width:214.95pt;height:9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nuStgIAALU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"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10"/>
                        <w:gridCol w:w="2374"/>
                      </w:tblGrid>
                      <w:tr w:rsidR="00165A30">
                        <w:trPr>
                          <w:trHeight w:val="353"/>
                        </w:trPr>
                        <w:tc>
                          <w:tcPr>
                            <w:tcW w:w="4284" w:type="dxa"/>
                            <w:gridSpan w:val="2"/>
                            <w:shd w:val="clear" w:color="auto" w:fill="C6C6DC"/>
                          </w:tcPr>
                          <w:p w:rsidR="00165A30" w:rsidRDefault="00165A30">
                            <w:pPr>
                              <w:pStyle w:val="TableParagraph"/>
                              <w:spacing w:before="84"/>
                              <w:ind w:left="80"/>
                              <w:rPr>
                                <w:sz w:val="18"/>
                              </w:rPr>
                            </w:pPr>
                            <w:r>
                              <w:rPr>
                                <w:color w:val="243D87"/>
                                <w:w w:val="105"/>
                                <w:sz w:val="18"/>
                              </w:rPr>
                              <w:t>The different activity types you can plan and lead:</w:t>
                            </w:r>
                          </w:p>
                        </w:tc>
                      </w:tr>
                      <w:tr w:rsidR="00165A30">
                        <w:trPr>
                          <w:trHeight w:val="302"/>
                        </w:trPr>
                        <w:tc>
                          <w:tcPr>
                            <w:tcW w:w="1910" w:type="dxa"/>
                          </w:tcPr>
                          <w:p w:rsidR="00165A30" w:rsidRDefault="00165A30">
                            <w:pPr>
                              <w:pStyle w:val="TableParagraph"/>
                              <w:spacing w:before="58"/>
                              <w:ind w:left="80"/>
                              <w:rPr>
                                <w:sz w:val="18"/>
                              </w:rPr>
                            </w:pPr>
                            <w:r>
                              <w:rPr>
                                <w:color w:val="243D87"/>
                                <w:sz w:val="18"/>
                              </w:rPr>
                              <w:t>Fitness based</w:t>
                            </w:r>
                          </w:p>
                        </w:tc>
                        <w:tc>
                          <w:tcPr>
                            <w:tcW w:w="2374" w:type="dxa"/>
                          </w:tcPr>
                          <w:p w:rsidR="00165A30" w:rsidRDefault="00165A30">
                            <w:pPr>
                              <w:pStyle w:val="TableParagraph"/>
                              <w:spacing w:before="58"/>
                              <w:ind w:left="80"/>
                              <w:rPr>
                                <w:sz w:val="18"/>
                              </w:rPr>
                            </w:pPr>
                            <w:r>
                              <w:rPr>
                                <w:color w:val="243D87"/>
                                <w:sz w:val="18"/>
                              </w:rPr>
                              <w:t>Playground games</w:t>
                            </w:r>
                          </w:p>
                        </w:tc>
                      </w:tr>
                      <w:tr w:rsidR="00165A30">
                        <w:trPr>
                          <w:trHeight w:val="296"/>
                        </w:trPr>
                        <w:tc>
                          <w:tcPr>
                            <w:tcW w:w="1910" w:type="dxa"/>
                          </w:tcPr>
                          <w:p w:rsidR="00165A30" w:rsidRDefault="00165A30">
                            <w:pPr>
                              <w:pStyle w:val="TableParagraph"/>
                              <w:spacing w:before="55"/>
                              <w:ind w:left="80"/>
                              <w:rPr>
                                <w:sz w:val="18"/>
                              </w:rPr>
                            </w:pPr>
                            <w:r>
                              <w:rPr>
                                <w:color w:val="243D87"/>
                                <w:sz w:val="18"/>
                              </w:rPr>
                              <w:t>Skill development</w:t>
                            </w:r>
                          </w:p>
                        </w:tc>
                        <w:tc>
                          <w:tcPr>
                            <w:tcW w:w="2374" w:type="dxa"/>
                          </w:tcPr>
                          <w:p w:rsidR="00165A30" w:rsidRDefault="00165A30">
                            <w:pPr>
                              <w:pStyle w:val="TableParagraph"/>
                              <w:spacing w:before="55"/>
                              <w:ind w:left="80"/>
                              <w:rPr>
                                <w:sz w:val="18"/>
                              </w:rPr>
                            </w:pPr>
                            <w:r>
                              <w:rPr>
                                <w:color w:val="243D87"/>
                                <w:sz w:val="18"/>
                              </w:rPr>
                              <w:t>Sports day</w:t>
                            </w:r>
                          </w:p>
                        </w:tc>
                      </w:tr>
                      <w:tr w:rsidR="00165A30">
                        <w:trPr>
                          <w:trHeight w:val="306"/>
                        </w:trPr>
                        <w:tc>
                          <w:tcPr>
                            <w:tcW w:w="1910" w:type="dxa"/>
                          </w:tcPr>
                          <w:p w:rsidR="00165A30" w:rsidRDefault="00165A30">
                            <w:pPr>
                              <w:pStyle w:val="TableParagraph"/>
                              <w:spacing w:before="60"/>
                              <w:ind w:left="80"/>
                              <w:rPr>
                                <w:sz w:val="18"/>
                              </w:rPr>
                            </w:pPr>
                            <w:r>
                              <w:rPr>
                                <w:color w:val="243D87"/>
                                <w:w w:val="105"/>
                                <w:sz w:val="18"/>
                              </w:rPr>
                              <w:t>SAQ</w:t>
                            </w:r>
                          </w:p>
                        </w:tc>
                        <w:tc>
                          <w:tcPr>
                            <w:tcW w:w="2374" w:type="dxa"/>
                          </w:tcPr>
                          <w:p w:rsidR="00165A30" w:rsidRDefault="00165A30">
                            <w:pPr>
                              <w:pStyle w:val="TableParagraph"/>
                              <w:spacing w:before="60"/>
                              <w:ind w:left="80"/>
                              <w:rPr>
                                <w:sz w:val="18"/>
                              </w:rPr>
                            </w:pPr>
                            <w:r>
                              <w:rPr>
                                <w:color w:val="243D87"/>
                                <w:sz w:val="18"/>
                              </w:rPr>
                              <w:t>Adapted sport</w:t>
                            </w:r>
                          </w:p>
                        </w:tc>
                      </w:tr>
                      <w:tr w:rsidR="00165A30">
                        <w:trPr>
                          <w:trHeight w:val="331"/>
                        </w:trPr>
                        <w:tc>
                          <w:tcPr>
                            <w:tcW w:w="1910" w:type="dxa"/>
                          </w:tcPr>
                          <w:p w:rsidR="00165A30" w:rsidRDefault="00165A30">
                            <w:pPr>
                              <w:pStyle w:val="TableParagraph"/>
                              <w:spacing w:before="73"/>
                              <w:ind w:left="80"/>
                              <w:rPr>
                                <w:sz w:val="18"/>
                              </w:rPr>
                            </w:pPr>
                            <w:r>
                              <w:rPr>
                                <w:color w:val="243D87"/>
                                <w:sz w:val="18"/>
                              </w:rPr>
                              <w:t>Parachute games</w:t>
                            </w:r>
                          </w:p>
                        </w:tc>
                        <w:tc>
                          <w:tcPr>
                            <w:tcW w:w="2374" w:type="dxa"/>
                          </w:tcPr>
                          <w:p w:rsidR="00165A30" w:rsidRDefault="00165A30">
                            <w:pPr>
                              <w:pStyle w:val="TableParagraph"/>
                              <w:spacing w:before="73"/>
                              <w:ind w:left="80"/>
                              <w:rPr>
                                <w:sz w:val="18"/>
                              </w:rPr>
                            </w:pPr>
                            <w:r>
                              <w:rPr>
                                <w:color w:val="243D87"/>
                                <w:sz w:val="18"/>
                              </w:rPr>
                              <w:t>Team building activities</w:t>
                            </w:r>
                          </w:p>
                        </w:tc>
                      </w:tr>
                      <w:tr w:rsidR="00165A30">
                        <w:trPr>
                          <w:trHeight w:val="320"/>
                        </w:trPr>
                        <w:tc>
                          <w:tcPr>
                            <w:tcW w:w="1910" w:type="dxa"/>
                          </w:tcPr>
                          <w:p w:rsidR="00165A30" w:rsidRDefault="00165A30">
                            <w:pPr>
                              <w:pStyle w:val="TableParagraph"/>
                              <w:spacing w:before="67"/>
                              <w:ind w:left="80"/>
                              <w:rPr>
                                <w:sz w:val="18"/>
                              </w:rPr>
                            </w:pPr>
                            <w:r>
                              <w:rPr>
                                <w:color w:val="243D87"/>
                                <w:sz w:val="18"/>
                              </w:rPr>
                              <w:t>Taster session</w:t>
                            </w:r>
                          </w:p>
                        </w:tc>
                        <w:tc>
                          <w:tcPr>
                            <w:tcW w:w="2374" w:type="dxa"/>
                          </w:tcPr>
                          <w:p w:rsidR="00165A30" w:rsidRDefault="00165A30">
                            <w:pPr>
                              <w:pStyle w:val="TableParagraph"/>
                              <w:spacing w:before="67"/>
                              <w:ind w:left="80"/>
                              <w:rPr>
                                <w:sz w:val="18"/>
                              </w:rPr>
                            </w:pPr>
                            <w:r>
                              <w:rPr>
                                <w:color w:val="243D87"/>
                                <w:sz w:val="18"/>
                              </w:rPr>
                              <w:t>Multi-skills</w:t>
                            </w:r>
                          </w:p>
                        </w:tc>
                      </w:tr>
                    </w:tbl>
                    <w:p w:rsidR="00165A30" w:rsidRDefault="00165A30">
                      <w:pPr>
                        <w:pStyle w:val="BodyText"/>
                      </w:pPr>
                    </w:p>
                  </w:txbxContent>
                </v:textbox>
                <w10:wrap anchorx="page"/>
              </v:shape>
            </w:pict>
          </mc:Fallback>
        </mc:AlternateContent>
      </w:r>
      <w:r w:rsidR="009C4904">
        <w:rPr>
          <w:color w:val="243D87"/>
          <w:w w:val="95"/>
        </w:rPr>
        <w:t>Task 2.1</w:t>
      </w:r>
    </w:p>
    <w:p w:rsidR="00472B1B" w:rsidRDefault="009C4904">
      <w:pPr>
        <w:pStyle w:val="Heading3"/>
      </w:pPr>
      <w:r>
        <w:rPr>
          <w:color w:val="243D87"/>
        </w:rPr>
        <w:t xml:space="preserve">Plan, lead and evaluate sport/physical activity </w:t>
      </w:r>
      <w:r w:rsidR="00165A30">
        <w:rPr>
          <w:color w:val="243D87"/>
        </w:rPr>
        <w:br/>
      </w:r>
      <w:r>
        <w:rPr>
          <w:color w:val="243D87"/>
        </w:rPr>
        <w:t>sessions</w:t>
      </w:r>
    </w:p>
    <w:p w:rsidR="00472B1B" w:rsidRDefault="00472B1B">
      <w:pPr>
        <w:pStyle w:val="BodyText"/>
        <w:spacing w:before="11"/>
        <w:rPr>
          <w:b/>
          <w:sz w:val="21"/>
        </w:rPr>
      </w:pPr>
    </w:p>
    <w:p w:rsidR="00472B1B" w:rsidRDefault="009C4904">
      <w:pPr>
        <w:pStyle w:val="Heading4"/>
        <w:spacing w:line="242" w:lineRule="auto"/>
        <w:ind w:right="5110"/>
        <w:jc w:val="both"/>
        <w:rPr>
          <w:rFonts w:ascii="Times New Roman" w:hAnsi="Times New Roman"/>
        </w:rPr>
      </w:pPr>
      <w:r>
        <w:rPr>
          <w:b/>
          <w:color w:val="231F20"/>
        </w:rPr>
        <w:t>Session</w:t>
      </w:r>
      <w:r>
        <w:rPr>
          <w:b/>
          <w:color w:val="231F20"/>
          <w:spacing w:val="-19"/>
        </w:rPr>
        <w:t xml:space="preserve"> </w:t>
      </w:r>
      <w:r>
        <w:rPr>
          <w:b/>
          <w:color w:val="231F20"/>
        </w:rPr>
        <w:t>plan</w:t>
      </w:r>
      <w:r>
        <w:rPr>
          <w:b/>
          <w:color w:val="231F20"/>
          <w:spacing w:val="-18"/>
        </w:rPr>
        <w:t xml:space="preserve"> </w:t>
      </w:r>
      <w:r>
        <w:rPr>
          <w:b/>
          <w:color w:val="231F20"/>
        </w:rPr>
        <w:t>and</w:t>
      </w:r>
      <w:r>
        <w:rPr>
          <w:b/>
          <w:color w:val="231F20"/>
          <w:spacing w:val="-18"/>
        </w:rPr>
        <w:t xml:space="preserve"> </w:t>
      </w:r>
      <w:r>
        <w:rPr>
          <w:b/>
          <w:color w:val="231F20"/>
        </w:rPr>
        <w:t>evaluation</w:t>
      </w:r>
      <w:r>
        <w:rPr>
          <w:b/>
          <w:color w:val="231F20"/>
          <w:spacing w:val="-20"/>
        </w:rPr>
        <w:t xml:space="preserve"> </w:t>
      </w:r>
      <w:r>
        <w:rPr>
          <w:rFonts w:ascii="Times New Roman" w:hAnsi="Times New Roman"/>
          <w:color w:val="231F20"/>
        </w:rPr>
        <w:t>–</w:t>
      </w:r>
      <w:r>
        <w:rPr>
          <w:rFonts w:ascii="Times New Roman" w:hAnsi="Times New Roman"/>
          <w:color w:val="231F20"/>
          <w:spacing w:val="-20"/>
        </w:rPr>
        <w:t xml:space="preserve"> </w:t>
      </w:r>
      <w:r>
        <w:rPr>
          <w:rFonts w:ascii="Times New Roman" w:hAnsi="Times New Roman"/>
          <w:color w:val="231F20"/>
        </w:rPr>
        <w:t>to</w:t>
      </w:r>
      <w:r>
        <w:rPr>
          <w:rFonts w:ascii="Times New Roman" w:hAnsi="Times New Roman"/>
          <w:color w:val="231F20"/>
          <w:spacing w:val="-20"/>
        </w:rPr>
        <w:t xml:space="preserve"> </w:t>
      </w:r>
      <w:r>
        <w:rPr>
          <w:rFonts w:ascii="Times New Roman" w:hAnsi="Times New Roman"/>
          <w:color w:val="231F20"/>
          <w:spacing w:val="3"/>
        </w:rPr>
        <w:t>be</w:t>
      </w:r>
      <w:r>
        <w:rPr>
          <w:rFonts w:ascii="Times New Roman" w:hAnsi="Times New Roman"/>
          <w:color w:val="231F20"/>
          <w:spacing w:val="-21"/>
        </w:rPr>
        <w:t xml:space="preserve"> </w:t>
      </w:r>
      <w:r>
        <w:rPr>
          <w:rFonts w:ascii="Times New Roman" w:hAnsi="Times New Roman"/>
          <w:color w:val="231F20"/>
        </w:rPr>
        <w:t>completed</w:t>
      </w:r>
      <w:r>
        <w:rPr>
          <w:rFonts w:ascii="Times New Roman" w:hAnsi="Times New Roman"/>
          <w:color w:val="231F20"/>
          <w:spacing w:val="-20"/>
        </w:rPr>
        <w:t xml:space="preserve"> </w:t>
      </w:r>
      <w:r>
        <w:rPr>
          <w:rFonts w:ascii="Times New Roman" w:hAnsi="Times New Roman"/>
          <w:color w:val="231F20"/>
        </w:rPr>
        <w:t>by</w:t>
      </w:r>
      <w:r>
        <w:rPr>
          <w:rFonts w:ascii="Times New Roman" w:hAnsi="Times New Roman"/>
          <w:color w:val="231F20"/>
          <w:spacing w:val="-20"/>
        </w:rPr>
        <w:t xml:space="preserve"> </w:t>
      </w:r>
      <w:r>
        <w:rPr>
          <w:rFonts w:ascii="Times New Roman" w:hAnsi="Times New Roman"/>
          <w:color w:val="231F20"/>
        </w:rPr>
        <w:t xml:space="preserve">the </w:t>
      </w:r>
      <w:r>
        <w:rPr>
          <w:rFonts w:ascii="Times New Roman" w:hAnsi="Times New Roman"/>
          <w:color w:val="231F20"/>
          <w:w w:val="105"/>
        </w:rPr>
        <w:t xml:space="preserve">learner. You are required to plan, lead and evaluate </w:t>
      </w:r>
      <w:r>
        <w:rPr>
          <w:rFonts w:ascii="Times New Roman" w:hAnsi="Times New Roman"/>
          <w:color w:val="231F20"/>
          <w:spacing w:val="-4"/>
          <w:w w:val="105"/>
        </w:rPr>
        <w:t xml:space="preserve">at </w:t>
      </w:r>
      <w:r>
        <w:rPr>
          <w:rFonts w:ascii="Times New Roman" w:hAnsi="Times New Roman"/>
          <w:color w:val="231F20"/>
          <w:w w:val="105"/>
        </w:rPr>
        <w:t>least 3 types of sport/physical activity</w:t>
      </w:r>
      <w:r>
        <w:rPr>
          <w:rFonts w:ascii="Times New Roman" w:hAnsi="Times New Roman"/>
          <w:color w:val="231F20"/>
          <w:spacing w:val="19"/>
          <w:w w:val="105"/>
        </w:rPr>
        <w:t xml:space="preserve"> </w:t>
      </w:r>
      <w:r>
        <w:rPr>
          <w:rFonts w:ascii="Times New Roman" w:hAnsi="Times New Roman"/>
          <w:color w:val="231F20"/>
          <w:w w:val="105"/>
        </w:rPr>
        <w:t>sessions</w:t>
      </w:r>
    </w:p>
    <w:p w:rsidR="00472B1B" w:rsidRDefault="00472B1B">
      <w:pPr>
        <w:pStyle w:val="BodyText"/>
        <w:spacing w:before="5" w:after="1"/>
        <w:rPr>
          <w:rFonts w:ascii="Times New Roman"/>
          <w:sz w:val="28"/>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24"/>
        <w:gridCol w:w="3203"/>
        <w:gridCol w:w="1105"/>
        <w:gridCol w:w="4502"/>
      </w:tblGrid>
      <w:tr w:rsidR="00472B1B">
        <w:trPr>
          <w:trHeight w:val="343"/>
        </w:trPr>
        <w:tc>
          <w:tcPr>
            <w:tcW w:w="10534" w:type="dxa"/>
            <w:gridSpan w:val="4"/>
            <w:shd w:val="clear" w:color="auto" w:fill="C6C6DC"/>
          </w:tcPr>
          <w:p w:rsidR="00472B1B" w:rsidRDefault="009C4904">
            <w:pPr>
              <w:pStyle w:val="TableParagraph"/>
              <w:spacing w:before="48"/>
              <w:ind w:left="4403" w:right="4394"/>
              <w:jc w:val="center"/>
              <w:rPr>
                <w:b/>
                <w:sz w:val="24"/>
              </w:rPr>
            </w:pPr>
            <w:r>
              <w:rPr>
                <w:b/>
                <w:color w:val="231F20"/>
                <w:w w:val="95"/>
                <w:sz w:val="24"/>
              </w:rPr>
              <w:t>Session Plan 2</w:t>
            </w:r>
          </w:p>
        </w:tc>
      </w:tr>
      <w:tr w:rsidR="00472B1B">
        <w:trPr>
          <w:trHeight w:val="310"/>
        </w:trPr>
        <w:tc>
          <w:tcPr>
            <w:tcW w:w="1724" w:type="dxa"/>
            <w:shd w:val="clear" w:color="auto" w:fill="C6C6DC"/>
          </w:tcPr>
          <w:p w:rsidR="00472B1B" w:rsidRDefault="009C4904">
            <w:pPr>
              <w:pStyle w:val="TableParagraph"/>
              <w:spacing w:before="52"/>
              <w:ind w:left="80"/>
              <w:rPr>
                <w:b/>
                <w:sz w:val="20"/>
              </w:rPr>
            </w:pPr>
            <w:r>
              <w:rPr>
                <w:b/>
                <w:color w:val="231F20"/>
                <w:w w:val="95"/>
                <w:sz w:val="20"/>
              </w:rPr>
              <w:t>Date of session</w:t>
            </w:r>
          </w:p>
        </w:tc>
        <w:tc>
          <w:tcPr>
            <w:tcW w:w="3203" w:type="dxa"/>
            <w:shd w:val="clear" w:color="auto" w:fill="C6C6DC"/>
          </w:tcPr>
          <w:p w:rsidR="00472B1B" w:rsidRDefault="009C4904">
            <w:pPr>
              <w:pStyle w:val="TableParagraph"/>
              <w:spacing w:before="52"/>
              <w:ind w:left="80"/>
              <w:rPr>
                <w:b/>
                <w:sz w:val="20"/>
              </w:rPr>
            </w:pPr>
            <w:r>
              <w:rPr>
                <w:b/>
                <w:color w:val="231F20"/>
                <w:sz w:val="20"/>
              </w:rPr>
              <w:t>Time and duration</w:t>
            </w:r>
          </w:p>
        </w:tc>
        <w:tc>
          <w:tcPr>
            <w:tcW w:w="5607" w:type="dxa"/>
            <w:gridSpan w:val="2"/>
            <w:shd w:val="clear" w:color="auto" w:fill="C6C6DC"/>
          </w:tcPr>
          <w:p w:rsidR="00472B1B" w:rsidRDefault="009C4904">
            <w:pPr>
              <w:pStyle w:val="TableParagraph"/>
              <w:spacing w:before="52"/>
              <w:ind w:left="80"/>
              <w:rPr>
                <w:b/>
                <w:sz w:val="20"/>
              </w:rPr>
            </w:pPr>
            <w:r>
              <w:rPr>
                <w:b/>
                <w:color w:val="231F20"/>
                <w:w w:val="95"/>
                <w:sz w:val="20"/>
              </w:rPr>
              <w:t>Participants (who, number, age/ability, etc.)</w:t>
            </w:r>
          </w:p>
        </w:tc>
      </w:tr>
      <w:tr w:rsidR="00472B1B">
        <w:trPr>
          <w:trHeight w:val="444"/>
        </w:trPr>
        <w:tc>
          <w:tcPr>
            <w:tcW w:w="1724" w:type="dxa"/>
          </w:tcPr>
          <w:p w:rsidR="00472B1B" w:rsidRDefault="00165A30">
            <w:pPr>
              <w:pStyle w:val="TableParagraph"/>
              <w:rPr>
                <w:rFonts w:ascii="Times New Roman"/>
                <w:sz w:val="20"/>
              </w:rPr>
            </w:pPr>
            <w:r>
              <w:rPr>
                <w:rFonts w:ascii="Times New Roman"/>
                <w:sz w:val="20"/>
              </w:rPr>
              <w:t xml:space="preserve"> </w:t>
            </w:r>
            <w:permStart w:id="869950161" w:edGrp="everyone"/>
            <w:r>
              <w:t xml:space="preserve">        </w:t>
            </w:r>
            <w:permEnd w:id="869950161"/>
          </w:p>
        </w:tc>
        <w:tc>
          <w:tcPr>
            <w:tcW w:w="3203" w:type="dxa"/>
          </w:tcPr>
          <w:p w:rsidR="00472B1B" w:rsidRDefault="00165A30">
            <w:pPr>
              <w:pStyle w:val="TableParagraph"/>
              <w:rPr>
                <w:rFonts w:ascii="Times New Roman"/>
                <w:sz w:val="20"/>
              </w:rPr>
            </w:pPr>
            <w:r>
              <w:rPr>
                <w:rFonts w:ascii="Times New Roman"/>
                <w:sz w:val="20"/>
              </w:rPr>
              <w:t xml:space="preserve"> </w:t>
            </w:r>
            <w:permStart w:id="515268885" w:edGrp="everyone"/>
            <w:r>
              <w:t xml:space="preserve">        </w:t>
            </w:r>
            <w:permEnd w:id="515268885"/>
          </w:p>
        </w:tc>
        <w:tc>
          <w:tcPr>
            <w:tcW w:w="5607" w:type="dxa"/>
            <w:gridSpan w:val="2"/>
          </w:tcPr>
          <w:p w:rsidR="00472B1B" w:rsidRDefault="00165A30">
            <w:pPr>
              <w:pStyle w:val="TableParagraph"/>
              <w:rPr>
                <w:rFonts w:ascii="Times New Roman"/>
                <w:sz w:val="20"/>
              </w:rPr>
            </w:pPr>
            <w:r>
              <w:rPr>
                <w:rFonts w:ascii="Times New Roman"/>
                <w:sz w:val="20"/>
              </w:rPr>
              <w:t xml:space="preserve"> </w:t>
            </w:r>
            <w:permStart w:id="196701795" w:edGrp="everyone"/>
            <w:r>
              <w:t xml:space="preserve">        </w:t>
            </w:r>
            <w:permEnd w:id="196701795"/>
          </w:p>
        </w:tc>
      </w:tr>
      <w:tr w:rsidR="00472B1B">
        <w:trPr>
          <w:trHeight w:val="311"/>
        </w:trPr>
        <w:tc>
          <w:tcPr>
            <w:tcW w:w="10534" w:type="dxa"/>
            <w:gridSpan w:val="4"/>
            <w:shd w:val="clear" w:color="auto" w:fill="C6C6DC"/>
          </w:tcPr>
          <w:p w:rsidR="00472B1B" w:rsidRDefault="009C4904">
            <w:pPr>
              <w:pStyle w:val="TableParagraph"/>
              <w:spacing w:before="52"/>
              <w:ind w:left="80"/>
              <w:rPr>
                <w:b/>
                <w:sz w:val="20"/>
              </w:rPr>
            </w:pPr>
            <w:r>
              <w:rPr>
                <w:b/>
                <w:color w:val="231F20"/>
                <w:sz w:val="20"/>
              </w:rPr>
              <w:t>Aims &amp; objectives</w:t>
            </w:r>
          </w:p>
        </w:tc>
      </w:tr>
      <w:tr w:rsidR="00472B1B">
        <w:trPr>
          <w:trHeight w:val="661"/>
        </w:trPr>
        <w:tc>
          <w:tcPr>
            <w:tcW w:w="10534" w:type="dxa"/>
            <w:gridSpan w:val="4"/>
          </w:tcPr>
          <w:p w:rsidR="00472B1B" w:rsidRDefault="00165A30">
            <w:pPr>
              <w:pStyle w:val="TableParagraph"/>
              <w:rPr>
                <w:rFonts w:ascii="Times New Roman"/>
                <w:sz w:val="20"/>
              </w:rPr>
            </w:pPr>
            <w:r>
              <w:rPr>
                <w:rFonts w:ascii="Times New Roman"/>
                <w:sz w:val="20"/>
              </w:rPr>
              <w:t xml:space="preserve"> </w:t>
            </w:r>
            <w:permStart w:id="347167650" w:edGrp="everyone"/>
            <w:r>
              <w:t xml:space="preserve">        </w:t>
            </w:r>
            <w:permEnd w:id="347167650"/>
          </w:p>
        </w:tc>
      </w:tr>
      <w:tr w:rsidR="00472B1B">
        <w:trPr>
          <w:trHeight w:val="310"/>
        </w:trPr>
        <w:tc>
          <w:tcPr>
            <w:tcW w:w="4927" w:type="dxa"/>
            <w:gridSpan w:val="2"/>
            <w:shd w:val="clear" w:color="auto" w:fill="C6C6DC"/>
          </w:tcPr>
          <w:p w:rsidR="00472B1B" w:rsidRDefault="009C4904">
            <w:pPr>
              <w:pStyle w:val="TableParagraph"/>
              <w:spacing w:before="52"/>
              <w:ind w:left="80"/>
              <w:rPr>
                <w:b/>
                <w:sz w:val="20"/>
              </w:rPr>
            </w:pPr>
            <w:r>
              <w:rPr>
                <w:b/>
                <w:color w:val="231F20"/>
                <w:sz w:val="20"/>
              </w:rPr>
              <w:t>Facilities/working space/environment</w:t>
            </w:r>
          </w:p>
        </w:tc>
        <w:tc>
          <w:tcPr>
            <w:tcW w:w="5607" w:type="dxa"/>
            <w:gridSpan w:val="2"/>
            <w:shd w:val="clear" w:color="auto" w:fill="C6C6DC"/>
          </w:tcPr>
          <w:p w:rsidR="00472B1B" w:rsidRDefault="009C4904">
            <w:pPr>
              <w:pStyle w:val="TableParagraph"/>
              <w:spacing w:before="52"/>
              <w:ind w:left="80"/>
              <w:rPr>
                <w:b/>
                <w:sz w:val="20"/>
              </w:rPr>
            </w:pPr>
            <w:r>
              <w:rPr>
                <w:b/>
                <w:color w:val="231F20"/>
                <w:sz w:val="20"/>
              </w:rPr>
              <w:t>Equipment list</w:t>
            </w:r>
          </w:p>
        </w:tc>
      </w:tr>
      <w:tr w:rsidR="00472B1B">
        <w:trPr>
          <w:trHeight w:val="1790"/>
        </w:trPr>
        <w:tc>
          <w:tcPr>
            <w:tcW w:w="4927" w:type="dxa"/>
            <w:gridSpan w:val="2"/>
          </w:tcPr>
          <w:p w:rsidR="00472B1B" w:rsidRDefault="00165A30">
            <w:pPr>
              <w:pStyle w:val="TableParagraph"/>
              <w:rPr>
                <w:rFonts w:ascii="Times New Roman"/>
                <w:sz w:val="20"/>
              </w:rPr>
            </w:pPr>
            <w:r>
              <w:rPr>
                <w:rFonts w:ascii="Times New Roman"/>
                <w:sz w:val="20"/>
              </w:rPr>
              <w:t xml:space="preserve"> </w:t>
            </w:r>
            <w:permStart w:id="227374931" w:edGrp="everyone"/>
            <w:r>
              <w:t xml:space="preserve">        </w:t>
            </w:r>
            <w:permEnd w:id="227374931"/>
          </w:p>
        </w:tc>
        <w:tc>
          <w:tcPr>
            <w:tcW w:w="5607" w:type="dxa"/>
            <w:gridSpan w:val="2"/>
          </w:tcPr>
          <w:p w:rsidR="00472B1B" w:rsidRDefault="00165A30">
            <w:pPr>
              <w:pStyle w:val="TableParagraph"/>
              <w:rPr>
                <w:rFonts w:ascii="Times New Roman"/>
                <w:sz w:val="20"/>
              </w:rPr>
            </w:pPr>
            <w:r>
              <w:rPr>
                <w:rFonts w:ascii="Times New Roman"/>
                <w:sz w:val="20"/>
              </w:rPr>
              <w:t xml:space="preserve"> </w:t>
            </w:r>
            <w:permStart w:id="375592401" w:edGrp="everyone"/>
            <w:r>
              <w:t xml:space="preserve">        </w:t>
            </w:r>
            <w:permEnd w:id="375592401"/>
          </w:p>
        </w:tc>
      </w:tr>
      <w:tr w:rsidR="00472B1B">
        <w:trPr>
          <w:trHeight w:val="1090"/>
        </w:trPr>
        <w:tc>
          <w:tcPr>
            <w:tcW w:w="1724" w:type="dxa"/>
            <w:shd w:val="clear" w:color="auto" w:fill="C6C6DC"/>
          </w:tcPr>
          <w:p w:rsidR="00472B1B" w:rsidRDefault="009C4904">
            <w:pPr>
              <w:pStyle w:val="TableParagraph"/>
              <w:spacing w:before="52" w:line="254" w:lineRule="auto"/>
              <w:ind w:left="80"/>
              <w:rPr>
                <w:b/>
                <w:sz w:val="20"/>
              </w:rPr>
            </w:pPr>
            <w:r>
              <w:rPr>
                <w:b/>
                <w:color w:val="231F20"/>
                <w:w w:val="90"/>
                <w:sz w:val="20"/>
              </w:rPr>
              <w:t>Purpose of</w:t>
            </w:r>
            <w:r>
              <w:rPr>
                <w:b/>
                <w:color w:val="231F20"/>
                <w:w w:val="88"/>
                <w:sz w:val="20"/>
              </w:rPr>
              <w:t xml:space="preserve"> </w:t>
            </w:r>
            <w:r>
              <w:rPr>
                <w:b/>
                <w:color w:val="231F20"/>
                <w:sz w:val="20"/>
              </w:rPr>
              <w:t>activity</w:t>
            </w:r>
          </w:p>
        </w:tc>
        <w:tc>
          <w:tcPr>
            <w:tcW w:w="4308" w:type="dxa"/>
            <w:gridSpan w:val="2"/>
            <w:shd w:val="clear" w:color="auto" w:fill="C6C6DC"/>
          </w:tcPr>
          <w:p w:rsidR="00472B1B" w:rsidRDefault="009C4904">
            <w:pPr>
              <w:pStyle w:val="TableParagraph"/>
              <w:spacing w:before="52"/>
              <w:ind w:left="80"/>
              <w:rPr>
                <w:b/>
                <w:sz w:val="20"/>
              </w:rPr>
            </w:pPr>
            <w:r>
              <w:rPr>
                <w:b/>
                <w:color w:val="231F20"/>
                <w:sz w:val="20"/>
              </w:rPr>
              <w:t>Name and description of activity</w:t>
            </w:r>
          </w:p>
          <w:p w:rsidR="00472B1B" w:rsidRDefault="009C4904">
            <w:pPr>
              <w:pStyle w:val="TableParagraph"/>
              <w:spacing w:before="13"/>
              <w:ind w:left="80"/>
              <w:rPr>
                <w:sz w:val="20"/>
              </w:rPr>
            </w:pPr>
            <w:r>
              <w:rPr>
                <w:color w:val="231F20"/>
                <w:sz w:val="20"/>
              </w:rPr>
              <w:t>Use written descriptions and/or diagrams</w:t>
            </w:r>
          </w:p>
        </w:tc>
        <w:tc>
          <w:tcPr>
            <w:tcW w:w="4502" w:type="dxa"/>
            <w:shd w:val="clear" w:color="auto" w:fill="C6C6DC"/>
          </w:tcPr>
          <w:p w:rsidR="00472B1B" w:rsidRDefault="009C4904">
            <w:pPr>
              <w:pStyle w:val="TableParagraph"/>
              <w:spacing w:before="52"/>
              <w:ind w:left="80"/>
              <w:rPr>
                <w:b/>
                <w:sz w:val="20"/>
              </w:rPr>
            </w:pPr>
            <w:r>
              <w:rPr>
                <w:b/>
                <w:color w:val="231F20"/>
                <w:sz w:val="20"/>
              </w:rPr>
              <w:t>Adaptation</w:t>
            </w:r>
          </w:p>
          <w:p w:rsidR="00472B1B" w:rsidRDefault="009C4904">
            <w:pPr>
              <w:pStyle w:val="TableParagraph"/>
              <w:spacing w:before="13" w:line="254" w:lineRule="auto"/>
              <w:ind w:left="80" w:right="110"/>
              <w:rPr>
                <w:sz w:val="20"/>
              </w:rPr>
            </w:pPr>
            <w:r>
              <w:rPr>
                <w:color w:val="231F20"/>
                <w:sz w:val="20"/>
              </w:rPr>
              <w:t>Suggest 1 change to make each activity more/ less challenging</w:t>
            </w:r>
          </w:p>
        </w:tc>
      </w:tr>
      <w:tr w:rsidR="00472B1B">
        <w:trPr>
          <w:trHeight w:val="807"/>
        </w:trPr>
        <w:tc>
          <w:tcPr>
            <w:tcW w:w="1724" w:type="dxa"/>
            <w:vMerge w:val="restart"/>
            <w:shd w:val="clear" w:color="auto" w:fill="E0DFEB"/>
          </w:tcPr>
          <w:p w:rsidR="00472B1B" w:rsidRDefault="009C4904">
            <w:pPr>
              <w:pStyle w:val="TableParagraph"/>
              <w:spacing w:before="52" w:line="254" w:lineRule="auto"/>
              <w:ind w:left="80" w:right="102"/>
              <w:rPr>
                <w:sz w:val="20"/>
              </w:rPr>
            </w:pPr>
            <w:r>
              <w:rPr>
                <w:color w:val="231F20"/>
                <w:sz w:val="20"/>
              </w:rPr>
              <w:t>Introduction and warm up</w:t>
            </w:r>
          </w:p>
        </w:tc>
        <w:tc>
          <w:tcPr>
            <w:tcW w:w="4308" w:type="dxa"/>
            <w:gridSpan w:val="2"/>
            <w:vMerge w:val="restart"/>
          </w:tcPr>
          <w:p w:rsidR="00472B1B" w:rsidRDefault="00165A30">
            <w:pPr>
              <w:pStyle w:val="TableParagraph"/>
              <w:rPr>
                <w:rFonts w:ascii="Times New Roman"/>
                <w:sz w:val="20"/>
              </w:rPr>
            </w:pPr>
            <w:r>
              <w:rPr>
                <w:rFonts w:ascii="Times New Roman"/>
                <w:sz w:val="20"/>
              </w:rPr>
              <w:t xml:space="preserve"> </w:t>
            </w:r>
            <w:permStart w:id="1310962" w:edGrp="everyone"/>
            <w:r>
              <w:t xml:space="preserve">        </w:t>
            </w:r>
            <w:permEnd w:id="1310962"/>
          </w:p>
        </w:tc>
        <w:tc>
          <w:tcPr>
            <w:tcW w:w="4502" w:type="dxa"/>
          </w:tcPr>
          <w:p w:rsidR="00472B1B" w:rsidRDefault="00165A30">
            <w:pPr>
              <w:pStyle w:val="TableParagraph"/>
              <w:rPr>
                <w:rFonts w:ascii="Times New Roman"/>
                <w:sz w:val="20"/>
              </w:rPr>
            </w:pPr>
            <w:r>
              <w:rPr>
                <w:rFonts w:ascii="Times New Roman"/>
                <w:sz w:val="20"/>
              </w:rPr>
              <w:t xml:space="preserve"> </w:t>
            </w:r>
            <w:permStart w:id="138157160" w:edGrp="everyone"/>
            <w:r>
              <w:t xml:space="preserve">        </w:t>
            </w:r>
            <w:permEnd w:id="138157160"/>
          </w:p>
        </w:tc>
      </w:tr>
      <w:tr w:rsidR="00472B1B">
        <w:trPr>
          <w:trHeight w:val="679"/>
        </w:trPr>
        <w:tc>
          <w:tcPr>
            <w:tcW w:w="1724" w:type="dxa"/>
            <w:vMerge/>
            <w:tcBorders>
              <w:top w:val="nil"/>
            </w:tcBorders>
            <w:shd w:val="clear" w:color="auto" w:fill="E0DFEB"/>
          </w:tcPr>
          <w:p w:rsidR="00472B1B" w:rsidRDefault="00472B1B">
            <w:pPr>
              <w:rPr>
                <w:sz w:val="2"/>
                <w:szCs w:val="2"/>
              </w:rPr>
            </w:pPr>
          </w:p>
        </w:tc>
        <w:tc>
          <w:tcPr>
            <w:tcW w:w="4308" w:type="dxa"/>
            <w:gridSpan w:val="2"/>
            <w:vMerge/>
            <w:tcBorders>
              <w:top w:val="nil"/>
            </w:tcBorders>
          </w:tcPr>
          <w:p w:rsidR="00472B1B" w:rsidRDefault="00472B1B">
            <w:pPr>
              <w:rPr>
                <w:sz w:val="2"/>
                <w:szCs w:val="2"/>
              </w:rPr>
            </w:pPr>
          </w:p>
        </w:tc>
        <w:tc>
          <w:tcPr>
            <w:tcW w:w="4502" w:type="dxa"/>
          </w:tcPr>
          <w:p w:rsidR="00472B1B" w:rsidRDefault="00165A30">
            <w:pPr>
              <w:pStyle w:val="TableParagraph"/>
              <w:rPr>
                <w:rFonts w:ascii="Times New Roman"/>
                <w:sz w:val="20"/>
              </w:rPr>
            </w:pPr>
            <w:r>
              <w:rPr>
                <w:rFonts w:ascii="Times New Roman"/>
                <w:sz w:val="20"/>
              </w:rPr>
              <w:t xml:space="preserve"> </w:t>
            </w:r>
            <w:permStart w:id="294521923" w:edGrp="everyone"/>
            <w:r>
              <w:t xml:space="preserve">        </w:t>
            </w:r>
            <w:permEnd w:id="294521923"/>
          </w:p>
        </w:tc>
      </w:tr>
      <w:tr w:rsidR="00472B1B">
        <w:trPr>
          <w:trHeight w:val="2306"/>
        </w:trPr>
        <w:tc>
          <w:tcPr>
            <w:tcW w:w="1724" w:type="dxa"/>
            <w:vMerge w:val="restart"/>
            <w:shd w:val="clear" w:color="auto" w:fill="E0DFEB"/>
          </w:tcPr>
          <w:p w:rsidR="00472B1B" w:rsidRDefault="009C4904">
            <w:pPr>
              <w:pStyle w:val="TableParagraph"/>
              <w:spacing w:before="52" w:line="249" w:lineRule="auto"/>
              <w:ind w:left="80"/>
              <w:rPr>
                <w:rFonts w:ascii="Times New Roman"/>
                <w:i/>
                <w:sz w:val="20"/>
              </w:rPr>
            </w:pPr>
            <w:r>
              <w:rPr>
                <w:color w:val="231F20"/>
                <w:w w:val="105"/>
                <w:sz w:val="20"/>
              </w:rPr>
              <w:t xml:space="preserve">Main session </w:t>
            </w:r>
            <w:r>
              <w:rPr>
                <w:rFonts w:ascii="Times New Roman"/>
                <w:i/>
                <w:color w:val="231F20"/>
                <w:w w:val="109"/>
                <w:sz w:val="20"/>
              </w:rPr>
              <w:t>(show</w:t>
            </w:r>
            <w:r>
              <w:rPr>
                <w:rFonts w:ascii="Times New Roman"/>
                <w:i/>
                <w:color w:val="231F20"/>
                <w:sz w:val="20"/>
              </w:rPr>
              <w:t xml:space="preserve"> </w:t>
            </w:r>
            <w:r>
              <w:rPr>
                <w:rFonts w:ascii="Times New Roman"/>
                <w:i/>
                <w:color w:val="231F20"/>
                <w:w w:val="104"/>
                <w:sz w:val="20"/>
              </w:rPr>
              <w:t>timings</w:t>
            </w:r>
            <w:r>
              <w:rPr>
                <w:rFonts w:ascii="Times New Roman"/>
                <w:i/>
                <w:color w:val="231F20"/>
                <w:sz w:val="20"/>
              </w:rPr>
              <w:t xml:space="preserve"> </w:t>
            </w:r>
            <w:r>
              <w:rPr>
                <w:rFonts w:ascii="Times New Roman"/>
                <w:i/>
                <w:color w:val="231F20"/>
                <w:w w:val="79"/>
                <w:sz w:val="20"/>
              </w:rPr>
              <w:t>i</w:t>
            </w:r>
            <w:r>
              <w:rPr>
                <w:rFonts w:ascii="Times New Roman"/>
                <w:i/>
                <w:color w:val="231F20"/>
                <w:w w:val="170"/>
                <w:sz w:val="20"/>
              </w:rPr>
              <w:t xml:space="preserve">f </w:t>
            </w:r>
            <w:r>
              <w:rPr>
                <w:rFonts w:ascii="Times New Roman"/>
                <w:i/>
                <w:color w:val="231F20"/>
                <w:w w:val="105"/>
                <w:sz w:val="20"/>
              </w:rPr>
              <w:t>applicable)</w:t>
            </w:r>
          </w:p>
        </w:tc>
        <w:tc>
          <w:tcPr>
            <w:tcW w:w="4308" w:type="dxa"/>
            <w:gridSpan w:val="2"/>
            <w:vMerge w:val="restart"/>
          </w:tcPr>
          <w:p w:rsidR="00472B1B" w:rsidRDefault="00165A30">
            <w:pPr>
              <w:pStyle w:val="TableParagraph"/>
              <w:rPr>
                <w:rFonts w:ascii="Times New Roman"/>
                <w:sz w:val="20"/>
              </w:rPr>
            </w:pPr>
            <w:r>
              <w:rPr>
                <w:rFonts w:ascii="Times New Roman"/>
                <w:sz w:val="20"/>
              </w:rPr>
              <w:t xml:space="preserve"> </w:t>
            </w:r>
            <w:permStart w:id="737491312" w:edGrp="everyone"/>
            <w:r>
              <w:t xml:space="preserve">        </w:t>
            </w:r>
            <w:permEnd w:id="737491312"/>
          </w:p>
        </w:tc>
        <w:tc>
          <w:tcPr>
            <w:tcW w:w="4502" w:type="dxa"/>
          </w:tcPr>
          <w:p w:rsidR="00472B1B" w:rsidRDefault="00165A30">
            <w:pPr>
              <w:pStyle w:val="TableParagraph"/>
              <w:rPr>
                <w:rFonts w:ascii="Times New Roman"/>
                <w:sz w:val="20"/>
              </w:rPr>
            </w:pPr>
            <w:r>
              <w:rPr>
                <w:rFonts w:ascii="Times New Roman"/>
                <w:sz w:val="20"/>
              </w:rPr>
              <w:t xml:space="preserve"> </w:t>
            </w:r>
            <w:permStart w:id="2139294546" w:edGrp="everyone"/>
            <w:r>
              <w:t xml:space="preserve">        </w:t>
            </w:r>
            <w:permEnd w:id="2139294546"/>
          </w:p>
        </w:tc>
      </w:tr>
      <w:tr w:rsidR="00472B1B">
        <w:trPr>
          <w:trHeight w:val="3342"/>
        </w:trPr>
        <w:tc>
          <w:tcPr>
            <w:tcW w:w="1724" w:type="dxa"/>
            <w:vMerge/>
            <w:tcBorders>
              <w:top w:val="nil"/>
            </w:tcBorders>
            <w:shd w:val="clear" w:color="auto" w:fill="E0DFEB"/>
          </w:tcPr>
          <w:p w:rsidR="00472B1B" w:rsidRDefault="00472B1B">
            <w:pPr>
              <w:rPr>
                <w:sz w:val="2"/>
                <w:szCs w:val="2"/>
              </w:rPr>
            </w:pPr>
          </w:p>
        </w:tc>
        <w:tc>
          <w:tcPr>
            <w:tcW w:w="4308" w:type="dxa"/>
            <w:gridSpan w:val="2"/>
            <w:vMerge/>
            <w:tcBorders>
              <w:top w:val="nil"/>
            </w:tcBorders>
          </w:tcPr>
          <w:p w:rsidR="00472B1B" w:rsidRDefault="00472B1B">
            <w:pPr>
              <w:rPr>
                <w:sz w:val="2"/>
                <w:szCs w:val="2"/>
              </w:rPr>
            </w:pPr>
          </w:p>
        </w:tc>
        <w:tc>
          <w:tcPr>
            <w:tcW w:w="4502" w:type="dxa"/>
          </w:tcPr>
          <w:p w:rsidR="00472B1B" w:rsidRDefault="00165A30">
            <w:pPr>
              <w:pStyle w:val="TableParagraph"/>
              <w:rPr>
                <w:rFonts w:ascii="Times New Roman"/>
                <w:sz w:val="20"/>
              </w:rPr>
            </w:pPr>
            <w:r>
              <w:rPr>
                <w:rFonts w:ascii="Times New Roman"/>
                <w:sz w:val="20"/>
              </w:rPr>
              <w:t xml:space="preserve"> </w:t>
            </w:r>
            <w:permStart w:id="1592661338" w:edGrp="everyone"/>
            <w:r>
              <w:t xml:space="preserve">        </w:t>
            </w:r>
            <w:permEnd w:id="1592661338"/>
          </w:p>
        </w:tc>
      </w:tr>
    </w:tbl>
    <w:p w:rsidR="00472B1B" w:rsidRDefault="00472B1B">
      <w:pPr>
        <w:pStyle w:val="BodyText"/>
        <w:rPr>
          <w:rFonts w:ascii="Times New Roman"/>
          <w:sz w:val="28"/>
        </w:rPr>
      </w:pPr>
    </w:p>
    <w:p w:rsidR="00472B1B" w:rsidRDefault="009C4904">
      <w:pPr>
        <w:tabs>
          <w:tab w:val="left" w:pos="7466"/>
        </w:tabs>
        <w:ind w:left="100"/>
        <w:jc w:val="both"/>
        <w:rPr>
          <w:rFonts w:ascii="Times New Roman" w:hAnsi="Times New Roman"/>
          <w:i/>
          <w:sz w:val="18"/>
        </w:rPr>
      </w:pPr>
      <w:r>
        <w:rPr>
          <w:b/>
          <w:color w:val="243D87"/>
          <w:position w:val="-4"/>
          <w:sz w:val="24"/>
        </w:rPr>
        <w:t>10</w:t>
      </w:r>
      <w:r>
        <w:rPr>
          <w:b/>
          <w:color w:val="243D87"/>
          <w:position w:val="-4"/>
          <w:sz w:val="24"/>
        </w:rPr>
        <w:tab/>
      </w:r>
      <w:r>
        <w:rPr>
          <w:rFonts w:ascii="Times New Roman" w:hAnsi="Times New Roman"/>
          <w:i/>
          <w:color w:val="243D87"/>
          <w:sz w:val="18"/>
        </w:rPr>
        <w:t>SL0923 Issue 2 09/19 | © Sports</w:t>
      </w:r>
      <w:r>
        <w:rPr>
          <w:rFonts w:ascii="Times New Roman" w:hAnsi="Times New Roman"/>
          <w:i/>
          <w:color w:val="243D87"/>
          <w:spacing w:val="28"/>
          <w:sz w:val="18"/>
        </w:rPr>
        <w:t xml:space="preserve"> </w:t>
      </w:r>
      <w:r>
        <w:rPr>
          <w:rFonts w:ascii="Times New Roman" w:hAnsi="Times New Roman"/>
          <w:i/>
          <w:color w:val="243D87"/>
          <w:sz w:val="18"/>
        </w:rPr>
        <w:t>Leaders</w:t>
      </w:r>
    </w:p>
    <w:p w:rsidR="00472B1B" w:rsidRDefault="00472B1B">
      <w:pPr>
        <w:jc w:val="both"/>
        <w:rPr>
          <w:rFonts w:ascii="Times New Roman" w:hAnsi="Times New Roman"/>
          <w:sz w:val="18"/>
        </w:rPr>
        <w:sectPr w:rsidR="00472B1B">
          <w:pgSz w:w="11910" w:h="16840"/>
          <w:pgMar w:top="500" w:right="40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84"/>
        <w:gridCol w:w="4478"/>
        <w:gridCol w:w="4472"/>
      </w:tblGrid>
      <w:tr w:rsidR="00472B1B">
        <w:trPr>
          <w:trHeight w:val="343"/>
        </w:trPr>
        <w:tc>
          <w:tcPr>
            <w:tcW w:w="10534" w:type="dxa"/>
            <w:gridSpan w:val="3"/>
            <w:shd w:val="clear" w:color="auto" w:fill="C6C6DC"/>
          </w:tcPr>
          <w:p w:rsidR="00472B1B" w:rsidRDefault="009C4904">
            <w:pPr>
              <w:pStyle w:val="TableParagraph"/>
              <w:spacing w:before="48"/>
              <w:ind w:left="4403" w:right="4394"/>
              <w:jc w:val="center"/>
              <w:rPr>
                <w:b/>
                <w:sz w:val="24"/>
              </w:rPr>
            </w:pPr>
            <w:r>
              <w:rPr>
                <w:b/>
                <w:color w:val="231F20"/>
                <w:w w:val="95"/>
                <w:sz w:val="24"/>
              </w:rPr>
              <w:t>Session Plan 2</w:t>
            </w:r>
          </w:p>
        </w:tc>
      </w:tr>
      <w:tr w:rsidR="00472B1B">
        <w:trPr>
          <w:trHeight w:val="1090"/>
        </w:trPr>
        <w:tc>
          <w:tcPr>
            <w:tcW w:w="1584" w:type="dxa"/>
            <w:shd w:val="clear" w:color="auto" w:fill="C6C6DC"/>
          </w:tcPr>
          <w:p w:rsidR="00472B1B" w:rsidRDefault="009C4904">
            <w:pPr>
              <w:pStyle w:val="TableParagraph"/>
              <w:spacing w:before="52" w:line="254" w:lineRule="auto"/>
              <w:ind w:left="80" w:right="-11"/>
              <w:rPr>
                <w:b/>
                <w:sz w:val="20"/>
              </w:rPr>
            </w:pPr>
            <w:r>
              <w:rPr>
                <w:b/>
                <w:color w:val="231F20"/>
                <w:w w:val="90"/>
                <w:sz w:val="20"/>
              </w:rPr>
              <w:t>Purpose of</w:t>
            </w:r>
            <w:r>
              <w:rPr>
                <w:b/>
                <w:color w:val="231F20"/>
                <w:w w:val="88"/>
                <w:sz w:val="20"/>
              </w:rPr>
              <w:t xml:space="preserve"> </w:t>
            </w:r>
            <w:r>
              <w:rPr>
                <w:b/>
                <w:color w:val="231F20"/>
                <w:sz w:val="20"/>
              </w:rPr>
              <w:t>activity</w:t>
            </w:r>
          </w:p>
        </w:tc>
        <w:tc>
          <w:tcPr>
            <w:tcW w:w="4478" w:type="dxa"/>
            <w:shd w:val="clear" w:color="auto" w:fill="C6C6DC"/>
          </w:tcPr>
          <w:p w:rsidR="00472B1B" w:rsidRDefault="009C4904">
            <w:pPr>
              <w:pStyle w:val="TableParagraph"/>
              <w:spacing w:before="52"/>
              <w:ind w:left="80"/>
              <w:rPr>
                <w:b/>
                <w:sz w:val="20"/>
              </w:rPr>
            </w:pPr>
            <w:r>
              <w:rPr>
                <w:b/>
                <w:color w:val="231F20"/>
                <w:sz w:val="20"/>
              </w:rPr>
              <w:t>Name and description of activity</w:t>
            </w:r>
          </w:p>
          <w:p w:rsidR="00472B1B" w:rsidRDefault="009C4904">
            <w:pPr>
              <w:pStyle w:val="TableParagraph"/>
              <w:spacing w:before="13"/>
              <w:ind w:left="80"/>
              <w:rPr>
                <w:sz w:val="20"/>
              </w:rPr>
            </w:pPr>
            <w:r>
              <w:rPr>
                <w:color w:val="231F20"/>
                <w:sz w:val="20"/>
              </w:rPr>
              <w:t>Use written descriptions and/or diagrams</w:t>
            </w:r>
          </w:p>
        </w:tc>
        <w:tc>
          <w:tcPr>
            <w:tcW w:w="4472" w:type="dxa"/>
            <w:shd w:val="clear" w:color="auto" w:fill="C6C6DC"/>
          </w:tcPr>
          <w:p w:rsidR="00472B1B" w:rsidRDefault="009C4904">
            <w:pPr>
              <w:pStyle w:val="TableParagraph"/>
              <w:spacing w:before="52"/>
              <w:ind w:left="80"/>
              <w:rPr>
                <w:b/>
                <w:sz w:val="20"/>
              </w:rPr>
            </w:pPr>
            <w:r>
              <w:rPr>
                <w:b/>
                <w:color w:val="231F20"/>
                <w:sz w:val="20"/>
              </w:rPr>
              <w:t>Adaptation</w:t>
            </w:r>
          </w:p>
          <w:p w:rsidR="00472B1B" w:rsidRDefault="009C4904">
            <w:pPr>
              <w:pStyle w:val="TableParagraph"/>
              <w:spacing w:before="13" w:line="254" w:lineRule="auto"/>
              <w:ind w:left="80" w:right="80"/>
              <w:rPr>
                <w:sz w:val="20"/>
              </w:rPr>
            </w:pPr>
            <w:r>
              <w:rPr>
                <w:color w:val="231F20"/>
                <w:sz w:val="20"/>
              </w:rPr>
              <w:t>Suggest 1 change to make each activity more/ less challenging</w:t>
            </w:r>
          </w:p>
        </w:tc>
      </w:tr>
      <w:tr w:rsidR="00472B1B">
        <w:trPr>
          <w:trHeight w:val="1054"/>
        </w:trPr>
        <w:tc>
          <w:tcPr>
            <w:tcW w:w="1584" w:type="dxa"/>
            <w:vMerge w:val="restart"/>
            <w:shd w:val="clear" w:color="auto" w:fill="E0DFEB"/>
          </w:tcPr>
          <w:p w:rsidR="00472B1B" w:rsidRDefault="009C4904">
            <w:pPr>
              <w:pStyle w:val="TableParagraph"/>
              <w:spacing w:before="52" w:line="254" w:lineRule="auto"/>
              <w:ind w:left="80" w:right="-11"/>
              <w:rPr>
                <w:sz w:val="20"/>
              </w:rPr>
            </w:pPr>
            <w:r>
              <w:rPr>
                <w:color w:val="231F20"/>
                <w:sz w:val="20"/>
              </w:rPr>
              <w:t>Cool down and close</w:t>
            </w:r>
          </w:p>
        </w:tc>
        <w:tc>
          <w:tcPr>
            <w:tcW w:w="4478" w:type="dxa"/>
            <w:vMerge w:val="restart"/>
          </w:tcPr>
          <w:p w:rsidR="00472B1B" w:rsidRDefault="00165A30">
            <w:pPr>
              <w:pStyle w:val="TableParagraph"/>
              <w:rPr>
                <w:rFonts w:ascii="Times New Roman"/>
                <w:sz w:val="20"/>
              </w:rPr>
            </w:pPr>
            <w:r>
              <w:rPr>
                <w:rFonts w:ascii="Times New Roman"/>
                <w:sz w:val="20"/>
              </w:rPr>
              <w:t xml:space="preserve"> </w:t>
            </w:r>
            <w:permStart w:id="1688406915" w:edGrp="everyone"/>
            <w:r>
              <w:t xml:space="preserve">        </w:t>
            </w:r>
            <w:permEnd w:id="1688406915"/>
          </w:p>
        </w:tc>
        <w:tc>
          <w:tcPr>
            <w:tcW w:w="4472" w:type="dxa"/>
          </w:tcPr>
          <w:p w:rsidR="00472B1B" w:rsidRDefault="00165A30">
            <w:pPr>
              <w:pStyle w:val="TableParagraph"/>
              <w:rPr>
                <w:rFonts w:ascii="Times New Roman"/>
                <w:sz w:val="20"/>
              </w:rPr>
            </w:pPr>
            <w:r>
              <w:rPr>
                <w:rFonts w:ascii="Times New Roman"/>
                <w:sz w:val="20"/>
              </w:rPr>
              <w:t xml:space="preserve"> </w:t>
            </w:r>
            <w:permStart w:id="136648531" w:edGrp="everyone"/>
            <w:r>
              <w:t xml:space="preserve">        </w:t>
            </w:r>
            <w:permEnd w:id="136648531"/>
          </w:p>
        </w:tc>
      </w:tr>
      <w:tr w:rsidR="00472B1B">
        <w:trPr>
          <w:trHeight w:val="948"/>
        </w:trPr>
        <w:tc>
          <w:tcPr>
            <w:tcW w:w="1584" w:type="dxa"/>
            <w:vMerge/>
            <w:tcBorders>
              <w:top w:val="nil"/>
            </w:tcBorders>
            <w:shd w:val="clear" w:color="auto" w:fill="E0DFEB"/>
          </w:tcPr>
          <w:p w:rsidR="00472B1B" w:rsidRDefault="00472B1B">
            <w:pPr>
              <w:rPr>
                <w:sz w:val="2"/>
                <w:szCs w:val="2"/>
              </w:rPr>
            </w:pPr>
          </w:p>
        </w:tc>
        <w:tc>
          <w:tcPr>
            <w:tcW w:w="4478" w:type="dxa"/>
            <w:vMerge/>
            <w:tcBorders>
              <w:top w:val="nil"/>
            </w:tcBorders>
          </w:tcPr>
          <w:p w:rsidR="00472B1B" w:rsidRDefault="00472B1B">
            <w:pPr>
              <w:rPr>
                <w:sz w:val="2"/>
                <w:szCs w:val="2"/>
              </w:rPr>
            </w:pPr>
          </w:p>
        </w:tc>
        <w:tc>
          <w:tcPr>
            <w:tcW w:w="4472" w:type="dxa"/>
          </w:tcPr>
          <w:p w:rsidR="00472B1B" w:rsidRDefault="00165A30">
            <w:pPr>
              <w:pStyle w:val="TableParagraph"/>
              <w:rPr>
                <w:rFonts w:ascii="Times New Roman"/>
                <w:sz w:val="20"/>
              </w:rPr>
            </w:pPr>
            <w:r>
              <w:rPr>
                <w:rFonts w:ascii="Times New Roman"/>
                <w:sz w:val="20"/>
              </w:rPr>
              <w:t xml:space="preserve"> </w:t>
            </w:r>
            <w:permStart w:id="1616258803" w:edGrp="everyone"/>
            <w:r>
              <w:t xml:space="preserve">        </w:t>
            </w:r>
            <w:permEnd w:id="1616258803"/>
          </w:p>
        </w:tc>
      </w:tr>
      <w:tr w:rsidR="00472B1B">
        <w:trPr>
          <w:trHeight w:val="1654"/>
        </w:trPr>
        <w:tc>
          <w:tcPr>
            <w:tcW w:w="1584" w:type="dxa"/>
            <w:shd w:val="clear" w:color="auto" w:fill="E0DFEB"/>
          </w:tcPr>
          <w:p w:rsidR="00472B1B" w:rsidRDefault="009C4904">
            <w:pPr>
              <w:pStyle w:val="TableParagraph"/>
              <w:spacing w:before="52" w:line="254" w:lineRule="auto"/>
              <w:ind w:left="80" w:right="236"/>
              <w:rPr>
                <w:sz w:val="20"/>
              </w:rPr>
            </w:pPr>
            <w:r>
              <w:rPr>
                <w:color w:val="231F20"/>
                <w:sz w:val="20"/>
              </w:rPr>
              <w:t>Other things to remember/</w:t>
            </w:r>
          </w:p>
          <w:p w:rsidR="00472B1B" w:rsidRDefault="009C4904">
            <w:pPr>
              <w:pStyle w:val="TableParagraph"/>
              <w:spacing w:line="254" w:lineRule="auto"/>
              <w:ind w:left="80" w:right="-11"/>
              <w:rPr>
                <w:sz w:val="20"/>
              </w:rPr>
            </w:pPr>
            <w:r>
              <w:rPr>
                <w:color w:val="231F20"/>
                <w:w w:val="105"/>
                <w:sz w:val="20"/>
              </w:rPr>
              <w:t>be aware of, e.g. safety</w:t>
            </w:r>
          </w:p>
        </w:tc>
        <w:tc>
          <w:tcPr>
            <w:tcW w:w="8950" w:type="dxa"/>
            <w:gridSpan w:val="2"/>
          </w:tcPr>
          <w:p w:rsidR="00472B1B" w:rsidRDefault="00165A30">
            <w:pPr>
              <w:pStyle w:val="TableParagraph"/>
              <w:rPr>
                <w:rFonts w:ascii="Times New Roman"/>
                <w:sz w:val="20"/>
              </w:rPr>
            </w:pPr>
            <w:r>
              <w:rPr>
                <w:rFonts w:ascii="Times New Roman"/>
                <w:sz w:val="20"/>
              </w:rPr>
              <w:t xml:space="preserve"> </w:t>
            </w:r>
            <w:permStart w:id="1585187882" w:edGrp="everyone"/>
            <w:r>
              <w:t xml:space="preserve">        </w:t>
            </w:r>
            <w:permEnd w:id="1585187882"/>
          </w:p>
        </w:tc>
      </w:tr>
    </w:tbl>
    <w:p w:rsidR="00472B1B" w:rsidRDefault="00472B1B">
      <w:pPr>
        <w:pStyle w:val="BodyText"/>
        <w:spacing w:before="6"/>
        <w:rPr>
          <w:rFonts w:ascii="Times New Roman"/>
          <w:i/>
          <w:sz w:val="25"/>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82"/>
        <w:gridCol w:w="3690"/>
        <w:gridCol w:w="5272"/>
      </w:tblGrid>
      <w:tr w:rsidR="00472B1B">
        <w:trPr>
          <w:trHeight w:val="343"/>
        </w:trPr>
        <w:tc>
          <w:tcPr>
            <w:tcW w:w="10544" w:type="dxa"/>
            <w:gridSpan w:val="3"/>
            <w:shd w:val="clear" w:color="auto" w:fill="C6C6DC"/>
          </w:tcPr>
          <w:p w:rsidR="00472B1B" w:rsidRDefault="009C4904">
            <w:pPr>
              <w:pStyle w:val="TableParagraph"/>
              <w:spacing w:before="48"/>
              <w:ind w:left="3715" w:right="3705"/>
              <w:jc w:val="center"/>
              <w:rPr>
                <w:b/>
                <w:sz w:val="24"/>
              </w:rPr>
            </w:pPr>
            <w:r>
              <w:rPr>
                <w:b/>
                <w:color w:val="231F20"/>
                <w:sz w:val="24"/>
              </w:rPr>
              <w:t>Evaluation of the session</w:t>
            </w:r>
          </w:p>
        </w:tc>
      </w:tr>
      <w:tr w:rsidR="00472B1B">
        <w:trPr>
          <w:trHeight w:val="1757"/>
        </w:trPr>
        <w:tc>
          <w:tcPr>
            <w:tcW w:w="1582" w:type="dxa"/>
            <w:tcBorders>
              <w:right w:val="single" w:sz="4" w:space="0" w:color="243D87"/>
            </w:tcBorders>
            <w:shd w:val="clear" w:color="auto" w:fill="E0DFEB"/>
          </w:tcPr>
          <w:p w:rsidR="00472B1B" w:rsidRDefault="009C4904">
            <w:pPr>
              <w:pStyle w:val="TableParagraph"/>
              <w:spacing w:before="52" w:line="254" w:lineRule="auto"/>
              <w:ind w:left="80" w:right="49"/>
              <w:rPr>
                <w:b/>
                <w:sz w:val="20"/>
              </w:rPr>
            </w:pPr>
            <w:r>
              <w:rPr>
                <w:b/>
                <w:color w:val="231F20"/>
                <w:w w:val="95"/>
                <w:sz w:val="20"/>
              </w:rPr>
              <w:t xml:space="preserve">Evaluation </w:t>
            </w:r>
            <w:r>
              <w:rPr>
                <w:b/>
                <w:color w:val="231F20"/>
                <w:w w:val="85"/>
                <w:sz w:val="20"/>
              </w:rPr>
              <w:t>method(s) used</w:t>
            </w:r>
          </w:p>
        </w:tc>
        <w:tc>
          <w:tcPr>
            <w:tcW w:w="8962" w:type="dxa"/>
            <w:gridSpan w:val="2"/>
            <w:tcBorders>
              <w:left w:val="single" w:sz="4" w:space="0" w:color="243D87"/>
            </w:tcBorders>
          </w:tcPr>
          <w:p w:rsidR="00472B1B" w:rsidRDefault="00165A30">
            <w:pPr>
              <w:pStyle w:val="TableParagraph"/>
              <w:rPr>
                <w:rFonts w:ascii="Times New Roman"/>
                <w:sz w:val="20"/>
              </w:rPr>
            </w:pPr>
            <w:r>
              <w:rPr>
                <w:rFonts w:ascii="Times New Roman"/>
                <w:sz w:val="20"/>
              </w:rPr>
              <w:t xml:space="preserve"> </w:t>
            </w:r>
            <w:permStart w:id="1106709032" w:edGrp="everyone"/>
            <w:r>
              <w:t xml:space="preserve">        </w:t>
            </w:r>
            <w:permEnd w:id="1106709032"/>
          </w:p>
        </w:tc>
      </w:tr>
      <w:tr w:rsidR="00472B1B">
        <w:trPr>
          <w:trHeight w:val="551"/>
        </w:trPr>
        <w:tc>
          <w:tcPr>
            <w:tcW w:w="5272" w:type="dxa"/>
            <w:gridSpan w:val="2"/>
            <w:tcBorders>
              <w:right w:val="single" w:sz="4" w:space="0" w:color="243D87"/>
            </w:tcBorders>
            <w:shd w:val="clear" w:color="auto" w:fill="C6C6DC"/>
          </w:tcPr>
          <w:p w:rsidR="00472B1B" w:rsidRDefault="009C4904">
            <w:pPr>
              <w:pStyle w:val="TableParagraph"/>
              <w:spacing w:before="52"/>
              <w:ind w:left="80"/>
              <w:rPr>
                <w:b/>
                <w:sz w:val="20"/>
              </w:rPr>
            </w:pPr>
            <w:r>
              <w:rPr>
                <w:b/>
                <w:color w:val="231F20"/>
                <w:w w:val="95"/>
                <w:sz w:val="20"/>
              </w:rPr>
              <w:t>Strengths (minimum of 3)</w:t>
            </w:r>
          </w:p>
        </w:tc>
        <w:tc>
          <w:tcPr>
            <w:tcW w:w="5272" w:type="dxa"/>
            <w:tcBorders>
              <w:left w:val="single" w:sz="4" w:space="0" w:color="243D87"/>
            </w:tcBorders>
            <w:shd w:val="clear" w:color="auto" w:fill="C6C6DC"/>
          </w:tcPr>
          <w:p w:rsidR="00472B1B" w:rsidRDefault="009C4904">
            <w:pPr>
              <w:pStyle w:val="TableParagraph"/>
              <w:spacing w:before="40" w:line="240" w:lineRule="atLeast"/>
              <w:ind w:left="80" w:right="28"/>
              <w:rPr>
                <w:b/>
                <w:sz w:val="20"/>
              </w:rPr>
            </w:pPr>
            <w:r>
              <w:rPr>
                <w:b/>
                <w:color w:val="231F20"/>
                <w:w w:val="90"/>
                <w:sz w:val="20"/>
              </w:rPr>
              <w:t xml:space="preserve">Areas in need of improvement/development (minimum </w:t>
            </w:r>
            <w:r>
              <w:rPr>
                <w:b/>
                <w:color w:val="231F20"/>
                <w:sz w:val="20"/>
              </w:rPr>
              <w:t>of 3)</w:t>
            </w:r>
          </w:p>
        </w:tc>
      </w:tr>
      <w:tr w:rsidR="00472B1B">
        <w:trPr>
          <w:trHeight w:val="2773"/>
        </w:trPr>
        <w:tc>
          <w:tcPr>
            <w:tcW w:w="5272" w:type="dxa"/>
            <w:gridSpan w:val="2"/>
            <w:tcBorders>
              <w:right w:val="single" w:sz="4" w:space="0" w:color="243D87"/>
            </w:tcBorders>
          </w:tcPr>
          <w:p w:rsidR="00472B1B" w:rsidRDefault="00165A30">
            <w:pPr>
              <w:pStyle w:val="TableParagraph"/>
              <w:rPr>
                <w:rFonts w:ascii="Times New Roman"/>
                <w:sz w:val="20"/>
              </w:rPr>
            </w:pPr>
            <w:r>
              <w:rPr>
                <w:rFonts w:ascii="Times New Roman"/>
                <w:sz w:val="20"/>
              </w:rPr>
              <w:t xml:space="preserve"> </w:t>
            </w:r>
            <w:permStart w:id="197486181" w:edGrp="everyone"/>
            <w:r>
              <w:t xml:space="preserve">        </w:t>
            </w:r>
            <w:permEnd w:id="197486181"/>
          </w:p>
        </w:tc>
        <w:tc>
          <w:tcPr>
            <w:tcW w:w="5272" w:type="dxa"/>
            <w:tcBorders>
              <w:left w:val="single" w:sz="4" w:space="0" w:color="243D87"/>
            </w:tcBorders>
          </w:tcPr>
          <w:p w:rsidR="00472B1B" w:rsidRDefault="00165A30">
            <w:pPr>
              <w:pStyle w:val="TableParagraph"/>
              <w:rPr>
                <w:rFonts w:ascii="Times New Roman"/>
                <w:sz w:val="20"/>
              </w:rPr>
            </w:pPr>
            <w:r>
              <w:rPr>
                <w:rFonts w:ascii="Times New Roman"/>
                <w:sz w:val="20"/>
              </w:rPr>
              <w:t xml:space="preserve"> </w:t>
            </w:r>
            <w:permStart w:id="1763457894" w:edGrp="everyone"/>
            <w:r>
              <w:t xml:space="preserve">        </w:t>
            </w:r>
            <w:permEnd w:id="1763457894"/>
          </w:p>
        </w:tc>
      </w:tr>
      <w:tr w:rsidR="00472B1B">
        <w:trPr>
          <w:trHeight w:val="329"/>
        </w:trPr>
        <w:tc>
          <w:tcPr>
            <w:tcW w:w="5272" w:type="dxa"/>
            <w:gridSpan w:val="2"/>
            <w:tcBorders>
              <w:right w:val="single" w:sz="4" w:space="0" w:color="243D87"/>
            </w:tcBorders>
            <w:shd w:val="clear" w:color="auto" w:fill="C6C6DC"/>
          </w:tcPr>
          <w:p w:rsidR="00472B1B" w:rsidRDefault="009C4904">
            <w:pPr>
              <w:pStyle w:val="TableParagraph"/>
              <w:spacing w:before="52"/>
              <w:ind w:left="80"/>
              <w:rPr>
                <w:b/>
                <w:sz w:val="20"/>
              </w:rPr>
            </w:pPr>
            <w:r>
              <w:rPr>
                <w:b/>
                <w:color w:val="231F20"/>
                <w:sz w:val="20"/>
              </w:rPr>
              <w:t>How you plan to make improvements</w:t>
            </w:r>
          </w:p>
        </w:tc>
        <w:tc>
          <w:tcPr>
            <w:tcW w:w="5272" w:type="dxa"/>
            <w:tcBorders>
              <w:left w:val="single" w:sz="4" w:space="0" w:color="243D87"/>
            </w:tcBorders>
            <w:shd w:val="clear" w:color="auto" w:fill="C6C6DC"/>
          </w:tcPr>
          <w:p w:rsidR="00472B1B" w:rsidRDefault="009C4904">
            <w:pPr>
              <w:pStyle w:val="TableParagraph"/>
              <w:spacing w:before="52"/>
              <w:ind w:left="80"/>
              <w:rPr>
                <w:b/>
                <w:sz w:val="20"/>
              </w:rPr>
            </w:pPr>
            <w:r>
              <w:rPr>
                <w:b/>
                <w:color w:val="231F20"/>
                <w:sz w:val="20"/>
              </w:rPr>
              <w:t>How improvements will be measured</w:t>
            </w:r>
          </w:p>
        </w:tc>
      </w:tr>
      <w:tr w:rsidR="00472B1B">
        <w:trPr>
          <w:trHeight w:val="3672"/>
        </w:trPr>
        <w:tc>
          <w:tcPr>
            <w:tcW w:w="5272" w:type="dxa"/>
            <w:gridSpan w:val="2"/>
            <w:tcBorders>
              <w:right w:val="single" w:sz="4" w:space="0" w:color="243D87"/>
            </w:tcBorders>
          </w:tcPr>
          <w:p w:rsidR="00472B1B" w:rsidRDefault="00165A30">
            <w:pPr>
              <w:pStyle w:val="TableParagraph"/>
              <w:rPr>
                <w:rFonts w:ascii="Times New Roman"/>
                <w:sz w:val="20"/>
              </w:rPr>
            </w:pPr>
            <w:r>
              <w:rPr>
                <w:rFonts w:ascii="Times New Roman"/>
                <w:sz w:val="20"/>
              </w:rPr>
              <w:t xml:space="preserve"> </w:t>
            </w:r>
            <w:permStart w:id="1160779621" w:edGrp="everyone"/>
            <w:r>
              <w:t xml:space="preserve">        </w:t>
            </w:r>
            <w:permEnd w:id="1160779621"/>
          </w:p>
        </w:tc>
        <w:tc>
          <w:tcPr>
            <w:tcW w:w="5272" w:type="dxa"/>
            <w:tcBorders>
              <w:left w:val="single" w:sz="4" w:space="0" w:color="243D87"/>
            </w:tcBorders>
          </w:tcPr>
          <w:p w:rsidR="00472B1B" w:rsidRDefault="00165A30">
            <w:pPr>
              <w:pStyle w:val="TableParagraph"/>
              <w:rPr>
                <w:rFonts w:ascii="Times New Roman"/>
                <w:sz w:val="20"/>
              </w:rPr>
            </w:pPr>
            <w:r>
              <w:rPr>
                <w:rFonts w:ascii="Times New Roman"/>
                <w:sz w:val="20"/>
              </w:rPr>
              <w:t xml:space="preserve"> </w:t>
            </w:r>
            <w:permStart w:id="2024543189" w:edGrp="everyone"/>
            <w:r>
              <w:t xml:space="preserve">        </w:t>
            </w:r>
            <w:permEnd w:id="2024543189"/>
          </w:p>
        </w:tc>
      </w:tr>
    </w:tbl>
    <w:p w:rsidR="00472B1B" w:rsidRDefault="00472B1B">
      <w:pPr>
        <w:pStyle w:val="BodyText"/>
        <w:spacing w:before="5"/>
        <w:rPr>
          <w:rFonts w:ascii="Times New Roman"/>
          <w:i/>
          <w:sz w:val="17"/>
        </w:rPr>
      </w:pPr>
    </w:p>
    <w:p w:rsidR="00472B1B" w:rsidRDefault="009C4904">
      <w:pPr>
        <w:tabs>
          <w:tab w:val="right" w:pos="10644"/>
        </w:tabs>
        <w:spacing w:before="105"/>
        <w:ind w:left="100"/>
        <w:rPr>
          <w:b/>
          <w:sz w:val="24"/>
        </w:rPr>
      </w:pPr>
      <w:r>
        <w:rPr>
          <w:rFonts w:ascii="Times New Roman" w:hAnsi="Times New Roman"/>
          <w:i/>
          <w:color w:val="243D87"/>
          <w:w w:val="105"/>
          <w:position w:val="1"/>
          <w:sz w:val="18"/>
        </w:rPr>
        <w:t>SL0923 Issue 2 09/19 | ©</w:t>
      </w:r>
      <w:r>
        <w:rPr>
          <w:rFonts w:ascii="Times New Roman" w:hAnsi="Times New Roman"/>
          <w:i/>
          <w:color w:val="243D87"/>
          <w:spacing w:val="28"/>
          <w:w w:val="105"/>
          <w:position w:val="1"/>
          <w:sz w:val="18"/>
        </w:rPr>
        <w:t xml:space="preserve"> </w:t>
      </w:r>
      <w:r>
        <w:rPr>
          <w:rFonts w:ascii="Times New Roman" w:hAnsi="Times New Roman"/>
          <w:i/>
          <w:color w:val="243D87"/>
          <w:w w:val="105"/>
          <w:position w:val="1"/>
          <w:sz w:val="18"/>
        </w:rPr>
        <w:t>Sports</w:t>
      </w:r>
      <w:r>
        <w:rPr>
          <w:rFonts w:ascii="Times New Roman" w:hAnsi="Times New Roman"/>
          <w:i/>
          <w:color w:val="243D87"/>
          <w:spacing w:val="-8"/>
          <w:w w:val="105"/>
          <w:position w:val="1"/>
          <w:sz w:val="18"/>
        </w:rPr>
        <w:t xml:space="preserve"> </w:t>
      </w:r>
      <w:r>
        <w:rPr>
          <w:rFonts w:ascii="Times New Roman" w:hAnsi="Times New Roman"/>
          <w:i/>
          <w:color w:val="243D87"/>
          <w:w w:val="105"/>
          <w:position w:val="1"/>
          <w:sz w:val="18"/>
        </w:rPr>
        <w:t>Leaders</w:t>
      </w:r>
      <w:r>
        <w:rPr>
          <w:rFonts w:ascii="Times New Roman" w:hAnsi="Times New Roman"/>
          <w:i/>
          <w:color w:val="243D87"/>
          <w:w w:val="105"/>
          <w:position w:val="1"/>
          <w:sz w:val="18"/>
        </w:rPr>
        <w:tab/>
      </w:r>
      <w:r>
        <w:rPr>
          <w:b/>
          <w:color w:val="243D87"/>
          <w:w w:val="105"/>
          <w:sz w:val="24"/>
        </w:rPr>
        <w:t>11</w:t>
      </w:r>
    </w:p>
    <w:p w:rsidR="00472B1B" w:rsidRDefault="00472B1B">
      <w:pPr>
        <w:rPr>
          <w:sz w:val="24"/>
        </w:rPr>
        <w:sectPr w:rsidR="00472B1B">
          <w:pgSz w:w="11910" w:h="16840"/>
          <w:pgMar w:top="660" w:right="400" w:bottom="280" w:left="580" w:header="720" w:footer="720" w:gutter="0"/>
          <w:cols w:space="720"/>
        </w:sectPr>
      </w:pPr>
    </w:p>
    <w:p w:rsidR="00472B1B" w:rsidRDefault="00D0692E">
      <w:pPr>
        <w:pStyle w:val="Heading1"/>
      </w:pPr>
      <w:r>
        <w:rPr>
          <w:noProof/>
          <w:lang w:bidi="ar-SA"/>
        </w:rPr>
        <mc:AlternateContent>
          <mc:Choice Requires="wps">
            <w:drawing>
              <wp:anchor distT="0" distB="0" distL="114300" distR="114300" simplePos="0" relativeHeight="251651072" behindDoc="0" locked="0" layoutInCell="1" allowOverlap="1">
                <wp:simplePos x="0" y="0"/>
                <wp:positionH relativeFrom="page">
                  <wp:posOffset>4403090</wp:posOffset>
                </wp:positionH>
                <wp:positionV relativeFrom="paragraph">
                  <wp:posOffset>106045</wp:posOffset>
                </wp:positionV>
                <wp:extent cx="2729865" cy="1257300"/>
                <wp:effectExtent l="2540" t="1270" r="1270" b="0"/>
                <wp:wrapNone/>
                <wp:docPr id="8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10"/>
                              <w:gridCol w:w="2374"/>
                            </w:tblGrid>
                            <w:tr w:rsidR="00165A30">
                              <w:trPr>
                                <w:trHeight w:val="353"/>
                              </w:trPr>
                              <w:tc>
                                <w:tcPr>
                                  <w:tcW w:w="4284" w:type="dxa"/>
                                  <w:gridSpan w:val="2"/>
                                  <w:shd w:val="clear" w:color="auto" w:fill="C6C6DC"/>
                                </w:tcPr>
                                <w:p w:rsidR="00165A30" w:rsidRDefault="00165A30">
                                  <w:pPr>
                                    <w:pStyle w:val="TableParagraph"/>
                                    <w:spacing w:before="84"/>
                                    <w:ind w:left="80"/>
                                    <w:rPr>
                                      <w:sz w:val="18"/>
                                    </w:rPr>
                                  </w:pPr>
                                  <w:r>
                                    <w:rPr>
                                      <w:color w:val="243D87"/>
                                      <w:w w:val="105"/>
                                      <w:sz w:val="18"/>
                                    </w:rPr>
                                    <w:t>The different activity types you can plan and lead:</w:t>
                                  </w:r>
                                </w:p>
                              </w:tc>
                            </w:tr>
                            <w:tr w:rsidR="00165A30">
                              <w:trPr>
                                <w:trHeight w:val="302"/>
                              </w:trPr>
                              <w:tc>
                                <w:tcPr>
                                  <w:tcW w:w="1910" w:type="dxa"/>
                                </w:tcPr>
                                <w:p w:rsidR="00165A30" w:rsidRDefault="00165A30">
                                  <w:pPr>
                                    <w:pStyle w:val="TableParagraph"/>
                                    <w:spacing w:before="58"/>
                                    <w:ind w:left="80"/>
                                    <w:rPr>
                                      <w:sz w:val="18"/>
                                    </w:rPr>
                                  </w:pPr>
                                  <w:r>
                                    <w:rPr>
                                      <w:color w:val="243D87"/>
                                      <w:sz w:val="18"/>
                                    </w:rPr>
                                    <w:t>Fitness based</w:t>
                                  </w:r>
                                </w:p>
                              </w:tc>
                              <w:tc>
                                <w:tcPr>
                                  <w:tcW w:w="2374" w:type="dxa"/>
                                </w:tcPr>
                                <w:p w:rsidR="00165A30" w:rsidRDefault="00165A30">
                                  <w:pPr>
                                    <w:pStyle w:val="TableParagraph"/>
                                    <w:spacing w:before="58"/>
                                    <w:ind w:left="80"/>
                                    <w:rPr>
                                      <w:sz w:val="18"/>
                                    </w:rPr>
                                  </w:pPr>
                                  <w:r>
                                    <w:rPr>
                                      <w:color w:val="243D87"/>
                                      <w:sz w:val="18"/>
                                    </w:rPr>
                                    <w:t>Playground games</w:t>
                                  </w:r>
                                </w:p>
                              </w:tc>
                            </w:tr>
                            <w:tr w:rsidR="00165A30">
                              <w:trPr>
                                <w:trHeight w:val="296"/>
                              </w:trPr>
                              <w:tc>
                                <w:tcPr>
                                  <w:tcW w:w="1910" w:type="dxa"/>
                                </w:tcPr>
                                <w:p w:rsidR="00165A30" w:rsidRDefault="00165A30">
                                  <w:pPr>
                                    <w:pStyle w:val="TableParagraph"/>
                                    <w:spacing w:before="55"/>
                                    <w:ind w:left="80"/>
                                    <w:rPr>
                                      <w:sz w:val="18"/>
                                    </w:rPr>
                                  </w:pPr>
                                  <w:r>
                                    <w:rPr>
                                      <w:color w:val="243D87"/>
                                      <w:sz w:val="18"/>
                                    </w:rPr>
                                    <w:t>Skill development</w:t>
                                  </w:r>
                                </w:p>
                              </w:tc>
                              <w:tc>
                                <w:tcPr>
                                  <w:tcW w:w="2374" w:type="dxa"/>
                                </w:tcPr>
                                <w:p w:rsidR="00165A30" w:rsidRDefault="00165A30">
                                  <w:pPr>
                                    <w:pStyle w:val="TableParagraph"/>
                                    <w:spacing w:before="55"/>
                                    <w:ind w:left="80"/>
                                    <w:rPr>
                                      <w:sz w:val="18"/>
                                    </w:rPr>
                                  </w:pPr>
                                  <w:r>
                                    <w:rPr>
                                      <w:color w:val="243D87"/>
                                      <w:sz w:val="18"/>
                                    </w:rPr>
                                    <w:t>Sports day</w:t>
                                  </w:r>
                                </w:p>
                              </w:tc>
                            </w:tr>
                            <w:tr w:rsidR="00165A30">
                              <w:trPr>
                                <w:trHeight w:val="306"/>
                              </w:trPr>
                              <w:tc>
                                <w:tcPr>
                                  <w:tcW w:w="1910" w:type="dxa"/>
                                </w:tcPr>
                                <w:p w:rsidR="00165A30" w:rsidRDefault="00165A30">
                                  <w:pPr>
                                    <w:pStyle w:val="TableParagraph"/>
                                    <w:spacing w:before="60"/>
                                    <w:ind w:left="80"/>
                                    <w:rPr>
                                      <w:sz w:val="18"/>
                                    </w:rPr>
                                  </w:pPr>
                                  <w:r>
                                    <w:rPr>
                                      <w:color w:val="243D87"/>
                                      <w:w w:val="105"/>
                                      <w:sz w:val="18"/>
                                    </w:rPr>
                                    <w:t>SAQ</w:t>
                                  </w:r>
                                </w:p>
                              </w:tc>
                              <w:tc>
                                <w:tcPr>
                                  <w:tcW w:w="2374" w:type="dxa"/>
                                </w:tcPr>
                                <w:p w:rsidR="00165A30" w:rsidRDefault="00165A30">
                                  <w:pPr>
                                    <w:pStyle w:val="TableParagraph"/>
                                    <w:spacing w:before="60"/>
                                    <w:ind w:left="80"/>
                                    <w:rPr>
                                      <w:sz w:val="18"/>
                                    </w:rPr>
                                  </w:pPr>
                                  <w:r>
                                    <w:rPr>
                                      <w:color w:val="243D87"/>
                                      <w:sz w:val="18"/>
                                    </w:rPr>
                                    <w:t>Adapted sport</w:t>
                                  </w:r>
                                </w:p>
                              </w:tc>
                            </w:tr>
                            <w:tr w:rsidR="00165A30">
                              <w:trPr>
                                <w:trHeight w:val="331"/>
                              </w:trPr>
                              <w:tc>
                                <w:tcPr>
                                  <w:tcW w:w="1910" w:type="dxa"/>
                                </w:tcPr>
                                <w:p w:rsidR="00165A30" w:rsidRDefault="00165A30">
                                  <w:pPr>
                                    <w:pStyle w:val="TableParagraph"/>
                                    <w:spacing w:before="73"/>
                                    <w:ind w:left="80"/>
                                    <w:rPr>
                                      <w:sz w:val="18"/>
                                    </w:rPr>
                                  </w:pPr>
                                  <w:r>
                                    <w:rPr>
                                      <w:color w:val="243D87"/>
                                      <w:sz w:val="18"/>
                                    </w:rPr>
                                    <w:t>Parachute games</w:t>
                                  </w:r>
                                </w:p>
                              </w:tc>
                              <w:tc>
                                <w:tcPr>
                                  <w:tcW w:w="2374" w:type="dxa"/>
                                </w:tcPr>
                                <w:p w:rsidR="00165A30" w:rsidRDefault="00165A30">
                                  <w:pPr>
                                    <w:pStyle w:val="TableParagraph"/>
                                    <w:spacing w:before="73"/>
                                    <w:ind w:left="80"/>
                                    <w:rPr>
                                      <w:sz w:val="18"/>
                                    </w:rPr>
                                  </w:pPr>
                                  <w:r>
                                    <w:rPr>
                                      <w:color w:val="243D87"/>
                                      <w:sz w:val="18"/>
                                    </w:rPr>
                                    <w:t>Team building activities</w:t>
                                  </w:r>
                                </w:p>
                              </w:tc>
                            </w:tr>
                            <w:tr w:rsidR="00165A30">
                              <w:trPr>
                                <w:trHeight w:val="320"/>
                              </w:trPr>
                              <w:tc>
                                <w:tcPr>
                                  <w:tcW w:w="1910" w:type="dxa"/>
                                </w:tcPr>
                                <w:p w:rsidR="00165A30" w:rsidRDefault="00165A30">
                                  <w:pPr>
                                    <w:pStyle w:val="TableParagraph"/>
                                    <w:spacing w:before="67"/>
                                    <w:ind w:left="80"/>
                                    <w:rPr>
                                      <w:sz w:val="18"/>
                                    </w:rPr>
                                  </w:pPr>
                                  <w:r>
                                    <w:rPr>
                                      <w:color w:val="243D87"/>
                                      <w:sz w:val="18"/>
                                    </w:rPr>
                                    <w:t>Taster session</w:t>
                                  </w:r>
                                </w:p>
                              </w:tc>
                              <w:tc>
                                <w:tcPr>
                                  <w:tcW w:w="2374" w:type="dxa"/>
                                </w:tcPr>
                                <w:p w:rsidR="00165A30" w:rsidRDefault="00165A30">
                                  <w:pPr>
                                    <w:pStyle w:val="TableParagraph"/>
                                    <w:spacing w:before="67"/>
                                    <w:ind w:left="80"/>
                                    <w:rPr>
                                      <w:sz w:val="18"/>
                                    </w:rPr>
                                  </w:pPr>
                                  <w:r>
                                    <w:rPr>
                                      <w:color w:val="243D87"/>
                                      <w:sz w:val="18"/>
                                    </w:rPr>
                                    <w:t>Multi-skills</w:t>
                                  </w:r>
                                </w:p>
                              </w:tc>
                            </w:tr>
                          </w:tbl>
                          <w:p w:rsidR="00165A30" w:rsidRDefault="00165A3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97" type="#_x0000_t202" style="position:absolute;left:0;text-align:left;margin-left:346.7pt;margin-top:8.35pt;width:214.95pt;height:9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qvytg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"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10"/>
                        <w:gridCol w:w="2374"/>
                      </w:tblGrid>
                      <w:tr w:rsidR="00165A30">
                        <w:trPr>
                          <w:trHeight w:val="353"/>
                        </w:trPr>
                        <w:tc>
                          <w:tcPr>
                            <w:tcW w:w="4284" w:type="dxa"/>
                            <w:gridSpan w:val="2"/>
                            <w:shd w:val="clear" w:color="auto" w:fill="C6C6DC"/>
                          </w:tcPr>
                          <w:p w:rsidR="00165A30" w:rsidRDefault="00165A30">
                            <w:pPr>
                              <w:pStyle w:val="TableParagraph"/>
                              <w:spacing w:before="84"/>
                              <w:ind w:left="80"/>
                              <w:rPr>
                                <w:sz w:val="18"/>
                              </w:rPr>
                            </w:pPr>
                            <w:r>
                              <w:rPr>
                                <w:color w:val="243D87"/>
                                <w:w w:val="105"/>
                                <w:sz w:val="18"/>
                              </w:rPr>
                              <w:t>The different activity types you can plan and lead:</w:t>
                            </w:r>
                          </w:p>
                        </w:tc>
                      </w:tr>
                      <w:tr w:rsidR="00165A30">
                        <w:trPr>
                          <w:trHeight w:val="302"/>
                        </w:trPr>
                        <w:tc>
                          <w:tcPr>
                            <w:tcW w:w="1910" w:type="dxa"/>
                          </w:tcPr>
                          <w:p w:rsidR="00165A30" w:rsidRDefault="00165A30">
                            <w:pPr>
                              <w:pStyle w:val="TableParagraph"/>
                              <w:spacing w:before="58"/>
                              <w:ind w:left="80"/>
                              <w:rPr>
                                <w:sz w:val="18"/>
                              </w:rPr>
                            </w:pPr>
                            <w:r>
                              <w:rPr>
                                <w:color w:val="243D87"/>
                                <w:sz w:val="18"/>
                              </w:rPr>
                              <w:t>Fitness based</w:t>
                            </w:r>
                          </w:p>
                        </w:tc>
                        <w:tc>
                          <w:tcPr>
                            <w:tcW w:w="2374" w:type="dxa"/>
                          </w:tcPr>
                          <w:p w:rsidR="00165A30" w:rsidRDefault="00165A30">
                            <w:pPr>
                              <w:pStyle w:val="TableParagraph"/>
                              <w:spacing w:before="58"/>
                              <w:ind w:left="80"/>
                              <w:rPr>
                                <w:sz w:val="18"/>
                              </w:rPr>
                            </w:pPr>
                            <w:r>
                              <w:rPr>
                                <w:color w:val="243D87"/>
                                <w:sz w:val="18"/>
                              </w:rPr>
                              <w:t>Playground games</w:t>
                            </w:r>
                          </w:p>
                        </w:tc>
                      </w:tr>
                      <w:tr w:rsidR="00165A30">
                        <w:trPr>
                          <w:trHeight w:val="296"/>
                        </w:trPr>
                        <w:tc>
                          <w:tcPr>
                            <w:tcW w:w="1910" w:type="dxa"/>
                          </w:tcPr>
                          <w:p w:rsidR="00165A30" w:rsidRDefault="00165A30">
                            <w:pPr>
                              <w:pStyle w:val="TableParagraph"/>
                              <w:spacing w:before="55"/>
                              <w:ind w:left="80"/>
                              <w:rPr>
                                <w:sz w:val="18"/>
                              </w:rPr>
                            </w:pPr>
                            <w:r>
                              <w:rPr>
                                <w:color w:val="243D87"/>
                                <w:sz w:val="18"/>
                              </w:rPr>
                              <w:t>Skill development</w:t>
                            </w:r>
                          </w:p>
                        </w:tc>
                        <w:tc>
                          <w:tcPr>
                            <w:tcW w:w="2374" w:type="dxa"/>
                          </w:tcPr>
                          <w:p w:rsidR="00165A30" w:rsidRDefault="00165A30">
                            <w:pPr>
                              <w:pStyle w:val="TableParagraph"/>
                              <w:spacing w:before="55"/>
                              <w:ind w:left="80"/>
                              <w:rPr>
                                <w:sz w:val="18"/>
                              </w:rPr>
                            </w:pPr>
                            <w:r>
                              <w:rPr>
                                <w:color w:val="243D87"/>
                                <w:sz w:val="18"/>
                              </w:rPr>
                              <w:t>Sports day</w:t>
                            </w:r>
                          </w:p>
                        </w:tc>
                      </w:tr>
                      <w:tr w:rsidR="00165A30">
                        <w:trPr>
                          <w:trHeight w:val="306"/>
                        </w:trPr>
                        <w:tc>
                          <w:tcPr>
                            <w:tcW w:w="1910" w:type="dxa"/>
                          </w:tcPr>
                          <w:p w:rsidR="00165A30" w:rsidRDefault="00165A30">
                            <w:pPr>
                              <w:pStyle w:val="TableParagraph"/>
                              <w:spacing w:before="60"/>
                              <w:ind w:left="80"/>
                              <w:rPr>
                                <w:sz w:val="18"/>
                              </w:rPr>
                            </w:pPr>
                            <w:r>
                              <w:rPr>
                                <w:color w:val="243D87"/>
                                <w:w w:val="105"/>
                                <w:sz w:val="18"/>
                              </w:rPr>
                              <w:t>SAQ</w:t>
                            </w:r>
                          </w:p>
                        </w:tc>
                        <w:tc>
                          <w:tcPr>
                            <w:tcW w:w="2374" w:type="dxa"/>
                          </w:tcPr>
                          <w:p w:rsidR="00165A30" w:rsidRDefault="00165A30">
                            <w:pPr>
                              <w:pStyle w:val="TableParagraph"/>
                              <w:spacing w:before="60"/>
                              <w:ind w:left="80"/>
                              <w:rPr>
                                <w:sz w:val="18"/>
                              </w:rPr>
                            </w:pPr>
                            <w:r>
                              <w:rPr>
                                <w:color w:val="243D87"/>
                                <w:sz w:val="18"/>
                              </w:rPr>
                              <w:t>Adapted sport</w:t>
                            </w:r>
                          </w:p>
                        </w:tc>
                      </w:tr>
                      <w:tr w:rsidR="00165A30">
                        <w:trPr>
                          <w:trHeight w:val="331"/>
                        </w:trPr>
                        <w:tc>
                          <w:tcPr>
                            <w:tcW w:w="1910" w:type="dxa"/>
                          </w:tcPr>
                          <w:p w:rsidR="00165A30" w:rsidRDefault="00165A30">
                            <w:pPr>
                              <w:pStyle w:val="TableParagraph"/>
                              <w:spacing w:before="73"/>
                              <w:ind w:left="80"/>
                              <w:rPr>
                                <w:sz w:val="18"/>
                              </w:rPr>
                            </w:pPr>
                            <w:r>
                              <w:rPr>
                                <w:color w:val="243D87"/>
                                <w:sz w:val="18"/>
                              </w:rPr>
                              <w:t>Parachute games</w:t>
                            </w:r>
                          </w:p>
                        </w:tc>
                        <w:tc>
                          <w:tcPr>
                            <w:tcW w:w="2374" w:type="dxa"/>
                          </w:tcPr>
                          <w:p w:rsidR="00165A30" w:rsidRDefault="00165A30">
                            <w:pPr>
                              <w:pStyle w:val="TableParagraph"/>
                              <w:spacing w:before="73"/>
                              <w:ind w:left="80"/>
                              <w:rPr>
                                <w:sz w:val="18"/>
                              </w:rPr>
                            </w:pPr>
                            <w:r>
                              <w:rPr>
                                <w:color w:val="243D87"/>
                                <w:sz w:val="18"/>
                              </w:rPr>
                              <w:t>Team building activities</w:t>
                            </w:r>
                          </w:p>
                        </w:tc>
                      </w:tr>
                      <w:tr w:rsidR="00165A30">
                        <w:trPr>
                          <w:trHeight w:val="320"/>
                        </w:trPr>
                        <w:tc>
                          <w:tcPr>
                            <w:tcW w:w="1910" w:type="dxa"/>
                          </w:tcPr>
                          <w:p w:rsidR="00165A30" w:rsidRDefault="00165A30">
                            <w:pPr>
                              <w:pStyle w:val="TableParagraph"/>
                              <w:spacing w:before="67"/>
                              <w:ind w:left="80"/>
                              <w:rPr>
                                <w:sz w:val="18"/>
                              </w:rPr>
                            </w:pPr>
                            <w:r>
                              <w:rPr>
                                <w:color w:val="243D87"/>
                                <w:sz w:val="18"/>
                              </w:rPr>
                              <w:t>Taster session</w:t>
                            </w:r>
                          </w:p>
                        </w:tc>
                        <w:tc>
                          <w:tcPr>
                            <w:tcW w:w="2374" w:type="dxa"/>
                          </w:tcPr>
                          <w:p w:rsidR="00165A30" w:rsidRDefault="00165A30">
                            <w:pPr>
                              <w:pStyle w:val="TableParagraph"/>
                              <w:spacing w:before="67"/>
                              <w:ind w:left="80"/>
                              <w:rPr>
                                <w:sz w:val="18"/>
                              </w:rPr>
                            </w:pPr>
                            <w:r>
                              <w:rPr>
                                <w:color w:val="243D87"/>
                                <w:sz w:val="18"/>
                              </w:rPr>
                              <w:t>Multi-skills</w:t>
                            </w:r>
                          </w:p>
                        </w:tc>
                      </w:tr>
                    </w:tbl>
                    <w:p w:rsidR="00165A30" w:rsidRDefault="00165A30">
                      <w:pPr>
                        <w:pStyle w:val="BodyText"/>
                      </w:pPr>
                    </w:p>
                  </w:txbxContent>
                </v:textbox>
                <w10:wrap anchorx="page"/>
              </v:shape>
            </w:pict>
          </mc:Fallback>
        </mc:AlternateContent>
      </w:r>
      <w:r w:rsidR="009C4904">
        <w:rPr>
          <w:color w:val="243D87"/>
          <w:w w:val="95"/>
        </w:rPr>
        <w:t>Task 2.1</w:t>
      </w:r>
    </w:p>
    <w:p w:rsidR="00472B1B" w:rsidRDefault="009C4904">
      <w:pPr>
        <w:pStyle w:val="Heading3"/>
      </w:pPr>
      <w:r>
        <w:rPr>
          <w:color w:val="243D87"/>
        </w:rPr>
        <w:t xml:space="preserve">Plan, lead and evaluate sport/physical activity </w:t>
      </w:r>
      <w:r w:rsidR="00165A30">
        <w:rPr>
          <w:color w:val="243D87"/>
        </w:rPr>
        <w:br/>
      </w:r>
      <w:r>
        <w:rPr>
          <w:color w:val="243D87"/>
        </w:rPr>
        <w:t>sessions</w:t>
      </w:r>
    </w:p>
    <w:p w:rsidR="00472B1B" w:rsidRDefault="00472B1B">
      <w:pPr>
        <w:pStyle w:val="BodyText"/>
        <w:spacing w:before="11"/>
        <w:rPr>
          <w:b/>
          <w:sz w:val="21"/>
        </w:rPr>
      </w:pPr>
    </w:p>
    <w:p w:rsidR="00472B1B" w:rsidRDefault="009C4904">
      <w:pPr>
        <w:pStyle w:val="Heading4"/>
        <w:spacing w:line="242" w:lineRule="auto"/>
        <w:ind w:right="5110"/>
        <w:jc w:val="both"/>
        <w:rPr>
          <w:rFonts w:ascii="Times New Roman" w:hAnsi="Times New Roman"/>
        </w:rPr>
      </w:pPr>
      <w:r>
        <w:rPr>
          <w:b/>
          <w:color w:val="231F20"/>
        </w:rPr>
        <w:t>Session</w:t>
      </w:r>
      <w:r>
        <w:rPr>
          <w:b/>
          <w:color w:val="231F20"/>
          <w:spacing w:val="-19"/>
        </w:rPr>
        <w:t xml:space="preserve"> </w:t>
      </w:r>
      <w:r>
        <w:rPr>
          <w:b/>
          <w:color w:val="231F20"/>
        </w:rPr>
        <w:t>plan</w:t>
      </w:r>
      <w:r>
        <w:rPr>
          <w:b/>
          <w:color w:val="231F20"/>
          <w:spacing w:val="-18"/>
        </w:rPr>
        <w:t xml:space="preserve"> </w:t>
      </w:r>
      <w:r>
        <w:rPr>
          <w:b/>
          <w:color w:val="231F20"/>
        </w:rPr>
        <w:t>and</w:t>
      </w:r>
      <w:r>
        <w:rPr>
          <w:b/>
          <w:color w:val="231F20"/>
          <w:spacing w:val="-18"/>
        </w:rPr>
        <w:t xml:space="preserve"> </w:t>
      </w:r>
      <w:r>
        <w:rPr>
          <w:b/>
          <w:color w:val="231F20"/>
        </w:rPr>
        <w:t>evaluation</w:t>
      </w:r>
      <w:r>
        <w:rPr>
          <w:b/>
          <w:color w:val="231F20"/>
          <w:spacing w:val="-20"/>
        </w:rPr>
        <w:t xml:space="preserve"> </w:t>
      </w:r>
      <w:r>
        <w:rPr>
          <w:rFonts w:ascii="Times New Roman" w:hAnsi="Times New Roman"/>
          <w:color w:val="231F20"/>
        </w:rPr>
        <w:t>–</w:t>
      </w:r>
      <w:r>
        <w:rPr>
          <w:rFonts w:ascii="Times New Roman" w:hAnsi="Times New Roman"/>
          <w:color w:val="231F20"/>
          <w:spacing w:val="-20"/>
        </w:rPr>
        <w:t xml:space="preserve"> </w:t>
      </w:r>
      <w:r>
        <w:rPr>
          <w:rFonts w:ascii="Times New Roman" w:hAnsi="Times New Roman"/>
          <w:color w:val="231F20"/>
        </w:rPr>
        <w:t>to</w:t>
      </w:r>
      <w:r>
        <w:rPr>
          <w:rFonts w:ascii="Times New Roman" w:hAnsi="Times New Roman"/>
          <w:color w:val="231F20"/>
          <w:spacing w:val="-20"/>
        </w:rPr>
        <w:t xml:space="preserve"> </w:t>
      </w:r>
      <w:r>
        <w:rPr>
          <w:rFonts w:ascii="Times New Roman" w:hAnsi="Times New Roman"/>
          <w:color w:val="231F20"/>
          <w:spacing w:val="3"/>
        </w:rPr>
        <w:t>be</w:t>
      </w:r>
      <w:r>
        <w:rPr>
          <w:rFonts w:ascii="Times New Roman" w:hAnsi="Times New Roman"/>
          <w:color w:val="231F20"/>
          <w:spacing w:val="-21"/>
        </w:rPr>
        <w:t xml:space="preserve"> </w:t>
      </w:r>
      <w:r>
        <w:rPr>
          <w:rFonts w:ascii="Times New Roman" w:hAnsi="Times New Roman"/>
          <w:color w:val="231F20"/>
        </w:rPr>
        <w:t>completed</w:t>
      </w:r>
      <w:r>
        <w:rPr>
          <w:rFonts w:ascii="Times New Roman" w:hAnsi="Times New Roman"/>
          <w:color w:val="231F20"/>
          <w:spacing w:val="-20"/>
        </w:rPr>
        <w:t xml:space="preserve"> </w:t>
      </w:r>
      <w:r>
        <w:rPr>
          <w:rFonts w:ascii="Times New Roman" w:hAnsi="Times New Roman"/>
          <w:color w:val="231F20"/>
        </w:rPr>
        <w:t>by</w:t>
      </w:r>
      <w:r>
        <w:rPr>
          <w:rFonts w:ascii="Times New Roman" w:hAnsi="Times New Roman"/>
          <w:color w:val="231F20"/>
          <w:spacing w:val="-20"/>
        </w:rPr>
        <w:t xml:space="preserve"> </w:t>
      </w:r>
      <w:r>
        <w:rPr>
          <w:rFonts w:ascii="Times New Roman" w:hAnsi="Times New Roman"/>
          <w:color w:val="231F20"/>
        </w:rPr>
        <w:t xml:space="preserve">the </w:t>
      </w:r>
      <w:r>
        <w:rPr>
          <w:rFonts w:ascii="Times New Roman" w:hAnsi="Times New Roman"/>
          <w:color w:val="231F20"/>
          <w:w w:val="105"/>
        </w:rPr>
        <w:t xml:space="preserve">learner. You are required to plan, lead and evaluate </w:t>
      </w:r>
      <w:r>
        <w:rPr>
          <w:rFonts w:ascii="Times New Roman" w:hAnsi="Times New Roman"/>
          <w:color w:val="231F20"/>
          <w:spacing w:val="-4"/>
          <w:w w:val="105"/>
        </w:rPr>
        <w:t xml:space="preserve">at </w:t>
      </w:r>
      <w:r>
        <w:rPr>
          <w:rFonts w:ascii="Times New Roman" w:hAnsi="Times New Roman"/>
          <w:color w:val="231F20"/>
          <w:w w:val="105"/>
        </w:rPr>
        <w:t>least 3 types of sport/physical activity</w:t>
      </w:r>
      <w:r>
        <w:rPr>
          <w:rFonts w:ascii="Times New Roman" w:hAnsi="Times New Roman"/>
          <w:color w:val="231F20"/>
          <w:spacing w:val="19"/>
          <w:w w:val="105"/>
        </w:rPr>
        <w:t xml:space="preserve"> </w:t>
      </w:r>
      <w:r>
        <w:rPr>
          <w:rFonts w:ascii="Times New Roman" w:hAnsi="Times New Roman"/>
          <w:color w:val="231F20"/>
          <w:w w:val="105"/>
        </w:rPr>
        <w:t>sessions</w:t>
      </w:r>
    </w:p>
    <w:p w:rsidR="00472B1B" w:rsidRDefault="00472B1B">
      <w:pPr>
        <w:pStyle w:val="BodyText"/>
        <w:spacing w:before="5" w:after="1"/>
        <w:rPr>
          <w:rFonts w:ascii="Times New Roman"/>
          <w:sz w:val="28"/>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24"/>
        <w:gridCol w:w="3203"/>
        <w:gridCol w:w="1105"/>
        <w:gridCol w:w="4502"/>
      </w:tblGrid>
      <w:tr w:rsidR="00472B1B">
        <w:trPr>
          <w:trHeight w:val="343"/>
        </w:trPr>
        <w:tc>
          <w:tcPr>
            <w:tcW w:w="10534" w:type="dxa"/>
            <w:gridSpan w:val="4"/>
            <w:shd w:val="clear" w:color="auto" w:fill="C6C6DC"/>
          </w:tcPr>
          <w:p w:rsidR="00472B1B" w:rsidRDefault="009C4904">
            <w:pPr>
              <w:pStyle w:val="TableParagraph"/>
              <w:spacing w:before="48"/>
              <w:ind w:left="4403" w:right="4394"/>
              <w:jc w:val="center"/>
              <w:rPr>
                <w:b/>
                <w:sz w:val="24"/>
              </w:rPr>
            </w:pPr>
            <w:r>
              <w:rPr>
                <w:b/>
                <w:color w:val="231F20"/>
                <w:w w:val="95"/>
                <w:sz w:val="24"/>
              </w:rPr>
              <w:t>Session Plan 3</w:t>
            </w:r>
          </w:p>
        </w:tc>
      </w:tr>
      <w:tr w:rsidR="00472B1B">
        <w:trPr>
          <w:trHeight w:val="310"/>
        </w:trPr>
        <w:tc>
          <w:tcPr>
            <w:tcW w:w="1724" w:type="dxa"/>
            <w:tcBorders>
              <w:right w:val="single" w:sz="4" w:space="0" w:color="243D87"/>
            </w:tcBorders>
            <w:shd w:val="clear" w:color="auto" w:fill="C6C6DC"/>
          </w:tcPr>
          <w:p w:rsidR="00472B1B" w:rsidRDefault="009C4904">
            <w:pPr>
              <w:pStyle w:val="TableParagraph"/>
              <w:spacing w:before="52"/>
              <w:ind w:left="80"/>
              <w:rPr>
                <w:b/>
                <w:sz w:val="20"/>
              </w:rPr>
            </w:pPr>
            <w:r>
              <w:rPr>
                <w:b/>
                <w:color w:val="231F20"/>
                <w:w w:val="95"/>
                <w:sz w:val="20"/>
              </w:rPr>
              <w:t>Date of session</w:t>
            </w:r>
          </w:p>
        </w:tc>
        <w:tc>
          <w:tcPr>
            <w:tcW w:w="3203" w:type="dxa"/>
            <w:tcBorders>
              <w:left w:val="single" w:sz="4" w:space="0" w:color="243D87"/>
              <w:right w:val="single" w:sz="4" w:space="0" w:color="243D87"/>
            </w:tcBorders>
            <w:shd w:val="clear" w:color="auto" w:fill="C6C6DC"/>
          </w:tcPr>
          <w:p w:rsidR="00472B1B" w:rsidRDefault="009C4904">
            <w:pPr>
              <w:pStyle w:val="TableParagraph"/>
              <w:spacing w:before="52"/>
              <w:ind w:left="80"/>
              <w:rPr>
                <w:b/>
                <w:sz w:val="20"/>
              </w:rPr>
            </w:pPr>
            <w:r>
              <w:rPr>
                <w:b/>
                <w:color w:val="231F20"/>
                <w:sz w:val="20"/>
              </w:rPr>
              <w:t>Time and duration</w:t>
            </w:r>
          </w:p>
        </w:tc>
        <w:tc>
          <w:tcPr>
            <w:tcW w:w="5607" w:type="dxa"/>
            <w:gridSpan w:val="2"/>
            <w:tcBorders>
              <w:left w:val="single" w:sz="4" w:space="0" w:color="243D87"/>
            </w:tcBorders>
            <w:shd w:val="clear" w:color="auto" w:fill="C6C6DC"/>
          </w:tcPr>
          <w:p w:rsidR="00472B1B" w:rsidRDefault="009C4904">
            <w:pPr>
              <w:pStyle w:val="TableParagraph"/>
              <w:spacing w:before="52"/>
              <w:ind w:left="80"/>
              <w:rPr>
                <w:b/>
                <w:sz w:val="20"/>
              </w:rPr>
            </w:pPr>
            <w:r>
              <w:rPr>
                <w:b/>
                <w:color w:val="231F20"/>
                <w:w w:val="95"/>
                <w:sz w:val="20"/>
              </w:rPr>
              <w:t>Participants (who, number, age/ability, etc.)</w:t>
            </w:r>
          </w:p>
        </w:tc>
      </w:tr>
      <w:tr w:rsidR="00472B1B">
        <w:trPr>
          <w:trHeight w:val="482"/>
        </w:trPr>
        <w:tc>
          <w:tcPr>
            <w:tcW w:w="1724" w:type="dxa"/>
            <w:tcBorders>
              <w:right w:val="single" w:sz="4" w:space="0" w:color="243D87"/>
            </w:tcBorders>
          </w:tcPr>
          <w:p w:rsidR="00472B1B" w:rsidRDefault="00165A30">
            <w:pPr>
              <w:pStyle w:val="TableParagraph"/>
              <w:rPr>
                <w:rFonts w:ascii="Times New Roman"/>
                <w:sz w:val="20"/>
              </w:rPr>
            </w:pPr>
            <w:r>
              <w:rPr>
                <w:rFonts w:ascii="Times New Roman"/>
                <w:sz w:val="20"/>
              </w:rPr>
              <w:t xml:space="preserve"> </w:t>
            </w:r>
            <w:permStart w:id="1388588837" w:edGrp="everyone"/>
            <w:r>
              <w:t xml:space="preserve">        </w:t>
            </w:r>
            <w:permEnd w:id="1388588837"/>
          </w:p>
        </w:tc>
        <w:tc>
          <w:tcPr>
            <w:tcW w:w="3203" w:type="dxa"/>
            <w:tcBorders>
              <w:left w:val="single" w:sz="4" w:space="0" w:color="243D87"/>
              <w:right w:val="single" w:sz="4" w:space="0" w:color="243D87"/>
            </w:tcBorders>
          </w:tcPr>
          <w:p w:rsidR="00472B1B" w:rsidRDefault="00165A30">
            <w:pPr>
              <w:pStyle w:val="TableParagraph"/>
              <w:rPr>
                <w:rFonts w:ascii="Times New Roman"/>
                <w:sz w:val="20"/>
              </w:rPr>
            </w:pPr>
            <w:r>
              <w:rPr>
                <w:rFonts w:ascii="Times New Roman"/>
                <w:sz w:val="20"/>
              </w:rPr>
              <w:t xml:space="preserve"> </w:t>
            </w:r>
            <w:permStart w:id="1155358611" w:edGrp="everyone"/>
            <w:r>
              <w:t xml:space="preserve">        </w:t>
            </w:r>
            <w:permEnd w:id="1155358611"/>
          </w:p>
        </w:tc>
        <w:tc>
          <w:tcPr>
            <w:tcW w:w="5607" w:type="dxa"/>
            <w:gridSpan w:val="2"/>
            <w:tcBorders>
              <w:left w:val="single" w:sz="4" w:space="0" w:color="243D87"/>
            </w:tcBorders>
          </w:tcPr>
          <w:p w:rsidR="00472B1B" w:rsidRDefault="00165A30">
            <w:pPr>
              <w:pStyle w:val="TableParagraph"/>
              <w:rPr>
                <w:rFonts w:ascii="Times New Roman"/>
                <w:sz w:val="20"/>
              </w:rPr>
            </w:pPr>
            <w:r>
              <w:rPr>
                <w:rFonts w:ascii="Times New Roman"/>
                <w:sz w:val="20"/>
              </w:rPr>
              <w:t xml:space="preserve"> </w:t>
            </w:r>
            <w:permStart w:id="637018284" w:edGrp="everyone"/>
            <w:r>
              <w:t xml:space="preserve">        </w:t>
            </w:r>
            <w:permEnd w:id="637018284"/>
          </w:p>
        </w:tc>
      </w:tr>
      <w:tr w:rsidR="00472B1B">
        <w:trPr>
          <w:trHeight w:val="311"/>
        </w:trPr>
        <w:tc>
          <w:tcPr>
            <w:tcW w:w="10534" w:type="dxa"/>
            <w:gridSpan w:val="4"/>
            <w:shd w:val="clear" w:color="auto" w:fill="C6C6DC"/>
          </w:tcPr>
          <w:p w:rsidR="00472B1B" w:rsidRDefault="009C4904">
            <w:pPr>
              <w:pStyle w:val="TableParagraph"/>
              <w:spacing w:before="52"/>
              <w:ind w:left="80"/>
              <w:rPr>
                <w:b/>
                <w:sz w:val="20"/>
              </w:rPr>
            </w:pPr>
            <w:r>
              <w:rPr>
                <w:b/>
                <w:color w:val="231F20"/>
                <w:sz w:val="20"/>
              </w:rPr>
              <w:t>Aims &amp; objectives</w:t>
            </w:r>
          </w:p>
        </w:tc>
      </w:tr>
      <w:tr w:rsidR="00472B1B">
        <w:trPr>
          <w:trHeight w:val="632"/>
        </w:trPr>
        <w:tc>
          <w:tcPr>
            <w:tcW w:w="10534" w:type="dxa"/>
            <w:gridSpan w:val="4"/>
          </w:tcPr>
          <w:p w:rsidR="00472B1B" w:rsidRDefault="00165A30">
            <w:pPr>
              <w:pStyle w:val="TableParagraph"/>
              <w:rPr>
                <w:rFonts w:ascii="Times New Roman"/>
                <w:sz w:val="20"/>
              </w:rPr>
            </w:pPr>
            <w:r>
              <w:rPr>
                <w:rFonts w:ascii="Times New Roman"/>
                <w:sz w:val="20"/>
              </w:rPr>
              <w:t xml:space="preserve"> </w:t>
            </w:r>
            <w:permStart w:id="152192805" w:edGrp="everyone"/>
            <w:r>
              <w:t xml:space="preserve">        </w:t>
            </w:r>
            <w:permEnd w:id="152192805"/>
          </w:p>
        </w:tc>
      </w:tr>
      <w:tr w:rsidR="00472B1B">
        <w:trPr>
          <w:trHeight w:val="310"/>
        </w:trPr>
        <w:tc>
          <w:tcPr>
            <w:tcW w:w="4927" w:type="dxa"/>
            <w:gridSpan w:val="2"/>
            <w:tcBorders>
              <w:right w:val="single" w:sz="4" w:space="0" w:color="243D87"/>
            </w:tcBorders>
            <w:shd w:val="clear" w:color="auto" w:fill="C6C6DC"/>
          </w:tcPr>
          <w:p w:rsidR="00472B1B" w:rsidRDefault="009C4904">
            <w:pPr>
              <w:pStyle w:val="TableParagraph"/>
              <w:spacing w:before="52"/>
              <w:ind w:left="80"/>
              <w:rPr>
                <w:b/>
                <w:sz w:val="20"/>
              </w:rPr>
            </w:pPr>
            <w:r>
              <w:rPr>
                <w:b/>
                <w:color w:val="231F20"/>
                <w:sz w:val="20"/>
              </w:rPr>
              <w:t>Facilities/working space/environment</w:t>
            </w:r>
          </w:p>
        </w:tc>
        <w:tc>
          <w:tcPr>
            <w:tcW w:w="5607" w:type="dxa"/>
            <w:gridSpan w:val="2"/>
            <w:tcBorders>
              <w:left w:val="single" w:sz="4" w:space="0" w:color="243D87"/>
            </w:tcBorders>
            <w:shd w:val="clear" w:color="auto" w:fill="C6C6DC"/>
          </w:tcPr>
          <w:p w:rsidR="00472B1B" w:rsidRDefault="009C4904">
            <w:pPr>
              <w:pStyle w:val="TableParagraph"/>
              <w:spacing w:before="52"/>
              <w:ind w:left="80"/>
              <w:rPr>
                <w:b/>
                <w:sz w:val="20"/>
              </w:rPr>
            </w:pPr>
            <w:r>
              <w:rPr>
                <w:b/>
                <w:color w:val="231F20"/>
                <w:sz w:val="20"/>
              </w:rPr>
              <w:t>Equipment list</w:t>
            </w:r>
          </w:p>
        </w:tc>
      </w:tr>
      <w:tr w:rsidR="00472B1B">
        <w:trPr>
          <w:trHeight w:val="1790"/>
        </w:trPr>
        <w:tc>
          <w:tcPr>
            <w:tcW w:w="4927" w:type="dxa"/>
            <w:gridSpan w:val="2"/>
            <w:tcBorders>
              <w:right w:val="single" w:sz="4" w:space="0" w:color="243D87"/>
            </w:tcBorders>
          </w:tcPr>
          <w:p w:rsidR="00472B1B" w:rsidRDefault="00165A30">
            <w:pPr>
              <w:pStyle w:val="TableParagraph"/>
              <w:rPr>
                <w:rFonts w:ascii="Times New Roman"/>
                <w:sz w:val="20"/>
              </w:rPr>
            </w:pPr>
            <w:r>
              <w:rPr>
                <w:rFonts w:ascii="Times New Roman"/>
                <w:sz w:val="20"/>
              </w:rPr>
              <w:t xml:space="preserve"> </w:t>
            </w:r>
            <w:permStart w:id="1198791926" w:edGrp="everyone"/>
            <w:r>
              <w:t xml:space="preserve">        </w:t>
            </w:r>
            <w:permEnd w:id="1198791926"/>
          </w:p>
        </w:tc>
        <w:tc>
          <w:tcPr>
            <w:tcW w:w="5607" w:type="dxa"/>
            <w:gridSpan w:val="2"/>
            <w:tcBorders>
              <w:left w:val="single" w:sz="4" w:space="0" w:color="243D87"/>
            </w:tcBorders>
          </w:tcPr>
          <w:p w:rsidR="00472B1B" w:rsidRDefault="00165A30">
            <w:pPr>
              <w:pStyle w:val="TableParagraph"/>
              <w:rPr>
                <w:rFonts w:ascii="Times New Roman"/>
                <w:sz w:val="20"/>
              </w:rPr>
            </w:pPr>
            <w:r>
              <w:rPr>
                <w:rFonts w:ascii="Times New Roman"/>
                <w:sz w:val="20"/>
              </w:rPr>
              <w:t xml:space="preserve"> </w:t>
            </w:r>
            <w:permStart w:id="1675362933" w:edGrp="everyone"/>
            <w:r>
              <w:t xml:space="preserve">        </w:t>
            </w:r>
            <w:permEnd w:id="1675362933"/>
          </w:p>
        </w:tc>
      </w:tr>
      <w:tr w:rsidR="00472B1B">
        <w:trPr>
          <w:trHeight w:val="1090"/>
        </w:trPr>
        <w:tc>
          <w:tcPr>
            <w:tcW w:w="1724" w:type="dxa"/>
            <w:tcBorders>
              <w:right w:val="single" w:sz="4" w:space="0" w:color="243D87"/>
            </w:tcBorders>
            <w:shd w:val="clear" w:color="auto" w:fill="C6C6DC"/>
          </w:tcPr>
          <w:p w:rsidR="00472B1B" w:rsidRDefault="009C4904">
            <w:pPr>
              <w:pStyle w:val="TableParagraph"/>
              <w:spacing w:before="52" w:line="254" w:lineRule="auto"/>
              <w:ind w:left="80"/>
              <w:rPr>
                <w:b/>
                <w:sz w:val="20"/>
              </w:rPr>
            </w:pPr>
            <w:r>
              <w:rPr>
                <w:b/>
                <w:color w:val="231F20"/>
                <w:w w:val="90"/>
                <w:sz w:val="20"/>
              </w:rPr>
              <w:t>Purpose of</w:t>
            </w:r>
            <w:r>
              <w:rPr>
                <w:b/>
                <w:color w:val="231F20"/>
                <w:w w:val="88"/>
                <w:sz w:val="20"/>
              </w:rPr>
              <w:t xml:space="preserve"> </w:t>
            </w:r>
            <w:r>
              <w:rPr>
                <w:b/>
                <w:color w:val="231F20"/>
                <w:sz w:val="20"/>
              </w:rPr>
              <w:t>activity</w:t>
            </w:r>
          </w:p>
        </w:tc>
        <w:tc>
          <w:tcPr>
            <w:tcW w:w="4308" w:type="dxa"/>
            <w:gridSpan w:val="2"/>
            <w:tcBorders>
              <w:left w:val="single" w:sz="4" w:space="0" w:color="243D87"/>
              <w:right w:val="single" w:sz="4" w:space="0" w:color="243D87"/>
            </w:tcBorders>
            <w:shd w:val="clear" w:color="auto" w:fill="C6C6DC"/>
          </w:tcPr>
          <w:p w:rsidR="00472B1B" w:rsidRDefault="009C4904">
            <w:pPr>
              <w:pStyle w:val="TableParagraph"/>
              <w:spacing w:before="52"/>
              <w:ind w:left="80"/>
              <w:rPr>
                <w:b/>
                <w:sz w:val="20"/>
              </w:rPr>
            </w:pPr>
            <w:r>
              <w:rPr>
                <w:b/>
                <w:color w:val="231F20"/>
                <w:sz w:val="20"/>
              </w:rPr>
              <w:t>Name and description of activity</w:t>
            </w:r>
          </w:p>
          <w:p w:rsidR="00472B1B" w:rsidRDefault="009C4904">
            <w:pPr>
              <w:pStyle w:val="TableParagraph"/>
              <w:spacing w:before="13"/>
              <w:ind w:left="80"/>
              <w:rPr>
                <w:sz w:val="20"/>
              </w:rPr>
            </w:pPr>
            <w:r>
              <w:rPr>
                <w:color w:val="231F20"/>
                <w:sz w:val="20"/>
              </w:rPr>
              <w:t>Use written descriptions and/or diagrams</w:t>
            </w:r>
          </w:p>
        </w:tc>
        <w:tc>
          <w:tcPr>
            <w:tcW w:w="4502" w:type="dxa"/>
            <w:tcBorders>
              <w:left w:val="single" w:sz="4" w:space="0" w:color="243D87"/>
            </w:tcBorders>
            <w:shd w:val="clear" w:color="auto" w:fill="C6C6DC"/>
          </w:tcPr>
          <w:p w:rsidR="00472B1B" w:rsidRDefault="009C4904">
            <w:pPr>
              <w:pStyle w:val="TableParagraph"/>
              <w:spacing w:before="52"/>
              <w:ind w:left="80"/>
              <w:rPr>
                <w:b/>
                <w:sz w:val="20"/>
              </w:rPr>
            </w:pPr>
            <w:r>
              <w:rPr>
                <w:b/>
                <w:color w:val="231F20"/>
                <w:sz w:val="20"/>
              </w:rPr>
              <w:t>Adaptation</w:t>
            </w:r>
          </w:p>
          <w:p w:rsidR="00472B1B" w:rsidRDefault="009C4904">
            <w:pPr>
              <w:pStyle w:val="TableParagraph"/>
              <w:spacing w:before="13" w:line="254" w:lineRule="auto"/>
              <w:ind w:left="80" w:right="110"/>
              <w:rPr>
                <w:sz w:val="20"/>
              </w:rPr>
            </w:pPr>
            <w:r>
              <w:rPr>
                <w:color w:val="231F20"/>
                <w:sz w:val="20"/>
              </w:rPr>
              <w:t>Suggest 1 change to make each activity more/ less challenging</w:t>
            </w:r>
          </w:p>
        </w:tc>
      </w:tr>
      <w:tr w:rsidR="00472B1B">
        <w:trPr>
          <w:trHeight w:val="651"/>
        </w:trPr>
        <w:tc>
          <w:tcPr>
            <w:tcW w:w="1724" w:type="dxa"/>
            <w:vMerge w:val="restart"/>
            <w:tcBorders>
              <w:right w:val="single" w:sz="4" w:space="0" w:color="243D87"/>
            </w:tcBorders>
            <w:shd w:val="clear" w:color="auto" w:fill="E0DFEB"/>
          </w:tcPr>
          <w:p w:rsidR="00472B1B" w:rsidRDefault="009C4904">
            <w:pPr>
              <w:pStyle w:val="TableParagraph"/>
              <w:spacing w:before="52" w:line="254" w:lineRule="auto"/>
              <w:ind w:left="80" w:right="102"/>
              <w:rPr>
                <w:sz w:val="20"/>
              </w:rPr>
            </w:pPr>
            <w:r>
              <w:rPr>
                <w:color w:val="231F20"/>
                <w:sz w:val="20"/>
              </w:rPr>
              <w:t>Introduction and warm up</w:t>
            </w:r>
          </w:p>
        </w:tc>
        <w:tc>
          <w:tcPr>
            <w:tcW w:w="4308" w:type="dxa"/>
            <w:gridSpan w:val="2"/>
            <w:vMerge w:val="restart"/>
            <w:tcBorders>
              <w:left w:val="single" w:sz="4" w:space="0" w:color="243D87"/>
              <w:right w:val="single" w:sz="4" w:space="0" w:color="243D87"/>
            </w:tcBorders>
          </w:tcPr>
          <w:p w:rsidR="00472B1B" w:rsidRDefault="00165A30">
            <w:pPr>
              <w:pStyle w:val="TableParagraph"/>
              <w:rPr>
                <w:rFonts w:ascii="Times New Roman"/>
                <w:sz w:val="20"/>
              </w:rPr>
            </w:pPr>
            <w:r>
              <w:rPr>
                <w:rFonts w:ascii="Times New Roman"/>
                <w:sz w:val="20"/>
              </w:rPr>
              <w:t xml:space="preserve"> </w:t>
            </w:r>
            <w:permStart w:id="150418798" w:edGrp="everyone"/>
            <w:r>
              <w:t xml:space="preserve">        </w:t>
            </w:r>
            <w:permEnd w:id="150418798"/>
          </w:p>
        </w:tc>
        <w:tc>
          <w:tcPr>
            <w:tcW w:w="4502" w:type="dxa"/>
            <w:tcBorders>
              <w:left w:val="single" w:sz="4" w:space="0" w:color="243D87"/>
            </w:tcBorders>
          </w:tcPr>
          <w:p w:rsidR="00472B1B" w:rsidRDefault="00165A30">
            <w:pPr>
              <w:pStyle w:val="TableParagraph"/>
              <w:rPr>
                <w:rFonts w:ascii="Times New Roman"/>
                <w:sz w:val="20"/>
              </w:rPr>
            </w:pPr>
            <w:r>
              <w:rPr>
                <w:rFonts w:ascii="Times New Roman"/>
                <w:sz w:val="20"/>
              </w:rPr>
              <w:t xml:space="preserve"> </w:t>
            </w:r>
            <w:permStart w:id="1206260321" w:edGrp="everyone"/>
            <w:r>
              <w:t xml:space="preserve">        </w:t>
            </w:r>
            <w:permEnd w:id="1206260321"/>
          </w:p>
        </w:tc>
      </w:tr>
      <w:tr w:rsidR="00472B1B">
        <w:trPr>
          <w:trHeight w:val="710"/>
        </w:trPr>
        <w:tc>
          <w:tcPr>
            <w:tcW w:w="1724" w:type="dxa"/>
            <w:vMerge/>
            <w:tcBorders>
              <w:top w:val="nil"/>
              <w:right w:val="single" w:sz="4" w:space="0" w:color="243D87"/>
            </w:tcBorders>
            <w:shd w:val="clear" w:color="auto" w:fill="E0DFEB"/>
          </w:tcPr>
          <w:p w:rsidR="00472B1B" w:rsidRDefault="00472B1B">
            <w:pPr>
              <w:rPr>
                <w:sz w:val="2"/>
                <w:szCs w:val="2"/>
              </w:rPr>
            </w:pPr>
          </w:p>
        </w:tc>
        <w:tc>
          <w:tcPr>
            <w:tcW w:w="4308" w:type="dxa"/>
            <w:gridSpan w:val="2"/>
            <w:vMerge/>
            <w:tcBorders>
              <w:top w:val="nil"/>
              <w:left w:val="single" w:sz="4" w:space="0" w:color="243D87"/>
              <w:right w:val="single" w:sz="4" w:space="0" w:color="243D87"/>
            </w:tcBorders>
          </w:tcPr>
          <w:p w:rsidR="00472B1B" w:rsidRDefault="00472B1B">
            <w:pPr>
              <w:rPr>
                <w:sz w:val="2"/>
                <w:szCs w:val="2"/>
              </w:rPr>
            </w:pPr>
          </w:p>
        </w:tc>
        <w:tc>
          <w:tcPr>
            <w:tcW w:w="4502" w:type="dxa"/>
            <w:tcBorders>
              <w:left w:val="single" w:sz="4" w:space="0" w:color="243D87"/>
            </w:tcBorders>
          </w:tcPr>
          <w:p w:rsidR="00472B1B" w:rsidRPr="00165A30" w:rsidRDefault="00165A30">
            <w:pPr>
              <w:pStyle w:val="TableParagraph"/>
            </w:pPr>
            <w:r>
              <w:t xml:space="preserve"> </w:t>
            </w:r>
            <w:permStart w:id="1638732186" w:edGrp="everyone"/>
            <w:r>
              <w:t xml:space="preserve">        </w:t>
            </w:r>
            <w:permEnd w:id="1638732186"/>
          </w:p>
        </w:tc>
      </w:tr>
      <w:tr w:rsidR="00472B1B">
        <w:trPr>
          <w:trHeight w:val="2387"/>
        </w:trPr>
        <w:tc>
          <w:tcPr>
            <w:tcW w:w="1724" w:type="dxa"/>
            <w:vMerge w:val="restart"/>
            <w:tcBorders>
              <w:right w:val="single" w:sz="4" w:space="0" w:color="243D87"/>
            </w:tcBorders>
            <w:shd w:val="clear" w:color="auto" w:fill="E0DFEB"/>
          </w:tcPr>
          <w:p w:rsidR="00472B1B" w:rsidRDefault="009C4904">
            <w:pPr>
              <w:pStyle w:val="TableParagraph"/>
              <w:spacing w:before="52" w:line="249" w:lineRule="auto"/>
              <w:ind w:left="80"/>
              <w:rPr>
                <w:rFonts w:ascii="Times New Roman"/>
                <w:i/>
                <w:sz w:val="20"/>
              </w:rPr>
            </w:pPr>
            <w:r>
              <w:rPr>
                <w:color w:val="231F20"/>
                <w:w w:val="105"/>
                <w:sz w:val="20"/>
              </w:rPr>
              <w:t xml:space="preserve">Main session </w:t>
            </w:r>
            <w:r>
              <w:rPr>
                <w:rFonts w:ascii="Times New Roman"/>
                <w:i/>
                <w:color w:val="231F20"/>
                <w:w w:val="109"/>
                <w:sz w:val="20"/>
              </w:rPr>
              <w:t>(show</w:t>
            </w:r>
            <w:r>
              <w:rPr>
                <w:rFonts w:ascii="Times New Roman"/>
                <w:i/>
                <w:color w:val="231F20"/>
                <w:sz w:val="20"/>
              </w:rPr>
              <w:t xml:space="preserve"> </w:t>
            </w:r>
            <w:r>
              <w:rPr>
                <w:rFonts w:ascii="Times New Roman"/>
                <w:i/>
                <w:color w:val="231F20"/>
                <w:w w:val="104"/>
                <w:sz w:val="20"/>
              </w:rPr>
              <w:t>timings</w:t>
            </w:r>
            <w:r>
              <w:rPr>
                <w:rFonts w:ascii="Times New Roman"/>
                <w:i/>
                <w:color w:val="231F20"/>
                <w:sz w:val="20"/>
              </w:rPr>
              <w:t xml:space="preserve"> </w:t>
            </w:r>
            <w:r>
              <w:rPr>
                <w:rFonts w:ascii="Times New Roman"/>
                <w:i/>
                <w:color w:val="231F20"/>
                <w:w w:val="79"/>
                <w:sz w:val="20"/>
              </w:rPr>
              <w:t>i</w:t>
            </w:r>
            <w:r>
              <w:rPr>
                <w:rFonts w:ascii="Times New Roman"/>
                <w:i/>
                <w:color w:val="231F20"/>
                <w:w w:val="170"/>
                <w:sz w:val="20"/>
              </w:rPr>
              <w:t xml:space="preserve">f </w:t>
            </w:r>
            <w:r>
              <w:rPr>
                <w:rFonts w:ascii="Times New Roman"/>
                <w:i/>
                <w:color w:val="231F20"/>
                <w:w w:val="105"/>
                <w:sz w:val="20"/>
              </w:rPr>
              <w:t>applicable)</w:t>
            </w:r>
          </w:p>
        </w:tc>
        <w:tc>
          <w:tcPr>
            <w:tcW w:w="4308" w:type="dxa"/>
            <w:gridSpan w:val="2"/>
            <w:vMerge w:val="restart"/>
            <w:tcBorders>
              <w:left w:val="single" w:sz="4" w:space="0" w:color="243D87"/>
              <w:right w:val="single" w:sz="4" w:space="0" w:color="243D87"/>
            </w:tcBorders>
          </w:tcPr>
          <w:p w:rsidR="00472B1B" w:rsidRDefault="00165A30">
            <w:pPr>
              <w:pStyle w:val="TableParagraph"/>
              <w:rPr>
                <w:rFonts w:ascii="Times New Roman"/>
                <w:sz w:val="20"/>
              </w:rPr>
            </w:pPr>
            <w:r>
              <w:rPr>
                <w:rFonts w:ascii="Times New Roman"/>
                <w:sz w:val="20"/>
              </w:rPr>
              <w:t xml:space="preserve"> </w:t>
            </w:r>
            <w:permStart w:id="787810395" w:edGrp="everyone"/>
            <w:r>
              <w:t xml:space="preserve">        </w:t>
            </w:r>
            <w:permEnd w:id="787810395"/>
          </w:p>
        </w:tc>
        <w:tc>
          <w:tcPr>
            <w:tcW w:w="4502" w:type="dxa"/>
            <w:tcBorders>
              <w:left w:val="single" w:sz="4" w:space="0" w:color="243D87"/>
            </w:tcBorders>
          </w:tcPr>
          <w:p w:rsidR="00472B1B" w:rsidRDefault="00165A30">
            <w:pPr>
              <w:pStyle w:val="TableParagraph"/>
              <w:rPr>
                <w:rFonts w:ascii="Times New Roman"/>
                <w:sz w:val="20"/>
              </w:rPr>
            </w:pPr>
            <w:r>
              <w:rPr>
                <w:rFonts w:ascii="Times New Roman"/>
                <w:sz w:val="20"/>
              </w:rPr>
              <w:t xml:space="preserve"> </w:t>
            </w:r>
            <w:permStart w:id="786901422" w:edGrp="everyone"/>
            <w:r>
              <w:t xml:space="preserve">         </w:t>
            </w:r>
            <w:permEnd w:id="786901422"/>
          </w:p>
        </w:tc>
      </w:tr>
      <w:tr w:rsidR="00472B1B">
        <w:trPr>
          <w:trHeight w:val="3377"/>
        </w:trPr>
        <w:tc>
          <w:tcPr>
            <w:tcW w:w="1724" w:type="dxa"/>
            <w:vMerge/>
            <w:tcBorders>
              <w:top w:val="nil"/>
              <w:right w:val="single" w:sz="4" w:space="0" w:color="243D87"/>
            </w:tcBorders>
            <w:shd w:val="clear" w:color="auto" w:fill="E0DFEB"/>
          </w:tcPr>
          <w:p w:rsidR="00472B1B" w:rsidRDefault="00472B1B">
            <w:pPr>
              <w:rPr>
                <w:sz w:val="2"/>
                <w:szCs w:val="2"/>
              </w:rPr>
            </w:pPr>
          </w:p>
        </w:tc>
        <w:tc>
          <w:tcPr>
            <w:tcW w:w="4308" w:type="dxa"/>
            <w:gridSpan w:val="2"/>
            <w:vMerge/>
            <w:tcBorders>
              <w:top w:val="nil"/>
              <w:left w:val="single" w:sz="4" w:space="0" w:color="243D87"/>
              <w:right w:val="single" w:sz="4" w:space="0" w:color="243D87"/>
            </w:tcBorders>
          </w:tcPr>
          <w:p w:rsidR="00472B1B" w:rsidRDefault="00472B1B">
            <w:pPr>
              <w:rPr>
                <w:sz w:val="2"/>
                <w:szCs w:val="2"/>
              </w:rPr>
            </w:pPr>
          </w:p>
        </w:tc>
        <w:tc>
          <w:tcPr>
            <w:tcW w:w="4502" w:type="dxa"/>
            <w:tcBorders>
              <w:left w:val="single" w:sz="4" w:space="0" w:color="243D87"/>
            </w:tcBorders>
          </w:tcPr>
          <w:p w:rsidR="00472B1B" w:rsidRDefault="00165A30">
            <w:pPr>
              <w:pStyle w:val="TableParagraph"/>
              <w:rPr>
                <w:rFonts w:ascii="Times New Roman"/>
                <w:sz w:val="20"/>
              </w:rPr>
            </w:pPr>
            <w:r>
              <w:rPr>
                <w:rFonts w:ascii="Times New Roman"/>
                <w:sz w:val="20"/>
              </w:rPr>
              <w:t xml:space="preserve"> </w:t>
            </w:r>
            <w:permStart w:id="1371211521" w:edGrp="everyone"/>
            <w:r>
              <w:t xml:space="preserve">        </w:t>
            </w:r>
            <w:permEnd w:id="1371211521"/>
          </w:p>
        </w:tc>
      </w:tr>
    </w:tbl>
    <w:p w:rsidR="00472B1B" w:rsidRDefault="00472B1B">
      <w:pPr>
        <w:pStyle w:val="BodyText"/>
        <w:rPr>
          <w:rFonts w:ascii="Times New Roman"/>
          <w:sz w:val="28"/>
        </w:rPr>
      </w:pPr>
    </w:p>
    <w:p w:rsidR="00472B1B" w:rsidRDefault="009C4904">
      <w:pPr>
        <w:tabs>
          <w:tab w:val="left" w:pos="7466"/>
        </w:tabs>
        <w:ind w:left="100"/>
        <w:jc w:val="both"/>
        <w:rPr>
          <w:rFonts w:ascii="Times New Roman" w:hAnsi="Times New Roman"/>
          <w:i/>
          <w:sz w:val="18"/>
        </w:rPr>
      </w:pPr>
      <w:r>
        <w:rPr>
          <w:b/>
          <w:color w:val="243D87"/>
          <w:position w:val="-4"/>
          <w:sz w:val="24"/>
        </w:rPr>
        <w:t>12</w:t>
      </w:r>
      <w:r>
        <w:rPr>
          <w:b/>
          <w:color w:val="243D87"/>
          <w:position w:val="-4"/>
          <w:sz w:val="24"/>
        </w:rPr>
        <w:tab/>
      </w:r>
      <w:r>
        <w:rPr>
          <w:rFonts w:ascii="Times New Roman" w:hAnsi="Times New Roman"/>
          <w:i/>
          <w:color w:val="243D87"/>
          <w:sz w:val="18"/>
        </w:rPr>
        <w:t>SL0923 Issue 2 09/19 | © Sports</w:t>
      </w:r>
      <w:r>
        <w:rPr>
          <w:rFonts w:ascii="Times New Roman" w:hAnsi="Times New Roman"/>
          <w:i/>
          <w:color w:val="243D87"/>
          <w:spacing w:val="28"/>
          <w:sz w:val="18"/>
        </w:rPr>
        <w:t xml:space="preserve"> </w:t>
      </w:r>
      <w:r>
        <w:rPr>
          <w:rFonts w:ascii="Times New Roman" w:hAnsi="Times New Roman"/>
          <w:i/>
          <w:color w:val="243D87"/>
          <w:sz w:val="18"/>
        </w:rPr>
        <w:t>Leaders</w:t>
      </w:r>
    </w:p>
    <w:p w:rsidR="00472B1B" w:rsidRDefault="00472B1B">
      <w:pPr>
        <w:jc w:val="both"/>
        <w:rPr>
          <w:rFonts w:ascii="Times New Roman" w:hAnsi="Times New Roman"/>
          <w:sz w:val="18"/>
        </w:rPr>
        <w:sectPr w:rsidR="00472B1B">
          <w:pgSz w:w="11910" w:h="16840"/>
          <w:pgMar w:top="500" w:right="40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84"/>
        <w:gridCol w:w="4478"/>
        <w:gridCol w:w="4472"/>
      </w:tblGrid>
      <w:tr w:rsidR="00472B1B">
        <w:trPr>
          <w:trHeight w:val="343"/>
        </w:trPr>
        <w:tc>
          <w:tcPr>
            <w:tcW w:w="10534" w:type="dxa"/>
            <w:gridSpan w:val="3"/>
            <w:shd w:val="clear" w:color="auto" w:fill="C6C6DC"/>
          </w:tcPr>
          <w:p w:rsidR="00472B1B" w:rsidRDefault="009C4904">
            <w:pPr>
              <w:pStyle w:val="TableParagraph"/>
              <w:spacing w:before="48"/>
              <w:ind w:left="4403" w:right="4394"/>
              <w:jc w:val="center"/>
              <w:rPr>
                <w:b/>
                <w:sz w:val="24"/>
              </w:rPr>
            </w:pPr>
            <w:r>
              <w:rPr>
                <w:b/>
                <w:color w:val="231F20"/>
                <w:w w:val="95"/>
                <w:sz w:val="24"/>
              </w:rPr>
              <w:t>Session Plan 3</w:t>
            </w:r>
          </w:p>
        </w:tc>
      </w:tr>
      <w:tr w:rsidR="00472B1B">
        <w:trPr>
          <w:trHeight w:val="1090"/>
        </w:trPr>
        <w:tc>
          <w:tcPr>
            <w:tcW w:w="1584" w:type="dxa"/>
            <w:tcBorders>
              <w:right w:val="single" w:sz="4" w:space="0" w:color="243D87"/>
            </w:tcBorders>
            <w:shd w:val="clear" w:color="auto" w:fill="C6C6DC"/>
          </w:tcPr>
          <w:p w:rsidR="00472B1B" w:rsidRDefault="009C4904">
            <w:pPr>
              <w:pStyle w:val="TableParagraph"/>
              <w:spacing w:before="52" w:line="254" w:lineRule="auto"/>
              <w:ind w:left="80" w:right="-11"/>
              <w:rPr>
                <w:b/>
                <w:sz w:val="20"/>
              </w:rPr>
            </w:pPr>
            <w:r>
              <w:rPr>
                <w:b/>
                <w:color w:val="231F20"/>
                <w:w w:val="90"/>
                <w:sz w:val="20"/>
              </w:rPr>
              <w:t>Purpose of</w:t>
            </w:r>
            <w:r>
              <w:rPr>
                <w:b/>
                <w:color w:val="231F20"/>
                <w:w w:val="88"/>
                <w:sz w:val="20"/>
              </w:rPr>
              <w:t xml:space="preserve"> </w:t>
            </w:r>
            <w:r>
              <w:rPr>
                <w:b/>
                <w:color w:val="231F20"/>
                <w:sz w:val="20"/>
              </w:rPr>
              <w:t>activity</w:t>
            </w:r>
          </w:p>
        </w:tc>
        <w:tc>
          <w:tcPr>
            <w:tcW w:w="4478" w:type="dxa"/>
            <w:tcBorders>
              <w:left w:val="single" w:sz="4" w:space="0" w:color="243D87"/>
              <w:right w:val="single" w:sz="4" w:space="0" w:color="243D87"/>
            </w:tcBorders>
            <w:shd w:val="clear" w:color="auto" w:fill="C6C6DC"/>
          </w:tcPr>
          <w:p w:rsidR="00472B1B" w:rsidRDefault="009C4904">
            <w:pPr>
              <w:pStyle w:val="TableParagraph"/>
              <w:spacing w:before="52"/>
              <w:ind w:left="80"/>
              <w:rPr>
                <w:b/>
                <w:sz w:val="20"/>
              </w:rPr>
            </w:pPr>
            <w:r>
              <w:rPr>
                <w:b/>
                <w:color w:val="231F20"/>
                <w:sz w:val="20"/>
              </w:rPr>
              <w:t>Name and description of activity</w:t>
            </w:r>
          </w:p>
          <w:p w:rsidR="00472B1B" w:rsidRDefault="009C4904">
            <w:pPr>
              <w:pStyle w:val="TableParagraph"/>
              <w:spacing w:before="13"/>
              <w:ind w:left="80"/>
              <w:rPr>
                <w:sz w:val="20"/>
              </w:rPr>
            </w:pPr>
            <w:r>
              <w:rPr>
                <w:color w:val="231F20"/>
                <w:sz w:val="20"/>
              </w:rPr>
              <w:t>Use written descriptions and/or diagrams</w:t>
            </w:r>
          </w:p>
        </w:tc>
        <w:tc>
          <w:tcPr>
            <w:tcW w:w="4472" w:type="dxa"/>
            <w:tcBorders>
              <w:left w:val="single" w:sz="4" w:space="0" w:color="243D87"/>
            </w:tcBorders>
            <w:shd w:val="clear" w:color="auto" w:fill="C6C6DC"/>
          </w:tcPr>
          <w:p w:rsidR="00472B1B" w:rsidRDefault="009C4904">
            <w:pPr>
              <w:pStyle w:val="TableParagraph"/>
              <w:spacing w:before="52"/>
              <w:ind w:left="80"/>
              <w:rPr>
                <w:b/>
                <w:sz w:val="20"/>
              </w:rPr>
            </w:pPr>
            <w:r>
              <w:rPr>
                <w:b/>
                <w:color w:val="231F20"/>
                <w:sz w:val="20"/>
              </w:rPr>
              <w:t>Adaptation</w:t>
            </w:r>
          </w:p>
          <w:p w:rsidR="00472B1B" w:rsidRDefault="009C4904">
            <w:pPr>
              <w:pStyle w:val="TableParagraph"/>
              <w:spacing w:before="13" w:line="254" w:lineRule="auto"/>
              <w:ind w:left="80" w:right="80"/>
              <w:rPr>
                <w:sz w:val="20"/>
              </w:rPr>
            </w:pPr>
            <w:r>
              <w:rPr>
                <w:color w:val="231F20"/>
                <w:sz w:val="20"/>
              </w:rPr>
              <w:t>Suggest 1 change to make each activity more/ less challenging</w:t>
            </w:r>
          </w:p>
        </w:tc>
      </w:tr>
      <w:tr w:rsidR="00472B1B">
        <w:trPr>
          <w:trHeight w:val="1026"/>
        </w:trPr>
        <w:tc>
          <w:tcPr>
            <w:tcW w:w="1584" w:type="dxa"/>
            <w:vMerge w:val="restart"/>
            <w:tcBorders>
              <w:right w:val="single" w:sz="4" w:space="0" w:color="243D87"/>
            </w:tcBorders>
            <w:shd w:val="clear" w:color="auto" w:fill="E0DFEB"/>
          </w:tcPr>
          <w:p w:rsidR="00472B1B" w:rsidRDefault="009C4904">
            <w:pPr>
              <w:pStyle w:val="TableParagraph"/>
              <w:spacing w:before="52" w:line="254" w:lineRule="auto"/>
              <w:ind w:left="80" w:right="-11"/>
              <w:rPr>
                <w:sz w:val="20"/>
              </w:rPr>
            </w:pPr>
            <w:r>
              <w:rPr>
                <w:color w:val="231F20"/>
                <w:sz w:val="20"/>
              </w:rPr>
              <w:t>Cool down and close</w:t>
            </w:r>
          </w:p>
        </w:tc>
        <w:tc>
          <w:tcPr>
            <w:tcW w:w="4478" w:type="dxa"/>
            <w:vMerge w:val="restart"/>
            <w:tcBorders>
              <w:left w:val="single" w:sz="4" w:space="0" w:color="243D87"/>
              <w:right w:val="single" w:sz="4" w:space="0" w:color="243D87"/>
            </w:tcBorders>
          </w:tcPr>
          <w:p w:rsidR="00472B1B" w:rsidRDefault="00165A30">
            <w:pPr>
              <w:pStyle w:val="TableParagraph"/>
              <w:rPr>
                <w:rFonts w:ascii="Times New Roman"/>
                <w:sz w:val="20"/>
              </w:rPr>
            </w:pPr>
            <w:r>
              <w:rPr>
                <w:rFonts w:ascii="Times New Roman"/>
                <w:sz w:val="20"/>
              </w:rPr>
              <w:t xml:space="preserve"> </w:t>
            </w:r>
            <w:permStart w:id="1850550480" w:edGrp="everyone"/>
            <w:r>
              <w:t xml:space="preserve">        </w:t>
            </w:r>
            <w:permEnd w:id="1850550480"/>
          </w:p>
        </w:tc>
        <w:tc>
          <w:tcPr>
            <w:tcW w:w="4472" w:type="dxa"/>
            <w:tcBorders>
              <w:left w:val="single" w:sz="4" w:space="0" w:color="243D87"/>
            </w:tcBorders>
          </w:tcPr>
          <w:p w:rsidR="00472B1B" w:rsidRDefault="00165A30">
            <w:pPr>
              <w:pStyle w:val="TableParagraph"/>
              <w:rPr>
                <w:rFonts w:ascii="Times New Roman"/>
                <w:sz w:val="20"/>
              </w:rPr>
            </w:pPr>
            <w:r>
              <w:rPr>
                <w:rFonts w:ascii="Times New Roman"/>
                <w:sz w:val="20"/>
              </w:rPr>
              <w:t xml:space="preserve"> </w:t>
            </w:r>
            <w:permStart w:id="1676429348" w:edGrp="everyone"/>
            <w:r>
              <w:t xml:space="preserve">        </w:t>
            </w:r>
            <w:permEnd w:id="1676429348"/>
          </w:p>
        </w:tc>
      </w:tr>
      <w:tr w:rsidR="00472B1B">
        <w:trPr>
          <w:trHeight w:val="1038"/>
        </w:trPr>
        <w:tc>
          <w:tcPr>
            <w:tcW w:w="1584" w:type="dxa"/>
            <w:vMerge/>
            <w:tcBorders>
              <w:top w:val="nil"/>
              <w:right w:val="single" w:sz="4" w:space="0" w:color="243D87"/>
            </w:tcBorders>
            <w:shd w:val="clear" w:color="auto" w:fill="E0DFEB"/>
          </w:tcPr>
          <w:p w:rsidR="00472B1B" w:rsidRDefault="00472B1B">
            <w:pPr>
              <w:rPr>
                <w:sz w:val="2"/>
                <w:szCs w:val="2"/>
              </w:rPr>
            </w:pPr>
          </w:p>
        </w:tc>
        <w:tc>
          <w:tcPr>
            <w:tcW w:w="4478" w:type="dxa"/>
            <w:vMerge/>
            <w:tcBorders>
              <w:top w:val="nil"/>
              <w:left w:val="single" w:sz="4" w:space="0" w:color="243D87"/>
              <w:right w:val="single" w:sz="4" w:space="0" w:color="243D87"/>
            </w:tcBorders>
          </w:tcPr>
          <w:p w:rsidR="00472B1B" w:rsidRDefault="00472B1B">
            <w:pPr>
              <w:rPr>
                <w:sz w:val="2"/>
                <w:szCs w:val="2"/>
              </w:rPr>
            </w:pPr>
          </w:p>
        </w:tc>
        <w:tc>
          <w:tcPr>
            <w:tcW w:w="4472" w:type="dxa"/>
            <w:tcBorders>
              <w:left w:val="single" w:sz="4" w:space="0" w:color="243D87"/>
            </w:tcBorders>
          </w:tcPr>
          <w:p w:rsidR="00472B1B" w:rsidRPr="00165A30" w:rsidRDefault="00165A30">
            <w:pPr>
              <w:pStyle w:val="TableParagraph"/>
            </w:pPr>
            <w:r>
              <w:t xml:space="preserve"> </w:t>
            </w:r>
            <w:permStart w:id="361179982" w:edGrp="everyone"/>
            <w:r>
              <w:t xml:space="preserve">        </w:t>
            </w:r>
            <w:permEnd w:id="361179982"/>
          </w:p>
        </w:tc>
      </w:tr>
      <w:tr w:rsidR="00472B1B">
        <w:trPr>
          <w:trHeight w:val="1770"/>
        </w:trPr>
        <w:tc>
          <w:tcPr>
            <w:tcW w:w="1584" w:type="dxa"/>
            <w:tcBorders>
              <w:right w:val="single" w:sz="4" w:space="0" w:color="243D87"/>
            </w:tcBorders>
            <w:shd w:val="clear" w:color="auto" w:fill="E0DFEB"/>
          </w:tcPr>
          <w:p w:rsidR="00472B1B" w:rsidRDefault="009C4904">
            <w:pPr>
              <w:pStyle w:val="TableParagraph"/>
              <w:spacing w:before="52" w:line="254" w:lineRule="auto"/>
              <w:ind w:left="80" w:right="236"/>
              <w:rPr>
                <w:sz w:val="20"/>
              </w:rPr>
            </w:pPr>
            <w:r>
              <w:rPr>
                <w:color w:val="231F20"/>
                <w:sz w:val="20"/>
              </w:rPr>
              <w:t>Other things to remember/</w:t>
            </w:r>
          </w:p>
          <w:p w:rsidR="00472B1B" w:rsidRDefault="009C4904">
            <w:pPr>
              <w:pStyle w:val="TableParagraph"/>
              <w:spacing w:line="254" w:lineRule="auto"/>
              <w:ind w:left="80" w:right="-11"/>
              <w:rPr>
                <w:sz w:val="20"/>
              </w:rPr>
            </w:pPr>
            <w:r>
              <w:rPr>
                <w:color w:val="231F20"/>
                <w:w w:val="105"/>
                <w:sz w:val="20"/>
              </w:rPr>
              <w:t>be aware of, e.g. safety</w:t>
            </w:r>
          </w:p>
        </w:tc>
        <w:tc>
          <w:tcPr>
            <w:tcW w:w="8950" w:type="dxa"/>
            <w:gridSpan w:val="2"/>
            <w:tcBorders>
              <w:left w:val="single" w:sz="4" w:space="0" w:color="243D87"/>
            </w:tcBorders>
          </w:tcPr>
          <w:p w:rsidR="00472B1B" w:rsidRDefault="00165A30">
            <w:pPr>
              <w:pStyle w:val="TableParagraph"/>
              <w:rPr>
                <w:rFonts w:ascii="Times New Roman"/>
                <w:sz w:val="20"/>
              </w:rPr>
            </w:pPr>
            <w:r>
              <w:rPr>
                <w:rFonts w:ascii="Times New Roman"/>
                <w:sz w:val="20"/>
              </w:rPr>
              <w:t xml:space="preserve"> </w:t>
            </w:r>
            <w:permStart w:id="826933975" w:edGrp="everyone"/>
            <w:r>
              <w:t xml:space="preserve">        </w:t>
            </w:r>
            <w:permEnd w:id="826933975"/>
          </w:p>
        </w:tc>
      </w:tr>
    </w:tbl>
    <w:p w:rsidR="00472B1B" w:rsidRDefault="00472B1B">
      <w:pPr>
        <w:pStyle w:val="BodyText"/>
        <w:spacing w:before="3" w:after="1"/>
        <w:rPr>
          <w:rFonts w:ascii="Times New Roman"/>
          <w:i/>
          <w:sz w:val="27"/>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82"/>
        <w:gridCol w:w="3690"/>
        <w:gridCol w:w="5272"/>
      </w:tblGrid>
      <w:tr w:rsidR="00472B1B">
        <w:trPr>
          <w:trHeight w:val="343"/>
        </w:trPr>
        <w:tc>
          <w:tcPr>
            <w:tcW w:w="10544" w:type="dxa"/>
            <w:gridSpan w:val="3"/>
            <w:shd w:val="clear" w:color="auto" w:fill="C6C6DC"/>
          </w:tcPr>
          <w:p w:rsidR="00472B1B" w:rsidRDefault="009C4904">
            <w:pPr>
              <w:pStyle w:val="TableParagraph"/>
              <w:spacing w:before="48"/>
              <w:ind w:left="3715" w:right="3705"/>
              <w:jc w:val="center"/>
              <w:rPr>
                <w:b/>
                <w:sz w:val="24"/>
              </w:rPr>
            </w:pPr>
            <w:r>
              <w:rPr>
                <w:b/>
                <w:color w:val="231F20"/>
                <w:sz w:val="24"/>
              </w:rPr>
              <w:t>Evaluation of the session</w:t>
            </w:r>
          </w:p>
        </w:tc>
      </w:tr>
      <w:tr w:rsidR="00472B1B">
        <w:trPr>
          <w:trHeight w:val="1587"/>
        </w:trPr>
        <w:tc>
          <w:tcPr>
            <w:tcW w:w="1582" w:type="dxa"/>
            <w:tcBorders>
              <w:right w:val="single" w:sz="4" w:space="0" w:color="243D87"/>
            </w:tcBorders>
            <w:shd w:val="clear" w:color="auto" w:fill="E0DFEB"/>
          </w:tcPr>
          <w:p w:rsidR="00472B1B" w:rsidRDefault="009C4904">
            <w:pPr>
              <w:pStyle w:val="TableParagraph"/>
              <w:spacing w:before="52" w:line="254" w:lineRule="auto"/>
              <w:ind w:left="80" w:right="49"/>
              <w:rPr>
                <w:b/>
                <w:sz w:val="20"/>
              </w:rPr>
            </w:pPr>
            <w:r>
              <w:rPr>
                <w:b/>
                <w:color w:val="231F20"/>
                <w:w w:val="95"/>
                <w:sz w:val="20"/>
              </w:rPr>
              <w:t xml:space="preserve">Evaluation </w:t>
            </w:r>
            <w:r>
              <w:rPr>
                <w:b/>
                <w:color w:val="231F20"/>
                <w:w w:val="85"/>
                <w:sz w:val="20"/>
              </w:rPr>
              <w:t>method(s) used</w:t>
            </w:r>
          </w:p>
        </w:tc>
        <w:tc>
          <w:tcPr>
            <w:tcW w:w="8962" w:type="dxa"/>
            <w:gridSpan w:val="2"/>
            <w:tcBorders>
              <w:left w:val="single" w:sz="4" w:space="0" w:color="243D87"/>
            </w:tcBorders>
          </w:tcPr>
          <w:p w:rsidR="00472B1B" w:rsidRDefault="00165A30">
            <w:pPr>
              <w:pStyle w:val="TableParagraph"/>
              <w:rPr>
                <w:rFonts w:ascii="Times New Roman"/>
                <w:sz w:val="20"/>
              </w:rPr>
            </w:pPr>
            <w:r>
              <w:rPr>
                <w:rFonts w:ascii="Times New Roman"/>
                <w:sz w:val="20"/>
              </w:rPr>
              <w:t xml:space="preserve"> </w:t>
            </w:r>
            <w:permStart w:id="1225142420" w:edGrp="everyone"/>
            <w:r>
              <w:t xml:space="preserve">        </w:t>
            </w:r>
            <w:permEnd w:id="1225142420"/>
          </w:p>
        </w:tc>
      </w:tr>
      <w:tr w:rsidR="00472B1B">
        <w:trPr>
          <w:trHeight w:val="550"/>
        </w:trPr>
        <w:tc>
          <w:tcPr>
            <w:tcW w:w="5272" w:type="dxa"/>
            <w:gridSpan w:val="2"/>
            <w:tcBorders>
              <w:right w:val="single" w:sz="4" w:space="0" w:color="243D87"/>
            </w:tcBorders>
            <w:shd w:val="clear" w:color="auto" w:fill="C6C6DC"/>
          </w:tcPr>
          <w:p w:rsidR="00472B1B" w:rsidRDefault="009C4904">
            <w:pPr>
              <w:pStyle w:val="TableParagraph"/>
              <w:spacing w:before="52"/>
              <w:ind w:left="80"/>
              <w:rPr>
                <w:b/>
                <w:sz w:val="20"/>
              </w:rPr>
            </w:pPr>
            <w:r>
              <w:rPr>
                <w:b/>
                <w:color w:val="231F20"/>
                <w:w w:val="95"/>
                <w:sz w:val="20"/>
              </w:rPr>
              <w:t>Strengths (minimum of 3)</w:t>
            </w:r>
          </w:p>
        </w:tc>
        <w:tc>
          <w:tcPr>
            <w:tcW w:w="5272" w:type="dxa"/>
            <w:tcBorders>
              <w:left w:val="single" w:sz="4" w:space="0" w:color="243D87"/>
            </w:tcBorders>
            <w:shd w:val="clear" w:color="auto" w:fill="C6C6DC"/>
          </w:tcPr>
          <w:p w:rsidR="00472B1B" w:rsidRDefault="009C4904">
            <w:pPr>
              <w:pStyle w:val="TableParagraph"/>
              <w:spacing w:before="40" w:line="240" w:lineRule="atLeast"/>
              <w:ind w:left="80" w:right="28"/>
              <w:rPr>
                <w:b/>
                <w:sz w:val="20"/>
              </w:rPr>
            </w:pPr>
            <w:r>
              <w:rPr>
                <w:b/>
                <w:color w:val="231F20"/>
                <w:w w:val="90"/>
                <w:sz w:val="20"/>
              </w:rPr>
              <w:t xml:space="preserve">Areas in need of improvement/development (minimum </w:t>
            </w:r>
            <w:r>
              <w:rPr>
                <w:b/>
                <w:color w:val="231F20"/>
                <w:sz w:val="20"/>
              </w:rPr>
              <w:t>of 3)</w:t>
            </w:r>
          </w:p>
        </w:tc>
      </w:tr>
      <w:tr w:rsidR="00472B1B">
        <w:trPr>
          <w:trHeight w:val="2714"/>
        </w:trPr>
        <w:tc>
          <w:tcPr>
            <w:tcW w:w="5272" w:type="dxa"/>
            <w:gridSpan w:val="2"/>
            <w:tcBorders>
              <w:right w:val="single" w:sz="4" w:space="0" w:color="243D87"/>
            </w:tcBorders>
          </w:tcPr>
          <w:p w:rsidR="00472B1B" w:rsidRDefault="00165A30">
            <w:pPr>
              <w:pStyle w:val="TableParagraph"/>
              <w:rPr>
                <w:rFonts w:ascii="Times New Roman"/>
                <w:sz w:val="20"/>
              </w:rPr>
            </w:pPr>
            <w:r>
              <w:rPr>
                <w:rFonts w:ascii="Times New Roman"/>
                <w:sz w:val="20"/>
              </w:rPr>
              <w:t xml:space="preserve"> </w:t>
            </w:r>
            <w:permStart w:id="869743834" w:edGrp="everyone"/>
            <w:r>
              <w:t xml:space="preserve">        </w:t>
            </w:r>
            <w:permEnd w:id="869743834"/>
          </w:p>
        </w:tc>
        <w:tc>
          <w:tcPr>
            <w:tcW w:w="5272" w:type="dxa"/>
            <w:tcBorders>
              <w:left w:val="single" w:sz="4" w:space="0" w:color="243D87"/>
            </w:tcBorders>
          </w:tcPr>
          <w:p w:rsidR="00472B1B" w:rsidRDefault="00165A30">
            <w:pPr>
              <w:pStyle w:val="TableParagraph"/>
              <w:rPr>
                <w:rFonts w:ascii="Times New Roman"/>
                <w:sz w:val="20"/>
              </w:rPr>
            </w:pPr>
            <w:r>
              <w:rPr>
                <w:rFonts w:ascii="Times New Roman"/>
                <w:sz w:val="20"/>
              </w:rPr>
              <w:t xml:space="preserve"> </w:t>
            </w:r>
            <w:permStart w:id="1066692012" w:edGrp="everyone"/>
            <w:r>
              <w:t xml:space="preserve">        </w:t>
            </w:r>
            <w:permEnd w:id="1066692012"/>
          </w:p>
        </w:tc>
      </w:tr>
      <w:tr w:rsidR="00472B1B">
        <w:trPr>
          <w:trHeight w:val="330"/>
        </w:trPr>
        <w:tc>
          <w:tcPr>
            <w:tcW w:w="5272" w:type="dxa"/>
            <w:gridSpan w:val="2"/>
            <w:tcBorders>
              <w:right w:val="single" w:sz="4" w:space="0" w:color="243D87"/>
            </w:tcBorders>
            <w:shd w:val="clear" w:color="auto" w:fill="C6C6DC"/>
          </w:tcPr>
          <w:p w:rsidR="00472B1B" w:rsidRDefault="009C4904">
            <w:pPr>
              <w:pStyle w:val="TableParagraph"/>
              <w:spacing w:before="52"/>
              <w:ind w:left="80"/>
              <w:rPr>
                <w:b/>
                <w:sz w:val="20"/>
              </w:rPr>
            </w:pPr>
            <w:r>
              <w:rPr>
                <w:b/>
                <w:color w:val="231F20"/>
                <w:sz w:val="20"/>
              </w:rPr>
              <w:t>How you plan to make improvements</w:t>
            </w:r>
          </w:p>
        </w:tc>
        <w:tc>
          <w:tcPr>
            <w:tcW w:w="5272" w:type="dxa"/>
            <w:tcBorders>
              <w:left w:val="single" w:sz="4" w:space="0" w:color="243D87"/>
            </w:tcBorders>
            <w:shd w:val="clear" w:color="auto" w:fill="C6C6DC"/>
          </w:tcPr>
          <w:p w:rsidR="00472B1B" w:rsidRDefault="009C4904">
            <w:pPr>
              <w:pStyle w:val="TableParagraph"/>
              <w:spacing w:before="52"/>
              <w:ind w:left="80"/>
              <w:rPr>
                <w:b/>
                <w:sz w:val="20"/>
              </w:rPr>
            </w:pPr>
            <w:r>
              <w:rPr>
                <w:b/>
                <w:color w:val="231F20"/>
                <w:sz w:val="20"/>
              </w:rPr>
              <w:t>How improvements will be measured</w:t>
            </w:r>
          </w:p>
        </w:tc>
      </w:tr>
      <w:tr w:rsidR="00472B1B">
        <w:trPr>
          <w:trHeight w:val="3729"/>
        </w:trPr>
        <w:tc>
          <w:tcPr>
            <w:tcW w:w="5272" w:type="dxa"/>
            <w:gridSpan w:val="2"/>
            <w:tcBorders>
              <w:right w:val="single" w:sz="4" w:space="0" w:color="243D87"/>
            </w:tcBorders>
          </w:tcPr>
          <w:p w:rsidR="00472B1B" w:rsidRDefault="00165A30">
            <w:pPr>
              <w:pStyle w:val="TableParagraph"/>
              <w:rPr>
                <w:rFonts w:ascii="Times New Roman"/>
                <w:sz w:val="20"/>
              </w:rPr>
            </w:pPr>
            <w:r>
              <w:rPr>
                <w:rFonts w:ascii="Times New Roman"/>
                <w:sz w:val="20"/>
              </w:rPr>
              <w:t xml:space="preserve"> </w:t>
            </w:r>
            <w:permStart w:id="1184782650" w:edGrp="everyone"/>
            <w:r>
              <w:t xml:space="preserve">        </w:t>
            </w:r>
            <w:permEnd w:id="1184782650"/>
          </w:p>
        </w:tc>
        <w:tc>
          <w:tcPr>
            <w:tcW w:w="5272" w:type="dxa"/>
            <w:tcBorders>
              <w:left w:val="single" w:sz="4" w:space="0" w:color="243D87"/>
            </w:tcBorders>
          </w:tcPr>
          <w:p w:rsidR="00472B1B" w:rsidRDefault="00165A30">
            <w:pPr>
              <w:pStyle w:val="TableParagraph"/>
              <w:rPr>
                <w:rFonts w:ascii="Times New Roman"/>
                <w:sz w:val="20"/>
              </w:rPr>
            </w:pPr>
            <w:r>
              <w:rPr>
                <w:rFonts w:ascii="Times New Roman"/>
                <w:sz w:val="20"/>
              </w:rPr>
              <w:t xml:space="preserve"> </w:t>
            </w:r>
            <w:permStart w:id="751522422" w:edGrp="everyone"/>
            <w:r>
              <w:t xml:space="preserve">        </w:t>
            </w:r>
            <w:permEnd w:id="751522422"/>
          </w:p>
        </w:tc>
      </w:tr>
    </w:tbl>
    <w:p w:rsidR="00472B1B" w:rsidRDefault="00472B1B">
      <w:pPr>
        <w:pStyle w:val="BodyText"/>
        <w:spacing w:before="2"/>
        <w:rPr>
          <w:rFonts w:ascii="Times New Roman"/>
          <w:i/>
          <w:sz w:val="15"/>
        </w:rPr>
      </w:pPr>
    </w:p>
    <w:p w:rsidR="00472B1B" w:rsidRDefault="009C4904">
      <w:pPr>
        <w:tabs>
          <w:tab w:val="right" w:pos="10644"/>
        </w:tabs>
        <w:spacing w:before="105"/>
        <w:ind w:left="100"/>
        <w:rPr>
          <w:b/>
          <w:sz w:val="24"/>
        </w:rPr>
      </w:pPr>
      <w:r>
        <w:rPr>
          <w:rFonts w:ascii="Times New Roman" w:hAnsi="Times New Roman"/>
          <w:i/>
          <w:color w:val="243D87"/>
          <w:position w:val="1"/>
          <w:sz w:val="18"/>
        </w:rPr>
        <w:t xml:space="preserve">SL0923 Issue 2 09/19 | © </w:t>
      </w:r>
      <w:r>
        <w:rPr>
          <w:rFonts w:ascii="Times New Roman" w:hAnsi="Times New Roman"/>
          <w:i/>
          <w:color w:val="243D87"/>
          <w:spacing w:val="2"/>
          <w:position w:val="1"/>
          <w:sz w:val="18"/>
        </w:rPr>
        <w:t xml:space="preserve"> </w:t>
      </w:r>
      <w:r>
        <w:rPr>
          <w:rFonts w:ascii="Times New Roman" w:hAnsi="Times New Roman"/>
          <w:i/>
          <w:color w:val="243D87"/>
          <w:position w:val="1"/>
          <w:sz w:val="18"/>
        </w:rPr>
        <w:t>Sports</w:t>
      </w:r>
      <w:r>
        <w:rPr>
          <w:rFonts w:ascii="Times New Roman" w:hAnsi="Times New Roman"/>
          <w:i/>
          <w:color w:val="243D87"/>
          <w:spacing w:val="-5"/>
          <w:position w:val="1"/>
          <w:sz w:val="18"/>
        </w:rPr>
        <w:t xml:space="preserve"> </w:t>
      </w:r>
      <w:r>
        <w:rPr>
          <w:rFonts w:ascii="Times New Roman" w:hAnsi="Times New Roman"/>
          <w:i/>
          <w:color w:val="243D87"/>
          <w:position w:val="1"/>
          <w:sz w:val="18"/>
        </w:rPr>
        <w:t>Leaders</w:t>
      </w:r>
      <w:r>
        <w:rPr>
          <w:rFonts w:ascii="Times New Roman" w:hAnsi="Times New Roman"/>
          <w:i/>
          <w:color w:val="243D87"/>
          <w:position w:val="1"/>
          <w:sz w:val="18"/>
        </w:rPr>
        <w:tab/>
      </w:r>
      <w:r>
        <w:rPr>
          <w:b/>
          <w:color w:val="243D87"/>
          <w:sz w:val="24"/>
        </w:rPr>
        <w:t>13</w:t>
      </w:r>
    </w:p>
    <w:p w:rsidR="00472B1B" w:rsidRDefault="00472B1B">
      <w:pPr>
        <w:rPr>
          <w:sz w:val="24"/>
        </w:rPr>
        <w:sectPr w:rsidR="00472B1B">
          <w:pgSz w:w="11910" w:h="16840"/>
          <w:pgMar w:top="660" w:right="400" w:bottom="280" w:left="580" w:header="720" w:footer="720" w:gutter="0"/>
          <w:cols w:space="720"/>
        </w:sectPr>
      </w:pPr>
    </w:p>
    <w:p w:rsidR="00472B1B" w:rsidRDefault="009C4904">
      <w:pPr>
        <w:pStyle w:val="Heading1"/>
      </w:pPr>
      <w:r>
        <w:rPr>
          <w:color w:val="40AD49"/>
          <w:w w:val="95"/>
        </w:rPr>
        <w:t>Task 2.1</w:t>
      </w:r>
    </w:p>
    <w:p w:rsidR="00472B1B" w:rsidRDefault="009C4904">
      <w:pPr>
        <w:pStyle w:val="Heading3"/>
      </w:pPr>
      <w:r>
        <w:rPr>
          <w:color w:val="40AD49"/>
        </w:rPr>
        <w:t>Plan, lead and evaluate sport/physical activity sessions</w:t>
      </w:r>
    </w:p>
    <w:p w:rsidR="00472B1B" w:rsidRDefault="00472B1B">
      <w:pPr>
        <w:pStyle w:val="BodyText"/>
        <w:spacing w:before="3"/>
        <w:rPr>
          <w:b/>
          <w:sz w:val="22"/>
        </w:rPr>
      </w:pPr>
    </w:p>
    <w:p w:rsidR="00472B1B" w:rsidRDefault="009C4904">
      <w:pPr>
        <w:ind w:left="100"/>
        <w:rPr>
          <w:sz w:val="24"/>
        </w:rPr>
      </w:pPr>
      <w:r>
        <w:rPr>
          <w:b/>
          <w:color w:val="231F20"/>
          <w:sz w:val="24"/>
        </w:rPr>
        <w:t xml:space="preserve">Practical Observation Form </w:t>
      </w:r>
      <w:r>
        <w:rPr>
          <w:color w:val="231F20"/>
          <w:sz w:val="24"/>
        </w:rPr>
        <w:t>– to be completed by the Tutor/Assessor(s)</w:t>
      </w:r>
    </w:p>
    <w:p w:rsidR="00472B1B" w:rsidRDefault="009C4904">
      <w:pPr>
        <w:pStyle w:val="Heading4"/>
        <w:spacing w:before="8" w:line="247" w:lineRule="auto"/>
        <w:rPr>
          <w:color w:val="231F20"/>
        </w:rPr>
      </w:pPr>
      <w:r>
        <w:rPr>
          <w:color w:val="231F20"/>
        </w:rPr>
        <w:t>In order to meet the course requirements, learners must be observed leading a minimum of 3 x 15 minutes sessions in different sports/physical activities.</w:t>
      </w:r>
    </w:p>
    <w:p w:rsidR="00165A30" w:rsidRDefault="00165A30">
      <w:pPr>
        <w:pStyle w:val="Heading4"/>
        <w:spacing w:before="8" w:line="247" w:lineRule="auto"/>
        <w:rPr>
          <w:color w:val="231F20"/>
        </w:rPr>
      </w:pPr>
    </w:p>
    <w:tbl>
      <w:tblPr>
        <w:tblStyle w:val="TableGrid1"/>
        <w:tblW w:w="0" w:type="auto"/>
        <w:tblInd w:w="137" w:type="dxa"/>
        <w:tblLook w:val="04A0" w:firstRow="1" w:lastRow="0" w:firstColumn="1" w:lastColumn="0" w:noHBand="0" w:noVBand="1"/>
      </w:tblPr>
      <w:tblGrid>
        <w:gridCol w:w="1843"/>
        <w:gridCol w:w="8647"/>
      </w:tblGrid>
      <w:tr w:rsidR="00165A30" w:rsidTr="00165A30">
        <w:trPr>
          <w:trHeight w:val="533"/>
        </w:trPr>
        <w:tc>
          <w:tcPr>
            <w:tcW w:w="1843" w:type="dxa"/>
            <w:shd w:val="clear" w:color="auto" w:fill="D8E9D2"/>
          </w:tcPr>
          <w:p w:rsidR="00165A30" w:rsidRDefault="00165A30" w:rsidP="00165A30">
            <w:pPr>
              <w:spacing w:before="158"/>
              <w:ind w:left="75"/>
              <w:rPr>
                <w:sz w:val="25"/>
              </w:rPr>
            </w:pPr>
            <w:r w:rsidRPr="00E06907">
              <w:rPr>
                <w:b/>
                <w:color w:val="231F20"/>
                <w:sz w:val="20"/>
                <w:szCs w:val="20"/>
              </w:rPr>
              <w:t>Learner name</w:t>
            </w:r>
          </w:p>
        </w:tc>
        <w:tc>
          <w:tcPr>
            <w:tcW w:w="8647" w:type="dxa"/>
            <w:vAlign w:val="center"/>
          </w:tcPr>
          <w:p w:rsidR="00165A30" w:rsidRDefault="00165A30" w:rsidP="00165A30">
            <w:pPr>
              <w:pStyle w:val="TableParagraph"/>
              <w:rPr>
                <w:rFonts w:ascii="Times New Roman"/>
                <w:sz w:val="20"/>
              </w:rPr>
            </w:pPr>
            <w:r>
              <w:rPr>
                <w:rFonts w:ascii="Times New Roman"/>
                <w:sz w:val="20"/>
              </w:rPr>
              <w:t xml:space="preserve"> </w:t>
            </w:r>
            <w:permStart w:id="1730026243" w:edGrp="everyone"/>
            <w:r>
              <w:t xml:space="preserve">        </w:t>
            </w:r>
            <w:permEnd w:id="1730026243"/>
          </w:p>
        </w:tc>
      </w:tr>
    </w:tbl>
    <w:p w:rsidR="00472B1B" w:rsidRDefault="00472B1B">
      <w:pPr>
        <w:pStyle w:val="BodyText"/>
        <w:spacing w:before="6" w:after="1"/>
        <w:rPr>
          <w:sz w:val="25"/>
        </w:rPr>
      </w:pPr>
    </w:p>
    <w:tbl>
      <w:tblPr>
        <w:tblW w:w="0" w:type="auto"/>
        <w:tblInd w:w="105" w:type="dxa"/>
        <w:tblBorders>
          <w:top w:val="single" w:sz="4" w:space="0" w:color="40AD49"/>
          <w:left w:val="single" w:sz="4" w:space="0" w:color="40AD49"/>
          <w:bottom w:val="single" w:sz="4" w:space="0" w:color="40AD49"/>
          <w:right w:val="single" w:sz="4" w:space="0" w:color="40AD49"/>
          <w:insideH w:val="single" w:sz="4" w:space="0" w:color="40AD49"/>
          <w:insideV w:val="single" w:sz="4" w:space="0" w:color="40AD49"/>
        </w:tblBorders>
        <w:tblLayout w:type="fixed"/>
        <w:tblCellMar>
          <w:left w:w="0" w:type="dxa"/>
          <w:right w:w="0" w:type="dxa"/>
        </w:tblCellMar>
        <w:tblLook w:val="01E0" w:firstRow="1" w:lastRow="1" w:firstColumn="1" w:lastColumn="1" w:noHBand="0" w:noVBand="0"/>
      </w:tblPr>
      <w:tblGrid>
        <w:gridCol w:w="1634"/>
        <w:gridCol w:w="2969"/>
        <w:gridCol w:w="5932"/>
      </w:tblGrid>
      <w:tr w:rsidR="00472B1B">
        <w:trPr>
          <w:trHeight w:val="386"/>
        </w:trPr>
        <w:tc>
          <w:tcPr>
            <w:tcW w:w="1634" w:type="dxa"/>
            <w:vMerge w:val="restart"/>
            <w:shd w:val="clear" w:color="auto" w:fill="D8E9D2"/>
          </w:tcPr>
          <w:p w:rsidR="00472B1B" w:rsidRDefault="009C4904">
            <w:pPr>
              <w:pStyle w:val="TableParagraph"/>
              <w:spacing w:before="52"/>
              <w:ind w:left="80"/>
              <w:rPr>
                <w:b/>
                <w:sz w:val="20"/>
              </w:rPr>
            </w:pPr>
            <w:r>
              <w:rPr>
                <w:b/>
                <w:color w:val="231F20"/>
                <w:sz w:val="20"/>
              </w:rPr>
              <w:t>Session 1</w:t>
            </w:r>
          </w:p>
        </w:tc>
        <w:tc>
          <w:tcPr>
            <w:tcW w:w="2969" w:type="dxa"/>
          </w:tcPr>
          <w:p w:rsidR="00472B1B" w:rsidRDefault="009C4904">
            <w:pPr>
              <w:pStyle w:val="TableParagraph"/>
              <w:spacing w:before="52"/>
              <w:ind w:left="79"/>
              <w:rPr>
                <w:sz w:val="20"/>
              </w:rPr>
            </w:pPr>
            <w:r>
              <w:rPr>
                <w:color w:val="231F20"/>
                <w:sz w:val="20"/>
              </w:rPr>
              <w:t>Session title</w:t>
            </w:r>
          </w:p>
        </w:tc>
        <w:tc>
          <w:tcPr>
            <w:tcW w:w="5932" w:type="dxa"/>
          </w:tcPr>
          <w:p w:rsidR="00472B1B" w:rsidRDefault="00A46D83">
            <w:pPr>
              <w:pStyle w:val="TableParagraph"/>
              <w:rPr>
                <w:rFonts w:ascii="Times New Roman"/>
                <w:sz w:val="20"/>
              </w:rPr>
            </w:pPr>
            <w:r>
              <w:rPr>
                <w:rFonts w:ascii="Times New Roman"/>
                <w:sz w:val="20"/>
              </w:rPr>
              <w:t xml:space="preserve"> </w:t>
            </w:r>
            <w:permStart w:id="277759714" w:edGrp="everyone"/>
            <w:r>
              <w:t xml:space="preserve">        </w:t>
            </w:r>
            <w:permEnd w:id="277759714"/>
          </w:p>
        </w:tc>
      </w:tr>
      <w:tr w:rsidR="00472B1B">
        <w:trPr>
          <w:trHeight w:val="386"/>
        </w:trPr>
        <w:tc>
          <w:tcPr>
            <w:tcW w:w="1634" w:type="dxa"/>
            <w:vMerge/>
            <w:tcBorders>
              <w:top w:val="nil"/>
            </w:tcBorders>
            <w:shd w:val="clear" w:color="auto" w:fill="D8E9D2"/>
          </w:tcPr>
          <w:p w:rsidR="00472B1B" w:rsidRDefault="00472B1B">
            <w:pPr>
              <w:rPr>
                <w:sz w:val="2"/>
                <w:szCs w:val="2"/>
              </w:rPr>
            </w:pPr>
          </w:p>
        </w:tc>
        <w:tc>
          <w:tcPr>
            <w:tcW w:w="2969" w:type="dxa"/>
          </w:tcPr>
          <w:p w:rsidR="00472B1B" w:rsidRDefault="009C4904">
            <w:pPr>
              <w:pStyle w:val="TableParagraph"/>
              <w:spacing w:before="52"/>
              <w:ind w:left="79"/>
              <w:rPr>
                <w:sz w:val="20"/>
              </w:rPr>
            </w:pPr>
            <w:r>
              <w:rPr>
                <w:color w:val="231F20"/>
                <w:w w:val="105"/>
                <w:sz w:val="20"/>
              </w:rPr>
              <w:t>Date of session</w:t>
            </w:r>
          </w:p>
        </w:tc>
        <w:tc>
          <w:tcPr>
            <w:tcW w:w="5932" w:type="dxa"/>
          </w:tcPr>
          <w:p w:rsidR="00472B1B" w:rsidRDefault="00A46D83">
            <w:pPr>
              <w:pStyle w:val="TableParagraph"/>
              <w:rPr>
                <w:rFonts w:ascii="Times New Roman"/>
                <w:sz w:val="20"/>
              </w:rPr>
            </w:pPr>
            <w:r>
              <w:rPr>
                <w:rFonts w:ascii="Times New Roman"/>
                <w:sz w:val="20"/>
              </w:rPr>
              <w:t xml:space="preserve"> </w:t>
            </w:r>
            <w:permStart w:id="1769095921" w:edGrp="everyone"/>
            <w:r>
              <w:t xml:space="preserve">        </w:t>
            </w:r>
            <w:permEnd w:id="1769095921"/>
          </w:p>
        </w:tc>
      </w:tr>
      <w:tr w:rsidR="00472B1B">
        <w:trPr>
          <w:trHeight w:val="386"/>
        </w:trPr>
        <w:tc>
          <w:tcPr>
            <w:tcW w:w="1634" w:type="dxa"/>
            <w:vMerge w:val="restart"/>
            <w:shd w:val="clear" w:color="auto" w:fill="D8E9D2"/>
          </w:tcPr>
          <w:p w:rsidR="00472B1B" w:rsidRDefault="009C4904">
            <w:pPr>
              <w:pStyle w:val="TableParagraph"/>
              <w:spacing w:before="52"/>
              <w:ind w:left="80"/>
              <w:rPr>
                <w:b/>
                <w:sz w:val="20"/>
              </w:rPr>
            </w:pPr>
            <w:r>
              <w:rPr>
                <w:b/>
                <w:color w:val="231F20"/>
                <w:w w:val="95"/>
                <w:sz w:val="20"/>
              </w:rPr>
              <w:t>Session 2</w:t>
            </w:r>
          </w:p>
        </w:tc>
        <w:tc>
          <w:tcPr>
            <w:tcW w:w="2969" w:type="dxa"/>
          </w:tcPr>
          <w:p w:rsidR="00472B1B" w:rsidRDefault="009C4904">
            <w:pPr>
              <w:pStyle w:val="TableParagraph"/>
              <w:spacing w:before="52"/>
              <w:ind w:left="79"/>
              <w:rPr>
                <w:sz w:val="20"/>
              </w:rPr>
            </w:pPr>
            <w:r>
              <w:rPr>
                <w:color w:val="231F20"/>
                <w:sz w:val="20"/>
              </w:rPr>
              <w:t>Session title</w:t>
            </w:r>
          </w:p>
        </w:tc>
        <w:tc>
          <w:tcPr>
            <w:tcW w:w="5932" w:type="dxa"/>
          </w:tcPr>
          <w:p w:rsidR="00472B1B" w:rsidRDefault="00A46D83">
            <w:pPr>
              <w:pStyle w:val="TableParagraph"/>
              <w:rPr>
                <w:rFonts w:ascii="Times New Roman"/>
                <w:sz w:val="20"/>
              </w:rPr>
            </w:pPr>
            <w:r>
              <w:rPr>
                <w:rFonts w:ascii="Times New Roman"/>
                <w:sz w:val="20"/>
              </w:rPr>
              <w:t xml:space="preserve"> </w:t>
            </w:r>
            <w:permStart w:id="198772966" w:edGrp="everyone"/>
            <w:r>
              <w:t xml:space="preserve">        </w:t>
            </w:r>
            <w:permEnd w:id="198772966"/>
          </w:p>
        </w:tc>
      </w:tr>
      <w:tr w:rsidR="00472B1B">
        <w:trPr>
          <w:trHeight w:val="386"/>
        </w:trPr>
        <w:tc>
          <w:tcPr>
            <w:tcW w:w="1634" w:type="dxa"/>
            <w:vMerge/>
            <w:tcBorders>
              <w:top w:val="nil"/>
            </w:tcBorders>
            <w:shd w:val="clear" w:color="auto" w:fill="D8E9D2"/>
          </w:tcPr>
          <w:p w:rsidR="00472B1B" w:rsidRDefault="00472B1B">
            <w:pPr>
              <w:rPr>
                <w:sz w:val="2"/>
                <w:szCs w:val="2"/>
              </w:rPr>
            </w:pPr>
          </w:p>
        </w:tc>
        <w:tc>
          <w:tcPr>
            <w:tcW w:w="2969" w:type="dxa"/>
          </w:tcPr>
          <w:p w:rsidR="00472B1B" w:rsidRDefault="009C4904">
            <w:pPr>
              <w:pStyle w:val="TableParagraph"/>
              <w:spacing w:before="52"/>
              <w:ind w:left="79"/>
              <w:rPr>
                <w:sz w:val="20"/>
              </w:rPr>
            </w:pPr>
            <w:r>
              <w:rPr>
                <w:color w:val="231F20"/>
                <w:w w:val="105"/>
                <w:sz w:val="20"/>
              </w:rPr>
              <w:t>Date of session</w:t>
            </w:r>
          </w:p>
        </w:tc>
        <w:tc>
          <w:tcPr>
            <w:tcW w:w="5932" w:type="dxa"/>
          </w:tcPr>
          <w:p w:rsidR="00472B1B" w:rsidRDefault="00A46D83">
            <w:pPr>
              <w:pStyle w:val="TableParagraph"/>
              <w:rPr>
                <w:rFonts w:ascii="Times New Roman"/>
                <w:sz w:val="20"/>
              </w:rPr>
            </w:pPr>
            <w:r>
              <w:rPr>
                <w:rFonts w:ascii="Times New Roman"/>
                <w:sz w:val="20"/>
              </w:rPr>
              <w:t xml:space="preserve"> </w:t>
            </w:r>
            <w:permStart w:id="1079984553" w:edGrp="everyone"/>
            <w:r>
              <w:t xml:space="preserve">        </w:t>
            </w:r>
            <w:permEnd w:id="1079984553"/>
          </w:p>
        </w:tc>
      </w:tr>
      <w:tr w:rsidR="00472B1B">
        <w:trPr>
          <w:trHeight w:val="386"/>
        </w:trPr>
        <w:tc>
          <w:tcPr>
            <w:tcW w:w="1634" w:type="dxa"/>
            <w:vMerge w:val="restart"/>
            <w:shd w:val="clear" w:color="auto" w:fill="D8E9D2"/>
          </w:tcPr>
          <w:p w:rsidR="00472B1B" w:rsidRDefault="009C4904">
            <w:pPr>
              <w:pStyle w:val="TableParagraph"/>
              <w:spacing w:before="52"/>
              <w:ind w:left="80"/>
              <w:rPr>
                <w:b/>
                <w:sz w:val="20"/>
              </w:rPr>
            </w:pPr>
            <w:r>
              <w:rPr>
                <w:b/>
                <w:color w:val="231F20"/>
                <w:w w:val="95"/>
                <w:sz w:val="20"/>
              </w:rPr>
              <w:t>Session 3</w:t>
            </w:r>
          </w:p>
        </w:tc>
        <w:tc>
          <w:tcPr>
            <w:tcW w:w="2969" w:type="dxa"/>
          </w:tcPr>
          <w:p w:rsidR="00472B1B" w:rsidRDefault="009C4904">
            <w:pPr>
              <w:pStyle w:val="TableParagraph"/>
              <w:spacing w:before="52"/>
              <w:ind w:left="79"/>
              <w:rPr>
                <w:sz w:val="20"/>
              </w:rPr>
            </w:pPr>
            <w:r>
              <w:rPr>
                <w:color w:val="231F20"/>
                <w:sz w:val="20"/>
              </w:rPr>
              <w:t>Session title</w:t>
            </w:r>
          </w:p>
        </w:tc>
        <w:tc>
          <w:tcPr>
            <w:tcW w:w="5932" w:type="dxa"/>
          </w:tcPr>
          <w:p w:rsidR="00472B1B" w:rsidRDefault="00A46D83">
            <w:pPr>
              <w:pStyle w:val="TableParagraph"/>
              <w:rPr>
                <w:rFonts w:ascii="Times New Roman"/>
                <w:sz w:val="20"/>
              </w:rPr>
            </w:pPr>
            <w:r>
              <w:rPr>
                <w:rFonts w:ascii="Times New Roman"/>
                <w:sz w:val="20"/>
              </w:rPr>
              <w:t xml:space="preserve"> </w:t>
            </w:r>
            <w:permStart w:id="1460810300" w:edGrp="everyone"/>
            <w:r>
              <w:t xml:space="preserve">        </w:t>
            </w:r>
            <w:permEnd w:id="1460810300"/>
          </w:p>
        </w:tc>
      </w:tr>
      <w:tr w:rsidR="00472B1B">
        <w:trPr>
          <w:trHeight w:val="386"/>
        </w:trPr>
        <w:tc>
          <w:tcPr>
            <w:tcW w:w="1634" w:type="dxa"/>
            <w:vMerge/>
            <w:tcBorders>
              <w:top w:val="nil"/>
            </w:tcBorders>
            <w:shd w:val="clear" w:color="auto" w:fill="D8E9D2"/>
          </w:tcPr>
          <w:p w:rsidR="00472B1B" w:rsidRDefault="00472B1B">
            <w:pPr>
              <w:rPr>
                <w:sz w:val="2"/>
                <w:szCs w:val="2"/>
              </w:rPr>
            </w:pPr>
          </w:p>
        </w:tc>
        <w:tc>
          <w:tcPr>
            <w:tcW w:w="2969" w:type="dxa"/>
          </w:tcPr>
          <w:p w:rsidR="00472B1B" w:rsidRDefault="009C4904">
            <w:pPr>
              <w:pStyle w:val="TableParagraph"/>
              <w:spacing w:before="52"/>
              <w:ind w:left="79"/>
              <w:rPr>
                <w:sz w:val="20"/>
              </w:rPr>
            </w:pPr>
            <w:r>
              <w:rPr>
                <w:color w:val="231F20"/>
                <w:w w:val="105"/>
                <w:sz w:val="20"/>
              </w:rPr>
              <w:t>Date of session</w:t>
            </w:r>
          </w:p>
        </w:tc>
        <w:tc>
          <w:tcPr>
            <w:tcW w:w="5932" w:type="dxa"/>
          </w:tcPr>
          <w:p w:rsidR="00472B1B" w:rsidRDefault="00A46D83">
            <w:pPr>
              <w:pStyle w:val="TableParagraph"/>
              <w:rPr>
                <w:rFonts w:ascii="Times New Roman"/>
                <w:sz w:val="20"/>
              </w:rPr>
            </w:pPr>
            <w:r>
              <w:rPr>
                <w:rFonts w:ascii="Times New Roman"/>
                <w:sz w:val="20"/>
              </w:rPr>
              <w:t xml:space="preserve"> </w:t>
            </w:r>
            <w:permStart w:id="1628773539" w:edGrp="everyone"/>
            <w:r>
              <w:t xml:space="preserve">        </w:t>
            </w:r>
            <w:permEnd w:id="1628773539"/>
          </w:p>
        </w:tc>
      </w:tr>
    </w:tbl>
    <w:p w:rsidR="00472B1B" w:rsidRDefault="00472B1B">
      <w:pPr>
        <w:pStyle w:val="BodyText"/>
        <w:spacing w:before="1" w:after="1"/>
        <w:rPr>
          <w:sz w:val="28"/>
        </w:rPr>
      </w:pPr>
    </w:p>
    <w:tbl>
      <w:tblPr>
        <w:tblW w:w="0" w:type="auto"/>
        <w:tblInd w:w="105" w:type="dxa"/>
        <w:tblBorders>
          <w:top w:val="single" w:sz="4" w:space="0" w:color="40AD49"/>
          <w:left w:val="single" w:sz="4" w:space="0" w:color="40AD49"/>
          <w:bottom w:val="single" w:sz="4" w:space="0" w:color="40AD49"/>
          <w:right w:val="single" w:sz="4" w:space="0" w:color="40AD49"/>
          <w:insideH w:val="single" w:sz="4" w:space="0" w:color="40AD49"/>
          <w:insideV w:val="single" w:sz="4" w:space="0" w:color="40AD49"/>
        </w:tblBorders>
        <w:tblLayout w:type="fixed"/>
        <w:tblCellMar>
          <w:left w:w="0" w:type="dxa"/>
          <w:right w:w="0" w:type="dxa"/>
        </w:tblCellMar>
        <w:tblLook w:val="01E0" w:firstRow="1" w:lastRow="1" w:firstColumn="1" w:lastColumn="1" w:noHBand="0" w:noVBand="0"/>
      </w:tblPr>
      <w:tblGrid>
        <w:gridCol w:w="2064"/>
        <w:gridCol w:w="1332"/>
        <w:gridCol w:w="7138"/>
      </w:tblGrid>
      <w:tr w:rsidR="00472B1B">
        <w:trPr>
          <w:trHeight w:val="794"/>
        </w:trPr>
        <w:tc>
          <w:tcPr>
            <w:tcW w:w="10534" w:type="dxa"/>
            <w:gridSpan w:val="3"/>
            <w:shd w:val="clear" w:color="auto" w:fill="D8E9D2"/>
          </w:tcPr>
          <w:p w:rsidR="00472B1B" w:rsidRDefault="009C4904">
            <w:pPr>
              <w:pStyle w:val="TableParagraph"/>
              <w:spacing w:before="52"/>
              <w:ind w:left="80"/>
              <w:rPr>
                <w:b/>
                <w:sz w:val="20"/>
              </w:rPr>
            </w:pPr>
            <w:r>
              <w:rPr>
                <w:b/>
                <w:color w:val="231F20"/>
                <w:sz w:val="20"/>
              </w:rPr>
              <w:t>The learner must be assessed demonstrating the following assessment criteria</w:t>
            </w:r>
          </w:p>
          <w:p w:rsidR="00472B1B" w:rsidRDefault="009C4904">
            <w:pPr>
              <w:pStyle w:val="TableParagraph"/>
              <w:spacing w:before="13"/>
              <w:ind w:left="80"/>
              <w:rPr>
                <w:sz w:val="20"/>
              </w:rPr>
            </w:pPr>
            <w:r>
              <w:rPr>
                <w:color w:val="231F20"/>
                <w:sz w:val="20"/>
              </w:rPr>
              <w:t>The parts of the assessment criteria need to be met at least once across the 3 observed sessions</w:t>
            </w:r>
          </w:p>
        </w:tc>
      </w:tr>
      <w:tr w:rsidR="00472B1B">
        <w:trPr>
          <w:trHeight w:val="745"/>
        </w:trPr>
        <w:tc>
          <w:tcPr>
            <w:tcW w:w="2064" w:type="dxa"/>
            <w:shd w:val="clear" w:color="auto" w:fill="D8E9D2"/>
          </w:tcPr>
          <w:p w:rsidR="00472B1B" w:rsidRDefault="009C4904">
            <w:pPr>
              <w:pStyle w:val="TableParagraph"/>
              <w:spacing w:before="52" w:line="254" w:lineRule="auto"/>
              <w:ind w:left="80"/>
              <w:rPr>
                <w:b/>
                <w:sz w:val="20"/>
              </w:rPr>
            </w:pPr>
            <w:r>
              <w:rPr>
                <w:b/>
                <w:color w:val="231F20"/>
                <w:w w:val="85"/>
                <w:sz w:val="20"/>
              </w:rPr>
              <w:t xml:space="preserve">Assessment criteria/ </w:t>
            </w:r>
            <w:r>
              <w:rPr>
                <w:b/>
                <w:color w:val="231F20"/>
                <w:sz w:val="20"/>
              </w:rPr>
              <w:t>Action required</w:t>
            </w:r>
          </w:p>
        </w:tc>
        <w:tc>
          <w:tcPr>
            <w:tcW w:w="1332" w:type="dxa"/>
            <w:shd w:val="clear" w:color="auto" w:fill="D8E9D2"/>
          </w:tcPr>
          <w:p w:rsidR="00472B1B" w:rsidRDefault="009C4904">
            <w:pPr>
              <w:pStyle w:val="TableParagraph"/>
              <w:spacing w:before="52" w:line="254" w:lineRule="auto"/>
              <w:ind w:left="80" w:right="405"/>
              <w:rPr>
                <w:b/>
                <w:sz w:val="20"/>
              </w:rPr>
            </w:pPr>
            <w:r>
              <w:rPr>
                <w:b/>
                <w:color w:val="231F20"/>
                <w:sz w:val="20"/>
              </w:rPr>
              <w:t xml:space="preserve">Date </w:t>
            </w:r>
            <w:r>
              <w:rPr>
                <w:b/>
                <w:color w:val="231F20"/>
                <w:w w:val="90"/>
                <w:sz w:val="20"/>
              </w:rPr>
              <w:t>achieved</w:t>
            </w:r>
          </w:p>
        </w:tc>
        <w:tc>
          <w:tcPr>
            <w:tcW w:w="7138" w:type="dxa"/>
            <w:shd w:val="clear" w:color="auto" w:fill="D8E9D2"/>
          </w:tcPr>
          <w:p w:rsidR="00472B1B" w:rsidRDefault="009C4904">
            <w:pPr>
              <w:pStyle w:val="TableParagraph"/>
              <w:spacing w:before="52"/>
              <w:ind w:left="80"/>
              <w:rPr>
                <w:b/>
                <w:sz w:val="20"/>
              </w:rPr>
            </w:pPr>
            <w:r>
              <w:rPr>
                <w:b/>
                <w:color w:val="231F20"/>
                <w:sz w:val="20"/>
              </w:rPr>
              <w:t>Notes on observations</w:t>
            </w:r>
          </w:p>
        </w:tc>
      </w:tr>
      <w:tr w:rsidR="00165A30">
        <w:trPr>
          <w:trHeight w:val="280"/>
        </w:trPr>
        <w:tc>
          <w:tcPr>
            <w:tcW w:w="2064" w:type="dxa"/>
            <w:tcBorders>
              <w:bottom w:val="nil"/>
            </w:tcBorders>
            <w:shd w:val="clear" w:color="auto" w:fill="EAF3E6"/>
          </w:tcPr>
          <w:p w:rsidR="00165A30" w:rsidRDefault="00165A30" w:rsidP="00165A30">
            <w:pPr>
              <w:pStyle w:val="TableParagraph"/>
              <w:spacing w:before="52" w:line="208" w:lineRule="exact"/>
              <w:ind w:left="80"/>
              <w:rPr>
                <w:sz w:val="20"/>
              </w:rPr>
            </w:pPr>
            <w:r>
              <w:rPr>
                <w:color w:val="231F20"/>
                <w:sz w:val="20"/>
              </w:rPr>
              <w:t>Start the session</w:t>
            </w:r>
          </w:p>
        </w:tc>
        <w:tc>
          <w:tcPr>
            <w:tcW w:w="1332" w:type="dxa"/>
            <w:vMerge w:val="restart"/>
          </w:tcPr>
          <w:p w:rsidR="00165A30" w:rsidRDefault="00165A30" w:rsidP="00165A30">
            <w:pPr>
              <w:pStyle w:val="TableParagraph"/>
              <w:rPr>
                <w:rFonts w:ascii="Times New Roman"/>
                <w:sz w:val="20"/>
              </w:rPr>
            </w:pPr>
            <w:r>
              <w:rPr>
                <w:rFonts w:ascii="Times New Roman"/>
                <w:sz w:val="20"/>
              </w:rPr>
              <w:t xml:space="preserve"> </w:t>
            </w:r>
            <w:permStart w:id="1679565194" w:edGrp="everyone"/>
            <w:r>
              <w:t xml:space="preserve">        </w:t>
            </w:r>
            <w:permEnd w:id="1679565194"/>
          </w:p>
        </w:tc>
        <w:tc>
          <w:tcPr>
            <w:tcW w:w="7138" w:type="dxa"/>
            <w:vMerge w:val="restart"/>
          </w:tcPr>
          <w:p w:rsidR="00165A30" w:rsidRDefault="00165A30" w:rsidP="00165A30">
            <w:pPr>
              <w:pStyle w:val="TableParagraph"/>
              <w:rPr>
                <w:rFonts w:ascii="Times New Roman"/>
                <w:sz w:val="20"/>
              </w:rPr>
            </w:pPr>
            <w:r>
              <w:rPr>
                <w:rFonts w:ascii="Times New Roman"/>
                <w:sz w:val="20"/>
              </w:rPr>
              <w:t xml:space="preserve"> </w:t>
            </w:r>
            <w:permStart w:id="1353204468" w:edGrp="everyone"/>
            <w:r>
              <w:t xml:space="preserve">        </w:t>
            </w:r>
            <w:permEnd w:id="1353204468"/>
          </w:p>
        </w:tc>
      </w:tr>
      <w:tr w:rsidR="00165A30">
        <w:trPr>
          <w:trHeight w:val="890"/>
        </w:trPr>
        <w:tc>
          <w:tcPr>
            <w:tcW w:w="2064" w:type="dxa"/>
            <w:tcBorders>
              <w:top w:val="nil"/>
            </w:tcBorders>
            <w:shd w:val="clear" w:color="auto" w:fill="EAF3E6"/>
          </w:tcPr>
          <w:p w:rsidR="00165A30" w:rsidRDefault="00165A30" w:rsidP="00165A30">
            <w:pPr>
              <w:pStyle w:val="TableParagraph"/>
              <w:spacing w:before="2"/>
              <w:ind w:left="80"/>
              <w:rPr>
                <w:sz w:val="20"/>
              </w:rPr>
            </w:pPr>
            <w:r>
              <w:rPr>
                <w:color w:val="231F20"/>
                <w:w w:val="110"/>
                <w:sz w:val="20"/>
              </w:rPr>
              <w:t>effectively</w:t>
            </w:r>
          </w:p>
        </w:tc>
        <w:tc>
          <w:tcPr>
            <w:tcW w:w="1332" w:type="dxa"/>
            <w:vMerge/>
            <w:tcBorders>
              <w:top w:val="nil"/>
            </w:tcBorders>
          </w:tcPr>
          <w:p w:rsidR="00165A30" w:rsidRDefault="00165A30" w:rsidP="00165A30">
            <w:pPr>
              <w:rPr>
                <w:sz w:val="2"/>
                <w:szCs w:val="2"/>
              </w:rPr>
            </w:pPr>
          </w:p>
        </w:tc>
        <w:tc>
          <w:tcPr>
            <w:tcW w:w="7138" w:type="dxa"/>
            <w:vMerge/>
            <w:tcBorders>
              <w:top w:val="nil"/>
            </w:tcBorders>
          </w:tcPr>
          <w:p w:rsidR="00165A30" w:rsidRDefault="00165A30" w:rsidP="00165A30">
            <w:pPr>
              <w:rPr>
                <w:sz w:val="2"/>
                <w:szCs w:val="2"/>
              </w:rPr>
            </w:pPr>
          </w:p>
        </w:tc>
      </w:tr>
      <w:tr w:rsidR="00165A30">
        <w:trPr>
          <w:trHeight w:val="280"/>
        </w:trPr>
        <w:tc>
          <w:tcPr>
            <w:tcW w:w="2064" w:type="dxa"/>
            <w:tcBorders>
              <w:bottom w:val="nil"/>
            </w:tcBorders>
            <w:shd w:val="clear" w:color="auto" w:fill="EAF3E6"/>
          </w:tcPr>
          <w:p w:rsidR="00165A30" w:rsidRDefault="00165A30" w:rsidP="00165A30">
            <w:pPr>
              <w:pStyle w:val="TableParagraph"/>
              <w:spacing w:before="52" w:line="208" w:lineRule="exact"/>
              <w:ind w:left="80"/>
              <w:rPr>
                <w:sz w:val="20"/>
              </w:rPr>
            </w:pPr>
            <w:r>
              <w:rPr>
                <w:color w:val="231F20"/>
                <w:w w:val="105"/>
                <w:sz w:val="20"/>
              </w:rPr>
              <w:t>Manage the</w:t>
            </w:r>
          </w:p>
        </w:tc>
        <w:tc>
          <w:tcPr>
            <w:tcW w:w="1332" w:type="dxa"/>
            <w:vMerge w:val="restart"/>
          </w:tcPr>
          <w:p w:rsidR="00165A30" w:rsidRDefault="00165A30" w:rsidP="00165A30">
            <w:pPr>
              <w:pStyle w:val="TableParagraph"/>
              <w:rPr>
                <w:rFonts w:ascii="Times New Roman"/>
                <w:sz w:val="20"/>
              </w:rPr>
            </w:pPr>
            <w:r>
              <w:rPr>
                <w:rFonts w:ascii="Times New Roman"/>
                <w:sz w:val="20"/>
              </w:rPr>
              <w:t xml:space="preserve"> </w:t>
            </w:r>
            <w:permStart w:id="1887335250" w:edGrp="everyone"/>
            <w:r>
              <w:t xml:space="preserve">        </w:t>
            </w:r>
            <w:permEnd w:id="1887335250"/>
          </w:p>
        </w:tc>
        <w:tc>
          <w:tcPr>
            <w:tcW w:w="7138" w:type="dxa"/>
            <w:vMerge/>
            <w:tcBorders>
              <w:top w:val="nil"/>
            </w:tcBorders>
          </w:tcPr>
          <w:p w:rsidR="00165A30" w:rsidRDefault="00165A30" w:rsidP="00165A30">
            <w:pPr>
              <w:rPr>
                <w:sz w:val="2"/>
                <w:szCs w:val="2"/>
              </w:rPr>
            </w:pPr>
          </w:p>
        </w:tc>
      </w:tr>
      <w:tr w:rsidR="00165A30">
        <w:trPr>
          <w:trHeight w:val="230"/>
        </w:trPr>
        <w:tc>
          <w:tcPr>
            <w:tcW w:w="2064" w:type="dxa"/>
            <w:tcBorders>
              <w:top w:val="nil"/>
              <w:bottom w:val="nil"/>
            </w:tcBorders>
            <w:shd w:val="clear" w:color="auto" w:fill="EAF3E6"/>
          </w:tcPr>
          <w:p w:rsidR="00165A30" w:rsidRDefault="00165A30" w:rsidP="00165A30">
            <w:pPr>
              <w:pStyle w:val="TableParagraph"/>
              <w:spacing w:before="2" w:line="208" w:lineRule="exact"/>
              <w:ind w:left="80"/>
              <w:rPr>
                <w:sz w:val="20"/>
              </w:rPr>
            </w:pPr>
            <w:r>
              <w:rPr>
                <w:color w:val="231F20"/>
                <w:sz w:val="20"/>
              </w:rPr>
              <w:t>structure, pace and</w:t>
            </w:r>
          </w:p>
        </w:tc>
        <w:tc>
          <w:tcPr>
            <w:tcW w:w="1332" w:type="dxa"/>
            <w:vMerge/>
            <w:tcBorders>
              <w:top w:val="nil"/>
            </w:tcBorders>
          </w:tcPr>
          <w:p w:rsidR="00165A30" w:rsidRDefault="00165A30" w:rsidP="00165A30">
            <w:pPr>
              <w:rPr>
                <w:sz w:val="2"/>
                <w:szCs w:val="2"/>
              </w:rPr>
            </w:pPr>
          </w:p>
        </w:tc>
        <w:tc>
          <w:tcPr>
            <w:tcW w:w="7138" w:type="dxa"/>
            <w:vMerge/>
            <w:tcBorders>
              <w:top w:val="nil"/>
            </w:tcBorders>
          </w:tcPr>
          <w:p w:rsidR="00165A30" w:rsidRDefault="00165A30" w:rsidP="00165A30">
            <w:pPr>
              <w:rPr>
                <w:sz w:val="2"/>
                <w:szCs w:val="2"/>
              </w:rPr>
            </w:pPr>
          </w:p>
        </w:tc>
      </w:tr>
      <w:tr w:rsidR="00165A30">
        <w:trPr>
          <w:trHeight w:val="650"/>
        </w:trPr>
        <w:tc>
          <w:tcPr>
            <w:tcW w:w="2064" w:type="dxa"/>
            <w:tcBorders>
              <w:top w:val="nil"/>
            </w:tcBorders>
            <w:shd w:val="clear" w:color="auto" w:fill="EAF3E6"/>
          </w:tcPr>
          <w:p w:rsidR="00165A30" w:rsidRDefault="00165A30" w:rsidP="00165A30">
            <w:pPr>
              <w:pStyle w:val="TableParagraph"/>
              <w:spacing w:before="2"/>
              <w:ind w:left="80"/>
              <w:rPr>
                <w:sz w:val="20"/>
              </w:rPr>
            </w:pPr>
            <w:r>
              <w:rPr>
                <w:color w:val="231F20"/>
                <w:w w:val="105"/>
                <w:sz w:val="20"/>
              </w:rPr>
              <w:t>flow of the session</w:t>
            </w:r>
          </w:p>
        </w:tc>
        <w:tc>
          <w:tcPr>
            <w:tcW w:w="1332" w:type="dxa"/>
            <w:vMerge/>
            <w:tcBorders>
              <w:top w:val="nil"/>
            </w:tcBorders>
          </w:tcPr>
          <w:p w:rsidR="00165A30" w:rsidRDefault="00165A30" w:rsidP="00165A30">
            <w:pPr>
              <w:rPr>
                <w:sz w:val="2"/>
                <w:szCs w:val="2"/>
              </w:rPr>
            </w:pPr>
          </w:p>
        </w:tc>
        <w:tc>
          <w:tcPr>
            <w:tcW w:w="7138" w:type="dxa"/>
            <w:vMerge/>
            <w:tcBorders>
              <w:top w:val="nil"/>
            </w:tcBorders>
          </w:tcPr>
          <w:p w:rsidR="00165A30" w:rsidRDefault="00165A30" w:rsidP="00165A30">
            <w:pPr>
              <w:rPr>
                <w:sz w:val="2"/>
                <w:szCs w:val="2"/>
              </w:rPr>
            </w:pPr>
          </w:p>
        </w:tc>
      </w:tr>
      <w:tr w:rsidR="00165A30">
        <w:trPr>
          <w:trHeight w:val="280"/>
        </w:trPr>
        <w:tc>
          <w:tcPr>
            <w:tcW w:w="2064" w:type="dxa"/>
            <w:tcBorders>
              <w:bottom w:val="nil"/>
            </w:tcBorders>
            <w:shd w:val="clear" w:color="auto" w:fill="EAF3E6"/>
          </w:tcPr>
          <w:p w:rsidR="00165A30" w:rsidRDefault="00165A30" w:rsidP="00165A30">
            <w:pPr>
              <w:pStyle w:val="TableParagraph"/>
              <w:spacing w:before="52" w:line="208" w:lineRule="exact"/>
              <w:ind w:left="80"/>
              <w:rPr>
                <w:sz w:val="20"/>
              </w:rPr>
            </w:pPr>
            <w:r>
              <w:rPr>
                <w:color w:val="231F20"/>
                <w:sz w:val="20"/>
              </w:rPr>
              <w:t>Use at least 3</w:t>
            </w:r>
          </w:p>
        </w:tc>
        <w:tc>
          <w:tcPr>
            <w:tcW w:w="1332" w:type="dxa"/>
            <w:vMerge w:val="restart"/>
          </w:tcPr>
          <w:p w:rsidR="00165A30" w:rsidRDefault="00165A30" w:rsidP="00165A30">
            <w:pPr>
              <w:pStyle w:val="TableParagraph"/>
              <w:rPr>
                <w:rFonts w:ascii="Times New Roman"/>
                <w:sz w:val="20"/>
              </w:rPr>
            </w:pPr>
            <w:r>
              <w:rPr>
                <w:rFonts w:ascii="Times New Roman"/>
                <w:sz w:val="20"/>
              </w:rPr>
              <w:t xml:space="preserve"> </w:t>
            </w:r>
            <w:permStart w:id="161304494" w:edGrp="everyone"/>
            <w:r>
              <w:t xml:space="preserve">        </w:t>
            </w:r>
            <w:permEnd w:id="161304494"/>
          </w:p>
        </w:tc>
        <w:tc>
          <w:tcPr>
            <w:tcW w:w="7138" w:type="dxa"/>
            <w:vMerge/>
            <w:tcBorders>
              <w:top w:val="nil"/>
            </w:tcBorders>
          </w:tcPr>
          <w:p w:rsidR="00165A30" w:rsidRDefault="00165A30" w:rsidP="00165A30">
            <w:pPr>
              <w:rPr>
                <w:sz w:val="2"/>
                <w:szCs w:val="2"/>
              </w:rPr>
            </w:pPr>
          </w:p>
        </w:tc>
      </w:tr>
      <w:tr w:rsidR="00165A30">
        <w:trPr>
          <w:trHeight w:val="230"/>
        </w:trPr>
        <w:tc>
          <w:tcPr>
            <w:tcW w:w="2064" w:type="dxa"/>
            <w:tcBorders>
              <w:top w:val="nil"/>
              <w:bottom w:val="nil"/>
            </w:tcBorders>
            <w:shd w:val="clear" w:color="auto" w:fill="EAF3E6"/>
          </w:tcPr>
          <w:p w:rsidR="00165A30" w:rsidRDefault="00165A30" w:rsidP="00165A30">
            <w:pPr>
              <w:pStyle w:val="TableParagraph"/>
              <w:spacing w:before="2" w:line="208" w:lineRule="exact"/>
              <w:ind w:left="80"/>
              <w:rPr>
                <w:sz w:val="20"/>
              </w:rPr>
            </w:pPr>
            <w:r>
              <w:rPr>
                <w:color w:val="231F20"/>
                <w:w w:val="105"/>
                <w:sz w:val="20"/>
              </w:rPr>
              <w:t>different verbal</w:t>
            </w:r>
          </w:p>
        </w:tc>
        <w:tc>
          <w:tcPr>
            <w:tcW w:w="1332" w:type="dxa"/>
            <w:vMerge/>
            <w:tcBorders>
              <w:top w:val="nil"/>
            </w:tcBorders>
          </w:tcPr>
          <w:p w:rsidR="00165A30" w:rsidRDefault="00165A30" w:rsidP="00165A30">
            <w:pPr>
              <w:rPr>
                <w:sz w:val="2"/>
                <w:szCs w:val="2"/>
              </w:rPr>
            </w:pPr>
          </w:p>
        </w:tc>
        <w:tc>
          <w:tcPr>
            <w:tcW w:w="7138" w:type="dxa"/>
            <w:vMerge/>
            <w:tcBorders>
              <w:top w:val="nil"/>
            </w:tcBorders>
          </w:tcPr>
          <w:p w:rsidR="00165A30" w:rsidRDefault="00165A30" w:rsidP="00165A30">
            <w:pPr>
              <w:rPr>
                <w:sz w:val="2"/>
                <w:szCs w:val="2"/>
              </w:rPr>
            </w:pPr>
          </w:p>
        </w:tc>
      </w:tr>
      <w:tr w:rsidR="00165A30">
        <w:trPr>
          <w:trHeight w:val="229"/>
        </w:trPr>
        <w:tc>
          <w:tcPr>
            <w:tcW w:w="2064" w:type="dxa"/>
            <w:tcBorders>
              <w:top w:val="nil"/>
              <w:bottom w:val="nil"/>
            </w:tcBorders>
            <w:shd w:val="clear" w:color="auto" w:fill="EAF3E6"/>
          </w:tcPr>
          <w:p w:rsidR="00165A30" w:rsidRDefault="00165A30" w:rsidP="00165A30">
            <w:pPr>
              <w:pStyle w:val="TableParagraph"/>
              <w:spacing w:before="2" w:line="208" w:lineRule="exact"/>
              <w:ind w:left="80"/>
              <w:rPr>
                <w:sz w:val="20"/>
              </w:rPr>
            </w:pPr>
            <w:r>
              <w:rPr>
                <w:color w:val="231F20"/>
                <w:sz w:val="20"/>
              </w:rPr>
              <w:t>communication</w:t>
            </w:r>
          </w:p>
        </w:tc>
        <w:tc>
          <w:tcPr>
            <w:tcW w:w="1332" w:type="dxa"/>
            <w:vMerge/>
            <w:tcBorders>
              <w:top w:val="nil"/>
            </w:tcBorders>
          </w:tcPr>
          <w:p w:rsidR="00165A30" w:rsidRDefault="00165A30" w:rsidP="00165A30">
            <w:pPr>
              <w:rPr>
                <w:sz w:val="2"/>
                <w:szCs w:val="2"/>
              </w:rPr>
            </w:pPr>
          </w:p>
        </w:tc>
        <w:tc>
          <w:tcPr>
            <w:tcW w:w="7138" w:type="dxa"/>
            <w:vMerge/>
            <w:tcBorders>
              <w:top w:val="nil"/>
            </w:tcBorders>
          </w:tcPr>
          <w:p w:rsidR="00165A30" w:rsidRDefault="00165A30" w:rsidP="00165A30">
            <w:pPr>
              <w:rPr>
                <w:sz w:val="2"/>
                <w:szCs w:val="2"/>
              </w:rPr>
            </w:pPr>
          </w:p>
        </w:tc>
      </w:tr>
      <w:tr w:rsidR="00165A30">
        <w:trPr>
          <w:trHeight w:val="410"/>
        </w:trPr>
        <w:tc>
          <w:tcPr>
            <w:tcW w:w="2064" w:type="dxa"/>
            <w:tcBorders>
              <w:top w:val="nil"/>
            </w:tcBorders>
            <w:shd w:val="clear" w:color="auto" w:fill="EAF3E6"/>
          </w:tcPr>
          <w:p w:rsidR="00165A30" w:rsidRDefault="00165A30" w:rsidP="00165A30">
            <w:pPr>
              <w:pStyle w:val="TableParagraph"/>
              <w:spacing w:before="2"/>
              <w:ind w:left="80"/>
              <w:rPr>
                <w:sz w:val="20"/>
              </w:rPr>
            </w:pPr>
            <w:r>
              <w:rPr>
                <w:color w:val="231F20"/>
                <w:sz w:val="20"/>
              </w:rPr>
              <w:t>methods</w:t>
            </w:r>
          </w:p>
        </w:tc>
        <w:tc>
          <w:tcPr>
            <w:tcW w:w="1332" w:type="dxa"/>
            <w:vMerge/>
            <w:tcBorders>
              <w:top w:val="nil"/>
            </w:tcBorders>
          </w:tcPr>
          <w:p w:rsidR="00165A30" w:rsidRDefault="00165A30" w:rsidP="00165A30">
            <w:pPr>
              <w:rPr>
                <w:sz w:val="2"/>
                <w:szCs w:val="2"/>
              </w:rPr>
            </w:pPr>
          </w:p>
        </w:tc>
        <w:tc>
          <w:tcPr>
            <w:tcW w:w="7138" w:type="dxa"/>
            <w:vMerge/>
            <w:tcBorders>
              <w:top w:val="nil"/>
            </w:tcBorders>
          </w:tcPr>
          <w:p w:rsidR="00165A30" w:rsidRDefault="00165A30" w:rsidP="00165A30">
            <w:pPr>
              <w:rPr>
                <w:sz w:val="2"/>
                <w:szCs w:val="2"/>
              </w:rPr>
            </w:pPr>
          </w:p>
        </w:tc>
      </w:tr>
      <w:tr w:rsidR="00165A30">
        <w:trPr>
          <w:trHeight w:val="280"/>
        </w:trPr>
        <w:tc>
          <w:tcPr>
            <w:tcW w:w="2064" w:type="dxa"/>
            <w:tcBorders>
              <w:bottom w:val="nil"/>
            </w:tcBorders>
            <w:shd w:val="clear" w:color="auto" w:fill="EAF3E6"/>
          </w:tcPr>
          <w:p w:rsidR="00165A30" w:rsidRDefault="00165A30" w:rsidP="00165A30">
            <w:pPr>
              <w:pStyle w:val="TableParagraph"/>
              <w:spacing w:before="52" w:line="208" w:lineRule="exact"/>
              <w:ind w:left="80"/>
              <w:rPr>
                <w:sz w:val="20"/>
              </w:rPr>
            </w:pPr>
            <w:r>
              <w:rPr>
                <w:color w:val="231F20"/>
                <w:sz w:val="20"/>
              </w:rPr>
              <w:t>Use at least 3</w:t>
            </w:r>
          </w:p>
        </w:tc>
        <w:tc>
          <w:tcPr>
            <w:tcW w:w="1332" w:type="dxa"/>
            <w:vMerge w:val="restart"/>
          </w:tcPr>
          <w:p w:rsidR="00165A30" w:rsidRDefault="00165A30" w:rsidP="00165A30">
            <w:pPr>
              <w:pStyle w:val="TableParagraph"/>
              <w:rPr>
                <w:rFonts w:ascii="Times New Roman"/>
                <w:sz w:val="20"/>
              </w:rPr>
            </w:pPr>
            <w:r>
              <w:rPr>
                <w:rFonts w:ascii="Times New Roman"/>
                <w:sz w:val="20"/>
              </w:rPr>
              <w:t xml:space="preserve"> </w:t>
            </w:r>
            <w:permStart w:id="987721816" w:edGrp="everyone"/>
            <w:r>
              <w:t xml:space="preserve">        </w:t>
            </w:r>
            <w:permEnd w:id="987721816"/>
          </w:p>
        </w:tc>
        <w:tc>
          <w:tcPr>
            <w:tcW w:w="7138" w:type="dxa"/>
            <w:vMerge/>
            <w:tcBorders>
              <w:top w:val="nil"/>
            </w:tcBorders>
          </w:tcPr>
          <w:p w:rsidR="00165A30" w:rsidRDefault="00165A30" w:rsidP="00165A30">
            <w:pPr>
              <w:rPr>
                <w:sz w:val="2"/>
                <w:szCs w:val="2"/>
              </w:rPr>
            </w:pPr>
          </w:p>
        </w:tc>
      </w:tr>
      <w:tr w:rsidR="00165A30">
        <w:trPr>
          <w:trHeight w:val="230"/>
        </w:trPr>
        <w:tc>
          <w:tcPr>
            <w:tcW w:w="2064" w:type="dxa"/>
            <w:tcBorders>
              <w:top w:val="nil"/>
              <w:bottom w:val="nil"/>
            </w:tcBorders>
            <w:shd w:val="clear" w:color="auto" w:fill="EAF3E6"/>
          </w:tcPr>
          <w:p w:rsidR="00165A30" w:rsidRDefault="00165A30" w:rsidP="00165A30">
            <w:pPr>
              <w:pStyle w:val="TableParagraph"/>
              <w:spacing w:before="2" w:line="208" w:lineRule="exact"/>
              <w:ind w:left="80"/>
              <w:rPr>
                <w:sz w:val="20"/>
              </w:rPr>
            </w:pPr>
            <w:r>
              <w:rPr>
                <w:color w:val="231F20"/>
                <w:w w:val="105"/>
                <w:sz w:val="20"/>
              </w:rPr>
              <w:t>different non-verbal</w:t>
            </w:r>
          </w:p>
        </w:tc>
        <w:tc>
          <w:tcPr>
            <w:tcW w:w="1332" w:type="dxa"/>
            <w:vMerge/>
            <w:tcBorders>
              <w:top w:val="nil"/>
            </w:tcBorders>
          </w:tcPr>
          <w:p w:rsidR="00165A30" w:rsidRDefault="00165A30" w:rsidP="00165A30">
            <w:pPr>
              <w:rPr>
                <w:sz w:val="2"/>
                <w:szCs w:val="2"/>
              </w:rPr>
            </w:pPr>
          </w:p>
        </w:tc>
        <w:tc>
          <w:tcPr>
            <w:tcW w:w="7138" w:type="dxa"/>
            <w:vMerge/>
            <w:tcBorders>
              <w:top w:val="nil"/>
            </w:tcBorders>
          </w:tcPr>
          <w:p w:rsidR="00165A30" w:rsidRDefault="00165A30" w:rsidP="00165A30">
            <w:pPr>
              <w:rPr>
                <w:sz w:val="2"/>
                <w:szCs w:val="2"/>
              </w:rPr>
            </w:pPr>
          </w:p>
        </w:tc>
      </w:tr>
      <w:tr w:rsidR="00165A30">
        <w:trPr>
          <w:trHeight w:val="230"/>
        </w:trPr>
        <w:tc>
          <w:tcPr>
            <w:tcW w:w="2064" w:type="dxa"/>
            <w:tcBorders>
              <w:top w:val="nil"/>
              <w:bottom w:val="nil"/>
            </w:tcBorders>
            <w:shd w:val="clear" w:color="auto" w:fill="EAF3E6"/>
          </w:tcPr>
          <w:p w:rsidR="00165A30" w:rsidRDefault="00165A30" w:rsidP="00165A30">
            <w:pPr>
              <w:pStyle w:val="TableParagraph"/>
              <w:spacing w:before="2" w:line="208" w:lineRule="exact"/>
              <w:ind w:left="80"/>
              <w:rPr>
                <w:sz w:val="20"/>
              </w:rPr>
            </w:pPr>
            <w:r>
              <w:rPr>
                <w:color w:val="231F20"/>
                <w:sz w:val="20"/>
              </w:rPr>
              <w:t>communication</w:t>
            </w:r>
          </w:p>
        </w:tc>
        <w:tc>
          <w:tcPr>
            <w:tcW w:w="1332" w:type="dxa"/>
            <w:vMerge/>
            <w:tcBorders>
              <w:top w:val="nil"/>
            </w:tcBorders>
          </w:tcPr>
          <w:p w:rsidR="00165A30" w:rsidRDefault="00165A30" w:rsidP="00165A30">
            <w:pPr>
              <w:rPr>
                <w:sz w:val="2"/>
                <w:szCs w:val="2"/>
              </w:rPr>
            </w:pPr>
          </w:p>
        </w:tc>
        <w:tc>
          <w:tcPr>
            <w:tcW w:w="7138" w:type="dxa"/>
            <w:vMerge/>
            <w:tcBorders>
              <w:top w:val="nil"/>
            </w:tcBorders>
          </w:tcPr>
          <w:p w:rsidR="00165A30" w:rsidRDefault="00165A30" w:rsidP="00165A30">
            <w:pPr>
              <w:rPr>
                <w:sz w:val="2"/>
                <w:szCs w:val="2"/>
              </w:rPr>
            </w:pPr>
          </w:p>
        </w:tc>
      </w:tr>
      <w:tr w:rsidR="00165A30">
        <w:trPr>
          <w:trHeight w:val="410"/>
        </w:trPr>
        <w:tc>
          <w:tcPr>
            <w:tcW w:w="2064" w:type="dxa"/>
            <w:tcBorders>
              <w:top w:val="nil"/>
            </w:tcBorders>
            <w:shd w:val="clear" w:color="auto" w:fill="EAF3E6"/>
          </w:tcPr>
          <w:p w:rsidR="00165A30" w:rsidRDefault="00165A30" w:rsidP="00165A30">
            <w:pPr>
              <w:pStyle w:val="TableParagraph"/>
              <w:spacing w:before="2"/>
              <w:ind w:left="80"/>
              <w:rPr>
                <w:sz w:val="20"/>
              </w:rPr>
            </w:pPr>
            <w:r>
              <w:rPr>
                <w:color w:val="231F20"/>
                <w:sz w:val="20"/>
              </w:rPr>
              <w:t>methods</w:t>
            </w:r>
          </w:p>
        </w:tc>
        <w:tc>
          <w:tcPr>
            <w:tcW w:w="1332" w:type="dxa"/>
            <w:vMerge/>
            <w:tcBorders>
              <w:top w:val="nil"/>
            </w:tcBorders>
          </w:tcPr>
          <w:p w:rsidR="00165A30" w:rsidRDefault="00165A30" w:rsidP="00165A30">
            <w:pPr>
              <w:rPr>
                <w:sz w:val="2"/>
                <w:szCs w:val="2"/>
              </w:rPr>
            </w:pPr>
          </w:p>
        </w:tc>
        <w:tc>
          <w:tcPr>
            <w:tcW w:w="7138" w:type="dxa"/>
            <w:vMerge/>
            <w:tcBorders>
              <w:top w:val="nil"/>
            </w:tcBorders>
          </w:tcPr>
          <w:p w:rsidR="00165A30" w:rsidRDefault="00165A30" w:rsidP="00165A30">
            <w:pPr>
              <w:rPr>
                <w:sz w:val="2"/>
                <w:szCs w:val="2"/>
              </w:rPr>
            </w:pPr>
          </w:p>
        </w:tc>
      </w:tr>
      <w:tr w:rsidR="00165A30">
        <w:trPr>
          <w:trHeight w:val="280"/>
        </w:trPr>
        <w:tc>
          <w:tcPr>
            <w:tcW w:w="2064" w:type="dxa"/>
            <w:tcBorders>
              <w:bottom w:val="nil"/>
            </w:tcBorders>
            <w:shd w:val="clear" w:color="auto" w:fill="EAF3E6"/>
          </w:tcPr>
          <w:p w:rsidR="00165A30" w:rsidRDefault="00165A30" w:rsidP="00165A30">
            <w:pPr>
              <w:pStyle w:val="TableParagraph"/>
              <w:spacing w:before="52" w:line="208" w:lineRule="exact"/>
              <w:ind w:left="80"/>
              <w:rPr>
                <w:sz w:val="20"/>
              </w:rPr>
            </w:pPr>
            <w:r>
              <w:rPr>
                <w:color w:val="231F20"/>
                <w:w w:val="105"/>
                <w:sz w:val="20"/>
              </w:rPr>
              <w:t>Demonstrate active</w:t>
            </w:r>
          </w:p>
        </w:tc>
        <w:tc>
          <w:tcPr>
            <w:tcW w:w="1332" w:type="dxa"/>
            <w:vMerge w:val="restart"/>
          </w:tcPr>
          <w:p w:rsidR="00165A30" w:rsidRDefault="00165A30" w:rsidP="00165A30">
            <w:pPr>
              <w:pStyle w:val="TableParagraph"/>
              <w:rPr>
                <w:rFonts w:ascii="Times New Roman"/>
                <w:sz w:val="20"/>
              </w:rPr>
            </w:pPr>
            <w:r>
              <w:rPr>
                <w:rFonts w:ascii="Times New Roman"/>
                <w:sz w:val="20"/>
              </w:rPr>
              <w:t xml:space="preserve"> </w:t>
            </w:r>
            <w:permStart w:id="205272337" w:edGrp="everyone"/>
            <w:r>
              <w:t xml:space="preserve">        </w:t>
            </w:r>
            <w:permEnd w:id="205272337"/>
          </w:p>
        </w:tc>
        <w:tc>
          <w:tcPr>
            <w:tcW w:w="7138" w:type="dxa"/>
            <w:vMerge/>
            <w:tcBorders>
              <w:top w:val="nil"/>
            </w:tcBorders>
          </w:tcPr>
          <w:p w:rsidR="00165A30" w:rsidRDefault="00165A30" w:rsidP="00165A30">
            <w:pPr>
              <w:rPr>
                <w:sz w:val="2"/>
                <w:szCs w:val="2"/>
              </w:rPr>
            </w:pPr>
          </w:p>
        </w:tc>
      </w:tr>
      <w:tr w:rsidR="00165A30">
        <w:trPr>
          <w:trHeight w:val="230"/>
        </w:trPr>
        <w:tc>
          <w:tcPr>
            <w:tcW w:w="2064" w:type="dxa"/>
            <w:tcBorders>
              <w:top w:val="nil"/>
              <w:bottom w:val="nil"/>
            </w:tcBorders>
            <w:shd w:val="clear" w:color="auto" w:fill="EAF3E6"/>
          </w:tcPr>
          <w:p w:rsidR="00165A30" w:rsidRDefault="00165A30" w:rsidP="00165A30">
            <w:pPr>
              <w:pStyle w:val="TableParagraph"/>
              <w:spacing w:before="2" w:line="208" w:lineRule="exact"/>
              <w:ind w:left="80"/>
              <w:rPr>
                <w:sz w:val="20"/>
              </w:rPr>
            </w:pPr>
            <w:r>
              <w:rPr>
                <w:color w:val="231F20"/>
                <w:w w:val="105"/>
                <w:sz w:val="20"/>
              </w:rPr>
              <w:t>listening on at least 1</w:t>
            </w:r>
          </w:p>
        </w:tc>
        <w:tc>
          <w:tcPr>
            <w:tcW w:w="1332" w:type="dxa"/>
            <w:vMerge/>
            <w:tcBorders>
              <w:top w:val="nil"/>
            </w:tcBorders>
          </w:tcPr>
          <w:p w:rsidR="00165A30" w:rsidRDefault="00165A30" w:rsidP="00165A30">
            <w:pPr>
              <w:rPr>
                <w:sz w:val="2"/>
                <w:szCs w:val="2"/>
              </w:rPr>
            </w:pPr>
          </w:p>
        </w:tc>
        <w:tc>
          <w:tcPr>
            <w:tcW w:w="7138" w:type="dxa"/>
            <w:vMerge/>
            <w:tcBorders>
              <w:top w:val="nil"/>
            </w:tcBorders>
          </w:tcPr>
          <w:p w:rsidR="00165A30" w:rsidRDefault="00165A30" w:rsidP="00165A30">
            <w:pPr>
              <w:rPr>
                <w:sz w:val="2"/>
                <w:szCs w:val="2"/>
              </w:rPr>
            </w:pPr>
          </w:p>
        </w:tc>
      </w:tr>
      <w:tr w:rsidR="00165A30">
        <w:trPr>
          <w:trHeight w:val="820"/>
        </w:trPr>
        <w:tc>
          <w:tcPr>
            <w:tcW w:w="2064" w:type="dxa"/>
            <w:tcBorders>
              <w:top w:val="nil"/>
            </w:tcBorders>
            <w:shd w:val="clear" w:color="auto" w:fill="EAF3E6"/>
          </w:tcPr>
          <w:p w:rsidR="00165A30" w:rsidRDefault="00165A30" w:rsidP="00165A30">
            <w:pPr>
              <w:pStyle w:val="TableParagraph"/>
              <w:spacing w:before="2"/>
              <w:ind w:left="80"/>
              <w:rPr>
                <w:sz w:val="20"/>
              </w:rPr>
            </w:pPr>
            <w:r>
              <w:rPr>
                <w:color w:val="231F20"/>
                <w:sz w:val="20"/>
              </w:rPr>
              <w:t>occasion</w:t>
            </w:r>
          </w:p>
        </w:tc>
        <w:tc>
          <w:tcPr>
            <w:tcW w:w="1332" w:type="dxa"/>
            <w:vMerge/>
            <w:tcBorders>
              <w:top w:val="nil"/>
            </w:tcBorders>
          </w:tcPr>
          <w:p w:rsidR="00165A30" w:rsidRDefault="00165A30" w:rsidP="00165A30">
            <w:pPr>
              <w:rPr>
                <w:sz w:val="2"/>
                <w:szCs w:val="2"/>
              </w:rPr>
            </w:pPr>
          </w:p>
        </w:tc>
        <w:tc>
          <w:tcPr>
            <w:tcW w:w="7138" w:type="dxa"/>
            <w:vMerge/>
            <w:tcBorders>
              <w:top w:val="nil"/>
            </w:tcBorders>
          </w:tcPr>
          <w:p w:rsidR="00165A30" w:rsidRDefault="00165A30" w:rsidP="00165A30">
            <w:pPr>
              <w:rPr>
                <w:sz w:val="2"/>
                <w:szCs w:val="2"/>
              </w:rPr>
            </w:pPr>
          </w:p>
        </w:tc>
      </w:tr>
      <w:tr w:rsidR="00165A30">
        <w:trPr>
          <w:trHeight w:val="280"/>
        </w:trPr>
        <w:tc>
          <w:tcPr>
            <w:tcW w:w="2064" w:type="dxa"/>
            <w:tcBorders>
              <w:bottom w:val="nil"/>
            </w:tcBorders>
            <w:shd w:val="clear" w:color="auto" w:fill="EAF3E6"/>
          </w:tcPr>
          <w:p w:rsidR="00165A30" w:rsidRDefault="00165A30" w:rsidP="00165A30">
            <w:pPr>
              <w:pStyle w:val="TableParagraph"/>
              <w:spacing w:before="52" w:line="208" w:lineRule="exact"/>
              <w:ind w:left="80"/>
              <w:rPr>
                <w:sz w:val="20"/>
              </w:rPr>
            </w:pPr>
            <w:r>
              <w:rPr>
                <w:color w:val="231F20"/>
                <w:w w:val="105"/>
                <w:sz w:val="20"/>
              </w:rPr>
              <w:t>Gather information</w:t>
            </w:r>
          </w:p>
        </w:tc>
        <w:tc>
          <w:tcPr>
            <w:tcW w:w="1332" w:type="dxa"/>
            <w:vMerge w:val="restart"/>
          </w:tcPr>
          <w:p w:rsidR="00165A30" w:rsidRDefault="00165A30" w:rsidP="00165A30">
            <w:pPr>
              <w:pStyle w:val="TableParagraph"/>
              <w:rPr>
                <w:rFonts w:ascii="Times New Roman"/>
                <w:sz w:val="20"/>
              </w:rPr>
            </w:pPr>
            <w:r>
              <w:rPr>
                <w:rFonts w:ascii="Times New Roman"/>
                <w:sz w:val="20"/>
              </w:rPr>
              <w:t xml:space="preserve"> </w:t>
            </w:r>
            <w:permStart w:id="2110656705" w:edGrp="everyone"/>
            <w:r>
              <w:t xml:space="preserve">        </w:t>
            </w:r>
            <w:permEnd w:id="2110656705"/>
          </w:p>
        </w:tc>
        <w:tc>
          <w:tcPr>
            <w:tcW w:w="7138" w:type="dxa"/>
            <w:vMerge/>
            <w:tcBorders>
              <w:top w:val="nil"/>
            </w:tcBorders>
          </w:tcPr>
          <w:p w:rsidR="00165A30" w:rsidRDefault="00165A30" w:rsidP="00165A30">
            <w:pPr>
              <w:rPr>
                <w:sz w:val="2"/>
                <w:szCs w:val="2"/>
              </w:rPr>
            </w:pPr>
          </w:p>
        </w:tc>
      </w:tr>
      <w:tr w:rsidR="00165A30">
        <w:trPr>
          <w:trHeight w:val="230"/>
        </w:trPr>
        <w:tc>
          <w:tcPr>
            <w:tcW w:w="2064" w:type="dxa"/>
            <w:tcBorders>
              <w:top w:val="nil"/>
              <w:bottom w:val="nil"/>
            </w:tcBorders>
            <w:shd w:val="clear" w:color="auto" w:fill="EAF3E6"/>
          </w:tcPr>
          <w:p w:rsidR="00165A30" w:rsidRDefault="00165A30" w:rsidP="00165A30">
            <w:pPr>
              <w:pStyle w:val="TableParagraph"/>
              <w:spacing w:before="2" w:line="208" w:lineRule="exact"/>
              <w:ind w:left="80"/>
              <w:rPr>
                <w:sz w:val="20"/>
              </w:rPr>
            </w:pPr>
            <w:r>
              <w:rPr>
                <w:color w:val="231F20"/>
                <w:w w:val="105"/>
                <w:sz w:val="20"/>
              </w:rPr>
              <w:t>from participants</w:t>
            </w:r>
          </w:p>
        </w:tc>
        <w:tc>
          <w:tcPr>
            <w:tcW w:w="1332" w:type="dxa"/>
            <w:vMerge/>
            <w:tcBorders>
              <w:top w:val="nil"/>
            </w:tcBorders>
          </w:tcPr>
          <w:p w:rsidR="00165A30" w:rsidRDefault="00165A30" w:rsidP="00165A30">
            <w:pPr>
              <w:rPr>
                <w:sz w:val="2"/>
                <w:szCs w:val="2"/>
              </w:rPr>
            </w:pPr>
          </w:p>
        </w:tc>
        <w:tc>
          <w:tcPr>
            <w:tcW w:w="7138" w:type="dxa"/>
            <w:vMerge/>
            <w:tcBorders>
              <w:top w:val="nil"/>
            </w:tcBorders>
          </w:tcPr>
          <w:p w:rsidR="00165A30" w:rsidRDefault="00165A30" w:rsidP="00165A30">
            <w:pPr>
              <w:rPr>
                <w:sz w:val="2"/>
                <w:szCs w:val="2"/>
              </w:rPr>
            </w:pPr>
          </w:p>
        </w:tc>
      </w:tr>
      <w:tr w:rsidR="00165A30">
        <w:trPr>
          <w:trHeight w:val="230"/>
        </w:trPr>
        <w:tc>
          <w:tcPr>
            <w:tcW w:w="2064" w:type="dxa"/>
            <w:tcBorders>
              <w:top w:val="nil"/>
              <w:bottom w:val="nil"/>
            </w:tcBorders>
            <w:shd w:val="clear" w:color="auto" w:fill="EAF3E6"/>
          </w:tcPr>
          <w:p w:rsidR="00165A30" w:rsidRDefault="00165A30" w:rsidP="00165A30">
            <w:pPr>
              <w:pStyle w:val="TableParagraph"/>
              <w:spacing w:before="2" w:line="208" w:lineRule="exact"/>
              <w:ind w:left="80"/>
              <w:rPr>
                <w:sz w:val="20"/>
              </w:rPr>
            </w:pPr>
            <w:r>
              <w:rPr>
                <w:color w:val="231F20"/>
                <w:sz w:val="20"/>
              </w:rPr>
              <w:t>and use this to</w:t>
            </w:r>
          </w:p>
        </w:tc>
        <w:tc>
          <w:tcPr>
            <w:tcW w:w="1332" w:type="dxa"/>
            <w:vMerge/>
            <w:tcBorders>
              <w:top w:val="nil"/>
            </w:tcBorders>
          </w:tcPr>
          <w:p w:rsidR="00165A30" w:rsidRDefault="00165A30" w:rsidP="00165A30">
            <w:pPr>
              <w:rPr>
                <w:sz w:val="2"/>
                <w:szCs w:val="2"/>
              </w:rPr>
            </w:pPr>
          </w:p>
        </w:tc>
        <w:tc>
          <w:tcPr>
            <w:tcW w:w="7138" w:type="dxa"/>
            <w:vMerge/>
            <w:tcBorders>
              <w:top w:val="nil"/>
            </w:tcBorders>
          </w:tcPr>
          <w:p w:rsidR="00165A30" w:rsidRDefault="00165A30" w:rsidP="00165A30">
            <w:pPr>
              <w:rPr>
                <w:sz w:val="2"/>
                <w:szCs w:val="2"/>
              </w:rPr>
            </w:pPr>
          </w:p>
        </w:tc>
      </w:tr>
      <w:tr w:rsidR="00165A30">
        <w:trPr>
          <w:trHeight w:val="230"/>
        </w:trPr>
        <w:tc>
          <w:tcPr>
            <w:tcW w:w="2064" w:type="dxa"/>
            <w:tcBorders>
              <w:top w:val="nil"/>
              <w:bottom w:val="nil"/>
            </w:tcBorders>
            <w:shd w:val="clear" w:color="auto" w:fill="EAF3E6"/>
          </w:tcPr>
          <w:p w:rsidR="00165A30" w:rsidRDefault="00165A30" w:rsidP="00165A30">
            <w:pPr>
              <w:pStyle w:val="TableParagraph"/>
              <w:spacing w:before="2" w:line="208" w:lineRule="exact"/>
              <w:ind w:left="80"/>
              <w:rPr>
                <w:sz w:val="20"/>
              </w:rPr>
            </w:pPr>
            <w:r>
              <w:rPr>
                <w:color w:val="231F20"/>
                <w:w w:val="105"/>
                <w:sz w:val="20"/>
              </w:rPr>
              <w:t>improve own</w:t>
            </w:r>
          </w:p>
        </w:tc>
        <w:tc>
          <w:tcPr>
            <w:tcW w:w="1332" w:type="dxa"/>
            <w:vMerge/>
            <w:tcBorders>
              <w:top w:val="nil"/>
            </w:tcBorders>
          </w:tcPr>
          <w:p w:rsidR="00165A30" w:rsidRDefault="00165A30" w:rsidP="00165A30">
            <w:pPr>
              <w:rPr>
                <w:sz w:val="2"/>
                <w:szCs w:val="2"/>
              </w:rPr>
            </w:pPr>
          </w:p>
        </w:tc>
        <w:tc>
          <w:tcPr>
            <w:tcW w:w="7138" w:type="dxa"/>
            <w:vMerge/>
            <w:tcBorders>
              <w:top w:val="nil"/>
            </w:tcBorders>
          </w:tcPr>
          <w:p w:rsidR="00165A30" w:rsidRDefault="00165A30" w:rsidP="00165A30">
            <w:pPr>
              <w:rPr>
                <w:sz w:val="2"/>
                <w:szCs w:val="2"/>
              </w:rPr>
            </w:pPr>
          </w:p>
        </w:tc>
      </w:tr>
      <w:tr w:rsidR="00165A30">
        <w:trPr>
          <w:trHeight w:val="340"/>
        </w:trPr>
        <w:tc>
          <w:tcPr>
            <w:tcW w:w="2064" w:type="dxa"/>
            <w:tcBorders>
              <w:top w:val="nil"/>
            </w:tcBorders>
            <w:shd w:val="clear" w:color="auto" w:fill="EAF3E6"/>
          </w:tcPr>
          <w:p w:rsidR="00165A30" w:rsidRDefault="00165A30" w:rsidP="00165A30">
            <w:pPr>
              <w:pStyle w:val="TableParagraph"/>
              <w:spacing w:before="2"/>
              <w:ind w:left="80"/>
              <w:rPr>
                <w:sz w:val="20"/>
              </w:rPr>
            </w:pPr>
            <w:r>
              <w:rPr>
                <w:color w:val="231F20"/>
                <w:sz w:val="20"/>
              </w:rPr>
              <w:t>communication</w:t>
            </w:r>
          </w:p>
        </w:tc>
        <w:tc>
          <w:tcPr>
            <w:tcW w:w="1332" w:type="dxa"/>
            <w:vMerge/>
            <w:tcBorders>
              <w:top w:val="nil"/>
            </w:tcBorders>
          </w:tcPr>
          <w:p w:rsidR="00165A30" w:rsidRDefault="00165A30" w:rsidP="00165A30">
            <w:pPr>
              <w:rPr>
                <w:sz w:val="2"/>
                <w:szCs w:val="2"/>
              </w:rPr>
            </w:pPr>
          </w:p>
        </w:tc>
        <w:tc>
          <w:tcPr>
            <w:tcW w:w="7138" w:type="dxa"/>
            <w:vMerge/>
            <w:tcBorders>
              <w:top w:val="nil"/>
            </w:tcBorders>
          </w:tcPr>
          <w:p w:rsidR="00165A30" w:rsidRDefault="00165A30" w:rsidP="00165A30">
            <w:pPr>
              <w:rPr>
                <w:sz w:val="2"/>
                <w:szCs w:val="2"/>
              </w:rPr>
            </w:pPr>
          </w:p>
        </w:tc>
      </w:tr>
    </w:tbl>
    <w:p w:rsidR="00472B1B" w:rsidRDefault="00472B1B">
      <w:pPr>
        <w:pStyle w:val="BodyText"/>
        <w:spacing w:before="8"/>
        <w:rPr>
          <w:sz w:val="17"/>
        </w:rPr>
      </w:pPr>
    </w:p>
    <w:p w:rsidR="00472B1B" w:rsidRDefault="009C4904">
      <w:pPr>
        <w:tabs>
          <w:tab w:val="left" w:pos="7466"/>
        </w:tabs>
        <w:spacing w:before="107"/>
        <w:ind w:left="100"/>
        <w:rPr>
          <w:rFonts w:ascii="Times New Roman" w:hAnsi="Times New Roman"/>
          <w:i/>
          <w:sz w:val="18"/>
        </w:rPr>
      </w:pPr>
      <w:r>
        <w:rPr>
          <w:b/>
          <w:color w:val="243D87"/>
          <w:w w:val="105"/>
          <w:position w:val="-4"/>
          <w:sz w:val="24"/>
        </w:rPr>
        <w:t>14</w:t>
      </w:r>
      <w:r>
        <w:rPr>
          <w:b/>
          <w:color w:val="243D87"/>
          <w:w w:val="105"/>
          <w:position w:val="-4"/>
          <w:sz w:val="24"/>
        </w:rPr>
        <w:tab/>
      </w:r>
      <w:r>
        <w:rPr>
          <w:rFonts w:ascii="Times New Roman" w:hAnsi="Times New Roman"/>
          <w:i/>
          <w:color w:val="243D87"/>
          <w:w w:val="105"/>
          <w:sz w:val="18"/>
        </w:rPr>
        <w:t>SL0923 Issue 2 09/19 | © Sports</w:t>
      </w:r>
      <w:r>
        <w:rPr>
          <w:rFonts w:ascii="Times New Roman" w:hAnsi="Times New Roman"/>
          <w:i/>
          <w:color w:val="243D87"/>
          <w:spacing w:val="32"/>
          <w:w w:val="105"/>
          <w:sz w:val="18"/>
        </w:rPr>
        <w:t xml:space="preserve"> </w:t>
      </w:r>
      <w:r>
        <w:rPr>
          <w:rFonts w:ascii="Times New Roman" w:hAnsi="Times New Roman"/>
          <w:i/>
          <w:color w:val="243D87"/>
          <w:w w:val="105"/>
          <w:sz w:val="18"/>
        </w:rPr>
        <w:t>Leaders</w:t>
      </w:r>
    </w:p>
    <w:p w:rsidR="00472B1B" w:rsidRDefault="00472B1B">
      <w:pPr>
        <w:rPr>
          <w:rFonts w:ascii="Times New Roman" w:hAnsi="Times New Roman"/>
          <w:sz w:val="18"/>
        </w:rPr>
        <w:sectPr w:rsidR="00472B1B">
          <w:pgSz w:w="11910" w:h="16840"/>
          <w:pgMar w:top="500" w:right="400" w:bottom="280" w:left="580" w:header="720" w:footer="720" w:gutter="0"/>
          <w:cols w:space="720"/>
        </w:sectPr>
      </w:pPr>
    </w:p>
    <w:tbl>
      <w:tblPr>
        <w:tblW w:w="0" w:type="auto"/>
        <w:tblInd w:w="105" w:type="dxa"/>
        <w:tblBorders>
          <w:top w:val="single" w:sz="4" w:space="0" w:color="40AD49"/>
          <w:left w:val="single" w:sz="4" w:space="0" w:color="40AD49"/>
          <w:bottom w:val="single" w:sz="4" w:space="0" w:color="40AD49"/>
          <w:right w:val="single" w:sz="4" w:space="0" w:color="40AD49"/>
          <w:insideH w:val="single" w:sz="4" w:space="0" w:color="40AD49"/>
          <w:insideV w:val="single" w:sz="4" w:space="0" w:color="40AD49"/>
        </w:tblBorders>
        <w:tblLayout w:type="fixed"/>
        <w:tblCellMar>
          <w:left w:w="0" w:type="dxa"/>
          <w:right w:w="0" w:type="dxa"/>
        </w:tblCellMar>
        <w:tblLook w:val="01E0" w:firstRow="1" w:lastRow="1" w:firstColumn="1" w:lastColumn="1" w:noHBand="0" w:noVBand="0"/>
      </w:tblPr>
      <w:tblGrid>
        <w:gridCol w:w="2055"/>
        <w:gridCol w:w="1342"/>
        <w:gridCol w:w="7139"/>
      </w:tblGrid>
      <w:tr w:rsidR="00472B1B">
        <w:trPr>
          <w:trHeight w:val="627"/>
        </w:trPr>
        <w:tc>
          <w:tcPr>
            <w:tcW w:w="2055" w:type="dxa"/>
            <w:shd w:val="clear" w:color="auto" w:fill="D8E9D2"/>
          </w:tcPr>
          <w:p w:rsidR="00472B1B" w:rsidRDefault="009C4904">
            <w:pPr>
              <w:pStyle w:val="TableParagraph"/>
              <w:spacing w:before="52" w:line="254" w:lineRule="auto"/>
              <w:ind w:left="80"/>
              <w:rPr>
                <w:b/>
                <w:sz w:val="20"/>
              </w:rPr>
            </w:pPr>
            <w:r>
              <w:rPr>
                <w:b/>
                <w:color w:val="231F20"/>
                <w:w w:val="85"/>
                <w:sz w:val="20"/>
              </w:rPr>
              <w:t xml:space="preserve">Assessment criteria/ </w:t>
            </w:r>
            <w:r>
              <w:rPr>
                <w:b/>
                <w:color w:val="231F20"/>
                <w:sz w:val="20"/>
              </w:rPr>
              <w:t>Action required</w:t>
            </w:r>
          </w:p>
        </w:tc>
        <w:tc>
          <w:tcPr>
            <w:tcW w:w="1342" w:type="dxa"/>
            <w:shd w:val="clear" w:color="auto" w:fill="D8E9D2"/>
          </w:tcPr>
          <w:p w:rsidR="00472B1B" w:rsidRDefault="009C4904">
            <w:pPr>
              <w:pStyle w:val="TableParagraph"/>
              <w:spacing w:before="52" w:line="254" w:lineRule="auto"/>
              <w:ind w:left="79" w:right="416"/>
              <w:rPr>
                <w:b/>
                <w:sz w:val="20"/>
              </w:rPr>
            </w:pPr>
            <w:r>
              <w:rPr>
                <w:b/>
                <w:color w:val="231F20"/>
                <w:sz w:val="20"/>
              </w:rPr>
              <w:t xml:space="preserve">Date </w:t>
            </w:r>
            <w:r>
              <w:rPr>
                <w:b/>
                <w:color w:val="231F20"/>
                <w:w w:val="90"/>
                <w:sz w:val="20"/>
              </w:rPr>
              <w:t>achieved</w:t>
            </w:r>
          </w:p>
        </w:tc>
        <w:tc>
          <w:tcPr>
            <w:tcW w:w="7139" w:type="dxa"/>
            <w:shd w:val="clear" w:color="auto" w:fill="D8E9D2"/>
          </w:tcPr>
          <w:p w:rsidR="00472B1B" w:rsidRDefault="009C4904">
            <w:pPr>
              <w:pStyle w:val="TableParagraph"/>
              <w:spacing w:before="52"/>
              <w:ind w:left="79"/>
              <w:rPr>
                <w:b/>
                <w:sz w:val="20"/>
              </w:rPr>
            </w:pPr>
            <w:r>
              <w:rPr>
                <w:b/>
                <w:color w:val="231F20"/>
                <w:sz w:val="20"/>
              </w:rPr>
              <w:t>Notes on observations</w:t>
            </w:r>
          </w:p>
        </w:tc>
      </w:tr>
      <w:tr w:rsidR="00165A30">
        <w:trPr>
          <w:trHeight w:val="280"/>
        </w:trPr>
        <w:tc>
          <w:tcPr>
            <w:tcW w:w="2055" w:type="dxa"/>
            <w:tcBorders>
              <w:bottom w:val="nil"/>
            </w:tcBorders>
            <w:shd w:val="clear" w:color="auto" w:fill="EAF3E6"/>
          </w:tcPr>
          <w:p w:rsidR="00165A30" w:rsidRDefault="00165A30" w:rsidP="00165A30">
            <w:pPr>
              <w:pStyle w:val="TableParagraph"/>
              <w:spacing w:before="52" w:line="208" w:lineRule="exact"/>
              <w:ind w:left="80"/>
              <w:rPr>
                <w:sz w:val="20"/>
              </w:rPr>
            </w:pPr>
            <w:r>
              <w:rPr>
                <w:color w:val="231F20"/>
                <w:sz w:val="20"/>
              </w:rPr>
              <w:t>Use at least 3</w:t>
            </w:r>
          </w:p>
        </w:tc>
        <w:tc>
          <w:tcPr>
            <w:tcW w:w="1342" w:type="dxa"/>
            <w:vMerge w:val="restart"/>
          </w:tcPr>
          <w:p w:rsidR="00165A30" w:rsidRDefault="00165A30" w:rsidP="00165A30">
            <w:pPr>
              <w:pStyle w:val="TableParagraph"/>
              <w:rPr>
                <w:rFonts w:ascii="Times New Roman"/>
                <w:sz w:val="20"/>
              </w:rPr>
            </w:pPr>
            <w:r>
              <w:rPr>
                <w:rFonts w:ascii="Times New Roman"/>
                <w:sz w:val="20"/>
              </w:rPr>
              <w:t xml:space="preserve"> </w:t>
            </w:r>
            <w:permStart w:id="663754547" w:edGrp="everyone"/>
            <w:r>
              <w:t xml:space="preserve">        </w:t>
            </w:r>
            <w:permEnd w:id="663754547"/>
          </w:p>
        </w:tc>
        <w:tc>
          <w:tcPr>
            <w:tcW w:w="7139" w:type="dxa"/>
            <w:vMerge w:val="restart"/>
          </w:tcPr>
          <w:p w:rsidR="00165A30" w:rsidRDefault="00165A30" w:rsidP="00165A30">
            <w:pPr>
              <w:pStyle w:val="TableParagraph"/>
              <w:rPr>
                <w:rFonts w:ascii="Times New Roman"/>
                <w:sz w:val="20"/>
              </w:rPr>
            </w:pPr>
            <w:r>
              <w:rPr>
                <w:rFonts w:ascii="Times New Roman"/>
                <w:sz w:val="20"/>
              </w:rPr>
              <w:t xml:space="preserve"> </w:t>
            </w:r>
            <w:permStart w:id="868289100" w:edGrp="everyone"/>
            <w:r>
              <w:t xml:space="preserve">        </w:t>
            </w:r>
            <w:permEnd w:id="868289100"/>
          </w:p>
        </w:tc>
      </w:tr>
      <w:tr w:rsidR="00165A30">
        <w:trPr>
          <w:trHeight w:val="230"/>
        </w:trPr>
        <w:tc>
          <w:tcPr>
            <w:tcW w:w="2055" w:type="dxa"/>
            <w:tcBorders>
              <w:top w:val="nil"/>
              <w:bottom w:val="nil"/>
            </w:tcBorders>
            <w:shd w:val="clear" w:color="auto" w:fill="EAF3E6"/>
          </w:tcPr>
          <w:p w:rsidR="00165A30" w:rsidRDefault="00165A30" w:rsidP="00165A30">
            <w:pPr>
              <w:pStyle w:val="TableParagraph"/>
              <w:spacing w:before="2" w:line="208" w:lineRule="exact"/>
              <w:ind w:left="80"/>
              <w:rPr>
                <w:sz w:val="20"/>
              </w:rPr>
            </w:pPr>
            <w:r>
              <w:rPr>
                <w:color w:val="231F20"/>
                <w:sz w:val="20"/>
              </w:rPr>
              <w:t>motivational</w:t>
            </w:r>
          </w:p>
        </w:tc>
        <w:tc>
          <w:tcPr>
            <w:tcW w:w="1342" w:type="dxa"/>
            <w:vMerge/>
            <w:tcBorders>
              <w:top w:val="nil"/>
            </w:tcBorders>
          </w:tcPr>
          <w:p w:rsidR="00165A30" w:rsidRDefault="00165A30" w:rsidP="00165A30">
            <w:pPr>
              <w:rPr>
                <w:sz w:val="2"/>
                <w:szCs w:val="2"/>
              </w:rPr>
            </w:pPr>
          </w:p>
        </w:tc>
        <w:tc>
          <w:tcPr>
            <w:tcW w:w="7139" w:type="dxa"/>
            <w:vMerge/>
            <w:tcBorders>
              <w:top w:val="nil"/>
            </w:tcBorders>
          </w:tcPr>
          <w:p w:rsidR="00165A30" w:rsidRDefault="00165A30" w:rsidP="00165A30">
            <w:pPr>
              <w:rPr>
                <w:sz w:val="2"/>
                <w:szCs w:val="2"/>
              </w:rPr>
            </w:pPr>
          </w:p>
        </w:tc>
      </w:tr>
      <w:tr w:rsidR="00165A30">
        <w:trPr>
          <w:trHeight w:val="909"/>
        </w:trPr>
        <w:tc>
          <w:tcPr>
            <w:tcW w:w="2055" w:type="dxa"/>
            <w:tcBorders>
              <w:top w:val="nil"/>
            </w:tcBorders>
            <w:shd w:val="clear" w:color="auto" w:fill="EAF3E6"/>
          </w:tcPr>
          <w:p w:rsidR="00165A30" w:rsidRDefault="00165A30" w:rsidP="00165A30">
            <w:pPr>
              <w:pStyle w:val="TableParagraph"/>
              <w:spacing w:before="2"/>
              <w:ind w:left="80"/>
              <w:rPr>
                <w:sz w:val="20"/>
              </w:rPr>
            </w:pPr>
            <w:r>
              <w:rPr>
                <w:color w:val="231F20"/>
                <w:sz w:val="20"/>
              </w:rPr>
              <w:t>methods</w:t>
            </w:r>
          </w:p>
        </w:tc>
        <w:tc>
          <w:tcPr>
            <w:tcW w:w="1342" w:type="dxa"/>
            <w:vMerge/>
            <w:tcBorders>
              <w:top w:val="nil"/>
            </w:tcBorders>
          </w:tcPr>
          <w:p w:rsidR="00165A30" w:rsidRDefault="00165A30" w:rsidP="00165A30">
            <w:pPr>
              <w:rPr>
                <w:sz w:val="2"/>
                <w:szCs w:val="2"/>
              </w:rPr>
            </w:pPr>
          </w:p>
        </w:tc>
        <w:tc>
          <w:tcPr>
            <w:tcW w:w="7139" w:type="dxa"/>
            <w:vMerge/>
            <w:tcBorders>
              <w:top w:val="nil"/>
            </w:tcBorders>
          </w:tcPr>
          <w:p w:rsidR="00165A30" w:rsidRDefault="00165A30" w:rsidP="00165A30">
            <w:pPr>
              <w:rPr>
                <w:sz w:val="2"/>
                <w:szCs w:val="2"/>
              </w:rPr>
            </w:pPr>
          </w:p>
        </w:tc>
      </w:tr>
      <w:tr w:rsidR="00165A30">
        <w:trPr>
          <w:trHeight w:val="280"/>
        </w:trPr>
        <w:tc>
          <w:tcPr>
            <w:tcW w:w="2055" w:type="dxa"/>
            <w:tcBorders>
              <w:bottom w:val="nil"/>
            </w:tcBorders>
            <w:shd w:val="clear" w:color="auto" w:fill="EAF3E6"/>
          </w:tcPr>
          <w:p w:rsidR="00165A30" w:rsidRDefault="00165A30" w:rsidP="00165A30">
            <w:pPr>
              <w:pStyle w:val="TableParagraph"/>
              <w:spacing w:before="52" w:line="208" w:lineRule="exact"/>
              <w:ind w:left="80"/>
              <w:rPr>
                <w:sz w:val="20"/>
              </w:rPr>
            </w:pPr>
            <w:r>
              <w:rPr>
                <w:color w:val="231F20"/>
                <w:sz w:val="20"/>
              </w:rPr>
              <w:t>Set and enforce at</w:t>
            </w:r>
          </w:p>
        </w:tc>
        <w:tc>
          <w:tcPr>
            <w:tcW w:w="1342" w:type="dxa"/>
            <w:vMerge w:val="restart"/>
          </w:tcPr>
          <w:p w:rsidR="00165A30" w:rsidRDefault="00165A30" w:rsidP="00165A30">
            <w:pPr>
              <w:pStyle w:val="TableParagraph"/>
              <w:rPr>
                <w:rFonts w:ascii="Times New Roman"/>
                <w:sz w:val="20"/>
              </w:rPr>
            </w:pPr>
            <w:r>
              <w:rPr>
                <w:rFonts w:ascii="Times New Roman"/>
                <w:sz w:val="20"/>
              </w:rPr>
              <w:t xml:space="preserve"> </w:t>
            </w:r>
            <w:permStart w:id="687092282" w:edGrp="everyone"/>
            <w:r>
              <w:t xml:space="preserve">        </w:t>
            </w:r>
            <w:permEnd w:id="687092282"/>
          </w:p>
        </w:tc>
        <w:tc>
          <w:tcPr>
            <w:tcW w:w="7139" w:type="dxa"/>
            <w:vMerge/>
            <w:tcBorders>
              <w:top w:val="nil"/>
            </w:tcBorders>
          </w:tcPr>
          <w:p w:rsidR="00165A30" w:rsidRDefault="00165A30" w:rsidP="00165A30">
            <w:pPr>
              <w:rPr>
                <w:sz w:val="2"/>
                <w:szCs w:val="2"/>
              </w:rPr>
            </w:pPr>
          </w:p>
        </w:tc>
      </w:tr>
      <w:tr w:rsidR="00165A30">
        <w:trPr>
          <w:trHeight w:val="230"/>
        </w:trPr>
        <w:tc>
          <w:tcPr>
            <w:tcW w:w="2055" w:type="dxa"/>
            <w:tcBorders>
              <w:top w:val="nil"/>
              <w:bottom w:val="nil"/>
            </w:tcBorders>
            <w:shd w:val="clear" w:color="auto" w:fill="EAF3E6"/>
          </w:tcPr>
          <w:p w:rsidR="00165A30" w:rsidRDefault="00165A30" w:rsidP="00165A30">
            <w:pPr>
              <w:pStyle w:val="TableParagraph"/>
              <w:spacing w:before="2" w:line="208" w:lineRule="exact"/>
              <w:ind w:left="80"/>
              <w:rPr>
                <w:sz w:val="20"/>
              </w:rPr>
            </w:pPr>
            <w:r>
              <w:rPr>
                <w:color w:val="231F20"/>
                <w:sz w:val="20"/>
              </w:rPr>
              <w:t>least 3 ground rules</w:t>
            </w:r>
          </w:p>
        </w:tc>
        <w:tc>
          <w:tcPr>
            <w:tcW w:w="1342" w:type="dxa"/>
            <w:vMerge/>
            <w:tcBorders>
              <w:top w:val="nil"/>
            </w:tcBorders>
          </w:tcPr>
          <w:p w:rsidR="00165A30" w:rsidRDefault="00165A30" w:rsidP="00165A30">
            <w:pPr>
              <w:rPr>
                <w:sz w:val="2"/>
                <w:szCs w:val="2"/>
              </w:rPr>
            </w:pPr>
          </w:p>
        </w:tc>
        <w:tc>
          <w:tcPr>
            <w:tcW w:w="7139" w:type="dxa"/>
            <w:vMerge/>
            <w:tcBorders>
              <w:top w:val="nil"/>
            </w:tcBorders>
          </w:tcPr>
          <w:p w:rsidR="00165A30" w:rsidRDefault="00165A30" w:rsidP="00165A30">
            <w:pPr>
              <w:rPr>
                <w:sz w:val="2"/>
                <w:szCs w:val="2"/>
              </w:rPr>
            </w:pPr>
          </w:p>
        </w:tc>
      </w:tr>
      <w:tr w:rsidR="00165A30">
        <w:trPr>
          <w:trHeight w:val="853"/>
        </w:trPr>
        <w:tc>
          <w:tcPr>
            <w:tcW w:w="2055" w:type="dxa"/>
            <w:tcBorders>
              <w:top w:val="nil"/>
            </w:tcBorders>
            <w:shd w:val="clear" w:color="auto" w:fill="EAF3E6"/>
          </w:tcPr>
          <w:p w:rsidR="00165A30" w:rsidRDefault="00165A30" w:rsidP="00165A30">
            <w:pPr>
              <w:pStyle w:val="TableParagraph"/>
              <w:spacing w:before="2"/>
              <w:ind w:left="80"/>
              <w:rPr>
                <w:sz w:val="20"/>
              </w:rPr>
            </w:pPr>
            <w:r>
              <w:rPr>
                <w:color w:val="231F20"/>
                <w:w w:val="105"/>
                <w:sz w:val="20"/>
              </w:rPr>
              <w:t>in an activity</w:t>
            </w:r>
          </w:p>
        </w:tc>
        <w:tc>
          <w:tcPr>
            <w:tcW w:w="1342" w:type="dxa"/>
            <w:vMerge/>
            <w:tcBorders>
              <w:top w:val="nil"/>
            </w:tcBorders>
          </w:tcPr>
          <w:p w:rsidR="00165A30" w:rsidRDefault="00165A30" w:rsidP="00165A30">
            <w:pPr>
              <w:rPr>
                <w:sz w:val="2"/>
                <w:szCs w:val="2"/>
              </w:rPr>
            </w:pPr>
          </w:p>
        </w:tc>
        <w:tc>
          <w:tcPr>
            <w:tcW w:w="7139" w:type="dxa"/>
            <w:vMerge/>
            <w:tcBorders>
              <w:top w:val="nil"/>
            </w:tcBorders>
          </w:tcPr>
          <w:p w:rsidR="00165A30" w:rsidRDefault="00165A30" w:rsidP="00165A30">
            <w:pPr>
              <w:rPr>
                <w:sz w:val="2"/>
                <w:szCs w:val="2"/>
              </w:rPr>
            </w:pPr>
          </w:p>
        </w:tc>
      </w:tr>
      <w:tr w:rsidR="00165A30">
        <w:trPr>
          <w:trHeight w:val="280"/>
        </w:trPr>
        <w:tc>
          <w:tcPr>
            <w:tcW w:w="2055" w:type="dxa"/>
            <w:tcBorders>
              <w:bottom w:val="nil"/>
            </w:tcBorders>
            <w:shd w:val="clear" w:color="auto" w:fill="EAF3E6"/>
          </w:tcPr>
          <w:p w:rsidR="00165A30" w:rsidRDefault="00165A30" w:rsidP="00165A30">
            <w:pPr>
              <w:pStyle w:val="TableParagraph"/>
              <w:spacing w:before="52" w:line="208" w:lineRule="exact"/>
              <w:ind w:left="80"/>
              <w:rPr>
                <w:sz w:val="20"/>
              </w:rPr>
            </w:pPr>
            <w:r>
              <w:rPr>
                <w:color w:val="231F20"/>
                <w:w w:val="105"/>
                <w:sz w:val="20"/>
              </w:rPr>
              <w:t>Adapt the session</w:t>
            </w:r>
          </w:p>
        </w:tc>
        <w:tc>
          <w:tcPr>
            <w:tcW w:w="1342" w:type="dxa"/>
            <w:vMerge w:val="restart"/>
          </w:tcPr>
          <w:p w:rsidR="00165A30" w:rsidRDefault="00165A30" w:rsidP="00165A30">
            <w:pPr>
              <w:pStyle w:val="TableParagraph"/>
              <w:rPr>
                <w:rFonts w:ascii="Times New Roman"/>
                <w:sz w:val="20"/>
              </w:rPr>
            </w:pPr>
            <w:r>
              <w:rPr>
                <w:rFonts w:ascii="Times New Roman"/>
                <w:sz w:val="20"/>
              </w:rPr>
              <w:t xml:space="preserve"> </w:t>
            </w:r>
            <w:permStart w:id="1581467968" w:edGrp="everyone"/>
            <w:r>
              <w:t xml:space="preserve">        </w:t>
            </w:r>
            <w:permEnd w:id="1581467968"/>
          </w:p>
        </w:tc>
        <w:tc>
          <w:tcPr>
            <w:tcW w:w="7139" w:type="dxa"/>
            <w:vMerge/>
            <w:tcBorders>
              <w:top w:val="nil"/>
            </w:tcBorders>
          </w:tcPr>
          <w:p w:rsidR="00165A30" w:rsidRDefault="00165A30" w:rsidP="00165A30">
            <w:pPr>
              <w:rPr>
                <w:sz w:val="2"/>
                <w:szCs w:val="2"/>
              </w:rPr>
            </w:pPr>
          </w:p>
        </w:tc>
      </w:tr>
      <w:tr w:rsidR="00165A30">
        <w:trPr>
          <w:trHeight w:val="230"/>
        </w:trPr>
        <w:tc>
          <w:tcPr>
            <w:tcW w:w="2055" w:type="dxa"/>
            <w:tcBorders>
              <w:top w:val="nil"/>
              <w:bottom w:val="nil"/>
            </w:tcBorders>
            <w:shd w:val="clear" w:color="auto" w:fill="EAF3E6"/>
          </w:tcPr>
          <w:p w:rsidR="00165A30" w:rsidRDefault="00165A30" w:rsidP="00165A30">
            <w:pPr>
              <w:pStyle w:val="TableParagraph"/>
              <w:spacing w:before="2" w:line="208" w:lineRule="exact"/>
              <w:ind w:left="80"/>
              <w:rPr>
                <w:sz w:val="20"/>
              </w:rPr>
            </w:pPr>
            <w:r>
              <w:rPr>
                <w:color w:val="231F20"/>
                <w:w w:val="105"/>
                <w:sz w:val="20"/>
              </w:rPr>
              <w:t>effectively in line</w:t>
            </w:r>
          </w:p>
        </w:tc>
        <w:tc>
          <w:tcPr>
            <w:tcW w:w="1342" w:type="dxa"/>
            <w:vMerge/>
            <w:tcBorders>
              <w:top w:val="nil"/>
            </w:tcBorders>
          </w:tcPr>
          <w:p w:rsidR="00165A30" w:rsidRDefault="00165A30" w:rsidP="00165A30">
            <w:pPr>
              <w:rPr>
                <w:sz w:val="2"/>
                <w:szCs w:val="2"/>
              </w:rPr>
            </w:pPr>
          </w:p>
        </w:tc>
        <w:tc>
          <w:tcPr>
            <w:tcW w:w="7139" w:type="dxa"/>
            <w:vMerge/>
            <w:tcBorders>
              <w:top w:val="nil"/>
            </w:tcBorders>
          </w:tcPr>
          <w:p w:rsidR="00165A30" w:rsidRDefault="00165A30" w:rsidP="00165A30">
            <w:pPr>
              <w:rPr>
                <w:sz w:val="2"/>
                <w:szCs w:val="2"/>
              </w:rPr>
            </w:pPr>
          </w:p>
        </w:tc>
      </w:tr>
      <w:tr w:rsidR="00165A30">
        <w:trPr>
          <w:trHeight w:val="230"/>
        </w:trPr>
        <w:tc>
          <w:tcPr>
            <w:tcW w:w="2055" w:type="dxa"/>
            <w:tcBorders>
              <w:top w:val="nil"/>
              <w:bottom w:val="nil"/>
            </w:tcBorders>
            <w:shd w:val="clear" w:color="auto" w:fill="EAF3E6"/>
          </w:tcPr>
          <w:p w:rsidR="00165A30" w:rsidRDefault="00165A30" w:rsidP="00165A30">
            <w:pPr>
              <w:pStyle w:val="TableParagraph"/>
              <w:spacing w:before="2" w:line="208" w:lineRule="exact"/>
              <w:ind w:left="80"/>
              <w:rPr>
                <w:sz w:val="20"/>
              </w:rPr>
            </w:pPr>
            <w:r>
              <w:rPr>
                <w:color w:val="231F20"/>
                <w:w w:val="105"/>
                <w:sz w:val="20"/>
              </w:rPr>
              <w:t>with the needs of</w:t>
            </w:r>
          </w:p>
        </w:tc>
        <w:tc>
          <w:tcPr>
            <w:tcW w:w="1342" w:type="dxa"/>
            <w:vMerge/>
            <w:tcBorders>
              <w:top w:val="nil"/>
            </w:tcBorders>
          </w:tcPr>
          <w:p w:rsidR="00165A30" w:rsidRDefault="00165A30" w:rsidP="00165A30">
            <w:pPr>
              <w:rPr>
                <w:sz w:val="2"/>
                <w:szCs w:val="2"/>
              </w:rPr>
            </w:pPr>
          </w:p>
        </w:tc>
        <w:tc>
          <w:tcPr>
            <w:tcW w:w="7139" w:type="dxa"/>
            <w:vMerge/>
            <w:tcBorders>
              <w:top w:val="nil"/>
            </w:tcBorders>
          </w:tcPr>
          <w:p w:rsidR="00165A30" w:rsidRDefault="00165A30" w:rsidP="00165A30">
            <w:pPr>
              <w:rPr>
                <w:sz w:val="2"/>
                <w:szCs w:val="2"/>
              </w:rPr>
            </w:pPr>
          </w:p>
        </w:tc>
      </w:tr>
      <w:tr w:rsidR="00165A30">
        <w:trPr>
          <w:trHeight w:val="778"/>
        </w:trPr>
        <w:tc>
          <w:tcPr>
            <w:tcW w:w="2055" w:type="dxa"/>
            <w:tcBorders>
              <w:top w:val="nil"/>
            </w:tcBorders>
            <w:shd w:val="clear" w:color="auto" w:fill="EAF3E6"/>
          </w:tcPr>
          <w:p w:rsidR="00165A30" w:rsidRDefault="00165A30" w:rsidP="00165A30">
            <w:pPr>
              <w:pStyle w:val="TableParagraph"/>
              <w:spacing w:before="2"/>
              <w:ind w:left="80"/>
              <w:rPr>
                <w:sz w:val="20"/>
              </w:rPr>
            </w:pPr>
            <w:r>
              <w:rPr>
                <w:color w:val="231F20"/>
                <w:sz w:val="20"/>
              </w:rPr>
              <w:t>the participant(s)</w:t>
            </w:r>
          </w:p>
        </w:tc>
        <w:tc>
          <w:tcPr>
            <w:tcW w:w="1342" w:type="dxa"/>
            <w:vMerge/>
            <w:tcBorders>
              <w:top w:val="nil"/>
            </w:tcBorders>
          </w:tcPr>
          <w:p w:rsidR="00165A30" w:rsidRDefault="00165A30" w:rsidP="00165A30">
            <w:pPr>
              <w:rPr>
                <w:sz w:val="2"/>
                <w:szCs w:val="2"/>
              </w:rPr>
            </w:pPr>
          </w:p>
        </w:tc>
        <w:tc>
          <w:tcPr>
            <w:tcW w:w="7139" w:type="dxa"/>
            <w:vMerge/>
            <w:tcBorders>
              <w:top w:val="nil"/>
            </w:tcBorders>
          </w:tcPr>
          <w:p w:rsidR="00165A30" w:rsidRDefault="00165A30" w:rsidP="00165A30">
            <w:pPr>
              <w:rPr>
                <w:sz w:val="2"/>
                <w:szCs w:val="2"/>
              </w:rPr>
            </w:pPr>
          </w:p>
        </w:tc>
      </w:tr>
      <w:tr w:rsidR="00165A30">
        <w:trPr>
          <w:trHeight w:val="280"/>
        </w:trPr>
        <w:tc>
          <w:tcPr>
            <w:tcW w:w="2055" w:type="dxa"/>
            <w:tcBorders>
              <w:bottom w:val="nil"/>
            </w:tcBorders>
            <w:shd w:val="clear" w:color="auto" w:fill="EAF3E6"/>
          </w:tcPr>
          <w:p w:rsidR="00165A30" w:rsidRDefault="00165A30" w:rsidP="00165A30">
            <w:pPr>
              <w:pStyle w:val="TableParagraph"/>
              <w:spacing w:before="52" w:line="208" w:lineRule="exact"/>
              <w:ind w:left="80"/>
              <w:rPr>
                <w:sz w:val="20"/>
              </w:rPr>
            </w:pPr>
            <w:r>
              <w:rPr>
                <w:color w:val="231F20"/>
                <w:w w:val="105"/>
                <w:sz w:val="20"/>
              </w:rPr>
              <w:t>Conduct an</w:t>
            </w:r>
          </w:p>
        </w:tc>
        <w:tc>
          <w:tcPr>
            <w:tcW w:w="1342" w:type="dxa"/>
            <w:vMerge w:val="restart"/>
          </w:tcPr>
          <w:p w:rsidR="00165A30" w:rsidRDefault="00165A30" w:rsidP="00165A30">
            <w:pPr>
              <w:pStyle w:val="TableParagraph"/>
              <w:rPr>
                <w:rFonts w:ascii="Times New Roman"/>
                <w:sz w:val="20"/>
              </w:rPr>
            </w:pPr>
            <w:r>
              <w:rPr>
                <w:rFonts w:ascii="Times New Roman"/>
                <w:sz w:val="20"/>
              </w:rPr>
              <w:t xml:space="preserve"> </w:t>
            </w:r>
            <w:permStart w:id="1276052391" w:edGrp="everyone"/>
            <w:r>
              <w:t xml:space="preserve">        </w:t>
            </w:r>
            <w:permEnd w:id="1276052391"/>
          </w:p>
        </w:tc>
        <w:tc>
          <w:tcPr>
            <w:tcW w:w="7139" w:type="dxa"/>
            <w:vMerge/>
            <w:tcBorders>
              <w:top w:val="nil"/>
            </w:tcBorders>
          </w:tcPr>
          <w:p w:rsidR="00165A30" w:rsidRDefault="00165A30" w:rsidP="00165A30">
            <w:pPr>
              <w:rPr>
                <w:sz w:val="2"/>
                <w:szCs w:val="2"/>
              </w:rPr>
            </w:pPr>
          </w:p>
        </w:tc>
      </w:tr>
      <w:tr w:rsidR="00165A30">
        <w:trPr>
          <w:trHeight w:val="230"/>
        </w:trPr>
        <w:tc>
          <w:tcPr>
            <w:tcW w:w="2055" w:type="dxa"/>
            <w:tcBorders>
              <w:top w:val="nil"/>
              <w:bottom w:val="nil"/>
            </w:tcBorders>
            <w:shd w:val="clear" w:color="auto" w:fill="EAF3E6"/>
          </w:tcPr>
          <w:p w:rsidR="00165A30" w:rsidRDefault="00165A30" w:rsidP="00165A30">
            <w:pPr>
              <w:pStyle w:val="TableParagraph"/>
              <w:spacing w:before="2" w:line="208" w:lineRule="exact"/>
              <w:ind w:left="80"/>
              <w:rPr>
                <w:sz w:val="20"/>
              </w:rPr>
            </w:pPr>
            <w:r>
              <w:rPr>
                <w:color w:val="231F20"/>
                <w:sz w:val="20"/>
              </w:rPr>
              <w:t>appropriate cool</w:t>
            </w:r>
          </w:p>
        </w:tc>
        <w:tc>
          <w:tcPr>
            <w:tcW w:w="1342" w:type="dxa"/>
            <w:vMerge/>
            <w:tcBorders>
              <w:top w:val="nil"/>
            </w:tcBorders>
          </w:tcPr>
          <w:p w:rsidR="00165A30" w:rsidRDefault="00165A30" w:rsidP="00165A30">
            <w:pPr>
              <w:rPr>
                <w:sz w:val="2"/>
                <w:szCs w:val="2"/>
              </w:rPr>
            </w:pPr>
          </w:p>
        </w:tc>
        <w:tc>
          <w:tcPr>
            <w:tcW w:w="7139" w:type="dxa"/>
            <w:vMerge/>
            <w:tcBorders>
              <w:top w:val="nil"/>
            </w:tcBorders>
          </w:tcPr>
          <w:p w:rsidR="00165A30" w:rsidRDefault="00165A30" w:rsidP="00165A30">
            <w:pPr>
              <w:rPr>
                <w:sz w:val="2"/>
                <w:szCs w:val="2"/>
              </w:rPr>
            </w:pPr>
          </w:p>
        </w:tc>
      </w:tr>
      <w:tr w:rsidR="00165A30">
        <w:trPr>
          <w:trHeight w:val="933"/>
        </w:trPr>
        <w:tc>
          <w:tcPr>
            <w:tcW w:w="2055" w:type="dxa"/>
            <w:tcBorders>
              <w:top w:val="nil"/>
            </w:tcBorders>
            <w:shd w:val="clear" w:color="auto" w:fill="EAF3E6"/>
          </w:tcPr>
          <w:p w:rsidR="00165A30" w:rsidRDefault="00165A30" w:rsidP="00165A30">
            <w:pPr>
              <w:pStyle w:val="TableParagraph"/>
              <w:spacing w:before="2"/>
              <w:ind w:left="80"/>
              <w:rPr>
                <w:sz w:val="20"/>
              </w:rPr>
            </w:pPr>
            <w:r>
              <w:rPr>
                <w:color w:val="231F20"/>
                <w:w w:val="105"/>
                <w:sz w:val="20"/>
              </w:rPr>
              <w:t>down</w:t>
            </w:r>
          </w:p>
        </w:tc>
        <w:tc>
          <w:tcPr>
            <w:tcW w:w="1342" w:type="dxa"/>
            <w:vMerge/>
            <w:tcBorders>
              <w:top w:val="nil"/>
            </w:tcBorders>
          </w:tcPr>
          <w:p w:rsidR="00165A30" w:rsidRDefault="00165A30" w:rsidP="00165A30">
            <w:pPr>
              <w:rPr>
                <w:sz w:val="2"/>
                <w:szCs w:val="2"/>
              </w:rPr>
            </w:pPr>
          </w:p>
        </w:tc>
        <w:tc>
          <w:tcPr>
            <w:tcW w:w="7139" w:type="dxa"/>
            <w:vMerge/>
            <w:tcBorders>
              <w:top w:val="nil"/>
            </w:tcBorders>
          </w:tcPr>
          <w:p w:rsidR="00165A30" w:rsidRDefault="00165A30" w:rsidP="00165A30">
            <w:pPr>
              <w:rPr>
                <w:sz w:val="2"/>
                <w:szCs w:val="2"/>
              </w:rPr>
            </w:pPr>
          </w:p>
        </w:tc>
      </w:tr>
      <w:tr w:rsidR="00165A30">
        <w:trPr>
          <w:trHeight w:val="280"/>
        </w:trPr>
        <w:tc>
          <w:tcPr>
            <w:tcW w:w="2055" w:type="dxa"/>
            <w:tcBorders>
              <w:bottom w:val="nil"/>
            </w:tcBorders>
            <w:shd w:val="clear" w:color="auto" w:fill="EAF3E6"/>
          </w:tcPr>
          <w:p w:rsidR="00165A30" w:rsidRDefault="00165A30" w:rsidP="00165A30">
            <w:pPr>
              <w:pStyle w:val="TableParagraph"/>
              <w:spacing w:before="52" w:line="208" w:lineRule="exact"/>
              <w:ind w:left="80"/>
              <w:rPr>
                <w:sz w:val="20"/>
              </w:rPr>
            </w:pPr>
            <w:r>
              <w:rPr>
                <w:color w:val="231F20"/>
                <w:sz w:val="20"/>
              </w:rPr>
              <w:t>Lead sessions which</w:t>
            </w:r>
          </w:p>
        </w:tc>
        <w:tc>
          <w:tcPr>
            <w:tcW w:w="1342" w:type="dxa"/>
            <w:vMerge w:val="restart"/>
          </w:tcPr>
          <w:p w:rsidR="00165A30" w:rsidRDefault="00165A30" w:rsidP="00165A30">
            <w:pPr>
              <w:pStyle w:val="TableParagraph"/>
              <w:rPr>
                <w:rFonts w:ascii="Times New Roman"/>
                <w:sz w:val="20"/>
              </w:rPr>
            </w:pPr>
            <w:r>
              <w:rPr>
                <w:rFonts w:ascii="Times New Roman"/>
                <w:sz w:val="20"/>
              </w:rPr>
              <w:t xml:space="preserve"> </w:t>
            </w:r>
            <w:permStart w:id="1334127246" w:edGrp="everyone"/>
            <w:r>
              <w:t xml:space="preserve">        </w:t>
            </w:r>
            <w:permEnd w:id="1334127246"/>
          </w:p>
        </w:tc>
        <w:tc>
          <w:tcPr>
            <w:tcW w:w="7139" w:type="dxa"/>
            <w:vMerge/>
            <w:tcBorders>
              <w:top w:val="nil"/>
            </w:tcBorders>
          </w:tcPr>
          <w:p w:rsidR="00165A30" w:rsidRDefault="00165A30" w:rsidP="00165A30">
            <w:pPr>
              <w:rPr>
                <w:sz w:val="2"/>
                <w:szCs w:val="2"/>
              </w:rPr>
            </w:pPr>
          </w:p>
        </w:tc>
      </w:tr>
      <w:tr w:rsidR="00165A30">
        <w:trPr>
          <w:trHeight w:val="230"/>
        </w:trPr>
        <w:tc>
          <w:tcPr>
            <w:tcW w:w="2055" w:type="dxa"/>
            <w:tcBorders>
              <w:top w:val="nil"/>
              <w:bottom w:val="nil"/>
            </w:tcBorders>
            <w:shd w:val="clear" w:color="auto" w:fill="EAF3E6"/>
          </w:tcPr>
          <w:p w:rsidR="00165A30" w:rsidRDefault="00165A30" w:rsidP="00165A30">
            <w:pPr>
              <w:pStyle w:val="TableParagraph"/>
              <w:spacing w:before="2" w:line="208" w:lineRule="exact"/>
              <w:ind w:left="80"/>
              <w:rPr>
                <w:sz w:val="20"/>
              </w:rPr>
            </w:pPr>
            <w:r>
              <w:rPr>
                <w:color w:val="231F20"/>
                <w:sz w:val="20"/>
              </w:rPr>
              <w:t>minimise risk and</w:t>
            </w:r>
          </w:p>
        </w:tc>
        <w:tc>
          <w:tcPr>
            <w:tcW w:w="1342" w:type="dxa"/>
            <w:vMerge/>
            <w:tcBorders>
              <w:top w:val="nil"/>
            </w:tcBorders>
          </w:tcPr>
          <w:p w:rsidR="00165A30" w:rsidRDefault="00165A30" w:rsidP="00165A30">
            <w:pPr>
              <w:rPr>
                <w:sz w:val="2"/>
                <w:szCs w:val="2"/>
              </w:rPr>
            </w:pPr>
          </w:p>
        </w:tc>
        <w:tc>
          <w:tcPr>
            <w:tcW w:w="7139" w:type="dxa"/>
            <w:vMerge/>
            <w:tcBorders>
              <w:top w:val="nil"/>
            </w:tcBorders>
          </w:tcPr>
          <w:p w:rsidR="00165A30" w:rsidRDefault="00165A30" w:rsidP="00165A30">
            <w:pPr>
              <w:rPr>
                <w:sz w:val="2"/>
                <w:szCs w:val="2"/>
              </w:rPr>
            </w:pPr>
          </w:p>
        </w:tc>
      </w:tr>
      <w:tr w:rsidR="00165A30">
        <w:trPr>
          <w:trHeight w:val="1047"/>
        </w:trPr>
        <w:tc>
          <w:tcPr>
            <w:tcW w:w="2055" w:type="dxa"/>
            <w:tcBorders>
              <w:top w:val="nil"/>
            </w:tcBorders>
            <w:shd w:val="clear" w:color="auto" w:fill="EAF3E6"/>
          </w:tcPr>
          <w:p w:rsidR="00165A30" w:rsidRDefault="00165A30" w:rsidP="00165A30">
            <w:pPr>
              <w:pStyle w:val="TableParagraph"/>
              <w:spacing w:before="2"/>
              <w:ind w:left="80"/>
              <w:rPr>
                <w:sz w:val="20"/>
              </w:rPr>
            </w:pPr>
            <w:r>
              <w:rPr>
                <w:color w:val="231F20"/>
                <w:w w:val="105"/>
                <w:sz w:val="20"/>
              </w:rPr>
              <w:t>maximise safety</w:t>
            </w:r>
          </w:p>
        </w:tc>
        <w:tc>
          <w:tcPr>
            <w:tcW w:w="1342" w:type="dxa"/>
            <w:vMerge/>
            <w:tcBorders>
              <w:top w:val="nil"/>
            </w:tcBorders>
          </w:tcPr>
          <w:p w:rsidR="00165A30" w:rsidRDefault="00165A30" w:rsidP="00165A30">
            <w:pPr>
              <w:rPr>
                <w:sz w:val="2"/>
                <w:szCs w:val="2"/>
              </w:rPr>
            </w:pPr>
          </w:p>
        </w:tc>
        <w:tc>
          <w:tcPr>
            <w:tcW w:w="7139" w:type="dxa"/>
            <w:vMerge/>
            <w:tcBorders>
              <w:top w:val="nil"/>
            </w:tcBorders>
          </w:tcPr>
          <w:p w:rsidR="00165A30" w:rsidRDefault="00165A30" w:rsidP="00165A30">
            <w:pPr>
              <w:rPr>
                <w:sz w:val="2"/>
                <w:szCs w:val="2"/>
              </w:rPr>
            </w:pPr>
          </w:p>
        </w:tc>
      </w:tr>
      <w:tr w:rsidR="00165A30">
        <w:trPr>
          <w:trHeight w:val="280"/>
        </w:trPr>
        <w:tc>
          <w:tcPr>
            <w:tcW w:w="2055" w:type="dxa"/>
            <w:tcBorders>
              <w:bottom w:val="nil"/>
            </w:tcBorders>
            <w:shd w:val="clear" w:color="auto" w:fill="EAF3E6"/>
          </w:tcPr>
          <w:p w:rsidR="00165A30" w:rsidRDefault="00165A30" w:rsidP="00165A30">
            <w:pPr>
              <w:pStyle w:val="TableParagraph"/>
              <w:spacing w:before="52" w:line="208" w:lineRule="exact"/>
              <w:ind w:left="80"/>
              <w:rPr>
                <w:sz w:val="20"/>
              </w:rPr>
            </w:pPr>
            <w:r>
              <w:rPr>
                <w:color w:val="231F20"/>
                <w:sz w:val="20"/>
              </w:rPr>
              <w:t>Give feedback to</w:t>
            </w:r>
          </w:p>
        </w:tc>
        <w:tc>
          <w:tcPr>
            <w:tcW w:w="1342" w:type="dxa"/>
            <w:vMerge w:val="restart"/>
          </w:tcPr>
          <w:p w:rsidR="00165A30" w:rsidRDefault="00165A30" w:rsidP="00165A30">
            <w:pPr>
              <w:pStyle w:val="TableParagraph"/>
              <w:rPr>
                <w:rFonts w:ascii="Times New Roman"/>
                <w:sz w:val="20"/>
              </w:rPr>
            </w:pPr>
            <w:r>
              <w:rPr>
                <w:rFonts w:ascii="Times New Roman"/>
                <w:sz w:val="20"/>
              </w:rPr>
              <w:t xml:space="preserve"> </w:t>
            </w:r>
            <w:permStart w:id="38559900" w:edGrp="everyone"/>
            <w:r>
              <w:t xml:space="preserve">        </w:t>
            </w:r>
            <w:permEnd w:id="38559900"/>
          </w:p>
        </w:tc>
        <w:tc>
          <w:tcPr>
            <w:tcW w:w="7139" w:type="dxa"/>
            <w:vMerge/>
            <w:tcBorders>
              <w:top w:val="nil"/>
            </w:tcBorders>
          </w:tcPr>
          <w:p w:rsidR="00165A30" w:rsidRDefault="00165A30" w:rsidP="00165A30">
            <w:pPr>
              <w:rPr>
                <w:sz w:val="2"/>
                <w:szCs w:val="2"/>
              </w:rPr>
            </w:pPr>
          </w:p>
        </w:tc>
      </w:tr>
      <w:tr w:rsidR="00165A30">
        <w:trPr>
          <w:trHeight w:val="230"/>
        </w:trPr>
        <w:tc>
          <w:tcPr>
            <w:tcW w:w="2055" w:type="dxa"/>
            <w:tcBorders>
              <w:top w:val="nil"/>
              <w:bottom w:val="nil"/>
            </w:tcBorders>
            <w:shd w:val="clear" w:color="auto" w:fill="EAF3E6"/>
          </w:tcPr>
          <w:p w:rsidR="00165A30" w:rsidRDefault="00165A30" w:rsidP="00165A30">
            <w:pPr>
              <w:pStyle w:val="TableParagraph"/>
              <w:spacing w:before="2" w:line="208" w:lineRule="exact"/>
              <w:ind w:left="80"/>
              <w:rPr>
                <w:sz w:val="20"/>
              </w:rPr>
            </w:pPr>
            <w:r>
              <w:rPr>
                <w:color w:val="231F20"/>
                <w:w w:val="105"/>
                <w:sz w:val="20"/>
              </w:rPr>
              <w:t>participants in the</w:t>
            </w:r>
          </w:p>
        </w:tc>
        <w:tc>
          <w:tcPr>
            <w:tcW w:w="1342" w:type="dxa"/>
            <w:vMerge/>
            <w:tcBorders>
              <w:top w:val="nil"/>
            </w:tcBorders>
          </w:tcPr>
          <w:p w:rsidR="00165A30" w:rsidRDefault="00165A30" w:rsidP="00165A30">
            <w:pPr>
              <w:rPr>
                <w:sz w:val="2"/>
                <w:szCs w:val="2"/>
              </w:rPr>
            </w:pPr>
          </w:p>
        </w:tc>
        <w:tc>
          <w:tcPr>
            <w:tcW w:w="7139" w:type="dxa"/>
            <w:vMerge/>
            <w:tcBorders>
              <w:top w:val="nil"/>
            </w:tcBorders>
          </w:tcPr>
          <w:p w:rsidR="00165A30" w:rsidRDefault="00165A30" w:rsidP="00165A30">
            <w:pPr>
              <w:rPr>
                <w:sz w:val="2"/>
                <w:szCs w:val="2"/>
              </w:rPr>
            </w:pPr>
          </w:p>
        </w:tc>
      </w:tr>
      <w:tr w:rsidR="00165A30">
        <w:trPr>
          <w:trHeight w:val="230"/>
        </w:trPr>
        <w:tc>
          <w:tcPr>
            <w:tcW w:w="2055" w:type="dxa"/>
            <w:tcBorders>
              <w:top w:val="nil"/>
              <w:bottom w:val="nil"/>
            </w:tcBorders>
            <w:shd w:val="clear" w:color="auto" w:fill="EAF3E6"/>
          </w:tcPr>
          <w:p w:rsidR="00165A30" w:rsidRDefault="00165A30" w:rsidP="00165A30">
            <w:pPr>
              <w:pStyle w:val="TableParagraph"/>
              <w:spacing w:before="2" w:line="208" w:lineRule="exact"/>
              <w:ind w:left="80"/>
              <w:rPr>
                <w:sz w:val="20"/>
              </w:rPr>
            </w:pPr>
            <w:r>
              <w:rPr>
                <w:color w:val="231F20"/>
                <w:sz w:val="20"/>
              </w:rPr>
              <w:t>session: 2 things</w:t>
            </w:r>
          </w:p>
        </w:tc>
        <w:tc>
          <w:tcPr>
            <w:tcW w:w="1342" w:type="dxa"/>
            <w:vMerge/>
            <w:tcBorders>
              <w:top w:val="nil"/>
            </w:tcBorders>
          </w:tcPr>
          <w:p w:rsidR="00165A30" w:rsidRDefault="00165A30" w:rsidP="00165A30">
            <w:pPr>
              <w:rPr>
                <w:sz w:val="2"/>
                <w:szCs w:val="2"/>
              </w:rPr>
            </w:pPr>
          </w:p>
        </w:tc>
        <w:tc>
          <w:tcPr>
            <w:tcW w:w="7139" w:type="dxa"/>
            <w:vMerge/>
            <w:tcBorders>
              <w:top w:val="nil"/>
            </w:tcBorders>
          </w:tcPr>
          <w:p w:rsidR="00165A30" w:rsidRDefault="00165A30" w:rsidP="00165A30">
            <w:pPr>
              <w:rPr>
                <w:sz w:val="2"/>
                <w:szCs w:val="2"/>
              </w:rPr>
            </w:pPr>
          </w:p>
        </w:tc>
      </w:tr>
      <w:tr w:rsidR="00165A30">
        <w:trPr>
          <w:trHeight w:val="230"/>
        </w:trPr>
        <w:tc>
          <w:tcPr>
            <w:tcW w:w="2055" w:type="dxa"/>
            <w:tcBorders>
              <w:top w:val="nil"/>
              <w:bottom w:val="nil"/>
            </w:tcBorders>
            <w:shd w:val="clear" w:color="auto" w:fill="EAF3E6"/>
          </w:tcPr>
          <w:p w:rsidR="00165A30" w:rsidRDefault="00165A30" w:rsidP="00165A30">
            <w:pPr>
              <w:pStyle w:val="TableParagraph"/>
              <w:spacing w:before="2" w:line="208" w:lineRule="exact"/>
              <w:ind w:left="80"/>
              <w:rPr>
                <w:sz w:val="20"/>
              </w:rPr>
            </w:pPr>
            <w:r>
              <w:rPr>
                <w:color w:val="231F20"/>
                <w:sz w:val="20"/>
              </w:rPr>
              <w:t>participants did well</w:t>
            </w:r>
          </w:p>
        </w:tc>
        <w:tc>
          <w:tcPr>
            <w:tcW w:w="1342" w:type="dxa"/>
            <w:vMerge/>
            <w:tcBorders>
              <w:top w:val="nil"/>
            </w:tcBorders>
          </w:tcPr>
          <w:p w:rsidR="00165A30" w:rsidRDefault="00165A30" w:rsidP="00165A30">
            <w:pPr>
              <w:rPr>
                <w:sz w:val="2"/>
                <w:szCs w:val="2"/>
              </w:rPr>
            </w:pPr>
          </w:p>
        </w:tc>
        <w:tc>
          <w:tcPr>
            <w:tcW w:w="7139" w:type="dxa"/>
            <w:vMerge/>
            <w:tcBorders>
              <w:top w:val="nil"/>
            </w:tcBorders>
          </w:tcPr>
          <w:p w:rsidR="00165A30" w:rsidRDefault="00165A30" w:rsidP="00165A30">
            <w:pPr>
              <w:rPr>
                <w:sz w:val="2"/>
                <w:szCs w:val="2"/>
              </w:rPr>
            </w:pPr>
          </w:p>
        </w:tc>
      </w:tr>
      <w:tr w:rsidR="00165A30">
        <w:trPr>
          <w:trHeight w:val="230"/>
        </w:trPr>
        <w:tc>
          <w:tcPr>
            <w:tcW w:w="2055" w:type="dxa"/>
            <w:tcBorders>
              <w:top w:val="nil"/>
              <w:bottom w:val="nil"/>
            </w:tcBorders>
            <w:shd w:val="clear" w:color="auto" w:fill="EAF3E6"/>
          </w:tcPr>
          <w:p w:rsidR="00165A30" w:rsidRDefault="00165A30" w:rsidP="00165A30">
            <w:pPr>
              <w:pStyle w:val="TableParagraph"/>
              <w:spacing w:before="2" w:line="208" w:lineRule="exact"/>
              <w:ind w:left="80"/>
              <w:rPr>
                <w:sz w:val="20"/>
              </w:rPr>
            </w:pPr>
            <w:r>
              <w:rPr>
                <w:color w:val="231F20"/>
                <w:w w:val="105"/>
                <w:sz w:val="20"/>
              </w:rPr>
              <w:t>and 1 thing they</w:t>
            </w:r>
          </w:p>
        </w:tc>
        <w:tc>
          <w:tcPr>
            <w:tcW w:w="1342" w:type="dxa"/>
            <w:vMerge/>
            <w:tcBorders>
              <w:top w:val="nil"/>
            </w:tcBorders>
          </w:tcPr>
          <w:p w:rsidR="00165A30" w:rsidRDefault="00165A30" w:rsidP="00165A30">
            <w:pPr>
              <w:rPr>
                <w:sz w:val="2"/>
                <w:szCs w:val="2"/>
              </w:rPr>
            </w:pPr>
          </w:p>
        </w:tc>
        <w:tc>
          <w:tcPr>
            <w:tcW w:w="7139" w:type="dxa"/>
            <w:vMerge/>
            <w:tcBorders>
              <w:top w:val="nil"/>
            </w:tcBorders>
          </w:tcPr>
          <w:p w:rsidR="00165A30" w:rsidRDefault="00165A30" w:rsidP="00165A30">
            <w:pPr>
              <w:rPr>
                <w:sz w:val="2"/>
                <w:szCs w:val="2"/>
              </w:rPr>
            </w:pPr>
          </w:p>
        </w:tc>
      </w:tr>
      <w:tr w:rsidR="00165A30">
        <w:trPr>
          <w:trHeight w:val="289"/>
        </w:trPr>
        <w:tc>
          <w:tcPr>
            <w:tcW w:w="2055" w:type="dxa"/>
            <w:tcBorders>
              <w:top w:val="nil"/>
            </w:tcBorders>
            <w:shd w:val="clear" w:color="auto" w:fill="EAF3E6"/>
          </w:tcPr>
          <w:p w:rsidR="00165A30" w:rsidRDefault="00165A30" w:rsidP="00165A30">
            <w:pPr>
              <w:pStyle w:val="TableParagraph"/>
              <w:spacing w:before="2"/>
              <w:ind w:left="80"/>
              <w:rPr>
                <w:sz w:val="20"/>
              </w:rPr>
            </w:pPr>
            <w:r>
              <w:rPr>
                <w:color w:val="231F20"/>
                <w:sz w:val="20"/>
              </w:rPr>
              <w:t>could improve</w:t>
            </w:r>
          </w:p>
        </w:tc>
        <w:tc>
          <w:tcPr>
            <w:tcW w:w="1342" w:type="dxa"/>
            <w:vMerge/>
            <w:tcBorders>
              <w:top w:val="nil"/>
            </w:tcBorders>
          </w:tcPr>
          <w:p w:rsidR="00165A30" w:rsidRDefault="00165A30" w:rsidP="00165A30">
            <w:pPr>
              <w:rPr>
                <w:sz w:val="2"/>
                <w:szCs w:val="2"/>
              </w:rPr>
            </w:pPr>
          </w:p>
        </w:tc>
        <w:tc>
          <w:tcPr>
            <w:tcW w:w="7139" w:type="dxa"/>
            <w:vMerge/>
            <w:tcBorders>
              <w:top w:val="nil"/>
            </w:tcBorders>
          </w:tcPr>
          <w:p w:rsidR="00165A30" w:rsidRDefault="00165A30" w:rsidP="00165A30">
            <w:pPr>
              <w:rPr>
                <w:sz w:val="2"/>
                <w:szCs w:val="2"/>
              </w:rPr>
            </w:pPr>
          </w:p>
        </w:tc>
      </w:tr>
      <w:tr w:rsidR="00165A30">
        <w:trPr>
          <w:trHeight w:val="280"/>
        </w:trPr>
        <w:tc>
          <w:tcPr>
            <w:tcW w:w="2055" w:type="dxa"/>
            <w:tcBorders>
              <w:bottom w:val="nil"/>
            </w:tcBorders>
            <w:shd w:val="clear" w:color="auto" w:fill="EAF3E6"/>
          </w:tcPr>
          <w:p w:rsidR="00165A30" w:rsidRDefault="00165A30" w:rsidP="00165A30">
            <w:pPr>
              <w:pStyle w:val="TableParagraph"/>
              <w:spacing w:before="52" w:line="208" w:lineRule="exact"/>
              <w:ind w:left="80"/>
              <w:rPr>
                <w:sz w:val="20"/>
              </w:rPr>
            </w:pPr>
            <w:r>
              <w:rPr>
                <w:color w:val="231F20"/>
                <w:w w:val="105"/>
                <w:sz w:val="20"/>
              </w:rPr>
              <w:t>Take on the role</w:t>
            </w:r>
          </w:p>
        </w:tc>
        <w:tc>
          <w:tcPr>
            <w:tcW w:w="1342" w:type="dxa"/>
            <w:vMerge w:val="restart"/>
          </w:tcPr>
          <w:p w:rsidR="00165A30" w:rsidRDefault="00165A30" w:rsidP="00165A30">
            <w:pPr>
              <w:pStyle w:val="TableParagraph"/>
              <w:rPr>
                <w:rFonts w:ascii="Times New Roman"/>
                <w:sz w:val="20"/>
              </w:rPr>
            </w:pPr>
            <w:r>
              <w:rPr>
                <w:rFonts w:ascii="Times New Roman"/>
                <w:sz w:val="20"/>
              </w:rPr>
              <w:t xml:space="preserve"> </w:t>
            </w:r>
            <w:permStart w:id="438850609" w:edGrp="everyone"/>
            <w:r>
              <w:t xml:space="preserve">        </w:t>
            </w:r>
            <w:permEnd w:id="438850609"/>
          </w:p>
        </w:tc>
        <w:tc>
          <w:tcPr>
            <w:tcW w:w="7139" w:type="dxa"/>
            <w:vMerge/>
            <w:tcBorders>
              <w:top w:val="nil"/>
            </w:tcBorders>
          </w:tcPr>
          <w:p w:rsidR="00165A30" w:rsidRDefault="00165A30" w:rsidP="00165A30">
            <w:pPr>
              <w:rPr>
                <w:sz w:val="2"/>
                <w:szCs w:val="2"/>
              </w:rPr>
            </w:pPr>
          </w:p>
        </w:tc>
      </w:tr>
      <w:tr w:rsidR="00165A30">
        <w:trPr>
          <w:trHeight w:val="230"/>
        </w:trPr>
        <w:tc>
          <w:tcPr>
            <w:tcW w:w="2055" w:type="dxa"/>
            <w:tcBorders>
              <w:top w:val="nil"/>
              <w:bottom w:val="nil"/>
            </w:tcBorders>
            <w:shd w:val="clear" w:color="auto" w:fill="EAF3E6"/>
          </w:tcPr>
          <w:p w:rsidR="00165A30" w:rsidRDefault="00165A30" w:rsidP="00165A30">
            <w:pPr>
              <w:pStyle w:val="TableParagraph"/>
              <w:spacing w:before="2" w:line="208" w:lineRule="exact"/>
              <w:ind w:left="80"/>
              <w:rPr>
                <w:sz w:val="20"/>
              </w:rPr>
            </w:pPr>
            <w:r>
              <w:rPr>
                <w:color w:val="231F20"/>
                <w:w w:val="105"/>
                <w:sz w:val="20"/>
              </w:rPr>
              <w:t>of an official for</w:t>
            </w:r>
          </w:p>
        </w:tc>
        <w:tc>
          <w:tcPr>
            <w:tcW w:w="1342" w:type="dxa"/>
            <w:vMerge/>
            <w:tcBorders>
              <w:top w:val="nil"/>
            </w:tcBorders>
          </w:tcPr>
          <w:p w:rsidR="00165A30" w:rsidRDefault="00165A30" w:rsidP="00165A30">
            <w:pPr>
              <w:rPr>
                <w:sz w:val="2"/>
                <w:szCs w:val="2"/>
              </w:rPr>
            </w:pPr>
          </w:p>
        </w:tc>
        <w:tc>
          <w:tcPr>
            <w:tcW w:w="7139" w:type="dxa"/>
            <w:vMerge/>
            <w:tcBorders>
              <w:top w:val="nil"/>
            </w:tcBorders>
          </w:tcPr>
          <w:p w:rsidR="00165A30" w:rsidRDefault="00165A30" w:rsidP="00165A30">
            <w:pPr>
              <w:rPr>
                <w:sz w:val="2"/>
                <w:szCs w:val="2"/>
              </w:rPr>
            </w:pPr>
          </w:p>
        </w:tc>
      </w:tr>
      <w:tr w:rsidR="00165A30">
        <w:trPr>
          <w:trHeight w:val="230"/>
        </w:trPr>
        <w:tc>
          <w:tcPr>
            <w:tcW w:w="2055" w:type="dxa"/>
            <w:tcBorders>
              <w:top w:val="nil"/>
              <w:bottom w:val="nil"/>
            </w:tcBorders>
            <w:shd w:val="clear" w:color="auto" w:fill="EAF3E6"/>
          </w:tcPr>
          <w:p w:rsidR="00165A30" w:rsidRDefault="00165A30" w:rsidP="00165A30">
            <w:pPr>
              <w:pStyle w:val="TableParagraph"/>
              <w:spacing w:before="2" w:line="208" w:lineRule="exact"/>
              <w:ind w:left="80"/>
              <w:rPr>
                <w:sz w:val="20"/>
              </w:rPr>
            </w:pPr>
            <w:r>
              <w:rPr>
                <w:color w:val="231F20"/>
                <w:w w:val="105"/>
                <w:sz w:val="20"/>
              </w:rPr>
              <w:t>a minimum of 10</w:t>
            </w:r>
          </w:p>
        </w:tc>
        <w:tc>
          <w:tcPr>
            <w:tcW w:w="1342" w:type="dxa"/>
            <w:vMerge/>
            <w:tcBorders>
              <w:top w:val="nil"/>
            </w:tcBorders>
          </w:tcPr>
          <w:p w:rsidR="00165A30" w:rsidRDefault="00165A30" w:rsidP="00165A30">
            <w:pPr>
              <w:rPr>
                <w:sz w:val="2"/>
                <w:szCs w:val="2"/>
              </w:rPr>
            </w:pPr>
          </w:p>
        </w:tc>
        <w:tc>
          <w:tcPr>
            <w:tcW w:w="7139" w:type="dxa"/>
            <w:vMerge/>
            <w:tcBorders>
              <w:top w:val="nil"/>
            </w:tcBorders>
          </w:tcPr>
          <w:p w:rsidR="00165A30" w:rsidRDefault="00165A30" w:rsidP="00165A30">
            <w:pPr>
              <w:rPr>
                <w:sz w:val="2"/>
                <w:szCs w:val="2"/>
              </w:rPr>
            </w:pPr>
          </w:p>
        </w:tc>
      </w:tr>
      <w:tr w:rsidR="00165A30">
        <w:trPr>
          <w:trHeight w:val="537"/>
        </w:trPr>
        <w:tc>
          <w:tcPr>
            <w:tcW w:w="2055" w:type="dxa"/>
            <w:tcBorders>
              <w:top w:val="nil"/>
            </w:tcBorders>
            <w:shd w:val="clear" w:color="auto" w:fill="EAF3E6"/>
          </w:tcPr>
          <w:p w:rsidR="00165A30" w:rsidRDefault="00165A30" w:rsidP="00165A30">
            <w:pPr>
              <w:pStyle w:val="TableParagraph"/>
              <w:spacing w:before="2"/>
              <w:ind w:left="80"/>
              <w:rPr>
                <w:sz w:val="20"/>
              </w:rPr>
            </w:pPr>
            <w:r>
              <w:rPr>
                <w:color w:val="231F20"/>
                <w:sz w:val="20"/>
              </w:rPr>
              <w:t>minutes</w:t>
            </w:r>
          </w:p>
        </w:tc>
        <w:tc>
          <w:tcPr>
            <w:tcW w:w="1342" w:type="dxa"/>
            <w:vMerge/>
            <w:tcBorders>
              <w:top w:val="nil"/>
            </w:tcBorders>
          </w:tcPr>
          <w:p w:rsidR="00165A30" w:rsidRDefault="00165A30" w:rsidP="00165A30">
            <w:pPr>
              <w:rPr>
                <w:sz w:val="2"/>
                <w:szCs w:val="2"/>
              </w:rPr>
            </w:pPr>
          </w:p>
        </w:tc>
        <w:tc>
          <w:tcPr>
            <w:tcW w:w="7139" w:type="dxa"/>
            <w:vMerge/>
            <w:tcBorders>
              <w:top w:val="nil"/>
            </w:tcBorders>
          </w:tcPr>
          <w:p w:rsidR="00165A30" w:rsidRDefault="00165A30" w:rsidP="00165A30">
            <w:pPr>
              <w:rPr>
                <w:sz w:val="2"/>
                <w:szCs w:val="2"/>
              </w:rPr>
            </w:pPr>
          </w:p>
        </w:tc>
      </w:tr>
    </w:tbl>
    <w:p w:rsidR="00472B1B" w:rsidRDefault="00472B1B">
      <w:pPr>
        <w:pStyle w:val="BodyText"/>
        <w:rPr>
          <w:rFonts w:ascii="Times New Roman"/>
          <w:i/>
        </w:rPr>
      </w:pPr>
    </w:p>
    <w:p w:rsidR="00472B1B" w:rsidRDefault="00472B1B">
      <w:pPr>
        <w:pStyle w:val="BodyText"/>
        <w:spacing w:before="4"/>
        <w:rPr>
          <w:rFonts w:ascii="Times New Roman"/>
          <w:i/>
          <w:sz w:val="18"/>
        </w:rPr>
      </w:pPr>
    </w:p>
    <w:tbl>
      <w:tblPr>
        <w:tblW w:w="0" w:type="auto"/>
        <w:tblInd w:w="121" w:type="dxa"/>
        <w:tblBorders>
          <w:top w:val="single" w:sz="4" w:space="0" w:color="40AD49"/>
          <w:left w:val="single" w:sz="4" w:space="0" w:color="40AD49"/>
          <w:bottom w:val="single" w:sz="4" w:space="0" w:color="40AD49"/>
          <w:right w:val="single" w:sz="4" w:space="0" w:color="40AD49"/>
          <w:insideH w:val="single" w:sz="4" w:space="0" w:color="40AD49"/>
          <w:insideV w:val="single" w:sz="4" w:space="0" w:color="40AD49"/>
        </w:tblBorders>
        <w:tblLayout w:type="fixed"/>
        <w:tblCellMar>
          <w:left w:w="0" w:type="dxa"/>
          <w:right w:w="0" w:type="dxa"/>
        </w:tblCellMar>
        <w:tblLook w:val="01E0" w:firstRow="1" w:lastRow="1" w:firstColumn="1" w:lastColumn="1" w:noHBand="0" w:noVBand="0"/>
      </w:tblPr>
      <w:tblGrid>
        <w:gridCol w:w="2898"/>
        <w:gridCol w:w="3787"/>
        <w:gridCol w:w="1134"/>
        <w:gridCol w:w="2716"/>
      </w:tblGrid>
      <w:tr w:rsidR="00472B1B">
        <w:trPr>
          <w:trHeight w:val="387"/>
        </w:trPr>
        <w:tc>
          <w:tcPr>
            <w:tcW w:w="10535" w:type="dxa"/>
            <w:gridSpan w:val="4"/>
            <w:shd w:val="clear" w:color="auto" w:fill="D8E9D2"/>
          </w:tcPr>
          <w:p w:rsidR="00472B1B" w:rsidRDefault="009C4904">
            <w:pPr>
              <w:pStyle w:val="TableParagraph"/>
              <w:spacing w:before="70"/>
              <w:ind w:left="80"/>
              <w:rPr>
                <w:b/>
                <w:sz w:val="24"/>
              </w:rPr>
            </w:pPr>
            <w:r>
              <w:rPr>
                <w:b/>
                <w:color w:val="231F20"/>
                <w:sz w:val="24"/>
              </w:rPr>
              <w:t>Final comments and feedback for learner</w:t>
            </w:r>
          </w:p>
        </w:tc>
      </w:tr>
      <w:tr w:rsidR="00165A30">
        <w:trPr>
          <w:trHeight w:val="1113"/>
        </w:trPr>
        <w:tc>
          <w:tcPr>
            <w:tcW w:w="2898" w:type="dxa"/>
            <w:shd w:val="clear" w:color="auto" w:fill="D8E9D2"/>
          </w:tcPr>
          <w:p w:rsidR="00165A30" w:rsidRDefault="00165A30" w:rsidP="00165A30">
            <w:pPr>
              <w:pStyle w:val="TableParagraph"/>
              <w:rPr>
                <w:rFonts w:ascii="Times New Roman"/>
                <w:i/>
              </w:rPr>
            </w:pPr>
          </w:p>
          <w:p w:rsidR="00165A30" w:rsidRDefault="00165A30" w:rsidP="00165A30">
            <w:pPr>
              <w:pStyle w:val="TableParagraph"/>
              <w:spacing w:before="5"/>
              <w:rPr>
                <w:rFonts w:ascii="Times New Roman"/>
                <w:i/>
                <w:sz w:val="17"/>
              </w:rPr>
            </w:pPr>
          </w:p>
          <w:p w:rsidR="00165A30" w:rsidRDefault="00165A30" w:rsidP="00165A30">
            <w:pPr>
              <w:pStyle w:val="TableParagraph"/>
              <w:ind w:left="80"/>
              <w:rPr>
                <w:sz w:val="20"/>
              </w:rPr>
            </w:pPr>
            <w:r>
              <w:rPr>
                <w:color w:val="231F20"/>
                <w:sz w:val="20"/>
              </w:rPr>
              <w:t>Feedback to learner</w:t>
            </w:r>
          </w:p>
        </w:tc>
        <w:tc>
          <w:tcPr>
            <w:tcW w:w="7637" w:type="dxa"/>
            <w:gridSpan w:val="3"/>
            <w:shd w:val="clear" w:color="auto" w:fill="FFFFFF"/>
          </w:tcPr>
          <w:p w:rsidR="00165A30" w:rsidRDefault="00165A30" w:rsidP="00165A30">
            <w:pPr>
              <w:pStyle w:val="TableParagraph"/>
              <w:rPr>
                <w:rFonts w:ascii="Times New Roman"/>
                <w:sz w:val="20"/>
              </w:rPr>
            </w:pPr>
            <w:r>
              <w:rPr>
                <w:rFonts w:ascii="Times New Roman"/>
                <w:sz w:val="20"/>
              </w:rPr>
              <w:t xml:space="preserve"> </w:t>
            </w:r>
            <w:permStart w:id="233579008" w:edGrp="everyone"/>
            <w:r>
              <w:t xml:space="preserve">        </w:t>
            </w:r>
            <w:permEnd w:id="233579008"/>
          </w:p>
        </w:tc>
      </w:tr>
      <w:tr w:rsidR="00165A30">
        <w:trPr>
          <w:trHeight w:val="1165"/>
        </w:trPr>
        <w:tc>
          <w:tcPr>
            <w:tcW w:w="2898" w:type="dxa"/>
            <w:shd w:val="clear" w:color="auto" w:fill="D8E9D2"/>
          </w:tcPr>
          <w:p w:rsidR="00165A30" w:rsidRDefault="00165A30" w:rsidP="00165A30">
            <w:pPr>
              <w:pStyle w:val="TableParagraph"/>
              <w:spacing w:before="3"/>
              <w:rPr>
                <w:rFonts w:ascii="Times New Roman"/>
                <w:i/>
                <w:sz w:val="31"/>
              </w:rPr>
            </w:pPr>
          </w:p>
          <w:p w:rsidR="00165A30" w:rsidRDefault="00165A30" w:rsidP="00165A30">
            <w:pPr>
              <w:pStyle w:val="TableParagraph"/>
              <w:spacing w:line="254" w:lineRule="auto"/>
              <w:ind w:left="80" w:right="73"/>
              <w:rPr>
                <w:sz w:val="20"/>
              </w:rPr>
            </w:pPr>
            <w:r>
              <w:rPr>
                <w:color w:val="231F20"/>
                <w:sz w:val="20"/>
              </w:rPr>
              <w:t xml:space="preserve">Further areas/opportunities </w:t>
            </w:r>
            <w:r>
              <w:rPr>
                <w:color w:val="231F20"/>
                <w:w w:val="105"/>
                <w:sz w:val="20"/>
              </w:rPr>
              <w:t>for development</w:t>
            </w:r>
          </w:p>
        </w:tc>
        <w:tc>
          <w:tcPr>
            <w:tcW w:w="7637" w:type="dxa"/>
            <w:gridSpan w:val="3"/>
            <w:shd w:val="clear" w:color="auto" w:fill="FFFFFF"/>
          </w:tcPr>
          <w:p w:rsidR="00165A30" w:rsidRDefault="00165A30" w:rsidP="00165A30">
            <w:pPr>
              <w:pStyle w:val="TableParagraph"/>
              <w:rPr>
                <w:rFonts w:ascii="Times New Roman"/>
                <w:sz w:val="20"/>
              </w:rPr>
            </w:pPr>
            <w:r>
              <w:rPr>
                <w:rFonts w:ascii="Times New Roman"/>
                <w:sz w:val="20"/>
              </w:rPr>
              <w:t xml:space="preserve"> </w:t>
            </w:r>
            <w:permStart w:id="653610703" w:edGrp="everyone"/>
            <w:r>
              <w:t xml:space="preserve">        </w:t>
            </w:r>
            <w:permEnd w:id="653610703"/>
          </w:p>
        </w:tc>
      </w:tr>
      <w:tr w:rsidR="00165A30">
        <w:trPr>
          <w:trHeight w:val="538"/>
        </w:trPr>
        <w:tc>
          <w:tcPr>
            <w:tcW w:w="2898" w:type="dxa"/>
            <w:shd w:val="clear" w:color="auto" w:fill="D8E9D2"/>
          </w:tcPr>
          <w:p w:rsidR="00165A30" w:rsidRDefault="00165A30" w:rsidP="00165A30">
            <w:pPr>
              <w:pStyle w:val="TableParagraph"/>
              <w:spacing w:before="166"/>
              <w:ind w:left="80"/>
              <w:rPr>
                <w:sz w:val="20"/>
              </w:rPr>
            </w:pPr>
            <w:r>
              <w:rPr>
                <w:color w:val="231F20"/>
                <w:sz w:val="20"/>
              </w:rPr>
              <w:t>Tutor/Assessor signature</w:t>
            </w:r>
          </w:p>
        </w:tc>
        <w:tc>
          <w:tcPr>
            <w:tcW w:w="3787" w:type="dxa"/>
            <w:shd w:val="clear" w:color="auto" w:fill="FFFFFF"/>
          </w:tcPr>
          <w:p w:rsidR="00165A30" w:rsidRDefault="00165A30" w:rsidP="00165A30">
            <w:pPr>
              <w:pStyle w:val="TableParagraph"/>
              <w:rPr>
                <w:rFonts w:ascii="Times New Roman"/>
                <w:sz w:val="20"/>
              </w:rPr>
            </w:pPr>
            <w:r>
              <w:rPr>
                <w:rFonts w:ascii="Times New Roman"/>
                <w:sz w:val="20"/>
              </w:rPr>
              <w:t xml:space="preserve"> </w:t>
            </w:r>
            <w:permStart w:id="771636692" w:edGrp="everyone"/>
            <w:r>
              <w:t xml:space="preserve">        </w:t>
            </w:r>
            <w:permEnd w:id="771636692"/>
          </w:p>
        </w:tc>
        <w:tc>
          <w:tcPr>
            <w:tcW w:w="1134" w:type="dxa"/>
            <w:shd w:val="clear" w:color="auto" w:fill="D8E9D2"/>
          </w:tcPr>
          <w:p w:rsidR="00165A30" w:rsidRDefault="00165A30" w:rsidP="00165A30">
            <w:pPr>
              <w:pStyle w:val="TableParagraph"/>
              <w:spacing w:before="166"/>
              <w:ind w:left="79"/>
              <w:rPr>
                <w:sz w:val="20"/>
              </w:rPr>
            </w:pPr>
            <w:r>
              <w:rPr>
                <w:color w:val="231F20"/>
                <w:sz w:val="20"/>
              </w:rPr>
              <w:t>Date</w:t>
            </w:r>
          </w:p>
        </w:tc>
        <w:tc>
          <w:tcPr>
            <w:tcW w:w="2716" w:type="dxa"/>
            <w:shd w:val="clear" w:color="auto" w:fill="FFFFFF"/>
          </w:tcPr>
          <w:p w:rsidR="00165A30" w:rsidRDefault="00165A30" w:rsidP="00165A30">
            <w:pPr>
              <w:pStyle w:val="TableParagraph"/>
              <w:rPr>
                <w:rFonts w:ascii="Times New Roman"/>
                <w:sz w:val="20"/>
              </w:rPr>
            </w:pPr>
            <w:r>
              <w:rPr>
                <w:rFonts w:ascii="Times New Roman"/>
                <w:sz w:val="20"/>
              </w:rPr>
              <w:t xml:space="preserve"> </w:t>
            </w:r>
            <w:permStart w:id="1871781335" w:edGrp="everyone"/>
            <w:r>
              <w:t xml:space="preserve">        </w:t>
            </w:r>
            <w:permEnd w:id="1871781335"/>
          </w:p>
        </w:tc>
      </w:tr>
    </w:tbl>
    <w:p w:rsidR="00472B1B" w:rsidRDefault="00472B1B">
      <w:pPr>
        <w:pStyle w:val="BodyText"/>
        <w:rPr>
          <w:rFonts w:ascii="Times New Roman"/>
          <w:i/>
        </w:rPr>
      </w:pPr>
    </w:p>
    <w:p w:rsidR="00472B1B" w:rsidRDefault="00472B1B">
      <w:pPr>
        <w:pStyle w:val="BodyText"/>
        <w:spacing w:before="8"/>
        <w:rPr>
          <w:rFonts w:ascii="Times New Roman"/>
          <w:i/>
        </w:rPr>
      </w:pPr>
    </w:p>
    <w:p w:rsidR="00472B1B" w:rsidRDefault="009C4904">
      <w:pPr>
        <w:tabs>
          <w:tab w:val="right" w:pos="10644"/>
        </w:tabs>
        <w:spacing w:before="105"/>
        <w:ind w:left="100"/>
        <w:rPr>
          <w:b/>
          <w:sz w:val="24"/>
        </w:rPr>
      </w:pPr>
      <w:r>
        <w:rPr>
          <w:noProof/>
          <w:lang w:bidi="ar-SA"/>
        </w:rPr>
        <w:drawing>
          <wp:anchor distT="0" distB="0" distL="0" distR="0" simplePos="0" relativeHeight="251666432" behindDoc="1" locked="0" layoutInCell="1" allowOverlap="1">
            <wp:simplePos x="0" y="0"/>
            <wp:positionH relativeFrom="page">
              <wp:posOffset>441001</wp:posOffset>
            </wp:positionH>
            <wp:positionV relativeFrom="paragraph">
              <wp:posOffset>-2172205</wp:posOffset>
            </wp:positionV>
            <wp:extent cx="6786328" cy="2085975"/>
            <wp:effectExtent l="0" t="0" r="0" b="0"/>
            <wp:wrapNone/>
            <wp:docPr id="1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png"/>
                    <pic:cNvPicPr/>
                  </pic:nvPicPr>
                  <pic:blipFill>
                    <a:blip r:embed="rId35" cstate="print"/>
                    <a:stretch>
                      <a:fillRect/>
                    </a:stretch>
                  </pic:blipFill>
                  <pic:spPr>
                    <a:xfrm>
                      <a:off x="0" y="0"/>
                      <a:ext cx="6786328" cy="2085975"/>
                    </a:xfrm>
                    <a:prstGeom prst="rect">
                      <a:avLst/>
                    </a:prstGeom>
                  </pic:spPr>
                </pic:pic>
              </a:graphicData>
            </a:graphic>
          </wp:anchor>
        </w:drawing>
      </w:r>
      <w:r>
        <w:rPr>
          <w:rFonts w:ascii="Times New Roman" w:hAnsi="Times New Roman"/>
          <w:i/>
          <w:color w:val="243D87"/>
          <w:position w:val="1"/>
          <w:sz w:val="18"/>
        </w:rPr>
        <w:t xml:space="preserve">SL0923 Issue 2 09/19 | © </w:t>
      </w:r>
      <w:r>
        <w:rPr>
          <w:rFonts w:ascii="Times New Roman" w:hAnsi="Times New Roman"/>
          <w:i/>
          <w:color w:val="243D87"/>
          <w:spacing w:val="2"/>
          <w:position w:val="1"/>
          <w:sz w:val="18"/>
        </w:rPr>
        <w:t xml:space="preserve"> </w:t>
      </w:r>
      <w:r>
        <w:rPr>
          <w:rFonts w:ascii="Times New Roman" w:hAnsi="Times New Roman"/>
          <w:i/>
          <w:color w:val="243D87"/>
          <w:position w:val="1"/>
          <w:sz w:val="18"/>
        </w:rPr>
        <w:t>Sports</w:t>
      </w:r>
      <w:r>
        <w:rPr>
          <w:rFonts w:ascii="Times New Roman" w:hAnsi="Times New Roman"/>
          <w:i/>
          <w:color w:val="243D87"/>
          <w:spacing w:val="-5"/>
          <w:position w:val="1"/>
          <w:sz w:val="18"/>
        </w:rPr>
        <w:t xml:space="preserve"> </w:t>
      </w:r>
      <w:r>
        <w:rPr>
          <w:rFonts w:ascii="Times New Roman" w:hAnsi="Times New Roman"/>
          <w:i/>
          <w:color w:val="243D87"/>
          <w:position w:val="1"/>
          <w:sz w:val="18"/>
        </w:rPr>
        <w:t>Leaders</w:t>
      </w:r>
      <w:r>
        <w:rPr>
          <w:rFonts w:ascii="Times New Roman" w:hAnsi="Times New Roman"/>
          <w:i/>
          <w:color w:val="243D87"/>
          <w:position w:val="1"/>
          <w:sz w:val="18"/>
        </w:rPr>
        <w:tab/>
      </w:r>
      <w:r>
        <w:rPr>
          <w:b/>
          <w:color w:val="243D87"/>
          <w:sz w:val="24"/>
        </w:rPr>
        <w:t>15</w:t>
      </w:r>
    </w:p>
    <w:p w:rsidR="00472B1B" w:rsidRDefault="00472B1B">
      <w:pPr>
        <w:rPr>
          <w:sz w:val="24"/>
        </w:rPr>
        <w:sectPr w:rsidR="00472B1B">
          <w:pgSz w:w="11910" w:h="16840"/>
          <w:pgMar w:top="660" w:right="400" w:bottom="280" w:left="580" w:header="720" w:footer="720" w:gutter="0"/>
          <w:cols w:space="720"/>
        </w:sectPr>
      </w:pPr>
    </w:p>
    <w:p w:rsidR="00472B1B" w:rsidRDefault="00D0692E">
      <w:pPr>
        <w:pStyle w:val="Heading1"/>
        <w:spacing w:before="92"/>
        <w:ind w:left="630"/>
      </w:pPr>
      <w:r>
        <w:rPr>
          <w:noProof/>
          <w:lang w:bidi="ar-SA"/>
        </w:rPr>
        <mc:AlternateContent>
          <mc:Choice Requires="wps">
            <w:drawing>
              <wp:anchor distT="0" distB="0" distL="114300" distR="114300" simplePos="0" relativeHeight="251653120" behindDoc="0" locked="0" layoutInCell="1" allowOverlap="1">
                <wp:simplePos x="0" y="0"/>
                <wp:positionH relativeFrom="page">
                  <wp:posOffset>372745</wp:posOffset>
                </wp:positionH>
                <wp:positionV relativeFrom="paragraph">
                  <wp:posOffset>85725</wp:posOffset>
                </wp:positionV>
                <wp:extent cx="196215" cy="181610"/>
                <wp:effectExtent l="1270" t="0" r="2540" b="0"/>
                <wp:wrapNone/>
                <wp:docPr id="87"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before="25"/>
                              <w:ind w:left="20"/>
                              <w:rPr>
                                <w:b/>
                                <w:sz w:val="24"/>
                              </w:rPr>
                            </w:pPr>
                            <w:r>
                              <w:rPr>
                                <w:b/>
                                <w:color w:val="243D87"/>
                                <w:w w:val="90"/>
                                <w:sz w:val="24"/>
                              </w:rPr>
                              <w:t>16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98" type="#_x0000_t202" style="position:absolute;left:0;text-align:left;margin-left:29.35pt;margin-top:6.75pt;width:15.45pt;height:14.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ctsgIAALM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" filled="f" stroked="f">
                <v:textbox style="layout-flow:vertical" inset="0,0,0,0">
                  <w:txbxContent>
                    <w:p w:rsidR="00165A30" w:rsidRDefault="00165A30">
                      <w:pPr>
                        <w:spacing w:before="25"/>
                        <w:ind w:left="20"/>
                        <w:rPr>
                          <w:b/>
                          <w:sz w:val="24"/>
                        </w:rPr>
                      </w:pPr>
                      <w:r>
                        <w:rPr>
                          <w:b/>
                          <w:color w:val="243D87"/>
                          <w:w w:val="90"/>
                          <w:sz w:val="24"/>
                        </w:rPr>
                        <w:t>16</w:t>
                      </w:r>
                    </w:p>
                  </w:txbxContent>
                </v:textbox>
                <w10:wrap anchorx="page"/>
              </v:shape>
            </w:pict>
          </mc:Fallback>
        </mc:AlternateContent>
      </w:r>
      <w:r w:rsidR="009C4904">
        <w:rPr>
          <w:color w:val="243D87"/>
          <w:spacing w:val="-5"/>
          <w:w w:val="90"/>
        </w:rPr>
        <w:t>Task</w:t>
      </w:r>
      <w:r w:rsidR="009C4904">
        <w:rPr>
          <w:color w:val="243D87"/>
          <w:spacing w:val="-62"/>
          <w:w w:val="90"/>
        </w:rPr>
        <w:t xml:space="preserve"> </w:t>
      </w:r>
      <w:r w:rsidR="009C4904">
        <w:rPr>
          <w:color w:val="243D87"/>
          <w:w w:val="90"/>
        </w:rPr>
        <w:t>2.2</w:t>
      </w:r>
    </w:p>
    <w:p w:rsidR="00472B1B" w:rsidRDefault="009C4904">
      <w:pPr>
        <w:pStyle w:val="Heading3"/>
        <w:ind w:left="630"/>
      </w:pPr>
      <w:r>
        <w:rPr>
          <w:color w:val="243D87"/>
          <w:w w:val="95"/>
        </w:rPr>
        <w:t>Risk assessment</w:t>
      </w:r>
    </w:p>
    <w:p w:rsidR="00472B1B" w:rsidRDefault="009C4904">
      <w:pPr>
        <w:pStyle w:val="Heading4"/>
        <w:spacing w:before="124" w:line="242" w:lineRule="auto"/>
        <w:ind w:left="630" w:right="5681"/>
        <w:rPr>
          <w:rFonts w:ascii="Times New Roman"/>
        </w:rPr>
      </w:pPr>
      <w:r>
        <w:br w:type="column"/>
      </w:r>
      <w:r>
        <w:rPr>
          <w:rFonts w:ascii="Times New Roman"/>
          <w:color w:val="231F20"/>
          <w:w w:val="115"/>
        </w:rPr>
        <w:t>Use</w:t>
      </w:r>
      <w:r>
        <w:rPr>
          <w:rFonts w:ascii="Times New Roman"/>
          <w:color w:val="231F20"/>
          <w:spacing w:val="-25"/>
          <w:w w:val="115"/>
        </w:rPr>
        <w:t xml:space="preserve"> </w:t>
      </w:r>
      <w:r>
        <w:rPr>
          <w:rFonts w:ascii="Times New Roman"/>
          <w:color w:val="231F20"/>
          <w:w w:val="115"/>
        </w:rPr>
        <w:t>the</w:t>
      </w:r>
      <w:r>
        <w:rPr>
          <w:rFonts w:ascii="Times New Roman"/>
          <w:color w:val="231F20"/>
          <w:spacing w:val="-25"/>
          <w:w w:val="115"/>
        </w:rPr>
        <w:t xml:space="preserve"> </w:t>
      </w:r>
      <w:r>
        <w:rPr>
          <w:rFonts w:ascii="Times New Roman"/>
          <w:color w:val="231F20"/>
          <w:w w:val="115"/>
        </w:rPr>
        <w:t>risk</w:t>
      </w:r>
      <w:r>
        <w:rPr>
          <w:rFonts w:ascii="Times New Roman"/>
          <w:color w:val="231F20"/>
          <w:spacing w:val="-25"/>
          <w:w w:val="115"/>
        </w:rPr>
        <w:t xml:space="preserve"> </w:t>
      </w:r>
      <w:r>
        <w:rPr>
          <w:rFonts w:ascii="Times New Roman"/>
          <w:color w:val="231F20"/>
          <w:w w:val="115"/>
        </w:rPr>
        <w:t>assessment</w:t>
      </w:r>
      <w:r>
        <w:rPr>
          <w:rFonts w:ascii="Times New Roman"/>
          <w:color w:val="231F20"/>
          <w:spacing w:val="-25"/>
          <w:w w:val="115"/>
        </w:rPr>
        <w:t xml:space="preserve"> </w:t>
      </w:r>
      <w:r>
        <w:rPr>
          <w:rFonts w:ascii="Times New Roman"/>
          <w:color w:val="231F20"/>
          <w:w w:val="115"/>
        </w:rPr>
        <w:t>template</w:t>
      </w:r>
      <w:r>
        <w:rPr>
          <w:rFonts w:ascii="Times New Roman"/>
          <w:color w:val="231F20"/>
          <w:spacing w:val="-25"/>
          <w:w w:val="115"/>
        </w:rPr>
        <w:t xml:space="preserve"> </w:t>
      </w:r>
      <w:r>
        <w:rPr>
          <w:rFonts w:ascii="Times New Roman"/>
          <w:color w:val="231F20"/>
          <w:w w:val="115"/>
        </w:rPr>
        <w:t>below</w:t>
      </w:r>
      <w:r>
        <w:rPr>
          <w:rFonts w:ascii="Times New Roman"/>
          <w:color w:val="231F20"/>
          <w:spacing w:val="-25"/>
          <w:w w:val="115"/>
        </w:rPr>
        <w:t xml:space="preserve"> </w:t>
      </w:r>
      <w:r>
        <w:rPr>
          <w:rFonts w:ascii="Times New Roman"/>
          <w:color w:val="231F20"/>
          <w:w w:val="115"/>
        </w:rPr>
        <w:t>to identify</w:t>
      </w:r>
      <w:r>
        <w:rPr>
          <w:rFonts w:ascii="Times New Roman"/>
          <w:color w:val="231F20"/>
          <w:spacing w:val="-19"/>
          <w:w w:val="115"/>
        </w:rPr>
        <w:t xml:space="preserve"> </w:t>
      </w:r>
      <w:r>
        <w:rPr>
          <w:rFonts w:ascii="Times New Roman"/>
          <w:color w:val="231F20"/>
          <w:w w:val="115"/>
        </w:rPr>
        <w:t>risks</w:t>
      </w:r>
      <w:r>
        <w:rPr>
          <w:rFonts w:ascii="Times New Roman"/>
          <w:color w:val="231F20"/>
          <w:spacing w:val="-19"/>
          <w:w w:val="115"/>
        </w:rPr>
        <w:t xml:space="preserve"> </w:t>
      </w:r>
      <w:r>
        <w:rPr>
          <w:rFonts w:ascii="Times New Roman"/>
          <w:color w:val="231F20"/>
          <w:w w:val="115"/>
        </w:rPr>
        <w:t>and</w:t>
      </w:r>
      <w:r>
        <w:rPr>
          <w:rFonts w:ascii="Times New Roman"/>
          <w:color w:val="231F20"/>
          <w:spacing w:val="-19"/>
          <w:w w:val="115"/>
        </w:rPr>
        <w:t xml:space="preserve"> </w:t>
      </w:r>
      <w:r>
        <w:rPr>
          <w:rFonts w:ascii="Times New Roman"/>
          <w:color w:val="231F20"/>
          <w:w w:val="115"/>
        </w:rPr>
        <w:t>hazards</w:t>
      </w:r>
      <w:r>
        <w:rPr>
          <w:rFonts w:ascii="Times New Roman"/>
          <w:color w:val="231F20"/>
          <w:spacing w:val="-19"/>
          <w:w w:val="115"/>
        </w:rPr>
        <w:t xml:space="preserve"> </w:t>
      </w:r>
      <w:r>
        <w:rPr>
          <w:rFonts w:ascii="Times New Roman"/>
          <w:color w:val="231F20"/>
          <w:w w:val="115"/>
        </w:rPr>
        <w:t>that</w:t>
      </w:r>
      <w:r>
        <w:rPr>
          <w:rFonts w:ascii="Times New Roman"/>
          <w:color w:val="231F20"/>
          <w:spacing w:val="-19"/>
          <w:w w:val="115"/>
        </w:rPr>
        <w:t xml:space="preserve"> </w:t>
      </w:r>
      <w:r>
        <w:rPr>
          <w:rFonts w:ascii="Times New Roman"/>
          <w:color w:val="231F20"/>
          <w:w w:val="115"/>
        </w:rPr>
        <w:t>might</w:t>
      </w:r>
      <w:r>
        <w:rPr>
          <w:rFonts w:ascii="Times New Roman"/>
          <w:color w:val="231F20"/>
          <w:spacing w:val="-19"/>
          <w:w w:val="115"/>
        </w:rPr>
        <w:t xml:space="preserve"> </w:t>
      </w:r>
      <w:r>
        <w:rPr>
          <w:rFonts w:ascii="Times New Roman"/>
          <w:color w:val="231F20"/>
          <w:spacing w:val="2"/>
          <w:w w:val="115"/>
        </w:rPr>
        <w:t xml:space="preserve">occur </w:t>
      </w:r>
      <w:r>
        <w:rPr>
          <w:rFonts w:ascii="Times New Roman"/>
          <w:color w:val="231F20"/>
          <w:w w:val="115"/>
        </w:rPr>
        <w:t>during</w:t>
      </w:r>
      <w:r>
        <w:rPr>
          <w:rFonts w:ascii="Times New Roman"/>
          <w:color w:val="231F20"/>
          <w:spacing w:val="-21"/>
          <w:w w:val="115"/>
        </w:rPr>
        <w:t xml:space="preserve"> </w:t>
      </w:r>
      <w:r>
        <w:rPr>
          <w:rFonts w:ascii="Times New Roman"/>
          <w:color w:val="231F20"/>
          <w:w w:val="115"/>
        </w:rPr>
        <w:t>one</w:t>
      </w:r>
      <w:r>
        <w:rPr>
          <w:rFonts w:ascii="Times New Roman"/>
          <w:color w:val="231F20"/>
          <w:spacing w:val="-20"/>
          <w:w w:val="115"/>
        </w:rPr>
        <w:t xml:space="preserve"> </w:t>
      </w:r>
      <w:r>
        <w:rPr>
          <w:rFonts w:ascii="Times New Roman"/>
          <w:color w:val="231F20"/>
          <w:w w:val="115"/>
        </w:rPr>
        <w:t>of</w:t>
      </w:r>
      <w:r>
        <w:rPr>
          <w:rFonts w:ascii="Times New Roman"/>
          <w:color w:val="231F20"/>
          <w:spacing w:val="-20"/>
          <w:w w:val="115"/>
        </w:rPr>
        <w:t xml:space="preserve"> </w:t>
      </w:r>
      <w:r>
        <w:rPr>
          <w:rFonts w:ascii="Times New Roman"/>
          <w:color w:val="231F20"/>
          <w:w w:val="115"/>
        </w:rPr>
        <w:t>your</w:t>
      </w:r>
      <w:r>
        <w:rPr>
          <w:rFonts w:ascii="Times New Roman"/>
          <w:color w:val="231F20"/>
          <w:spacing w:val="-21"/>
          <w:w w:val="115"/>
        </w:rPr>
        <w:t xml:space="preserve"> </w:t>
      </w:r>
      <w:r>
        <w:rPr>
          <w:rFonts w:ascii="Times New Roman"/>
          <w:color w:val="231F20"/>
          <w:w w:val="115"/>
        </w:rPr>
        <w:t>planned</w:t>
      </w:r>
      <w:r>
        <w:rPr>
          <w:rFonts w:ascii="Times New Roman"/>
          <w:color w:val="231F20"/>
          <w:spacing w:val="-20"/>
          <w:w w:val="115"/>
        </w:rPr>
        <w:t xml:space="preserve"> </w:t>
      </w:r>
      <w:r>
        <w:rPr>
          <w:rFonts w:ascii="Times New Roman"/>
          <w:color w:val="231F20"/>
          <w:w w:val="115"/>
        </w:rPr>
        <w:t>sessions</w:t>
      </w:r>
    </w:p>
    <w:p w:rsidR="00472B1B" w:rsidRDefault="00472B1B">
      <w:pPr>
        <w:spacing w:line="242" w:lineRule="auto"/>
        <w:rPr>
          <w:rFonts w:ascii="Times New Roman"/>
        </w:rPr>
        <w:sectPr w:rsidR="00472B1B">
          <w:pgSz w:w="16840" w:h="11910" w:orient="landscape"/>
          <w:pgMar w:top="520" w:right="560" w:bottom="280" w:left="560" w:header="720" w:footer="720" w:gutter="0"/>
          <w:cols w:num="2" w:space="720" w:equalWidth="0">
            <w:col w:w="2716" w:space="1390"/>
            <w:col w:w="11614"/>
          </w:cols>
        </w:sectPr>
      </w:pPr>
    </w:p>
    <w:p w:rsidR="00472B1B" w:rsidRDefault="00D0692E">
      <w:pPr>
        <w:pStyle w:val="BodyText"/>
        <w:spacing w:before="6"/>
        <w:rPr>
          <w:rFonts w:ascii="Times New Roman"/>
          <w:sz w:val="14"/>
        </w:rPr>
      </w:pPr>
      <w:r>
        <w:rPr>
          <w:noProof/>
          <w:lang w:bidi="ar-SA"/>
        </w:rPr>
        <mc:AlternateContent>
          <mc:Choice Requires="wps">
            <w:drawing>
              <wp:anchor distT="0" distB="0" distL="114300" distR="114300" simplePos="0" relativeHeight="251654144" behindDoc="0" locked="0" layoutInCell="1" allowOverlap="1">
                <wp:simplePos x="0" y="0"/>
                <wp:positionH relativeFrom="page">
                  <wp:posOffset>409575</wp:posOffset>
                </wp:positionH>
                <wp:positionV relativeFrom="page">
                  <wp:posOffset>5097145</wp:posOffset>
                </wp:positionV>
                <wp:extent cx="149225" cy="2042160"/>
                <wp:effectExtent l="0" t="1270" r="3175" b="4445"/>
                <wp:wrapNone/>
                <wp:docPr id="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204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before="13"/>
                              <w:ind w:left="20"/>
                              <w:rPr>
                                <w:rFonts w:ascii="Times New Roman" w:hAnsi="Times New Roman"/>
                                <w:i/>
                                <w:sz w:val="18"/>
                              </w:rPr>
                            </w:pPr>
                            <w:r>
                              <w:rPr>
                                <w:rFonts w:ascii="Times New Roman" w:hAnsi="Times New Roman"/>
                                <w:i/>
                                <w:color w:val="243D87"/>
                                <w:w w:val="105"/>
                                <w:sz w:val="18"/>
                              </w:rPr>
                              <w:t>SL0923 Issue 2 09/19 | © Sports Leaders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99" type="#_x0000_t202" style="position:absolute;margin-left:32.25pt;margin-top:401.35pt;width:11.75pt;height:160.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" filled="f" stroked="f">
                <v:textbox style="layout-flow:vertical" inset="0,0,0,0">
                  <w:txbxContent>
                    <w:p w:rsidR="00165A30" w:rsidRDefault="00165A30">
                      <w:pPr>
                        <w:spacing w:before="13"/>
                        <w:ind w:left="20"/>
                        <w:rPr>
                          <w:rFonts w:ascii="Times New Roman" w:hAnsi="Times New Roman"/>
                          <w:i/>
                          <w:sz w:val="18"/>
                        </w:rPr>
                      </w:pPr>
                      <w:r>
                        <w:rPr>
                          <w:rFonts w:ascii="Times New Roman" w:hAnsi="Times New Roman"/>
                          <w:i/>
                          <w:color w:val="243D87"/>
                          <w:w w:val="105"/>
                          <w:sz w:val="18"/>
                        </w:rPr>
                        <w:t>SL0923 Issue 2 09/19 | © Sports Leaders</w:t>
                      </w:r>
                    </w:p>
                  </w:txbxContent>
                </v:textbox>
                <w10:wrap anchorx="page" anchory="page"/>
              </v:shape>
            </w:pict>
          </mc:Fallback>
        </mc:AlternateContent>
      </w:r>
    </w:p>
    <w:tbl>
      <w:tblPr>
        <w:tblW w:w="0" w:type="auto"/>
        <w:tblInd w:w="638"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447"/>
        <w:gridCol w:w="2962"/>
        <w:gridCol w:w="1313"/>
        <w:gridCol w:w="2896"/>
        <w:gridCol w:w="3642"/>
        <w:gridCol w:w="1695"/>
      </w:tblGrid>
      <w:tr w:rsidR="00165A30">
        <w:trPr>
          <w:trHeight w:val="310"/>
        </w:trPr>
        <w:tc>
          <w:tcPr>
            <w:tcW w:w="2447" w:type="dxa"/>
            <w:shd w:val="clear" w:color="auto" w:fill="C6C6DC"/>
          </w:tcPr>
          <w:p w:rsidR="00165A30" w:rsidRDefault="00165A30" w:rsidP="00165A30">
            <w:pPr>
              <w:pStyle w:val="TableParagraph"/>
              <w:spacing w:before="52"/>
              <w:ind w:left="79"/>
              <w:rPr>
                <w:b/>
                <w:sz w:val="20"/>
              </w:rPr>
            </w:pPr>
            <w:r>
              <w:rPr>
                <w:b/>
                <w:color w:val="231F20"/>
                <w:w w:val="95"/>
                <w:sz w:val="20"/>
              </w:rPr>
              <w:t>Location</w:t>
            </w:r>
          </w:p>
        </w:tc>
        <w:tc>
          <w:tcPr>
            <w:tcW w:w="7171" w:type="dxa"/>
            <w:gridSpan w:val="3"/>
          </w:tcPr>
          <w:p w:rsidR="00165A30" w:rsidRDefault="00165A30" w:rsidP="00165A30">
            <w:pPr>
              <w:pStyle w:val="TableParagraph"/>
              <w:rPr>
                <w:rFonts w:ascii="Times New Roman"/>
                <w:sz w:val="20"/>
              </w:rPr>
            </w:pPr>
            <w:r>
              <w:rPr>
                <w:rFonts w:ascii="Times New Roman"/>
                <w:sz w:val="20"/>
              </w:rPr>
              <w:t xml:space="preserve"> </w:t>
            </w:r>
            <w:permStart w:id="1078220239" w:edGrp="everyone"/>
            <w:r>
              <w:t xml:space="preserve">        </w:t>
            </w:r>
            <w:permEnd w:id="1078220239"/>
          </w:p>
        </w:tc>
        <w:tc>
          <w:tcPr>
            <w:tcW w:w="3642" w:type="dxa"/>
            <w:shd w:val="clear" w:color="auto" w:fill="C6C6DC"/>
          </w:tcPr>
          <w:p w:rsidR="00165A30" w:rsidRDefault="00165A30" w:rsidP="00165A30">
            <w:pPr>
              <w:pStyle w:val="TableParagraph"/>
              <w:spacing w:before="52"/>
              <w:ind w:left="80"/>
              <w:rPr>
                <w:b/>
                <w:sz w:val="20"/>
              </w:rPr>
            </w:pPr>
            <w:r>
              <w:rPr>
                <w:b/>
                <w:color w:val="231F20"/>
                <w:sz w:val="20"/>
              </w:rPr>
              <w:t>Date of risk assessment</w:t>
            </w:r>
          </w:p>
        </w:tc>
        <w:tc>
          <w:tcPr>
            <w:tcW w:w="1695" w:type="dxa"/>
          </w:tcPr>
          <w:p w:rsidR="00165A30" w:rsidRDefault="00165A30" w:rsidP="00165A30">
            <w:pPr>
              <w:pStyle w:val="TableParagraph"/>
              <w:rPr>
                <w:rFonts w:ascii="Times New Roman"/>
                <w:sz w:val="20"/>
              </w:rPr>
            </w:pPr>
            <w:r>
              <w:rPr>
                <w:rFonts w:ascii="Times New Roman"/>
                <w:sz w:val="20"/>
              </w:rPr>
              <w:t xml:space="preserve"> </w:t>
            </w:r>
            <w:permStart w:id="146684758" w:edGrp="everyone"/>
            <w:r>
              <w:t xml:space="preserve">        </w:t>
            </w:r>
            <w:permEnd w:id="146684758"/>
          </w:p>
        </w:tc>
      </w:tr>
      <w:tr w:rsidR="00165A30">
        <w:trPr>
          <w:trHeight w:val="781"/>
        </w:trPr>
        <w:tc>
          <w:tcPr>
            <w:tcW w:w="2447" w:type="dxa"/>
            <w:shd w:val="clear" w:color="auto" w:fill="C6C6DC"/>
          </w:tcPr>
          <w:p w:rsidR="00165A30" w:rsidRDefault="00165A30" w:rsidP="00165A30">
            <w:pPr>
              <w:pStyle w:val="TableParagraph"/>
              <w:spacing w:before="52"/>
              <w:ind w:left="79"/>
              <w:rPr>
                <w:b/>
                <w:sz w:val="20"/>
              </w:rPr>
            </w:pPr>
            <w:r>
              <w:rPr>
                <w:b/>
                <w:color w:val="231F20"/>
                <w:w w:val="95"/>
                <w:sz w:val="20"/>
              </w:rPr>
              <w:t>Session details</w:t>
            </w:r>
          </w:p>
        </w:tc>
        <w:tc>
          <w:tcPr>
            <w:tcW w:w="12508" w:type="dxa"/>
            <w:gridSpan w:val="5"/>
            <w:tcBorders>
              <w:bottom w:val="single" w:sz="6" w:space="0" w:color="243D87"/>
            </w:tcBorders>
          </w:tcPr>
          <w:p w:rsidR="00165A30" w:rsidRDefault="00165A30" w:rsidP="00165A30">
            <w:pPr>
              <w:pStyle w:val="TableParagraph"/>
              <w:rPr>
                <w:rFonts w:ascii="Times New Roman"/>
                <w:sz w:val="20"/>
              </w:rPr>
            </w:pPr>
            <w:r>
              <w:rPr>
                <w:rFonts w:ascii="Times New Roman"/>
                <w:sz w:val="20"/>
              </w:rPr>
              <w:t xml:space="preserve"> </w:t>
            </w:r>
            <w:permStart w:id="1410929960" w:edGrp="everyone"/>
            <w:r>
              <w:t xml:space="preserve">        </w:t>
            </w:r>
            <w:permEnd w:id="1410929960"/>
          </w:p>
        </w:tc>
      </w:tr>
      <w:tr w:rsidR="00165A30">
        <w:trPr>
          <w:trHeight w:val="1268"/>
        </w:trPr>
        <w:tc>
          <w:tcPr>
            <w:tcW w:w="2447" w:type="dxa"/>
            <w:tcBorders>
              <w:left w:val="single" w:sz="6" w:space="0" w:color="243D87"/>
            </w:tcBorders>
            <w:shd w:val="clear" w:color="auto" w:fill="C6C6DC"/>
          </w:tcPr>
          <w:p w:rsidR="00165A30" w:rsidRDefault="00165A30" w:rsidP="00165A30">
            <w:pPr>
              <w:pStyle w:val="TableParagraph"/>
              <w:spacing w:before="50"/>
              <w:ind w:left="77"/>
              <w:rPr>
                <w:b/>
                <w:sz w:val="20"/>
              </w:rPr>
            </w:pPr>
            <w:r>
              <w:rPr>
                <w:b/>
                <w:color w:val="231F20"/>
                <w:sz w:val="20"/>
              </w:rPr>
              <w:t>Potential Risk</w:t>
            </w:r>
          </w:p>
        </w:tc>
        <w:tc>
          <w:tcPr>
            <w:tcW w:w="2962" w:type="dxa"/>
            <w:shd w:val="clear" w:color="auto" w:fill="C6C6DC"/>
          </w:tcPr>
          <w:p w:rsidR="00165A30" w:rsidRDefault="00165A30" w:rsidP="00165A30">
            <w:pPr>
              <w:pStyle w:val="TableParagraph"/>
              <w:spacing w:before="50"/>
              <w:ind w:left="79"/>
              <w:rPr>
                <w:b/>
                <w:sz w:val="20"/>
              </w:rPr>
            </w:pPr>
            <w:r>
              <w:rPr>
                <w:b/>
                <w:color w:val="231F20"/>
                <w:w w:val="95"/>
                <w:sz w:val="20"/>
              </w:rPr>
              <w:t>Who is at risk?</w:t>
            </w:r>
          </w:p>
          <w:p w:rsidR="00165A30" w:rsidRDefault="00165A30" w:rsidP="00165A30">
            <w:pPr>
              <w:pStyle w:val="TableParagraph"/>
              <w:spacing w:before="13" w:line="254" w:lineRule="auto"/>
              <w:ind w:left="79"/>
              <w:rPr>
                <w:sz w:val="20"/>
              </w:rPr>
            </w:pPr>
            <w:r>
              <w:rPr>
                <w:color w:val="231F20"/>
                <w:sz w:val="20"/>
              </w:rPr>
              <w:t>List groups of people who may be at risk</w:t>
            </w:r>
          </w:p>
        </w:tc>
        <w:tc>
          <w:tcPr>
            <w:tcW w:w="1313" w:type="dxa"/>
            <w:shd w:val="clear" w:color="auto" w:fill="C6C6DC"/>
          </w:tcPr>
          <w:p w:rsidR="00165A30" w:rsidRDefault="00165A30" w:rsidP="00165A30">
            <w:pPr>
              <w:pStyle w:val="TableParagraph"/>
              <w:spacing w:before="50" w:line="254" w:lineRule="auto"/>
              <w:ind w:left="80" w:right="213"/>
              <w:rPr>
                <w:sz w:val="20"/>
              </w:rPr>
            </w:pPr>
            <w:r>
              <w:rPr>
                <w:b/>
                <w:color w:val="231F20"/>
                <w:sz w:val="20"/>
              </w:rPr>
              <w:t xml:space="preserve">Risk level </w:t>
            </w:r>
            <w:r>
              <w:rPr>
                <w:color w:val="231F20"/>
                <w:sz w:val="20"/>
              </w:rPr>
              <w:t>High, Medium or Low</w:t>
            </w:r>
          </w:p>
        </w:tc>
        <w:tc>
          <w:tcPr>
            <w:tcW w:w="2896" w:type="dxa"/>
            <w:shd w:val="clear" w:color="auto" w:fill="C6C6DC"/>
          </w:tcPr>
          <w:p w:rsidR="00165A30" w:rsidRDefault="00165A30" w:rsidP="00165A30">
            <w:pPr>
              <w:pStyle w:val="TableParagraph"/>
              <w:spacing w:before="50"/>
              <w:ind w:left="80"/>
              <w:rPr>
                <w:b/>
                <w:sz w:val="20"/>
              </w:rPr>
            </w:pPr>
            <w:r>
              <w:rPr>
                <w:b/>
                <w:color w:val="231F20"/>
                <w:sz w:val="20"/>
              </w:rPr>
              <w:t>Control</w:t>
            </w:r>
          </w:p>
          <w:p w:rsidR="00165A30" w:rsidRDefault="00165A30" w:rsidP="00165A30">
            <w:pPr>
              <w:pStyle w:val="TableParagraph"/>
              <w:spacing w:before="13" w:line="254" w:lineRule="auto"/>
              <w:ind w:left="80"/>
              <w:rPr>
                <w:sz w:val="20"/>
              </w:rPr>
            </w:pPr>
            <w:r>
              <w:rPr>
                <w:color w:val="231F20"/>
                <w:sz w:val="20"/>
              </w:rPr>
              <w:t>What steps can be taken to minimise risk?</w:t>
            </w:r>
          </w:p>
        </w:tc>
        <w:tc>
          <w:tcPr>
            <w:tcW w:w="3642" w:type="dxa"/>
            <w:shd w:val="clear" w:color="auto" w:fill="C6C6DC"/>
          </w:tcPr>
          <w:p w:rsidR="00165A30" w:rsidRDefault="00165A30" w:rsidP="00165A30">
            <w:pPr>
              <w:pStyle w:val="TableParagraph"/>
              <w:spacing w:before="50"/>
              <w:ind w:left="80"/>
              <w:rPr>
                <w:b/>
                <w:sz w:val="20"/>
              </w:rPr>
            </w:pPr>
            <w:r>
              <w:rPr>
                <w:b/>
                <w:color w:val="231F20"/>
                <w:sz w:val="20"/>
              </w:rPr>
              <w:t>Further action required</w:t>
            </w:r>
          </w:p>
          <w:p w:rsidR="00165A30" w:rsidRDefault="00165A30" w:rsidP="00165A30">
            <w:pPr>
              <w:pStyle w:val="TableParagraph"/>
              <w:spacing w:before="13" w:line="254" w:lineRule="auto"/>
              <w:ind w:left="80"/>
              <w:rPr>
                <w:sz w:val="20"/>
              </w:rPr>
            </w:pPr>
            <w:r>
              <w:rPr>
                <w:color w:val="231F20"/>
                <w:sz w:val="20"/>
              </w:rPr>
              <w:t>List further action required to control significant risks</w:t>
            </w:r>
          </w:p>
        </w:tc>
        <w:tc>
          <w:tcPr>
            <w:tcW w:w="1695" w:type="dxa"/>
            <w:shd w:val="clear" w:color="auto" w:fill="C6C6DC"/>
          </w:tcPr>
          <w:p w:rsidR="00165A30" w:rsidRDefault="00165A30" w:rsidP="00165A30">
            <w:pPr>
              <w:pStyle w:val="TableParagraph"/>
              <w:spacing w:before="50" w:line="254" w:lineRule="auto"/>
              <w:ind w:left="81" w:right="211"/>
              <w:rPr>
                <w:b/>
                <w:sz w:val="20"/>
              </w:rPr>
            </w:pPr>
            <w:r>
              <w:rPr>
                <w:b/>
                <w:color w:val="231F20"/>
                <w:w w:val="90"/>
                <w:sz w:val="20"/>
              </w:rPr>
              <w:t>Risk level</w:t>
            </w:r>
            <w:r>
              <w:rPr>
                <w:b/>
                <w:color w:val="231F20"/>
                <w:spacing w:val="-10"/>
                <w:w w:val="90"/>
                <w:sz w:val="20"/>
              </w:rPr>
              <w:t xml:space="preserve"> </w:t>
            </w:r>
            <w:r>
              <w:rPr>
                <w:b/>
                <w:color w:val="231F20"/>
                <w:w w:val="90"/>
                <w:sz w:val="20"/>
              </w:rPr>
              <w:t xml:space="preserve">after </w:t>
            </w:r>
            <w:r>
              <w:rPr>
                <w:b/>
                <w:color w:val="231F20"/>
                <w:sz w:val="20"/>
              </w:rPr>
              <w:t>control</w:t>
            </w:r>
          </w:p>
          <w:p w:rsidR="00165A30" w:rsidRDefault="00165A30" w:rsidP="00165A30">
            <w:pPr>
              <w:pStyle w:val="TableParagraph"/>
              <w:spacing w:line="254" w:lineRule="auto"/>
              <w:ind w:left="81" w:right="295"/>
              <w:rPr>
                <w:sz w:val="20"/>
              </w:rPr>
            </w:pPr>
            <w:r>
              <w:rPr>
                <w:color w:val="231F20"/>
                <w:sz w:val="20"/>
              </w:rPr>
              <w:t xml:space="preserve">High, Medium or </w:t>
            </w:r>
            <w:r>
              <w:rPr>
                <w:color w:val="231F20"/>
                <w:spacing w:val="-3"/>
                <w:sz w:val="20"/>
              </w:rPr>
              <w:t>Low</w:t>
            </w:r>
          </w:p>
        </w:tc>
      </w:tr>
      <w:tr w:rsidR="00165A30">
        <w:trPr>
          <w:trHeight w:val="912"/>
        </w:trPr>
        <w:tc>
          <w:tcPr>
            <w:tcW w:w="2447" w:type="dxa"/>
          </w:tcPr>
          <w:p w:rsidR="00165A30" w:rsidRDefault="00165A30" w:rsidP="00165A30">
            <w:pPr>
              <w:pStyle w:val="TableParagraph"/>
              <w:rPr>
                <w:rFonts w:ascii="Times New Roman"/>
                <w:sz w:val="20"/>
              </w:rPr>
            </w:pPr>
            <w:r>
              <w:rPr>
                <w:rFonts w:ascii="Times New Roman"/>
                <w:sz w:val="20"/>
              </w:rPr>
              <w:t xml:space="preserve"> </w:t>
            </w:r>
            <w:permStart w:id="1912147220" w:edGrp="everyone"/>
            <w:r>
              <w:t xml:space="preserve">        </w:t>
            </w:r>
            <w:permEnd w:id="1912147220"/>
          </w:p>
        </w:tc>
        <w:tc>
          <w:tcPr>
            <w:tcW w:w="2962" w:type="dxa"/>
          </w:tcPr>
          <w:p w:rsidR="00165A30" w:rsidRDefault="00165A30" w:rsidP="00165A30">
            <w:pPr>
              <w:pStyle w:val="TableParagraph"/>
              <w:rPr>
                <w:rFonts w:ascii="Times New Roman"/>
                <w:sz w:val="20"/>
              </w:rPr>
            </w:pPr>
            <w:r>
              <w:rPr>
                <w:rFonts w:ascii="Times New Roman"/>
                <w:sz w:val="20"/>
              </w:rPr>
              <w:t xml:space="preserve"> </w:t>
            </w:r>
            <w:permStart w:id="742272043" w:edGrp="everyone"/>
            <w:r>
              <w:t xml:space="preserve">        </w:t>
            </w:r>
            <w:permEnd w:id="742272043"/>
          </w:p>
        </w:tc>
        <w:tc>
          <w:tcPr>
            <w:tcW w:w="1313" w:type="dxa"/>
          </w:tcPr>
          <w:p w:rsidR="00165A30" w:rsidRDefault="00165A30" w:rsidP="00165A30">
            <w:pPr>
              <w:pStyle w:val="TableParagraph"/>
              <w:rPr>
                <w:rFonts w:ascii="Times New Roman"/>
                <w:sz w:val="20"/>
              </w:rPr>
            </w:pPr>
            <w:r>
              <w:rPr>
                <w:rFonts w:ascii="Times New Roman"/>
                <w:sz w:val="20"/>
              </w:rPr>
              <w:t xml:space="preserve"> </w:t>
            </w:r>
            <w:permStart w:id="121403536" w:edGrp="everyone"/>
            <w:r>
              <w:t xml:space="preserve">        </w:t>
            </w:r>
            <w:permEnd w:id="121403536"/>
          </w:p>
        </w:tc>
        <w:tc>
          <w:tcPr>
            <w:tcW w:w="2896" w:type="dxa"/>
          </w:tcPr>
          <w:p w:rsidR="00165A30" w:rsidRDefault="00165A30" w:rsidP="00165A30">
            <w:pPr>
              <w:pStyle w:val="TableParagraph"/>
              <w:rPr>
                <w:rFonts w:ascii="Times New Roman"/>
                <w:sz w:val="20"/>
              </w:rPr>
            </w:pPr>
            <w:r>
              <w:rPr>
                <w:rFonts w:ascii="Times New Roman"/>
                <w:sz w:val="20"/>
              </w:rPr>
              <w:t xml:space="preserve"> </w:t>
            </w:r>
            <w:permStart w:id="1980712363" w:edGrp="everyone"/>
            <w:r>
              <w:t xml:space="preserve">        </w:t>
            </w:r>
            <w:permEnd w:id="1980712363"/>
          </w:p>
        </w:tc>
        <w:tc>
          <w:tcPr>
            <w:tcW w:w="3642" w:type="dxa"/>
          </w:tcPr>
          <w:p w:rsidR="00165A30" w:rsidRDefault="00165A30" w:rsidP="00165A30">
            <w:pPr>
              <w:pStyle w:val="TableParagraph"/>
              <w:rPr>
                <w:rFonts w:ascii="Times New Roman"/>
                <w:sz w:val="20"/>
              </w:rPr>
            </w:pPr>
            <w:r>
              <w:rPr>
                <w:rFonts w:ascii="Times New Roman"/>
                <w:sz w:val="20"/>
              </w:rPr>
              <w:t xml:space="preserve"> </w:t>
            </w:r>
            <w:permStart w:id="607349447" w:edGrp="everyone"/>
            <w:r>
              <w:t xml:space="preserve">        </w:t>
            </w:r>
            <w:permEnd w:id="607349447"/>
          </w:p>
        </w:tc>
        <w:tc>
          <w:tcPr>
            <w:tcW w:w="1695" w:type="dxa"/>
          </w:tcPr>
          <w:p w:rsidR="00165A30" w:rsidRDefault="00165A30" w:rsidP="00165A30">
            <w:pPr>
              <w:pStyle w:val="TableParagraph"/>
              <w:rPr>
                <w:rFonts w:ascii="Times New Roman"/>
                <w:sz w:val="20"/>
              </w:rPr>
            </w:pPr>
            <w:r>
              <w:rPr>
                <w:rFonts w:ascii="Times New Roman"/>
                <w:sz w:val="20"/>
              </w:rPr>
              <w:t xml:space="preserve"> </w:t>
            </w:r>
            <w:permStart w:id="233469950" w:edGrp="everyone"/>
            <w:r>
              <w:t xml:space="preserve">        </w:t>
            </w:r>
            <w:permEnd w:id="233469950"/>
          </w:p>
        </w:tc>
      </w:tr>
      <w:tr w:rsidR="00165A30">
        <w:trPr>
          <w:trHeight w:val="925"/>
        </w:trPr>
        <w:tc>
          <w:tcPr>
            <w:tcW w:w="2447" w:type="dxa"/>
          </w:tcPr>
          <w:p w:rsidR="00165A30" w:rsidRDefault="00165A30" w:rsidP="00165A30">
            <w:pPr>
              <w:pStyle w:val="TableParagraph"/>
              <w:rPr>
                <w:rFonts w:ascii="Times New Roman"/>
                <w:sz w:val="20"/>
              </w:rPr>
            </w:pPr>
            <w:r>
              <w:rPr>
                <w:rFonts w:ascii="Times New Roman"/>
                <w:sz w:val="20"/>
              </w:rPr>
              <w:t xml:space="preserve"> </w:t>
            </w:r>
            <w:permStart w:id="630001505" w:edGrp="everyone"/>
            <w:r>
              <w:t xml:space="preserve">        </w:t>
            </w:r>
            <w:permEnd w:id="630001505"/>
          </w:p>
        </w:tc>
        <w:tc>
          <w:tcPr>
            <w:tcW w:w="2962" w:type="dxa"/>
          </w:tcPr>
          <w:p w:rsidR="00165A30" w:rsidRDefault="00165A30" w:rsidP="00165A30">
            <w:pPr>
              <w:pStyle w:val="TableParagraph"/>
              <w:rPr>
                <w:rFonts w:ascii="Times New Roman"/>
                <w:sz w:val="20"/>
              </w:rPr>
            </w:pPr>
            <w:r>
              <w:rPr>
                <w:rFonts w:ascii="Times New Roman"/>
                <w:sz w:val="20"/>
              </w:rPr>
              <w:t xml:space="preserve"> </w:t>
            </w:r>
            <w:permStart w:id="1426019605" w:edGrp="everyone"/>
            <w:r>
              <w:t xml:space="preserve">        </w:t>
            </w:r>
            <w:permEnd w:id="1426019605"/>
          </w:p>
        </w:tc>
        <w:tc>
          <w:tcPr>
            <w:tcW w:w="1313" w:type="dxa"/>
          </w:tcPr>
          <w:p w:rsidR="00165A30" w:rsidRDefault="00165A30" w:rsidP="00165A30">
            <w:pPr>
              <w:pStyle w:val="TableParagraph"/>
              <w:rPr>
                <w:rFonts w:ascii="Times New Roman"/>
                <w:sz w:val="20"/>
              </w:rPr>
            </w:pPr>
            <w:r>
              <w:rPr>
                <w:rFonts w:ascii="Times New Roman"/>
                <w:sz w:val="20"/>
              </w:rPr>
              <w:t xml:space="preserve"> </w:t>
            </w:r>
            <w:permStart w:id="1984723348" w:edGrp="everyone"/>
            <w:r>
              <w:t xml:space="preserve">        </w:t>
            </w:r>
            <w:permEnd w:id="1984723348"/>
          </w:p>
        </w:tc>
        <w:tc>
          <w:tcPr>
            <w:tcW w:w="2896" w:type="dxa"/>
          </w:tcPr>
          <w:p w:rsidR="00165A30" w:rsidRDefault="00165A30" w:rsidP="00165A30">
            <w:pPr>
              <w:pStyle w:val="TableParagraph"/>
              <w:rPr>
                <w:rFonts w:ascii="Times New Roman"/>
                <w:sz w:val="20"/>
              </w:rPr>
            </w:pPr>
            <w:r>
              <w:rPr>
                <w:rFonts w:ascii="Times New Roman"/>
                <w:sz w:val="20"/>
              </w:rPr>
              <w:t xml:space="preserve"> </w:t>
            </w:r>
            <w:permStart w:id="866654991" w:edGrp="everyone"/>
            <w:r>
              <w:t xml:space="preserve">        </w:t>
            </w:r>
            <w:permEnd w:id="866654991"/>
          </w:p>
        </w:tc>
        <w:tc>
          <w:tcPr>
            <w:tcW w:w="3642" w:type="dxa"/>
          </w:tcPr>
          <w:p w:rsidR="00165A30" w:rsidRDefault="00165A30" w:rsidP="00165A30">
            <w:pPr>
              <w:pStyle w:val="TableParagraph"/>
              <w:rPr>
                <w:rFonts w:ascii="Times New Roman"/>
                <w:sz w:val="20"/>
              </w:rPr>
            </w:pPr>
            <w:r>
              <w:rPr>
                <w:rFonts w:ascii="Times New Roman"/>
                <w:sz w:val="20"/>
              </w:rPr>
              <w:t xml:space="preserve"> </w:t>
            </w:r>
            <w:permStart w:id="1045784157" w:edGrp="everyone"/>
            <w:r>
              <w:t xml:space="preserve">        </w:t>
            </w:r>
            <w:permEnd w:id="1045784157"/>
          </w:p>
        </w:tc>
        <w:tc>
          <w:tcPr>
            <w:tcW w:w="1695" w:type="dxa"/>
          </w:tcPr>
          <w:p w:rsidR="00165A30" w:rsidRDefault="00165A30" w:rsidP="00165A30">
            <w:pPr>
              <w:pStyle w:val="TableParagraph"/>
              <w:rPr>
                <w:rFonts w:ascii="Times New Roman"/>
                <w:sz w:val="20"/>
              </w:rPr>
            </w:pPr>
            <w:r>
              <w:rPr>
                <w:rFonts w:ascii="Times New Roman"/>
                <w:sz w:val="20"/>
              </w:rPr>
              <w:t xml:space="preserve"> </w:t>
            </w:r>
            <w:permStart w:id="665744809" w:edGrp="everyone"/>
            <w:r>
              <w:t xml:space="preserve">        </w:t>
            </w:r>
            <w:permEnd w:id="665744809"/>
          </w:p>
        </w:tc>
      </w:tr>
      <w:tr w:rsidR="00165A30">
        <w:trPr>
          <w:trHeight w:val="897"/>
        </w:trPr>
        <w:tc>
          <w:tcPr>
            <w:tcW w:w="2447" w:type="dxa"/>
          </w:tcPr>
          <w:p w:rsidR="00165A30" w:rsidRDefault="00165A30" w:rsidP="00165A30">
            <w:pPr>
              <w:pStyle w:val="TableParagraph"/>
              <w:rPr>
                <w:rFonts w:ascii="Times New Roman"/>
                <w:sz w:val="20"/>
              </w:rPr>
            </w:pPr>
            <w:r>
              <w:rPr>
                <w:rFonts w:ascii="Times New Roman"/>
                <w:sz w:val="20"/>
              </w:rPr>
              <w:t xml:space="preserve"> </w:t>
            </w:r>
            <w:permStart w:id="1730674946" w:edGrp="everyone"/>
            <w:r>
              <w:t xml:space="preserve">        </w:t>
            </w:r>
            <w:permEnd w:id="1730674946"/>
          </w:p>
        </w:tc>
        <w:tc>
          <w:tcPr>
            <w:tcW w:w="2962" w:type="dxa"/>
          </w:tcPr>
          <w:p w:rsidR="00165A30" w:rsidRDefault="00165A30" w:rsidP="00165A30">
            <w:pPr>
              <w:pStyle w:val="TableParagraph"/>
              <w:rPr>
                <w:rFonts w:ascii="Times New Roman"/>
                <w:sz w:val="20"/>
              </w:rPr>
            </w:pPr>
            <w:r>
              <w:rPr>
                <w:rFonts w:ascii="Times New Roman"/>
                <w:sz w:val="20"/>
              </w:rPr>
              <w:t xml:space="preserve"> </w:t>
            </w:r>
            <w:permStart w:id="1188506978" w:edGrp="everyone"/>
            <w:r>
              <w:t xml:space="preserve">        </w:t>
            </w:r>
            <w:permEnd w:id="1188506978"/>
          </w:p>
        </w:tc>
        <w:tc>
          <w:tcPr>
            <w:tcW w:w="1313" w:type="dxa"/>
          </w:tcPr>
          <w:p w:rsidR="00165A30" w:rsidRDefault="00165A30" w:rsidP="00165A30">
            <w:pPr>
              <w:pStyle w:val="TableParagraph"/>
              <w:rPr>
                <w:rFonts w:ascii="Times New Roman"/>
                <w:sz w:val="20"/>
              </w:rPr>
            </w:pPr>
            <w:r>
              <w:rPr>
                <w:rFonts w:ascii="Times New Roman"/>
                <w:sz w:val="20"/>
              </w:rPr>
              <w:t xml:space="preserve"> </w:t>
            </w:r>
            <w:permStart w:id="163799032" w:edGrp="everyone"/>
            <w:r>
              <w:t xml:space="preserve">        </w:t>
            </w:r>
            <w:permEnd w:id="163799032"/>
          </w:p>
        </w:tc>
        <w:tc>
          <w:tcPr>
            <w:tcW w:w="2896" w:type="dxa"/>
          </w:tcPr>
          <w:p w:rsidR="00165A30" w:rsidRDefault="00165A30" w:rsidP="00165A30">
            <w:pPr>
              <w:pStyle w:val="TableParagraph"/>
              <w:rPr>
                <w:rFonts w:ascii="Times New Roman"/>
                <w:sz w:val="20"/>
              </w:rPr>
            </w:pPr>
            <w:r>
              <w:rPr>
                <w:rFonts w:ascii="Times New Roman"/>
                <w:sz w:val="20"/>
              </w:rPr>
              <w:t xml:space="preserve"> </w:t>
            </w:r>
            <w:permStart w:id="1152203474" w:edGrp="everyone"/>
            <w:r>
              <w:t xml:space="preserve">        </w:t>
            </w:r>
            <w:permEnd w:id="1152203474"/>
          </w:p>
        </w:tc>
        <w:tc>
          <w:tcPr>
            <w:tcW w:w="3642" w:type="dxa"/>
          </w:tcPr>
          <w:p w:rsidR="00165A30" w:rsidRDefault="00165A30" w:rsidP="00165A30">
            <w:pPr>
              <w:pStyle w:val="TableParagraph"/>
              <w:rPr>
                <w:rFonts w:ascii="Times New Roman"/>
                <w:sz w:val="20"/>
              </w:rPr>
            </w:pPr>
            <w:r>
              <w:rPr>
                <w:rFonts w:ascii="Times New Roman"/>
                <w:sz w:val="20"/>
              </w:rPr>
              <w:t xml:space="preserve"> </w:t>
            </w:r>
            <w:permStart w:id="1641176022" w:edGrp="everyone"/>
            <w:r>
              <w:t xml:space="preserve">        </w:t>
            </w:r>
            <w:permEnd w:id="1641176022"/>
          </w:p>
        </w:tc>
        <w:tc>
          <w:tcPr>
            <w:tcW w:w="1695" w:type="dxa"/>
          </w:tcPr>
          <w:p w:rsidR="00165A30" w:rsidRDefault="00165A30" w:rsidP="00165A30">
            <w:pPr>
              <w:pStyle w:val="TableParagraph"/>
              <w:rPr>
                <w:rFonts w:ascii="Times New Roman"/>
                <w:sz w:val="20"/>
              </w:rPr>
            </w:pPr>
            <w:r>
              <w:rPr>
                <w:rFonts w:ascii="Times New Roman"/>
                <w:sz w:val="20"/>
              </w:rPr>
              <w:t xml:space="preserve"> </w:t>
            </w:r>
            <w:permStart w:id="1166150497" w:edGrp="everyone"/>
            <w:r>
              <w:t xml:space="preserve">        </w:t>
            </w:r>
            <w:permEnd w:id="1166150497"/>
          </w:p>
        </w:tc>
      </w:tr>
      <w:tr w:rsidR="00165A30">
        <w:trPr>
          <w:trHeight w:val="897"/>
        </w:trPr>
        <w:tc>
          <w:tcPr>
            <w:tcW w:w="2447" w:type="dxa"/>
          </w:tcPr>
          <w:p w:rsidR="00165A30" w:rsidRDefault="00165A30" w:rsidP="00165A30">
            <w:pPr>
              <w:pStyle w:val="TableParagraph"/>
              <w:rPr>
                <w:rFonts w:ascii="Times New Roman"/>
                <w:sz w:val="20"/>
              </w:rPr>
            </w:pPr>
            <w:r>
              <w:rPr>
                <w:rFonts w:ascii="Times New Roman"/>
                <w:sz w:val="20"/>
              </w:rPr>
              <w:t xml:space="preserve"> </w:t>
            </w:r>
            <w:permStart w:id="968712449" w:edGrp="everyone"/>
            <w:r>
              <w:t xml:space="preserve">        </w:t>
            </w:r>
            <w:permEnd w:id="968712449"/>
          </w:p>
        </w:tc>
        <w:tc>
          <w:tcPr>
            <w:tcW w:w="2962" w:type="dxa"/>
          </w:tcPr>
          <w:p w:rsidR="00165A30" w:rsidRDefault="00165A30" w:rsidP="00165A30">
            <w:pPr>
              <w:pStyle w:val="TableParagraph"/>
              <w:rPr>
                <w:rFonts w:ascii="Times New Roman"/>
                <w:sz w:val="20"/>
              </w:rPr>
            </w:pPr>
            <w:r>
              <w:rPr>
                <w:rFonts w:ascii="Times New Roman"/>
                <w:sz w:val="20"/>
              </w:rPr>
              <w:t xml:space="preserve"> </w:t>
            </w:r>
            <w:permStart w:id="438127454" w:edGrp="everyone"/>
            <w:r>
              <w:t xml:space="preserve">        </w:t>
            </w:r>
            <w:permEnd w:id="438127454"/>
          </w:p>
        </w:tc>
        <w:tc>
          <w:tcPr>
            <w:tcW w:w="1313" w:type="dxa"/>
          </w:tcPr>
          <w:p w:rsidR="00165A30" w:rsidRDefault="00165A30" w:rsidP="00165A30">
            <w:pPr>
              <w:pStyle w:val="TableParagraph"/>
              <w:rPr>
                <w:rFonts w:ascii="Times New Roman"/>
                <w:sz w:val="20"/>
              </w:rPr>
            </w:pPr>
            <w:r>
              <w:rPr>
                <w:rFonts w:ascii="Times New Roman"/>
                <w:sz w:val="20"/>
              </w:rPr>
              <w:t xml:space="preserve"> </w:t>
            </w:r>
            <w:permStart w:id="436605783" w:edGrp="everyone"/>
            <w:r>
              <w:t xml:space="preserve">        </w:t>
            </w:r>
            <w:permEnd w:id="436605783"/>
          </w:p>
        </w:tc>
        <w:tc>
          <w:tcPr>
            <w:tcW w:w="2896" w:type="dxa"/>
          </w:tcPr>
          <w:p w:rsidR="00165A30" w:rsidRDefault="00165A30" w:rsidP="00165A30">
            <w:pPr>
              <w:pStyle w:val="TableParagraph"/>
              <w:rPr>
                <w:rFonts w:ascii="Times New Roman"/>
                <w:sz w:val="20"/>
              </w:rPr>
            </w:pPr>
            <w:r>
              <w:rPr>
                <w:rFonts w:ascii="Times New Roman"/>
                <w:sz w:val="20"/>
              </w:rPr>
              <w:t xml:space="preserve"> </w:t>
            </w:r>
            <w:permStart w:id="624758865" w:edGrp="everyone"/>
            <w:r>
              <w:t xml:space="preserve">        </w:t>
            </w:r>
            <w:permEnd w:id="624758865"/>
          </w:p>
        </w:tc>
        <w:tc>
          <w:tcPr>
            <w:tcW w:w="3642" w:type="dxa"/>
          </w:tcPr>
          <w:p w:rsidR="00165A30" w:rsidRDefault="00165A30" w:rsidP="00165A30">
            <w:pPr>
              <w:pStyle w:val="TableParagraph"/>
              <w:rPr>
                <w:rFonts w:ascii="Times New Roman"/>
                <w:sz w:val="20"/>
              </w:rPr>
            </w:pPr>
            <w:r>
              <w:rPr>
                <w:rFonts w:ascii="Times New Roman"/>
                <w:sz w:val="20"/>
              </w:rPr>
              <w:t xml:space="preserve"> </w:t>
            </w:r>
            <w:permStart w:id="86987968" w:edGrp="everyone"/>
            <w:r>
              <w:t xml:space="preserve">        </w:t>
            </w:r>
            <w:permEnd w:id="86987968"/>
          </w:p>
        </w:tc>
        <w:tc>
          <w:tcPr>
            <w:tcW w:w="1695" w:type="dxa"/>
          </w:tcPr>
          <w:p w:rsidR="00165A30" w:rsidRDefault="00165A30" w:rsidP="00165A30">
            <w:pPr>
              <w:pStyle w:val="TableParagraph"/>
              <w:rPr>
                <w:rFonts w:ascii="Times New Roman"/>
                <w:sz w:val="20"/>
              </w:rPr>
            </w:pPr>
            <w:r>
              <w:rPr>
                <w:rFonts w:ascii="Times New Roman"/>
                <w:sz w:val="20"/>
              </w:rPr>
              <w:t xml:space="preserve"> </w:t>
            </w:r>
            <w:permStart w:id="1203861974" w:edGrp="everyone"/>
            <w:r>
              <w:t xml:space="preserve">        </w:t>
            </w:r>
            <w:permEnd w:id="1203861974"/>
          </w:p>
        </w:tc>
      </w:tr>
      <w:tr w:rsidR="00165A30">
        <w:trPr>
          <w:trHeight w:val="941"/>
        </w:trPr>
        <w:tc>
          <w:tcPr>
            <w:tcW w:w="2447" w:type="dxa"/>
          </w:tcPr>
          <w:p w:rsidR="00165A30" w:rsidRDefault="00165A30" w:rsidP="00165A30">
            <w:pPr>
              <w:pStyle w:val="TableParagraph"/>
              <w:rPr>
                <w:rFonts w:ascii="Times New Roman"/>
                <w:sz w:val="20"/>
              </w:rPr>
            </w:pPr>
            <w:r>
              <w:rPr>
                <w:rFonts w:ascii="Times New Roman"/>
                <w:sz w:val="20"/>
              </w:rPr>
              <w:t xml:space="preserve"> </w:t>
            </w:r>
            <w:permStart w:id="1763667097" w:edGrp="everyone"/>
            <w:r>
              <w:t xml:space="preserve">        </w:t>
            </w:r>
            <w:permEnd w:id="1763667097"/>
          </w:p>
        </w:tc>
        <w:tc>
          <w:tcPr>
            <w:tcW w:w="2962" w:type="dxa"/>
          </w:tcPr>
          <w:p w:rsidR="00165A30" w:rsidRDefault="00165A30" w:rsidP="00165A30">
            <w:pPr>
              <w:pStyle w:val="TableParagraph"/>
              <w:rPr>
                <w:rFonts w:ascii="Times New Roman"/>
                <w:sz w:val="20"/>
              </w:rPr>
            </w:pPr>
            <w:r>
              <w:rPr>
                <w:rFonts w:ascii="Times New Roman"/>
                <w:sz w:val="20"/>
              </w:rPr>
              <w:t xml:space="preserve"> </w:t>
            </w:r>
            <w:permStart w:id="2052987758" w:edGrp="everyone"/>
            <w:r>
              <w:t xml:space="preserve">        </w:t>
            </w:r>
            <w:permEnd w:id="2052987758"/>
          </w:p>
        </w:tc>
        <w:tc>
          <w:tcPr>
            <w:tcW w:w="1313" w:type="dxa"/>
          </w:tcPr>
          <w:p w:rsidR="00165A30" w:rsidRDefault="00165A30" w:rsidP="00165A30">
            <w:pPr>
              <w:pStyle w:val="TableParagraph"/>
              <w:rPr>
                <w:rFonts w:ascii="Times New Roman"/>
                <w:sz w:val="20"/>
              </w:rPr>
            </w:pPr>
            <w:r>
              <w:rPr>
                <w:rFonts w:ascii="Times New Roman"/>
                <w:sz w:val="20"/>
              </w:rPr>
              <w:t xml:space="preserve"> </w:t>
            </w:r>
            <w:permStart w:id="724256416" w:edGrp="everyone"/>
            <w:r>
              <w:t xml:space="preserve">        </w:t>
            </w:r>
            <w:permEnd w:id="724256416"/>
          </w:p>
        </w:tc>
        <w:tc>
          <w:tcPr>
            <w:tcW w:w="2896" w:type="dxa"/>
          </w:tcPr>
          <w:p w:rsidR="00165A30" w:rsidRDefault="00165A30" w:rsidP="00165A30">
            <w:pPr>
              <w:pStyle w:val="TableParagraph"/>
              <w:rPr>
                <w:rFonts w:ascii="Times New Roman"/>
                <w:sz w:val="20"/>
              </w:rPr>
            </w:pPr>
            <w:r>
              <w:rPr>
                <w:rFonts w:ascii="Times New Roman"/>
                <w:sz w:val="20"/>
              </w:rPr>
              <w:t xml:space="preserve"> </w:t>
            </w:r>
            <w:permStart w:id="380393501" w:edGrp="everyone"/>
            <w:r>
              <w:t xml:space="preserve">        </w:t>
            </w:r>
            <w:permEnd w:id="380393501"/>
          </w:p>
        </w:tc>
        <w:tc>
          <w:tcPr>
            <w:tcW w:w="3642" w:type="dxa"/>
          </w:tcPr>
          <w:p w:rsidR="00165A30" w:rsidRDefault="00165A30" w:rsidP="00165A30">
            <w:pPr>
              <w:pStyle w:val="TableParagraph"/>
              <w:rPr>
                <w:rFonts w:ascii="Times New Roman"/>
                <w:sz w:val="20"/>
              </w:rPr>
            </w:pPr>
            <w:r>
              <w:rPr>
                <w:rFonts w:ascii="Times New Roman"/>
                <w:sz w:val="20"/>
              </w:rPr>
              <w:t xml:space="preserve"> </w:t>
            </w:r>
            <w:permStart w:id="123208213" w:edGrp="everyone"/>
            <w:r>
              <w:t xml:space="preserve">        </w:t>
            </w:r>
            <w:permEnd w:id="123208213"/>
          </w:p>
        </w:tc>
        <w:tc>
          <w:tcPr>
            <w:tcW w:w="1695" w:type="dxa"/>
          </w:tcPr>
          <w:p w:rsidR="00165A30" w:rsidRDefault="00165A30" w:rsidP="00165A30">
            <w:pPr>
              <w:pStyle w:val="TableParagraph"/>
              <w:rPr>
                <w:rFonts w:ascii="Times New Roman"/>
                <w:sz w:val="20"/>
              </w:rPr>
            </w:pPr>
            <w:r>
              <w:rPr>
                <w:rFonts w:ascii="Times New Roman"/>
                <w:sz w:val="20"/>
              </w:rPr>
              <w:t xml:space="preserve"> </w:t>
            </w:r>
            <w:permStart w:id="1675983629" w:edGrp="everyone"/>
            <w:r>
              <w:t xml:space="preserve">        </w:t>
            </w:r>
            <w:permEnd w:id="1675983629"/>
          </w:p>
        </w:tc>
      </w:tr>
    </w:tbl>
    <w:tbl>
      <w:tblPr>
        <w:tblStyle w:val="TableGrid"/>
        <w:tblpPr w:leftFromText="180" w:rightFromText="180" w:vertAnchor="text" w:horzAnchor="margin" w:tblpXSpec="center" w:tblpY="312"/>
        <w:tblW w:w="14454" w:type="dxa"/>
        <w:tblLook w:val="04A0" w:firstRow="1" w:lastRow="0" w:firstColumn="1" w:lastColumn="0" w:noHBand="0" w:noVBand="1"/>
      </w:tblPr>
      <w:tblGrid>
        <w:gridCol w:w="1413"/>
        <w:gridCol w:w="2260"/>
        <w:gridCol w:w="1049"/>
        <w:gridCol w:w="1085"/>
        <w:gridCol w:w="8647"/>
      </w:tblGrid>
      <w:tr w:rsidR="00165A30" w:rsidTr="00165A30">
        <w:tc>
          <w:tcPr>
            <w:tcW w:w="3673" w:type="dxa"/>
            <w:gridSpan w:val="2"/>
            <w:shd w:val="clear" w:color="auto" w:fill="D8E9D2"/>
          </w:tcPr>
          <w:p w:rsidR="00165A30" w:rsidRPr="00D90ADC" w:rsidRDefault="00165A30" w:rsidP="00165A30">
            <w:pPr>
              <w:spacing w:before="52" w:line="254" w:lineRule="auto"/>
              <w:ind w:left="74" w:right="685"/>
              <w:rPr>
                <w:b/>
                <w:sz w:val="20"/>
                <w:szCs w:val="20"/>
              </w:rPr>
            </w:pPr>
            <w:r w:rsidRPr="00D90ADC">
              <w:rPr>
                <w:b/>
                <w:color w:val="231F20"/>
                <w:w w:val="90"/>
                <w:sz w:val="20"/>
                <w:szCs w:val="20"/>
              </w:rPr>
              <w:t xml:space="preserve">Mandatory for the Tutor/Assessor (T/A) to </w:t>
            </w:r>
            <w:r w:rsidRPr="00D90ADC">
              <w:rPr>
                <w:b/>
                <w:color w:val="231F20"/>
                <w:sz w:val="20"/>
                <w:szCs w:val="20"/>
              </w:rPr>
              <w:t>complete</w:t>
            </w:r>
          </w:p>
          <w:p w:rsidR="00165A30" w:rsidRPr="00D90ADC" w:rsidRDefault="00165A30" w:rsidP="00165A30">
            <w:pPr>
              <w:rPr>
                <w:b/>
                <w:sz w:val="20"/>
                <w:szCs w:val="20"/>
              </w:rPr>
            </w:pPr>
          </w:p>
        </w:tc>
        <w:tc>
          <w:tcPr>
            <w:tcW w:w="1049" w:type="dxa"/>
            <w:shd w:val="clear" w:color="auto" w:fill="D8E9D2"/>
          </w:tcPr>
          <w:p w:rsidR="00165A30" w:rsidRPr="00D90ADC" w:rsidRDefault="00165A30" w:rsidP="00165A30">
            <w:pPr>
              <w:rPr>
                <w:b/>
                <w:sz w:val="20"/>
                <w:szCs w:val="20"/>
              </w:rPr>
            </w:pPr>
            <w:r w:rsidRPr="00D90ADC">
              <w:rPr>
                <w:b/>
                <w:sz w:val="20"/>
                <w:szCs w:val="20"/>
              </w:rPr>
              <w:t xml:space="preserve">Defer Date </w:t>
            </w:r>
            <w:r w:rsidRPr="00D90ADC">
              <w:rPr>
                <w:sz w:val="20"/>
                <w:szCs w:val="20"/>
              </w:rPr>
              <w:t>(if required)</w:t>
            </w:r>
          </w:p>
        </w:tc>
        <w:tc>
          <w:tcPr>
            <w:tcW w:w="1085" w:type="dxa"/>
            <w:shd w:val="clear" w:color="auto" w:fill="D8E9D2"/>
          </w:tcPr>
          <w:p w:rsidR="00165A30" w:rsidRPr="00D90ADC" w:rsidRDefault="00165A30" w:rsidP="00165A30">
            <w:pPr>
              <w:rPr>
                <w:b/>
                <w:sz w:val="20"/>
                <w:szCs w:val="20"/>
              </w:rPr>
            </w:pPr>
            <w:r w:rsidRPr="00D90ADC">
              <w:rPr>
                <w:b/>
                <w:sz w:val="20"/>
                <w:szCs w:val="20"/>
              </w:rPr>
              <w:t>Pass Date</w:t>
            </w:r>
          </w:p>
        </w:tc>
        <w:tc>
          <w:tcPr>
            <w:tcW w:w="8647" w:type="dxa"/>
            <w:shd w:val="clear" w:color="auto" w:fill="D8E9D2"/>
          </w:tcPr>
          <w:p w:rsidR="00165A30" w:rsidRPr="00D90ADC" w:rsidRDefault="00165A30" w:rsidP="00165A30">
            <w:pPr>
              <w:rPr>
                <w:b/>
                <w:sz w:val="20"/>
                <w:szCs w:val="20"/>
              </w:rPr>
            </w:pPr>
            <w:r w:rsidRPr="00D90ADC">
              <w:rPr>
                <w:b/>
                <w:sz w:val="20"/>
                <w:szCs w:val="20"/>
              </w:rPr>
              <w:t>Comments by the T/A supporting the assessment decisions against all Tasks. If an assessment decision is deferred, the T/A must detail additional requirements set and achieved by the learner.</w:t>
            </w:r>
          </w:p>
        </w:tc>
      </w:tr>
      <w:tr w:rsidR="00165A30" w:rsidTr="00165A30">
        <w:trPr>
          <w:trHeight w:val="352"/>
        </w:trPr>
        <w:tc>
          <w:tcPr>
            <w:tcW w:w="3673" w:type="dxa"/>
            <w:gridSpan w:val="2"/>
          </w:tcPr>
          <w:p w:rsidR="00165A30" w:rsidRPr="006C02E6" w:rsidRDefault="00165A30" w:rsidP="00165A30">
            <w:pPr>
              <w:jc w:val="right"/>
              <w:rPr>
                <w:sz w:val="20"/>
                <w:szCs w:val="20"/>
              </w:rPr>
            </w:pPr>
            <w:r>
              <w:rPr>
                <w:sz w:val="20"/>
                <w:szCs w:val="20"/>
              </w:rPr>
              <w:t>Task 2.1</w:t>
            </w:r>
          </w:p>
        </w:tc>
        <w:tc>
          <w:tcPr>
            <w:tcW w:w="1049" w:type="dxa"/>
          </w:tcPr>
          <w:p w:rsidR="00165A30" w:rsidRPr="006C02E6" w:rsidRDefault="00165A30" w:rsidP="00165A30">
            <w:pPr>
              <w:rPr>
                <w:sz w:val="20"/>
                <w:szCs w:val="20"/>
              </w:rPr>
            </w:pPr>
            <w:permStart w:id="1165624594" w:edGrp="everyone"/>
            <w:r>
              <w:t xml:space="preserve">        </w:t>
            </w:r>
            <w:permEnd w:id="1165624594"/>
          </w:p>
        </w:tc>
        <w:tc>
          <w:tcPr>
            <w:tcW w:w="1085" w:type="dxa"/>
          </w:tcPr>
          <w:p w:rsidR="00165A30" w:rsidRPr="006C02E6" w:rsidRDefault="00165A30" w:rsidP="00165A30">
            <w:pPr>
              <w:rPr>
                <w:sz w:val="20"/>
                <w:szCs w:val="20"/>
              </w:rPr>
            </w:pPr>
            <w:permStart w:id="1618813973" w:edGrp="everyone"/>
            <w:r>
              <w:t xml:space="preserve">        </w:t>
            </w:r>
            <w:permEnd w:id="1618813973"/>
          </w:p>
        </w:tc>
        <w:tc>
          <w:tcPr>
            <w:tcW w:w="8647" w:type="dxa"/>
            <w:vMerge w:val="restart"/>
          </w:tcPr>
          <w:p w:rsidR="00165A30" w:rsidRDefault="00165A30" w:rsidP="00165A30">
            <w:permStart w:id="1794792900" w:edGrp="everyone"/>
            <w:r>
              <w:t xml:space="preserve">        </w:t>
            </w:r>
            <w:permEnd w:id="1794792900"/>
          </w:p>
          <w:p w:rsidR="00165A30" w:rsidRDefault="00165A30" w:rsidP="00165A30"/>
          <w:p w:rsidR="00165A30" w:rsidRDefault="00165A30" w:rsidP="00165A30"/>
        </w:tc>
      </w:tr>
      <w:tr w:rsidR="00165A30" w:rsidTr="00165A30">
        <w:trPr>
          <w:trHeight w:val="333"/>
        </w:trPr>
        <w:tc>
          <w:tcPr>
            <w:tcW w:w="3673" w:type="dxa"/>
            <w:gridSpan w:val="2"/>
          </w:tcPr>
          <w:p w:rsidR="00165A30" w:rsidRPr="006C02E6" w:rsidRDefault="00165A30" w:rsidP="00165A30">
            <w:pPr>
              <w:jc w:val="right"/>
              <w:rPr>
                <w:sz w:val="20"/>
                <w:szCs w:val="20"/>
              </w:rPr>
            </w:pPr>
            <w:r>
              <w:rPr>
                <w:sz w:val="20"/>
                <w:szCs w:val="20"/>
              </w:rPr>
              <w:t>Task 2.2</w:t>
            </w:r>
          </w:p>
        </w:tc>
        <w:tc>
          <w:tcPr>
            <w:tcW w:w="1049" w:type="dxa"/>
          </w:tcPr>
          <w:p w:rsidR="00165A30" w:rsidRPr="006C02E6" w:rsidRDefault="00165A30" w:rsidP="00165A30">
            <w:pPr>
              <w:rPr>
                <w:sz w:val="20"/>
                <w:szCs w:val="20"/>
              </w:rPr>
            </w:pPr>
            <w:permStart w:id="770716899" w:edGrp="everyone"/>
            <w:r>
              <w:t xml:space="preserve">        </w:t>
            </w:r>
            <w:permEnd w:id="770716899"/>
          </w:p>
        </w:tc>
        <w:tc>
          <w:tcPr>
            <w:tcW w:w="1085" w:type="dxa"/>
          </w:tcPr>
          <w:p w:rsidR="00165A30" w:rsidRPr="006C02E6" w:rsidRDefault="00165A30" w:rsidP="00165A30">
            <w:pPr>
              <w:rPr>
                <w:sz w:val="20"/>
                <w:szCs w:val="20"/>
              </w:rPr>
            </w:pPr>
            <w:permStart w:id="486612663" w:edGrp="everyone"/>
            <w:r>
              <w:t xml:space="preserve">        </w:t>
            </w:r>
            <w:permEnd w:id="486612663"/>
          </w:p>
        </w:tc>
        <w:tc>
          <w:tcPr>
            <w:tcW w:w="8647" w:type="dxa"/>
            <w:vMerge/>
          </w:tcPr>
          <w:p w:rsidR="00165A30" w:rsidRDefault="00165A30" w:rsidP="00165A30"/>
        </w:tc>
      </w:tr>
      <w:tr w:rsidR="00165A30" w:rsidTr="00165A30">
        <w:trPr>
          <w:trHeight w:val="397"/>
        </w:trPr>
        <w:tc>
          <w:tcPr>
            <w:tcW w:w="1413" w:type="dxa"/>
            <w:shd w:val="clear" w:color="auto" w:fill="D8E9D2"/>
          </w:tcPr>
          <w:p w:rsidR="00165A30" w:rsidRDefault="00165A30" w:rsidP="00165A30">
            <w:r>
              <w:t>Signature</w:t>
            </w:r>
          </w:p>
        </w:tc>
        <w:tc>
          <w:tcPr>
            <w:tcW w:w="2260" w:type="dxa"/>
          </w:tcPr>
          <w:p w:rsidR="00165A30" w:rsidRDefault="00165A30" w:rsidP="00165A30">
            <w:permStart w:id="1009481700" w:edGrp="everyone"/>
            <w:r>
              <w:t xml:space="preserve">        </w:t>
            </w:r>
            <w:permEnd w:id="1009481700"/>
          </w:p>
        </w:tc>
        <w:tc>
          <w:tcPr>
            <w:tcW w:w="1049" w:type="dxa"/>
            <w:shd w:val="clear" w:color="auto" w:fill="D8E9D2"/>
          </w:tcPr>
          <w:p w:rsidR="00165A30" w:rsidRDefault="00165A30" w:rsidP="00165A30">
            <w:r>
              <w:t>Date</w:t>
            </w:r>
          </w:p>
        </w:tc>
        <w:tc>
          <w:tcPr>
            <w:tcW w:w="1085" w:type="dxa"/>
          </w:tcPr>
          <w:p w:rsidR="00165A30" w:rsidRDefault="00165A30" w:rsidP="00165A30">
            <w:permStart w:id="395603228" w:edGrp="everyone"/>
            <w:r>
              <w:t xml:space="preserve">        </w:t>
            </w:r>
            <w:permEnd w:id="395603228"/>
          </w:p>
        </w:tc>
        <w:tc>
          <w:tcPr>
            <w:tcW w:w="8647" w:type="dxa"/>
            <w:vMerge/>
          </w:tcPr>
          <w:p w:rsidR="00165A30" w:rsidRDefault="00165A30" w:rsidP="00165A30"/>
        </w:tc>
      </w:tr>
    </w:tbl>
    <w:p w:rsidR="00472B1B" w:rsidRDefault="00472B1B">
      <w:pPr>
        <w:rPr>
          <w:rFonts w:ascii="Times New Roman"/>
          <w:sz w:val="20"/>
        </w:rPr>
        <w:sectPr w:rsidR="00472B1B">
          <w:type w:val="continuous"/>
          <w:pgSz w:w="16840" w:h="11910" w:orient="landscape"/>
          <w:pgMar w:top="560" w:right="560" w:bottom="0" w:left="560" w:header="720" w:footer="720" w:gutter="0"/>
          <w:cols w:space="720"/>
        </w:sectPr>
      </w:pPr>
    </w:p>
    <w:p w:rsidR="00472B1B" w:rsidRDefault="00D0692E">
      <w:pPr>
        <w:spacing w:before="92"/>
        <w:ind w:left="630"/>
        <w:rPr>
          <w:b/>
          <w:sz w:val="56"/>
        </w:rPr>
      </w:pPr>
      <w:r>
        <w:rPr>
          <w:noProof/>
          <w:lang w:bidi="ar-SA"/>
        </w:rPr>
        <mc:AlternateContent>
          <mc:Choice Requires="wps">
            <w:drawing>
              <wp:anchor distT="0" distB="0" distL="114300" distR="114300" simplePos="0" relativeHeight="251656192" behindDoc="0" locked="0" layoutInCell="1" allowOverlap="1">
                <wp:simplePos x="0" y="0"/>
                <wp:positionH relativeFrom="page">
                  <wp:posOffset>409575</wp:posOffset>
                </wp:positionH>
                <wp:positionV relativeFrom="paragraph">
                  <wp:posOffset>85725</wp:posOffset>
                </wp:positionV>
                <wp:extent cx="149225" cy="2042160"/>
                <wp:effectExtent l="0" t="0" r="3175" b="0"/>
                <wp:wrapNone/>
                <wp:docPr id="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204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before="13"/>
                              <w:ind w:left="20"/>
                              <w:rPr>
                                <w:rFonts w:ascii="Times New Roman" w:hAnsi="Times New Roman"/>
                                <w:i/>
                                <w:sz w:val="18"/>
                              </w:rPr>
                            </w:pPr>
                            <w:r>
                              <w:rPr>
                                <w:rFonts w:ascii="Times New Roman" w:hAnsi="Times New Roman"/>
                                <w:i/>
                                <w:color w:val="243D87"/>
                                <w:w w:val="105"/>
                                <w:sz w:val="18"/>
                              </w:rPr>
                              <w:t>SL0923 Issue 2 09/19 | © Sports Leaders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100" type="#_x0000_t202" style="position:absolute;left:0;text-align:left;margin-left:32.25pt;margin-top:6.75pt;width:11.75pt;height:160.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" filled="f" stroked="f">
                <v:textbox style="layout-flow:vertical" inset="0,0,0,0">
                  <w:txbxContent>
                    <w:p w:rsidR="00165A30" w:rsidRDefault="00165A30">
                      <w:pPr>
                        <w:spacing w:before="13"/>
                        <w:ind w:left="20"/>
                        <w:rPr>
                          <w:rFonts w:ascii="Times New Roman" w:hAnsi="Times New Roman"/>
                          <w:i/>
                          <w:sz w:val="18"/>
                        </w:rPr>
                      </w:pPr>
                      <w:r>
                        <w:rPr>
                          <w:rFonts w:ascii="Times New Roman" w:hAnsi="Times New Roman"/>
                          <w:i/>
                          <w:color w:val="243D87"/>
                          <w:w w:val="105"/>
                          <w:sz w:val="18"/>
                        </w:rPr>
                        <w:t>SL0923 Issue 2 09/19 | © Sports Leaders</w:t>
                      </w:r>
                    </w:p>
                  </w:txbxContent>
                </v:textbox>
                <w10:wrap anchorx="page"/>
              </v:shape>
            </w:pict>
          </mc:Fallback>
        </mc:AlternateContent>
      </w:r>
      <w:r w:rsidR="009C4904">
        <w:rPr>
          <w:b/>
          <w:color w:val="243D87"/>
          <w:w w:val="95"/>
          <w:sz w:val="56"/>
        </w:rPr>
        <w:t>Task 3.1</w:t>
      </w:r>
    </w:p>
    <w:p w:rsidR="00472B1B" w:rsidRDefault="009C4904">
      <w:pPr>
        <w:spacing w:before="177"/>
        <w:ind w:left="630"/>
        <w:rPr>
          <w:b/>
          <w:sz w:val="24"/>
        </w:rPr>
      </w:pPr>
      <w:r>
        <w:rPr>
          <w:b/>
          <w:color w:val="243D87"/>
          <w:w w:val="90"/>
          <w:sz w:val="24"/>
        </w:rPr>
        <w:t>Types of sports/physical activity events</w:t>
      </w:r>
    </w:p>
    <w:p w:rsidR="00472B1B" w:rsidRDefault="009C4904">
      <w:pPr>
        <w:spacing w:before="124" w:line="242" w:lineRule="auto"/>
        <w:ind w:left="630"/>
        <w:rPr>
          <w:rFonts w:ascii="Times New Roman"/>
          <w:sz w:val="24"/>
        </w:rPr>
      </w:pPr>
      <w:r>
        <w:br w:type="column"/>
      </w:r>
      <w:r>
        <w:rPr>
          <w:rFonts w:ascii="Times New Roman"/>
          <w:color w:val="231F20"/>
          <w:w w:val="115"/>
          <w:sz w:val="24"/>
        </w:rPr>
        <w:t>Use</w:t>
      </w:r>
      <w:r>
        <w:rPr>
          <w:rFonts w:ascii="Times New Roman"/>
          <w:color w:val="231F20"/>
          <w:spacing w:val="-23"/>
          <w:w w:val="115"/>
          <w:sz w:val="24"/>
        </w:rPr>
        <w:t xml:space="preserve"> </w:t>
      </w:r>
      <w:r>
        <w:rPr>
          <w:rFonts w:ascii="Times New Roman"/>
          <w:color w:val="231F20"/>
          <w:w w:val="115"/>
          <w:sz w:val="24"/>
        </w:rPr>
        <w:t>the</w:t>
      </w:r>
      <w:r>
        <w:rPr>
          <w:rFonts w:ascii="Times New Roman"/>
          <w:color w:val="231F20"/>
          <w:spacing w:val="-23"/>
          <w:w w:val="115"/>
          <w:sz w:val="24"/>
        </w:rPr>
        <w:t xml:space="preserve"> </w:t>
      </w:r>
      <w:r>
        <w:rPr>
          <w:rFonts w:ascii="Times New Roman"/>
          <w:color w:val="231F20"/>
          <w:w w:val="115"/>
          <w:sz w:val="24"/>
        </w:rPr>
        <w:t>table</w:t>
      </w:r>
      <w:r>
        <w:rPr>
          <w:rFonts w:ascii="Times New Roman"/>
          <w:color w:val="231F20"/>
          <w:spacing w:val="-23"/>
          <w:w w:val="115"/>
          <w:sz w:val="24"/>
        </w:rPr>
        <w:t xml:space="preserve"> </w:t>
      </w:r>
      <w:r>
        <w:rPr>
          <w:rFonts w:ascii="Times New Roman"/>
          <w:color w:val="231F20"/>
          <w:w w:val="115"/>
          <w:sz w:val="24"/>
        </w:rPr>
        <w:t>below</w:t>
      </w:r>
      <w:r>
        <w:rPr>
          <w:rFonts w:ascii="Times New Roman"/>
          <w:color w:val="231F20"/>
          <w:spacing w:val="-22"/>
          <w:w w:val="115"/>
          <w:sz w:val="24"/>
        </w:rPr>
        <w:t xml:space="preserve"> </w:t>
      </w:r>
      <w:r>
        <w:rPr>
          <w:rFonts w:ascii="Times New Roman"/>
          <w:color w:val="231F20"/>
          <w:w w:val="115"/>
          <w:sz w:val="24"/>
        </w:rPr>
        <w:t>to</w:t>
      </w:r>
      <w:r>
        <w:rPr>
          <w:rFonts w:ascii="Times New Roman"/>
          <w:color w:val="231F20"/>
          <w:spacing w:val="-23"/>
          <w:w w:val="115"/>
          <w:sz w:val="24"/>
        </w:rPr>
        <w:t xml:space="preserve"> </w:t>
      </w:r>
      <w:r>
        <w:rPr>
          <w:rFonts w:ascii="Times New Roman"/>
          <w:color w:val="231F20"/>
          <w:w w:val="115"/>
          <w:sz w:val="24"/>
        </w:rPr>
        <w:t>describe</w:t>
      </w:r>
      <w:r>
        <w:rPr>
          <w:rFonts w:ascii="Times New Roman"/>
          <w:color w:val="231F20"/>
          <w:spacing w:val="-23"/>
          <w:w w:val="115"/>
          <w:sz w:val="24"/>
        </w:rPr>
        <w:t xml:space="preserve"> </w:t>
      </w:r>
      <w:r>
        <w:rPr>
          <w:rFonts w:ascii="Times New Roman"/>
          <w:color w:val="231F20"/>
          <w:spacing w:val="-4"/>
          <w:w w:val="115"/>
          <w:sz w:val="24"/>
        </w:rPr>
        <w:t>at</w:t>
      </w:r>
      <w:r>
        <w:rPr>
          <w:rFonts w:ascii="Times New Roman"/>
          <w:color w:val="231F20"/>
          <w:spacing w:val="-23"/>
          <w:w w:val="115"/>
          <w:sz w:val="24"/>
        </w:rPr>
        <w:t xml:space="preserve"> </w:t>
      </w:r>
      <w:r>
        <w:rPr>
          <w:rFonts w:ascii="Times New Roman"/>
          <w:color w:val="231F20"/>
          <w:w w:val="115"/>
          <w:sz w:val="24"/>
        </w:rPr>
        <w:t>least</w:t>
      </w:r>
      <w:r>
        <w:rPr>
          <w:rFonts w:ascii="Times New Roman"/>
          <w:color w:val="231F20"/>
          <w:spacing w:val="-22"/>
          <w:w w:val="115"/>
          <w:sz w:val="24"/>
        </w:rPr>
        <w:t xml:space="preserve"> </w:t>
      </w:r>
      <w:r>
        <w:rPr>
          <w:rFonts w:ascii="Times New Roman"/>
          <w:color w:val="231F20"/>
          <w:w w:val="115"/>
          <w:sz w:val="24"/>
        </w:rPr>
        <w:t>five</w:t>
      </w:r>
      <w:r>
        <w:rPr>
          <w:rFonts w:ascii="Times New Roman"/>
          <w:color w:val="231F20"/>
          <w:spacing w:val="-23"/>
          <w:w w:val="115"/>
          <w:sz w:val="24"/>
        </w:rPr>
        <w:t xml:space="preserve"> </w:t>
      </w:r>
      <w:r>
        <w:rPr>
          <w:rFonts w:ascii="Times New Roman"/>
          <w:color w:val="231F20"/>
          <w:spacing w:val="-3"/>
          <w:w w:val="115"/>
          <w:sz w:val="24"/>
        </w:rPr>
        <w:t>different</w:t>
      </w:r>
      <w:r>
        <w:rPr>
          <w:rFonts w:ascii="Times New Roman"/>
          <w:color w:val="231F20"/>
          <w:spacing w:val="-23"/>
          <w:w w:val="115"/>
          <w:sz w:val="24"/>
        </w:rPr>
        <w:t xml:space="preserve"> </w:t>
      </w:r>
      <w:r>
        <w:rPr>
          <w:rFonts w:ascii="Times New Roman"/>
          <w:color w:val="231F20"/>
          <w:w w:val="115"/>
          <w:sz w:val="24"/>
        </w:rPr>
        <w:t>types</w:t>
      </w:r>
      <w:r>
        <w:rPr>
          <w:rFonts w:ascii="Times New Roman"/>
          <w:color w:val="231F20"/>
          <w:spacing w:val="-23"/>
          <w:w w:val="115"/>
          <w:sz w:val="24"/>
        </w:rPr>
        <w:t xml:space="preserve"> </w:t>
      </w:r>
      <w:r>
        <w:rPr>
          <w:rFonts w:ascii="Times New Roman"/>
          <w:color w:val="231F20"/>
          <w:w w:val="115"/>
          <w:sz w:val="24"/>
        </w:rPr>
        <w:t>of</w:t>
      </w:r>
      <w:r>
        <w:rPr>
          <w:rFonts w:ascii="Times New Roman"/>
          <w:color w:val="231F20"/>
          <w:spacing w:val="-22"/>
          <w:w w:val="115"/>
          <w:sz w:val="24"/>
        </w:rPr>
        <w:t xml:space="preserve"> </w:t>
      </w:r>
      <w:r>
        <w:rPr>
          <w:rFonts w:ascii="Times New Roman"/>
          <w:color w:val="231F20"/>
          <w:w w:val="115"/>
          <w:sz w:val="24"/>
        </w:rPr>
        <w:t>sports/ physical activity</w:t>
      </w:r>
      <w:r>
        <w:rPr>
          <w:rFonts w:ascii="Times New Roman"/>
          <w:color w:val="231F20"/>
          <w:spacing w:val="-37"/>
          <w:w w:val="115"/>
          <w:sz w:val="24"/>
        </w:rPr>
        <w:t xml:space="preserve"> </w:t>
      </w:r>
      <w:r>
        <w:rPr>
          <w:rFonts w:ascii="Times New Roman"/>
          <w:color w:val="231F20"/>
          <w:spacing w:val="-3"/>
          <w:w w:val="115"/>
          <w:sz w:val="24"/>
        </w:rPr>
        <w:t>event</w:t>
      </w:r>
    </w:p>
    <w:p w:rsidR="00472B1B" w:rsidRDefault="00472B1B">
      <w:pPr>
        <w:spacing w:line="242" w:lineRule="auto"/>
        <w:rPr>
          <w:rFonts w:ascii="Times New Roman"/>
          <w:sz w:val="24"/>
        </w:rPr>
        <w:sectPr w:rsidR="00472B1B">
          <w:pgSz w:w="16840" w:h="11910" w:orient="landscape"/>
          <w:pgMar w:top="520" w:right="560" w:bottom="280" w:left="560" w:header="720" w:footer="720" w:gutter="0"/>
          <w:cols w:num="2" w:space="720" w:equalWidth="0">
            <w:col w:w="4986" w:space="2673"/>
            <w:col w:w="8061"/>
          </w:cols>
        </w:sectPr>
      </w:pPr>
    </w:p>
    <w:p w:rsidR="00472B1B" w:rsidRDefault="00D0692E">
      <w:pPr>
        <w:pStyle w:val="BodyText"/>
        <w:spacing w:before="3" w:after="1"/>
        <w:rPr>
          <w:rFonts w:ascii="Times New Roman"/>
          <w:sz w:val="29"/>
        </w:rPr>
      </w:pPr>
      <w:r>
        <w:rPr>
          <w:noProof/>
          <w:lang w:bidi="ar-SA"/>
        </w:rPr>
        <mc:AlternateContent>
          <mc:Choice Requires="wps">
            <w:drawing>
              <wp:anchor distT="0" distB="0" distL="114300" distR="114300" simplePos="0" relativeHeight="251655168" behindDoc="0" locked="0" layoutInCell="1" allowOverlap="1">
                <wp:simplePos x="0" y="0"/>
                <wp:positionH relativeFrom="page">
                  <wp:posOffset>398145</wp:posOffset>
                </wp:positionH>
                <wp:positionV relativeFrom="page">
                  <wp:posOffset>6959600</wp:posOffset>
                </wp:positionV>
                <wp:extent cx="196215" cy="180975"/>
                <wp:effectExtent l="0" t="0" r="0" b="3175"/>
                <wp:wrapNone/>
                <wp:docPr id="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before="25"/>
                              <w:ind w:left="20"/>
                              <w:rPr>
                                <w:b/>
                                <w:sz w:val="24"/>
                              </w:rPr>
                            </w:pPr>
                            <w:r>
                              <w:rPr>
                                <w:b/>
                                <w:color w:val="243D87"/>
                                <w:sz w:val="24"/>
                              </w:rPr>
                              <w:t>17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101" type="#_x0000_t202" style="position:absolute;margin-left:31.35pt;margin-top:548pt;width:15.45pt;height:14.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XJmrwIAALM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" filled="f" stroked="f">
                <v:textbox style="layout-flow:vertical" inset="0,0,0,0">
                  <w:txbxContent>
                    <w:p w:rsidR="00165A30" w:rsidRDefault="00165A30">
                      <w:pPr>
                        <w:spacing w:before="25"/>
                        <w:ind w:left="20"/>
                        <w:rPr>
                          <w:b/>
                          <w:sz w:val="24"/>
                        </w:rPr>
                      </w:pPr>
                      <w:r>
                        <w:rPr>
                          <w:b/>
                          <w:color w:val="243D87"/>
                          <w:sz w:val="24"/>
                        </w:rPr>
                        <w:t>17</w:t>
                      </w:r>
                    </w:p>
                  </w:txbxContent>
                </v:textbox>
                <w10:wrap anchorx="page" anchory="page"/>
              </v:shape>
            </w:pict>
          </mc:Fallback>
        </mc:AlternateContent>
      </w:r>
    </w:p>
    <w:tbl>
      <w:tblPr>
        <w:tblW w:w="0" w:type="auto"/>
        <w:tblInd w:w="659"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263"/>
        <w:gridCol w:w="4734"/>
        <w:gridCol w:w="4706"/>
        <w:gridCol w:w="3234"/>
      </w:tblGrid>
      <w:tr w:rsidR="00472B1B">
        <w:trPr>
          <w:trHeight w:val="311"/>
        </w:trPr>
        <w:tc>
          <w:tcPr>
            <w:tcW w:w="2263" w:type="dxa"/>
            <w:shd w:val="clear" w:color="auto" w:fill="C6C6DC"/>
          </w:tcPr>
          <w:p w:rsidR="00472B1B" w:rsidRDefault="009C4904">
            <w:pPr>
              <w:pStyle w:val="TableParagraph"/>
              <w:spacing w:before="52"/>
              <w:ind w:left="80"/>
              <w:rPr>
                <w:b/>
                <w:sz w:val="20"/>
              </w:rPr>
            </w:pPr>
            <w:r>
              <w:rPr>
                <w:b/>
                <w:color w:val="231F20"/>
                <w:sz w:val="20"/>
              </w:rPr>
              <w:t>Types of event</w:t>
            </w:r>
          </w:p>
        </w:tc>
        <w:tc>
          <w:tcPr>
            <w:tcW w:w="4734" w:type="dxa"/>
            <w:shd w:val="clear" w:color="auto" w:fill="C6C6DC"/>
          </w:tcPr>
          <w:p w:rsidR="00472B1B" w:rsidRDefault="009C4904">
            <w:pPr>
              <w:pStyle w:val="TableParagraph"/>
              <w:spacing w:before="52"/>
              <w:ind w:left="79"/>
              <w:rPr>
                <w:b/>
                <w:sz w:val="20"/>
              </w:rPr>
            </w:pPr>
            <w:r>
              <w:rPr>
                <w:b/>
                <w:color w:val="231F20"/>
                <w:sz w:val="20"/>
              </w:rPr>
              <w:t>Describe the key features of the event</w:t>
            </w:r>
          </w:p>
        </w:tc>
        <w:tc>
          <w:tcPr>
            <w:tcW w:w="4706" w:type="dxa"/>
            <w:shd w:val="clear" w:color="auto" w:fill="C6C6DC"/>
          </w:tcPr>
          <w:p w:rsidR="00472B1B" w:rsidRDefault="009C4904">
            <w:pPr>
              <w:pStyle w:val="TableParagraph"/>
              <w:spacing w:before="52"/>
              <w:ind w:left="79"/>
              <w:rPr>
                <w:b/>
                <w:sz w:val="20"/>
              </w:rPr>
            </w:pPr>
            <w:r>
              <w:rPr>
                <w:b/>
                <w:color w:val="231F20"/>
                <w:sz w:val="20"/>
              </w:rPr>
              <w:t>Main aims/uses</w:t>
            </w:r>
          </w:p>
        </w:tc>
        <w:tc>
          <w:tcPr>
            <w:tcW w:w="3234" w:type="dxa"/>
            <w:shd w:val="clear" w:color="auto" w:fill="C6C6DC"/>
          </w:tcPr>
          <w:p w:rsidR="00472B1B" w:rsidRDefault="009C4904">
            <w:pPr>
              <w:pStyle w:val="TableParagraph"/>
              <w:spacing w:before="52"/>
              <w:ind w:left="79"/>
              <w:rPr>
                <w:b/>
                <w:sz w:val="20"/>
              </w:rPr>
            </w:pPr>
            <w:r>
              <w:rPr>
                <w:b/>
                <w:color w:val="231F20"/>
                <w:sz w:val="20"/>
              </w:rPr>
              <w:t>Well known example(s)</w:t>
            </w:r>
          </w:p>
        </w:tc>
      </w:tr>
      <w:tr w:rsidR="00472B1B">
        <w:trPr>
          <w:trHeight w:val="1690"/>
        </w:trPr>
        <w:tc>
          <w:tcPr>
            <w:tcW w:w="2263" w:type="dxa"/>
            <w:tcBorders>
              <w:left w:val="single" w:sz="6" w:space="0" w:color="243D87"/>
            </w:tcBorders>
          </w:tcPr>
          <w:p w:rsidR="00472B1B" w:rsidRDefault="00165A30">
            <w:pPr>
              <w:pStyle w:val="TableParagraph"/>
              <w:rPr>
                <w:rFonts w:ascii="Times New Roman"/>
              </w:rPr>
            </w:pPr>
            <w:r>
              <w:rPr>
                <w:rFonts w:ascii="Times New Roman"/>
              </w:rPr>
              <w:t xml:space="preserve"> </w:t>
            </w:r>
            <w:permStart w:id="1255819453" w:edGrp="everyone"/>
            <w:r>
              <w:t xml:space="preserve">        </w:t>
            </w:r>
            <w:permEnd w:id="1255819453"/>
          </w:p>
        </w:tc>
        <w:tc>
          <w:tcPr>
            <w:tcW w:w="4734" w:type="dxa"/>
          </w:tcPr>
          <w:p w:rsidR="00472B1B" w:rsidRDefault="00165A30">
            <w:pPr>
              <w:pStyle w:val="TableParagraph"/>
              <w:rPr>
                <w:rFonts w:ascii="Times New Roman"/>
              </w:rPr>
            </w:pPr>
            <w:r>
              <w:rPr>
                <w:rFonts w:ascii="Times New Roman"/>
              </w:rPr>
              <w:t xml:space="preserve"> </w:t>
            </w:r>
            <w:permStart w:id="290148731" w:edGrp="everyone"/>
            <w:r>
              <w:t xml:space="preserve">        </w:t>
            </w:r>
            <w:permEnd w:id="290148731"/>
          </w:p>
        </w:tc>
        <w:tc>
          <w:tcPr>
            <w:tcW w:w="4706" w:type="dxa"/>
          </w:tcPr>
          <w:p w:rsidR="00472B1B" w:rsidRDefault="00165A30">
            <w:pPr>
              <w:pStyle w:val="TableParagraph"/>
              <w:rPr>
                <w:rFonts w:ascii="Times New Roman"/>
              </w:rPr>
            </w:pPr>
            <w:r>
              <w:rPr>
                <w:rFonts w:ascii="Times New Roman"/>
              </w:rPr>
              <w:t xml:space="preserve"> </w:t>
            </w:r>
            <w:permStart w:id="413471038" w:edGrp="everyone"/>
            <w:r>
              <w:t xml:space="preserve">        </w:t>
            </w:r>
            <w:permEnd w:id="413471038"/>
          </w:p>
        </w:tc>
        <w:tc>
          <w:tcPr>
            <w:tcW w:w="3234" w:type="dxa"/>
          </w:tcPr>
          <w:p w:rsidR="00472B1B" w:rsidRDefault="00165A30">
            <w:pPr>
              <w:pStyle w:val="TableParagraph"/>
              <w:rPr>
                <w:rFonts w:ascii="Times New Roman"/>
              </w:rPr>
            </w:pPr>
            <w:r>
              <w:rPr>
                <w:rFonts w:ascii="Times New Roman"/>
              </w:rPr>
              <w:t xml:space="preserve"> </w:t>
            </w:r>
            <w:permStart w:id="193863685" w:edGrp="everyone"/>
            <w:r>
              <w:t xml:space="preserve">        </w:t>
            </w:r>
            <w:permEnd w:id="193863685"/>
          </w:p>
        </w:tc>
      </w:tr>
      <w:tr w:rsidR="00165A30">
        <w:trPr>
          <w:trHeight w:val="1690"/>
        </w:trPr>
        <w:tc>
          <w:tcPr>
            <w:tcW w:w="2263" w:type="dxa"/>
            <w:tcBorders>
              <w:left w:val="single" w:sz="6" w:space="0" w:color="243D87"/>
            </w:tcBorders>
          </w:tcPr>
          <w:p w:rsidR="00165A30" w:rsidRDefault="00165A30" w:rsidP="00165A30">
            <w:pPr>
              <w:pStyle w:val="TableParagraph"/>
              <w:rPr>
                <w:rFonts w:ascii="Times New Roman"/>
              </w:rPr>
            </w:pPr>
            <w:r>
              <w:rPr>
                <w:rFonts w:ascii="Times New Roman"/>
              </w:rPr>
              <w:t xml:space="preserve"> </w:t>
            </w:r>
            <w:permStart w:id="1245214285" w:edGrp="everyone"/>
            <w:r>
              <w:t xml:space="preserve">        </w:t>
            </w:r>
            <w:permEnd w:id="1245214285"/>
          </w:p>
        </w:tc>
        <w:tc>
          <w:tcPr>
            <w:tcW w:w="4734" w:type="dxa"/>
          </w:tcPr>
          <w:p w:rsidR="00165A30" w:rsidRDefault="00165A30" w:rsidP="00165A30">
            <w:pPr>
              <w:pStyle w:val="TableParagraph"/>
              <w:rPr>
                <w:rFonts w:ascii="Times New Roman"/>
              </w:rPr>
            </w:pPr>
            <w:r>
              <w:rPr>
                <w:rFonts w:ascii="Times New Roman"/>
              </w:rPr>
              <w:t xml:space="preserve"> </w:t>
            </w:r>
            <w:permStart w:id="1736997404" w:edGrp="everyone"/>
            <w:r>
              <w:t xml:space="preserve">        </w:t>
            </w:r>
            <w:permEnd w:id="1736997404"/>
          </w:p>
        </w:tc>
        <w:tc>
          <w:tcPr>
            <w:tcW w:w="4706" w:type="dxa"/>
          </w:tcPr>
          <w:p w:rsidR="00165A30" w:rsidRDefault="00165A30" w:rsidP="00165A30">
            <w:pPr>
              <w:pStyle w:val="TableParagraph"/>
              <w:rPr>
                <w:rFonts w:ascii="Times New Roman"/>
              </w:rPr>
            </w:pPr>
            <w:r>
              <w:rPr>
                <w:rFonts w:ascii="Times New Roman"/>
              </w:rPr>
              <w:t xml:space="preserve"> </w:t>
            </w:r>
            <w:permStart w:id="442376321" w:edGrp="everyone"/>
            <w:r>
              <w:t xml:space="preserve">        </w:t>
            </w:r>
            <w:permEnd w:id="442376321"/>
          </w:p>
        </w:tc>
        <w:tc>
          <w:tcPr>
            <w:tcW w:w="3234" w:type="dxa"/>
          </w:tcPr>
          <w:p w:rsidR="00165A30" w:rsidRDefault="00165A30" w:rsidP="00165A30">
            <w:pPr>
              <w:pStyle w:val="TableParagraph"/>
              <w:rPr>
                <w:rFonts w:ascii="Times New Roman"/>
              </w:rPr>
            </w:pPr>
            <w:r>
              <w:rPr>
                <w:rFonts w:ascii="Times New Roman"/>
              </w:rPr>
              <w:t xml:space="preserve"> </w:t>
            </w:r>
            <w:permStart w:id="1312505424" w:edGrp="everyone"/>
            <w:r>
              <w:t xml:space="preserve">        </w:t>
            </w:r>
            <w:permEnd w:id="1312505424"/>
          </w:p>
        </w:tc>
      </w:tr>
      <w:tr w:rsidR="00165A30">
        <w:trPr>
          <w:trHeight w:val="1688"/>
        </w:trPr>
        <w:tc>
          <w:tcPr>
            <w:tcW w:w="2263" w:type="dxa"/>
            <w:tcBorders>
              <w:left w:val="single" w:sz="6" w:space="0" w:color="243D87"/>
            </w:tcBorders>
          </w:tcPr>
          <w:p w:rsidR="00165A30" w:rsidRDefault="00165A30" w:rsidP="00165A30">
            <w:pPr>
              <w:pStyle w:val="TableParagraph"/>
              <w:rPr>
                <w:rFonts w:ascii="Times New Roman"/>
              </w:rPr>
            </w:pPr>
            <w:r>
              <w:rPr>
                <w:rFonts w:ascii="Times New Roman"/>
              </w:rPr>
              <w:t xml:space="preserve"> </w:t>
            </w:r>
            <w:permStart w:id="1485402448" w:edGrp="everyone"/>
            <w:r>
              <w:t xml:space="preserve">        </w:t>
            </w:r>
            <w:permEnd w:id="1485402448"/>
          </w:p>
        </w:tc>
        <w:tc>
          <w:tcPr>
            <w:tcW w:w="4734" w:type="dxa"/>
            <w:tcBorders>
              <w:bottom w:val="single" w:sz="6" w:space="0" w:color="243D87"/>
            </w:tcBorders>
          </w:tcPr>
          <w:p w:rsidR="00165A30" w:rsidRDefault="00165A30" w:rsidP="00165A30">
            <w:pPr>
              <w:pStyle w:val="TableParagraph"/>
              <w:rPr>
                <w:rFonts w:ascii="Times New Roman"/>
              </w:rPr>
            </w:pPr>
            <w:r>
              <w:rPr>
                <w:rFonts w:ascii="Times New Roman"/>
              </w:rPr>
              <w:t xml:space="preserve"> </w:t>
            </w:r>
            <w:permStart w:id="731395463" w:edGrp="everyone"/>
            <w:r>
              <w:t xml:space="preserve">        </w:t>
            </w:r>
            <w:permEnd w:id="731395463"/>
          </w:p>
        </w:tc>
        <w:tc>
          <w:tcPr>
            <w:tcW w:w="4706" w:type="dxa"/>
            <w:tcBorders>
              <w:bottom w:val="single" w:sz="6" w:space="0" w:color="243D87"/>
            </w:tcBorders>
          </w:tcPr>
          <w:p w:rsidR="00165A30" w:rsidRDefault="00165A30" w:rsidP="00165A30">
            <w:pPr>
              <w:pStyle w:val="TableParagraph"/>
              <w:rPr>
                <w:rFonts w:ascii="Times New Roman"/>
              </w:rPr>
            </w:pPr>
            <w:r>
              <w:rPr>
                <w:rFonts w:ascii="Times New Roman"/>
              </w:rPr>
              <w:t xml:space="preserve"> </w:t>
            </w:r>
            <w:permStart w:id="2031102451" w:edGrp="everyone"/>
            <w:r>
              <w:t xml:space="preserve">        </w:t>
            </w:r>
            <w:permEnd w:id="2031102451"/>
          </w:p>
        </w:tc>
        <w:tc>
          <w:tcPr>
            <w:tcW w:w="3234" w:type="dxa"/>
          </w:tcPr>
          <w:p w:rsidR="00165A30" w:rsidRDefault="00165A30" w:rsidP="00165A30">
            <w:pPr>
              <w:pStyle w:val="TableParagraph"/>
              <w:rPr>
                <w:rFonts w:ascii="Times New Roman"/>
              </w:rPr>
            </w:pPr>
            <w:r>
              <w:rPr>
                <w:rFonts w:ascii="Times New Roman"/>
              </w:rPr>
              <w:t xml:space="preserve"> </w:t>
            </w:r>
            <w:permStart w:id="354755406" w:edGrp="everyone"/>
            <w:r>
              <w:t xml:space="preserve">        </w:t>
            </w:r>
            <w:permEnd w:id="354755406"/>
          </w:p>
        </w:tc>
      </w:tr>
      <w:tr w:rsidR="00165A30">
        <w:trPr>
          <w:trHeight w:val="1685"/>
        </w:trPr>
        <w:tc>
          <w:tcPr>
            <w:tcW w:w="2263" w:type="dxa"/>
            <w:tcBorders>
              <w:left w:val="single" w:sz="6" w:space="0" w:color="243D87"/>
            </w:tcBorders>
          </w:tcPr>
          <w:p w:rsidR="00165A30" w:rsidRDefault="00165A30" w:rsidP="00165A30">
            <w:pPr>
              <w:pStyle w:val="TableParagraph"/>
              <w:rPr>
                <w:rFonts w:ascii="Times New Roman"/>
              </w:rPr>
            </w:pPr>
            <w:r>
              <w:rPr>
                <w:rFonts w:ascii="Times New Roman"/>
              </w:rPr>
              <w:t xml:space="preserve"> </w:t>
            </w:r>
            <w:permStart w:id="263611612" w:edGrp="everyone"/>
            <w:r>
              <w:t xml:space="preserve">        </w:t>
            </w:r>
            <w:permEnd w:id="263611612"/>
          </w:p>
        </w:tc>
        <w:tc>
          <w:tcPr>
            <w:tcW w:w="4734" w:type="dxa"/>
            <w:tcBorders>
              <w:top w:val="single" w:sz="6" w:space="0" w:color="243D87"/>
              <w:bottom w:val="single" w:sz="6" w:space="0" w:color="243D87"/>
            </w:tcBorders>
          </w:tcPr>
          <w:p w:rsidR="00165A30" w:rsidRDefault="00165A30" w:rsidP="00165A30">
            <w:pPr>
              <w:pStyle w:val="TableParagraph"/>
              <w:rPr>
                <w:rFonts w:ascii="Times New Roman"/>
              </w:rPr>
            </w:pPr>
            <w:r>
              <w:rPr>
                <w:rFonts w:ascii="Times New Roman"/>
              </w:rPr>
              <w:t xml:space="preserve"> </w:t>
            </w:r>
            <w:permStart w:id="1452237425" w:edGrp="everyone"/>
            <w:r>
              <w:t xml:space="preserve">        </w:t>
            </w:r>
            <w:permEnd w:id="1452237425"/>
          </w:p>
        </w:tc>
        <w:tc>
          <w:tcPr>
            <w:tcW w:w="4706" w:type="dxa"/>
            <w:tcBorders>
              <w:top w:val="single" w:sz="6" w:space="0" w:color="243D87"/>
              <w:bottom w:val="single" w:sz="6" w:space="0" w:color="243D87"/>
            </w:tcBorders>
          </w:tcPr>
          <w:p w:rsidR="00165A30" w:rsidRDefault="00165A30" w:rsidP="00165A30">
            <w:pPr>
              <w:pStyle w:val="TableParagraph"/>
              <w:rPr>
                <w:rFonts w:ascii="Times New Roman"/>
              </w:rPr>
            </w:pPr>
            <w:r>
              <w:rPr>
                <w:rFonts w:ascii="Times New Roman"/>
              </w:rPr>
              <w:t xml:space="preserve"> </w:t>
            </w:r>
            <w:permStart w:id="907438771" w:edGrp="everyone"/>
            <w:r>
              <w:t xml:space="preserve">        </w:t>
            </w:r>
            <w:permEnd w:id="907438771"/>
          </w:p>
        </w:tc>
        <w:tc>
          <w:tcPr>
            <w:tcW w:w="3234" w:type="dxa"/>
          </w:tcPr>
          <w:p w:rsidR="00165A30" w:rsidRDefault="00165A30" w:rsidP="00165A30">
            <w:pPr>
              <w:pStyle w:val="TableParagraph"/>
              <w:rPr>
                <w:rFonts w:ascii="Times New Roman"/>
              </w:rPr>
            </w:pPr>
            <w:r>
              <w:rPr>
                <w:rFonts w:ascii="Times New Roman"/>
              </w:rPr>
              <w:t xml:space="preserve"> </w:t>
            </w:r>
            <w:permStart w:id="478027915" w:edGrp="everyone"/>
            <w:r>
              <w:t xml:space="preserve">        </w:t>
            </w:r>
            <w:permEnd w:id="478027915"/>
          </w:p>
        </w:tc>
      </w:tr>
      <w:tr w:rsidR="00165A30">
        <w:trPr>
          <w:trHeight w:val="1795"/>
        </w:trPr>
        <w:tc>
          <w:tcPr>
            <w:tcW w:w="2263" w:type="dxa"/>
            <w:tcBorders>
              <w:left w:val="single" w:sz="6" w:space="0" w:color="243D87"/>
              <w:bottom w:val="single" w:sz="6" w:space="0" w:color="243D87"/>
            </w:tcBorders>
          </w:tcPr>
          <w:p w:rsidR="00165A30" w:rsidRDefault="00165A30" w:rsidP="00165A30">
            <w:pPr>
              <w:pStyle w:val="TableParagraph"/>
              <w:rPr>
                <w:rFonts w:ascii="Times New Roman"/>
              </w:rPr>
            </w:pPr>
            <w:r>
              <w:rPr>
                <w:rFonts w:ascii="Times New Roman"/>
              </w:rPr>
              <w:t xml:space="preserve"> </w:t>
            </w:r>
            <w:permStart w:id="1324370760" w:edGrp="everyone"/>
            <w:r>
              <w:t xml:space="preserve">        </w:t>
            </w:r>
            <w:permEnd w:id="1324370760"/>
          </w:p>
        </w:tc>
        <w:tc>
          <w:tcPr>
            <w:tcW w:w="4734" w:type="dxa"/>
            <w:tcBorders>
              <w:top w:val="single" w:sz="6" w:space="0" w:color="243D87"/>
              <w:bottom w:val="single" w:sz="6" w:space="0" w:color="243D87"/>
            </w:tcBorders>
          </w:tcPr>
          <w:p w:rsidR="00165A30" w:rsidRDefault="00165A30" w:rsidP="00165A30">
            <w:pPr>
              <w:pStyle w:val="TableParagraph"/>
              <w:rPr>
                <w:rFonts w:ascii="Times New Roman"/>
              </w:rPr>
            </w:pPr>
            <w:r>
              <w:rPr>
                <w:rFonts w:ascii="Times New Roman"/>
              </w:rPr>
              <w:t xml:space="preserve"> </w:t>
            </w:r>
            <w:permStart w:id="1064508035" w:edGrp="everyone"/>
            <w:r>
              <w:t xml:space="preserve">        </w:t>
            </w:r>
            <w:permEnd w:id="1064508035"/>
          </w:p>
        </w:tc>
        <w:tc>
          <w:tcPr>
            <w:tcW w:w="4706" w:type="dxa"/>
            <w:tcBorders>
              <w:top w:val="single" w:sz="6" w:space="0" w:color="243D87"/>
              <w:bottom w:val="single" w:sz="6" w:space="0" w:color="243D87"/>
            </w:tcBorders>
          </w:tcPr>
          <w:p w:rsidR="00165A30" w:rsidRDefault="00165A30" w:rsidP="00165A30">
            <w:pPr>
              <w:pStyle w:val="TableParagraph"/>
              <w:rPr>
                <w:rFonts w:ascii="Times New Roman"/>
              </w:rPr>
            </w:pPr>
            <w:r>
              <w:rPr>
                <w:rFonts w:ascii="Times New Roman"/>
              </w:rPr>
              <w:t xml:space="preserve"> </w:t>
            </w:r>
            <w:permStart w:id="1439781785" w:edGrp="everyone"/>
            <w:r>
              <w:t xml:space="preserve">        </w:t>
            </w:r>
            <w:permEnd w:id="1439781785"/>
          </w:p>
        </w:tc>
        <w:tc>
          <w:tcPr>
            <w:tcW w:w="3234" w:type="dxa"/>
            <w:tcBorders>
              <w:bottom w:val="single" w:sz="6" w:space="0" w:color="243D87"/>
            </w:tcBorders>
          </w:tcPr>
          <w:p w:rsidR="00165A30" w:rsidRDefault="00165A30" w:rsidP="00165A30">
            <w:pPr>
              <w:pStyle w:val="TableParagraph"/>
              <w:rPr>
                <w:rFonts w:ascii="Times New Roman"/>
              </w:rPr>
            </w:pPr>
            <w:r>
              <w:rPr>
                <w:rFonts w:ascii="Times New Roman"/>
              </w:rPr>
              <w:t xml:space="preserve"> </w:t>
            </w:r>
            <w:permStart w:id="1784482932" w:edGrp="everyone"/>
            <w:r>
              <w:t xml:space="preserve">        </w:t>
            </w:r>
            <w:permEnd w:id="1784482932"/>
          </w:p>
        </w:tc>
      </w:tr>
    </w:tbl>
    <w:p w:rsidR="00472B1B" w:rsidRDefault="00472B1B">
      <w:pPr>
        <w:rPr>
          <w:rFonts w:ascii="Times New Roman"/>
        </w:rPr>
        <w:sectPr w:rsidR="00472B1B">
          <w:type w:val="continuous"/>
          <w:pgSz w:w="16840" w:h="11910" w:orient="landscape"/>
          <w:pgMar w:top="560" w:right="560" w:bottom="0" w:left="560" w:header="720" w:footer="720" w:gutter="0"/>
          <w:cols w:space="720"/>
        </w:sectPr>
      </w:pPr>
    </w:p>
    <w:p w:rsidR="00472B1B" w:rsidRDefault="009C4904">
      <w:pPr>
        <w:spacing w:before="100"/>
        <w:ind w:left="100"/>
        <w:rPr>
          <w:b/>
          <w:sz w:val="56"/>
        </w:rPr>
      </w:pPr>
      <w:r>
        <w:rPr>
          <w:b/>
          <w:color w:val="243D87"/>
          <w:w w:val="95"/>
          <w:sz w:val="56"/>
        </w:rPr>
        <w:t>Task 3.2</w:t>
      </w:r>
    </w:p>
    <w:p w:rsidR="00472B1B" w:rsidRDefault="009C4904">
      <w:pPr>
        <w:spacing w:before="177"/>
        <w:ind w:left="100"/>
        <w:rPr>
          <w:b/>
          <w:sz w:val="24"/>
        </w:rPr>
      </w:pPr>
      <w:r>
        <w:rPr>
          <w:b/>
          <w:color w:val="243D87"/>
          <w:sz w:val="24"/>
        </w:rPr>
        <w:t>Plan, lead and evaluate a sports/physical activity event</w:t>
      </w:r>
    </w:p>
    <w:p w:rsidR="00472B1B" w:rsidRDefault="00472B1B">
      <w:pPr>
        <w:pStyle w:val="BodyText"/>
        <w:spacing w:before="11"/>
        <w:rPr>
          <w:b/>
          <w:sz w:val="21"/>
        </w:rPr>
      </w:pPr>
    </w:p>
    <w:p w:rsidR="00472B1B" w:rsidRDefault="009C4904">
      <w:pPr>
        <w:ind w:left="100"/>
        <w:rPr>
          <w:rFonts w:ascii="Times New Roman"/>
          <w:sz w:val="24"/>
        </w:rPr>
      </w:pPr>
      <w:r>
        <w:rPr>
          <w:rFonts w:ascii="Times New Roman"/>
          <w:color w:val="231F20"/>
          <w:w w:val="115"/>
          <w:sz w:val="24"/>
        </w:rPr>
        <w:t>You are required to plan, deliver and evaluate at least 1 sports/physical activity event</w:t>
      </w:r>
    </w:p>
    <w:p w:rsidR="00472B1B" w:rsidRDefault="00472B1B">
      <w:pPr>
        <w:pStyle w:val="BodyText"/>
        <w:spacing w:before="6"/>
        <w:rPr>
          <w:rFonts w:ascii="Times New Roman"/>
          <w:sz w:val="23"/>
        </w:rPr>
      </w:pPr>
    </w:p>
    <w:tbl>
      <w:tblPr>
        <w:tblW w:w="0" w:type="auto"/>
        <w:tblInd w:w="10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1582"/>
        <w:gridCol w:w="3685"/>
        <w:gridCol w:w="2891"/>
        <w:gridCol w:w="2376"/>
      </w:tblGrid>
      <w:tr w:rsidR="00472B1B">
        <w:trPr>
          <w:trHeight w:val="343"/>
        </w:trPr>
        <w:tc>
          <w:tcPr>
            <w:tcW w:w="10534" w:type="dxa"/>
            <w:gridSpan w:val="4"/>
            <w:tcBorders>
              <w:bottom w:val="single" w:sz="4" w:space="0" w:color="231F20"/>
            </w:tcBorders>
            <w:shd w:val="clear" w:color="auto" w:fill="C6C6DC"/>
          </w:tcPr>
          <w:p w:rsidR="00472B1B" w:rsidRDefault="009C4904">
            <w:pPr>
              <w:pStyle w:val="TableParagraph"/>
              <w:spacing w:before="48"/>
              <w:ind w:left="4403" w:right="4393"/>
              <w:jc w:val="center"/>
              <w:rPr>
                <w:b/>
                <w:sz w:val="24"/>
              </w:rPr>
            </w:pPr>
            <w:r>
              <w:rPr>
                <w:b/>
                <w:color w:val="231F20"/>
                <w:sz w:val="24"/>
              </w:rPr>
              <w:t>Event Plan</w:t>
            </w:r>
          </w:p>
        </w:tc>
      </w:tr>
      <w:tr w:rsidR="00472B1B">
        <w:trPr>
          <w:trHeight w:val="311"/>
        </w:trPr>
        <w:tc>
          <w:tcPr>
            <w:tcW w:w="8158" w:type="dxa"/>
            <w:gridSpan w:val="3"/>
            <w:tcBorders>
              <w:top w:val="single" w:sz="4" w:space="0" w:color="231F20"/>
              <w:bottom w:val="single" w:sz="4" w:space="0" w:color="231F20"/>
            </w:tcBorders>
            <w:shd w:val="clear" w:color="auto" w:fill="C6C6DC"/>
          </w:tcPr>
          <w:p w:rsidR="00472B1B" w:rsidRDefault="009C4904">
            <w:pPr>
              <w:pStyle w:val="TableParagraph"/>
              <w:spacing w:before="52"/>
              <w:ind w:left="80"/>
              <w:rPr>
                <w:b/>
                <w:sz w:val="20"/>
              </w:rPr>
            </w:pPr>
            <w:r>
              <w:rPr>
                <w:b/>
                <w:color w:val="231F20"/>
                <w:sz w:val="20"/>
              </w:rPr>
              <w:t>Type of event</w:t>
            </w:r>
          </w:p>
        </w:tc>
        <w:tc>
          <w:tcPr>
            <w:tcW w:w="2376" w:type="dxa"/>
            <w:tcBorders>
              <w:top w:val="single" w:sz="4" w:space="0" w:color="231F20"/>
              <w:bottom w:val="single" w:sz="4" w:space="0" w:color="231F20"/>
            </w:tcBorders>
            <w:shd w:val="clear" w:color="auto" w:fill="C6C6DC"/>
          </w:tcPr>
          <w:p w:rsidR="00472B1B" w:rsidRDefault="009C4904">
            <w:pPr>
              <w:pStyle w:val="TableParagraph"/>
              <w:spacing w:before="52"/>
              <w:ind w:left="80"/>
              <w:rPr>
                <w:b/>
                <w:sz w:val="20"/>
              </w:rPr>
            </w:pPr>
            <w:r>
              <w:rPr>
                <w:b/>
                <w:color w:val="231F20"/>
                <w:sz w:val="20"/>
              </w:rPr>
              <w:t>Date of event</w:t>
            </w:r>
          </w:p>
        </w:tc>
      </w:tr>
      <w:tr w:rsidR="00472B1B">
        <w:trPr>
          <w:trHeight w:val="637"/>
        </w:trPr>
        <w:tc>
          <w:tcPr>
            <w:tcW w:w="8158" w:type="dxa"/>
            <w:gridSpan w:val="3"/>
            <w:tcBorders>
              <w:top w:val="single" w:sz="4" w:space="0" w:color="231F20"/>
              <w:bottom w:val="single" w:sz="4" w:space="0" w:color="231F20"/>
            </w:tcBorders>
          </w:tcPr>
          <w:p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832780492" w:edGrp="everyone"/>
            <w:r>
              <w:t xml:space="preserve">        </w:t>
            </w:r>
            <w:permEnd w:id="832780492"/>
          </w:p>
        </w:tc>
        <w:tc>
          <w:tcPr>
            <w:tcW w:w="2376" w:type="dxa"/>
            <w:tcBorders>
              <w:top w:val="single" w:sz="4" w:space="0" w:color="231F20"/>
              <w:bottom w:val="single" w:sz="4" w:space="0" w:color="231F20"/>
            </w:tcBorders>
          </w:tcPr>
          <w:p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1182693178" w:edGrp="everyone"/>
            <w:r>
              <w:t xml:space="preserve">        </w:t>
            </w:r>
            <w:permEnd w:id="1182693178"/>
          </w:p>
        </w:tc>
      </w:tr>
      <w:tr w:rsidR="00472B1B">
        <w:trPr>
          <w:trHeight w:val="311"/>
        </w:trPr>
        <w:tc>
          <w:tcPr>
            <w:tcW w:w="8158" w:type="dxa"/>
            <w:gridSpan w:val="3"/>
            <w:tcBorders>
              <w:top w:val="single" w:sz="4" w:space="0" w:color="231F20"/>
              <w:bottom w:val="single" w:sz="4" w:space="0" w:color="231F20"/>
            </w:tcBorders>
            <w:shd w:val="clear" w:color="auto" w:fill="C6C6DC"/>
          </w:tcPr>
          <w:p w:rsidR="00472B1B" w:rsidRDefault="009C4904">
            <w:pPr>
              <w:pStyle w:val="TableParagraph"/>
              <w:spacing w:before="52"/>
              <w:ind w:left="80"/>
              <w:rPr>
                <w:b/>
                <w:sz w:val="20"/>
              </w:rPr>
            </w:pPr>
            <w:r>
              <w:rPr>
                <w:b/>
                <w:color w:val="231F20"/>
                <w:sz w:val="20"/>
              </w:rPr>
              <w:t>Event objective</w:t>
            </w:r>
          </w:p>
        </w:tc>
        <w:tc>
          <w:tcPr>
            <w:tcW w:w="2376" w:type="dxa"/>
            <w:tcBorders>
              <w:top w:val="single" w:sz="4" w:space="0" w:color="231F20"/>
              <w:bottom w:val="single" w:sz="4" w:space="0" w:color="231F20"/>
            </w:tcBorders>
            <w:shd w:val="clear" w:color="auto" w:fill="C6C6DC"/>
          </w:tcPr>
          <w:p w:rsidR="00472B1B" w:rsidRDefault="009C4904">
            <w:pPr>
              <w:pStyle w:val="TableParagraph"/>
              <w:spacing w:before="52"/>
              <w:ind w:left="80"/>
              <w:rPr>
                <w:b/>
                <w:sz w:val="20"/>
              </w:rPr>
            </w:pPr>
            <w:r>
              <w:rPr>
                <w:b/>
                <w:color w:val="231F20"/>
                <w:sz w:val="20"/>
              </w:rPr>
              <w:t>Topic/sport/activity</w:t>
            </w:r>
          </w:p>
        </w:tc>
      </w:tr>
      <w:tr w:rsidR="00472B1B">
        <w:trPr>
          <w:trHeight w:val="731"/>
        </w:trPr>
        <w:tc>
          <w:tcPr>
            <w:tcW w:w="8158" w:type="dxa"/>
            <w:gridSpan w:val="3"/>
            <w:tcBorders>
              <w:top w:val="single" w:sz="4" w:space="0" w:color="231F20"/>
              <w:bottom w:val="single" w:sz="4" w:space="0" w:color="231F20"/>
            </w:tcBorders>
          </w:tcPr>
          <w:p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1948130808" w:edGrp="everyone"/>
            <w:r>
              <w:t xml:space="preserve">        </w:t>
            </w:r>
            <w:permEnd w:id="1948130808"/>
          </w:p>
        </w:tc>
        <w:tc>
          <w:tcPr>
            <w:tcW w:w="2376" w:type="dxa"/>
            <w:tcBorders>
              <w:top w:val="single" w:sz="4" w:space="0" w:color="231F20"/>
              <w:bottom w:val="single" w:sz="4" w:space="0" w:color="231F20"/>
            </w:tcBorders>
          </w:tcPr>
          <w:p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398226810" w:edGrp="everyone"/>
            <w:r>
              <w:t xml:space="preserve">        </w:t>
            </w:r>
            <w:permEnd w:id="398226810"/>
          </w:p>
        </w:tc>
      </w:tr>
      <w:tr w:rsidR="00472B1B">
        <w:trPr>
          <w:trHeight w:val="311"/>
        </w:trPr>
        <w:tc>
          <w:tcPr>
            <w:tcW w:w="5267" w:type="dxa"/>
            <w:gridSpan w:val="2"/>
            <w:tcBorders>
              <w:top w:val="single" w:sz="4" w:space="0" w:color="231F20"/>
              <w:bottom w:val="single" w:sz="4" w:space="0" w:color="231F20"/>
            </w:tcBorders>
            <w:shd w:val="clear" w:color="auto" w:fill="C6C6DC"/>
          </w:tcPr>
          <w:p w:rsidR="00472B1B" w:rsidRDefault="009C4904">
            <w:pPr>
              <w:pStyle w:val="TableParagraph"/>
              <w:spacing w:before="52"/>
              <w:ind w:left="80"/>
              <w:rPr>
                <w:b/>
                <w:sz w:val="20"/>
              </w:rPr>
            </w:pPr>
            <w:r>
              <w:rPr>
                <w:b/>
                <w:color w:val="231F20"/>
                <w:sz w:val="20"/>
              </w:rPr>
              <w:t>What</w:t>
            </w:r>
            <w:r>
              <w:rPr>
                <w:b/>
                <w:color w:val="231F20"/>
                <w:spacing w:val="-34"/>
                <w:sz w:val="20"/>
              </w:rPr>
              <w:t xml:space="preserve"> </w:t>
            </w:r>
            <w:r>
              <w:rPr>
                <w:b/>
                <w:color w:val="231F20"/>
                <w:sz w:val="20"/>
              </w:rPr>
              <w:t>challenges</w:t>
            </w:r>
            <w:r>
              <w:rPr>
                <w:b/>
                <w:color w:val="231F20"/>
                <w:spacing w:val="-34"/>
                <w:sz w:val="20"/>
              </w:rPr>
              <w:t xml:space="preserve"> </w:t>
            </w:r>
            <w:r>
              <w:rPr>
                <w:b/>
                <w:color w:val="231F20"/>
                <w:sz w:val="20"/>
              </w:rPr>
              <w:t>to</w:t>
            </w:r>
            <w:r>
              <w:rPr>
                <w:b/>
                <w:color w:val="231F20"/>
                <w:spacing w:val="-34"/>
                <w:sz w:val="20"/>
              </w:rPr>
              <w:t xml:space="preserve"> </w:t>
            </w:r>
            <w:r>
              <w:rPr>
                <w:b/>
                <w:color w:val="231F20"/>
                <w:sz w:val="20"/>
              </w:rPr>
              <w:t>completing</w:t>
            </w:r>
            <w:r>
              <w:rPr>
                <w:b/>
                <w:color w:val="231F20"/>
                <w:spacing w:val="-34"/>
                <w:sz w:val="20"/>
              </w:rPr>
              <w:t xml:space="preserve"> </w:t>
            </w:r>
            <w:r>
              <w:rPr>
                <w:b/>
                <w:color w:val="231F20"/>
                <w:sz w:val="20"/>
              </w:rPr>
              <w:t>the</w:t>
            </w:r>
            <w:r>
              <w:rPr>
                <w:b/>
                <w:color w:val="231F20"/>
                <w:spacing w:val="-34"/>
                <w:sz w:val="20"/>
              </w:rPr>
              <w:t xml:space="preserve"> </w:t>
            </w:r>
            <w:r>
              <w:rPr>
                <w:b/>
                <w:color w:val="231F20"/>
                <w:spacing w:val="-3"/>
                <w:sz w:val="20"/>
              </w:rPr>
              <w:t>event</w:t>
            </w:r>
            <w:r>
              <w:rPr>
                <w:b/>
                <w:color w:val="231F20"/>
                <w:spacing w:val="-34"/>
                <w:sz w:val="20"/>
              </w:rPr>
              <w:t xml:space="preserve"> </w:t>
            </w:r>
            <w:r>
              <w:rPr>
                <w:b/>
                <w:color w:val="231F20"/>
                <w:sz w:val="20"/>
              </w:rPr>
              <w:t>are</w:t>
            </w:r>
            <w:r>
              <w:rPr>
                <w:b/>
                <w:color w:val="231F20"/>
                <w:spacing w:val="-34"/>
                <w:sz w:val="20"/>
              </w:rPr>
              <w:t xml:space="preserve"> </w:t>
            </w:r>
            <w:r>
              <w:rPr>
                <w:b/>
                <w:color w:val="231F20"/>
                <w:sz w:val="20"/>
              </w:rPr>
              <w:t>there?</w:t>
            </w:r>
          </w:p>
        </w:tc>
        <w:tc>
          <w:tcPr>
            <w:tcW w:w="5267" w:type="dxa"/>
            <w:gridSpan w:val="2"/>
            <w:tcBorders>
              <w:top w:val="single" w:sz="4" w:space="0" w:color="231F20"/>
              <w:bottom w:val="single" w:sz="4" w:space="0" w:color="231F20"/>
            </w:tcBorders>
            <w:shd w:val="clear" w:color="auto" w:fill="C6C6DC"/>
          </w:tcPr>
          <w:p w:rsidR="00472B1B" w:rsidRDefault="009C4904">
            <w:pPr>
              <w:pStyle w:val="TableParagraph"/>
              <w:spacing w:before="52"/>
              <w:ind w:left="80"/>
              <w:rPr>
                <w:b/>
                <w:sz w:val="20"/>
              </w:rPr>
            </w:pPr>
            <w:r>
              <w:rPr>
                <w:b/>
                <w:color w:val="231F20"/>
                <w:sz w:val="20"/>
              </w:rPr>
              <w:t>How will you overcome the challenge(s)?</w:t>
            </w:r>
          </w:p>
        </w:tc>
      </w:tr>
      <w:tr w:rsidR="00472B1B">
        <w:trPr>
          <w:trHeight w:val="876"/>
        </w:trPr>
        <w:tc>
          <w:tcPr>
            <w:tcW w:w="5267" w:type="dxa"/>
            <w:gridSpan w:val="2"/>
            <w:tcBorders>
              <w:top w:val="single" w:sz="4" w:space="0" w:color="231F20"/>
              <w:bottom w:val="single" w:sz="4" w:space="0" w:color="231F20"/>
            </w:tcBorders>
          </w:tcPr>
          <w:p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1252608463" w:edGrp="everyone"/>
            <w:r>
              <w:t xml:space="preserve">        </w:t>
            </w:r>
            <w:permEnd w:id="1252608463"/>
          </w:p>
        </w:tc>
        <w:tc>
          <w:tcPr>
            <w:tcW w:w="5267" w:type="dxa"/>
            <w:gridSpan w:val="2"/>
            <w:tcBorders>
              <w:top w:val="single" w:sz="4" w:space="0" w:color="231F20"/>
              <w:bottom w:val="single" w:sz="4" w:space="0" w:color="231F20"/>
            </w:tcBorders>
          </w:tcPr>
          <w:p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626485846" w:edGrp="everyone"/>
            <w:r>
              <w:t xml:space="preserve">        </w:t>
            </w:r>
            <w:permEnd w:id="626485846"/>
          </w:p>
        </w:tc>
      </w:tr>
      <w:tr w:rsidR="00472B1B">
        <w:trPr>
          <w:trHeight w:val="310"/>
        </w:trPr>
        <w:tc>
          <w:tcPr>
            <w:tcW w:w="5267" w:type="dxa"/>
            <w:gridSpan w:val="2"/>
            <w:tcBorders>
              <w:top w:val="single" w:sz="4" w:space="0" w:color="231F20"/>
              <w:bottom w:val="single" w:sz="4" w:space="0" w:color="231F20"/>
            </w:tcBorders>
            <w:shd w:val="clear" w:color="auto" w:fill="C6C6DC"/>
          </w:tcPr>
          <w:p w:rsidR="00472B1B" w:rsidRDefault="009C4904">
            <w:pPr>
              <w:pStyle w:val="TableParagraph"/>
              <w:spacing w:before="52"/>
              <w:ind w:left="80"/>
              <w:rPr>
                <w:b/>
                <w:sz w:val="20"/>
              </w:rPr>
            </w:pPr>
            <w:r>
              <w:rPr>
                <w:b/>
                <w:color w:val="231F20"/>
                <w:sz w:val="20"/>
              </w:rPr>
              <w:t>Your roles</w:t>
            </w:r>
          </w:p>
        </w:tc>
        <w:tc>
          <w:tcPr>
            <w:tcW w:w="5267" w:type="dxa"/>
            <w:gridSpan w:val="2"/>
            <w:tcBorders>
              <w:top w:val="single" w:sz="4" w:space="0" w:color="231F20"/>
              <w:bottom w:val="single" w:sz="4" w:space="0" w:color="231F20"/>
            </w:tcBorders>
            <w:shd w:val="clear" w:color="auto" w:fill="C6C6DC"/>
          </w:tcPr>
          <w:p w:rsidR="00472B1B" w:rsidRDefault="009C4904">
            <w:pPr>
              <w:pStyle w:val="TableParagraph"/>
              <w:spacing w:before="52"/>
              <w:ind w:left="80"/>
              <w:rPr>
                <w:b/>
                <w:sz w:val="20"/>
              </w:rPr>
            </w:pPr>
            <w:r>
              <w:rPr>
                <w:b/>
                <w:color w:val="231F20"/>
                <w:sz w:val="20"/>
              </w:rPr>
              <w:t>Your responsibilities</w:t>
            </w:r>
          </w:p>
        </w:tc>
      </w:tr>
      <w:tr w:rsidR="00472B1B">
        <w:trPr>
          <w:trHeight w:val="927"/>
        </w:trPr>
        <w:tc>
          <w:tcPr>
            <w:tcW w:w="5267" w:type="dxa"/>
            <w:gridSpan w:val="2"/>
            <w:tcBorders>
              <w:top w:val="single" w:sz="4" w:space="0" w:color="231F20"/>
              <w:bottom w:val="single" w:sz="4" w:space="0" w:color="231F20"/>
            </w:tcBorders>
          </w:tcPr>
          <w:p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19802808" w:edGrp="everyone"/>
            <w:r>
              <w:t xml:space="preserve">        </w:t>
            </w:r>
            <w:permEnd w:id="19802808"/>
          </w:p>
        </w:tc>
        <w:tc>
          <w:tcPr>
            <w:tcW w:w="5267" w:type="dxa"/>
            <w:gridSpan w:val="2"/>
            <w:tcBorders>
              <w:top w:val="single" w:sz="4" w:space="0" w:color="231F20"/>
              <w:bottom w:val="single" w:sz="4" w:space="0" w:color="231F20"/>
            </w:tcBorders>
          </w:tcPr>
          <w:p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768503973" w:edGrp="everyone"/>
            <w:r>
              <w:t xml:space="preserve">        </w:t>
            </w:r>
            <w:permEnd w:id="768503973"/>
          </w:p>
        </w:tc>
      </w:tr>
      <w:tr w:rsidR="00472B1B">
        <w:trPr>
          <w:trHeight w:val="310"/>
        </w:trPr>
        <w:tc>
          <w:tcPr>
            <w:tcW w:w="5267" w:type="dxa"/>
            <w:gridSpan w:val="2"/>
            <w:tcBorders>
              <w:top w:val="single" w:sz="4" w:space="0" w:color="231F20"/>
              <w:bottom w:val="single" w:sz="4" w:space="0" w:color="231F20"/>
            </w:tcBorders>
            <w:shd w:val="clear" w:color="auto" w:fill="C6C6DC"/>
          </w:tcPr>
          <w:p w:rsidR="00472B1B" w:rsidRDefault="009C4904">
            <w:pPr>
              <w:pStyle w:val="TableParagraph"/>
              <w:spacing w:before="52"/>
              <w:ind w:left="80"/>
              <w:rPr>
                <w:b/>
                <w:sz w:val="20"/>
              </w:rPr>
            </w:pPr>
            <w:r>
              <w:rPr>
                <w:b/>
                <w:color w:val="231F20"/>
                <w:sz w:val="20"/>
              </w:rPr>
              <w:t>Other roles</w:t>
            </w:r>
          </w:p>
        </w:tc>
        <w:tc>
          <w:tcPr>
            <w:tcW w:w="5267" w:type="dxa"/>
            <w:gridSpan w:val="2"/>
            <w:tcBorders>
              <w:top w:val="single" w:sz="4" w:space="0" w:color="231F20"/>
              <w:bottom w:val="single" w:sz="4" w:space="0" w:color="231F20"/>
            </w:tcBorders>
            <w:shd w:val="clear" w:color="auto" w:fill="C6C6DC"/>
          </w:tcPr>
          <w:p w:rsidR="00472B1B" w:rsidRDefault="009C4904">
            <w:pPr>
              <w:pStyle w:val="TableParagraph"/>
              <w:spacing w:before="52"/>
              <w:ind w:left="80"/>
              <w:rPr>
                <w:b/>
                <w:sz w:val="20"/>
              </w:rPr>
            </w:pPr>
            <w:r>
              <w:rPr>
                <w:b/>
                <w:color w:val="231F20"/>
                <w:sz w:val="20"/>
              </w:rPr>
              <w:t>Their responsibilities</w:t>
            </w:r>
          </w:p>
        </w:tc>
      </w:tr>
      <w:tr w:rsidR="00472B1B">
        <w:trPr>
          <w:trHeight w:val="618"/>
        </w:trPr>
        <w:tc>
          <w:tcPr>
            <w:tcW w:w="5267" w:type="dxa"/>
            <w:gridSpan w:val="2"/>
            <w:tcBorders>
              <w:top w:val="single" w:sz="4" w:space="0" w:color="231F20"/>
              <w:bottom w:val="single" w:sz="4" w:space="0" w:color="231F20"/>
            </w:tcBorders>
          </w:tcPr>
          <w:p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459105420" w:edGrp="everyone"/>
            <w:r>
              <w:t xml:space="preserve">        </w:t>
            </w:r>
            <w:permEnd w:id="459105420"/>
          </w:p>
        </w:tc>
        <w:tc>
          <w:tcPr>
            <w:tcW w:w="5267" w:type="dxa"/>
            <w:gridSpan w:val="2"/>
            <w:tcBorders>
              <w:top w:val="single" w:sz="4" w:space="0" w:color="231F20"/>
              <w:bottom w:val="single" w:sz="4" w:space="0" w:color="231F20"/>
            </w:tcBorders>
          </w:tcPr>
          <w:p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1275425604" w:edGrp="everyone"/>
            <w:r>
              <w:t xml:space="preserve">        </w:t>
            </w:r>
            <w:permEnd w:id="1275425604"/>
          </w:p>
        </w:tc>
      </w:tr>
      <w:tr w:rsidR="00472B1B">
        <w:trPr>
          <w:trHeight w:val="627"/>
        </w:trPr>
        <w:tc>
          <w:tcPr>
            <w:tcW w:w="5267" w:type="dxa"/>
            <w:gridSpan w:val="2"/>
            <w:tcBorders>
              <w:top w:val="single" w:sz="4" w:space="0" w:color="231F20"/>
              <w:bottom w:val="single" w:sz="4" w:space="0" w:color="231F20"/>
            </w:tcBorders>
          </w:tcPr>
          <w:p w:rsidR="00472B1B" w:rsidRPr="00165A30" w:rsidRDefault="00165A30">
            <w:pPr>
              <w:pStyle w:val="TableParagraph"/>
            </w:pPr>
            <w:r>
              <w:rPr>
                <w:rFonts w:ascii="Times New Roman"/>
              </w:rPr>
              <w:t xml:space="preserve"> </w:t>
            </w:r>
            <w:permStart w:id="164372328" w:edGrp="everyone"/>
            <w:r>
              <w:t xml:space="preserve">        </w:t>
            </w:r>
            <w:permEnd w:id="164372328"/>
          </w:p>
        </w:tc>
        <w:tc>
          <w:tcPr>
            <w:tcW w:w="5267" w:type="dxa"/>
            <w:gridSpan w:val="2"/>
            <w:tcBorders>
              <w:top w:val="single" w:sz="4" w:space="0" w:color="231F20"/>
              <w:bottom w:val="single" w:sz="4" w:space="0" w:color="231F20"/>
            </w:tcBorders>
          </w:tcPr>
          <w:p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428768144" w:edGrp="everyone"/>
            <w:r>
              <w:t xml:space="preserve">        </w:t>
            </w:r>
            <w:permEnd w:id="428768144"/>
          </w:p>
        </w:tc>
      </w:tr>
      <w:tr w:rsidR="00472B1B">
        <w:trPr>
          <w:trHeight w:val="556"/>
        </w:trPr>
        <w:tc>
          <w:tcPr>
            <w:tcW w:w="5267" w:type="dxa"/>
            <w:gridSpan w:val="2"/>
            <w:tcBorders>
              <w:top w:val="single" w:sz="4" w:space="0" w:color="231F20"/>
              <w:bottom w:val="single" w:sz="4" w:space="0" w:color="231F20"/>
            </w:tcBorders>
          </w:tcPr>
          <w:p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1623064684" w:edGrp="everyone"/>
            <w:r>
              <w:t xml:space="preserve">        </w:t>
            </w:r>
            <w:permEnd w:id="1623064684"/>
          </w:p>
        </w:tc>
        <w:tc>
          <w:tcPr>
            <w:tcW w:w="5267" w:type="dxa"/>
            <w:gridSpan w:val="2"/>
            <w:tcBorders>
              <w:top w:val="single" w:sz="4" w:space="0" w:color="231F20"/>
              <w:bottom w:val="single" w:sz="4" w:space="0" w:color="231F20"/>
            </w:tcBorders>
          </w:tcPr>
          <w:p w:rsidR="00472B1B" w:rsidRPr="00165A30" w:rsidRDefault="00165A30">
            <w:pPr>
              <w:pStyle w:val="TableParagraph"/>
            </w:pPr>
            <w:r>
              <w:rPr>
                <w:rFonts w:ascii="Times New Roman"/>
              </w:rPr>
              <w:t xml:space="preserve"> </w:t>
            </w:r>
            <w:permStart w:id="41297775" w:edGrp="everyone"/>
            <w:r>
              <w:t xml:space="preserve">        </w:t>
            </w:r>
            <w:permEnd w:id="41297775"/>
          </w:p>
        </w:tc>
      </w:tr>
      <w:tr w:rsidR="00472B1B">
        <w:trPr>
          <w:trHeight w:val="311"/>
        </w:trPr>
        <w:tc>
          <w:tcPr>
            <w:tcW w:w="5267" w:type="dxa"/>
            <w:gridSpan w:val="2"/>
            <w:tcBorders>
              <w:top w:val="single" w:sz="4" w:space="0" w:color="231F20"/>
              <w:bottom w:val="single" w:sz="4" w:space="0" w:color="231F20"/>
            </w:tcBorders>
            <w:shd w:val="clear" w:color="auto" w:fill="C6C6DC"/>
          </w:tcPr>
          <w:p w:rsidR="00472B1B" w:rsidRDefault="009C4904">
            <w:pPr>
              <w:pStyle w:val="TableParagraph"/>
              <w:spacing w:before="52"/>
              <w:ind w:left="80"/>
              <w:rPr>
                <w:b/>
                <w:sz w:val="20"/>
              </w:rPr>
            </w:pPr>
            <w:r>
              <w:rPr>
                <w:b/>
                <w:color w:val="231F20"/>
                <w:sz w:val="20"/>
              </w:rPr>
              <w:t>Complete equipment list</w:t>
            </w:r>
          </w:p>
        </w:tc>
        <w:tc>
          <w:tcPr>
            <w:tcW w:w="5267" w:type="dxa"/>
            <w:gridSpan w:val="2"/>
            <w:tcBorders>
              <w:top w:val="single" w:sz="4" w:space="0" w:color="231F20"/>
              <w:bottom w:val="single" w:sz="4" w:space="0" w:color="231F20"/>
            </w:tcBorders>
            <w:shd w:val="clear" w:color="auto" w:fill="C6C6DC"/>
          </w:tcPr>
          <w:p w:rsidR="00472B1B" w:rsidRDefault="009C4904">
            <w:pPr>
              <w:pStyle w:val="TableParagraph"/>
              <w:spacing w:before="52"/>
              <w:ind w:left="80"/>
              <w:rPr>
                <w:b/>
                <w:sz w:val="20"/>
              </w:rPr>
            </w:pPr>
            <w:r>
              <w:rPr>
                <w:b/>
                <w:color w:val="231F20"/>
                <w:w w:val="95"/>
                <w:sz w:val="20"/>
              </w:rPr>
              <w:t>Scoring and recording/reporting of results</w:t>
            </w:r>
          </w:p>
        </w:tc>
      </w:tr>
      <w:tr w:rsidR="00472B1B">
        <w:trPr>
          <w:trHeight w:val="1298"/>
        </w:trPr>
        <w:tc>
          <w:tcPr>
            <w:tcW w:w="5267" w:type="dxa"/>
            <w:gridSpan w:val="2"/>
            <w:tcBorders>
              <w:top w:val="single" w:sz="4" w:space="0" w:color="231F20"/>
              <w:bottom w:val="single" w:sz="4" w:space="0" w:color="231F20"/>
            </w:tcBorders>
          </w:tcPr>
          <w:p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1963266368" w:edGrp="everyone"/>
            <w:r>
              <w:t xml:space="preserve">        </w:t>
            </w:r>
            <w:permEnd w:id="1963266368"/>
          </w:p>
        </w:tc>
        <w:tc>
          <w:tcPr>
            <w:tcW w:w="5267" w:type="dxa"/>
            <w:gridSpan w:val="2"/>
            <w:tcBorders>
              <w:top w:val="single" w:sz="4" w:space="0" w:color="231F20"/>
              <w:bottom w:val="single" w:sz="4" w:space="0" w:color="231F20"/>
            </w:tcBorders>
          </w:tcPr>
          <w:p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647629174" w:edGrp="everyone"/>
            <w:r>
              <w:t xml:space="preserve">        </w:t>
            </w:r>
            <w:permEnd w:id="647629174"/>
          </w:p>
        </w:tc>
      </w:tr>
      <w:tr w:rsidR="00472B1B">
        <w:trPr>
          <w:trHeight w:val="2144"/>
        </w:trPr>
        <w:tc>
          <w:tcPr>
            <w:tcW w:w="1582" w:type="dxa"/>
            <w:tcBorders>
              <w:top w:val="single" w:sz="4" w:space="0" w:color="231F20"/>
              <w:bottom w:val="single" w:sz="4" w:space="0" w:color="231F20"/>
            </w:tcBorders>
            <w:shd w:val="clear" w:color="auto" w:fill="E0DFEB"/>
          </w:tcPr>
          <w:p w:rsidR="00472B1B" w:rsidRDefault="009C4904">
            <w:pPr>
              <w:pStyle w:val="TableParagraph"/>
              <w:spacing w:before="52" w:line="254" w:lineRule="auto"/>
              <w:ind w:left="80" w:right="49"/>
              <w:rPr>
                <w:sz w:val="20"/>
              </w:rPr>
            </w:pPr>
            <w:r>
              <w:rPr>
                <w:color w:val="231F20"/>
                <w:sz w:val="20"/>
              </w:rPr>
              <w:t>Introduction and warm up</w:t>
            </w:r>
          </w:p>
        </w:tc>
        <w:tc>
          <w:tcPr>
            <w:tcW w:w="8952" w:type="dxa"/>
            <w:gridSpan w:val="3"/>
            <w:tcBorders>
              <w:top w:val="single" w:sz="4" w:space="0" w:color="231F20"/>
              <w:bottom w:val="single" w:sz="4" w:space="0" w:color="231F20"/>
            </w:tcBorders>
          </w:tcPr>
          <w:p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593301355" w:edGrp="everyone"/>
            <w:r>
              <w:t xml:space="preserve">        </w:t>
            </w:r>
            <w:permEnd w:id="593301355"/>
          </w:p>
        </w:tc>
      </w:tr>
      <w:tr w:rsidR="00472B1B">
        <w:trPr>
          <w:trHeight w:val="2366"/>
        </w:trPr>
        <w:tc>
          <w:tcPr>
            <w:tcW w:w="1582" w:type="dxa"/>
            <w:tcBorders>
              <w:top w:val="single" w:sz="4" w:space="0" w:color="231F20"/>
              <w:bottom w:val="single" w:sz="4" w:space="0" w:color="231F20"/>
            </w:tcBorders>
            <w:shd w:val="clear" w:color="auto" w:fill="E0DFEB"/>
          </w:tcPr>
          <w:p w:rsidR="00472B1B" w:rsidRDefault="009C4904">
            <w:pPr>
              <w:pStyle w:val="TableParagraph"/>
              <w:spacing w:before="52" w:line="254" w:lineRule="auto"/>
              <w:ind w:left="80" w:right="49"/>
              <w:rPr>
                <w:sz w:val="20"/>
              </w:rPr>
            </w:pPr>
            <w:r>
              <w:rPr>
                <w:color w:val="231F20"/>
                <w:w w:val="105"/>
                <w:sz w:val="20"/>
              </w:rPr>
              <w:t>Main event activities</w:t>
            </w:r>
          </w:p>
        </w:tc>
        <w:tc>
          <w:tcPr>
            <w:tcW w:w="8952" w:type="dxa"/>
            <w:gridSpan w:val="3"/>
            <w:tcBorders>
              <w:top w:val="single" w:sz="4" w:space="0" w:color="231F20"/>
              <w:bottom w:val="single" w:sz="4" w:space="0" w:color="231F20"/>
            </w:tcBorders>
          </w:tcPr>
          <w:p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1266380118" w:edGrp="everyone"/>
            <w:r>
              <w:t xml:space="preserve">        </w:t>
            </w:r>
            <w:permEnd w:id="1266380118"/>
          </w:p>
        </w:tc>
      </w:tr>
    </w:tbl>
    <w:p w:rsidR="00472B1B" w:rsidRDefault="00472B1B">
      <w:pPr>
        <w:pStyle w:val="BodyText"/>
        <w:spacing w:before="6"/>
        <w:rPr>
          <w:rFonts w:ascii="Times New Roman"/>
          <w:sz w:val="25"/>
        </w:rPr>
      </w:pPr>
    </w:p>
    <w:p w:rsidR="00472B1B" w:rsidRDefault="009C4904">
      <w:pPr>
        <w:tabs>
          <w:tab w:val="left" w:pos="7466"/>
        </w:tabs>
        <w:ind w:left="100"/>
        <w:rPr>
          <w:rFonts w:ascii="Times New Roman" w:hAnsi="Times New Roman"/>
          <w:i/>
          <w:sz w:val="18"/>
        </w:rPr>
      </w:pPr>
      <w:r>
        <w:rPr>
          <w:b/>
          <w:color w:val="243D87"/>
          <w:position w:val="-4"/>
          <w:sz w:val="24"/>
        </w:rPr>
        <w:t>18</w:t>
      </w:r>
      <w:r>
        <w:rPr>
          <w:b/>
          <w:color w:val="243D87"/>
          <w:position w:val="-4"/>
          <w:sz w:val="24"/>
        </w:rPr>
        <w:tab/>
      </w:r>
      <w:r>
        <w:rPr>
          <w:rFonts w:ascii="Times New Roman" w:hAnsi="Times New Roman"/>
          <w:i/>
          <w:color w:val="243D87"/>
          <w:sz w:val="18"/>
        </w:rPr>
        <w:t>SL0923 Issue 2 09/19 | © Sports</w:t>
      </w:r>
      <w:r>
        <w:rPr>
          <w:rFonts w:ascii="Times New Roman" w:hAnsi="Times New Roman"/>
          <w:i/>
          <w:color w:val="243D87"/>
          <w:spacing w:val="21"/>
          <w:sz w:val="18"/>
        </w:rPr>
        <w:t xml:space="preserve"> </w:t>
      </w:r>
      <w:r>
        <w:rPr>
          <w:rFonts w:ascii="Times New Roman" w:hAnsi="Times New Roman"/>
          <w:i/>
          <w:color w:val="243D87"/>
          <w:sz w:val="18"/>
        </w:rPr>
        <w:t>Leaders</w:t>
      </w:r>
    </w:p>
    <w:p w:rsidR="00472B1B" w:rsidRDefault="00472B1B">
      <w:pPr>
        <w:rPr>
          <w:rFonts w:ascii="Times New Roman" w:hAnsi="Times New Roman"/>
          <w:sz w:val="18"/>
        </w:rPr>
        <w:sectPr w:rsidR="00472B1B">
          <w:pgSz w:w="11910" w:h="16840"/>
          <w:pgMar w:top="500" w:right="3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11"/>
        <w:gridCol w:w="8924"/>
      </w:tblGrid>
      <w:tr w:rsidR="00472B1B">
        <w:trPr>
          <w:trHeight w:val="5002"/>
        </w:trPr>
        <w:tc>
          <w:tcPr>
            <w:tcW w:w="1611" w:type="dxa"/>
            <w:tcBorders>
              <w:left w:val="single" w:sz="4" w:space="0" w:color="243D87"/>
              <w:right w:val="single" w:sz="4" w:space="0" w:color="243D87"/>
            </w:tcBorders>
            <w:shd w:val="clear" w:color="auto" w:fill="E0DFEB"/>
          </w:tcPr>
          <w:p w:rsidR="00472B1B" w:rsidRDefault="009C4904">
            <w:pPr>
              <w:pStyle w:val="TableParagraph"/>
              <w:spacing w:before="52" w:line="254" w:lineRule="auto"/>
              <w:ind w:left="80" w:right="269"/>
              <w:rPr>
                <w:sz w:val="20"/>
              </w:rPr>
            </w:pPr>
            <w:r>
              <w:rPr>
                <w:color w:val="231F20"/>
                <w:w w:val="105"/>
                <w:sz w:val="20"/>
              </w:rPr>
              <w:t>Main event activities</w:t>
            </w:r>
          </w:p>
        </w:tc>
        <w:tc>
          <w:tcPr>
            <w:tcW w:w="8924" w:type="dxa"/>
            <w:tcBorders>
              <w:left w:val="single" w:sz="4" w:space="0" w:color="243D87"/>
              <w:right w:val="single" w:sz="4" w:space="0" w:color="243D87"/>
            </w:tcBorders>
          </w:tcPr>
          <w:p w:rsidR="00472B1B" w:rsidRPr="00165A30" w:rsidRDefault="00165A30">
            <w:pPr>
              <w:pStyle w:val="TableParagraph"/>
            </w:pPr>
            <w:r>
              <w:rPr>
                <w:rFonts w:ascii="Times New Roman"/>
              </w:rPr>
              <w:t xml:space="preserve"> </w:t>
            </w:r>
            <w:permStart w:id="790001406" w:edGrp="everyone"/>
            <w:r>
              <w:t xml:space="preserve">        </w:t>
            </w:r>
            <w:permEnd w:id="790001406"/>
          </w:p>
        </w:tc>
      </w:tr>
      <w:tr w:rsidR="00472B1B">
        <w:trPr>
          <w:trHeight w:val="4978"/>
        </w:trPr>
        <w:tc>
          <w:tcPr>
            <w:tcW w:w="1611" w:type="dxa"/>
            <w:tcBorders>
              <w:left w:val="single" w:sz="4" w:space="0" w:color="243D87"/>
              <w:right w:val="single" w:sz="4" w:space="0" w:color="243D87"/>
            </w:tcBorders>
            <w:shd w:val="clear" w:color="auto" w:fill="E0DFEB"/>
          </w:tcPr>
          <w:p w:rsidR="00472B1B" w:rsidRDefault="009C4904">
            <w:pPr>
              <w:pStyle w:val="TableParagraph"/>
              <w:spacing w:before="52" w:line="254" w:lineRule="auto"/>
              <w:ind w:left="80" w:right="269"/>
              <w:rPr>
                <w:sz w:val="20"/>
              </w:rPr>
            </w:pPr>
            <w:r>
              <w:rPr>
                <w:color w:val="231F20"/>
                <w:sz w:val="20"/>
              </w:rPr>
              <w:t>Cool down and close</w:t>
            </w:r>
          </w:p>
        </w:tc>
        <w:tc>
          <w:tcPr>
            <w:tcW w:w="8924" w:type="dxa"/>
            <w:tcBorders>
              <w:left w:val="single" w:sz="4" w:space="0" w:color="243D87"/>
              <w:right w:val="single" w:sz="4" w:space="0" w:color="243D87"/>
            </w:tcBorders>
          </w:tcPr>
          <w:p w:rsidR="00472B1B" w:rsidRDefault="00165A30">
            <w:pPr>
              <w:pStyle w:val="TableParagraph"/>
              <w:rPr>
                <w:rFonts w:ascii="Times New Roman"/>
                <w:sz w:val="18"/>
              </w:rPr>
            </w:pPr>
            <w:r>
              <w:rPr>
                <w:rFonts w:ascii="Times New Roman"/>
              </w:rPr>
              <w:t xml:space="preserve"> </w:t>
            </w:r>
            <w:permStart w:id="1167334813" w:edGrp="everyone"/>
            <w:r>
              <w:t xml:space="preserve">        </w:t>
            </w:r>
            <w:permEnd w:id="1167334813"/>
          </w:p>
        </w:tc>
      </w:tr>
      <w:tr w:rsidR="00472B1B">
        <w:trPr>
          <w:trHeight w:val="4945"/>
        </w:trPr>
        <w:tc>
          <w:tcPr>
            <w:tcW w:w="1611" w:type="dxa"/>
            <w:tcBorders>
              <w:left w:val="single" w:sz="4" w:space="0" w:color="243D87"/>
              <w:right w:val="single" w:sz="4" w:space="0" w:color="243D87"/>
            </w:tcBorders>
            <w:shd w:val="clear" w:color="auto" w:fill="E0DFEB"/>
          </w:tcPr>
          <w:p w:rsidR="00472B1B" w:rsidRDefault="009C4904">
            <w:pPr>
              <w:pStyle w:val="TableParagraph"/>
              <w:spacing w:before="52" w:line="254" w:lineRule="auto"/>
              <w:ind w:left="80" w:right="204"/>
              <w:rPr>
                <w:sz w:val="20"/>
              </w:rPr>
            </w:pPr>
            <w:r>
              <w:rPr>
                <w:color w:val="231F20"/>
                <w:w w:val="105"/>
                <w:sz w:val="20"/>
              </w:rPr>
              <w:t xml:space="preserve">Any specific safety </w:t>
            </w:r>
            <w:r>
              <w:rPr>
                <w:color w:val="231F20"/>
                <w:sz w:val="20"/>
              </w:rPr>
              <w:t>considerations</w:t>
            </w:r>
          </w:p>
        </w:tc>
        <w:tc>
          <w:tcPr>
            <w:tcW w:w="8924" w:type="dxa"/>
            <w:tcBorders>
              <w:left w:val="single" w:sz="4" w:space="0" w:color="243D87"/>
              <w:right w:val="single" w:sz="4" w:space="0" w:color="243D87"/>
            </w:tcBorders>
          </w:tcPr>
          <w:p w:rsidR="00472B1B" w:rsidRDefault="00165A30">
            <w:pPr>
              <w:pStyle w:val="TableParagraph"/>
              <w:rPr>
                <w:rFonts w:ascii="Times New Roman"/>
                <w:sz w:val="18"/>
              </w:rPr>
            </w:pPr>
            <w:r>
              <w:rPr>
                <w:rFonts w:ascii="Times New Roman"/>
                <w:sz w:val="18"/>
              </w:rPr>
              <w:t xml:space="preserve"> </w:t>
            </w:r>
            <w:r>
              <w:rPr>
                <w:rFonts w:ascii="Times New Roman"/>
              </w:rPr>
              <w:t xml:space="preserve"> </w:t>
            </w:r>
            <w:permStart w:id="965219236" w:edGrp="everyone"/>
            <w:r>
              <w:t xml:space="preserve">        </w:t>
            </w:r>
            <w:permEnd w:id="965219236"/>
          </w:p>
        </w:tc>
      </w:tr>
    </w:tbl>
    <w:p w:rsidR="00472B1B" w:rsidRDefault="00472B1B">
      <w:pPr>
        <w:pStyle w:val="BodyText"/>
        <w:spacing w:before="5"/>
        <w:rPr>
          <w:rFonts w:ascii="Times New Roman"/>
          <w:i/>
          <w:sz w:val="15"/>
        </w:rPr>
      </w:pPr>
    </w:p>
    <w:p w:rsidR="00472B1B" w:rsidRDefault="009C4904">
      <w:pPr>
        <w:tabs>
          <w:tab w:val="right" w:pos="10644"/>
        </w:tabs>
        <w:spacing w:before="105"/>
        <w:ind w:left="100"/>
        <w:rPr>
          <w:b/>
          <w:sz w:val="24"/>
        </w:rPr>
      </w:pPr>
      <w:r>
        <w:rPr>
          <w:rFonts w:ascii="Times New Roman" w:hAnsi="Times New Roman"/>
          <w:i/>
          <w:color w:val="243D87"/>
          <w:position w:val="1"/>
          <w:sz w:val="18"/>
        </w:rPr>
        <w:t xml:space="preserve">SL0923 Issue 2 09/19 | © </w:t>
      </w:r>
      <w:r>
        <w:rPr>
          <w:rFonts w:ascii="Times New Roman" w:hAnsi="Times New Roman"/>
          <w:i/>
          <w:color w:val="243D87"/>
          <w:spacing w:val="2"/>
          <w:position w:val="1"/>
          <w:sz w:val="18"/>
        </w:rPr>
        <w:t xml:space="preserve"> </w:t>
      </w:r>
      <w:r>
        <w:rPr>
          <w:rFonts w:ascii="Times New Roman" w:hAnsi="Times New Roman"/>
          <w:i/>
          <w:color w:val="243D87"/>
          <w:position w:val="1"/>
          <w:sz w:val="18"/>
        </w:rPr>
        <w:t>Sports</w:t>
      </w:r>
      <w:r>
        <w:rPr>
          <w:rFonts w:ascii="Times New Roman" w:hAnsi="Times New Roman"/>
          <w:i/>
          <w:color w:val="243D87"/>
          <w:spacing w:val="-6"/>
          <w:position w:val="1"/>
          <w:sz w:val="18"/>
        </w:rPr>
        <w:t xml:space="preserve"> </w:t>
      </w:r>
      <w:r>
        <w:rPr>
          <w:rFonts w:ascii="Times New Roman" w:hAnsi="Times New Roman"/>
          <w:i/>
          <w:color w:val="243D87"/>
          <w:position w:val="1"/>
          <w:sz w:val="18"/>
        </w:rPr>
        <w:t>Leaders</w:t>
      </w:r>
      <w:r>
        <w:rPr>
          <w:rFonts w:ascii="Times New Roman" w:hAnsi="Times New Roman"/>
          <w:i/>
          <w:color w:val="243D87"/>
          <w:position w:val="1"/>
          <w:sz w:val="18"/>
        </w:rPr>
        <w:tab/>
      </w:r>
      <w:r>
        <w:rPr>
          <w:b/>
          <w:color w:val="243D87"/>
          <w:sz w:val="24"/>
        </w:rPr>
        <w:t>19</w:t>
      </w:r>
    </w:p>
    <w:p w:rsidR="00472B1B" w:rsidRDefault="00472B1B">
      <w:pPr>
        <w:rPr>
          <w:sz w:val="24"/>
        </w:rPr>
        <w:sectPr w:rsidR="00472B1B">
          <w:pgSz w:w="11910" w:h="16840"/>
          <w:pgMar w:top="660" w:right="340" w:bottom="280" w:left="580" w:header="720" w:footer="720" w:gutter="0"/>
          <w:cols w:space="720"/>
        </w:sectPr>
      </w:pPr>
    </w:p>
    <w:tbl>
      <w:tblPr>
        <w:tblW w:w="0" w:type="auto"/>
        <w:tblInd w:w="10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1724"/>
        <w:gridCol w:w="3548"/>
        <w:gridCol w:w="5272"/>
      </w:tblGrid>
      <w:tr w:rsidR="00472B1B">
        <w:trPr>
          <w:trHeight w:val="343"/>
        </w:trPr>
        <w:tc>
          <w:tcPr>
            <w:tcW w:w="10544" w:type="dxa"/>
            <w:gridSpan w:val="3"/>
            <w:tcBorders>
              <w:bottom w:val="single" w:sz="4" w:space="0" w:color="231F20"/>
            </w:tcBorders>
            <w:shd w:val="clear" w:color="auto" w:fill="C6C6DC"/>
          </w:tcPr>
          <w:p w:rsidR="00472B1B" w:rsidRDefault="009C4904">
            <w:pPr>
              <w:pStyle w:val="TableParagraph"/>
              <w:spacing w:before="48"/>
              <w:ind w:left="3715" w:right="3705"/>
              <w:jc w:val="center"/>
              <w:rPr>
                <w:b/>
                <w:sz w:val="24"/>
              </w:rPr>
            </w:pPr>
            <w:r>
              <w:rPr>
                <w:b/>
                <w:color w:val="231F20"/>
                <w:sz w:val="24"/>
              </w:rPr>
              <w:t>Evaluation of the event</w:t>
            </w:r>
          </w:p>
        </w:tc>
      </w:tr>
      <w:tr w:rsidR="00472B1B">
        <w:trPr>
          <w:trHeight w:val="1473"/>
        </w:trPr>
        <w:tc>
          <w:tcPr>
            <w:tcW w:w="1724" w:type="dxa"/>
            <w:tcBorders>
              <w:top w:val="single" w:sz="4" w:space="0" w:color="231F20"/>
              <w:bottom w:val="single" w:sz="4" w:space="0" w:color="231F20"/>
            </w:tcBorders>
            <w:shd w:val="clear" w:color="auto" w:fill="E0DFEB"/>
          </w:tcPr>
          <w:p w:rsidR="00472B1B" w:rsidRDefault="009C4904">
            <w:pPr>
              <w:pStyle w:val="TableParagraph"/>
              <w:spacing w:before="52" w:line="254" w:lineRule="auto"/>
              <w:ind w:left="80"/>
              <w:rPr>
                <w:b/>
                <w:sz w:val="20"/>
              </w:rPr>
            </w:pPr>
            <w:r>
              <w:rPr>
                <w:b/>
                <w:color w:val="231F20"/>
                <w:w w:val="95"/>
                <w:sz w:val="20"/>
              </w:rPr>
              <w:t xml:space="preserve">Evaluation </w:t>
            </w:r>
            <w:r>
              <w:rPr>
                <w:b/>
                <w:color w:val="231F20"/>
                <w:w w:val="85"/>
                <w:sz w:val="20"/>
              </w:rPr>
              <w:t>method(s) used</w:t>
            </w:r>
          </w:p>
        </w:tc>
        <w:tc>
          <w:tcPr>
            <w:tcW w:w="8820" w:type="dxa"/>
            <w:gridSpan w:val="2"/>
            <w:tcBorders>
              <w:top w:val="single" w:sz="4" w:space="0" w:color="231F20"/>
              <w:bottom w:val="single" w:sz="4" w:space="0" w:color="231F20"/>
            </w:tcBorders>
          </w:tcPr>
          <w:p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1913999778" w:edGrp="everyone"/>
            <w:r>
              <w:t xml:space="preserve">        </w:t>
            </w:r>
            <w:permEnd w:id="1913999778"/>
          </w:p>
        </w:tc>
      </w:tr>
      <w:tr w:rsidR="00472B1B">
        <w:trPr>
          <w:trHeight w:val="791"/>
        </w:trPr>
        <w:tc>
          <w:tcPr>
            <w:tcW w:w="5272" w:type="dxa"/>
            <w:gridSpan w:val="2"/>
            <w:tcBorders>
              <w:top w:val="single" w:sz="4" w:space="0" w:color="231F20"/>
              <w:bottom w:val="single" w:sz="4" w:space="0" w:color="231F20"/>
            </w:tcBorders>
            <w:shd w:val="clear" w:color="auto" w:fill="C6C6DC"/>
          </w:tcPr>
          <w:p w:rsidR="00472B1B" w:rsidRDefault="009C4904">
            <w:pPr>
              <w:pStyle w:val="TableParagraph"/>
              <w:spacing w:before="52"/>
              <w:ind w:left="80"/>
              <w:rPr>
                <w:b/>
                <w:sz w:val="20"/>
              </w:rPr>
            </w:pPr>
            <w:r>
              <w:rPr>
                <w:b/>
                <w:color w:val="231F20"/>
                <w:sz w:val="20"/>
              </w:rPr>
              <w:t>What went well?</w:t>
            </w:r>
          </w:p>
          <w:p w:rsidR="00472B1B" w:rsidRDefault="009C4904">
            <w:pPr>
              <w:pStyle w:val="TableParagraph"/>
              <w:spacing w:line="240" w:lineRule="atLeast"/>
              <w:ind w:left="80" w:right="357"/>
              <w:rPr>
                <w:b/>
                <w:sz w:val="20"/>
              </w:rPr>
            </w:pPr>
            <w:r>
              <w:rPr>
                <w:b/>
                <w:color w:val="231F20"/>
                <w:w w:val="90"/>
                <w:sz w:val="20"/>
              </w:rPr>
              <w:t>Consider</w:t>
            </w:r>
            <w:r>
              <w:rPr>
                <w:b/>
                <w:color w:val="231F20"/>
                <w:spacing w:val="-14"/>
                <w:w w:val="90"/>
                <w:sz w:val="20"/>
              </w:rPr>
              <w:t xml:space="preserve"> </w:t>
            </w:r>
            <w:r>
              <w:rPr>
                <w:b/>
                <w:color w:val="231F20"/>
                <w:w w:val="90"/>
                <w:sz w:val="20"/>
              </w:rPr>
              <w:t>your</w:t>
            </w:r>
            <w:r>
              <w:rPr>
                <w:b/>
                <w:color w:val="231F20"/>
                <w:spacing w:val="-13"/>
                <w:w w:val="90"/>
                <w:sz w:val="20"/>
              </w:rPr>
              <w:t xml:space="preserve"> </w:t>
            </w:r>
            <w:r>
              <w:rPr>
                <w:b/>
                <w:color w:val="231F20"/>
                <w:w w:val="90"/>
                <w:sz w:val="20"/>
              </w:rPr>
              <w:t>own</w:t>
            </w:r>
            <w:r>
              <w:rPr>
                <w:b/>
                <w:color w:val="231F20"/>
                <w:spacing w:val="-14"/>
                <w:w w:val="90"/>
                <w:sz w:val="20"/>
              </w:rPr>
              <w:t xml:space="preserve"> </w:t>
            </w:r>
            <w:r>
              <w:rPr>
                <w:b/>
                <w:color w:val="231F20"/>
                <w:w w:val="90"/>
                <w:sz w:val="20"/>
              </w:rPr>
              <w:t>leadership</w:t>
            </w:r>
            <w:r>
              <w:rPr>
                <w:b/>
                <w:color w:val="231F20"/>
                <w:spacing w:val="-13"/>
                <w:w w:val="90"/>
                <w:sz w:val="20"/>
              </w:rPr>
              <w:t xml:space="preserve"> </w:t>
            </w:r>
            <w:r>
              <w:rPr>
                <w:b/>
                <w:color w:val="231F20"/>
                <w:w w:val="90"/>
                <w:sz w:val="20"/>
              </w:rPr>
              <w:t>role</w:t>
            </w:r>
            <w:r>
              <w:rPr>
                <w:b/>
                <w:color w:val="231F20"/>
                <w:spacing w:val="-14"/>
                <w:w w:val="90"/>
                <w:sz w:val="20"/>
              </w:rPr>
              <w:t xml:space="preserve"> </w:t>
            </w:r>
            <w:r>
              <w:rPr>
                <w:b/>
                <w:color w:val="231F20"/>
                <w:w w:val="90"/>
                <w:sz w:val="20"/>
              </w:rPr>
              <w:t>and</w:t>
            </w:r>
            <w:r>
              <w:rPr>
                <w:b/>
                <w:color w:val="231F20"/>
                <w:spacing w:val="-13"/>
                <w:w w:val="90"/>
                <w:sz w:val="20"/>
              </w:rPr>
              <w:t xml:space="preserve"> </w:t>
            </w:r>
            <w:r>
              <w:rPr>
                <w:b/>
                <w:color w:val="231F20"/>
                <w:w w:val="90"/>
                <w:sz w:val="20"/>
              </w:rPr>
              <w:t>the</w:t>
            </w:r>
            <w:r>
              <w:rPr>
                <w:b/>
                <w:color w:val="231F20"/>
                <w:spacing w:val="-13"/>
                <w:w w:val="90"/>
                <w:sz w:val="20"/>
              </w:rPr>
              <w:t xml:space="preserve"> </w:t>
            </w:r>
            <w:r>
              <w:rPr>
                <w:b/>
                <w:color w:val="231F20"/>
                <w:w w:val="90"/>
                <w:sz w:val="20"/>
              </w:rPr>
              <w:t>success</w:t>
            </w:r>
            <w:r>
              <w:rPr>
                <w:b/>
                <w:color w:val="231F20"/>
                <w:spacing w:val="-14"/>
                <w:w w:val="90"/>
                <w:sz w:val="20"/>
              </w:rPr>
              <w:t xml:space="preserve"> </w:t>
            </w:r>
            <w:r>
              <w:rPr>
                <w:b/>
                <w:color w:val="231F20"/>
                <w:w w:val="90"/>
                <w:sz w:val="20"/>
              </w:rPr>
              <w:t xml:space="preserve">of </w:t>
            </w:r>
            <w:r>
              <w:rPr>
                <w:b/>
                <w:color w:val="231F20"/>
                <w:sz w:val="20"/>
              </w:rPr>
              <w:t xml:space="preserve">the </w:t>
            </w:r>
            <w:r>
              <w:rPr>
                <w:b/>
                <w:color w:val="231F20"/>
                <w:spacing w:val="-3"/>
                <w:sz w:val="20"/>
              </w:rPr>
              <w:t xml:space="preserve">event </w:t>
            </w:r>
            <w:r>
              <w:rPr>
                <w:b/>
                <w:color w:val="231F20"/>
                <w:sz w:val="20"/>
              </w:rPr>
              <w:t>as a</w:t>
            </w:r>
            <w:r>
              <w:rPr>
                <w:b/>
                <w:color w:val="231F20"/>
                <w:spacing w:val="-28"/>
                <w:sz w:val="20"/>
              </w:rPr>
              <w:t xml:space="preserve"> </w:t>
            </w:r>
            <w:r>
              <w:rPr>
                <w:b/>
                <w:color w:val="231F20"/>
                <w:sz w:val="20"/>
              </w:rPr>
              <w:t>whole.</w:t>
            </w:r>
          </w:p>
        </w:tc>
        <w:tc>
          <w:tcPr>
            <w:tcW w:w="5272" w:type="dxa"/>
            <w:tcBorders>
              <w:top w:val="single" w:sz="4" w:space="0" w:color="231F20"/>
              <w:bottom w:val="single" w:sz="4" w:space="0" w:color="231F20"/>
            </w:tcBorders>
            <w:shd w:val="clear" w:color="auto" w:fill="C6C6DC"/>
          </w:tcPr>
          <w:p w:rsidR="00472B1B" w:rsidRDefault="009C4904">
            <w:pPr>
              <w:pStyle w:val="TableParagraph"/>
              <w:spacing w:before="52"/>
              <w:ind w:left="80"/>
              <w:rPr>
                <w:b/>
                <w:sz w:val="20"/>
              </w:rPr>
            </w:pPr>
            <w:r>
              <w:rPr>
                <w:b/>
                <w:color w:val="231F20"/>
                <w:w w:val="95"/>
                <w:sz w:val="20"/>
              </w:rPr>
              <w:t>What didn’t go so well?</w:t>
            </w:r>
          </w:p>
        </w:tc>
      </w:tr>
      <w:tr w:rsidR="00472B1B">
        <w:trPr>
          <w:trHeight w:val="4504"/>
        </w:trPr>
        <w:tc>
          <w:tcPr>
            <w:tcW w:w="5272" w:type="dxa"/>
            <w:gridSpan w:val="2"/>
            <w:tcBorders>
              <w:top w:val="single" w:sz="4" w:space="0" w:color="231F20"/>
              <w:bottom w:val="single" w:sz="4" w:space="0" w:color="231F20"/>
            </w:tcBorders>
          </w:tcPr>
          <w:p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171992184" w:edGrp="everyone"/>
            <w:r>
              <w:t xml:space="preserve">        </w:t>
            </w:r>
            <w:permEnd w:id="171992184"/>
          </w:p>
        </w:tc>
        <w:tc>
          <w:tcPr>
            <w:tcW w:w="5272" w:type="dxa"/>
            <w:tcBorders>
              <w:top w:val="single" w:sz="4" w:space="0" w:color="231F20"/>
              <w:bottom w:val="single" w:sz="4" w:space="0" w:color="231F20"/>
            </w:tcBorders>
          </w:tcPr>
          <w:p w:rsidR="00472B1B" w:rsidRPr="00165A30" w:rsidRDefault="00165A30">
            <w:pPr>
              <w:pStyle w:val="TableParagraph"/>
            </w:pPr>
            <w:r>
              <w:rPr>
                <w:rFonts w:ascii="Times New Roman"/>
              </w:rPr>
              <w:t xml:space="preserve"> </w:t>
            </w:r>
            <w:permStart w:id="138706228" w:edGrp="everyone"/>
            <w:r>
              <w:t xml:space="preserve">        </w:t>
            </w:r>
            <w:permEnd w:id="138706228"/>
          </w:p>
        </w:tc>
      </w:tr>
      <w:tr w:rsidR="00472B1B">
        <w:trPr>
          <w:trHeight w:val="551"/>
        </w:trPr>
        <w:tc>
          <w:tcPr>
            <w:tcW w:w="5272" w:type="dxa"/>
            <w:gridSpan w:val="2"/>
            <w:tcBorders>
              <w:top w:val="single" w:sz="4" w:space="0" w:color="231F20"/>
              <w:bottom w:val="single" w:sz="4" w:space="0" w:color="231F20"/>
            </w:tcBorders>
            <w:shd w:val="clear" w:color="auto" w:fill="C6C6DC"/>
          </w:tcPr>
          <w:p w:rsidR="00472B1B" w:rsidRDefault="009C4904">
            <w:pPr>
              <w:pStyle w:val="TableParagraph"/>
              <w:spacing w:before="52"/>
              <w:ind w:left="80"/>
              <w:rPr>
                <w:b/>
                <w:sz w:val="20"/>
              </w:rPr>
            </w:pPr>
            <w:r>
              <w:rPr>
                <w:b/>
                <w:color w:val="231F20"/>
                <w:sz w:val="20"/>
              </w:rPr>
              <w:t>What would you change for next time?</w:t>
            </w:r>
          </w:p>
        </w:tc>
        <w:tc>
          <w:tcPr>
            <w:tcW w:w="5272" w:type="dxa"/>
            <w:tcBorders>
              <w:top w:val="single" w:sz="4" w:space="0" w:color="231F20"/>
              <w:bottom w:val="single" w:sz="4" w:space="0" w:color="231F20"/>
            </w:tcBorders>
            <w:shd w:val="clear" w:color="auto" w:fill="C6C6DC"/>
          </w:tcPr>
          <w:p w:rsidR="00472B1B" w:rsidRDefault="009C4904">
            <w:pPr>
              <w:pStyle w:val="TableParagraph"/>
              <w:spacing w:before="40" w:line="240" w:lineRule="atLeast"/>
              <w:ind w:left="80" w:right="419"/>
              <w:rPr>
                <w:b/>
                <w:sz w:val="20"/>
              </w:rPr>
            </w:pPr>
            <w:r>
              <w:rPr>
                <w:b/>
                <w:color w:val="231F20"/>
                <w:w w:val="95"/>
                <w:sz w:val="20"/>
              </w:rPr>
              <w:t>What</w:t>
            </w:r>
            <w:r>
              <w:rPr>
                <w:b/>
                <w:color w:val="231F20"/>
                <w:spacing w:val="-33"/>
                <w:w w:val="95"/>
                <w:sz w:val="20"/>
              </w:rPr>
              <w:t xml:space="preserve"> </w:t>
            </w:r>
            <w:r>
              <w:rPr>
                <w:b/>
                <w:color w:val="231F20"/>
                <w:w w:val="95"/>
                <w:sz w:val="20"/>
              </w:rPr>
              <w:t>if</w:t>
            </w:r>
            <w:r>
              <w:rPr>
                <w:b/>
                <w:color w:val="231F20"/>
                <w:spacing w:val="-32"/>
                <w:w w:val="95"/>
                <w:sz w:val="20"/>
              </w:rPr>
              <w:t xml:space="preserve"> </w:t>
            </w:r>
            <w:r>
              <w:rPr>
                <w:b/>
                <w:color w:val="231F20"/>
                <w:w w:val="95"/>
                <w:sz w:val="20"/>
              </w:rPr>
              <w:t>any</w:t>
            </w:r>
            <w:r>
              <w:rPr>
                <w:b/>
                <w:color w:val="231F20"/>
                <w:spacing w:val="-32"/>
                <w:w w:val="95"/>
                <w:sz w:val="20"/>
              </w:rPr>
              <w:t xml:space="preserve"> </w:t>
            </w:r>
            <w:r>
              <w:rPr>
                <w:b/>
                <w:color w:val="231F20"/>
                <w:w w:val="95"/>
                <w:sz w:val="20"/>
              </w:rPr>
              <w:t>challenges</w:t>
            </w:r>
            <w:r>
              <w:rPr>
                <w:b/>
                <w:color w:val="231F20"/>
                <w:spacing w:val="-33"/>
                <w:w w:val="95"/>
                <w:sz w:val="20"/>
              </w:rPr>
              <w:t xml:space="preserve"> </w:t>
            </w:r>
            <w:r>
              <w:rPr>
                <w:b/>
                <w:color w:val="231F20"/>
                <w:w w:val="95"/>
                <w:sz w:val="20"/>
              </w:rPr>
              <w:t>did</w:t>
            </w:r>
            <w:r>
              <w:rPr>
                <w:b/>
                <w:color w:val="231F20"/>
                <w:spacing w:val="-32"/>
                <w:w w:val="95"/>
                <w:sz w:val="20"/>
              </w:rPr>
              <w:t xml:space="preserve"> </w:t>
            </w:r>
            <w:r>
              <w:rPr>
                <w:b/>
                <w:color w:val="231F20"/>
                <w:w w:val="95"/>
                <w:sz w:val="20"/>
              </w:rPr>
              <w:t>you</w:t>
            </w:r>
            <w:r>
              <w:rPr>
                <w:b/>
                <w:color w:val="231F20"/>
                <w:spacing w:val="-32"/>
                <w:w w:val="95"/>
                <w:sz w:val="20"/>
              </w:rPr>
              <w:t xml:space="preserve"> </w:t>
            </w:r>
            <w:r>
              <w:rPr>
                <w:b/>
                <w:color w:val="231F20"/>
                <w:w w:val="95"/>
                <w:sz w:val="20"/>
              </w:rPr>
              <w:t>encounter?</w:t>
            </w:r>
            <w:r>
              <w:rPr>
                <w:b/>
                <w:color w:val="231F20"/>
                <w:spacing w:val="-33"/>
                <w:w w:val="95"/>
                <w:sz w:val="20"/>
              </w:rPr>
              <w:t xml:space="preserve"> </w:t>
            </w:r>
            <w:r>
              <w:rPr>
                <w:b/>
                <w:color w:val="231F20"/>
                <w:w w:val="95"/>
                <w:sz w:val="20"/>
              </w:rPr>
              <w:t>How</w:t>
            </w:r>
            <w:r>
              <w:rPr>
                <w:b/>
                <w:color w:val="231F20"/>
                <w:spacing w:val="-32"/>
                <w:w w:val="95"/>
                <w:sz w:val="20"/>
              </w:rPr>
              <w:t xml:space="preserve"> </w:t>
            </w:r>
            <w:r>
              <w:rPr>
                <w:b/>
                <w:color w:val="231F20"/>
                <w:w w:val="95"/>
                <w:sz w:val="20"/>
              </w:rPr>
              <w:t xml:space="preserve">did </w:t>
            </w:r>
            <w:r>
              <w:rPr>
                <w:b/>
                <w:color w:val="231F20"/>
                <w:sz w:val="20"/>
              </w:rPr>
              <w:t>you overcome</w:t>
            </w:r>
            <w:r>
              <w:rPr>
                <w:b/>
                <w:color w:val="231F20"/>
                <w:spacing w:val="-18"/>
                <w:sz w:val="20"/>
              </w:rPr>
              <w:t xml:space="preserve"> </w:t>
            </w:r>
            <w:r>
              <w:rPr>
                <w:b/>
                <w:color w:val="231F20"/>
                <w:sz w:val="20"/>
              </w:rPr>
              <w:t>them?</w:t>
            </w:r>
          </w:p>
        </w:tc>
      </w:tr>
      <w:tr w:rsidR="00472B1B">
        <w:trPr>
          <w:trHeight w:val="4736"/>
        </w:trPr>
        <w:tc>
          <w:tcPr>
            <w:tcW w:w="5272" w:type="dxa"/>
            <w:gridSpan w:val="2"/>
            <w:tcBorders>
              <w:top w:val="single" w:sz="4" w:space="0" w:color="231F20"/>
            </w:tcBorders>
          </w:tcPr>
          <w:p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1166821218" w:edGrp="everyone"/>
            <w:r>
              <w:t xml:space="preserve">        </w:t>
            </w:r>
            <w:permEnd w:id="1166821218"/>
          </w:p>
        </w:tc>
        <w:tc>
          <w:tcPr>
            <w:tcW w:w="5272" w:type="dxa"/>
            <w:tcBorders>
              <w:top w:val="single" w:sz="4" w:space="0" w:color="231F20"/>
            </w:tcBorders>
          </w:tcPr>
          <w:p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1194744315" w:edGrp="everyone"/>
            <w:r>
              <w:t xml:space="preserve">        </w:t>
            </w:r>
            <w:permEnd w:id="1194744315"/>
          </w:p>
        </w:tc>
      </w:tr>
    </w:tbl>
    <w:p w:rsidR="00472B1B" w:rsidRDefault="00472B1B">
      <w:pPr>
        <w:pStyle w:val="BodyText"/>
        <w:spacing w:before="7"/>
        <w:rPr>
          <w:b/>
          <w:sz w:val="16"/>
        </w:rPr>
      </w:pPr>
    </w:p>
    <w:tbl>
      <w:tblPr>
        <w:tblW w:w="0" w:type="auto"/>
        <w:tblInd w:w="105" w:type="dxa"/>
        <w:tblBorders>
          <w:top w:val="single" w:sz="4" w:space="0" w:color="40AD49"/>
          <w:left w:val="single" w:sz="4" w:space="0" w:color="40AD49"/>
          <w:bottom w:val="single" w:sz="4" w:space="0" w:color="40AD49"/>
          <w:right w:val="single" w:sz="4" w:space="0" w:color="40AD49"/>
          <w:insideH w:val="single" w:sz="4" w:space="0" w:color="40AD49"/>
          <w:insideV w:val="single" w:sz="4" w:space="0" w:color="40AD49"/>
        </w:tblBorders>
        <w:tblLayout w:type="fixed"/>
        <w:tblCellMar>
          <w:left w:w="0" w:type="dxa"/>
          <w:right w:w="0" w:type="dxa"/>
        </w:tblCellMar>
        <w:tblLook w:val="01E0" w:firstRow="1" w:lastRow="1" w:firstColumn="1" w:lastColumn="1" w:noHBand="0" w:noVBand="0"/>
      </w:tblPr>
      <w:tblGrid>
        <w:gridCol w:w="1048"/>
        <w:gridCol w:w="1682"/>
        <w:gridCol w:w="1191"/>
        <w:gridCol w:w="822"/>
        <w:gridCol w:w="5806"/>
      </w:tblGrid>
      <w:tr w:rsidR="00472B1B">
        <w:trPr>
          <w:trHeight w:val="1030"/>
        </w:trPr>
        <w:tc>
          <w:tcPr>
            <w:tcW w:w="2730" w:type="dxa"/>
            <w:gridSpan w:val="2"/>
          </w:tcPr>
          <w:p w:rsidR="00472B1B" w:rsidRDefault="009C4904">
            <w:pPr>
              <w:pStyle w:val="TableParagraph"/>
              <w:spacing w:before="52" w:line="254" w:lineRule="auto"/>
              <w:ind w:left="80" w:right="124"/>
              <w:rPr>
                <w:b/>
                <w:sz w:val="20"/>
              </w:rPr>
            </w:pPr>
            <w:r>
              <w:rPr>
                <w:b/>
                <w:color w:val="231F20"/>
                <w:w w:val="95"/>
                <w:sz w:val="20"/>
              </w:rPr>
              <w:t xml:space="preserve">Mandatory for the Tutor/ </w:t>
            </w:r>
            <w:r>
              <w:rPr>
                <w:b/>
                <w:color w:val="231F20"/>
                <w:w w:val="90"/>
                <w:sz w:val="20"/>
              </w:rPr>
              <w:t>Assessor (T/A) to complete</w:t>
            </w:r>
          </w:p>
        </w:tc>
        <w:tc>
          <w:tcPr>
            <w:tcW w:w="1191" w:type="dxa"/>
          </w:tcPr>
          <w:p w:rsidR="00472B1B" w:rsidRDefault="009C4904">
            <w:pPr>
              <w:pStyle w:val="TableParagraph"/>
              <w:spacing w:before="52"/>
              <w:ind w:left="80"/>
              <w:rPr>
                <w:b/>
                <w:sz w:val="20"/>
              </w:rPr>
            </w:pPr>
            <w:r>
              <w:rPr>
                <w:b/>
                <w:color w:val="231F20"/>
                <w:spacing w:val="-6"/>
                <w:sz w:val="20"/>
              </w:rPr>
              <w:t xml:space="preserve">Defer </w:t>
            </w:r>
            <w:r>
              <w:rPr>
                <w:b/>
                <w:color w:val="231F20"/>
                <w:spacing w:val="-5"/>
                <w:sz w:val="20"/>
              </w:rPr>
              <w:t>Date</w:t>
            </w:r>
          </w:p>
          <w:p w:rsidR="00472B1B" w:rsidRDefault="009C4904">
            <w:pPr>
              <w:pStyle w:val="TableParagraph"/>
              <w:spacing w:before="13"/>
              <w:ind w:left="80"/>
              <w:rPr>
                <w:sz w:val="20"/>
              </w:rPr>
            </w:pPr>
            <w:r>
              <w:rPr>
                <w:color w:val="231F20"/>
                <w:sz w:val="20"/>
              </w:rPr>
              <w:t>(If required)</w:t>
            </w:r>
          </w:p>
        </w:tc>
        <w:tc>
          <w:tcPr>
            <w:tcW w:w="822" w:type="dxa"/>
          </w:tcPr>
          <w:p w:rsidR="00472B1B" w:rsidRDefault="009C4904">
            <w:pPr>
              <w:pStyle w:val="TableParagraph"/>
              <w:spacing w:before="52" w:line="254" w:lineRule="auto"/>
              <w:ind w:left="79" w:right="281"/>
              <w:rPr>
                <w:b/>
                <w:sz w:val="20"/>
              </w:rPr>
            </w:pPr>
            <w:r>
              <w:rPr>
                <w:b/>
                <w:color w:val="231F20"/>
                <w:w w:val="85"/>
                <w:sz w:val="20"/>
              </w:rPr>
              <w:t xml:space="preserve">Pass </w:t>
            </w:r>
            <w:r>
              <w:rPr>
                <w:b/>
                <w:color w:val="231F20"/>
                <w:w w:val="90"/>
                <w:sz w:val="20"/>
              </w:rPr>
              <w:t>Date</w:t>
            </w:r>
          </w:p>
        </w:tc>
        <w:tc>
          <w:tcPr>
            <w:tcW w:w="5806" w:type="dxa"/>
            <w:shd w:val="clear" w:color="auto" w:fill="D8E9D2"/>
          </w:tcPr>
          <w:p w:rsidR="00472B1B" w:rsidRDefault="009C4904">
            <w:pPr>
              <w:pStyle w:val="TableParagraph"/>
              <w:spacing w:before="40" w:line="240" w:lineRule="atLeast"/>
              <w:ind w:left="79" w:right="202"/>
              <w:rPr>
                <w:b/>
                <w:sz w:val="20"/>
              </w:rPr>
            </w:pPr>
            <w:r>
              <w:rPr>
                <w:b/>
                <w:color w:val="231F20"/>
                <w:spacing w:val="-3"/>
                <w:w w:val="95"/>
                <w:sz w:val="20"/>
              </w:rPr>
              <w:t>Comments</w:t>
            </w:r>
            <w:r>
              <w:rPr>
                <w:b/>
                <w:color w:val="231F20"/>
                <w:spacing w:val="-30"/>
                <w:w w:val="95"/>
                <w:sz w:val="20"/>
              </w:rPr>
              <w:t xml:space="preserve"> </w:t>
            </w:r>
            <w:r>
              <w:rPr>
                <w:b/>
                <w:color w:val="231F20"/>
                <w:spacing w:val="-3"/>
                <w:w w:val="95"/>
                <w:sz w:val="20"/>
              </w:rPr>
              <w:t>by</w:t>
            </w:r>
            <w:r>
              <w:rPr>
                <w:b/>
                <w:color w:val="231F20"/>
                <w:spacing w:val="-30"/>
                <w:w w:val="95"/>
                <w:sz w:val="20"/>
              </w:rPr>
              <w:t xml:space="preserve"> </w:t>
            </w:r>
            <w:r>
              <w:rPr>
                <w:b/>
                <w:color w:val="231F20"/>
                <w:w w:val="95"/>
                <w:sz w:val="20"/>
              </w:rPr>
              <w:t>the</w:t>
            </w:r>
            <w:r>
              <w:rPr>
                <w:b/>
                <w:color w:val="231F20"/>
                <w:spacing w:val="-30"/>
                <w:w w:val="95"/>
                <w:sz w:val="20"/>
              </w:rPr>
              <w:t xml:space="preserve"> </w:t>
            </w:r>
            <w:r>
              <w:rPr>
                <w:b/>
                <w:color w:val="231F20"/>
                <w:spacing w:val="-12"/>
                <w:w w:val="95"/>
                <w:sz w:val="20"/>
              </w:rPr>
              <w:t>T/A</w:t>
            </w:r>
            <w:r>
              <w:rPr>
                <w:b/>
                <w:color w:val="231F20"/>
                <w:spacing w:val="-30"/>
                <w:w w:val="95"/>
                <w:sz w:val="20"/>
              </w:rPr>
              <w:t xml:space="preserve"> </w:t>
            </w:r>
            <w:r>
              <w:rPr>
                <w:b/>
                <w:color w:val="231F20"/>
                <w:spacing w:val="-3"/>
                <w:w w:val="95"/>
                <w:sz w:val="20"/>
              </w:rPr>
              <w:t>supporting</w:t>
            </w:r>
            <w:r>
              <w:rPr>
                <w:b/>
                <w:color w:val="231F20"/>
                <w:spacing w:val="-30"/>
                <w:w w:val="95"/>
                <w:sz w:val="20"/>
              </w:rPr>
              <w:t xml:space="preserve"> </w:t>
            </w:r>
            <w:r>
              <w:rPr>
                <w:b/>
                <w:color w:val="231F20"/>
                <w:w w:val="95"/>
                <w:sz w:val="20"/>
              </w:rPr>
              <w:t>the</w:t>
            </w:r>
            <w:r>
              <w:rPr>
                <w:b/>
                <w:color w:val="231F20"/>
                <w:spacing w:val="-30"/>
                <w:w w:val="95"/>
                <w:sz w:val="20"/>
              </w:rPr>
              <w:t xml:space="preserve"> </w:t>
            </w:r>
            <w:r>
              <w:rPr>
                <w:b/>
                <w:color w:val="231F20"/>
                <w:spacing w:val="-3"/>
                <w:w w:val="95"/>
                <w:sz w:val="20"/>
              </w:rPr>
              <w:t>assessment</w:t>
            </w:r>
            <w:r>
              <w:rPr>
                <w:b/>
                <w:color w:val="231F20"/>
                <w:spacing w:val="-30"/>
                <w:w w:val="95"/>
                <w:sz w:val="20"/>
              </w:rPr>
              <w:t xml:space="preserve"> </w:t>
            </w:r>
            <w:r>
              <w:rPr>
                <w:b/>
                <w:color w:val="231F20"/>
                <w:spacing w:val="-3"/>
                <w:w w:val="95"/>
                <w:sz w:val="20"/>
              </w:rPr>
              <w:t xml:space="preserve">decisions </w:t>
            </w:r>
            <w:r>
              <w:rPr>
                <w:b/>
                <w:color w:val="231F20"/>
                <w:w w:val="90"/>
                <w:sz w:val="20"/>
              </w:rPr>
              <w:t>against</w:t>
            </w:r>
            <w:r>
              <w:rPr>
                <w:b/>
                <w:color w:val="231F20"/>
                <w:spacing w:val="-25"/>
                <w:w w:val="90"/>
                <w:sz w:val="20"/>
              </w:rPr>
              <w:t xml:space="preserve"> </w:t>
            </w:r>
            <w:r>
              <w:rPr>
                <w:b/>
                <w:color w:val="231F20"/>
                <w:w w:val="90"/>
                <w:sz w:val="20"/>
              </w:rPr>
              <w:t>all</w:t>
            </w:r>
            <w:r>
              <w:rPr>
                <w:b/>
                <w:color w:val="231F20"/>
                <w:spacing w:val="-25"/>
                <w:w w:val="90"/>
                <w:sz w:val="20"/>
              </w:rPr>
              <w:t xml:space="preserve"> </w:t>
            </w:r>
            <w:r>
              <w:rPr>
                <w:b/>
                <w:color w:val="231F20"/>
                <w:spacing w:val="-3"/>
                <w:w w:val="90"/>
                <w:sz w:val="20"/>
              </w:rPr>
              <w:t>Tasks.</w:t>
            </w:r>
            <w:r>
              <w:rPr>
                <w:b/>
                <w:color w:val="231F20"/>
                <w:spacing w:val="-25"/>
                <w:w w:val="90"/>
                <w:sz w:val="20"/>
              </w:rPr>
              <w:t xml:space="preserve"> </w:t>
            </w:r>
            <w:r>
              <w:rPr>
                <w:b/>
                <w:color w:val="231F20"/>
                <w:w w:val="90"/>
                <w:sz w:val="20"/>
              </w:rPr>
              <w:t>If</w:t>
            </w:r>
            <w:r>
              <w:rPr>
                <w:b/>
                <w:color w:val="231F20"/>
                <w:spacing w:val="-25"/>
                <w:w w:val="90"/>
                <w:sz w:val="20"/>
              </w:rPr>
              <w:t xml:space="preserve"> </w:t>
            </w:r>
            <w:r>
              <w:rPr>
                <w:b/>
                <w:color w:val="231F20"/>
                <w:w w:val="90"/>
                <w:sz w:val="20"/>
              </w:rPr>
              <w:t>an</w:t>
            </w:r>
            <w:r>
              <w:rPr>
                <w:b/>
                <w:color w:val="231F20"/>
                <w:spacing w:val="-24"/>
                <w:w w:val="90"/>
                <w:sz w:val="20"/>
              </w:rPr>
              <w:t xml:space="preserve"> </w:t>
            </w:r>
            <w:r>
              <w:rPr>
                <w:b/>
                <w:color w:val="231F20"/>
                <w:spacing w:val="-3"/>
                <w:w w:val="90"/>
                <w:sz w:val="20"/>
              </w:rPr>
              <w:t>assessment</w:t>
            </w:r>
            <w:r>
              <w:rPr>
                <w:b/>
                <w:color w:val="231F20"/>
                <w:spacing w:val="-25"/>
                <w:w w:val="90"/>
                <w:sz w:val="20"/>
              </w:rPr>
              <w:t xml:space="preserve"> </w:t>
            </w:r>
            <w:r>
              <w:rPr>
                <w:b/>
                <w:color w:val="231F20"/>
                <w:w w:val="90"/>
                <w:sz w:val="20"/>
              </w:rPr>
              <w:t>decision</w:t>
            </w:r>
            <w:r>
              <w:rPr>
                <w:b/>
                <w:color w:val="231F20"/>
                <w:spacing w:val="-25"/>
                <w:w w:val="90"/>
                <w:sz w:val="20"/>
              </w:rPr>
              <w:t xml:space="preserve"> </w:t>
            </w:r>
            <w:r>
              <w:rPr>
                <w:b/>
                <w:color w:val="231F20"/>
                <w:w w:val="90"/>
                <w:sz w:val="20"/>
              </w:rPr>
              <w:t>is</w:t>
            </w:r>
            <w:r>
              <w:rPr>
                <w:b/>
                <w:color w:val="231F20"/>
                <w:spacing w:val="-25"/>
                <w:w w:val="90"/>
                <w:sz w:val="20"/>
              </w:rPr>
              <w:t xml:space="preserve"> </w:t>
            </w:r>
            <w:r>
              <w:rPr>
                <w:b/>
                <w:color w:val="231F20"/>
                <w:w w:val="90"/>
                <w:sz w:val="20"/>
              </w:rPr>
              <w:t>deferred,</w:t>
            </w:r>
            <w:r>
              <w:rPr>
                <w:b/>
                <w:color w:val="231F20"/>
                <w:spacing w:val="-25"/>
                <w:w w:val="90"/>
                <w:sz w:val="20"/>
              </w:rPr>
              <w:t xml:space="preserve"> </w:t>
            </w:r>
            <w:r>
              <w:rPr>
                <w:b/>
                <w:color w:val="231F20"/>
                <w:w w:val="90"/>
                <w:sz w:val="20"/>
              </w:rPr>
              <w:t>the</w:t>
            </w:r>
            <w:r>
              <w:rPr>
                <w:b/>
                <w:color w:val="231F20"/>
                <w:spacing w:val="-24"/>
                <w:w w:val="90"/>
                <w:sz w:val="20"/>
              </w:rPr>
              <w:t xml:space="preserve"> </w:t>
            </w:r>
            <w:r>
              <w:rPr>
                <w:b/>
                <w:color w:val="231F20"/>
                <w:spacing w:val="-12"/>
                <w:w w:val="90"/>
                <w:sz w:val="20"/>
              </w:rPr>
              <w:t xml:space="preserve">T/A </w:t>
            </w:r>
            <w:r>
              <w:rPr>
                <w:b/>
                <w:color w:val="231F20"/>
                <w:w w:val="90"/>
                <w:sz w:val="20"/>
              </w:rPr>
              <w:t xml:space="preserve">must detail additional </w:t>
            </w:r>
            <w:r>
              <w:rPr>
                <w:b/>
                <w:color w:val="231F20"/>
                <w:spacing w:val="-3"/>
                <w:w w:val="90"/>
                <w:sz w:val="20"/>
              </w:rPr>
              <w:t xml:space="preserve">requirements </w:t>
            </w:r>
            <w:r>
              <w:rPr>
                <w:b/>
                <w:color w:val="231F20"/>
                <w:w w:val="90"/>
                <w:sz w:val="20"/>
              </w:rPr>
              <w:t xml:space="preserve">set and </w:t>
            </w:r>
            <w:r>
              <w:rPr>
                <w:b/>
                <w:color w:val="231F20"/>
                <w:spacing w:val="-3"/>
                <w:w w:val="90"/>
                <w:sz w:val="20"/>
              </w:rPr>
              <w:t xml:space="preserve">achieved by the </w:t>
            </w:r>
            <w:r>
              <w:rPr>
                <w:b/>
                <w:color w:val="231F20"/>
                <w:spacing w:val="-3"/>
                <w:sz w:val="20"/>
              </w:rPr>
              <w:t>learner.</w:t>
            </w:r>
          </w:p>
        </w:tc>
      </w:tr>
      <w:tr w:rsidR="00472B1B">
        <w:trPr>
          <w:trHeight w:val="330"/>
        </w:trPr>
        <w:tc>
          <w:tcPr>
            <w:tcW w:w="2730" w:type="dxa"/>
            <w:gridSpan w:val="2"/>
            <w:shd w:val="clear" w:color="auto" w:fill="FFFFFF"/>
          </w:tcPr>
          <w:p w:rsidR="00472B1B" w:rsidRDefault="009C4904">
            <w:pPr>
              <w:pStyle w:val="TableParagraph"/>
              <w:spacing w:before="52"/>
              <w:ind w:right="67"/>
              <w:jc w:val="right"/>
              <w:rPr>
                <w:sz w:val="20"/>
              </w:rPr>
            </w:pPr>
            <w:r>
              <w:rPr>
                <w:color w:val="231F20"/>
                <w:sz w:val="20"/>
              </w:rPr>
              <w:t>Task 3.1</w:t>
            </w:r>
          </w:p>
        </w:tc>
        <w:tc>
          <w:tcPr>
            <w:tcW w:w="1191" w:type="dxa"/>
            <w:shd w:val="clear" w:color="auto" w:fill="FFFFFF"/>
          </w:tcPr>
          <w:p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369043338" w:edGrp="everyone"/>
            <w:r>
              <w:t xml:space="preserve">        </w:t>
            </w:r>
            <w:permEnd w:id="369043338"/>
          </w:p>
        </w:tc>
        <w:tc>
          <w:tcPr>
            <w:tcW w:w="822" w:type="dxa"/>
            <w:shd w:val="clear" w:color="auto" w:fill="FFFFFF"/>
          </w:tcPr>
          <w:p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827657097" w:edGrp="everyone"/>
            <w:r>
              <w:t xml:space="preserve">        </w:t>
            </w:r>
            <w:permEnd w:id="827657097"/>
          </w:p>
        </w:tc>
        <w:tc>
          <w:tcPr>
            <w:tcW w:w="5806" w:type="dxa"/>
            <w:vMerge w:val="restart"/>
            <w:shd w:val="clear" w:color="auto" w:fill="FFFFFF"/>
          </w:tcPr>
          <w:p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1868517237" w:edGrp="everyone"/>
            <w:r>
              <w:t xml:space="preserve">        </w:t>
            </w:r>
            <w:permEnd w:id="1868517237"/>
          </w:p>
        </w:tc>
      </w:tr>
      <w:tr w:rsidR="00472B1B">
        <w:trPr>
          <w:trHeight w:val="346"/>
        </w:trPr>
        <w:tc>
          <w:tcPr>
            <w:tcW w:w="2730" w:type="dxa"/>
            <w:gridSpan w:val="2"/>
            <w:shd w:val="clear" w:color="auto" w:fill="FFFFFF"/>
          </w:tcPr>
          <w:p w:rsidR="00472B1B" w:rsidRDefault="009C4904">
            <w:pPr>
              <w:pStyle w:val="TableParagraph"/>
              <w:spacing w:before="52"/>
              <w:ind w:right="67"/>
              <w:jc w:val="right"/>
              <w:rPr>
                <w:sz w:val="20"/>
              </w:rPr>
            </w:pPr>
            <w:r>
              <w:rPr>
                <w:color w:val="231F20"/>
                <w:sz w:val="20"/>
              </w:rPr>
              <w:t>Task 3.2</w:t>
            </w:r>
          </w:p>
        </w:tc>
        <w:tc>
          <w:tcPr>
            <w:tcW w:w="1191" w:type="dxa"/>
            <w:shd w:val="clear" w:color="auto" w:fill="FFFFFF"/>
          </w:tcPr>
          <w:p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1280010078" w:edGrp="everyone"/>
            <w:r>
              <w:t xml:space="preserve">        </w:t>
            </w:r>
            <w:permEnd w:id="1280010078"/>
          </w:p>
        </w:tc>
        <w:tc>
          <w:tcPr>
            <w:tcW w:w="822" w:type="dxa"/>
            <w:shd w:val="clear" w:color="auto" w:fill="FFFFFF"/>
          </w:tcPr>
          <w:p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1869686865" w:edGrp="everyone"/>
            <w:r>
              <w:t xml:space="preserve">        </w:t>
            </w:r>
            <w:permEnd w:id="1869686865"/>
          </w:p>
        </w:tc>
        <w:tc>
          <w:tcPr>
            <w:tcW w:w="5806" w:type="dxa"/>
            <w:vMerge/>
            <w:tcBorders>
              <w:top w:val="nil"/>
            </w:tcBorders>
            <w:shd w:val="clear" w:color="auto" w:fill="FFFFFF"/>
          </w:tcPr>
          <w:p w:rsidR="00472B1B" w:rsidRDefault="00472B1B">
            <w:pPr>
              <w:rPr>
                <w:sz w:val="2"/>
                <w:szCs w:val="2"/>
              </w:rPr>
            </w:pPr>
          </w:p>
        </w:tc>
      </w:tr>
      <w:tr w:rsidR="00472B1B">
        <w:trPr>
          <w:trHeight w:val="428"/>
        </w:trPr>
        <w:tc>
          <w:tcPr>
            <w:tcW w:w="1048" w:type="dxa"/>
            <w:shd w:val="clear" w:color="auto" w:fill="E1EDDC"/>
          </w:tcPr>
          <w:p w:rsidR="00472B1B" w:rsidRDefault="009C4904">
            <w:pPr>
              <w:pStyle w:val="TableParagraph"/>
              <w:spacing w:before="52"/>
              <w:ind w:left="80"/>
              <w:rPr>
                <w:sz w:val="20"/>
              </w:rPr>
            </w:pPr>
            <w:r>
              <w:rPr>
                <w:color w:val="231F20"/>
                <w:sz w:val="20"/>
              </w:rPr>
              <w:t>Signature</w:t>
            </w:r>
          </w:p>
        </w:tc>
        <w:tc>
          <w:tcPr>
            <w:tcW w:w="1682" w:type="dxa"/>
            <w:shd w:val="clear" w:color="auto" w:fill="FFFFFF"/>
          </w:tcPr>
          <w:p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2114984227" w:edGrp="everyone"/>
            <w:r>
              <w:t xml:space="preserve">        </w:t>
            </w:r>
            <w:permEnd w:id="2114984227"/>
          </w:p>
        </w:tc>
        <w:tc>
          <w:tcPr>
            <w:tcW w:w="1191" w:type="dxa"/>
            <w:shd w:val="clear" w:color="auto" w:fill="E1EDDC"/>
          </w:tcPr>
          <w:p w:rsidR="00472B1B" w:rsidRDefault="009C4904">
            <w:pPr>
              <w:pStyle w:val="TableParagraph"/>
              <w:spacing w:before="52"/>
              <w:ind w:left="80"/>
              <w:rPr>
                <w:sz w:val="20"/>
              </w:rPr>
            </w:pPr>
            <w:r>
              <w:rPr>
                <w:color w:val="231F20"/>
                <w:sz w:val="20"/>
              </w:rPr>
              <w:t>Date</w:t>
            </w:r>
          </w:p>
        </w:tc>
        <w:tc>
          <w:tcPr>
            <w:tcW w:w="822" w:type="dxa"/>
            <w:shd w:val="clear" w:color="auto" w:fill="FFFFFF"/>
          </w:tcPr>
          <w:p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1028589863" w:edGrp="everyone"/>
            <w:r>
              <w:t xml:space="preserve">        </w:t>
            </w:r>
            <w:permEnd w:id="1028589863"/>
          </w:p>
        </w:tc>
        <w:tc>
          <w:tcPr>
            <w:tcW w:w="5806" w:type="dxa"/>
            <w:vMerge/>
            <w:tcBorders>
              <w:top w:val="nil"/>
            </w:tcBorders>
            <w:shd w:val="clear" w:color="auto" w:fill="FFFFFF"/>
          </w:tcPr>
          <w:p w:rsidR="00472B1B" w:rsidRDefault="00472B1B">
            <w:pPr>
              <w:rPr>
                <w:sz w:val="2"/>
                <w:szCs w:val="2"/>
              </w:rPr>
            </w:pPr>
          </w:p>
        </w:tc>
      </w:tr>
    </w:tbl>
    <w:p w:rsidR="00472B1B" w:rsidRDefault="00472B1B">
      <w:pPr>
        <w:pStyle w:val="BodyText"/>
        <w:rPr>
          <w:b/>
          <w:sz w:val="26"/>
        </w:rPr>
      </w:pPr>
    </w:p>
    <w:p w:rsidR="00472B1B" w:rsidRDefault="009C4904">
      <w:pPr>
        <w:tabs>
          <w:tab w:val="left" w:pos="7466"/>
        </w:tabs>
        <w:spacing w:before="151"/>
        <w:ind w:left="100"/>
        <w:rPr>
          <w:rFonts w:ascii="Times New Roman" w:hAnsi="Times New Roman"/>
          <w:i/>
          <w:sz w:val="18"/>
        </w:rPr>
      </w:pPr>
      <w:r>
        <w:rPr>
          <w:noProof/>
          <w:lang w:bidi="ar-SA"/>
        </w:rPr>
        <w:drawing>
          <wp:anchor distT="0" distB="0" distL="0" distR="0" simplePos="0" relativeHeight="251667456" behindDoc="1" locked="0" layoutInCell="1" allowOverlap="1">
            <wp:simplePos x="0" y="0"/>
            <wp:positionH relativeFrom="page">
              <wp:posOffset>435178</wp:posOffset>
            </wp:positionH>
            <wp:positionV relativeFrom="paragraph">
              <wp:posOffset>-1572446</wp:posOffset>
            </wp:positionV>
            <wp:extent cx="6752511" cy="1462087"/>
            <wp:effectExtent l="0" t="0" r="0" b="0"/>
            <wp:wrapNone/>
            <wp:docPr id="1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png"/>
                    <pic:cNvPicPr/>
                  </pic:nvPicPr>
                  <pic:blipFill>
                    <a:blip r:embed="rId36" cstate="print"/>
                    <a:stretch>
                      <a:fillRect/>
                    </a:stretch>
                  </pic:blipFill>
                  <pic:spPr>
                    <a:xfrm>
                      <a:off x="0" y="0"/>
                      <a:ext cx="6752511" cy="1462087"/>
                    </a:xfrm>
                    <a:prstGeom prst="rect">
                      <a:avLst/>
                    </a:prstGeom>
                  </pic:spPr>
                </pic:pic>
              </a:graphicData>
            </a:graphic>
          </wp:anchor>
        </w:drawing>
      </w:r>
      <w:r>
        <w:rPr>
          <w:b/>
          <w:color w:val="243D87"/>
          <w:position w:val="-4"/>
          <w:sz w:val="24"/>
        </w:rPr>
        <w:t>20</w:t>
      </w:r>
      <w:r>
        <w:rPr>
          <w:b/>
          <w:color w:val="243D87"/>
          <w:position w:val="-4"/>
          <w:sz w:val="24"/>
        </w:rPr>
        <w:tab/>
      </w:r>
      <w:r>
        <w:rPr>
          <w:rFonts w:ascii="Times New Roman" w:hAnsi="Times New Roman"/>
          <w:i/>
          <w:color w:val="243D87"/>
          <w:sz w:val="18"/>
        </w:rPr>
        <w:t>SL0923 Issue 2 09/19 | © Sports</w:t>
      </w:r>
      <w:r>
        <w:rPr>
          <w:rFonts w:ascii="Times New Roman" w:hAnsi="Times New Roman"/>
          <w:i/>
          <w:color w:val="243D87"/>
          <w:spacing w:val="21"/>
          <w:sz w:val="18"/>
        </w:rPr>
        <w:t xml:space="preserve"> </w:t>
      </w:r>
      <w:r>
        <w:rPr>
          <w:rFonts w:ascii="Times New Roman" w:hAnsi="Times New Roman"/>
          <w:i/>
          <w:color w:val="243D87"/>
          <w:sz w:val="18"/>
        </w:rPr>
        <w:t>Leaders</w:t>
      </w:r>
    </w:p>
    <w:p w:rsidR="00472B1B" w:rsidRDefault="00472B1B">
      <w:pPr>
        <w:rPr>
          <w:rFonts w:ascii="Times New Roman" w:hAnsi="Times New Roman"/>
          <w:sz w:val="18"/>
        </w:rPr>
        <w:sectPr w:rsidR="00472B1B">
          <w:pgSz w:w="11910" w:h="16840"/>
          <w:pgMar w:top="660" w:right="340" w:bottom="280" w:left="580" w:header="720" w:footer="720" w:gutter="0"/>
          <w:cols w:space="720"/>
        </w:sectPr>
      </w:pPr>
    </w:p>
    <w:p w:rsidR="00472B1B" w:rsidRDefault="009C4904">
      <w:pPr>
        <w:pStyle w:val="Heading1"/>
      </w:pPr>
      <w:r>
        <w:rPr>
          <w:color w:val="40AD49"/>
          <w:w w:val="95"/>
        </w:rPr>
        <w:t>Task 3.2</w:t>
      </w:r>
    </w:p>
    <w:p w:rsidR="00472B1B" w:rsidRDefault="009C4904">
      <w:pPr>
        <w:pStyle w:val="Heading3"/>
      </w:pPr>
      <w:r>
        <w:rPr>
          <w:color w:val="40AD49"/>
        </w:rPr>
        <w:t>Plan, lead and evaluate a sports/physical activity event</w:t>
      </w:r>
    </w:p>
    <w:p w:rsidR="00472B1B" w:rsidRDefault="00472B1B">
      <w:pPr>
        <w:pStyle w:val="BodyText"/>
        <w:spacing w:before="3"/>
        <w:rPr>
          <w:b/>
          <w:sz w:val="22"/>
        </w:rPr>
      </w:pPr>
    </w:p>
    <w:p w:rsidR="00472B1B" w:rsidRDefault="009C4904">
      <w:pPr>
        <w:ind w:left="100"/>
        <w:rPr>
          <w:sz w:val="24"/>
        </w:rPr>
      </w:pPr>
      <w:r>
        <w:rPr>
          <w:b/>
          <w:color w:val="231F20"/>
          <w:sz w:val="24"/>
        </w:rPr>
        <w:t xml:space="preserve">Practical Observation Form </w:t>
      </w:r>
      <w:r>
        <w:rPr>
          <w:color w:val="231F20"/>
          <w:sz w:val="24"/>
        </w:rPr>
        <w:t>– to be completed by the Tutor/Assessor(s)</w:t>
      </w:r>
    </w:p>
    <w:p w:rsidR="00472B1B" w:rsidRDefault="00165A30">
      <w:pPr>
        <w:pStyle w:val="BodyText"/>
        <w:spacing w:before="4"/>
        <w:rPr>
          <w:sz w:val="10"/>
        </w:rPr>
      </w:pPr>
      <w:r>
        <w:rPr>
          <w:sz w:val="10"/>
        </w:rPr>
        <w:t xml:space="preserve"> </w:t>
      </w:r>
    </w:p>
    <w:tbl>
      <w:tblPr>
        <w:tblStyle w:val="TableGrid1"/>
        <w:tblW w:w="0" w:type="auto"/>
        <w:tblInd w:w="137" w:type="dxa"/>
        <w:tblLook w:val="04A0" w:firstRow="1" w:lastRow="0" w:firstColumn="1" w:lastColumn="0" w:noHBand="0" w:noVBand="1"/>
      </w:tblPr>
      <w:tblGrid>
        <w:gridCol w:w="1843"/>
        <w:gridCol w:w="8647"/>
      </w:tblGrid>
      <w:tr w:rsidR="00165A30" w:rsidTr="00165A30">
        <w:trPr>
          <w:trHeight w:val="533"/>
        </w:trPr>
        <w:tc>
          <w:tcPr>
            <w:tcW w:w="1843" w:type="dxa"/>
            <w:shd w:val="clear" w:color="auto" w:fill="D8E9D2"/>
          </w:tcPr>
          <w:p w:rsidR="00165A30" w:rsidRDefault="00165A30" w:rsidP="00165A30">
            <w:pPr>
              <w:spacing w:before="158"/>
              <w:ind w:left="75"/>
              <w:rPr>
                <w:sz w:val="25"/>
              </w:rPr>
            </w:pPr>
            <w:r w:rsidRPr="00E06907">
              <w:rPr>
                <w:b/>
                <w:color w:val="231F20"/>
                <w:sz w:val="20"/>
                <w:szCs w:val="20"/>
              </w:rPr>
              <w:t>Learner name</w:t>
            </w:r>
          </w:p>
        </w:tc>
        <w:tc>
          <w:tcPr>
            <w:tcW w:w="8647" w:type="dxa"/>
            <w:vAlign w:val="center"/>
          </w:tcPr>
          <w:p w:rsidR="00165A30" w:rsidRDefault="00165A30" w:rsidP="00165A30">
            <w:pPr>
              <w:pStyle w:val="BodyText"/>
              <w:spacing w:before="1"/>
              <w:rPr>
                <w:sz w:val="25"/>
              </w:rPr>
            </w:pPr>
            <w:r>
              <w:rPr>
                <w:rFonts w:ascii="Times New Roman"/>
              </w:rPr>
              <w:t xml:space="preserve"> </w:t>
            </w:r>
            <w:permStart w:id="1018580801" w:edGrp="everyone"/>
            <w:r>
              <w:t xml:space="preserve">        </w:t>
            </w:r>
            <w:permEnd w:id="1018580801"/>
          </w:p>
        </w:tc>
      </w:tr>
    </w:tbl>
    <w:p w:rsidR="00472B1B" w:rsidRDefault="00472B1B">
      <w:pPr>
        <w:pStyle w:val="BodyText"/>
        <w:spacing w:before="6"/>
        <w:rPr>
          <w:sz w:val="14"/>
        </w:rPr>
      </w:pPr>
    </w:p>
    <w:p w:rsidR="00472B1B" w:rsidRDefault="009C4904">
      <w:pPr>
        <w:pStyle w:val="Heading3"/>
        <w:spacing w:before="106" w:line="247" w:lineRule="auto"/>
        <w:ind w:right="556"/>
      </w:pPr>
      <w:r>
        <w:rPr>
          <w:color w:val="231F20"/>
          <w:w w:val="90"/>
        </w:rPr>
        <w:t>In</w:t>
      </w:r>
      <w:r>
        <w:rPr>
          <w:color w:val="231F20"/>
          <w:spacing w:val="-19"/>
          <w:w w:val="90"/>
        </w:rPr>
        <w:t xml:space="preserve"> </w:t>
      </w:r>
      <w:r>
        <w:rPr>
          <w:color w:val="231F20"/>
          <w:w w:val="90"/>
        </w:rPr>
        <w:t>order</w:t>
      </w:r>
      <w:r>
        <w:rPr>
          <w:color w:val="231F20"/>
          <w:spacing w:val="-18"/>
          <w:w w:val="90"/>
        </w:rPr>
        <w:t xml:space="preserve"> </w:t>
      </w:r>
      <w:r>
        <w:rPr>
          <w:color w:val="231F20"/>
          <w:w w:val="90"/>
        </w:rPr>
        <w:t>to</w:t>
      </w:r>
      <w:r>
        <w:rPr>
          <w:color w:val="231F20"/>
          <w:spacing w:val="-19"/>
          <w:w w:val="90"/>
        </w:rPr>
        <w:t xml:space="preserve"> </w:t>
      </w:r>
      <w:r>
        <w:rPr>
          <w:color w:val="231F20"/>
          <w:w w:val="90"/>
        </w:rPr>
        <w:t>meet</w:t>
      </w:r>
      <w:r>
        <w:rPr>
          <w:color w:val="231F20"/>
          <w:spacing w:val="-18"/>
          <w:w w:val="90"/>
        </w:rPr>
        <w:t xml:space="preserve"> </w:t>
      </w:r>
      <w:r>
        <w:rPr>
          <w:color w:val="231F20"/>
          <w:w w:val="90"/>
        </w:rPr>
        <w:t>the</w:t>
      </w:r>
      <w:r>
        <w:rPr>
          <w:color w:val="231F20"/>
          <w:spacing w:val="-19"/>
          <w:w w:val="90"/>
        </w:rPr>
        <w:t xml:space="preserve"> </w:t>
      </w:r>
      <w:r>
        <w:rPr>
          <w:color w:val="231F20"/>
          <w:w w:val="90"/>
        </w:rPr>
        <w:t>course</w:t>
      </w:r>
      <w:r>
        <w:rPr>
          <w:color w:val="231F20"/>
          <w:spacing w:val="-18"/>
          <w:w w:val="90"/>
        </w:rPr>
        <w:t xml:space="preserve"> </w:t>
      </w:r>
      <w:r>
        <w:rPr>
          <w:color w:val="231F20"/>
          <w:w w:val="90"/>
        </w:rPr>
        <w:t>requirements,</w:t>
      </w:r>
      <w:r>
        <w:rPr>
          <w:color w:val="231F20"/>
          <w:spacing w:val="-18"/>
          <w:w w:val="90"/>
        </w:rPr>
        <w:t xml:space="preserve"> </w:t>
      </w:r>
      <w:r>
        <w:rPr>
          <w:color w:val="231F20"/>
          <w:w w:val="90"/>
        </w:rPr>
        <w:t>learners</w:t>
      </w:r>
      <w:r>
        <w:rPr>
          <w:color w:val="231F20"/>
          <w:spacing w:val="-19"/>
          <w:w w:val="90"/>
        </w:rPr>
        <w:t xml:space="preserve"> </w:t>
      </w:r>
      <w:r>
        <w:rPr>
          <w:color w:val="231F20"/>
          <w:w w:val="90"/>
        </w:rPr>
        <w:t>must</w:t>
      </w:r>
      <w:r>
        <w:rPr>
          <w:color w:val="231F20"/>
          <w:spacing w:val="-18"/>
          <w:w w:val="90"/>
        </w:rPr>
        <w:t xml:space="preserve"> </w:t>
      </w:r>
      <w:r>
        <w:rPr>
          <w:color w:val="231F20"/>
          <w:w w:val="90"/>
        </w:rPr>
        <w:t>deliver</w:t>
      </w:r>
      <w:r>
        <w:rPr>
          <w:color w:val="231F20"/>
          <w:spacing w:val="-19"/>
          <w:w w:val="90"/>
        </w:rPr>
        <w:t xml:space="preserve"> </w:t>
      </w:r>
      <w:r>
        <w:rPr>
          <w:color w:val="231F20"/>
          <w:w w:val="90"/>
        </w:rPr>
        <w:t>at</w:t>
      </w:r>
      <w:r>
        <w:rPr>
          <w:color w:val="231F20"/>
          <w:spacing w:val="-18"/>
          <w:w w:val="90"/>
        </w:rPr>
        <w:t xml:space="preserve"> </w:t>
      </w:r>
      <w:r>
        <w:rPr>
          <w:color w:val="231F20"/>
          <w:w w:val="90"/>
        </w:rPr>
        <w:t>least</w:t>
      </w:r>
      <w:r>
        <w:rPr>
          <w:color w:val="231F20"/>
          <w:spacing w:val="-19"/>
          <w:w w:val="90"/>
        </w:rPr>
        <w:t xml:space="preserve"> </w:t>
      </w:r>
      <w:r>
        <w:rPr>
          <w:color w:val="231F20"/>
          <w:w w:val="90"/>
        </w:rPr>
        <w:t>1</w:t>
      </w:r>
      <w:r>
        <w:rPr>
          <w:color w:val="231F20"/>
          <w:spacing w:val="-18"/>
          <w:w w:val="90"/>
        </w:rPr>
        <w:t xml:space="preserve"> </w:t>
      </w:r>
      <w:r>
        <w:rPr>
          <w:color w:val="231F20"/>
          <w:w w:val="90"/>
        </w:rPr>
        <w:t xml:space="preserve">sports/physical </w:t>
      </w:r>
      <w:r>
        <w:rPr>
          <w:color w:val="231F20"/>
        </w:rPr>
        <w:t>activity</w:t>
      </w:r>
      <w:r>
        <w:rPr>
          <w:color w:val="231F20"/>
          <w:spacing w:val="-7"/>
        </w:rPr>
        <w:t xml:space="preserve"> </w:t>
      </w:r>
      <w:r>
        <w:rPr>
          <w:color w:val="231F20"/>
          <w:spacing w:val="-3"/>
        </w:rPr>
        <w:t>event</w:t>
      </w:r>
    </w:p>
    <w:p w:rsidR="00472B1B" w:rsidRDefault="00472B1B">
      <w:pPr>
        <w:pStyle w:val="BodyText"/>
        <w:spacing w:before="8"/>
        <w:rPr>
          <w:b/>
          <w:sz w:val="29"/>
        </w:rPr>
      </w:pPr>
    </w:p>
    <w:tbl>
      <w:tblPr>
        <w:tblW w:w="0" w:type="auto"/>
        <w:tblInd w:w="105" w:type="dxa"/>
        <w:tblBorders>
          <w:top w:val="single" w:sz="4" w:space="0" w:color="40AD49"/>
          <w:left w:val="single" w:sz="4" w:space="0" w:color="40AD49"/>
          <w:bottom w:val="single" w:sz="4" w:space="0" w:color="40AD49"/>
          <w:right w:val="single" w:sz="4" w:space="0" w:color="40AD49"/>
          <w:insideH w:val="single" w:sz="4" w:space="0" w:color="40AD49"/>
          <w:insideV w:val="single" w:sz="4" w:space="0" w:color="40AD49"/>
        </w:tblBorders>
        <w:tblLayout w:type="fixed"/>
        <w:tblCellMar>
          <w:left w:w="0" w:type="dxa"/>
          <w:right w:w="0" w:type="dxa"/>
        </w:tblCellMar>
        <w:tblLook w:val="01E0" w:firstRow="1" w:lastRow="1" w:firstColumn="1" w:lastColumn="1" w:noHBand="0" w:noVBand="0"/>
      </w:tblPr>
      <w:tblGrid>
        <w:gridCol w:w="2376"/>
        <w:gridCol w:w="2721"/>
        <w:gridCol w:w="5437"/>
      </w:tblGrid>
      <w:tr w:rsidR="00472B1B">
        <w:trPr>
          <w:trHeight w:val="381"/>
        </w:trPr>
        <w:tc>
          <w:tcPr>
            <w:tcW w:w="2376" w:type="dxa"/>
            <w:vMerge w:val="restart"/>
            <w:shd w:val="clear" w:color="auto" w:fill="D8E9D2"/>
          </w:tcPr>
          <w:p w:rsidR="00472B1B" w:rsidRDefault="00472B1B">
            <w:pPr>
              <w:pStyle w:val="TableParagraph"/>
              <w:spacing w:before="11"/>
              <w:rPr>
                <w:b/>
                <w:sz w:val="25"/>
              </w:rPr>
            </w:pPr>
          </w:p>
          <w:p w:rsidR="00472B1B" w:rsidRDefault="009C4904">
            <w:pPr>
              <w:pStyle w:val="TableParagraph"/>
              <w:ind w:left="80"/>
              <w:rPr>
                <w:b/>
                <w:sz w:val="20"/>
              </w:rPr>
            </w:pPr>
            <w:r>
              <w:rPr>
                <w:b/>
                <w:color w:val="231F20"/>
                <w:sz w:val="20"/>
              </w:rPr>
              <w:t>Event</w:t>
            </w:r>
          </w:p>
        </w:tc>
        <w:tc>
          <w:tcPr>
            <w:tcW w:w="2721" w:type="dxa"/>
            <w:shd w:val="clear" w:color="auto" w:fill="D8E9D2"/>
          </w:tcPr>
          <w:p w:rsidR="00472B1B" w:rsidRDefault="009C4904">
            <w:pPr>
              <w:pStyle w:val="TableParagraph"/>
              <w:spacing w:before="87"/>
              <w:ind w:left="80"/>
              <w:rPr>
                <w:sz w:val="20"/>
              </w:rPr>
            </w:pPr>
            <w:r>
              <w:rPr>
                <w:color w:val="231F20"/>
                <w:w w:val="105"/>
                <w:sz w:val="20"/>
              </w:rPr>
              <w:t>Type of event</w:t>
            </w:r>
          </w:p>
        </w:tc>
        <w:tc>
          <w:tcPr>
            <w:tcW w:w="5437" w:type="dxa"/>
          </w:tcPr>
          <w:p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921129156" w:edGrp="everyone"/>
            <w:r>
              <w:t xml:space="preserve">        </w:t>
            </w:r>
            <w:permEnd w:id="921129156"/>
          </w:p>
        </w:tc>
      </w:tr>
      <w:tr w:rsidR="00472B1B">
        <w:trPr>
          <w:trHeight w:val="405"/>
        </w:trPr>
        <w:tc>
          <w:tcPr>
            <w:tcW w:w="2376" w:type="dxa"/>
            <w:vMerge/>
            <w:tcBorders>
              <w:top w:val="nil"/>
            </w:tcBorders>
            <w:shd w:val="clear" w:color="auto" w:fill="D8E9D2"/>
          </w:tcPr>
          <w:p w:rsidR="00472B1B" w:rsidRDefault="00472B1B">
            <w:pPr>
              <w:rPr>
                <w:sz w:val="2"/>
                <w:szCs w:val="2"/>
              </w:rPr>
            </w:pPr>
          </w:p>
        </w:tc>
        <w:tc>
          <w:tcPr>
            <w:tcW w:w="2721" w:type="dxa"/>
            <w:shd w:val="clear" w:color="auto" w:fill="D8E9D2"/>
          </w:tcPr>
          <w:p w:rsidR="00472B1B" w:rsidRDefault="009C4904">
            <w:pPr>
              <w:pStyle w:val="TableParagraph"/>
              <w:spacing w:before="99"/>
              <w:ind w:left="80"/>
              <w:rPr>
                <w:sz w:val="20"/>
              </w:rPr>
            </w:pPr>
            <w:r>
              <w:rPr>
                <w:color w:val="231F20"/>
                <w:w w:val="105"/>
                <w:sz w:val="20"/>
              </w:rPr>
              <w:t>Date of event</w:t>
            </w:r>
          </w:p>
        </w:tc>
        <w:tc>
          <w:tcPr>
            <w:tcW w:w="5437" w:type="dxa"/>
          </w:tcPr>
          <w:p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730037427" w:edGrp="everyone"/>
            <w:r>
              <w:t xml:space="preserve">        </w:t>
            </w:r>
            <w:permEnd w:id="730037427"/>
          </w:p>
        </w:tc>
      </w:tr>
    </w:tbl>
    <w:p w:rsidR="00472B1B" w:rsidRDefault="00472B1B">
      <w:pPr>
        <w:pStyle w:val="BodyText"/>
        <w:spacing w:before="1" w:after="1"/>
        <w:rPr>
          <w:b/>
          <w:sz w:val="28"/>
        </w:rPr>
      </w:pPr>
    </w:p>
    <w:tbl>
      <w:tblPr>
        <w:tblW w:w="0" w:type="auto"/>
        <w:tblInd w:w="105" w:type="dxa"/>
        <w:tblBorders>
          <w:top w:val="single" w:sz="4" w:space="0" w:color="40AD49"/>
          <w:left w:val="single" w:sz="4" w:space="0" w:color="40AD49"/>
          <w:bottom w:val="single" w:sz="4" w:space="0" w:color="40AD49"/>
          <w:right w:val="single" w:sz="4" w:space="0" w:color="40AD49"/>
          <w:insideH w:val="single" w:sz="4" w:space="0" w:color="40AD49"/>
          <w:insideV w:val="single" w:sz="4" w:space="0" w:color="40AD49"/>
        </w:tblBorders>
        <w:tblLayout w:type="fixed"/>
        <w:tblCellMar>
          <w:left w:w="0" w:type="dxa"/>
          <w:right w:w="0" w:type="dxa"/>
        </w:tblCellMar>
        <w:tblLook w:val="01E0" w:firstRow="1" w:lastRow="1" w:firstColumn="1" w:lastColumn="1" w:noHBand="0" w:noVBand="0"/>
      </w:tblPr>
      <w:tblGrid>
        <w:gridCol w:w="2376"/>
        <w:gridCol w:w="1228"/>
        <w:gridCol w:w="6930"/>
      </w:tblGrid>
      <w:tr w:rsidR="00472B1B">
        <w:trPr>
          <w:trHeight w:val="658"/>
        </w:trPr>
        <w:tc>
          <w:tcPr>
            <w:tcW w:w="10534" w:type="dxa"/>
            <w:gridSpan w:val="3"/>
            <w:shd w:val="clear" w:color="auto" w:fill="D8E9D2"/>
          </w:tcPr>
          <w:p w:rsidR="00472B1B" w:rsidRDefault="009C4904">
            <w:pPr>
              <w:pStyle w:val="TableParagraph"/>
              <w:spacing w:before="52"/>
              <w:ind w:left="80"/>
              <w:rPr>
                <w:b/>
                <w:sz w:val="20"/>
              </w:rPr>
            </w:pPr>
            <w:r>
              <w:rPr>
                <w:b/>
                <w:color w:val="231F20"/>
                <w:sz w:val="20"/>
              </w:rPr>
              <w:t>The learner must be assessed demonstrating the following assessment criteria</w:t>
            </w:r>
          </w:p>
        </w:tc>
      </w:tr>
      <w:tr w:rsidR="00472B1B">
        <w:trPr>
          <w:trHeight w:val="756"/>
        </w:trPr>
        <w:tc>
          <w:tcPr>
            <w:tcW w:w="2376" w:type="dxa"/>
            <w:shd w:val="clear" w:color="auto" w:fill="D8E9D2"/>
          </w:tcPr>
          <w:p w:rsidR="00472B1B" w:rsidRDefault="009C4904">
            <w:pPr>
              <w:pStyle w:val="TableParagraph"/>
              <w:spacing w:before="52" w:line="254" w:lineRule="auto"/>
              <w:ind w:left="80"/>
              <w:rPr>
                <w:b/>
                <w:sz w:val="20"/>
              </w:rPr>
            </w:pPr>
            <w:r>
              <w:rPr>
                <w:b/>
                <w:color w:val="231F20"/>
                <w:w w:val="85"/>
                <w:sz w:val="20"/>
              </w:rPr>
              <w:t xml:space="preserve">Assessment criteria/ </w:t>
            </w:r>
            <w:r>
              <w:rPr>
                <w:b/>
                <w:color w:val="231F20"/>
                <w:sz w:val="20"/>
              </w:rPr>
              <w:t>Action required</w:t>
            </w:r>
          </w:p>
        </w:tc>
        <w:tc>
          <w:tcPr>
            <w:tcW w:w="1228" w:type="dxa"/>
            <w:shd w:val="clear" w:color="auto" w:fill="D8E9D2"/>
          </w:tcPr>
          <w:p w:rsidR="00472B1B" w:rsidRDefault="009C4904">
            <w:pPr>
              <w:pStyle w:val="TableParagraph"/>
              <w:spacing w:before="52" w:line="254" w:lineRule="auto"/>
              <w:ind w:left="80"/>
              <w:rPr>
                <w:b/>
                <w:sz w:val="20"/>
              </w:rPr>
            </w:pPr>
            <w:r>
              <w:rPr>
                <w:b/>
                <w:color w:val="231F20"/>
                <w:w w:val="95"/>
                <w:sz w:val="20"/>
              </w:rPr>
              <w:t>AC met?</w:t>
            </w:r>
            <w:r>
              <w:rPr>
                <w:b/>
                <w:color w:val="231F20"/>
                <w:w w:val="86"/>
                <w:sz w:val="20"/>
              </w:rPr>
              <w:t xml:space="preserve"> </w:t>
            </w:r>
            <w:r>
              <w:rPr>
                <w:b/>
                <w:color w:val="231F20"/>
                <w:sz w:val="20"/>
              </w:rPr>
              <w:t>Y/N</w:t>
            </w:r>
          </w:p>
        </w:tc>
        <w:tc>
          <w:tcPr>
            <w:tcW w:w="6930" w:type="dxa"/>
            <w:shd w:val="clear" w:color="auto" w:fill="D8E9D2"/>
          </w:tcPr>
          <w:p w:rsidR="00472B1B" w:rsidRDefault="009C4904">
            <w:pPr>
              <w:pStyle w:val="TableParagraph"/>
              <w:spacing w:before="52"/>
              <w:ind w:left="80"/>
              <w:rPr>
                <w:b/>
                <w:sz w:val="20"/>
              </w:rPr>
            </w:pPr>
            <w:r>
              <w:rPr>
                <w:b/>
                <w:color w:val="231F20"/>
                <w:sz w:val="20"/>
              </w:rPr>
              <w:t>Notes on observations</w:t>
            </w:r>
          </w:p>
        </w:tc>
      </w:tr>
      <w:tr w:rsidR="00472B1B">
        <w:trPr>
          <w:trHeight w:val="3630"/>
        </w:trPr>
        <w:tc>
          <w:tcPr>
            <w:tcW w:w="2376" w:type="dxa"/>
            <w:shd w:val="clear" w:color="auto" w:fill="EAF3E6"/>
          </w:tcPr>
          <w:p w:rsidR="00472B1B" w:rsidRDefault="009C4904">
            <w:pPr>
              <w:pStyle w:val="TableParagraph"/>
              <w:spacing w:before="52" w:line="254" w:lineRule="auto"/>
              <w:ind w:left="80"/>
              <w:rPr>
                <w:sz w:val="20"/>
              </w:rPr>
            </w:pPr>
            <w:r>
              <w:rPr>
                <w:color w:val="231F20"/>
                <w:sz w:val="20"/>
              </w:rPr>
              <w:t>Demonstrate the responsibilities for the chosen role at a</w:t>
            </w:r>
          </w:p>
          <w:p w:rsidR="00472B1B" w:rsidRDefault="009C4904">
            <w:pPr>
              <w:pStyle w:val="TableParagraph"/>
              <w:spacing w:line="225" w:lineRule="exact"/>
              <w:ind w:left="80"/>
              <w:rPr>
                <w:sz w:val="20"/>
              </w:rPr>
            </w:pPr>
            <w:r>
              <w:rPr>
                <w:color w:val="231F20"/>
                <w:w w:val="105"/>
                <w:sz w:val="20"/>
              </w:rPr>
              <w:t>sports event</w:t>
            </w:r>
          </w:p>
        </w:tc>
        <w:tc>
          <w:tcPr>
            <w:tcW w:w="1228" w:type="dxa"/>
          </w:tcPr>
          <w:p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1175914187" w:edGrp="everyone"/>
            <w:r>
              <w:t xml:space="preserve">        </w:t>
            </w:r>
            <w:permEnd w:id="1175914187"/>
          </w:p>
        </w:tc>
        <w:tc>
          <w:tcPr>
            <w:tcW w:w="6930" w:type="dxa"/>
            <w:vMerge w:val="restart"/>
          </w:tcPr>
          <w:p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429864319" w:edGrp="everyone"/>
            <w:r>
              <w:t xml:space="preserve">        </w:t>
            </w:r>
            <w:permEnd w:id="429864319"/>
          </w:p>
        </w:tc>
      </w:tr>
      <w:tr w:rsidR="00472B1B">
        <w:trPr>
          <w:trHeight w:val="5308"/>
        </w:trPr>
        <w:tc>
          <w:tcPr>
            <w:tcW w:w="2376" w:type="dxa"/>
            <w:shd w:val="clear" w:color="auto" w:fill="EAF3E6"/>
          </w:tcPr>
          <w:p w:rsidR="00472B1B" w:rsidRDefault="009C4904">
            <w:pPr>
              <w:pStyle w:val="TableParagraph"/>
              <w:spacing w:before="52" w:line="254" w:lineRule="auto"/>
              <w:ind w:left="80" w:right="75"/>
              <w:rPr>
                <w:sz w:val="20"/>
              </w:rPr>
            </w:pPr>
            <w:r>
              <w:rPr>
                <w:color w:val="231F20"/>
                <w:w w:val="105"/>
                <w:sz w:val="20"/>
              </w:rPr>
              <w:t>Demonstrate the ability to work as part of a team</w:t>
            </w:r>
          </w:p>
        </w:tc>
        <w:tc>
          <w:tcPr>
            <w:tcW w:w="1228" w:type="dxa"/>
          </w:tcPr>
          <w:p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1381766246" w:edGrp="everyone"/>
            <w:r>
              <w:t xml:space="preserve">        </w:t>
            </w:r>
            <w:permEnd w:id="1381766246"/>
          </w:p>
        </w:tc>
        <w:tc>
          <w:tcPr>
            <w:tcW w:w="6930" w:type="dxa"/>
            <w:vMerge/>
            <w:tcBorders>
              <w:top w:val="nil"/>
            </w:tcBorders>
          </w:tcPr>
          <w:p w:rsidR="00472B1B" w:rsidRDefault="00472B1B">
            <w:pPr>
              <w:rPr>
                <w:sz w:val="2"/>
                <w:szCs w:val="2"/>
              </w:rPr>
            </w:pPr>
          </w:p>
        </w:tc>
      </w:tr>
    </w:tbl>
    <w:p w:rsidR="00472B1B" w:rsidRDefault="00472B1B">
      <w:pPr>
        <w:pStyle w:val="BodyText"/>
        <w:spacing w:before="4"/>
        <w:rPr>
          <w:b/>
          <w:sz w:val="15"/>
        </w:rPr>
      </w:pPr>
    </w:p>
    <w:p w:rsidR="00472B1B" w:rsidRDefault="009C4904">
      <w:pPr>
        <w:tabs>
          <w:tab w:val="right" w:pos="10645"/>
        </w:tabs>
        <w:spacing w:before="105"/>
        <w:ind w:left="100"/>
        <w:rPr>
          <w:b/>
          <w:sz w:val="24"/>
        </w:rPr>
      </w:pPr>
      <w:r>
        <w:rPr>
          <w:rFonts w:ascii="Times New Roman" w:hAnsi="Times New Roman"/>
          <w:i/>
          <w:color w:val="243D87"/>
          <w:position w:val="1"/>
          <w:sz w:val="18"/>
        </w:rPr>
        <w:t xml:space="preserve">SL0923 Issue 2 09/19 | © </w:t>
      </w:r>
      <w:r>
        <w:rPr>
          <w:rFonts w:ascii="Times New Roman" w:hAnsi="Times New Roman"/>
          <w:i/>
          <w:color w:val="243D87"/>
          <w:spacing w:val="2"/>
          <w:position w:val="1"/>
          <w:sz w:val="18"/>
        </w:rPr>
        <w:t xml:space="preserve"> </w:t>
      </w:r>
      <w:r>
        <w:rPr>
          <w:rFonts w:ascii="Times New Roman" w:hAnsi="Times New Roman"/>
          <w:i/>
          <w:color w:val="243D87"/>
          <w:position w:val="1"/>
          <w:sz w:val="18"/>
        </w:rPr>
        <w:t>Sports</w:t>
      </w:r>
      <w:r>
        <w:rPr>
          <w:rFonts w:ascii="Times New Roman" w:hAnsi="Times New Roman"/>
          <w:i/>
          <w:color w:val="243D87"/>
          <w:spacing w:val="-5"/>
          <w:position w:val="1"/>
          <w:sz w:val="18"/>
        </w:rPr>
        <w:t xml:space="preserve"> </w:t>
      </w:r>
      <w:r>
        <w:rPr>
          <w:rFonts w:ascii="Times New Roman" w:hAnsi="Times New Roman"/>
          <w:i/>
          <w:color w:val="243D87"/>
          <w:position w:val="1"/>
          <w:sz w:val="18"/>
        </w:rPr>
        <w:t>Leaders</w:t>
      </w:r>
      <w:r>
        <w:rPr>
          <w:rFonts w:ascii="Times New Roman" w:hAnsi="Times New Roman"/>
          <w:i/>
          <w:color w:val="243D87"/>
          <w:position w:val="1"/>
          <w:sz w:val="18"/>
        </w:rPr>
        <w:tab/>
      </w:r>
      <w:r>
        <w:rPr>
          <w:b/>
          <w:color w:val="243D87"/>
          <w:sz w:val="24"/>
        </w:rPr>
        <w:t>21</w:t>
      </w:r>
    </w:p>
    <w:p w:rsidR="00472B1B" w:rsidRDefault="00472B1B">
      <w:pPr>
        <w:rPr>
          <w:sz w:val="24"/>
        </w:rPr>
        <w:sectPr w:rsidR="00472B1B">
          <w:pgSz w:w="11910" w:h="16840"/>
          <w:pgMar w:top="500" w:right="340" w:bottom="280" w:left="580" w:header="720" w:footer="720" w:gutter="0"/>
          <w:cols w:space="720"/>
        </w:sectPr>
      </w:pPr>
    </w:p>
    <w:tbl>
      <w:tblPr>
        <w:tblW w:w="0" w:type="auto"/>
        <w:tblInd w:w="105" w:type="dxa"/>
        <w:tblBorders>
          <w:top w:val="single" w:sz="4" w:space="0" w:color="40AD49"/>
          <w:left w:val="single" w:sz="4" w:space="0" w:color="40AD49"/>
          <w:bottom w:val="single" w:sz="4" w:space="0" w:color="40AD49"/>
          <w:right w:val="single" w:sz="4" w:space="0" w:color="40AD49"/>
          <w:insideH w:val="single" w:sz="4" w:space="0" w:color="40AD49"/>
          <w:insideV w:val="single" w:sz="4" w:space="0" w:color="40AD49"/>
        </w:tblBorders>
        <w:tblLayout w:type="fixed"/>
        <w:tblCellMar>
          <w:left w:w="0" w:type="dxa"/>
          <w:right w:w="0" w:type="dxa"/>
        </w:tblCellMar>
        <w:tblLook w:val="01E0" w:firstRow="1" w:lastRow="1" w:firstColumn="1" w:lastColumn="1" w:noHBand="0" w:noVBand="0"/>
      </w:tblPr>
      <w:tblGrid>
        <w:gridCol w:w="2376"/>
        <w:gridCol w:w="1228"/>
        <w:gridCol w:w="6930"/>
      </w:tblGrid>
      <w:tr w:rsidR="00472B1B">
        <w:trPr>
          <w:trHeight w:val="729"/>
        </w:trPr>
        <w:tc>
          <w:tcPr>
            <w:tcW w:w="2376" w:type="dxa"/>
            <w:shd w:val="clear" w:color="auto" w:fill="D8E9D2"/>
          </w:tcPr>
          <w:p w:rsidR="00472B1B" w:rsidRDefault="009C4904">
            <w:pPr>
              <w:pStyle w:val="TableParagraph"/>
              <w:spacing w:before="52" w:line="254" w:lineRule="auto"/>
              <w:ind w:left="80"/>
              <w:rPr>
                <w:b/>
                <w:sz w:val="20"/>
              </w:rPr>
            </w:pPr>
            <w:r>
              <w:rPr>
                <w:b/>
                <w:color w:val="231F20"/>
                <w:w w:val="85"/>
                <w:sz w:val="20"/>
              </w:rPr>
              <w:t xml:space="preserve">Assessment criteria/ </w:t>
            </w:r>
            <w:r>
              <w:rPr>
                <w:b/>
                <w:color w:val="231F20"/>
                <w:sz w:val="20"/>
              </w:rPr>
              <w:t>Action required</w:t>
            </w:r>
          </w:p>
        </w:tc>
        <w:tc>
          <w:tcPr>
            <w:tcW w:w="1228" w:type="dxa"/>
            <w:shd w:val="clear" w:color="auto" w:fill="D8E9D2"/>
          </w:tcPr>
          <w:p w:rsidR="00472B1B" w:rsidRDefault="009C4904">
            <w:pPr>
              <w:pStyle w:val="TableParagraph"/>
              <w:spacing w:before="52" w:line="254" w:lineRule="auto"/>
              <w:ind w:left="80"/>
              <w:rPr>
                <w:b/>
                <w:sz w:val="20"/>
              </w:rPr>
            </w:pPr>
            <w:r>
              <w:rPr>
                <w:b/>
                <w:color w:val="231F20"/>
                <w:w w:val="95"/>
                <w:sz w:val="20"/>
              </w:rPr>
              <w:t>AC met?</w:t>
            </w:r>
            <w:r>
              <w:rPr>
                <w:b/>
                <w:color w:val="231F20"/>
                <w:w w:val="86"/>
                <w:sz w:val="20"/>
              </w:rPr>
              <w:t xml:space="preserve"> </w:t>
            </w:r>
            <w:r>
              <w:rPr>
                <w:b/>
                <w:color w:val="231F20"/>
                <w:sz w:val="20"/>
              </w:rPr>
              <w:t>Y/N</w:t>
            </w:r>
          </w:p>
        </w:tc>
        <w:tc>
          <w:tcPr>
            <w:tcW w:w="6930" w:type="dxa"/>
            <w:shd w:val="clear" w:color="auto" w:fill="D8E9D2"/>
          </w:tcPr>
          <w:p w:rsidR="00472B1B" w:rsidRDefault="009C4904">
            <w:pPr>
              <w:pStyle w:val="TableParagraph"/>
              <w:spacing w:before="52"/>
              <w:ind w:left="80"/>
              <w:rPr>
                <w:b/>
                <w:sz w:val="20"/>
              </w:rPr>
            </w:pPr>
            <w:r>
              <w:rPr>
                <w:b/>
                <w:color w:val="231F20"/>
                <w:sz w:val="20"/>
              </w:rPr>
              <w:t>Notes on observations</w:t>
            </w:r>
          </w:p>
        </w:tc>
      </w:tr>
      <w:tr w:rsidR="00472B1B">
        <w:trPr>
          <w:trHeight w:val="5163"/>
        </w:trPr>
        <w:tc>
          <w:tcPr>
            <w:tcW w:w="2376" w:type="dxa"/>
            <w:shd w:val="clear" w:color="auto" w:fill="EAF3E6"/>
          </w:tcPr>
          <w:p w:rsidR="00472B1B" w:rsidRDefault="009C4904">
            <w:pPr>
              <w:pStyle w:val="TableParagraph"/>
              <w:spacing w:before="52" w:line="254" w:lineRule="auto"/>
              <w:ind w:left="80" w:right="262"/>
              <w:jc w:val="both"/>
              <w:rPr>
                <w:sz w:val="20"/>
              </w:rPr>
            </w:pPr>
            <w:r>
              <w:rPr>
                <w:color w:val="231F20"/>
                <w:sz w:val="20"/>
              </w:rPr>
              <w:t>Use at least 3 different verbal communication methods</w:t>
            </w:r>
          </w:p>
        </w:tc>
        <w:tc>
          <w:tcPr>
            <w:tcW w:w="1228" w:type="dxa"/>
          </w:tcPr>
          <w:p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207578015" w:edGrp="everyone"/>
            <w:r>
              <w:t xml:space="preserve">        </w:t>
            </w:r>
            <w:permEnd w:id="207578015"/>
          </w:p>
        </w:tc>
        <w:tc>
          <w:tcPr>
            <w:tcW w:w="6930" w:type="dxa"/>
          </w:tcPr>
          <w:p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1543657823" w:edGrp="everyone"/>
            <w:r>
              <w:t xml:space="preserve">        </w:t>
            </w:r>
            <w:permEnd w:id="1543657823"/>
          </w:p>
        </w:tc>
      </w:tr>
      <w:tr w:rsidR="00472B1B">
        <w:trPr>
          <w:trHeight w:val="5223"/>
        </w:trPr>
        <w:tc>
          <w:tcPr>
            <w:tcW w:w="2376" w:type="dxa"/>
            <w:shd w:val="clear" w:color="auto" w:fill="EAF3E6"/>
          </w:tcPr>
          <w:p w:rsidR="00472B1B" w:rsidRDefault="009C4904">
            <w:pPr>
              <w:pStyle w:val="TableParagraph"/>
              <w:spacing w:before="52" w:line="254" w:lineRule="auto"/>
              <w:ind w:left="80" w:right="370"/>
              <w:rPr>
                <w:sz w:val="20"/>
              </w:rPr>
            </w:pPr>
            <w:r>
              <w:rPr>
                <w:color w:val="231F20"/>
                <w:sz w:val="20"/>
              </w:rPr>
              <w:t>Use at least 3 different non-verbal communication methods</w:t>
            </w:r>
          </w:p>
        </w:tc>
        <w:tc>
          <w:tcPr>
            <w:tcW w:w="1228" w:type="dxa"/>
          </w:tcPr>
          <w:p w:rsidR="00472B1B" w:rsidRPr="00165A30" w:rsidRDefault="00165A30">
            <w:pPr>
              <w:pStyle w:val="TableParagraph"/>
            </w:pPr>
            <w:r>
              <w:rPr>
                <w:rFonts w:ascii="Times New Roman"/>
              </w:rPr>
              <w:t xml:space="preserve"> </w:t>
            </w:r>
            <w:permStart w:id="1660487268" w:edGrp="everyone"/>
            <w:r>
              <w:t xml:space="preserve">        </w:t>
            </w:r>
            <w:permEnd w:id="1660487268"/>
          </w:p>
        </w:tc>
        <w:tc>
          <w:tcPr>
            <w:tcW w:w="6930" w:type="dxa"/>
          </w:tcPr>
          <w:p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1612721707" w:edGrp="everyone"/>
            <w:r>
              <w:t xml:space="preserve">        </w:t>
            </w:r>
            <w:permEnd w:id="1612721707"/>
          </w:p>
        </w:tc>
      </w:tr>
    </w:tbl>
    <w:p w:rsidR="00472B1B" w:rsidRDefault="00472B1B">
      <w:pPr>
        <w:pStyle w:val="BodyText"/>
        <w:rPr>
          <w:b/>
        </w:rPr>
      </w:pPr>
    </w:p>
    <w:p w:rsidR="00472B1B" w:rsidRDefault="00472B1B">
      <w:pPr>
        <w:pStyle w:val="BodyText"/>
        <w:spacing w:before="8"/>
        <w:rPr>
          <w:b/>
          <w:sz w:val="12"/>
        </w:rPr>
      </w:pPr>
    </w:p>
    <w:tbl>
      <w:tblPr>
        <w:tblW w:w="0" w:type="auto"/>
        <w:tblInd w:w="105" w:type="dxa"/>
        <w:tblBorders>
          <w:top w:val="single" w:sz="4" w:space="0" w:color="40AD49"/>
          <w:left w:val="single" w:sz="4" w:space="0" w:color="40AD49"/>
          <w:bottom w:val="single" w:sz="4" w:space="0" w:color="40AD49"/>
          <w:right w:val="single" w:sz="4" w:space="0" w:color="40AD49"/>
          <w:insideH w:val="single" w:sz="4" w:space="0" w:color="40AD49"/>
          <w:insideV w:val="single" w:sz="4" w:space="0" w:color="40AD49"/>
        </w:tblBorders>
        <w:tblLayout w:type="fixed"/>
        <w:tblCellMar>
          <w:left w:w="0" w:type="dxa"/>
          <w:right w:w="0" w:type="dxa"/>
        </w:tblCellMar>
        <w:tblLook w:val="01E0" w:firstRow="1" w:lastRow="1" w:firstColumn="1" w:lastColumn="1" w:noHBand="0" w:noVBand="0"/>
      </w:tblPr>
      <w:tblGrid>
        <w:gridCol w:w="2898"/>
        <w:gridCol w:w="3787"/>
        <w:gridCol w:w="1134"/>
        <w:gridCol w:w="2716"/>
      </w:tblGrid>
      <w:tr w:rsidR="00472B1B">
        <w:trPr>
          <w:trHeight w:val="387"/>
        </w:trPr>
        <w:tc>
          <w:tcPr>
            <w:tcW w:w="10535" w:type="dxa"/>
            <w:gridSpan w:val="4"/>
            <w:shd w:val="clear" w:color="auto" w:fill="D8E9D2"/>
          </w:tcPr>
          <w:p w:rsidR="00472B1B" w:rsidRDefault="009C4904">
            <w:pPr>
              <w:pStyle w:val="TableParagraph"/>
              <w:spacing w:before="70"/>
              <w:ind w:left="80"/>
              <w:rPr>
                <w:b/>
                <w:sz w:val="24"/>
              </w:rPr>
            </w:pPr>
            <w:r>
              <w:rPr>
                <w:b/>
                <w:color w:val="231F20"/>
                <w:sz w:val="24"/>
              </w:rPr>
              <w:t>Final comments and feedback for learner</w:t>
            </w:r>
          </w:p>
        </w:tc>
      </w:tr>
      <w:tr w:rsidR="00472B1B">
        <w:trPr>
          <w:trHeight w:val="1113"/>
        </w:trPr>
        <w:tc>
          <w:tcPr>
            <w:tcW w:w="2898" w:type="dxa"/>
            <w:shd w:val="clear" w:color="auto" w:fill="D8E9D2"/>
          </w:tcPr>
          <w:p w:rsidR="00472B1B" w:rsidRDefault="00472B1B">
            <w:pPr>
              <w:pStyle w:val="TableParagraph"/>
              <w:rPr>
                <w:b/>
              </w:rPr>
            </w:pPr>
          </w:p>
          <w:p w:rsidR="00472B1B" w:rsidRDefault="00472B1B">
            <w:pPr>
              <w:pStyle w:val="TableParagraph"/>
              <w:spacing w:before="10"/>
              <w:rPr>
                <w:b/>
                <w:sz w:val="17"/>
              </w:rPr>
            </w:pPr>
          </w:p>
          <w:p w:rsidR="00472B1B" w:rsidRDefault="009C4904">
            <w:pPr>
              <w:pStyle w:val="TableParagraph"/>
              <w:spacing w:before="1"/>
              <w:ind w:left="80"/>
              <w:rPr>
                <w:sz w:val="20"/>
              </w:rPr>
            </w:pPr>
            <w:r>
              <w:rPr>
                <w:color w:val="231F20"/>
                <w:sz w:val="20"/>
              </w:rPr>
              <w:t>Feedback to learner</w:t>
            </w:r>
          </w:p>
        </w:tc>
        <w:tc>
          <w:tcPr>
            <w:tcW w:w="7637" w:type="dxa"/>
            <w:gridSpan w:val="3"/>
            <w:shd w:val="clear" w:color="auto" w:fill="FFFFFF"/>
          </w:tcPr>
          <w:p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548996623" w:edGrp="everyone"/>
            <w:r>
              <w:t xml:space="preserve">        </w:t>
            </w:r>
            <w:permEnd w:id="548996623"/>
          </w:p>
        </w:tc>
      </w:tr>
      <w:tr w:rsidR="00472B1B">
        <w:trPr>
          <w:trHeight w:val="1165"/>
        </w:trPr>
        <w:tc>
          <w:tcPr>
            <w:tcW w:w="2898" w:type="dxa"/>
            <w:shd w:val="clear" w:color="auto" w:fill="D8E9D2"/>
          </w:tcPr>
          <w:p w:rsidR="00472B1B" w:rsidRDefault="00472B1B">
            <w:pPr>
              <w:pStyle w:val="TableParagraph"/>
              <w:spacing w:before="7"/>
              <w:rPr>
                <w:b/>
                <w:sz w:val="31"/>
              </w:rPr>
            </w:pPr>
          </w:p>
          <w:p w:rsidR="00472B1B" w:rsidRDefault="009C4904">
            <w:pPr>
              <w:pStyle w:val="TableParagraph"/>
              <w:spacing w:line="254" w:lineRule="auto"/>
              <w:ind w:left="80" w:right="73"/>
              <w:rPr>
                <w:sz w:val="20"/>
              </w:rPr>
            </w:pPr>
            <w:r>
              <w:rPr>
                <w:color w:val="231F20"/>
                <w:sz w:val="20"/>
              </w:rPr>
              <w:t xml:space="preserve">Further areas/opportunities </w:t>
            </w:r>
            <w:r>
              <w:rPr>
                <w:color w:val="231F20"/>
                <w:w w:val="105"/>
                <w:sz w:val="20"/>
              </w:rPr>
              <w:t>for development</w:t>
            </w:r>
          </w:p>
        </w:tc>
        <w:tc>
          <w:tcPr>
            <w:tcW w:w="7637" w:type="dxa"/>
            <w:gridSpan w:val="3"/>
            <w:shd w:val="clear" w:color="auto" w:fill="FFFFFF"/>
          </w:tcPr>
          <w:p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1571162194" w:edGrp="everyone"/>
            <w:r>
              <w:t xml:space="preserve">        </w:t>
            </w:r>
            <w:permEnd w:id="1571162194"/>
          </w:p>
        </w:tc>
      </w:tr>
      <w:tr w:rsidR="00472B1B">
        <w:trPr>
          <w:trHeight w:val="500"/>
        </w:trPr>
        <w:tc>
          <w:tcPr>
            <w:tcW w:w="2898" w:type="dxa"/>
            <w:shd w:val="clear" w:color="auto" w:fill="D8E9D2"/>
          </w:tcPr>
          <w:p w:rsidR="00472B1B" w:rsidRDefault="009C4904">
            <w:pPr>
              <w:pStyle w:val="TableParagraph"/>
              <w:spacing w:before="147"/>
              <w:ind w:left="80"/>
              <w:rPr>
                <w:sz w:val="20"/>
              </w:rPr>
            </w:pPr>
            <w:r>
              <w:rPr>
                <w:color w:val="231F20"/>
                <w:sz w:val="20"/>
              </w:rPr>
              <w:t>Tutor/Assessor signature</w:t>
            </w:r>
          </w:p>
        </w:tc>
        <w:tc>
          <w:tcPr>
            <w:tcW w:w="3787" w:type="dxa"/>
            <w:shd w:val="clear" w:color="auto" w:fill="FFFFFF"/>
          </w:tcPr>
          <w:p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36595371" w:edGrp="everyone"/>
            <w:r>
              <w:t xml:space="preserve">        </w:t>
            </w:r>
            <w:permEnd w:id="36595371"/>
          </w:p>
        </w:tc>
        <w:tc>
          <w:tcPr>
            <w:tcW w:w="1134" w:type="dxa"/>
            <w:shd w:val="clear" w:color="auto" w:fill="D8E9D2"/>
          </w:tcPr>
          <w:p w:rsidR="00472B1B" w:rsidRDefault="009C4904">
            <w:pPr>
              <w:pStyle w:val="TableParagraph"/>
              <w:spacing w:before="147"/>
              <w:ind w:left="79"/>
              <w:rPr>
                <w:sz w:val="20"/>
              </w:rPr>
            </w:pPr>
            <w:r>
              <w:rPr>
                <w:color w:val="231F20"/>
                <w:sz w:val="20"/>
              </w:rPr>
              <w:t>Date</w:t>
            </w:r>
          </w:p>
        </w:tc>
        <w:tc>
          <w:tcPr>
            <w:tcW w:w="2716" w:type="dxa"/>
            <w:shd w:val="clear" w:color="auto" w:fill="FFFFFF"/>
          </w:tcPr>
          <w:p w:rsidR="00472B1B" w:rsidRPr="00165A30" w:rsidRDefault="00165A30">
            <w:pPr>
              <w:pStyle w:val="TableParagraph"/>
            </w:pPr>
            <w:r>
              <w:rPr>
                <w:rFonts w:ascii="Times New Roman"/>
              </w:rPr>
              <w:t xml:space="preserve"> </w:t>
            </w:r>
            <w:permStart w:id="1260407117" w:edGrp="everyone"/>
            <w:r>
              <w:t xml:space="preserve">        </w:t>
            </w:r>
            <w:permEnd w:id="1260407117"/>
          </w:p>
        </w:tc>
      </w:tr>
    </w:tbl>
    <w:p w:rsidR="00472B1B" w:rsidRDefault="00472B1B">
      <w:pPr>
        <w:pStyle w:val="BodyText"/>
        <w:rPr>
          <w:b/>
          <w:sz w:val="26"/>
        </w:rPr>
      </w:pPr>
    </w:p>
    <w:p w:rsidR="00472B1B" w:rsidRDefault="00472B1B">
      <w:pPr>
        <w:pStyle w:val="BodyText"/>
        <w:spacing w:before="10"/>
        <w:rPr>
          <w:b/>
          <w:sz w:val="21"/>
        </w:rPr>
      </w:pPr>
    </w:p>
    <w:p w:rsidR="00472B1B" w:rsidRDefault="009C4904">
      <w:pPr>
        <w:tabs>
          <w:tab w:val="left" w:pos="7466"/>
        </w:tabs>
        <w:ind w:left="100"/>
        <w:rPr>
          <w:rFonts w:ascii="Times New Roman" w:hAnsi="Times New Roman"/>
          <w:i/>
          <w:sz w:val="18"/>
        </w:rPr>
      </w:pPr>
      <w:r>
        <w:rPr>
          <w:noProof/>
          <w:lang w:bidi="ar-SA"/>
        </w:rPr>
        <w:drawing>
          <wp:anchor distT="0" distB="0" distL="0" distR="0" simplePos="0" relativeHeight="251668480" behindDoc="1" locked="0" layoutInCell="1" allowOverlap="1">
            <wp:simplePos x="0" y="0"/>
            <wp:positionH relativeFrom="page">
              <wp:posOffset>567037</wp:posOffset>
            </wp:positionH>
            <wp:positionV relativeFrom="paragraph">
              <wp:posOffset>-2364459</wp:posOffset>
            </wp:positionV>
            <wp:extent cx="6685803" cy="2157412"/>
            <wp:effectExtent l="0" t="0" r="0" b="0"/>
            <wp:wrapNone/>
            <wp:docPr id="1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pic:cNvPicPr/>
                  </pic:nvPicPr>
                  <pic:blipFill>
                    <a:blip r:embed="rId37" cstate="print"/>
                    <a:stretch>
                      <a:fillRect/>
                    </a:stretch>
                  </pic:blipFill>
                  <pic:spPr>
                    <a:xfrm>
                      <a:off x="0" y="0"/>
                      <a:ext cx="6685803" cy="2157412"/>
                    </a:xfrm>
                    <a:prstGeom prst="rect">
                      <a:avLst/>
                    </a:prstGeom>
                  </pic:spPr>
                </pic:pic>
              </a:graphicData>
            </a:graphic>
          </wp:anchor>
        </w:drawing>
      </w:r>
      <w:r>
        <w:rPr>
          <w:b/>
          <w:color w:val="243D87"/>
          <w:position w:val="-4"/>
          <w:sz w:val="24"/>
        </w:rPr>
        <w:t>22</w:t>
      </w:r>
      <w:r>
        <w:rPr>
          <w:b/>
          <w:color w:val="243D87"/>
          <w:position w:val="-4"/>
          <w:sz w:val="24"/>
        </w:rPr>
        <w:tab/>
      </w:r>
      <w:r>
        <w:rPr>
          <w:rFonts w:ascii="Times New Roman" w:hAnsi="Times New Roman"/>
          <w:i/>
          <w:color w:val="243D87"/>
          <w:sz w:val="18"/>
        </w:rPr>
        <w:t>SL0923 Issue 2 09/19 | © Sports</w:t>
      </w:r>
      <w:r>
        <w:rPr>
          <w:rFonts w:ascii="Times New Roman" w:hAnsi="Times New Roman"/>
          <w:i/>
          <w:color w:val="243D87"/>
          <w:spacing w:val="21"/>
          <w:sz w:val="18"/>
        </w:rPr>
        <w:t xml:space="preserve"> </w:t>
      </w:r>
      <w:r>
        <w:rPr>
          <w:rFonts w:ascii="Times New Roman" w:hAnsi="Times New Roman"/>
          <w:i/>
          <w:color w:val="243D87"/>
          <w:sz w:val="18"/>
        </w:rPr>
        <w:t>Leaders</w:t>
      </w:r>
    </w:p>
    <w:p w:rsidR="00472B1B" w:rsidRDefault="00472B1B">
      <w:pPr>
        <w:rPr>
          <w:rFonts w:ascii="Times New Roman" w:hAnsi="Times New Roman"/>
          <w:sz w:val="18"/>
        </w:rPr>
        <w:sectPr w:rsidR="00472B1B">
          <w:pgSz w:w="11910" w:h="16840"/>
          <w:pgMar w:top="660" w:right="340" w:bottom="280" w:left="580" w:header="720" w:footer="720" w:gutter="0"/>
          <w:cols w:space="720"/>
        </w:sectPr>
      </w:pPr>
    </w:p>
    <w:p w:rsidR="00472B1B" w:rsidRDefault="009C4904">
      <w:pPr>
        <w:pStyle w:val="Heading1"/>
      </w:pPr>
      <w:r>
        <w:rPr>
          <w:color w:val="243D87"/>
        </w:rPr>
        <w:t>Task 4.1</w:t>
      </w:r>
    </w:p>
    <w:p w:rsidR="00472B1B" w:rsidRDefault="009C4904">
      <w:pPr>
        <w:pStyle w:val="Heading3"/>
      </w:pPr>
      <w:r>
        <w:rPr>
          <w:color w:val="243D87"/>
        </w:rPr>
        <w:t>Leadership opportunities linked with your Centre and in the community</w:t>
      </w:r>
    </w:p>
    <w:p w:rsidR="00472B1B" w:rsidRDefault="00472B1B">
      <w:pPr>
        <w:pStyle w:val="BodyText"/>
        <w:spacing w:before="11"/>
        <w:rPr>
          <w:b/>
          <w:sz w:val="21"/>
        </w:rPr>
      </w:pPr>
    </w:p>
    <w:p w:rsidR="00472B1B" w:rsidRDefault="009C4904">
      <w:pPr>
        <w:pStyle w:val="Heading4"/>
        <w:spacing w:line="244" w:lineRule="auto"/>
        <w:ind w:right="556"/>
      </w:pPr>
      <w:r>
        <w:rPr>
          <w:color w:val="231F20"/>
        </w:rPr>
        <w:t xml:space="preserve">Before you carry out your </w:t>
      </w:r>
      <w:r>
        <w:rPr>
          <w:rFonts w:ascii="Times New Roman"/>
          <w:color w:val="231F20"/>
        </w:rPr>
        <w:t xml:space="preserve">10 hours demonstration of leadership </w:t>
      </w:r>
      <w:r>
        <w:rPr>
          <w:color w:val="231F20"/>
        </w:rPr>
        <w:t xml:space="preserve">it will be helpful to  explore  the range of places in which you might be able to go and lead. In the table below, identify </w:t>
      </w:r>
      <w:r>
        <w:rPr>
          <w:rFonts w:ascii="Times New Roman"/>
          <w:color w:val="231F20"/>
        </w:rPr>
        <w:t xml:space="preserve">4 </w:t>
      </w:r>
      <w:r>
        <w:rPr>
          <w:rFonts w:ascii="Times New Roman"/>
          <w:color w:val="231F20"/>
          <w:spacing w:val="-3"/>
        </w:rPr>
        <w:t xml:space="preserve">different </w:t>
      </w:r>
      <w:r>
        <w:rPr>
          <w:rFonts w:ascii="Times New Roman"/>
          <w:color w:val="231F20"/>
        </w:rPr>
        <w:t xml:space="preserve">leadership opportunities </w:t>
      </w:r>
      <w:r>
        <w:rPr>
          <w:color w:val="231F20"/>
        </w:rPr>
        <w:t xml:space="preserve">within your Centre and 4 that are out in the local community. A   leadership opportunity might be a certain club (e.g. badminton club or multi-skills club) </w:t>
      </w:r>
      <w:r>
        <w:rPr>
          <w:color w:val="231F20"/>
          <w:spacing w:val="-3"/>
        </w:rPr>
        <w:t xml:space="preserve">and/or </w:t>
      </w:r>
      <w:r>
        <w:rPr>
          <w:color w:val="231F20"/>
        </w:rPr>
        <w:t>a specific place (e.g. a local youth centre or village</w:t>
      </w:r>
      <w:r>
        <w:rPr>
          <w:color w:val="231F20"/>
          <w:spacing w:val="-11"/>
        </w:rPr>
        <w:t xml:space="preserve"> </w:t>
      </w:r>
      <w:r>
        <w:rPr>
          <w:color w:val="231F20"/>
        </w:rPr>
        <w:t>hall)</w:t>
      </w:r>
    </w:p>
    <w:p w:rsidR="00472B1B" w:rsidRDefault="00472B1B">
      <w:pPr>
        <w:pStyle w:val="BodyText"/>
        <w:spacing w:before="6"/>
        <w:rPr>
          <w:sz w:val="1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49"/>
        <w:gridCol w:w="4725"/>
        <w:gridCol w:w="5363"/>
      </w:tblGrid>
      <w:tr w:rsidR="00472B1B">
        <w:trPr>
          <w:trHeight w:val="343"/>
        </w:trPr>
        <w:tc>
          <w:tcPr>
            <w:tcW w:w="449" w:type="dxa"/>
            <w:tcBorders>
              <w:left w:val="single" w:sz="4" w:space="0" w:color="243D87"/>
              <w:right w:val="single" w:sz="4" w:space="0" w:color="243D87"/>
            </w:tcBorders>
            <w:shd w:val="clear" w:color="auto" w:fill="C6C6DC"/>
          </w:tcPr>
          <w:p w:rsidR="00472B1B" w:rsidRDefault="00472B1B">
            <w:pPr>
              <w:pStyle w:val="TableParagraph"/>
              <w:rPr>
                <w:rFonts w:ascii="Times New Roman"/>
              </w:rPr>
            </w:pPr>
          </w:p>
        </w:tc>
        <w:tc>
          <w:tcPr>
            <w:tcW w:w="4725" w:type="dxa"/>
            <w:tcBorders>
              <w:left w:val="single" w:sz="4" w:space="0" w:color="243D87"/>
              <w:right w:val="single" w:sz="4" w:space="0" w:color="243D87"/>
            </w:tcBorders>
            <w:shd w:val="clear" w:color="auto" w:fill="C6C6DC"/>
          </w:tcPr>
          <w:p w:rsidR="00472B1B" w:rsidRDefault="009C4904">
            <w:pPr>
              <w:pStyle w:val="TableParagraph"/>
              <w:spacing w:before="52"/>
              <w:ind w:left="79"/>
              <w:rPr>
                <w:b/>
                <w:sz w:val="20"/>
              </w:rPr>
            </w:pPr>
            <w:r>
              <w:rPr>
                <w:b/>
                <w:color w:val="231F20"/>
                <w:w w:val="90"/>
                <w:sz w:val="20"/>
              </w:rPr>
              <w:t>Leadership opportunity within your organisation</w:t>
            </w:r>
          </w:p>
        </w:tc>
        <w:tc>
          <w:tcPr>
            <w:tcW w:w="5363" w:type="dxa"/>
            <w:tcBorders>
              <w:left w:val="single" w:sz="4" w:space="0" w:color="243D87"/>
              <w:right w:val="single" w:sz="4" w:space="0" w:color="243D87"/>
            </w:tcBorders>
            <w:shd w:val="clear" w:color="auto" w:fill="C6C6DC"/>
          </w:tcPr>
          <w:p w:rsidR="00472B1B" w:rsidRDefault="009C4904">
            <w:pPr>
              <w:pStyle w:val="TableParagraph"/>
              <w:spacing w:before="52"/>
              <w:ind w:left="78"/>
              <w:rPr>
                <w:b/>
                <w:sz w:val="20"/>
              </w:rPr>
            </w:pPr>
            <w:r>
              <w:rPr>
                <w:b/>
                <w:color w:val="231F20"/>
                <w:w w:val="95"/>
                <w:sz w:val="20"/>
              </w:rPr>
              <w:t>Leadership opportunity within the local community</w:t>
            </w:r>
          </w:p>
        </w:tc>
      </w:tr>
      <w:tr w:rsidR="00472B1B">
        <w:trPr>
          <w:trHeight w:val="727"/>
        </w:trPr>
        <w:tc>
          <w:tcPr>
            <w:tcW w:w="449" w:type="dxa"/>
            <w:tcBorders>
              <w:left w:val="single" w:sz="4" w:space="0" w:color="243D87"/>
              <w:right w:val="single" w:sz="4" w:space="0" w:color="243D87"/>
            </w:tcBorders>
          </w:tcPr>
          <w:p w:rsidR="00472B1B" w:rsidRDefault="00472B1B">
            <w:pPr>
              <w:pStyle w:val="TableParagraph"/>
              <w:spacing w:before="10"/>
            </w:pPr>
          </w:p>
          <w:p w:rsidR="00472B1B" w:rsidRDefault="009C4904">
            <w:pPr>
              <w:pStyle w:val="TableParagraph"/>
              <w:ind w:left="9"/>
              <w:jc w:val="center"/>
              <w:rPr>
                <w:b/>
                <w:sz w:val="20"/>
              </w:rPr>
            </w:pPr>
            <w:r>
              <w:rPr>
                <w:b/>
                <w:color w:val="231F20"/>
                <w:w w:val="98"/>
                <w:sz w:val="20"/>
              </w:rPr>
              <w:t>1</w:t>
            </w:r>
          </w:p>
        </w:tc>
        <w:tc>
          <w:tcPr>
            <w:tcW w:w="4725" w:type="dxa"/>
            <w:tcBorders>
              <w:left w:val="single" w:sz="4" w:space="0" w:color="243D87"/>
              <w:right w:val="single" w:sz="4" w:space="0" w:color="243D87"/>
            </w:tcBorders>
          </w:tcPr>
          <w:p w:rsidR="00472B1B" w:rsidRDefault="00165A30">
            <w:pPr>
              <w:pStyle w:val="TableParagraph"/>
              <w:rPr>
                <w:rFonts w:ascii="Times New Roman"/>
              </w:rPr>
            </w:pPr>
            <w:r>
              <w:rPr>
                <w:rFonts w:ascii="Times New Roman"/>
              </w:rPr>
              <w:t xml:space="preserve">  </w:t>
            </w:r>
            <w:permStart w:id="2025806336" w:edGrp="everyone"/>
            <w:r>
              <w:t xml:space="preserve">        </w:t>
            </w:r>
            <w:permEnd w:id="2025806336"/>
          </w:p>
        </w:tc>
        <w:tc>
          <w:tcPr>
            <w:tcW w:w="5363" w:type="dxa"/>
            <w:tcBorders>
              <w:left w:val="single" w:sz="4" w:space="0" w:color="243D87"/>
              <w:right w:val="single" w:sz="4" w:space="0" w:color="243D87"/>
            </w:tcBorders>
          </w:tcPr>
          <w:p w:rsidR="00472B1B" w:rsidRDefault="00165A30">
            <w:pPr>
              <w:pStyle w:val="TableParagraph"/>
              <w:rPr>
                <w:rFonts w:ascii="Times New Roman"/>
              </w:rPr>
            </w:pPr>
            <w:r>
              <w:rPr>
                <w:rFonts w:ascii="Times New Roman"/>
              </w:rPr>
              <w:t xml:space="preserve">  </w:t>
            </w:r>
            <w:permStart w:id="758976116" w:edGrp="everyone"/>
            <w:r>
              <w:t xml:space="preserve">        </w:t>
            </w:r>
            <w:permEnd w:id="758976116"/>
          </w:p>
        </w:tc>
      </w:tr>
      <w:tr w:rsidR="00472B1B">
        <w:trPr>
          <w:trHeight w:val="727"/>
        </w:trPr>
        <w:tc>
          <w:tcPr>
            <w:tcW w:w="449" w:type="dxa"/>
            <w:tcBorders>
              <w:left w:val="single" w:sz="4" w:space="0" w:color="243D87"/>
              <w:right w:val="single" w:sz="4" w:space="0" w:color="243D87"/>
            </w:tcBorders>
          </w:tcPr>
          <w:p w:rsidR="00472B1B" w:rsidRDefault="00472B1B">
            <w:pPr>
              <w:pStyle w:val="TableParagraph"/>
              <w:spacing w:before="10"/>
            </w:pPr>
          </w:p>
          <w:p w:rsidR="00472B1B" w:rsidRDefault="009C4904">
            <w:pPr>
              <w:pStyle w:val="TableParagraph"/>
              <w:ind w:left="9"/>
              <w:jc w:val="center"/>
              <w:rPr>
                <w:b/>
                <w:sz w:val="20"/>
              </w:rPr>
            </w:pPr>
            <w:r>
              <w:rPr>
                <w:b/>
                <w:color w:val="231F20"/>
                <w:w w:val="86"/>
                <w:sz w:val="20"/>
              </w:rPr>
              <w:t>2</w:t>
            </w:r>
          </w:p>
        </w:tc>
        <w:tc>
          <w:tcPr>
            <w:tcW w:w="4725" w:type="dxa"/>
            <w:tcBorders>
              <w:left w:val="single" w:sz="4" w:space="0" w:color="243D87"/>
              <w:right w:val="single" w:sz="4" w:space="0" w:color="243D87"/>
            </w:tcBorders>
          </w:tcPr>
          <w:p w:rsidR="00472B1B" w:rsidRDefault="00165A30">
            <w:pPr>
              <w:pStyle w:val="TableParagraph"/>
              <w:rPr>
                <w:rFonts w:ascii="Times New Roman"/>
              </w:rPr>
            </w:pPr>
            <w:r>
              <w:rPr>
                <w:rFonts w:ascii="Times New Roman"/>
              </w:rPr>
              <w:t xml:space="preserve">  </w:t>
            </w:r>
            <w:permStart w:id="441266212" w:edGrp="everyone"/>
            <w:r>
              <w:t xml:space="preserve">        </w:t>
            </w:r>
            <w:permEnd w:id="441266212"/>
          </w:p>
        </w:tc>
        <w:tc>
          <w:tcPr>
            <w:tcW w:w="5363" w:type="dxa"/>
            <w:tcBorders>
              <w:left w:val="single" w:sz="4" w:space="0" w:color="243D87"/>
              <w:right w:val="single" w:sz="4" w:space="0" w:color="243D87"/>
            </w:tcBorders>
          </w:tcPr>
          <w:p w:rsidR="00472B1B" w:rsidRPr="00165A30" w:rsidRDefault="00165A30">
            <w:pPr>
              <w:pStyle w:val="TableParagraph"/>
            </w:pPr>
            <w:r>
              <w:rPr>
                <w:rFonts w:ascii="Times New Roman"/>
              </w:rPr>
              <w:t xml:space="preserve"> </w:t>
            </w:r>
            <w:permStart w:id="31139355" w:edGrp="everyone"/>
            <w:r>
              <w:t xml:space="preserve">        </w:t>
            </w:r>
            <w:permEnd w:id="31139355"/>
          </w:p>
        </w:tc>
      </w:tr>
      <w:tr w:rsidR="00472B1B">
        <w:trPr>
          <w:trHeight w:val="727"/>
        </w:trPr>
        <w:tc>
          <w:tcPr>
            <w:tcW w:w="449" w:type="dxa"/>
            <w:tcBorders>
              <w:left w:val="single" w:sz="4" w:space="0" w:color="243D87"/>
              <w:right w:val="single" w:sz="4" w:space="0" w:color="243D87"/>
            </w:tcBorders>
          </w:tcPr>
          <w:p w:rsidR="00472B1B" w:rsidRDefault="00472B1B">
            <w:pPr>
              <w:pStyle w:val="TableParagraph"/>
              <w:spacing w:before="10"/>
            </w:pPr>
          </w:p>
          <w:p w:rsidR="00472B1B" w:rsidRDefault="009C4904">
            <w:pPr>
              <w:pStyle w:val="TableParagraph"/>
              <w:ind w:left="9"/>
              <w:jc w:val="center"/>
              <w:rPr>
                <w:b/>
                <w:sz w:val="20"/>
              </w:rPr>
            </w:pPr>
            <w:r>
              <w:rPr>
                <w:b/>
                <w:color w:val="231F20"/>
                <w:w w:val="85"/>
                <w:sz w:val="20"/>
              </w:rPr>
              <w:t>3</w:t>
            </w:r>
          </w:p>
        </w:tc>
        <w:tc>
          <w:tcPr>
            <w:tcW w:w="4725" w:type="dxa"/>
            <w:tcBorders>
              <w:left w:val="single" w:sz="4" w:space="0" w:color="243D87"/>
              <w:right w:val="single" w:sz="4" w:space="0" w:color="243D87"/>
            </w:tcBorders>
          </w:tcPr>
          <w:p w:rsidR="00472B1B" w:rsidRDefault="00165A30">
            <w:pPr>
              <w:pStyle w:val="TableParagraph"/>
              <w:rPr>
                <w:rFonts w:ascii="Times New Roman"/>
              </w:rPr>
            </w:pPr>
            <w:r>
              <w:rPr>
                <w:rFonts w:ascii="Times New Roman"/>
              </w:rPr>
              <w:t xml:space="preserve">  </w:t>
            </w:r>
            <w:permStart w:id="404449700" w:edGrp="everyone"/>
            <w:r>
              <w:t xml:space="preserve">        </w:t>
            </w:r>
            <w:permEnd w:id="404449700"/>
          </w:p>
        </w:tc>
        <w:tc>
          <w:tcPr>
            <w:tcW w:w="5363" w:type="dxa"/>
            <w:tcBorders>
              <w:left w:val="single" w:sz="4" w:space="0" w:color="243D87"/>
              <w:right w:val="single" w:sz="4" w:space="0" w:color="243D87"/>
            </w:tcBorders>
          </w:tcPr>
          <w:p w:rsidR="00472B1B" w:rsidRDefault="00165A30">
            <w:pPr>
              <w:pStyle w:val="TableParagraph"/>
              <w:rPr>
                <w:rFonts w:ascii="Times New Roman"/>
              </w:rPr>
            </w:pPr>
            <w:r>
              <w:rPr>
                <w:rFonts w:ascii="Times New Roman"/>
              </w:rPr>
              <w:t xml:space="preserve">  </w:t>
            </w:r>
            <w:permStart w:id="326501642" w:edGrp="everyone"/>
            <w:r>
              <w:t xml:space="preserve">        </w:t>
            </w:r>
            <w:permEnd w:id="326501642"/>
          </w:p>
        </w:tc>
      </w:tr>
      <w:tr w:rsidR="00472B1B">
        <w:trPr>
          <w:trHeight w:val="726"/>
        </w:trPr>
        <w:tc>
          <w:tcPr>
            <w:tcW w:w="449" w:type="dxa"/>
            <w:tcBorders>
              <w:left w:val="single" w:sz="4" w:space="0" w:color="243D87"/>
              <w:right w:val="single" w:sz="4" w:space="0" w:color="243D87"/>
            </w:tcBorders>
          </w:tcPr>
          <w:p w:rsidR="00472B1B" w:rsidRDefault="00472B1B">
            <w:pPr>
              <w:pStyle w:val="TableParagraph"/>
              <w:spacing w:before="10"/>
            </w:pPr>
          </w:p>
          <w:p w:rsidR="00472B1B" w:rsidRDefault="009C4904">
            <w:pPr>
              <w:pStyle w:val="TableParagraph"/>
              <w:ind w:left="9"/>
              <w:jc w:val="center"/>
              <w:rPr>
                <w:b/>
                <w:sz w:val="20"/>
              </w:rPr>
            </w:pPr>
            <w:r>
              <w:rPr>
                <w:b/>
                <w:color w:val="231F20"/>
                <w:w w:val="90"/>
                <w:sz w:val="20"/>
              </w:rPr>
              <w:t>4</w:t>
            </w:r>
          </w:p>
        </w:tc>
        <w:tc>
          <w:tcPr>
            <w:tcW w:w="4725" w:type="dxa"/>
            <w:tcBorders>
              <w:left w:val="single" w:sz="4" w:space="0" w:color="243D87"/>
              <w:right w:val="single" w:sz="4" w:space="0" w:color="243D87"/>
            </w:tcBorders>
          </w:tcPr>
          <w:p w:rsidR="00472B1B" w:rsidRDefault="00165A30">
            <w:pPr>
              <w:pStyle w:val="TableParagraph"/>
              <w:rPr>
                <w:rFonts w:ascii="Times New Roman"/>
              </w:rPr>
            </w:pPr>
            <w:r>
              <w:rPr>
                <w:rFonts w:ascii="Times New Roman"/>
              </w:rPr>
              <w:t xml:space="preserve">  </w:t>
            </w:r>
            <w:permStart w:id="1709069610" w:edGrp="everyone"/>
            <w:r>
              <w:t xml:space="preserve">        </w:t>
            </w:r>
            <w:permEnd w:id="1709069610"/>
          </w:p>
        </w:tc>
        <w:tc>
          <w:tcPr>
            <w:tcW w:w="5363" w:type="dxa"/>
            <w:tcBorders>
              <w:left w:val="single" w:sz="4" w:space="0" w:color="243D87"/>
              <w:right w:val="single" w:sz="4" w:space="0" w:color="243D87"/>
            </w:tcBorders>
          </w:tcPr>
          <w:p w:rsidR="00472B1B" w:rsidRDefault="00165A30">
            <w:pPr>
              <w:pStyle w:val="TableParagraph"/>
              <w:rPr>
                <w:rFonts w:ascii="Times New Roman"/>
              </w:rPr>
            </w:pPr>
            <w:r>
              <w:rPr>
                <w:rFonts w:ascii="Times New Roman"/>
              </w:rPr>
              <w:t xml:space="preserve">  </w:t>
            </w:r>
            <w:permStart w:id="1537952094" w:edGrp="everyone"/>
            <w:r>
              <w:t xml:space="preserve">        </w:t>
            </w:r>
            <w:permEnd w:id="1537952094"/>
          </w:p>
        </w:tc>
      </w:tr>
    </w:tbl>
    <w:p w:rsidR="00472B1B" w:rsidRDefault="009C4904">
      <w:pPr>
        <w:spacing w:before="147" w:line="247" w:lineRule="auto"/>
        <w:ind w:left="100" w:right="389"/>
        <w:rPr>
          <w:sz w:val="24"/>
        </w:rPr>
      </w:pPr>
      <w:r>
        <w:rPr>
          <w:color w:val="231F20"/>
          <w:w w:val="105"/>
          <w:sz w:val="24"/>
        </w:rPr>
        <w:t xml:space="preserve">The </w:t>
      </w:r>
      <w:r>
        <w:rPr>
          <w:color w:val="231F20"/>
          <w:spacing w:val="-3"/>
          <w:w w:val="105"/>
          <w:sz w:val="24"/>
        </w:rPr>
        <w:t xml:space="preserve">way </w:t>
      </w:r>
      <w:r>
        <w:rPr>
          <w:color w:val="231F20"/>
          <w:w w:val="105"/>
          <w:sz w:val="24"/>
        </w:rPr>
        <w:t xml:space="preserve">that you use the </w:t>
      </w:r>
      <w:r>
        <w:rPr>
          <w:rFonts w:ascii="Times New Roman"/>
          <w:color w:val="231F20"/>
          <w:spacing w:val="-3"/>
          <w:w w:val="105"/>
          <w:sz w:val="24"/>
        </w:rPr>
        <w:t xml:space="preserve">key </w:t>
      </w:r>
      <w:r>
        <w:rPr>
          <w:rFonts w:ascii="Times New Roman"/>
          <w:color w:val="231F20"/>
          <w:w w:val="105"/>
          <w:sz w:val="24"/>
        </w:rPr>
        <w:t xml:space="preserve">skills </w:t>
      </w:r>
      <w:r>
        <w:rPr>
          <w:color w:val="231F20"/>
          <w:w w:val="105"/>
          <w:sz w:val="24"/>
        </w:rPr>
        <w:t>that you have developed throughout this course may be different</w:t>
      </w:r>
      <w:r>
        <w:rPr>
          <w:color w:val="231F20"/>
          <w:spacing w:val="-22"/>
          <w:w w:val="105"/>
          <w:sz w:val="24"/>
        </w:rPr>
        <w:t xml:space="preserve"> </w:t>
      </w:r>
      <w:r>
        <w:rPr>
          <w:color w:val="231F20"/>
          <w:w w:val="105"/>
          <w:sz w:val="24"/>
        </w:rPr>
        <w:t>depending</w:t>
      </w:r>
      <w:r>
        <w:rPr>
          <w:color w:val="231F20"/>
          <w:spacing w:val="-22"/>
          <w:w w:val="105"/>
          <w:sz w:val="24"/>
        </w:rPr>
        <w:t xml:space="preserve"> </w:t>
      </w:r>
      <w:r>
        <w:rPr>
          <w:color w:val="231F20"/>
          <w:w w:val="105"/>
          <w:sz w:val="24"/>
        </w:rPr>
        <w:t>on</w:t>
      </w:r>
      <w:r>
        <w:rPr>
          <w:color w:val="231F20"/>
          <w:spacing w:val="-21"/>
          <w:w w:val="105"/>
          <w:sz w:val="24"/>
        </w:rPr>
        <w:t xml:space="preserve"> </w:t>
      </w:r>
      <w:r>
        <w:rPr>
          <w:color w:val="231F20"/>
          <w:w w:val="105"/>
          <w:sz w:val="24"/>
        </w:rPr>
        <w:t>where</w:t>
      </w:r>
      <w:r>
        <w:rPr>
          <w:color w:val="231F20"/>
          <w:spacing w:val="-22"/>
          <w:w w:val="105"/>
          <w:sz w:val="24"/>
        </w:rPr>
        <w:t xml:space="preserve"> </w:t>
      </w:r>
      <w:r>
        <w:rPr>
          <w:color w:val="231F20"/>
          <w:w w:val="105"/>
          <w:sz w:val="24"/>
        </w:rPr>
        <w:t>you</w:t>
      </w:r>
      <w:r>
        <w:rPr>
          <w:color w:val="231F20"/>
          <w:spacing w:val="-21"/>
          <w:w w:val="105"/>
          <w:sz w:val="24"/>
        </w:rPr>
        <w:t xml:space="preserve"> </w:t>
      </w:r>
      <w:r>
        <w:rPr>
          <w:color w:val="231F20"/>
          <w:w w:val="105"/>
          <w:sz w:val="24"/>
        </w:rPr>
        <w:t>go</w:t>
      </w:r>
      <w:r>
        <w:rPr>
          <w:color w:val="231F20"/>
          <w:spacing w:val="-22"/>
          <w:w w:val="105"/>
          <w:sz w:val="24"/>
        </w:rPr>
        <w:t xml:space="preserve"> </w:t>
      </w:r>
      <w:r>
        <w:rPr>
          <w:color w:val="231F20"/>
          <w:w w:val="105"/>
          <w:sz w:val="24"/>
        </w:rPr>
        <w:t>to</w:t>
      </w:r>
      <w:r>
        <w:rPr>
          <w:color w:val="231F20"/>
          <w:spacing w:val="-22"/>
          <w:w w:val="105"/>
          <w:sz w:val="24"/>
        </w:rPr>
        <w:t xml:space="preserve"> </w:t>
      </w:r>
      <w:r>
        <w:rPr>
          <w:color w:val="231F20"/>
          <w:w w:val="105"/>
          <w:sz w:val="24"/>
        </w:rPr>
        <w:t>and</w:t>
      </w:r>
      <w:r>
        <w:rPr>
          <w:color w:val="231F20"/>
          <w:spacing w:val="-21"/>
          <w:w w:val="105"/>
          <w:sz w:val="24"/>
        </w:rPr>
        <w:t xml:space="preserve"> </w:t>
      </w:r>
      <w:r>
        <w:rPr>
          <w:color w:val="231F20"/>
          <w:w w:val="105"/>
          <w:sz w:val="24"/>
        </w:rPr>
        <w:t>who</w:t>
      </w:r>
      <w:r>
        <w:rPr>
          <w:color w:val="231F20"/>
          <w:spacing w:val="-22"/>
          <w:w w:val="105"/>
          <w:sz w:val="24"/>
        </w:rPr>
        <w:t xml:space="preserve"> </w:t>
      </w:r>
      <w:r>
        <w:rPr>
          <w:color w:val="231F20"/>
          <w:w w:val="105"/>
          <w:sz w:val="24"/>
        </w:rPr>
        <w:t>you</w:t>
      </w:r>
      <w:r>
        <w:rPr>
          <w:color w:val="231F20"/>
          <w:spacing w:val="-21"/>
          <w:w w:val="105"/>
          <w:sz w:val="24"/>
        </w:rPr>
        <w:t xml:space="preserve"> </w:t>
      </w:r>
      <w:r>
        <w:rPr>
          <w:color w:val="231F20"/>
          <w:w w:val="105"/>
          <w:sz w:val="24"/>
        </w:rPr>
        <w:t>lead.</w:t>
      </w:r>
      <w:r>
        <w:rPr>
          <w:color w:val="231F20"/>
          <w:spacing w:val="-22"/>
          <w:w w:val="105"/>
          <w:sz w:val="24"/>
        </w:rPr>
        <w:t xml:space="preserve"> </w:t>
      </w:r>
      <w:r>
        <w:rPr>
          <w:color w:val="231F20"/>
          <w:w w:val="105"/>
          <w:sz w:val="24"/>
        </w:rPr>
        <w:t>Select</w:t>
      </w:r>
      <w:r>
        <w:rPr>
          <w:color w:val="231F20"/>
          <w:spacing w:val="-22"/>
          <w:w w:val="105"/>
          <w:sz w:val="24"/>
        </w:rPr>
        <w:t xml:space="preserve"> </w:t>
      </w:r>
      <w:r>
        <w:rPr>
          <w:color w:val="231F20"/>
          <w:w w:val="105"/>
          <w:sz w:val="24"/>
        </w:rPr>
        <w:t>(and</w:t>
      </w:r>
      <w:r>
        <w:rPr>
          <w:color w:val="231F20"/>
          <w:spacing w:val="-21"/>
          <w:w w:val="105"/>
          <w:sz w:val="24"/>
        </w:rPr>
        <w:t xml:space="preserve"> </w:t>
      </w:r>
      <w:r>
        <w:rPr>
          <w:color w:val="231F20"/>
          <w:w w:val="105"/>
          <w:sz w:val="24"/>
        </w:rPr>
        <w:t>circle)</w:t>
      </w:r>
      <w:r>
        <w:rPr>
          <w:color w:val="231F20"/>
          <w:spacing w:val="18"/>
          <w:w w:val="105"/>
          <w:sz w:val="24"/>
        </w:rPr>
        <w:t xml:space="preserve"> </w:t>
      </w:r>
      <w:r>
        <w:rPr>
          <w:color w:val="231F20"/>
          <w:w w:val="105"/>
          <w:sz w:val="24"/>
        </w:rPr>
        <w:t>1</w:t>
      </w:r>
      <w:r>
        <w:rPr>
          <w:color w:val="231F20"/>
          <w:spacing w:val="-21"/>
          <w:w w:val="105"/>
          <w:sz w:val="24"/>
        </w:rPr>
        <w:t xml:space="preserve"> </w:t>
      </w:r>
      <w:r>
        <w:rPr>
          <w:color w:val="231F20"/>
          <w:w w:val="105"/>
          <w:sz w:val="24"/>
        </w:rPr>
        <w:t>opportunity</w:t>
      </w:r>
      <w:r>
        <w:rPr>
          <w:color w:val="231F20"/>
          <w:spacing w:val="-22"/>
          <w:w w:val="105"/>
          <w:sz w:val="24"/>
        </w:rPr>
        <w:t xml:space="preserve"> </w:t>
      </w:r>
      <w:r>
        <w:rPr>
          <w:color w:val="231F20"/>
          <w:w w:val="105"/>
          <w:sz w:val="24"/>
        </w:rPr>
        <w:t>from the</w:t>
      </w:r>
      <w:r>
        <w:rPr>
          <w:color w:val="231F20"/>
          <w:spacing w:val="-18"/>
          <w:w w:val="105"/>
          <w:sz w:val="24"/>
        </w:rPr>
        <w:t xml:space="preserve"> </w:t>
      </w:r>
      <w:r>
        <w:rPr>
          <w:color w:val="231F20"/>
          <w:w w:val="105"/>
          <w:sz w:val="24"/>
        </w:rPr>
        <w:t>table</w:t>
      </w:r>
      <w:r>
        <w:rPr>
          <w:color w:val="231F20"/>
          <w:spacing w:val="-17"/>
          <w:w w:val="105"/>
          <w:sz w:val="24"/>
        </w:rPr>
        <w:t xml:space="preserve"> </w:t>
      </w:r>
      <w:r>
        <w:rPr>
          <w:color w:val="231F20"/>
          <w:w w:val="105"/>
          <w:sz w:val="24"/>
        </w:rPr>
        <w:t>above</w:t>
      </w:r>
      <w:r>
        <w:rPr>
          <w:color w:val="231F20"/>
          <w:spacing w:val="-17"/>
          <w:w w:val="105"/>
          <w:sz w:val="24"/>
        </w:rPr>
        <w:t xml:space="preserve"> </w:t>
      </w:r>
      <w:r>
        <w:rPr>
          <w:color w:val="231F20"/>
          <w:w w:val="105"/>
          <w:sz w:val="24"/>
        </w:rPr>
        <w:t>and</w:t>
      </w:r>
      <w:r>
        <w:rPr>
          <w:color w:val="231F20"/>
          <w:spacing w:val="-18"/>
          <w:w w:val="105"/>
          <w:sz w:val="24"/>
        </w:rPr>
        <w:t xml:space="preserve"> </w:t>
      </w:r>
      <w:r w:rsidR="006609F7">
        <w:rPr>
          <w:color w:val="231F20"/>
          <w:w w:val="105"/>
          <w:sz w:val="24"/>
        </w:rPr>
        <w:t>describe</w:t>
      </w:r>
      <w:r>
        <w:rPr>
          <w:color w:val="231F20"/>
          <w:spacing w:val="-17"/>
          <w:w w:val="105"/>
          <w:sz w:val="24"/>
        </w:rPr>
        <w:t xml:space="preserve"> </w:t>
      </w:r>
      <w:r>
        <w:rPr>
          <w:color w:val="231F20"/>
          <w:w w:val="105"/>
          <w:sz w:val="24"/>
        </w:rPr>
        <w:t>how</w:t>
      </w:r>
      <w:r>
        <w:rPr>
          <w:color w:val="231F20"/>
          <w:spacing w:val="-17"/>
          <w:w w:val="105"/>
          <w:sz w:val="24"/>
        </w:rPr>
        <w:t xml:space="preserve"> </w:t>
      </w:r>
      <w:r>
        <w:rPr>
          <w:color w:val="231F20"/>
          <w:w w:val="105"/>
          <w:sz w:val="24"/>
        </w:rPr>
        <w:t>you</w:t>
      </w:r>
      <w:r>
        <w:rPr>
          <w:color w:val="231F20"/>
          <w:spacing w:val="-17"/>
          <w:w w:val="105"/>
          <w:sz w:val="24"/>
        </w:rPr>
        <w:t xml:space="preserve"> </w:t>
      </w:r>
      <w:r>
        <w:rPr>
          <w:color w:val="231F20"/>
          <w:w w:val="105"/>
          <w:sz w:val="24"/>
        </w:rPr>
        <w:t>might</w:t>
      </w:r>
      <w:r>
        <w:rPr>
          <w:color w:val="231F20"/>
          <w:spacing w:val="-18"/>
          <w:w w:val="105"/>
          <w:sz w:val="24"/>
        </w:rPr>
        <w:t xml:space="preserve"> </w:t>
      </w:r>
      <w:r>
        <w:rPr>
          <w:color w:val="231F20"/>
          <w:w w:val="105"/>
          <w:sz w:val="24"/>
        </w:rPr>
        <w:t>have</w:t>
      </w:r>
      <w:r>
        <w:rPr>
          <w:color w:val="231F20"/>
          <w:spacing w:val="-17"/>
          <w:w w:val="105"/>
          <w:sz w:val="24"/>
        </w:rPr>
        <w:t xml:space="preserve"> </w:t>
      </w:r>
      <w:r>
        <w:rPr>
          <w:color w:val="231F20"/>
          <w:w w:val="105"/>
          <w:sz w:val="24"/>
        </w:rPr>
        <w:t>to</w:t>
      </w:r>
      <w:r>
        <w:rPr>
          <w:color w:val="231F20"/>
          <w:spacing w:val="-17"/>
          <w:w w:val="105"/>
          <w:sz w:val="24"/>
        </w:rPr>
        <w:t xml:space="preserve"> </w:t>
      </w:r>
      <w:r>
        <w:rPr>
          <w:color w:val="231F20"/>
          <w:w w:val="105"/>
          <w:sz w:val="24"/>
        </w:rPr>
        <w:t>use</w:t>
      </w:r>
      <w:r>
        <w:rPr>
          <w:color w:val="231F20"/>
          <w:spacing w:val="-17"/>
          <w:w w:val="105"/>
          <w:sz w:val="24"/>
        </w:rPr>
        <w:t xml:space="preserve"> </w:t>
      </w:r>
      <w:r>
        <w:rPr>
          <w:color w:val="231F20"/>
          <w:w w:val="105"/>
          <w:sz w:val="24"/>
        </w:rPr>
        <w:t>each</w:t>
      </w:r>
      <w:r>
        <w:rPr>
          <w:color w:val="231F20"/>
          <w:spacing w:val="-18"/>
          <w:w w:val="105"/>
          <w:sz w:val="24"/>
        </w:rPr>
        <w:t xml:space="preserve"> </w:t>
      </w:r>
      <w:r>
        <w:rPr>
          <w:color w:val="231F20"/>
          <w:spacing w:val="-4"/>
          <w:w w:val="105"/>
          <w:sz w:val="24"/>
        </w:rPr>
        <w:t>key</w:t>
      </w:r>
      <w:r>
        <w:rPr>
          <w:color w:val="231F20"/>
          <w:spacing w:val="-17"/>
          <w:w w:val="105"/>
          <w:sz w:val="24"/>
        </w:rPr>
        <w:t xml:space="preserve"> </w:t>
      </w:r>
      <w:r>
        <w:rPr>
          <w:color w:val="231F20"/>
          <w:w w:val="105"/>
          <w:sz w:val="24"/>
        </w:rPr>
        <w:t>skill</w:t>
      </w:r>
      <w:r>
        <w:rPr>
          <w:color w:val="231F20"/>
          <w:spacing w:val="-17"/>
          <w:w w:val="105"/>
          <w:sz w:val="24"/>
        </w:rPr>
        <w:t xml:space="preserve"> </w:t>
      </w:r>
      <w:r>
        <w:rPr>
          <w:color w:val="231F20"/>
          <w:w w:val="105"/>
          <w:sz w:val="24"/>
        </w:rPr>
        <w:t>in</w:t>
      </w:r>
      <w:r>
        <w:rPr>
          <w:color w:val="231F20"/>
          <w:spacing w:val="-17"/>
          <w:w w:val="105"/>
          <w:sz w:val="24"/>
        </w:rPr>
        <w:t xml:space="preserve"> </w:t>
      </w:r>
      <w:r>
        <w:rPr>
          <w:color w:val="231F20"/>
          <w:w w:val="105"/>
          <w:sz w:val="24"/>
        </w:rPr>
        <w:t>that</w:t>
      </w:r>
      <w:r>
        <w:rPr>
          <w:color w:val="231F20"/>
          <w:spacing w:val="-18"/>
          <w:w w:val="105"/>
          <w:sz w:val="24"/>
        </w:rPr>
        <w:t xml:space="preserve"> </w:t>
      </w:r>
      <w:r>
        <w:rPr>
          <w:color w:val="231F20"/>
          <w:w w:val="105"/>
          <w:sz w:val="24"/>
        </w:rPr>
        <w:t>particular</w:t>
      </w:r>
      <w:r>
        <w:rPr>
          <w:color w:val="231F20"/>
          <w:spacing w:val="-17"/>
          <w:w w:val="105"/>
          <w:sz w:val="24"/>
        </w:rPr>
        <w:t xml:space="preserve"> </w:t>
      </w:r>
      <w:r>
        <w:rPr>
          <w:color w:val="231F20"/>
          <w:w w:val="105"/>
          <w:sz w:val="24"/>
        </w:rPr>
        <w:t>situation or environment in the table</w:t>
      </w:r>
      <w:r>
        <w:rPr>
          <w:color w:val="231F20"/>
          <w:spacing w:val="-24"/>
          <w:w w:val="105"/>
          <w:sz w:val="24"/>
        </w:rPr>
        <w:t xml:space="preserve"> </w:t>
      </w:r>
      <w:r>
        <w:rPr>
          <w:color w:val="231F20"/>
          <w:w w:val="105"/>
          <w:sz w:val="24"/>
        </w:rPr>
        <w:t>below.</w:t>
      </w:r>
    </w:p>
    <w:p w:rsidR="00472B1B" w:rsidRDefault="00472B1B">
      <w:pPr>
        <w:pStyle w:val="BodyText"/>
        <w:spacing w:before="4"/>
        <w:rPr>
          <w:sz w:val="19"/>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93"/>
        <w:gridCol w:w="8443"/>
      </w:tblGrid>
      <w:tr w:rsidR="00472B1B">
        <w:trPr>
          <w:trHeight w:val="311"/>
        </w:trPr>
        <w:tc>
          <w:tcPr>
            <w:tcW w:w="2093" w:type="dxa"/>
            <w:tcBorders>
              <w:left w:val="single" w:sz="4" w:space="0" w:color="243D87"/>
              <w:right w:val="single" w:sz="4" w:space="0" w:color="243D87"/>
            </w:tcBorders>
            <w:shd w:val="clear" w:color="auto" w:fill="C6C6DC"/>
          </w:tcPr>
          <w:p w:rsidR="00472B1B" w:rsidRDefault="009C4904">
            <w:pPr>
              <w:pStyle w:val="TableParagraph"/>
              <w:spacing w:before="52"/>
              <w:ind w:left="80"/>
              <w:rPr>
                <w:b/>
                <w:sz w:val="20"/>
              </w:rPr>
            </w:pPr>
            <w:r>
              <w:rPr>
                <w:b/>
                <w:color w:val="231F20"/>
                <w:sz w:val="20"/>
              </w:rPr>
              <w:t>Key skill</w:t>
            </w:r>
          </w:p>
        </w:tc>
        <w:tc>
          <w:tcPr>
            <w:tcW w:w="8443" w:type="dxa"/>
            <w:tcBorders>
              <w:left w:val="single" w:sz="4" w:space="0" w:color="243D87"/>
              <w:right w:val="single" w:sz="4" w:space="0" w:color="243D87"/>
            </w:tcBorders>
            <w:shd w:val="clear" w:color="auto" w:fill="C6C6DC"/>
          </w:tcPr>
          <w:p w:rsidR="00472B1B" w:rsidRDefault="009C4904">
            <w:pPr>
              <w:pStyle w:val="TableParagraph"/>
              <w:spacing w:before="52"/>
              <w:ind w:left="79"/>
              <w:rPr>
                <w:b/>
                <w:sz w:val="20"/>
              </w:rPr>
            </w:pPr>
            <w:r>
              <w:rPr>
                <w:b/>
                <w:color w:val="231F20"/>
                <w:w w:val="95"/>
                <w:sz w:val="20"/>
              </w:rPr>
              <w:t>Description</w:t>
            </w:r>
            <w:r>
              <w:rPr>
                <w:b/>
                <w:color w:val="231F20"/>
                <w:spacing w:val="-24"/>
                <w:w w:val="95"/>
                <w:sz w:val="20"/>
              </w:rPr>
              <w:t xml:space="preserve"> </w:t>
            </w:r>
            <w:r>
              <w:rPr>
                <w:b/>
                <w:color w:val="231F20"/>
                <w:w w:val="95"/>
                <w:sz w:val="20"/>
              </w:rPr>
              <w:t>of</w:t>
            </w:r>
            <w:r>
              <w:rPr>
                <w:b/>
                <w:color w:val="231F20"/>
                <w:spacing w:val="-24"/>
                <w:w w:val="95"/>
                <w:sz w:val="20"/>
              </w:rPr>
              <w:t xml:space="preserve"> </w:t>
            </w:r>
            <w:r>
              <w:rPr>
                <w:b/>
                <w:color w:val="231F20"/>
                <w:w w:val="95"/>
                <w:sz w:val="20"/>
              </w:rPr>
              <w:t>how</w:t>
            </w:r>
            <w:r>
              <w:rPr>
                <w:b/>
                <w:color w:val="231F20"/>
                <w:spacing w:val="-24"/>
                <w:w w:val="95"/>
                <w:sz w:val="20"/>
              </w:rPr>
              <w:t xml:space="preserve"> </w:t>
            </w:r>
            <w:r>
              <w:rPr>
                <w:b/>
                <w:color w:val="231F20"/>
                <w:w w:val="95"/>
                <w:sz w:val="20"/>
              </w:rPr>
              <w:t>this</w:t>
            </w:r>
            <w:r>
              <w:rPr>
                <w:b/>
                <w:color w:val="231F20"/>
                <w:spacing w:val="-24"/>
                <w:w w:val="95"/>
                <w:sz w:val="20"/>
              </w:rPr>
              <w:t xml:space="preserve"> </w:t>
            </w:r>
            <w:r>
              <w:rPr>
                <w:b/>
                <w:color w:val="231F20"/>
                <w:spacing w:val="-4"/>
                <w:w w:val="95"/>
                <w:sz w:val="20"/>
              </w:rPr>
              <w:t>key</w:t>
            </w:r>
            <w:r>
              <w:rPr>
                <w:b/>
                <w:color w:val="231F20"/>
                <w:spacing w:val="-24"/>
                <w:w w:val="95"/>
                <w:sz w:val="20"/>
              </w:rPr>
              <w:t xml:space="preserve"> </w:t>
            </w:r>
            <w:r>
              <w:rPr>
                <w:b/>
                <w:color w:val="231F20"/>
                <w:w w:val="95"/>
                <w:sz w:val="20"/>
              </w:rPr>
              <w:t>skill</w:t>
            </w:r>
            <w:r>
              <w:rPr>
                <w:b/>
                <w:color w:val="231F20"/>
                <w:spacing w:val="-24"/>
                <w:w w:val="95"/>
                <w:sz w:val="20"/>
              </w:rPr>
              <w:t xml:space="preserve"> </w:t>
            </w:r>
            <w:r>
              <w:rPr>
                <w:b/>
                <w:color w:val="231F20"/>
                <w:w w:val="95"/>
                <w:sz w:val="20"/>
              </w:rPr>
              <w:t>might</w:t>
            </w:r>
            <w:r>
              <w:rPr>
                <w:b/>
                <w:color w:val="231F20"/>
                <w:spacing w:val="-24"/>
                <w:w w:val="95"/>
                <w:sz w:val="20"/>
              </w:rPr>
              <w:t xml:space="preserve"> </w:t>
            </w:r>
            <w:r>
              <w:rPr>
                <w:b/>
                <w:color w:val="231F20"/>
                <w:w w:val="95"/>
                <w:sz w:val="20"/>
              </w:rPr>
              <w:t>be</w:t>
            </w:r>
            <w:r>
              <w:rPr>
                <w:b/>
                <w:color w:val="231F20"/>
                <w:spacing w:val="-24"/>
                <w:w w:val="95"/>
                <w:sz w:val="20"/>
              </w:rPr>
              <w:t xml:space="preserve"> </w:t>
            </w:r>
            <w:r>
              <w:rPr>
                <w:b/>
                <w:color w:val="231F20"/>
                <w:w w:val="95"/>
                <w:sz w:val="20"/>
              </w:rPr>
              <w:t>used</w:t>
            </w:r>
            <w:r>
              <w:rPr>
                <w:b/>
                <w:color w:val="231F20"/>
                <w:spacing w:val="-24"/>
                <w:w w:val="95"/>
                <w:sz w:val="20"/>
              </w:rPr>
              <w:t xml:space="preserve"> </w:t>
            </w:r>
            <w:r>
              <w:rPr>
                <w:b/>
                <w:color w:val="231F20"/>
                <w:w w:val="95"/>
                <w:sz w:val="20"/>
              </w:rPr>
              <w:t>in</w:t>
            </w:r>
            <w:r>
              <w:rPr>
                <w:b/>
                <w:color w:val="231F20"/>
                <w:spacing w:val="-24"/>
                <w:w w:val="95"/>
                <w:sz w:val="20"/>
              </w:rPr>
              <w:t xml:space="preserve"> </w:t>
            </w:r>
            <w:r>
              <w:rPr>
                <w:b/>
                <w:color w:val="231F20"/>
                <w:w w:val="95"/>
                <w:sz w:val="20"/>
              </w:rPr>
              <w:t>the</w:t>
            </w:r>
            <w:r>
              <w:rPr>
                <w:b/>
                <w:color w:val="231F20"/>
                <w:spacing w:val="-24"/>
                <w:w w:val="95"/>
                <w:sz w:val="20"/>
              </w:rPr>
              <w:t xml:space="preserve"> </w:t>
            </w:r>
            <w:r>
              <w:rPr>
                <w:b/>
                <w:color w:val="231F20"/>
                <w:w w:val="95"/>
                <w:sz w:val="20"/>
              </w:rPr>
              <w:t>selected</w:t>
            </w:r>
            <w:r>
              <w:rPr>
                <w:b/>
                <w:color w:val="231F20"/>
                <w:spacing w:val="-23"/>
                <w:w w:val="95"/>
                <w:sz w:val="20"/>
              </w:rPr>
              <w:t xml:space="preserve"> </w:t>
            </w:r>
            <w:r>
              <w:rPr>
                <w:b/>
                <w:color w:val="231F20"/>
                <w:w w:val="95"/>
                <w:sz w:val="20"/>
              </w:rPr>
              <w:t>situation</w:t>
            </w:r>
            <w:r>
              <w:rPr>
                <w:b/>
                <w:color w:val="231F20"/>
                <w:spacing w:val="-24"/>
                <w:w w:val="95"/>
                <w:sz w:val="20"/>
              </w:rPr>
              <w:t xml:space="preserve"> </w:t>
            </w:r>
            <w:r>
              <w:rPr>
                <w:b/>
                <w:color w:val="231F20"/>
                <w:w w:val="95"/>
                <w:sz w:val="20"/>
              </w:rPr>
              <w:t>or</w:t>
            </w:r>
            <w:r>
              <w:rPr>
                <w:b/>
                <w:color w:val="231F20"/>
                <w:spacing w:val="-24"/>
                <w:w w:val="95"/>
                <w:sz w:val="20"/>
              </w:rPr>
              <w:t xml:space="preserve"> </w:t>
            </w:r>
            <w:r>
              <w:rPr>
                <w:b/>
                <w:color w:val="231F20"/>
                <w:w w:val="95"/>
                <w:sz w:val="20"/>
              </w:rPr>
              <w:t>environment</w:t>
            </w:r>
          </w:p>
        </w:tc>
      </w:tr>
      <w:tr w:rsidR="00472B1B">
        <w:trPr>
          <w:trHeight w:val="840"/>
        </w:trPr>
        <w:tc>
          <w:tcPr>
            <w:tcW w:w="2093" w:type="dxa"/>
            <w:tcBorders>
              <w:left w:val="single" w:sz="4" w:space="0" w:color="243D87"/>
              <w:right w:val="single" w:sz="4" w:space="0" w:color="243D87"/>
            </w:tcBorders>
          </w:tcPr>
          <w:p w:rsidR="00472B1B" w:rsidRDefault="00472B1B">
            <w:pPr>
              <w:pStyle w:val="TableParagraph"/>
              <w:spacing w:before="10"/>
              <w:rPr>
                <w:sz w:val="27"/>
              </w:rPr>
            </w:pPr>
          </w:p>
          <w:p w:rsidR="00472B1B" w:rsidRDefault="009C4904">
            <w:pPr>
              <w:pStyle w:val="TableParagraph"/>
              <w:ind w:left="80"/>
              <w:rPr>
                <w:b/>
                <w:sz w:val="20"/>
              </w:rPr>
            </w:pPr>
            <w:r>
              <w:rPr>
                <w:b/>
                <w:color w:val="717C85"/>
                <w:sz w:val="20"/>
              </w:rPr>
              <w:t>Communication</w:t>
            </w:r>
          </w:p>
        </w:tc>
        <w:tc>
          <w:tcPr>
            <w:tcW w:w="8443" w:type="dxa"/>
            <w:tcBorders>
              <w:left w:val="single" w:sz="4" w:space="0" w:color="243D87"/>
              <w:right w:val="single" w:sz="4" w:space="0" w:color="243D87"/>
            </w:tcBorders>
          </w:tcPr>
          <w:p w:rsidR="00472B1B" w:rsidRDefault="00165A30">
            <w:pPr>
              <w:pStyle w:val="TableParagraph"/>
              <w:rPr>
                <w:rFonts w:ascii="Times New Roman"/>
              </w:rPr>
            </w:pPr>
            <w:r>
              <w:rPr>
                <w:rFonts w:ascii="Times New Roman"/>
              </w:rPr>
              <w:t xml:space="preserve">  </w:t>
            </w:r>
            <w:permStart w:id="1824391263" w:edGrp="everyone"/>
            <w:r>
              <w:t xml:space="preserve">        </w:t>
            </w:r>
            <w:permEnd w:id="1824391263"/>
          </w:p>
        </w:tc>
      </w:tr>
      <w:tr w:rsidR="00472B1B">
        <w:trPr>
          <w:trHeight w:val="840"/>
        </w:trPr>
        <w:tc>
          <w:tcPr>
            <w:tcW w:w="2093" w:type="dxa"/>
            <w:tcBorders>
              <w:left w:val="single" w:sz="4" w:space="0" w:color="243D87"/>
              <w:right w:val="single" w:sz="4" w:space="0" w:color="243D87"/>
            </w:tcBorders>
          </w:tcPr>
          <w:p w:rsidR="00472B1B" w:rsidRDefault="00472B1B">
            <w:pPr>
              <w:pStyle w:val="TableParagraph"/>
              <w:spacing w:before="10"/>
              <w:rPr>
                <w:sz w:val="27"/>
              </w:rPr>
            </w:pPr>
          </w:p>
          <w:p w:rsidR="00472B1B" w:rsidRDefault="009C4904">
            <w:pPr>
              <w:pStyle w:val="TableParagraph"/>
              <w:ind w:left="80"/>
              <w:rPr>
                <w:b/>
                <w:sz w:val="20"/>
              </w:rPr>
            </w:pPr>
            <w:r>
              <w:rPr>
                <w:b/>
                <w:color w:val="974D6D"/>
                <w:sz w:val="20"/>
              </w:rPr>
              <w:t>Self-belief</w:t>
            </w:r>
          </w:p>
        </w:tc>
        <w:tc>
          <w:tcPr>
            <w:tcW w:w="8443" w:type="dxa"/>
            <w:tcBorders>
              <w:left w:val="single" w:sz="4" w:space="0" w:color="243D87"/>
              <w:right w:val="single" w:sz="4" w:space="0" w:color="243D87"/>
            </w:tcBorders>
          </w:tcPr>
          <w:p w:rsidR="00472B1B" w:rsidRDefault="00165A30">
            <w:pPr>
              <w:pStyle w:val="TableParagraph"/>
              <w:rPr>
                <w:rFonts w:ascii="Times New Roman"/>
              </w:rPr>
            </w:pPr>
            <w:r>
              <w:rPr>
                <w:rFonts w:ascii="Times New Roman"/>
              </w:rPr>
              <w:t xml:space="preserve">  </w:t>
            </w:r>
            <w:permStart w:id="1334055485" w:edGrp="everyone"/>
            <w:r>
              <w:t xml:space="preserve">        </w:t>
            </w:r>
            <w:permEnd w:id="1334055485"/>
          </w:p>
        </w:tc>
      </w:tr>
      <w:tr w:rsidR="00472B1B">
        <w:trPr>
          <w:trHeight w:val="840"/>
        </w:trPr>
        <w:tc>
          <w:tcPr>
            <w:tcW w:w="2093" w:type="dxa"/>
            <w:tcBorders>
              <w:left w:val="single" w:sz="4" w:space="0" w:color="243D87"/>
              <w:right w:val="single" w:sz="4" w:space="0" w:color="243D87"/>
            </w:tcBorders>
          </w:tcPr>
          <w:p w:rsidR="00472B1B" w:rsidRDefault="00472B1B">
            <w:pPr>
              <w:pStyle w:val="TableParagraph"/>
              <w:spacing w:before="10"/>
              <w:rPr>
                <w:sz w:val="27"/>
              </w:rPr>
            </w:pPr>
          </w:p>
          <w:p w:rsidR="00472B1B" w:rsidRDefault="009C4904">
            <w:pPr>
              <w:pStyle w:val="TableParagraph"/>
              <w:ind w:left="80"/>
              <w:rPr>
                <w:b/>
                <w:sz w:val="20"/>
              </w:rPr>
            </w:pPr>
            <w:r>
              <w:rPr>
                <w:b/>
                <w:color w:val="016070"/>
                <w:sz w:val="20"/>
              </w:rPr>
              <w:t>Teamwork</w:t>
            </w:r>
          </w:p>
        </w:tc>
        <w:tc>
          <w:tcPr>
            <w:tcW w:w="8443" w:type="dxa"/>
            <w:tcBorders>
              <w:left w:val="single" w:sz="4" w:space="0" w:color="243D87"/>
              <w:right w:val="single" w:sz="4" w:space="0" w:color="243D87"/>
            </w:tcBorders>
          </w:tcPr>
          <w:p w:rsidR="00472B1B" w:rsidRDefault="00165A30">
            <w:pPr>
              <w:pStyle w:val="TableParagraph"/>
              <w:rPr>
                <w:rFonts w:ascii="Times New Roman"/>
              </w:rPr>
            </w:pPr>
            <w:r>
              <w:rPr>
                <w:rFonts w:ascii="Times New Roman"/>
              </w:rPr>
              <w:t xml:space="preserve">  </w:t>
            </w:r>
            <w:permStart w:id="1024347816" w:edGrp="everyone"/>
            <w:r>
              <w:t xml:space="preserve">        </w:t>
            </w:r>
            <w:permEnd w:id="1024347816"/>
          </w:p>
        </w:tc>
      </w:tr>
      <w:tr w:rsidR="00472B1B">
        <w:trPr>
          <w:trHeight w:val="840"/>
        </w:trPr>
        <w:tc>
          <w:tcPr>
            <w:tcW w:w="2093" w:type="dxa"/>
            <w:tcBorders>
              <w:left w:val="single" w:sz="4" w:space="0" w:color="243D87"/>
              <w:right w:val="single" w:sz="4" w:space="0" w:color="243D87"/>
            </w:tcBorders>
          </w:tcPr>
          <w:p w:rsidR="00472B1B" w:rsidRDefault="00472B1B">
            <w:pPr>
              <w:pStyle w:val="TableParagraph"/>
              <w:spacing w:before="10"/>
              <w:rPr>
                <w:sz w:val="27"/>
              </w:rPr>
            </w:pPr>
          </w:p>
          <w:p w:rsidR="00472B1B" w:rsidRDefault="009C4904">
            <w:pPr>
              <w:pStyle w:val="TableParagraph"/>
              <w:ind w:left="80"/>
              <w:rPr>
                <w:b/>
                <w:sz w:val="20"/>
              </w:rPr>
            </w:pPr>
            <w:r>
              <w:rPr>
                <w:b/>
                <w:color w:val="D3513E"/>
                <w:sz w:val="20"/>
              </w:rPr>
              <w:t>Self-management</w:t>
            </w:r>
          </w:p>
        </w:tc>
        <w:tc>
          <w:tcPr>
            <w:tcW w:w="8443" w:type="dxa"/>
            <w:tcBorders>
              <w:left w:val="single" w:sz="4" w:space="0" w:color="243D87"/>
              <w:right w:val="single" w:sz="4" w:space="0" w:color="243D87"/>
            </w:tcBorders>
          </w:tcPr>
          <w:p w:rsidR="00472B1B" w:rsidRDefault="00165A30">
            <w:pPr>
              <w:pStyle w:val="TableParagraph"/>
              <w:rPr>
                <w:rFonts w:ascii="Times New Roman"/>
              </w:rPr>
            </w:pPr>
            <w:r>
              <w:rPr>
                <w:rFonts w:ascii="Times New Roman"/>
              </w:rPr>
              <w:t xml:space="preserve">  </w:t>
            </w:r>
            <w:permStart w:id="1910049915" w:edGrp="everyone"/>
            <w:r>
              <w:t xml:space="preserve">        </w:t>
            </w:r>
            <w:permEnd w:id="1910049915"/>
          </w:p>
        </w:tc>
      </w:tr>
      <w:tr w:rsidR="00472B1B">
        <w:trPr>
          <w:trHeight w:val="840"/>
        </w:trPr>
        <w:tc>
          <w:tcPr>
            <w:tcW w:w="2093" w:type="dxa"/>
            <w:tcBorders>
              <w:left w:val="single" w:sz="4" w:space="0" w:color="243D87"/>
              <w:right w:val="single" w:sz="4" w:space="0" w:color="243D87"/>
            </w:tcBorders>
          </w:tcPr>
          <w:p w:rsidR="00472B1B" w:rsidRDefault="00472B1B">
            <w:pPr>
              <w:pStyle w:val="TableParagraph"/>
              <w:spacing w:before="10"/>
              <w:rPr>
                <w:sz w:val="27"/>
              </w:rPr>
            </w:pPr>
          </w:p>
          <w:p w:rsidR="00472B1B" w:rsidRDefault="009C4904">
            <w:pPr>
              <w:pStyle w:val="TableParagraph"/>
              <w:ind w:left="80"/>
              <w:rPr>
                <w:b/>
                <w:sz w:val="20"/>
              </w:rPr>
            </w:pPr>
            <w:r>
              <w:rPr>
                <w:b/>
                <w:color w:val="AC6B52"/>
                <w:sz w:val="20"/>
              </w:rPr>
              <w:t>Problem solving</w:t>
            </w:r>
          </w:p>
        </w:tc>
        <w:tc>
          <w:tcPr>
            <w:tcW w:w="8443" w:type="dxa"/>
            <w:tcBorders>
              <w:left w:val="single" w:sz="4" w:space="0" w:color="243D87"/>
              <w:right w:val="single" w:sz="4" w:space="0" w:color="243D87"/>
            </w:tcBorders>
          </w:tcPr>
          <w:p w:rsidR="00472B1B" w:rsidRPr="00165A30" w:rsidRDefault="00165A30">
            <w:pPr>
              <w:pStyle w:val="TableParagraph"/>
            </w:pPr>
            <w:r>
              <w:rPr>
                <w:rFonts w:ascii="Times New Roman"/>
              </w:rPr>
              <w:t xml:space="preserve"> </w:t>
            </w:r>
            <w:permStart w:id="1584493818" w:edGrp="everyone"/>
            <w:r>
              <w:t xml:space="preserve">        </w:t>
            </w:r>
            <w:permEnd w:id="1584493818"/>
          </w:p>
        </w:tc>
      </w:tr>
    </w:tbl>
    <w:p w:rsidR="00472B1B" w:rsidRDefault="00472B1B">
      <w:pPr>
        <w:pStyle w:val="BodyText"/>
      </w:pPr>
    </w:p>
    <w:p w:rsidR="00472B1B" w:rsidRDefault="00472B1B">
      <w:pPr>
        <w:pStyle w:val="BodyText"/>
        <w:rPr>
          <w:sz w:val="11"/>
        </w:rPr>
      </w:pPr>
    </w:p>
    <w:tbl>
      <w:tblPr>
        <w:tblW w:w="0" w:type="auto"/>
        <w:tblInd w:w="105" w:type="dxa"/>
        <w:tblBorders>
          <w:top w:val="single" w:sz="4" w:space="0" w:color="40AD49"/>
          <w:left w:val="single" w:sz="4" w:space="0" w:color="40AD49"/>
          <w:bottom w:val="single" w:sz="4" w:space="0" w:color="40AD49"/>
          <w:right w:val="single" w:sz="4" w:space="0" w:color="40AD49"/>
          <w:insideH w:val="single" w:sz="4" w:space="0" w:color="40AD49"/>
          <w:insideV w:val="single" w:sz="4" w:space="0" w:color="40AD49"/>
        </w:tblBorders>
        <w:tblLayout w:type="fixed"/>
        <w:tblCellMar>
          <w:left w:w="0" w:type="dxa"/>
          <w:right w:w="0" w:type="dxa"/>
        </w:tblCellMar>
        <w:tblLook w:val="01E0" w:firstRow="1" w:lastRow="1" w:firstColumn="1" w:lastColumn="1" w:noHBand="0" w:noVBand="0"/>
      </w:tblPr>
      <w:tblGrid>
        <w:gridCol w:w="1048"/>
        <w:gridCol w:w="1682"/>
        <w:gridCol w:w="1191"/>
        <w:gridCol w:w="1097"/>
        <w:gridCol w:w="5646"/>
      </w:tblGrid>
      <w:tr w:rsidR="00472B1B">
        <w:trPr>
          <w:trHeight w:val="1031"/>
        </w:trPr>
        <w:tc>
          <w:tcPr>
            <w:tcW w:w="2730" w:type="dxa"/>
            <w:gridSpan w:val="2"/>
          </w:tcPr>
          <w:p w:rsidR="00472B1B" w:rsidRDefault="009C4904">
            <w:pPr>
              <w:pStyle w:val="TableParagraph"/>
              <w:spacing w:before="52" w:line="254" w:lineRule="auto"/>
              <w:ind w:left="80" w:right="124"/>
              <w:rPr>
                <w:b/>
                <w:sz w:val="20"/>
              </w:rPr>
            </w:pPr>
            <w:r>
              <w:rPr>
                <w:b/>
                <w:color w:val="231F20"/>
                <w:w w:val="95"/>
                <w:sz w:val="20"/>
              </w:rPr>
              <w:t xml:space="preserve">Mandatory for the Tutor/ </w:t>
            </w:r>
            <w:r>
              <w:rPr>
                <w:b/>
                <w:color w:val="231F20"/>
                <w:w w:val="90"/>
                <w:sz w:val="20"/>
              </w:rPr>
              <w:t>Assessor (T/A) to complete</w:t>
            </w:r>
          </w:p>
        </w:tc>
        <w:tc>
          <w:tcPr>
            <w:tcW w:w="1191" w:type="dxa"/>
          </w:tcPr>
          <w:p w:rsidR="00472B1B" w:rsidRDefault="009C4904">
            <w:pPr>
              <w:pStyle w:val="TableParagraph"/>
              <w:spacing w:before="52"/>
              <w:ind w:left="80"/>
              <w:rPr>
                <w:b/>
                <w:sz w:val="20"/>
              </w:rPr>
            </w:pPr>
            <w:r>
              <w:rPr>
                <w:b/>
                <w:color w:val="231F20"/>
                <w:spacing w:val="-6"/>
                <w:sz w:val="20"/>
              </w:rPr>
              <w:t xml:space="preserve">Defer </w:t>
            </w:r>
            <w:r>
              <w:rPr>
                <w:b/>
                <w:color w:val="231F20"/>
                <w:spacing w:val="-5"/>
                <w:sz w:val="20"/>
              </w:rPr>
              <w:t>Date</w:t>
            </w:r>
          </w:p>
          <w:p w:rsidR="00472B1B" w:rsidRDefault="009C4904">
            <w:pPr>
              <w:pStyle w:val="TableParagraph"/>
              <w:spacing w:before="13"/>
              <w:ind w:left="80"/>
              <w:rPr>
                <w:sz w:val="20"/>
              </w:rPr>
            </w:pPr>
            <w:r>
              <w:rPr>
                <w:color w:val="231F20"/>
                <w:sz w:val="20"/>
              </w:rPr>
              <w:t>(If required)</w:t>
            </w:r>
          </w:p>
        </w:tc>
        <w:tc>
          <w:tcPr>
            <w:tcW w:w="1097" w:type="dxa"/>
          </w:tcPr>
          <w:p w:rsidR="00472B1B" w:rsidRDefault="009C4904">
            <w:pPr>
              <w:pStyle w:val="TableParagraph"/>
              <w:spacing w:before="52" w:line="254" w:lineRule="auto"/>
              <w:ind w:left="79" w:right="556"/>
              <w:rPr>
                <w:b/>
                <w:sz w:val="20"/>
              </w:rPr>
            </w:pPr>
            <w:r>
              <w:rPr>
                <w:b/>
                <w:color w:val="231F20"/>
                <w:w w:val="85"/>
                <w:sz w:val="20"/>
              </w:rPr>
              <w:t xml:space="preserve">Pass </w:t>
            </w:r>
            <w:r>
              <w:rPr>
                <w:b/>
                <w:color w:val="231F20"/>
                <w:w w:val="90"/>
                <w:sz w:val="20"/>
              </w:rPr>
              <w:t>Date</w:t>
            </w:r>
          </w:p>
        </w:tc>
        <w:tc>
          <w:tcPr>
            <w:tcW w:w="5646" w:type="dxa"/>
            <w:shd w:val="clear" w:color="auto" w:fill="D8E9D2"/>
          </w:tcPr>
          <w:p w:rsidR="00472B1B" w:rsidRDefault="009C4904">
            <w:pPr>
              <w:pStyle w:val="TableParagraph"/>
              <w:spacing w:before="40" w:line="240" w:lineRule="atLeast"/>
              <w:ind w:left="78" w:right="137"/>
              <w:rPr>
                <w:b/>
                <w:sz w:val="20"/>
              </w:rPr>
            </w:pPr>
            <w:r>
              <w:rPr>
                <w:b/>
                <w:color w:val="231F20"/>
                <w:spacing w:val="-3"/>
                <w:w w:val="95"/>
                <w:sz w:val="20"/>
              </w:rPr>
              <w:t>Comments</w:t>
            </w:r>
            <w:r>
              <w:rPr>
                <w:b/>
                <w:color w:val="231F20"/>
                <w:spacing w:val="-35"/>
                <w:w w:val="95"/>
                <w:sz w:val="20"/>
              </w:rPr>
              <w:t xml:space="preserve"> </w:t>
            </w:r>
            <w:r>
              <w:rPr>
                <w:b/>
                <w:color w:val="231F20"/>
                <w:spacing w:val="-3"/>
                <w:w w:val="95"/>
                <w:sz w:val="20"/>
              </w:rPr>
              <w:t>by</w:t>
            </w:r>
            <w:r>
              <w:rPr>
                <w:b/>
                <w:color w:val="231F20"/>
                <w:spacing w:val="-34"/>
                <w:w w:val="95"/>
                <w:sz w:val="20"/>
              </w:rPr>
              <w:t xml:space="preserve"> </w:t>
            </w:r>
            <w:r>
              <w:rPr>
                <w:b/>
                <w:color w:val="231F20"/>
                <w:w w:val="95"/>
                <w:sz w:val="20"/>
              </w:rPr>
              <w:t>the</w:t>
            </w:r>
            <w:r>
              <w:rPr>
                <w:b/>
                <w:color w:val="231F20"/>
                <w:spacing w:val="-34"/>
                <w:w w:val="95"/>
                <w:sz w:val="20"/>
              </w:rPr>
              <w:t xml:space="preserve"> </w:t>
            </w:r>
            <w:r>
              <w:rPr>
                <w:b/>
                <w:color w:val="231F20"/>
                <w:spacing w:val="-12"/>
                <w:w w:val="95"/>
                <w:sz w:val="20"/>
              </w:rPr>
              <w:t>T/A</w:t>
            </w:r>
            <w:r>
              <w:rPr>
                <w:b/>
                <w:color w:val="231F20"/>
                <w:spacing w:val="-34"/>
                <w:w w:val="95"/>
                <w:sz w:val="20"/>
              </w:rPr>
              <w:t xml:space="preserve"> </w:t>
            </w:r>
            <w:r>
              <w:rPr>
                <w:b/>
                <w:color w:val="231F20"/>
                <w:spacing w:val="-3"/>
                <w:w w:val="95"/>
                <w:sz w:val="20"/>
              </w:rPr>
              <w:t>supporting</w:t>
            </w:r>
            <w:r>
              <w:rPr>
                <w:b/>
                <w:color w:val="231F20"/>
                <w:spacing w:val="-34"/>
                <w:w w:val="95"/>
                <w:sz w:val="20"/>
              </w:rPr>
              <w:t xml:space="preserve"> </w:t>
            </w:r>
            <w:r>
              <w:rPr>
                <w:b/>
                <w:color w:val="231F20"/>
                <w:w w:val="95"/>
                <w:sz w:val="20"/>
              </w:rPr>
              <w:t>the</w:t>
            </w:r>
            <w:r>
              <w:rPr>
                <w:b/>
                <w:color w:val="231F20"/>
                <w:spacing w:val="-34"/>
                <w:w w:val="95"/>
                <w:sz w:val="20"/>
              </w:rPr>
              <w:t xml:space="preserve"> </w:t>
            </w:r>
            <w:r>
              <w:rPr>
                <w:b/>
                <w:color w:val="231F20"/>
                <w:spacing w:val="-3"/>
                <w:w w:val="95"/>
                <w:sz w:val="20"/>
              </w:rPr>
              <w:t>assessment</w:t>
            </w:r>
            <w:r>
              <w:rPr>
                <w:b/>
                <w:color w:val="231F20"/>
                <w:spacing w:val="-35"/>
                <w:w w:val="95"/>
                <w:sz w:val="20"/>
              </w:rPr>
              <w:t xml:space="preserve"> </w:t>
            </w:r>
            <w:r>
              <w:rPr>
                <w:b/>
                <w:color w:val="231F20"/>
                <w:spacing w:val="-3"/>
                <w:w w:val="95"/>
                <w:sz w:val="20"/>
              </w:rPr>
              <w:t xml:space="preserve">decisions </w:t>
            </w:r>
            <w:r>
              <w:rPr>
                <w:b/>
                <w:color w:val="231F20"/>
                <w:w w:val="90"/>
                <w:sz w:val="20"/>
              </w:rPr>
              <w:t xml:space="preserve">against all </w:t>
            </w:r>
            <w:r>
              <w:rPr>
                <w:b/>
                <w:color w:val="231F20"/>
                <w:spacing w:val="-3"/>
                <w:w w:val="90"/>
                <w:sz w:val="20"/>
              </w:rPr>
              <w:t xml:space="preserve">Tasks. </w:t>
            </w:r>
            <w:r>
              <w:rPr>
                <w:b/>
                <w:color w:val="231F20"/>
                <w:w w:val="90"/>
                <w:sz w:val="20"/>
              </w:rPr>
              <w:t xml:space="preserve">If an </w:t>
            </w:r>
            <w:r>
              <w:rPr>
                <w:b/>
                <w:color w:val="231F20"/>
                <w:spacing w:val="-3"/>
                <w:w w:val="90"/>
                <w:sz w:val="20"/>
              </w:rPr>
              <w:t xml:space="preserve">assessment </w:t>
            </w:r>
            <w:r>
              <w:rPr>
                <w:b/>
                <w:color w:val="231F20"/>
                <w:w w:val="90"/>
                <w:sz w:val="20"/>
              </w:rPr>
              <w:t xml:space="preserve">decision is deferred, </w:t>
            </w:r>
            <w:r>
              <w:rPr>
                <w:b/>
                <w:color w:val="231F20"/>
                <w:spacing w:val="-3"/>
                <w:w w:val="90"/>
                <w:sz w:val="20"/>
              </w:rPr>
              <w:t xml:space="preserve">the </w:t>
            </w:r>
            <w:r>
              <w:rPr>
                <w:b/>
                <w:color w:val="231F20"/>
                <w:spacing w:val="-12"/>
                <w:w w:val="90"/>
                <w:sz w:val="20"/>
              </w:rPr>
              <w:t>T/A</w:t>
            </w:r>
            <w:r>
              <w:rPr>
                <w:b/>
                <w:color w:val="231F20"/>
                <w:spacing w:val="-10"/>
                <w:w w:val="90"/>
                <w:sz w:val="20"/>
              </w:rPr>
              <w:t xml:space="preserve"> </w:t>
            </w:r>
            <w:r>
              <w:rPr>
                <w:b/>
                <w:color w:val="231F20"/>
                <w:w w:val="90"/>
                <w:sz w:val="20"/>
              </w:rPr>
              <w:t>must</w:t>
            </w:r>
            <w:r>
              <w:rPr>
                <w:b/>
                <w:color w:val="231F20"/>
                <w:spacing w:val="-9"/>
                <w:w w:val="90"/>
                <w:sz w:val="20"/>
              </w:rPr>
              <w:t xml:space="preserve"> </w:t>
            </w:r>
            <w:r>
              <w:rPr>
                <w:b/>
                <w:color w:val="231F20"/>
                <w:w w:val="90"/>
                <w:sz w:val="20"/>
              </w:rPr>
              <w:t>detail</w:t>
            </w:r>
            <w:r>
              <w:rPr>
                <w:b/>
                <w:color w:val="231F20"/>
                <w:spacing w:val="-9"/>
                <w:w w:val="90"/>
                <w:sz w:val="20"/>
              </w:rPr>
              <w:t xml:space="preserve"> </w:t>
            </w:r>
            <w:r>
              <w:rPr>
                <w:b/>
                <w:color w:val="231F20"/>
                <w:w w:val="90"/>
                <w:sz w:val="20"/>
              </w:rPr>
              <w:t>additional</w:t>
            </w:r>
            <w:r>
              <w:rPr>
                <w:b/>
                <w:color w:val="231F20"/>
                <w:spacing w:val="-10"/>
                <w:w w:val="90"/>
                <w:sz w:val="20"/>
              </w:rPr>
              <w:t xml:space="preserve"> </w:t>
            </w:r>
            <w:r>
              <w:rPr>
                <w:b/>
                <w:color w:val="231F20"/>
                <w:spacing w:val="-3"/>
                <w:w w:val="90"/>
                <w:sz w:val="20"/>
              </w:rPr>
              <w:t>requirements</w:t>
            </w:r>
            <w:r>
              <w:rPr>
                <w:b/>
                <w:color w:val="231F20"/>
                <w:spacing w:val="-9"/>
                <w:w w:val="90"/>
                <w:sz w:val="20"/>
              </w:rPr>
              <w:t xml:space="preserve"> </w:t>
            </w:r>
            <w:r>
              <w:rPr>
                <w:b/>
                <w:color w:val="231F20"/>
                <w:w w:val="90"/>
                <w:sz w:val="20"/>
              </w:rPr>
              <w:t>set</w:t>
            </w:r>
            <w:r>
              <w:rPr>
                <w:b/>
                <w:color w:val="231F20"/>
                <w:spacing w:val="-9"/>
                <w:w w:val="90"/>
                <w:sz w:val="20"/>
              </w:rPr>
              <w:t xml:space="preserve"> </w:t>
            </w:r>
            <w:r>
              <w:rPr>
                <w:b/>
                <w:color w:val="231F20"/>
                <w:w w:val="90"/>
                <w:sz w:val="20"/>
              </w:rPr>
              <w:t>and</w:t>
            </w:r>
            <w:r>
              <w:rPr>
                <w:b/>
                <w:color w:val="231F20"/>
                <w:spacing w:val="-9"/>
                <w:w w:val="90"/>
                <w:sz w:val="20"/>
              </w:rPr>
              <w:t xml:space="preserve"> </w:t>
            </w:r>
            <w:r>
              <w:rPr>
                <w:b/>
                <w:color w:val="231F20"/>
                <w:spacing w:val="-3"/>
                <w:w w:val="90"/>
                <w:sz w:val="20"/>
              </w:rPr>
              <w:t>achieved</w:t>
            </w:r>
            <w:r>
              <w:rPr>
                <w:b/>
                <w:color w:val="231F20"/>
                <w:spacing w:val="-10"/>
                <w:w w:val="90"/>
                <w:sz w:val="20"/>
              </w:rPr>
              <w:t xml:space="preserve"> </w:t>
            </w:r>
            <w:r>
              <w:rPr>
                <w:b/>
                <w:color w:val="231F20"/>
                <w:spacing w:val="-3"/>
                <w:w w:val="90"/>
                <w:sz w:val="20"/>
              </w:rPr>
              <w:t xml:space="preserve">by </w:t>
            </w:r>
            <w:r>
              <w:rPr>
                <w:b/>
                <w:color w:val="231F20"/>
                <w:sz w:val="20"/>
              </w:rPr>
              <w:t>the</w:t>
            </w:r>
            <w:r>
              <w:rPr>
                <w:b/>
                <w:color w:val="231F20"/>
                <w:spacing w:val="-11"/>
                <w:sz w:val="20"/>
              </w:rPr>
              <w:t xml:space="preserve"> </w:t>
            </w:r>
            <w:r>
              <w:rPr>
                <w:b/>
                <w:color w:val="231F20"/>
                <w:spacing w:val="-3"/>
                <w:sz w:val="20"/>
              </w:rPr>
              <w:t>learner.</w:t>
            </w:r>
          </w:p>
        </w:tc>
      </w:tr>
      <w:tr w:rsidR="00472B1B">
        <w:trPr>
          <w:trHeight w:val="602"/>
        </w:trPr>
        <w:tc>
          <w:tcPr>
            <w:tcW w:w="2730" w:type="dxa"/>
            <w:gridSpan w:val="2"/>
            <w:shd w:val="clear" w:color="auto" w:fill="FFFFFF"/>
          </w:tcPr>
          <w:p w:rsidR="00472B1B" w:rsidRDefault="00472B1B">
            <w:pPr>
              <w:pStyle w:val="TableParagraph"/>
              <w:spacing w:before="5"/>
              <w:rPr>
                <w:sz w:val="17"/>
              </w:rPr>
            </w:pPr>
          </w:p>
          <w:p w:rsidR="00472B1B" w:rsidRDefault="009C4904">
            <w:pPr>
              <w:pStyle w:val="TableParagraph"/>
              <w:ind w:right="68"/>
              <w:jc w:val="right"/>
              <w:rPr>
                <w:sz w:val="20"/>
              </w:rPr>
            </w:pPr>
            <w:r>
              <w:rPr>
                <w:color w:val="231F20"/>
                <w:sz w:val="20"/>
              </w:rPr>
              <w:t>Task 4.1</w:t>
            </w:r>
          </w:p>
        </w:tc>
        <w:tc>
          <w:tcPr>
            <w:tcW w:w="1191" w:type="dxa"/>
            <w:shd w:val="clear" w:color="auto" w:fill="FFFFFF"/>
          </w:tcPr>
          <w:p w:rsidR="00472B1B" w:rsidRDefault="00165A30">
            <w:pPr>
              <w:pStyle w:val="TableParagraph"/>
              <w:rPr>
                <w:rFonts w:ascii="Times New Roman"/>
              </w:rPr>
            </w:pPr>
            <w:r>
              <w:rPr>
                <w:rFonts w:ascii="Times New Roman"/>
              </w:rPr>
              <w:t xml:space="preserve">  </w:t>
            </w:r>
            <w:permStart w:id="950888312" w:edGrp="everyone"/>
            <w:r>
              <w:t xml:space="preserve">        </w:t>
            </w:r>
            <w:permEnd w:id="950888312"/>
          </w:p>
        </w:tc>
        <w:tc>
          <w:tcPr>
            <w:tcW w:w="1097" w:type="dxa"/>
            <w:shd w:val="clear" w:color="auto" w:fill="FFFFFF"/>
          </w:tcPr>
          <w:p w:rsidR="00472B1B" w:rsidRDefault="00165A30">
            <w:pPr>
              <w:pStyle w:val="TableParagraph"/>
              <w:rPr>
                <w:rFonts w:ascii="Times New Roman"/>
              </w:rPr>
            </w:pPr>
            <w:r>
              <w:rPr>
                <w:rFonts w:ascii="Times New Roman"/>
              </w:rPr>
              <w:t xml:space="preserve">  </w:t>
            </w:r>
            <w:permStart w:id="346227104" w:edGrp="everyone"/>
            <w:r>
              <w:t xml:space="preserve">        </w:t>
            </w:r>
            <w:permEnd w:id="346227104"/>
          </w:p>
        </w:tc>
        <w:tc>
          <w:tcPr>
            <w:tcW w:w="5646" w:type="dxa"/>
            <w:vMerge w:val="restart"/>
            <w:shd w:val="clear" w:color="auto" w:fill="FFFFFF"/>
          </w:tcPr>
          <w:p w:rsidR="00472B1B" w:rsidRDefault="00165A30">
            <w:pPr>
              <w:pStyle w:val="TableParagraph"/>
              <w:rPr>
                <w:rFonts w:ascii="Times New Roman"/>
              </w:rPr>
            </w:pPr>
            <w:r>
              <w:rPr>
                <w:rFonts w:ascii="Times New Roman"/>
              </w:rPr>
              <w:t xml:space="preserve">  </w:t>
            </w:r>
            <w:permStart w:id="194798101" w:edGrp="everyone"/>
            <w:r>
              <w:t xml:space="preserve">        </w:t>
            </w:r>
            <w:permEnd w:id="194798101"/>
          </w:p>
        </w:tc>
      </w:tr>
      <w:tr w:rsidR="00472B1B">
        <w:trPr>
          <w:trHeight w:val="514"/>
        </w:trPr>
        <w:tc>
          <w:tcPr>
            <w:tcW w:w="1048" w:type="dxa"/>
            <w:shd w:val="clear" w:color="auto" w:fill="E1EDDC"/>
          </w:tcPr>
          <w:p w:rsidR="00472B1B" w:rsidRDefault="009C4904">
            <w:pPr>
              <w:pStyle w:val="TableParagraph"/>
              <w:spacing w:before="154"/>
              <w:ind w:left="80"/>
              <w:rPr>
                <w:sz w:val="20"/>
              </w:rPr>
            </w:pPr>
            <w:r>
              <w:rPr>
                <w:color w:val="231F20"/>
                <w:sz w:val="20"/>
              </w:rPr>
              <w:t>Signature</w:t>
            </w:r>
          </w:p>
        </w:tc>
        <w:tc>
          <w:tcPr>
            <w:tcW w:w="1682" w:type="dxa"/>
            <w:shd w:val="clear" w:color="auto" w:fill="FFFFFF"/>
          </w:tcPr>
          <w:p w:rsidR="00472B1B" w:rsidRDefault="00165A30">
            <w:pPr>
              <w:pStyle w:val="TableParagraph"/>
              <w:rPr>
                <w:rFonts w:ascii="Times New Roman"/>
              </w:rPr>
            </w:pPr>
            <w:r>
              <w:rPr>
                <w:rFonts w:ascii="Times New Roman"/>
              </w:rPr>
              <w:t xml:space="preserve">  </w:t>
            </w:r>
            <w:permStart w:id="1201997101" w:edGrp="everyone"/>
            <w:r>
              <w:t xml:space="preserve">        </w:t>
            </w:r>
            <w:permEnd w:id="1201997101"/>
          </w:p>
        </w:tc>
        <w:tc>
          <w:tcPr>
            <w:tcW w:w="1191" w:type="dxa"/>
            <w:shd w:val="clear" w:color="auto" w:fill="E1EDDC"/>
          </w:tcPr>
          <w:p w:rsidR="00472B1B" w:rsidRDefault="009C4904">
            <w:pPr>
              <w:pStyle w:val="TableParagraph"/>
              <w:spacing w:before="154"/>
              <w:ind w:left="80"/>
              <w:rPr>
                <w:sz w:val="20"/>
              </w:rPr>
            </w:pPr>
            <w:r>
              <w:rPr>
                <w:color w:val="231F20"/>
                <w:sz w:val="20"/>
              </w:rPr>
              <w:t>Date</w:t>
            </w:r>
          </w:p>
        </w:tc>
        <w:tc>
          <w:tcPr>
            <w:tcW w:w="1097" w:type="dxa"/>
            <w:shd w:val="clear" w:color="auto" w:fill="FFFFFF"/>
          </w:tcPr>
          <w:p w:rsidR="00472B1B" w:rsidRDefault="00165A30">
            <w:pPr>
              <w:pStyle w:val="TableParagraph"/>
              <w:rPr>
                <w:rFonts w:ascii="Times New Roman"/>
              </w:rPr>
            </w:pPr>
            <w:r>
              <w:rPr>
                <w:rFonts w:ascii="Times New Roman"/>
              </w:rPr>
              <w:t xml:space="preserve">  </w:t>
            </w:r>
            <w:permStart w:id="838817284" w:edGrp="everyone"/>
            <w:r>
              <w:t xml:space="preserve">        </w:t>
            </w:r>
            <w:permEnd w:id="838817284"/>
          </w:p>
        </w:tc>
        <w:tc>
          <w:tcPr>
            <w:tcW w:w="5646" w:type="dxa"/>
            <w:vMerge/>
            <w:tcBorders>
              <w:top w:val="nil"/>
            </w:tcBorders>
            <w:shd w:val="clear" w:color="auto" w:fill="FFFFFF"/>
          </w:tcPr>
          <w:p w:rsidR="00472B1B" w:rsidRDefault="00472B1B">
            <w:pPr>
              <w:rPr>
                <w:sz w:val="2"/>
                <w:szCs w:val="2"/>
              </w:rPr>
            </w:pPr>
          </w:p>
        </w:tc>
      </w:tr>
    </w:tbl>
    <w:p w:rsidR="00472B1B" w:rsidRDefault="00472B1B">
      <w:pPr>
        <w:pStyle w:val="BodyText"/>
      </w:pPr>
    </w:p>
    <w:p w:rsidR="00472B1B" w:rsidRDefault="009C4904">
      <w:pPr>
        <w:tabs>
          <w:tab w:val="right" w:pos="10645"/>
        </w:tabs>
        <w:spacing w:before="226"/>
        <w:ind w:left="100"/>
        <w:rPr>
          <w:b/>
          <w:sz w:val="24"/>
        </w:rPr>
      </w:pPr>
      <w:r>
        <w:rPr>
          <w:noProof/>
          <w:lang w:bidi="ar-SA"/>
        </w:rPr>
        <w:drawing>
          <wp:anchor distT="0" distB="0" distL="0" distR="0" simplePos="0" relativeHeight="251669504" behindDoc="1" locked="0" layoutInCell="1" allowOverlap="1">
            <wp:simplePos x="0" y="0"/>
            <wp:positionH relativeFrom="page">
              <wp:posOffset>435178</wp:posOffset>
            </wp:positionH>
            <wp:positionV relativeFrom="paragraph">
              <wp:posOffset>-1533636</wp:posOffset>
            </wp:positionV>
            <wp:extent cx="6843743" cy="1514475"/>
            <wp:effectExtent l="0" t="0" r="0" b="0"/>
            <wp:wrapNone/>
            <wp:docPr id="1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png"/>
                    <pic:cNvPicPr/>
                  </pic:nvPicPr>
                  <pic:blipFill>
                    <a:blip r:embed="rId38" cstate="print"/>
                    <a:stretch>
                      <a:fillRect/>
                    </a:stretch>
                  </pic:blipFill>
                  <pic:spPr>
                    <a:xfrm>
                      <a:off x="0" y="0"/>
                      <a:ext cx="6843743" cy="1514475"/>
                    </a:xfrm>
                    <a:prstGeom prst="rect">
                      <a:avLst/>
                    </a:prstGeom>
                  </pic:spPr>
                </pic:pic>
              </a:graphicData>
            </a:graphic>
          </wp:anchor>
        </w:drawing>
      </w:r>
      <w:r>
        <w:rPr>
          <w:rFonts w:ascii="Times New Roman" w:hAnsi="Times New Roman"/>
          <w:i/>
          <w:color w:val="243D87"/>
          <w:position w:val="1"/>
          <w:sz w:val="18"/>
        </w:rPr>
        <w:t xml:space="preserve">SL0923 Issue 2 09/19 | © </w:t>
      </w:r>
      <w:r>
        <w:rPr>
          <w:rFonts w:ascii="Times New Roman" w:hAnsi="Times New Roman"/>
          <w:i/>
          <w:color w:val="243D87"/>
          <w:spacing w:val="1"/>
          <w:position w:val="1"/>
          <w:sz w:val="18"/>
        </w:rPr>
        <w:t xml:space="preserve"> </w:t>
      </w:r>
      <w:r>
        <w:rPr>
          <w:rFonts w:ascii="Times New Roman" w:hAnsi="Times New Roman"/>
          <w:i/>
          <w:color w:val="243D87"/>
          <w:position w:val="1"/>
          <w:sz w:val="18"/>
        </w:rPr>
        <w:t>Sports</w:t>
      </w:r>
      <w:r>
        <w:rPr>
          <w:rFonts w:ascii="Times New Roman" w:hAnsi="Times New Roman"/>
          <w:i/>
          <w:color w:val="243D87"/>
          <w:spacing w:val="-5"/>
          <w:position w:val="1"/>
          <w:sz w:val="18"/>
        </w:rPr>
        <w:t xml:space="preserve"> </w:t>
      </w:r>
      <w:r>
        <w:rPr>
          <w:rFonts w:ascii="Times New Roman" w:hAnsi="Times New Roman"/>
          <w:i/>
          <w:color w:val="243D87"/>
          <w:position w:val="1"/>
          <w:sz w:val="18"/>
        </w:rPr>
        <w:t>Leaders</w:t>
      </w:r>
      <w:r>
        <w:rPr>
          <w:rFonts w:ascii="Times New Roman" w:hAnsi="Times New Roman"/>
          <w:i/>
          <w:color w:val="243D87"/>
          <w:position w:val="1"/>
          <w:sz w:val="18"/>
        </w:rPr>
        <w:tab/>
      </w:r>
      <w:r>
        <w:rPr>
          <w:b/>
          <w:color w:val="243D87"/>
          <w:sz w:val="24"/>
        </w:rPr>
        <w:t>23</w:t>
      </w:r>
    </w:p>
    <w:p w:rsidR="00472B1B" w:rsidRDefault="00472B1B">
      <w:pPr>
        <w:rPr>
          <w:sz w:val="24"/>
        </w:rPr>
        <w:sectPr w:rsidR="00472B1B">
          <w:pgSz w:w="11910" w:h="16840"/>
          <w:pgMar w:top="500" w:right="340" w:bottom="280" w:left="580" w:header="720" w:footer="720" w:gutter="0"/>
          <w:cols w:space="720"/>
        </w:sectPr>
      </w:pPr>
    </w:p>
    <w:p w:rsidR="00472B1B" w:rsidRDefault="00D0692E">
      <w:pPr>
        <w:pStyle w:val="Heading1"/>
        <w:spacing w:before="92"/>
        <w:ind w:left="630"/>
      </w:pPr>
      <w:r>
        <w:rPr>
          <w:noProof/>
          <w:lang w:bidi="ar-SA"/>
        </w:rPr>
        <mc:AlternateContent>
          <mc:Choice Requires="wps">
            <w:drawing>
              <wp:anchor distT="0" distB="0" distL="114300" distR="114300" simplePos="0" relativeHeight="251657216" behindDoc="0" locked="0" layoutInCell="1" allowOverlap="1">
                <wp:simplePos x="0" y="0"/>
                <wp:positionH relativeFrom="page">
                  <wp:posOffset>372745</wp:posOffset>
                </wp:positionH>
                <wp:positionV relativeFrom="paragraph">
                  <wp:posOffset>85725</wp:posOffset>
                </wp:positionV>
                <wp:extent cx="196215" cy="193675"/>
                <wp:effectExtent l="1270" t="0" r="2540" b="0"/>
                <wp:wrapNone/>
                <wp:docPr id="8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before="25"/>
                              <w:ind w:left="20"/>
                              <w:rPr>
                                <w:b/>
                                <w:sz w:val="24"/>
                              </w:rPr>
                            </w:pPr>
                            <w:r>
                              <w:rPr>
                                <w:b/>
                                <w:color w:val="243D87"/>
                                <w:w w:val="90"/>
                                <w:sz w:val="24"/>
                              </w:rPr>
                              <w:t>24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02" type="#_x0000_t202" style="position:absolute;left:0;text-align:left;margin-left:29.35pt;margin-top:6.75pt;width:15.45pt;height:15.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" filled="f" stroked="f">
                <v:textbox style="layout-flow:vertical" inset="0,0,0,0">
                  <w:txbxContent>
                    <w:p w:rsidR="00165A30" w:rsidRDefault="00165A30">
                      <w:pPr>
                        <w:spacing w:before="25"/>
                        <w:ind w:left="20"/>
                        <w:rPr>
                          <w:b/>
                          <w:sz w:val="24"/>
                        </w:rPr>
                      </w:pPr>
                      <w:r>
                        <w:rPr>
                          <w:b/>
                          <w:color w:val="243D87"/>
                          <w:w w:val="90"/>
                          <w:sz w:val="24"/>
                        </w:rPr>
                        <w:t>24</w:t>
                      </w:r>
                    </w:p>
                  </w:txbxContent>
                </v:textbox>
                <w10:wrap anchorx="page"/>
              </v:shape>
            </w:pict>
          </mc:Fallback>
        </mc:AlternateContent>
      </w:r>
      <w:r w:rsidR="009C4904">
        <w:rPr>
          <w:color w:val="243D87"/>
          <w:w w:val="95"/>
        </w:rPr>
        <w:t>Leadership Log</w:t>
      </w:r>
    </w:p>
    <w:p w:rsidR="00472B1B" w:rsidRDefault="00D0692E">
      <w:pPr>
        <w:pStyle w:val="Heading3"/>
        <w:ind w:left="630"/>
      </w:pPr>
      <w:r>
        <w:rPr>
          <w:noProof/>
          <w:lang w:bidi="ar-SA"/>
        </w:rPr>
        <mc:AlternateContent>
          <mc:Choice Requires="wps">
            <w:drawing>
              <wp:anchor distT="0" distB="0" distL="114300" distR="114300" simplePos="0" relativeHeight="251659264" behindDoc="0" locked="0" layoutInCell="1" allowOverlap="1">
                <wp:simplePos x="0" y="0"/>
                <wp:positionH relativeFrom="page">
                  <wp:posOffset>756285</wp:posOffset>
                </wp:positionH>
                <wp:positionV relativeFrom="paragraph">
                  <wp:posOffset>861060</wp:posOffset>
                </wp:positionV>
                <wp:extent cx="9507220" cy="4831715"/>
                <wp:effectExtent l="3810" t="3810" r="4445" b="3175"/>
                <wp:wrapNone/>
                <wp:docPr id="8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7220" cy="483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804"/>
                              <w:gridCol w:w="806"/>
                              <w:gridCol w:w="822"/>
                              <w:gridCol w:w="2052"/>
                              <w:gridCol w:w="5176"/>
                              <w:gridCol w:w="1152"/>
                              <w:gridCol w:w="2268"/>
                              <w:gridCol w:w="1875"/>
                            </w:tblGrid>
                            <w:tr w:rsidR="00165A30">
                              <w:trPr>
                                <w:trHeight w:val="676"/>
                              </w:trPr>
                              <w:tc>
                                <w:tcPr>
                                  <w:tcW w:w="804" w:type="dxa"/>
                                  <w:vMerge w:val="restart"/>
                                  <w:tcBorders>
                                    <w:left w:val="single" w:sz="6" w:space="0" w:color="243D87"/>
                                  </w:tcBorders>
                                  <w:shd w:val="clear" w:color="auto" w:fill="C6C6DC"/>
                                </w:tcPr>
                                <w:p w:rsidR="00165A30" w:rsidRDefault="00165A30">
                                  <w:pPr>
                                    <w:pStyle w:val="TableParagraph"/>
                                    <w:spacing w:before="50"/>
                                    <w:ind w:left="77"/>
                                    <w:rPr>
                                      <w:sz w:val="20"/>
                                    </w:rPr>
                                  </w:pPr>
                                  <w:r>
                                    <w:rPr>
                                      <w:color w:val="231F20"/>
                                      <w:sz w:val="20"/>
                                    </w:rPr>
                                    <w:t>Date</w:t>
                                  </w:r>
                                </w:p>
                              </w:tc>
                              <w:tc>
                                <w:tcPr>
                                  <w:tcW w:w="1628" w:type="dxa"/>
                                  <w:gridSpan w:val="2"/>
                                  <w:shd w:val="clear" w:color="auto" w:fill="C6C6DC"/>
                                </w:tcPr>
                                <w:p w:rsidR="00165A30" w:rsidRDefault="00165A30">
                                  <w:pPr>
                                    <w:pStyle w:val="TableParagraph"/>
                                    <w:spacing w:before="50"/>
                                    <w:ind w:left="80"/>
                                    <w:rPr>
                                      <w:b/>
                                      <w:sz w:val="20"/>
                                    </w:rPr>
                                  </w:pPr>
                                  <w:r>
                                    <w:rPr>
                                      <w:b/>
                                      <w:color w:val="231F20"/>
                                      <w:w w:val="90"/>
                                      <w:sz w:val="20"/>
                                    </w:rPr>
                                    <w:t>Leadership</w:t>
                                  </w:r>
                                  <w:r>
                                    <w:rPr>
                                      <w:b/>
                                      <w:color w:val="231F20"/>
                                      <w:spacing w:val="-29"/>
                                      <w:w w:val="90"/>
                                      <w:sz w:val="20"/>
                                    </w:rPr>
                                    <w:t xml:space="preserve"> </w:t>
                                  </w:r>
                                  <w:r>
                                    <w:rPr>
                                      <w:b/>
                                      <w:color w:val="231F20"/>
                                      <w:w w:val="90"/>
                                      <w:sz w:val="20"/>
                                    </w:rPr>
                                    <w:t>for…</w:t>
                                  </w:r>
                                </w:p>
                                <w:p w:rsidR="00165A30" w:rsidRDefault="00165A30">
                                  <w:pPr>
                                    <w:pStyle w:val="TableParagraph"/>
                                    <w:spacing w:before="9"/>
                                    <w:ind w:left="80"/>
                                    <w:rPr>
                                      <w:rFonts w:ascii="Times New Roman"/>
                                      <w:i/>
                                      <w:sz w:val="20"/>
                                    </w:rPr>
                                  </w:pPr>
                                  <w:r>
                                    <w:rPr>
                                      <w:rFonts w:ascii="Times New Roman"/>
                                      <w:i/>
                                      <w:color w:val="231F20"/>
                                      <w:sz w:val="20"/>
                                    </w:rPr>
                                    <w:t>(tick 1 only)</w:t>
                                  </w:r>
                                </w:p>
                              </w:tc>
                              <w:tc>
                                <w:tcPr>
                                  <w:tcW w:w="2052" w:type="dxa"/>
                                  <w:vMerge w:val="restart"/>
                                  <w:shd w:val="clear" w:color="auto" w:fill="C6C6DC"/>
                                </w:tcPr>
                                <w:p w:rsidR="00165A30" w:rsidRDefault="00165A30">
                                  <w:pPr>
                                    <w:pStyle w:val="TableParagraph"/>
                                    <w:spacing w:before="50" w:line="254" w:lineRule="auto"/>
                                    <w:ind w:left="80"/>
                                    <w:rPr>
                                      <w:sz w:val="20"/>
                                    </w:rPr>
                                  </w:pPr>
                                  <w:r>
                                    <w:rPr>
                                      <w:color w:val="231F20"/>
                                      <w:sz w:val="20"/>
                                    </w:rPr>
                                    <w:t>Location/ Organisation</w:t>
                                  </w:r>
                                </w:p>
                              </w:tc>
                              <w:tc>
                                <w:tcPr>
                                  <w:tcW w:w="5176" w:type="dxa"/>
                                  <w:vMerge w:val="restart"/>
                                  <w:shd w:val="clear" w:color="auto" w:fill="C6C6DC"/>
                                </w:tcPr>
                                <w:p w:rsidR="00165A30" w:rsidRDefault="00165A30">
                                  <w:pPr>
                                    <w:pStyle w:val="TableParagraph"/>
                                    <w:spacing w:before="50" w:line="254" w:lineRule="auto"/>
                                    <w:ind w:left="81" w:right="1047"/>
                                    <w:rPr>
                                      <w:sz w:val="20"/>
                                    </w:rPr>
                                  </w:pPr>
                                  <w:r>
                                    <w:rPr>
                                      <w:color w:val="231F20"/>
                                      <w:sz w:val="20"/>
                                    </w:rPr>
                                    <w:t xml:space="preserve">Description of leadership  experience (Provide details of what activities you led, the participants involved and your </w:t>
                                  </w:r>
                                  <w:r>
                                    <w:rPr>
                                      <w:color w:val="231F20"/>
                                      <w:spacing w:val="-3"/>
                                      <w:sz w:val="20"/>
                                    </w:rPr>
                                    <w:t xml:space="preserve">role/s </w:t>
                                  </w:r>
                                  <w:r>
                                    <w:rPr>
                                      <w:color w:val="231F20"/>
                                      <w:sz w:val="20"/>
                                    </w:rPr>
                                    <w:t>in</w:t>
                                  </w:r>
                                  <w:r>
                                    <w:rPr>
                                      <w:color w:val="231F20"/>
                                      <w:spacing w:val="21"/>
                                      <w:sz w:val="20"/>
                                    </w:rPr>
                                    <w:t xml:space="preserve"> </w:t>
                                  </w:r>
                                  <w:r>
                                    <w:rPr>
                                      <w:color w:val="231F20"/>
                                      <w:sz w:val="20"/>
                                    </w:rPr>
                                    <w:t>this)</w:t>
                                  </w:r>
                                </w:p>
                              </w:tc>
                              <w:tc>
                                <w:tcPr>
                                  <w:tcW w:w="1152" w:type="dxa"/>
                                  <w:vMerge w:val="restart"/>
                                  <w:shd w:val="clear" w:color="auto" w:fill="C6C6DC"/>
                                </w:tcPr>
                                <w:p w:rsidR="00165A30" w:rsidRDefault="00165A30">
                                  <w:pPr>
                                    <w:pStyle w:val="TableParagraph"/>
                                    <w:spacing w:before="50" w:line="254" w:lineRule="auto"/>
                                    <w:ind w:left="81"/>
                                    <w:rPr>
                                      <w:sz w:val="20"/>
                                    </w:rPr>
                                  </w:pPr>
                                  <w:r>
                                    <w:rPr>
                                      <w:color w:val="231F20"/>
                                      <w:sz w:val="20"/>
                                    </w:rPr>
                                    <w:t xml:space="preserve">Length of </w:t>
                                  </w:r>
                                  <w:r>
                                    <w:rPr>
                                      <w:color w:val="231F20"/>
                                      <w:w w:val="95"/>
                                      <w:sz w:val="20"/>
                                    </w:rPr>
                                    <w:t>session(s)</w:t>
                                  </w:r>
                                </w:p>
                              </w:tc>
                              <w:tc>
                                <w:tcPr>
                                  <w:tcW w:w="4143" w:type="dxa"/>
                                  <w:gridSpan w:val="2"/>
                                  <w:vMerge w:val="restart"/>
                                  <w:tcBorders>
                                    <w:top w:val="single" w:sz="6" w:space="0" w:color="243D87"/>
                                  </w:tcBorders>
                                  <w:shd w:val="clear" w:color="auto" w:fill="E0DFEB"/>
                                </w:tcPr>
                                <w:p w:rsidR="00165A30" w:rsidRDefault="00165A30">
                                  <w:pPr>
                                    <w:pStyle w:val="TableParagraph"/>
                                    <w:spacing w:before="37" w:line="240" w:lineRule="atLeast"/>
                                    <w:ind w:left="81" w:right="239"/>
                                    <w:jc w:val="both"/>
                                    <w:rPr>
                                      <w:sz w:val="20"/>
                                    </w:rPr>
                                  </w:pPr>
                                  <w:r>
                                    <w:rPr>
                                      <w:b/>
                                      <w:color w:val="231F20"/>
                                      <w:sz w:val="20"/>
                                    </w:rPr>
                                    <w:t>Witness</w:t>
                                  </w:r>
                                  <w:r>
                                    <w:rPr>
                                      <w:b/>
                                      <w:color w:val="231F20"/>
                                      <w:spacing w:val="-14"/>
                                      <w:sz w:val="20"/>
                                    </w:rPr>
                                    <w:t xml:space="preserve"> </w:t>
                                  </w:r>
                                  <w:r>
                                    <w:rPr>
                                      <w:color w:val="231F20"/>
                                      <w:sz w:val="20"/>
                                    </w:rPr>
                                    <w:t>–</w:t>
                                  </w:r>
                                  <w:r>
                                    <w:rPr>
                                      <w:color w:val="231F20"/>
                                      <w:spacing w:val="-12"/>
                                      <w:sz w:val="20"/>
                                    </w:rPr>
                                    <w:t xml:space="preserve"> </w:t>
                                  </w:r>
                                  <w:r>
                                    <w:rPr>
                                      <w:color w:val="231F20"/>
                                      <w:sz w:val="20"/>
                                    </w:rPr>
                                    <w:t>only</w:t>
                                  </w:r>
                                  <w:r>
                                    <w:rPr>
                                      <w:color w:val="231F20"/>
                                      <w:spacing w:val="-12"/>
                                      <w:sz w:val="20"/>
                                    </w:rPr>
                                    <w:t xml:space="preserve"> </w:t>
                                  </w:r>
                                  <w:r>
                                    <w:rPr>
                                      <w:color w:val="231F20"/>
                                      <w:sz w:val="20"/>
                                    </w:rPr>
                                    <w:t>required</w:t>
                                  </w:r>
                                  <w:r>
                                    <w:rPr>
                                      <w:color w:val="231F20"/>
                                      <w:spacing w:val="-12"/>
                                      <w:sz w:val="20"/>
                                    </w:rPr>
                                    <w:t xml:space="preserve"> </w:t>
                                  </w:r>
                                  <w:r>
                                    <w:rPr>
                                      <w:color w:val="231F20"/>
                                      <w:sz w:val="20"/>
                                    </w:rPr>
                                    <w:t>if</w:t>
                                  </w:r>
                                  <w:r>
                                    <w:rPr>
                                      <w:color w:val="231F20"/>
                                      <w:spacing w:val="-12"/>
                                      <w:sz w:val="20"/>
                                    </w:rPr>
                                    <w:t xml:space="preserve"> </w:t>
                                  </w:r>
                                  <w:r>
                                    <w:rPr>
                                      <w:color w:val="231F20"/>
                                      <w:sz w:val="20"/>
                                    </w:rPr>
                                    <w:t>Tutor/Assessor is not able to witness the demonstration of leadership</w:t>
                                  </w:r>
                                </w:p>
                              </w:tc>
                            </w:tr>
                            <w:tr w:rsidR="00165A30">
                              <w:trPr>
                                <w:trHeight w:val="102"/>
                              </w:trPr>
                              <w:tc>
                                <w:tcPr>
                                  <w:tcW w:w="804" w:type="dxa"/>
                                  <w:vMerge/>
                                  <w:tcBorders>
                                    <w:top w:val="nil"/>
                                    <w:left w:val="single" w:sz="6" w:space="0" w:color="243D87"/>
                                  </w:tcBorders>
                                  <w:shd w:val="clear" w:color="auto" w:fill="C6C6DC"/>
                                </w:tcPr>
                                <w:p w:rsidR="00165A30" w:rsidRDefault="00165A30">
                                  <w:pPr>
                                    <w:rPr>
                                      <w:sz w:val="2"/>
                                      <w:szCs w:val="2"/>
                                    </w:rPr>
                                  </w:pPr>
                                </w:p>
                              </w:tc>
                              <w:tc>
                                <w:tcPr>
                                  <w:tcW w:w="806" w:type="dxa"/>
                                  <w:vMerge w:val="restart"/>
                                  <w:shd w:val="clear" w:color="auto" w:fill="C6C6DC"/>
                                </w:tcPr>
                                <w:p w:rsidR="00165A30" w:rsidRDefault="00165A30">
                                  <w:pPr>
                                    <w:pStyle w:val="TableParagraph"/>
                                    <w:spacing w:before="52" w:line="254" w:lineRule="auto"/>
                                    <w:ind w:left="189" w:right="99" w:hanging="71"/>
                                    <w:rPr>
                                      <w:sz w:val="20"/>
                                    </w:rPr>
                                  </w:pPr>
                                  <w:r>
                                    <w:rPr>
                                      <w:color w:val="231F20"/>
                                      <w:sz w:val="20"/>
                                    </w:rPr>
                                    <w:t xml:space="preserve">Unit 4 </w:t>
                                  </w:r>
                                  <w:r>
                                    <w:rPr>
                                      <w:color w:val="231F20"/>
                                      <w:w w:val="95"/>
                                      <w:sz w:val="20"/>
                                    </w:rPr>
                                    <w:t>(SL2)</w:t>
                                  </w:r>
                                </w:p>
                              </w:tc>
                              <w:tc>
                                <w:tcPr>
                                  <w:tcW w:w="822" w:type="dxa"/>
                                  <w:vMerge w:val="restart"/>
                                  <w:shd w:val="clear" w:color="auto" w:fill="C6C6DC"/>
                                </w:tcPr>
                                <w:p w:rsidR="00165A30" w:rsidRDefault="00165A30">
                                  <w:pPr>
                                    <w:pStyle w:val="TableParagraph"/>
                                    <w:spacing w:before="52" w:line="254" w:lineRule="auto"/>
                                    <w:ind w:left="134" w:right="107"/>
                                    <w:rPr>
                                      <w:sz w:val="20"/>
                                    </w:rPr>
                                  </w:pPr>
                                  <w:r>
                                    <w:rPr>
                                      <w:color w:val="231F20"/>
                                      <w:sz w:val="20"/>
                                    </w:rPr>
                                    <w:t xml:space="preserve">Unit 5 </w:t>
                                  </w:r>
                                  <w:r>
                                    <w:rPr>
                                      <w:color w:val="231F20"/>
                                      <w:w w:val="85"/>
                                      <w:sz w:val="20"/>
                                    </w:rPr>
                                    <w:t>(CSL2)</w:t>
                                  </w:r>
                                </w:p>
                              </w:tc>
                              <w:tc>
                                <w:tcPr>
                                  <w:tcW w:w="2052" w:type="dxa"/>
                                  <w:vMerge/>
                                  <w:tcBorders>
                                    <w:top w:val="nil"/>
                                  </w:tcBorders>
                                  <w:shd w:val="clear" w:color="auto" w:fill="C6C6DC"/>
                                </w:tcPr>
                                <w:p w:rsidR="00165A30" w:rsidRDefault="00165A30">
                                  <w:pPr>
                                    <w:rPr>
                                      <w:sz w:val="2"/>
                                      <w:szCs w:val="2"/>
                                    </w:rPr>
                                  </w:pPr>
                                </w:p>
                              </w:tc>
                              <w:tc>
                                <w:tcPr>
                                  <w:tcW w:w="5176" w:type="dxa"/>
                                  <w:vMerge/>
                                  <w:tcBorders>
                                    <w:top w:val="nil"/>
                                  </w:tcBorders>
                                  <w:shd w:val="clear" w:color="auto" w:fill="C6C6DC"/>
                                </w:tcPr>
                                <w:p w:rsidR="00165A30" w:rsidRDefault="00165A30">
                                  <w:pPr>
                                    <w:rPr>
                                      <w:sz w:val="2"/>
                                      <w:szCs w:val="2"/>
                                    </w:rPr>
                                  </w:pPr>
                                </w:p>
                              </w:tc>
                              <w:tc>
                                <w:tcPr>
                                  <w:tcW w:w="1152" w:type="dxa"/>
                                  <w:vMerge/>
                                  <w:tcBorders>
                                    <w:top w:val="nil"/>
                                  </w:tcBorders>
                                  <w:shd w:val="clear" w:color="auto" w:fill="C6C6DC"/>
                                </w:tcPr>
                                <w:p w:rsidR="00165A30" w:rsidRDefault="00165A30">
                                  <w:pPr>
                                    <w:rPr>
                                      <w:sz w:val="2"/>
                                      <w:szCs w:val="2"/>
                                    </w:rPr>
                                  </w:pPr>
                                </w:p>
                              </w:tc>
                              <w:tc>
                                <w:tcPr>
                                  <w:tcW w:w="4143" w:type="dxa"/>
                                  <w:gridSpan w:val="2"/>
                                  <w:vMerge/>
                                  <w:tcBorders>
                                    <w:top w:val="nil"/>
                                  </w:tcBorders>
                                  <w:shd w:val="clear" w:color="auto" w:fill="E0DFEB"/>
                                </w:tcPr>
                                <w:p w:rsidR="00165A30" w:rsidRDefault="00165A30">
                                  <w:pPr>
                                    <w:rPr>
                                      <w:sz w:val="2"/>
                                      <w:szCs w:val="2"/>
                                    </w:rPr>
                                  </w:pPr>
                                </w:p>
                              </w:tc>
                            </w:tr>
                            <w:tr w:rsidR="00165A30">
                              <w:trPr>
                                <w:trHeight w:val="551"/>
                              </w:trPr>
                              <w:tc>
                                <w:tcPr>
                                  <w:tcW w:w="804" w:type="dxa"/>
                                  <w:vMerge/>
                                  <w:tcBorders>
                                    <w:top w:val="nil"/>
                                    <w:left w:val="single" w:sz="6" w:space="0" w:color="243D87"/>
                                  </w:tcBorders>
                                  <w:shd w:val="clear" w:color="auto" w:fill="C6C6DC"/>
                                </w:tcPr>
                                <w:p w:rsidR="00165A30" w:rsidRDefault="00165A30">
                                  <w:pPr>
                                    <w:rPr>
                                      <w:sz w:val="2"/>
                                      <w:szCs w:val="2"/>
                                    </w:rPr>
                                  </w:pPr>
                                </w:p>
                              </w:tc>
                              <w:tc>
                                <w:tcPr>
                                  <w:tcW w:w="806" w:type="dxa"/>
                                  <w:vMerge/>
                                  <w:tcBorders>
                                    <w:top w:val="nil"/>
                                  </w:tcBorders>
                                  <w:shd w:val="clear" w:color="auto" w:fill="C6C6DC"/>
                                </w:tcPr>
                                <w:p w:rsidR="00165A30" w:rsidRDefault="00165A30">
                                  <w:pPr>
                                    <w:rPr>
                                      <w:sz w:val="2"/>
                                      <w:szCs w:val="2"/>
                                    </w:rPr>
                                  </w:pPr>
                                </w:p>
                              </w:tc>
                              <w:tc>
                                <w:tcPr>
                                  <w:tcW w:w="822" w:type="dxa"/>
                                  <w:vMerge/>
                                  <w:tcBorders>
                                    <w:top w:val="nil"/>
                                  </w:tcBorders>
                                  <w:shd w:val="clear" w:color="auto" w:fill="C6C6DC"/>
                                </w:tcPr>
                                <w:p w:rsidR="00165A30" w:rsidRDefault="00165A30">
                                  <w:pPr>
                                    <w:rPr>
                                      <w:sz w:val="2"/>
                                      <w:szCs w:val="2"/>
                                    </w:rPr>
                                  </w:pPr>
                                </w:p>
                              </w:tc>
                              <w:tc>
                                <w:tcPr>
                                  <w:tcW w:w="2052" w:type="dxa"/>
                                  <w:vMerge/>
                                  <w:tcBorders>
                                    <w:top w:val="nil"/>
                                  </w:tcBorders>
                                  <w:shd w:val="clear" w:color="auto" w:fill="C6C6DC"/>
                                </w:tcPr>
                                <w:p w:rsidR="00165A30" w:rsidRDefault="00165A30">
                                  <w:pPr>
                                    <w:rPr>
                                      <w:sz w:val="2"/>
                                      <w:szCs w:val="2"/>
                                    </w:rPr>
                                  </w:pPr>
                                </w:p>
                              </w:tc>
                              <w:tc>
                                <w:tcPr>
                                  <w:tcW w:w="5176" w:type="dxa"/>
                                  <w:vMerge/>
                                  <w:tcBorders>
                                    <w:top w:val="nil"/>
                                  </w:tcBorders>
                                  <w:shd w:val="clear" w:color="auto" w:fill="C6C6DC"/>
                                </w:tcPr>
                                <w:p w:rsidR="00165A30" w:rsidRDefault="00165A30">
                                  <w:pPr>
                                    <w:rPr>
                                      <w:sz w:val="2"/>
                                      <w:szCs w:val="2"/>
                                    </w:rPr>
                                  </w:pPr>
                                </w:p>
                              </w:tc>
                              <w:tc>
                                <w:tcPr>
                                  <w:tcW w:w="1152" w:type="dxa"/>
                                  <w:vMerge/>
                                  <w:tcBorders>
                                    <w:top w:val="nil"/>
                                  </w:tcBorders>
                                  <w:shd w:val="clear" w:color="auto" w:fill="C6C6DC"/>
                                </w:tcPr>
                                <w:p w:rsidR="00165A30" w:rsidRDefault="00165A30">
                                  <w:pPr>
                                    <w:rPr>
                                      <w:sz w:val="2"/>
                                      <w:szCs w:val="2"/>
                                    </w:rPr>
                                  </w:pPr>
                                </w:p>
                              </w:tc>
                              <w:tc>
                                <w:tcPr>
                                  <w:tcW w:w="2268" w:type="dxa"/>
                                  <w:shd w:val="clear" w:color="auto" w:fill="C6C6DC"/>
                                </w:tcPr>
                                <w:p w:rsidR="00165A30" w:rsidRDefault="00165A30">
                                  <w:pPr>
                                    <w:pStyle w:val="TableParagraph"/>
                                    <w:spacing w:before="52"/>
                                    <w:ind w:left="81"/>
                                    <w:rPr>
                                      <w:sz w:val="20"/>
                                    </w:rPr>
                                  </w:pPr>
                                  <w:r>
                                    <w:rPr>
                                      <w:color w:val="231F20"/>
                                      <w:w w:val="105"/>
                                      <w:sz w:val="20"/>
                                    </w:rPr>
                                    <w:t>Witness name and role</w:t>
                                  </w:r>
                                </w:p>
                              </w:tc>
                              <w:tc>
                                <w:tcPr>
                                  <w:tcW w:w="1875" w:type="dxa"/>
                                  <w:shd w:val="clear" w:color="auto" w:fill="C6C6DC"/>
                                </w:tcPr>
                                <w:p w:rsidR="00165A30" w:rsidRDefault="00165A30">
                                  <w:pPr>
                                    <w:pStyle w:val="TableParagraph"/>
                                    <w:spacing w:before="52"/>
                                    <w:ind w:left="81"/>
                                    <w:rPr>
                                      <w:sz w:val="20"/>
                                    </w:rPr>
                                  </w:pPr>
                                  <w:r>
                                    <w:rPr>
                                      <w:color w:val="231F20"/>
                                      <w:w w:val="105"/>
                                      <w:sz w:val="20"/>
                                    </w:rPr>
                                    <w:t>Witness signature</w:t>
                                  </w:r>
                                </w:p>
                              </w:tc>
                            </w:tr>
                            <w:tr w:rsidR="00165A30">
                              <w:trPr>
                                <w:trHeight w:val="613"/>
                              </w:trPr>
                              <w:tc>
                                <w:tcPr>
                                  <w:tcW w:w="804" w:type="dxa"/>
                                </w:tcPr>
                                <w:p w:rsidR="00165A30" w:rsidRDefault="00165A30">
                                  <w:pPr>
                                    <w:pStyle w:val="TableParagraph"/>
                                    <w:rPr>
                                      <w:rFonts w:ascii="Times New Roman"/>
                                      <w:sz w:val="20"/>
                                    </w:rPr>
                                  </w:pPr>
                                  <w:r>
                                    <w:rPr>
                                      <w:rFonts w:ascii="Times New Roman"/>
                                      <w:sz w:val="20"/>
                                    </w:rPr>
                                    <w:t xml:space="preserve"> </w:t>
                                  </w:r>
                                  <w:r>
                                    <w:rPr>
                                      <w:rFonts w:ascii="Times New Roman"/>
                                    </w:rPr>
                                    <w:t xml:space="preserve"> </w:t>
                                  </w:r>
                                  <w:permStart w:id="590370575" w:edGrp="everyone"/>
                                  <w:r>
                                    <w:t xml:space="preserve">        </w:t>
                                  </w:r>
                                  <w:permEnd w:id="590370575"/>
                                </w:p>
                              </w:tc>
                              <w:tc>
                                <w:tcPr>
                                  <w:tcW w:w="806" w:type="dxa"/>
                                </w:tcPr>
                                <w:p w:rsidR="00165A30" w:rsidRDefault="00165A30">
                                  <w:pPr>
                                    <w:pStyle w:val="TableParagraph"/>
                                    <w:rPr>
                                      <w:rFonts w:ascii="Times New Roman"/>
                                      <w:sz w:val="20"/>
                                    </w:rPr>
                                  </w:pPr>
                                  <w:r>
                                    <w:rPr>
                                      <w:rFonts w:ascii="Times New Roman"/>
                                      <w:sz w:val="20"/>
                                    </w:rPr>
                                    <w:t xml:space="preserve"> </w:t>
                                  </w:r>
                                  <w:r>
                                    <w:rPr>
                                      <w:rFonts w:ascii="Times New Roman"/>
                                    </w:rPr>
                                    <w:t xml:space="preserve"> </w:t>
                                  </w:r>
                                  <w:permStart w:id="1536763651" w:edGrp="everyone"/>
                                  <w:r>
                                    <w:t xml:space="preserve">        </w:t>
                                  </w:r>
                                  <w:permEnd w:id="1536763651"/>
                                </w:p>
                              </w:tc>
                              <w:tc>
                                <w:tcPr>
                                  <w:tcW w:w="822" w:type="dxa"/>
                                </w:tcPr>
                                <w:p w:rsidR="00165A30" w:rsidRDefault="00165A30">
                                  <w:pPr>
                                    <w:pStyle w:val="TableParagraph"/>
                                    <w:rPr>
                                      <w:rFonts w:ascii="Times New Roman"/>
                                      <w:sz w:val="20"/>
                                    </w:rPr>
                                  </w:pPr>
                                  <w:r>
                                    <w:rPr>
                                      <w:rFonts w:ascii="Times New Roman"/>
                                      <w:sz w:val="20"/>
                                    </w:rPr>
                                    <w:t xml:space="preserve"> </w:t>
                                  </w:r>
                                  <w:r>
                                    <w:rPr>
                                      <w:rFonts w:ascii="Times New Roman"/>
                                    </w:rPr>
                                    <w:t xml:space="preserve"> </w:t>
                                  </w:r>
                                  <w:permStart w:id="1750811201" w:edGrp="everyone"/>
                                  <w:r>
                                    <w:t xml:space="preserve">        </w:t>
                                  </w:r>
                                  <w:permEnd w:id="1750811201"/>
                                </w:p>
                              </w:tc>
                              <w:tc>
                                <w:tcPr>
                                  <w:tcW w:w="2052" w:type="dxa"/>
                                </w:tcPr>
                                <w:p w:rsidR="00165A30" w:rsidRDefault="00165A30">
                                  <w:pPr>
                                    <w:pStyle w:val="TableParagraph"/>
                                    <w:rPr>
                                      <w:rFonts w:ascii="Times New Roman"/>
                                      <w:sz w:val="20"/>
                                    </w:rPr>
                                  </w:pPr>
                                  <w:r>
                                    <w:rPr>
                                      <w:rFonts w:ascii="Times New Roman"/>
                                      <w:sz w:val="20"/>
                                    </w:rPr>
                                    <w:t xml:space="preserve"> </w:t>
                                  </w:r>
                                  <w:r>
                                    <w:rPr>
                                      <w:rFonts w:ascii="Times New Roman"/>
                                    </w:rPr>
                                    <w:t xml:space="preserve"> </w:t>
                                  </w:r>
                                  <w:permStart w:id="2054240269" w:edGrp="everyone"/>
                                  <w:r>
                                    <w:t xml:space="preserve">        </w:t>
                                  </w:r>
                                  <w:permEnd w:id="2054240269"/>
                                </w:p>
                              </w:tc>
                              <w:tc>
                                <w:tcPr>
                                  <w:tcW w:w="5176" w:type="dxa"/>
                                </w:tcPr>
                                <w:p w:rsidR="00165A30" w:rsidRDefault="00165A30">
                                  <w:pPr>
                                    <w:pStyle w:val="TableParagraph"/>
                                    <w:rPr>
                                      <w:rFonts w:ascii="Times New Roman"/>
                                      <w:sz w:val="20"/>
                                    </w:rPr>
                                  </w:pPr>
                                  <w:r>
                                    <w:rPr>
                                      <w:rFonts w:ascii="Times New Roman"/>
                                      <w:sz w:val="20"/>
                                    </w:rPr>
                                    <w:t xml:space="preserve"> </w:t>
                                  </w:r>
                                  <w:r>
                                    <w:rPr>
                                      <w:rFonts w:ascii="Times New Roman"/>
                                    </w:rPr>
                                    <w:t xml:space="preserve"> </w:t>
                                  </w:r>
                                  <w:permStart w:id="630003920" w:edGrp="everyone"/>
                                  <w:r>
                                    <w:t xml:space="preserve">        </w:t>
                                  </w:r>
                                  <w:permEnd w:id="630003920"/>
                                </w:p>
                              </w:tc>
                              <w:tc>
                                <w:tcPr>
                                  <w:tcW w:w="1152" w:type="dxa"/>
                                </w:tcPr>
                                <w:p w:rsidR="00165A30" w:rsidRDefault="00165A30">
                                  <w:pPr>
                                    <w:pStyle w:val="TableParagraph"/>
                                    <w:rPr>
                                      <w:rFonts w:ascii="Times New Roman"/>
                                      <w:sz w:val="20"/>
                                    </w:rPr>
                                  </w:pPr>
                                  <w:r>
                                    <w:rPr>
                                      <w:rFonts w:ascii="Times New Roman"/>
                                      <w:sz w:val="20"/>
                                    </w:rPr>
                                    <w:t xml:space="preserve"> </w:t>
                                  </w:r>
                                  <w:r>
                                    <w:rPr>
                                      <w:rFonts w:ascii="Times New Roman"/>
                                    </w:rPr>
                                    <w:t xml:space="preserve"> </w:t>
                                  </w:r>
                                  <w:permStart w:id="1315066216" w:edGrp="everyone"/>
                                  <w:r>
                                    <w:t xml:space="preserve">        </w:t>
                                  </w:r>
                                  <w:permEnd w:id="1315066216"/>
                                </w:p>
                              </w:tc>
                              <w:tc>
                                <w:tcPr>
                                  <w:tcW w:w="2268" w:type="dxa"/>
                                </w:tcPr>
                                <w:p w:rsidR="00165A30" w:rsidRPr="00165A30" w:rsidRDefault="00165A30">
                                  <w:pPr>
                                    <w:pStyle w:val="TableParagraph"/>
                                  </w:pPr>
                                  <w:r>
                                    <w:rPr>
                                      <w:rFonts w:ascii="Times New Roman"/>
                                    </w:rPr>
                                    <w:t xml:space="preserve"> </w:t>
                                  </w:r>
                                  <w:permStart w:id="169041382" w:edGrp="everyone"/>
                                  <w:r>
                                    <w:t xml:space="preserve">        </w:t>
                                  </w:r>
                                  <w:permEnd w:id="169041382"/>
                                </w:p>
                              </w:tc>
                              <w:tc>
                                <w:tcPr>
                                  <w:tcW w:w="1875" w:type="dxa"/>
                                </w:tcPr>
                                <w:p w:rsidR="00165A30" w:rsidRDefault="00165A30">
                                  <w:pPr>
                                    <w:pStyle w:val="TableParagraph"/>
                                    <w:rPr>
                                      <w:rFonts w:ascii="Times New Roman"/>
                                      <w:sz w:val="20"/>
                                    </w:rPr>
                                  </w:pPr>
                                  <w:r>
                                    <w:rPr>
                                      <w:rFonts w:ascii="Times New Roman"/>
                                      <w:sz w:val="20"/>
                                    </w:rPr>
                                    <w:t xml:space="preserve"> </w:t>
                                  </w:r>
                                  <w:r>
                                    <w:rPr>
                                      <w:rFonts w:ascii="Times New Roman"/>
                                    </w:rPr>
                                    <w:t xml:space="preserve"> </w:t>
                                  </w:r>
                                  <w:permStart w:id="1311718642" w:edGrp="everyone"/>
                                  <w:r>
                                    <w:t xml:space="preserve">        </w:t>
                                  </w:r>
                                  <w:permEnd w:id="1311718642"/>
                                </w:p>
                              </w:tc>
                            </w:tr>
                            <w:tr w:rsidR="00165A30">
                              <w:trPr>
                                <w:trHeight w:val="613"/>
                              </w:trPr>
                              <w:tc>
                                <w:tcPr>
                                  <w:tcW w:w="804"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2048732355" w:edGrp="everyone"/>
                                  <w:r>
                                    <w:t xml:space="preserve">        </w:t>
                                  </w:r>
                                  <w:permEnd w:id="2048732355"/>
                                </w:p>
                              </w:tc>
                              <w:tc>
                                <w:tcPr>
                                  <w:tcW w:w="806"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923235430" w:edGrp="everyone"/>
                                  <w:r>
                                    <w:t xml:space="preserve">        </w:t>
                                  </w:r>
                                  <w:permEnd w:id="923235430"/>
                                </w:p>
                              </w:tc>
                              <w:tc>
                                <w:tcPr>
                                  <w:tcW w:w="82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163804994" w:edGrp="everyone"/>
                                  <w:r>
                                    <w:t xml:space="preserve">        </w:t>
                                  </w:r>
                                  <w:permEnd w:id="1163804994"/>
                                </w:p>
                              </w:tc>
                              <w:tc>
                                <w:tcPr>
                                  <w:tcW w:w="205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770268327" w:edGrp="everyone"/>
                                  <w:r>
                                    <w:t xml:space="preserve">        </w:t>
                                  </w:r>
                                  <w:permEnd w:id="770268327"/>
                                </w:p>
                              </w:tc>
                              <w:tc>
                                <w:tcPr>
                                  <w:tcW w:w="5176"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489793250" w:edGrp="everyone"/>
                                  <w:r>
                                    <w:t xml:space="preserve">        </w:t>
                                  </w:r>
                                  <w:permEnd w:id="1489793250"/>
                                </w:p>
                              </w:tc>
                              <w:tc>
                                <w:tcPr>
                                  <w:tcW w:w="115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853505882" w:edGrp="everyone"/>
                                  <w:r>
                                    <w:t xml:space="preserve">        </w:t>
                                  </w:r>
                                  <w:permEnd w:id="1853505882"/>
                                </w:p>
                              </w:tc>
                              <w:tc>
                                <w:tcPr>
                                  <w:tcW w:w="2268" w:type="dxa"/>
                                </w:tcPr>
                                <w:p w:rsidR="00165A30" w:rsidRPr="00165A30" w:rsidRDefault="00165A30" w:rsidP="00165A30">
                                  <w:pPr>
                                    <w:pStyle w:val="TableParagraph"/>
                                  </w:pPr>
                                  <w:r>
                                    <w:rPr>
                                      <w:rFonts w:ascii="Times New Roman"/>
                                    </w:rPr>
                                    <w:t xml:space="preserve"> </w:t>
                                  </w:r>
                                  <w:permStart w:id="961549104" w:edGrp="everyone"/>
                                  <w:r>
                                    <w:t xml:space="preserve">        </w:t>
                                  </w:r>
                                  <w:permEnd w:id="961549104"/>
                                </w:p>
                              </w:tc>
                              <w:tc>
                                <w:tcPr>
                                  <w:tcW w:w="1875"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117677012" w:edGrp="everyone"/>
                                  <w:r>
                                    <w:t xml:space="preserve">        </w:t>
                                  </w:r>
                                  <w:permEnd w:id="1117677012"/>
                                </w:p>
                              </w:tc>
                            </w:tr>
                            <w:tr w:rsidR="00165A30">
                              <w:trPr>
                                <w:trHeight w:val="613"/>
                              </w:trPr>
                              <w:tc>
                                <w:tcPr>
                                  <w:tcW w:w="804"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471243376" w:edGrp="everyone"/>
                                  <w:r>
                                    <w:t xml:space="preserve">        </w:t>
                                  </w:r>
                                  <w:permEnd w:id="1471243376"/>
                                </w:p>
                              </w:tc>
                              <w:tc>
                                <w:tcPr>
                                  <w:tcW w:w="806"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598447474" w:edGrp="everyone"/>
                                  <w:r>
                                    <w:t xml:space="preserve">        </w:t>
                                  </w:r>
                                  <w:permEnd w:id="1598447474"/>
                                </w:p>
                              </w:tc>
                              <w:tc>
                                <w:tcPr>
                                  <w:tcW w:w="82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280386489" w:edGrp="everyone"/>
                                  <w:r>
                                    <w:t xml:space="preserve">        </w:t>
                                  </w:r>
                                  <w:permEnd w:id="280386489"/>
                                </w:p>
                              </w:tc>
                              <w:tc>
                                <w:tcPr>
                                  <w:tcW w:w="205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5685253" w:edGrp="everyone"/>
                                  <w:r>
                                    <w:t xml:space="preserve">        </w:t>
                                  </w:r>
                                  <w:permEnd w:id="15685253"/>
                                </w:p>
                              </w:tc>
                              <w:tc>
                                <w:tcPr>
                                  <w:tcW w:w="5176"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368775058" w:edGrp="everyone"/>
                                  <w:r>
                                    <w:t xml:space="preserve">        </w:t>
                                  </w:r>
                                  <w:permEnd w:id="368775058"/>
                                </w:p>
                              </w:tc>
                              <w:tc>
                                <w:tcPr>
                                  <w:tcW w:w="115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502621795" w:edGrp="everyone"/>
                                  <w:r>
                                    <w:t xml:space="preserve">        </w:t>
                                  </w:r>
                                  <w:permEnd w:id="502621795"/>
                                </w:p>
                              </w:tc>
                              <w:tc>
                                <w:tcPr>
                                  <w:tcW w:w="2268" w:type="dxa"/>
                                </w:tcPr>
                                <w:p w:rsidR="00165A30" w:rsidRPr="00165A30" w:rsidRDefault="00165A30" w:rsidP="00165A30">
                                  <w:pPr>
                                    <w:pStyle w:val="TableParagraph"/>
                                  </w:pPr>
                                  <w:r>
                                    <w:rPr>
                                      <w:rFonts w:ascii="Times New Roman"/>
                                    </w:rPr>
                                    <w:t xml:space="preserve"> </w:t>
                                  </w:r>
                                  <w:permStart w:id="616263050" w:edGrp="everyone"/>
                                  <w:r>
                                    <w:t xml:space="preserve">        </w:t>
                                  </w:r>
                                  <w:permEnd w:id="616263050"/>
                                </w:p>
                              </w:tc>
                              <w:tc>
                                <w:tcPr>
                                  <w:tcW w:w="1875"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837110626" w:edGrp="everyone"/>
                                  <w:r>
                                    <w:t xml:space="preserve">        </w:t>
                                  </w:r>
                                  <w:permEnd w:id="837110626"/>
                                </w:p>
                              </w:tc>
                            </w:tr>
                            <w:tr w:rsidR="00165A30">
                              <w:trPr>
                                <w:trHeight w:val="613"/>
                              </w:trPr>
                              <w:tc>
                                <w:tcPr>
                                  <w:tcW w:w="804"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2074369406" w:edGrp="everyone"/>
                                  <w:r>
                                    <w:t xml:space="preserve">        </w:t>
                                  </w:r>
                                  <w:permEnd w:id="2074369406"/>
                                </w:p>
                              </w:tc>
                              <w:tc>
                                <w:tcPr>
                                  <w:tcW w:w="806"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289545991" w:edGrp="everyone"/>
                                  <w:r>
                                    <w:t xml:space="preserve">        </w:t>
                                  </w:r>
                                  <w:permEnd w:id="289545991"/>
                                </w:p>
                              </w:tc>
                              <w:tc>
                                <w:tcPr>
                                  <w:tcW w:w="82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337070381" w:edGrp="everyone"/>
                                  <w:r>
                                    <w:t xml:space="preserve">        </w:t>
                                  </w:r>
                                  <w:permEnd w:id="337070381"/>
                                </w:p>
                              </w:tc>
                              <w:tc>
                                <w:tcPr>
                                  <w:tcW w:w="205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107255931" w:edGrp="everyone"/>
                                  <w:r>
                                    <w:t xml:space="preserve">        </w:t>
                                  </w:r>
                                  <w:permEnd w:id="1107255931"/>
                                </w:p>
                              </w:tc>
                              <w:tc>
                                <w:tcPr>
                                  <w:tcW w:w="5176"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629416085" w:edGrp="everyone"/>
                                  <w:r>
                                    <w:t xml:space="preserve">        </w:t>
                                  </w:r>
                                  <w:permEnd w:id="629416085"/>
                                </w:p>
                              </w:tc>
                              <w:tc>
                                <w:tcPr>
                                  <w:tcW w:w="115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97479376" w:edGrp="everyone"/>
                                  <w:r>
                                    <w:t xml:space="preserve">        </w:t>
                                  </w:r>
                                  <w:permEnd w:id="97479376"/>
                                </w:p>
                              </w:tc>
                              <w:tc>
                                <w:tcPr>
                                  <w:tcW w:w="2268" w:type="dxa"/>
                                </w:tcPr>
                                <w:p w:rsidR="00165A30" w:rsidRPr="00165A30" w:rsidRDefault="00165A30" w:rsidP="00165A30">
                                  <w:pPr>
                                    <w:pStyle w:val="TableParagraph"/>
                                  </w:pPr>
                                  <w:r>
                                    <w:rPr>
                                      <w:rFonts w:ascii="Times New Roman"/>
                                    </w:rPr>
                                    <w:t xml:space="preserve"> </w:t>
                                  </w:r>
                                  <w:permStart w:id="1255934490" w:edGrp="everyone"/>
                                  <w:r>
                                    <w:t xml:space="preserve">        </w:t>
                                  </w:r>
                                  <w:permEnd w:id="1255934490"/>
                                </w:p>
                              </w:tc>
                              <w:tc>
                                <w:tcPr>
                                  <w:tcW w:w="1875"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887121170" w:edGrp="everyone"/>
                                  <w:r>
                                    <w:t xml:space="preserve">        </w:t>
                                  </w:r>
                                  <w:permEnd w:id="1887121170"/>
                                </w:p>
                              </w:tc>
                            </w:tr>
                            <w:tr w:rsidR="00165A30">
                              <w:trPr>
                                <w:trHeight w:val="611"/>
                              </w:trPr>
                              <w:tc>
                                <w:tcPr>
                                  <w:tcW w:w="804"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888383022" w:edGrp="everyone"/>
                                  <w:r>
                                    <w:t xml:space="preserve">        </w:t>
                                  </w:r>
                                  <w:permEnd w:id="1888383022"/>
                                </w:p>
                              </w:tc>
                              <w:tc>
                                <w:tcPr>
                                  <w:tcW w:w="806"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67262139" w:edGrp="everyone"/>
                                  <w:r>
                                    <w:t xml:space="preserve">        </w:t>
                                  </w:r>
                                  <w:permEnd w:id="67262139"/>
                                </w:p>
                              </w:tc>
                              <w:tc>
                                <w:tcPr>
                                  <w:tcW w:w="82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473145601" w:edGrp="everyone"/>
                                  <w:r>
                                    <w:t xml:space="preserve">        </w:t>
                                  </w:r>
                                  <w:permEnd w:id="1473145601"/>
                                </w:p>
                              </w:tc>
                              <w:tc>
                                <w:tcPr>
                                  <w:tcW w:w="205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2069776221" w:edGrp="everyone"/>
                                  <w:r>
                                    <w:t xml:space="preserve">        </w:t>
                                  </w:r>
                                  <w:permEnd w:id="2069776221"/>
                                </w:p>
                              </w:tc>
                              <w:tc>
                                <w:tcPr>
                                  <w:tcW w:w="5176" w:type="dxa"/>
                                  <w:tcBorders>
                                    <w:bottom w:val="single" w:sz="6" w:space="0" w:color="243D87"/>
                                  </w:tcBorders>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92615545" w:edGrp="everyone"/>
                                  <w:r>
                                    <w:t xml:space="preserve">        </w:t>
                                  </w:r>
                                  <w:permEnd w:id="192615545"/>
                                </w:p>
                              </w:tc>
                              <w:tc>
                                <w:tcPr>
                                  <w:tcW w:w="115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414390023" w:edGrp="everyone"/>
                                  <w:r>
                                    <w:t xml:space="preserve">        </w:t>
                                  </w:r>
                                  <w:permEnd w:id="414390023"/>
                                </w:p>
                              </w:tc>
                              <w:tc>
                                <w:tcPr>
                                  <w:tcW w:w="2268" w:type="dxa"/>
                                </w:tcPr>
                                <w:p w:rsidR="00165A30" w:rsidRPr="00165A30" w:rsidRDefault="00165A30" w:rsidP="00165A30">
                                  <w:pPr>
                                    <w:pStyle w:val="TableParagraph"/>
                                  </w:pPr>
                                  <w:r>
                                    <w:rPr>
                                      <w:rFonts w:ascii="Times New Roman"/>
                                    </w:rPr>
                                    <w:t xml:space="preserve"> </w:t>
                                  </w:r>
                                  <w:permStart w:id="312755654" w:edGrp="everyone"/>
                                  <w:r>
                                    <w:t xml:space="preserve">        </w:t>
                                  </w:r>
                                  <w:permEnd w:id="312755654"/>
                                </w:p>
                              </w:tc>
                              <w:tc>
                                <w:tcPr>
                                  <w:tcW w:w="1875"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779126403" w:edGrp="everyone"/>
                                  <w:r>
                                    <w:t xml:space="preserve">        </w:t>
                                  </w:r>
                                  <w:permEnd w:id="1779126403"/>
                                </w:p>
                              </w:tc>
                            </w:tr>
                            <w:tr w:rsidR="00165A30">
                              <w:trPr>
                                <w:trHeight w:val="608"/>
                              </w:trPr>
                              <w:tc>
                                <w:tcPr>
                                  <w:tcW w:w="804"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665205113" w:edGrp="everyone"/>
                                  <w:r>
                                    <w:t xml:space="preserve">        </w:t>
                                  </w:r>
                                  <w:permEnd w:id="1665205113"/>
                                </w:p>
                              </w:tc>
                              <w:tc>
                                <w:tcPr>
                                  <w:tcW w:w="806"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798389383" w:edGrp="everyone"/>
                                  <w:r>
                                    <w:t xml:space="preserve">        </w:t>
                                  </w:r>
                                  <w:permEnd w:id="798389383"/>
                                </w:p>
                              </w:tc>
                              <w:tc>
                                <w:tcPr>
                                  <w:tcW w:w="82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565723154" w:edGrp="everyone"/>
                                  <w:r>
                                    <w:t xml:space="preserve">        </w:t>
                                  </w:r>
                                  <w:permEnd w:id="565723154"/>
                                </w:p>
                              </w:tc>
                              <w:tc>
                                <w:tcPr>
                                  <w:tcW w:w="205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929445355" w:edGrp="everyone"/>
                                  <w:r>
                                    <w:t xml:space="preserve">        </w:t>
                                  </w:r>
                                  <w:permEnd w:id="929445355"/>
                                </w:p>
                              </w:tc>
                              <w:tc>
                                <w:tcPr>
                                  <w:tcW w:w="5176" w:type="dxa"/>
                                  <w:tcBorders>
                                    <w:top w:val="single" w:sz="6" w:space="0" w:color="243D87"/>
                                    <w:bottom w:val="single" w:sz="6" w:space="0" w:color="243D87"/>
                                  </w:tcBorders>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759172734" w:edGrp="everyone"/>
                                  <w:r>
                                    <w:t xml:space="preserve">        </w:t>
                                  </w:r>
                                  <w:permEnd w:id="759172734"/>
                                </w:p>
                              </w:tc>
                              <w:tc>
                                <w:tcPr>
                                  <w:tcW w:w="115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115895409" w:edGrp="everyone"/>
                                  <w:r>
                                    <w:t xml:space="preserve">        </w:t>
                                  </w:r>
                                  <w:permEnd w:id="1115895409"/>
                                </w:p>
                              </w:tc>
                              <w:tc>
                                <w:tcPr>
                                  <w:tcW w:w="2268" w:type="dxa"/>
                                </w:tcPr>
                                <w:p w:rsidR="00165A30" w:rsidRPr="00165A30" w:rsidRDefault="00165A30" w:rsidP="00165A30">
                                  <w:pPr>
                                    <w:pStyle w:val="TableParagraph"/>
                                  </w:pPr>
                                  <w:r>
                                    <w:rPr>
                                      <w:rFonts w:ascii="Times New Roman"/>
                                    </w:rPr>
                                    <w:t xml:space="preserve"> </w:t>
                                  </w:r>
                                  <w:permStart w:id="2021023292" w:edGrp="everyone"/>
                                  <w:r>
                                    <w:t xml:space="preserve">        </w:t>
                                  </w:r>
                                  <w:permEnd w:id="2021023292"/>
                                </w:p>
                              </w:tc>
                              <w:tc>
                                <w:tcPr>
                                  <w:tcW w:w="1875"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673141915" w:edGrp="everyone"/>
                                  <w:r>
                                    <w:t xml:space="preserve">        </w:t>
                                  </w:r>
                                  <w:permEnd w:id="1673141915"/>
                                </w:p>
                              </w:tc>
                            </w:tr>
                            <w:tr w:rsidR="00165A30">
                              <w:trPr>
                                <w:trHeight w:val="608"/>
                              </w:trPr>
                              <w:tc>
                                <w:tcPr>
                                  <w:tcW w:w="804"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050227743" w:edGrp="everyone"/>
                                  <w:r>
                                    <w:t xml:space="preserve">        </w:t>
                                  </w:r>
                                  <w:permEnd w:id="1050227743"/>
                                </w:p>
                              </w:tc>
                              <w:tc>
                                <w:tcPr>
                                  <w:tcW w:w="806"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2127248661" w:edGrp="everyone"/>
                                  <w:r>
                                    <w:t xml:space="preserve">        </w:t>
                                  </w:r>
                                  <w:permEnd w:id="2127248661"/>
                                </w:p>
                              </w:tc>
                              <w:tc>
                                <w:tcPr>
                                  <w:tcW w:w="82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99757584" w:edGrp="everyone"/>
                                  <w:r>
                                    <w:t xml:space="preserve">        </w:t>
                                  </w:r>
                                  <w:permEnd w:id="199757584"/>
                                </w:p>
                              </w:tc>
                              <w:tc>
                                <w:tcPr>
                                  <w:tcW w:w="205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915106971" w:edGrp="everyone"/>
                                  <w:r>
                                    <w:t xml:space="preserve">        </w:t>
                                  </w:r>
                                  <w:permEnd w:id="915106971"/>
                                </w:p>
                              </w:tc>
                              <w:tc>
                                <w:tcPr>
                                  <w:tcW w:w="5176" w:type="dxa"/>
                                  <w:tcBorders>
                                    <w:top w:val="single" w:sz="6" w:space="0" w:color="243D87"/>
                                    <w:bottom w:val="single" w:sz="6" w:space="0" w:color="243D87"/>
                                  </w:tcBorders>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2123382417" w:edGrp="everyone"/>
                                  <w:r>
                                    <w:t xml:space="preserve">        </w:t>
                                  </w:r>
                                  <w:permEnd w:id="2123382417"/>
                                </w:p>
                              </w:tc>
                              <w:tc>
                                <w:tcPr>
                                  <w:tcW w:w="115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411313785" w:edGrp="everyone"/>
                                  <w:r>
                                    <w:t xml:space="preserve">        </w:t>
                                  </w:r>
                                  <w:permEnd w:id="411313785"/>
                                </w:p>
                              </w:tc>
                              <w:tc>
                                <w:tcPr>
                                  <w:tcW w:w="2268" w:type="dxa"/>
                                </w:tcPr>
                                <w:p w:rsidR="00165A30" w:rsidRPr="00165A30" w:rsidRDefault="00165A30" w:rsidP="00165A30">
                                  <w:pPr>
                                    <w:pStyle w:val="TableParagraph"/>
                                  </w:pPr>
                                  <w:r>
                                    <w:rPr>
                                      <w:rFonts w:ascii="Times New Roman"/>
                                    </w:rPr>
                                    <w:t xml:space="preserve"> </w:t>
                                  </w:r>
                                  <w:permStart w:id="1051665975" w:edGrp="everyone"/>
                                  <w:r>
                                    <w:t xml:space="preserve">        </w:t>
                                  </w:r>
                                  <w:permEnd w:id="1051665975"/>
                                </w:p>
                              </w:tc>
                              <w:tc>
                                <w:tcPr>
                                  <w:tcW w:w="1875"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724608608" w:edGrp="everyone"/>
                                  <w:r>
                                    <w:t xml:space="preserve">        </w:t>
                                  </w:r>
                                  <w:permEnd w:id="1724608608"/>
                                </w:p>
                              </w:tc>
                            </w:tr>
                            <w:tr w:rsidR="00165A30">
                              <w:trPr>
                                <w:trHeight w:val="608"/>
                              </w:trPr>
                              <w:tc>
                                <w:tcPr>
                                  <w:tcW w:w="804"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600981121" w:edGrp="everyone"/>
                                  <w:r>
                                    <w:t xml:space="preserve">        </w:t>
                                  </w:r>
                                  <w:permEnd w:id="600981121"/>
                                </w:p>
                              </w:tc>
                              <w:tc>
                                <w:tcPr>
                                  <w:tcW w:w="806"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431977563" w:edGrp="everyone"/>
                                  <w:r>
                                    <w:t xml:space="preserve">        </w:t>
                                  </w:r>
                                  <w:permEnd w:id="431977563"/>
                                </w:p>
                              </w:tc>
                              <w:tc>
                                <w:tcPr>
                                  <w:tcW w:w="82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974092253" w:edGrp="everyone"/>
                                  <w:r>
                                    <w:t xml:space="preserve">        </w:t>
                                  </w:r>
                                  <w:permEnd w:id="974092253"/>
                                </w:p>
                              </w:tc>
                              <w:tc>
                                <w:tcPr>
                                  <w:tcW w:w="205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877659507" w:edGrp="everyone"/>
                                  <w:r>
                                    <w:t xml:space="preserve">        </w:t>
                                  </w:r>
                                  <w:permEnd w:id="877659507"/>
                                </w:p>
                              </w:tc>
                              <w:tc>
                                <w:tcPr>
                                  <w:tcW w:w="5176" w:type="dxa"/>
                                  <w:tcBorders>
                                    <w:top w:val="single" w:sz="6" w:space="0" w:color="243D87"/>
                                    <w:bottom w:val="single" w:sz="6" w:space="0" w:color="243D87"/>
                                  </w:tcBorders>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185490697" w:edGrp="everyone"/>
                                  <w:r>
                                    <w:t xml:space="preserve">        </w:t>
                                  </w:r>
                                  <w:permEnd w:id="1185490697"/>
                                </w:p>
                              </w:tc>
                              <w:tc>
                                <w:tcPr>
                                  <w:tcW w:w="115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313659513" w:edGrp="everyone"/>
                                  <w:r>
                                    <w:t xml:space="preserve">        </w:t>
                                  </w:r>
                                  <w:permEnd w:id="313659513"/>
                                </w:p>
                              </w:tc>
                              <w:tc>
                                <w:tcPr>
                                  <w:tcW w:w="2268" w:type="dxa"/>
                                </w:tcPr>
                                <w:p w:rsidR="00165A30" w:rsidRPr="00165A30" w:rsidRDefault="00165A30" w:rsidP="00165A30">
                                  <w:pPr>
                                    <w:pStyle w:val="TableParagraph"/>
                                  </w:pPr>
                                  <w:r>
                                    <w:rPr>
                                      <w:rFonts w:ascii="Times New Roman"/>
                                    </w:rPr>
                                    <w:t xml:space="preserve"> </w:t>
                                  </w:r>
                                  <w:permStart w:id="1142382129" w:edGrp="everyone"/>
                                  <w:r>
                                    <w:t xml:space="preserve">        </w:t>
                                  </w:r>
                                  <w:permEnd w:id="1142382129"/>
                                </w:p>
                              </w:tc>
                              <w:tc>
                                <w:tcPr>
                                  <w:tcW w:w="1875"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240675623" w:edGrp="everyone"/>
                                  <w:r>
                                    <w:t xml:space="preserve">        </w:t>
                                  </w:r>
                                  <w:permEnd w:id="240675623"/>
                                </w:p>
                              </w:tc>
                            </w:tr>
                            <w:tr w:rsidR="00165A30">
                              <w:trPr>
                                <w:trHeight w:val="608"/>
                              </w:trPr>
                              <w:tc>
                                <w:tcPr>
                                  <w:tcW w:w="804"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393387655" w:edGrp="everyone"/>
                                  <w:r>
                                    <w:t xml:space="preserve">        </w:t>
                                  </w:r>
                                  <w:permEnd w:id="1393387655"/>
                                </w:p>
                              </w:tc>
                              <w:tc>
                                <w:tcPr>
                                  <w:tcW w:w="806"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649095479" w:edGrp="everyone"/>
                                  <w:r>
                                    <w:t xml:space="preserve">        </w:t>
                                  </w:r>
                                  <w:permEnd w:id="649095479"/>
                                </w:p>
                              </w:tc>
                              <w:tc>
                                <w:tcPr>
                                  <w:tcW w:w="82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58285555" w:edGrp="everyone"/>
                                  <w:r>
                                    <w:t xml:space="preserve">        </w:t>
                                  </w:r>
                                  <w:permEnd w:id="58285555"/>
                                </w:p>
                              </w:tc>
                              <w:tc>
                                <w:tcPr>
                                  <w:tcW w:w="205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273063519" w:edGrp="everyone"/>
                                  <w:r>
                                    <w:t xml:space="preserve">        </w:t>
                                  </w:r>
                                  <w:permEnd w:id="1273063519"/>
                                </w:p>
                              </w:tc>
                              <w:tc>
                                <w:tcPr>
                                  <w:tcW w:w="5176" w:type="dxa"/>
                                  <w:tcBorders>
                                    <w:top w:val="single" w:sz="6" w:space="0" w:color="243D87"/>
                                    <w:bottom w:val="single" w:sz="6" w:space="0" w:color="243D87"/>
                                  </w:tcBorders>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981544643" w:edGrp="everyone"/>
                                  <w:r>
                                    <w:t xml:space="preserve">        </w:t>
                                  </w:r>
                                  <w:permEnd w:id="981544643"/>
                                </w:p>
                              </w:tc>
                              <w:tc>
                                <w:tcPr>
                                  <w:tcW w:w="115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54866086" w:edGrp="everyone"/>
                                  <w:r>
                                    <w:t xml:space="preserve">        </w:t>
                                  </w:r>
                                  <w:permEnd w:id="54866086"/>
                                </w:p>
                              </w:tc>
                              <w:tc>
                                <w:tcPr>
                                  <w:tcW w:w="2268" w:type="dxa"/>
                                </w:tcPr>
                                <w:p w:rsidR="00165A30" w:rsidRPr="00165A30" w:rsidRDefault="00165A30" w:rsidP="00165A30">
                                  <w:pPr>
                                    <w:pStyle w:val="TableParagraph"/>
                                  </w:pPr>
                                  <w:r>
                                    <w:rPr>
                                      <w:rFonts w:ascii="Times New Roman"/>
                                    </w:rPr>
                                    <w:t xml:space="preserve"> </w:t>
                                  </w:r>
                                  <w:permStart w:id="2062823082" w:edGrp="everyone"/>
                                  <w:r>
                                    <w:t xml:space="preserve">        </w:t>
                                  </w:r>
                                  <w:permEnd w:id="2062823082"/>
                                </w:p>
                              </w:tc>
                              <w:tc>
                                <w:tcPr>
                                  <w:tcW w:w="1875"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810101490" w:edGrp="everyone"/>
                                  <w:r>
                                    <w:t xml:space="preserve">        </w:t>
                                  </w:r>
                                  <w:permEnd w:id="810101490"/>
                                </w:p>
                              </w:tc>
                            </w:tr>
                            <w:tr w:rsidR="00165A30">
                              <w:trPr>
                                <w:trHeight w:val="608"/>
                              </w:trPr>
                              <w:tc>
                                <w:tcPr>
                                  <w:tcW w:w="804"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688657466" w:edGrp="everyone"/>
                                  <w:r>
                                    <w:t xml:space="preserve">        </w:t>
                                  </w:r>
                                  <w:permEnd w:id="688657466"/>
                                </w:p>
                              </w:tc>
                              <w:tc>
                                <w:tcPr>
                                  <w:tcW w:w="806"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654014439" w:edGrp="everyone"/>
                                  <w:r>
                                    <w:t xml:space="preserve">        </w:t>
                                  </w:r>
                                  <w:permEnd w:id="654014439"/>
                                </w:p>
                              </w:tc>
                              <w:tc>
                                <w:tcPr>
                                  <w:tcW w:w="82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505700631" w:edGrp="everyone"/>
                                  <w:r>
                                    <w:t xml:space="preserve">        </w:t>
                                  </w:r>
                                  <w:permEnd w:id="1505700631"/>
                                </w:p>
                              </w:tc>
                              <w:tc>
                                <w:tcPr>
                                  <w:tcW w:w="205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614430611" w:edGrp="everyone"/>
                                  <w:r>
                                    <w:t xml:space="preserve">        </w:t>
                                  </w:r>
                                  <w:permEnd w:id="1614430611"/>
                                </w:p>
                              </w:tc>
                              <w:tc>
                                <w:tcPr>
                                  <w:tcW w:w="5176" w:type="dxa"/>
                                  <w:tcBorders>
                                    <w:top w:val="single" w:sz="6" w:space="0" w:color="243D87"/>
                                    <w:bottom w:val="single" w:sz="6" w:space="0" w:color="243D87"/>
                                  </w:tcBorders>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767712159" w:edGrp="everyone"/>
                                  <w:r>
                                    <w:t xml:space="preserve">        </w:t>
                                  </w:r>
                                  <w:permEnd w:id="767712159"/>
                                </w:p>
                              </w:tc>
                              <w:tc>
                                <w:tcPr>
                                  <w:tcW w:w="115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284768873" w:edGrp="everyone"/>
                                  <w:r>
                                    <w:t xml:space="preserve">        </w:t>
                                  </w:r>
                                  <w:permEnd w:id="284768873"/>
                                </w:p>
                              </w:tc>
                              <w:tc>
                                <w:tcPr>
                                  <w:tcW w:w="2268" w:type="dxa"/>
                                </w:tcPr>
                                <w:p w:rsidR="00165A30" w:rsidRPr="00165A30" w:rsidRDefault="00165A30" w:rsidP="00165A30">
                                  <w:pPr>
                                    <w:pStyle w:val="TableParagraph"/>
                                  </w:pPr>
                                  <w:r>
                                    <w:rPr>
                                      <w:rFonts w:ascii="Times New Roman"/>
                                    </w:rPr>
                                    <w:t xml:space="preserve"> </w:t>
                                  </w:r>
                                  <w:permStart w:id="2108317224" w:edGrp="everyone"/>
                                  <w:r>
                                    <w:t xml:space="preserve">        </w:t>
                                  </w:r>
                                  <w:permEnd w:id="2108317224"/>
                                </w:p>
                              </w:tc>
                              <w:tc>
                                <w:tcPr>
                                  <w:tcW w:w="1875"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533493400" w:edGrp="everyone"/>
                                  <w:r>
                                    <w:t xml:space="preserve">        </w:t>
                                  </w:r>
                                  <w:permEnd w:id="1533493400"/>
                                </w:p>
                              </w:tc>
                            </w:tr>
                          </w:tbl>
                          <w:p w:rsidR="00165A30" w:rsidRDefault="00165A3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103" type="#_x0000_t202" style="position:absolute;left:0;text-align:left;margin-left:59.55pt;margin-top:67.8pt;width:748.6pt;height:380.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FWIsw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" filled="f" stroked="f">
                <v:textbox inset="0,0,0,0">
                  <w:txbxContent>
                    <w:tbl>
                      <w:tblPr>
                        <w:tblW w:w="0" w:type="auto"/>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804"/>
                        <w:gridCol w:w="806"/>
                        <w:gridCol w:w="822"/>
                        <w:gridCol w:w="2052"/>
                        <w:gridCol w:w="5176"/>
                        <w:gridCol w:w="1152"/>
                        <w:gridCol w:w="2268"/>
                        <w:gridCol w:w="1875"/>
                      </w:tblGrid>
                      <w:tr w:rsidR="00165A30">
                        <w:trPr>
                          <w:trHeight w:val="676"/>
                        </w:trPr>
                        <w:tc>
                          <w:tcPr>
                            <w:tcW w:w="804" w:type="dxa"/>
                            <w:vMerge w:val="restart"/>
                            <w:tcBorders>
                              <w:left w:val="single" w:sz="6" w:space="0" w:color="243D87"/>
                            </w:tcBorders>
                            <w:shd w:val="clear" w:color="auto" w:fill="C6C6DC"/>
                          </w:tcPr>
                          <w:p w:rsidR="00165A30" w:rsidRDefault="00165A30">
                            <w:pPr>
                              <w:pStyle w:val="TableParagraph"/>
                              <w:spacing w:before="50"/>
                              <w:ind w:left="77"/>
                              <w:rPr>
                                <w:sz w:val="20"/>
                              </w:rPr>
                            </w:pPr>
                            <w:r>
                              <w:rPr>
                                <w:color w:val="231F20"/>
                                <w:sz w:val="20"/>
                              </w:rPr>
                              <w:t>Date</w:t>
                            </w:r>
                          </w:p>
                        </w:tc>
                        <w:tc>
                          <w:tcPr>
                            <w:tcW w:w="1628" w:type="dxa"/>
                            <w:gridSpan w:val="2"/>
                            <w:shd w:val="clear" w:color="auto" w:fill="C6C6DC"/>
                          </w:tcPr>
                          <w:p w:rsidR="00165A30" w:rsidRDefault="00165A30">
                            <w:pPr>
                              <w:pStyle w:val="TableParagraph"/>
                              <w:spacing w:before="50"/>
                              <w:ind w:left="80"/>
                              <w:rPr>
                                <w:b/>
                                <w:sz w:val="20"/>
                              </w:rPr>
                            </w:pPr>
                            <w:r>
                              <w:rPr>
                                <w:b/>
                                <w:color w:val="231F20"/>
                                <w:w w:val="90"/>
                                <w:sz w:val="20"/>
                              </w:rPr>
                              <w:t>Leadership</w:t>
                            </w:r>
                            <w:r>
                              <w:rPr>
                                <w:b/>
                                <w:color w:val="231F20"/>
                                <w:spacing w:val="-29"/>
                                <w:w w:val="90"/>
                                <w:sz w:val="20"/>
                              </w:rPr>
                              <w:t xml:space="preserve"> </w:t>
                            </w:r>
                            <w:r>
                              <w:rPr>
                                <w:b/>
                                <w:color w:val="231F20"/>
                                <w:w w:val="90"/>
                                <w:sz w:val="20"/>
                              </w:rPr>
                              <w:t>for…</w:t>
                            </w:r>
                          </w:p>
                          <w:p w:rsidR="00165A30" w:rsidRDefault="00165A30">
                            <w:pPr>
                              <w:pStyle w:val="TableParagraph"/>
                              <w:spacing w:before="9"/>
                              <w:ind w:left="80"/>
                              <w:rPr>
                                <w:rFonts w:ascii="Times New Roman"/>
                                <w:i/>
                                <w:sz w:val="20"/>
                              </w:rPr>
                            </w:pPr>
                            <w:r>
                              <w:rPr>
                                <w:rFonts w:ascii="Times New Roman"/>
                                <w:i/>
                                <w:color w:val="231F20"/>
                                <w:sz w:val="20"/>
                              </w:rPr>
                              <w:t>(tick 1 only)</w:t>
                            </w:r>
                          </w:p>
                        </w:tc>
                        <w:tc>
                          <w:tcPr>
                            <w:tcW w:w="2052" w:type="dxa"/>
                            <w:vMerge w:val="restart"/>
                            <w:shd w:val="clear" w:color="auto" w:fill="C6C6DC"/>
                          </w:tcPr>
                          <w:p w:rsidR="00165A30" w:rsidRDefault="00165A30">
                            <w:pPr>
                              <w:pStyle w:val="TableParagraph"/>
                              <w:spacing w:before="50" w:line="254" w:lineRule="auto"/>
                              <w:ind w:left="80"/>
                              <w:rPr>
                                <w:sz w:val="20"/>
                              </w:rPr>
                            </w:pPr>
                            <w:r>
                              <w:rPr>
                                <w:color w:val="231F20"/>
                                <w:sz w:val="20"/>
                              </w:rPr>
                              <w:t>Location/ Organisation</w:t>
                            </w:r>
                          </w:p>
                        </w:tc>
                        <w:tc>
                          <w:tcPr>
                            <w:tcW w:w="5176" w:type="dxa"/>
                            <w:vMerge w:val="restart"/>
                            <w:shd w:val="clear" w:color="auto" w:fill="C6C6DC"/>
                          </w:tcPr>
                          <w:p w:rsidR="00165A30" w:rsidRDefault="00165A30">
                            <w:pPr>
                              <w:pStyle w:val="TableParagraph"/>
                              <w:spacing w:before="50" w:line="254" w:lineRule="auto"/>
                              <w:ind w:left="81" w:right="1047"/>
                              <w:rPr>
                                <w:sz w:val="20"/>
                              </w:rPr>
                            </w:pPr>
                            <w:r>
                              <w:rPr>
                                <w:color w:val="231F20"/>
                                <w:sz w:val="20"/>
                              </w:rPr>
                              <w:t xml:space="preserve">Description of leadership  experience (Provide details of what activities you led, the participants involved and your </w:t>
                            </w:r>
                            <w:r>
                              <w:rPr>
                                <w:color w:val="231F20"/>
                                <w:spacing w:val="-3"/>
                                <w:sz w:val="20"/>
                              </w:rPr>
                              <w:t xml:space="preserve">role/s </w:t>
                            </w:r>
                            <w:r>
                              <w:rPr>
                                <w:color w:val="231F20"/>
                                <w:sz w:val="20"/>
                              </w:rPr>
                              <w:t>in</w:t>
                            </w:r>
                            <w:r>
                              <w:rPr>
                                <w:color w:val="231F20"/>
                                <w:spacing w:val="21"/>
                                <w:sz w:val="20"/>
                              </w:rPr>
                              <w:t xml:space="preserve"> </w:t>
                            </w:r>
                            <w:r>
                              <w:rPr>
                                <w:color w:val="231F20"/>
                                <w:sz w:val="20"/>
                              </w:rPr>
                              <w:t>this)</w:t>
                            </w:r>
                          </w:p>
                        </w:tc>
                        <w:tc>
                          <w:tcPr>
                            <w:tcW w:w="1152" w:type="dxa"/>
                            <w:vMerge w:val="restart"/>
                            <w:shd w:val="clear" w:color="auto" w:fill="C6C6DC"/>
                          </w:tcPr>
                          <w:p w:rsidR="00165A30" w:rsidRDefault="00165A30">
                            <w:pPr>
                              <w:pStyle w:val="TableParagraph"/>
                              <w:spacing w:before="50" w:line="254" w:lineRule="auto"/>
                              <w:ind w:left="81"/>
                              <w:rPr>
                                <w:sz w:val="20"/>
                              </w:rPr>
                            </w:pPr>
                            <w:r>
                              <w:rPr>
                                <w:color w:val="231F20"/>
                                <w:sz w:val="20"/>
                              </w:rPr>
                              <w:t xml:space="preserve">Length of </w:t>
                            </w:r>
                            <w:r>
                              <w:rPr>
                                <w:color w:val="231F20"/>
                                <w:w w:val="95"/>
                                <w:sz w:val="20"/>
                              </w:rPr>
                              <w:t>session(s)</w:t>
                            </w:r>
                          </w:p>
                        </w:tc>
                        <w:tc>
                          <w:tcPr>
                            <w:tcW w:w="4143" w:type="dxa"/>
                            <w:gridSpan w:val="2"/>
                            <w:vMerge w:val="restart"/>
                            <w:tcBorders>
                              <w:top w:val="single" w:sz="6" w:space="0" w:color="243D87"/>
                            </w:tcBorders>
                            <w:shd w:val="clear" w:color="auto" w:fill="E0DFEB"/>
                          </w:tcPr>
                          <w:p w:rsidR="00165A30" w:rsidRDefault="00165A30">
                            <w:pPr>
                              <w:pStyle w:val="TableParagraph"/>
                              <w:spacing w:before="37" w:line="240" w:lineRule="atLeast"/>
                              <w:ind w:left="81" w:right="239"/>
                              <w:jc w:val="both"/>
                              <w:rPr>
                                <w:sz w:val="20"/>
                              </w:rPr>
                            </w:pPr>
                            <w:r>
                              <w:rPr>
                                <w:b/>
                                <w:color w:val="231F20"/>
                                <w:sz w:val="20"/>
                              </w:rPr>
                              <w:t>Witness</w:t>
                            </w:r>
                            <w:r>
                              <w:rPr>
                                <w:b/>
                                <w:color w:val="231F20"/>
                                <w:spacing w:val="-14"/>
                                <w:sz w:val="20"/>
                              </w:rPr>
                              <w:t xml:space="preserve"> </w:t>
                            </w:r>
                            <w:r>
                              <w:rPr>
                                <w:color w:val="231F20"/>
                                <w:sz w:val="20"/>
                              </w:rPr>
                              <w:t>–</w:t>
                            </w:r>
                            <w:r>
                              <w:rPr>
                                <w:color w:val="231F20"/>
                                <w:spacing w:val="-12"/>
                                <w:sz w:val="20"/>
                              </w:rPr>
                              <w:t xml:space="preserve"> </w:t>
                            </w:r>
                            <w:r>
                              <w:rPr>
                                <w:color w:val="231F20"/>
                                <w:sz w:val="20"/>
                              </w:rPr>
                              <w:t>only</w:t>
                            </w:r>
                            <w:r>
                              <w:rPr>
                                <w:color w:val="231F20"/>
                                <w:spacing w:val="-12"/>
                                <w:sz w:val="20"/>
                              </w:rPr>
                              <w:t xml:space="preserve"> </w:t>
                            </w:r>
                            <w:r>
                              <w:rPr>
                                <w:color w:val="231F20"/>
                                <w:sz w:val="20"/>
                              </w:rPr>
                              <w:t>required</w:t>
                            </w:r>
                            <w:r>
                              <w:rPr>
                                <w:color w:val="231F20"/>
                                <w:spacing w:val="-12"/>
                                <w:sz w:val="20"/>
                              </w:rPr>
                              <w:t xml:space="preserve"> </w:t>
                            </w:r>
                            <w:r>
                              <w:rPr>
                                <w:color w:val="231F20"/>
                                <w:sz w:val="20"/>
                              </w:rPr>
                              <w:t>if</w:t>
                            </w:r>
                            <w:r>
                              <w:rPr>
                                <w:color w:val="231F20"/>
                                <w:spacing w:val="-12"/>
                                <w:sz w:val="20"/>
                              </w:rPr>
                              <w:t xml:space="preserve"> </w:t>
                            </w:r>
                            <w:r>
                              <w:rPr>
                                <w:color w:val="231F20"/>
                                <w:sz w:val="20"/>
                              </w:rPr>
                              <w:t>Tutor/Assessor is not able to witness the demonstration of leadership</w:t>
                            </w:r>
                          </w:p>
                        </w:tc>
                      </w:tr>
                      <w:tr w:rsidR="00165A30">
                        <w:trPr>
                          <w:trHeight w:val="102"/>
                        </w:trPr>
                        <w:tc>
                          <w:tcPr>
                            <w:tcW w:w="804" w:type="dxa"/>
                            <w:vMerge/>
                            <w:tcBorders>
                              <w:top w:val="nil"/>
                              <w:left w:val="single" w:sz="6" w:space="0" w:color="243D87"/>
                            </w:tcBorders>
                            <w:shd w:val="clear" w:color="auto" w:fill="C6C6DC"/>
                          </w:tcPr>
                          <w:p w:rsidR="00165A30" w:rsidRDefault="00165A30">
                            <w:pPr>
                              <w:rPr>
                                <w:sz w:val="2"/>
                                <w:szCs w:val="2"/>
                              </w:rPr>
                            </w:pPr>
                          </w:p>
                        </w:tc>
                        <w:tc>
                          <w:tcPr>
                            <w:tcW w:w="806" w:type="dxa"/>
                            <w:vMerge w:val="restart"/>
                            <w:shd w:val="clear" w:color="auto" w:fill="C6C6DC"/>
                          </w:tcPr>
                          <w:p w:rsidR="00165A30" w:rsidRDefault="00165A30">
                            <w:pPr>
                              <w:pStyle w:val="TableParagraph"/>
                              <w:spacing w:before="52" w:line="254" w:lineRule="auto"/>
                              <w:ind w:left="189" w:right="99" w:hanging="71"/>
                              <w:rPr>
                                <w:sz w:val="20"/>
                              </w:rPr>
                            </w:pPr>
                            <w:r>
                              <w:rPr>
                                <w:color w:val="231F20"/>
                                <w:sz w:val="20"/>
                              </w:rPr>
                              <w:t xml:space="preserve">Unit 4 </w:t>
                            </w:r>
                            <w:r>
                              <w:rPr>
                                <w:color w:val="231F20"/>
                                <w:w w:val="95"/>
                                <w:sz w:val="20"/>
                              </w:rPr>
                              <w:t>(SL2)</w:t>
                            </w:r>
                          </w:p>
                        </w:tc>
                        <w:tc>
                          <w:tcPr>
                            <w:tcW w:w="822" w:type="dxa"/>
                            <w:vMerge w:val="restart"/>
                            <w:shd w:val="clear" w:color="auto" w:fill="C6C6DC"/>
                          </w:tcPr>
                          <w:p w:rsidR="00165A30" w:rsidRDefault="00165A30">
                            <w:pPr>
                              <w:pStyle w:val="TableParagraph"/>
                              <w:spacing w:before="52" w:line="254" w:lineRule="auto"/>
                              <w:ind w:left="134" w:right="107"/>
                              <w:rPr>
                                <w:sz w:val="20"/>
                              </w:rPr>
                            </w:pPr>
                            <w:r>
                              <w:rPr>
                                <w:color w:val="231F20"/>
                                <w:sz w:val="20"/>
                              </w:rPr>
                              <w:t xml:space="preserve">Unit 5 </w:t>
                            </w:r>
                            <w:r>
                              <w:rPr>
                                <w:color w:val="231F20"/>
                                <w:w w:val="85"/>
                                <w:sz w:val="20"/>
                              </w:rPr>
                              <w:t>(CSL2)</w:t>
                            </w:r>
                          </w:p>
                        </w:tc>
                        <w:tc>
                          <w:tcPr>
                            <w:tcW w:w="2052" w:type="dxa"/>
                            <w:vMerge/>
                            <w:tcBorders>
                              <w:top w:val="nil"/>
                            </w:tcBorders>
                            <w:shd w:val="clear" w:color="auto" w:fill="C6C6DC"/>
                          </w:tcPr>
                          <w:p w:rsidR="00165A30" w:rsidRDefault="00165A30">
                            <w:pPr>
                              <w:rPr>
                                <w:sz w:val="2"/>
                                <w:szCs w:val="2"/>
                              </w:rPr>
                            </w:pPr>
                          </w:p>
                        </w:tc>
                        <w:tc>
                          <w:tcPr>
                            <w:tcW w:w="5176" w:type="dxa"/>
                            <w:vMerge/>
                            <w:tcBorders>
                              <w:top w:val="nil"/>
                            </w:tcBorders>
                            <w:shd w:val="clear" w:color="auto" w:fill="C6C6DC"/>
                          </w:tcPr>
                          <w:p w:rsidR="00165A30" w:rsidRDefault="00165A30">
                            <w:pPr>
                              <w:rPr>
                                <w:sz w:val="2"/>
                                <w:szCs w:val="2"/>
                              </w:rPr>
                            </w:pPr>
                          </w:p>
                        </w:tc>
                        <w:tc>
                          <w:tcPr>
                            <w:tcW w:w="1152" w:type="dxa"/>
                            <w:vMerge/>
                            <w:tcBorders>
                              <w:top w:val="nil"/>
                            </w:tcBorders>
                            <w:shd w:val="clear" w:color="auto" w:fill="C6C6DC"/>
                          </w:tcPr>
                          <w:p w:rsidR="00165A30" w:rsidRDefault="00165A30">
                            <w:pPr>
                              <w:rPr>
                                <w:sz w:val="2"/>
                                <w:szCs w:val="2"/>
                              </w:rPr>
                            </w:pPr>
                          </w:p>
                        </w:tc>
                        <w:tc>
                          <w:tcPr>
                            <w:tcW w:w="4143" w:type="dxa"/>
                            <w:gridSpan w:val="2"/>
                            <w:vMerge/>
                            <w:tcBorders>
                              <w:top w:val="nil"/>
                            </w:tcBorders>
                            <w:shd w:val="clear" w:color="auto" w:fill="E0DFEB"/>
                          </w:tcPr>
                          <w:p w:rsidR="00165A30" w:rsidRDefault="00165A30">
                            <w:pPr>
                              <w:rPr>
                                <w:sz w:val="2"/>
                                <w:szCs w:val="2"/>
                              </w:rPr>
                            </w:pPr>
                          </w:p>
                        </w:tc>
                      </w:tr>
                      <w:tr w:rsidR="00165A30">
                        <w:trPr>
                          <w:trHeight w:val="551"/>
                        </w:trPr>
                        <w:tc>
                          <w:tcPr>
                            <w:tcW w:w="804" w:type="dxa"/>
                            <w:vMerge/>
                            <w:tcBorders>
                              <w:top w:val="nil"/>
                              <w:left w:val="single" w:sz="6" w:space="0" w:color="243D87"/>
                            </w:tcBorders>
                            <w:shd w:val="clear" w:color="auto" w:fill="C6C6DC"/>
                          </w:tcPr>
                          <w:p w:rsidR="00165A30" w:rsidRDefault="00165A30">
                            <w:pPr>
                              <w:rPr>
                                <w:sz w:val="2"/>
                                <w:szCs w:val="2"/>
                              </w:rPr>
                            </w:pPr>
                          </w:p>
                        </w:tc>
                        <w:tc>
                          <w:tcPr>
                            <w:tcW w:w="806" w:type="dxa"/>
                            <w:vMerge/>
                            <w:tcBorders>
                              <w:top w:val="nil"/>
                            </w:tcBorders>
                            <w:shd w:val="clear" w:color="auto" w:fill="C6C6DC"/>
                          </w:tcPr>
                          <w:p w:rsidR="00165A30" w:rsidRDefault="00165A30">
                            <w:pPr>
                              <w:rPr>
                                <w:sz w:val="2"/>
                                <w:szCs w:val="2"/>
                              </w:rPr>
                            </w:pPr>
                          </w:p>
                        </w:tc>
                        <w:tc>
                          <w:tcPr>
                            <w:tcW w:w="822" w:type="dxa"/>
                            <w:vMerge/>
                            <w:tcBorders>
                              <w:top w:val="nil"/>
                            </w:tcBorders>
                            <w:shd w:val="clear" w:color="auto" w:fill="C6C6DC"/>
                          </w:tcPr>
                          <w:p w:rsidR="00165A30" w:rsidRDefault="00165A30">
                            <w:pPr>
                              <w:rPr>
                                <w:sz w:val="2"/>
                                <w:szCs w:val="2"/>
                              </w:rPr>
                            </w:pPr>
                          </w:p>
                        </w:tc>
                        <w:tc>
                          <w:tcPr>
                            <w:tcW w:w="2052" w:type="dxa"/>
                            <w:vMerge/>
                            <w:tcBorders>
                              <w:top w:val="nil"/>
                            </w:tcBorders>
                            <w:shd w:val="clear" w:color="auto" w:fill="C6C6DC"/>
                          </w:tcPr>
                          <w:p w:rsidR="00165A30" w:rsidRDefault="00165A30">
                            <w:pPr>
                              <w:rPr>
                                <w:sz w:val="2"/>
                                <w:szCs w:val="2"/>
                              </w:rPr>
                            </w:pPr>
                          </w:p>
                        </w:tc>
                        <w:tc>
                          <w:tcPr>
                            <w:tcW w:w="5176" w:type="dxa"/>
                            <w:vMerge/>
                            <w:tcBorders>
                              <w:top w:val="nil"/>
                            </w:tcBorders>
                            <w:shd w:val="clear" w:color="auto" w:fill="C6C6DC"/>
                          </w:tcPr>
                          <w:p w:rsidR="00165A30" w:rsidRDefault="00165A30">
                            <w:pPr>
                              <w:rPr>
                                <w:sz w:val="2"/>
                                <w:szCs w:val="2"/>
                              </w:rPr>
                            </w:pPr>
                          </w:p>
                        </w:tc>
                        <w:tc>
                          <w:tcPr>
                            <w:tcW w:w="1152" w:type="dxa"/>
                            <w:vMerge/>
                            <w:tcBorders>
                              <w:top w:val="nil"/>
                            </w:tcBorders>
                            <w:shd w:val="clear" w:color="auto" w:fill="C6C6DC"/>
                          </w:tcPr>
                          <w:p w:rsidR="00165A30" w:rsidRDefault="00165A30">
                            <w:pPr>
                              <w:rPr>
                                <w:sz w:val="2"/>
                                <w:szCs w:val="2"/>
                              </w:rPr>
                            </w:pPr>
                          </w:p>
                        </w:tc>
                        <w:tc>
                          <w:tcPr>
                            <w:tcW w:w="2268" w:type="dxa"/>
                            <w:shd w:val="clear" w:color="auto" w:fill="C6C6DC"/>
                          </w:tcPr>
                          <w:p w:rsidR="00165A30" w:rsidRDefault="00165A30">
                            <w:pPr>
                              <w:pStyle w:val="TableParagraph"/>
                              <w:spacing w:before="52"/>
                              <w:ind w:left="81"/>
                              <w:rPr>
                                <w:sz w:val="20"/>
                              </w:rPr>
                            </w:pPr>
                            <w:r>
                              <w:rPr>
                                <w:color w:val="231F20"/>
                                <w:w w:val="105"/>
                                <w:sz w:val="20"/>
                              </w:rPr>
                              <w:t>Witness name and role</w:t>
                            </w:r>
                          </w:p>
                        </w:tc>
                        <w:tc>
                          <w:tcPr>
                            <w:tcW w:w="1875" w:type="dxa"/>
                            <w:shd w:val="clear" w:color="auto" w:fill="C6C6DC"/>
                          </w:tcPr>
                          <w:p w:rsidR="00165A30" w:rsidRDefault="00165A30">
                            <w:pPr>
                              <w:pStyle w:val="TableParagraph"/>
                              <w:spacing w:before="52"/>
                              <w:ind w:left="81"/>
                              <w:rPr>
                                <w:sz w:val="20"/>
                              </w:rPr>
                            </w:pPr>
                            <w:r>
                              <w:rPr>
                                <w:color w:val="231F20"/>
                                <w:w w:val="105"/>
                                <w:sz w:val="20"/>
                              </w:rPr>
                              <w:t>Witness signature</w:t>
                            </w:r>
                          </w:p>
                        </w:tc>
                      </w:tr>
                      <w:tr w:rsidR="00165A30">
                        <w:trPr>
                          <w:trHeight w:val="613"/>
                        </w:trPr>
                        <w:tc>
                          <w:tcPr>
                            <w:tcW w:w="804" w:type="dxa"/>
                          </w:tcPr>
                          <w:p w:rsidR="00165A30" w:rsidRDefault="00165A30">
                            <w:pPr>
                              <w:pStyle w:val="TableParagraph"/>
                              <w:rPr>
                                <w:rFonts w:ascii="Times New Roman"/>
                                <w:sz w:val="20"/>
                              </w:rPr>
                            </w:pPr>
                            <w:r>
                              <w:rPr>
                                <w:rFonts w:ascii="Times New Roman"/>
                                <w:sz w:val="20"/>
                              </w:rPr>
                              <w:t xml:space="preserve"> </w:t>
                            </w:r>
                            <w:r>
                              <w:rPr>
                                <w:rFonts w:ascii="Times New Roman"/>
                              </w:rPr>
                              <w:t xml:space="preserve"> </w:t>
                            </w:r>
                            <w:permStart w:id="590370575" w:edGrp="everyone"/>
                            <w:r>
                              <w:t xml:space="preserve">        </w:t>
                            </w:r>
                            <w:permEnd w:id="590370575"/>
                          </w:p>
                        </w:tc>
                        <w:tc>
                          <w:tcPr>
                            <w:tcW w:w="806" w:type="dxa"/>
                          </w:tcPr>
                          <w:p w:rsidR="00165A30" w:rsidRDefault="00165A30">
                            <w:pPr>
                              <w:pStyle w:val="TableParagraph"/>
                              <w:rPr>
                                <w:rFonts w:ascii="Times New Roman"/>
                                <w:sz w:val="20"/>
                              </w:rPr>
                            </w:pPr>
                            <w:r>
                              <w:rPr>
                                <w:rFonts w:ascii="Times New Roman"/>
                                <w:sz w:val="20"/>
                              </w:rPr>
                              <w:t xml:space="preserve"> </w:t>
                            </w:r>
                            <w:r>
                              <w:rPr>
                                <w:rFonts w:ascii="Times New Roman"/>
                              </w:rPr>
                              <w:t xml:space="preserve"> </w:t>
                            </w:r>
                            <w:permStart w:id="1536763651" w:edGrp="everyone"/>
                            <w:r>
                              <w:t xml:space="preserve">        </w:t>
                            </w:r>
                            <w:permEnd w:id="1536763651"/>
                          </w:p>
                        </w:tc>
                        <w:tc>
                          <w:tcPr>
                            <w:tcW w:w="822" w:type="dxa"/>
                          </w:tcPr>
                          <w:p w:rsidR="00165A30" w:rsidRDefault="00165A30">
                            <w:pPr>
                              <w:pStyle w:val="TableParagraph"/>
                              <w:rPr>
                                <w:rFonts w:ascii="Times New Roman"/>
                                <w:sz w:val="20"/>
                              </w:rPr>
                            </w:pPr>
                            <w:r>
                              <w:rPr>
                                <w:rFonts w:ascii="Times New Roman"/>
                                <w:sz w:val="20"/>
                              </w:rPr>
                              <w:t xml:space="preserve"> </w:t>
                            </w:r>
                            <w:r>
                              <w:rPr>
                                <w:rFonts w:ascii="Times New Roman"/>
                              </w:rPr>
                              <w:t xml:space="preserve"> </w:t>
                            </w:r>
                            <w:permStart w:id="1750811201" w:edGrp="everyone"/>
                            <w:r>
                              <w:t xml:space="preserve">        </w:t>
                            </w:r>
                            <w:permEnd w:id="1750811201"/>
                          </w:p>
                        </w:tc>
                        <w:tc>
                          <w:tcPr>
                            <w:tcW w:w="2052" w:type="dxa"/>
                          </w:tcPr>
                          <w:p w:rsidR="00165A30" w:rsidRDefault="00165A30">
                            <w:pPr>
                              <w:pStyle w:val="TableParagraph"/>
                              <w:rPr>
                                <w:rFonts w:ascii="Times New Roman"/>
                                <w:sz w:val="20"/>
                              </w:rPr>
                            </w:pPr>
                            <w:r>
                              <w:rPr>
                                <w:rFonts w:ascii="Times New Roman"/>
                                <w:sz w:val="20"/>
                              </w:rPr>
                              <w:t xml:space="preserve"> </w:t>
                            </w:r>
                            <w:r>
                              <w:rPr>
                                <w:rFonts w:ascii="Times New Roman"/>
                              </w:rPr>
                              <w:t xml:space="preserve"> </w:t>
                            </w:r>
                            <w:permStart w:id="2054240269" w:edGrp="everyone"/>
                            <w:r>
                              <w:t xml:space="preserve">        </w:t>
                            </w:r>
                            <w:permEnd w:id="2054240269"/>
                          </w:p>
                        </w:tc>
                        <w:tc>
                          <w:tcPr>
                            <w:tcW w:w="5176" w:type="dxa"/>
                          </w:tcPr>
                          <w:p w:rsidR="00165A30" w:rsidRDefault="00165A30">
                            <w:pPr>
                              <w:pStyle w:val="TableParagraph"/>
                              <w:rPr>
                                <w:rFonts w:ascii="Times New Roman"/>
                                <w:sz w:val="20"/>
                              </w:rPr>
                            </w:pPr>
                            <w:r>
                              <w:rPr>
                                <w:rFonts w:ascii="Times New Roman"/>
                                <w:sz w:val="20"/>
                              </w:rPr>
                              <w:t xml:space="preserve"> </w:t>
                            </w:r>
                            <w:r>
                              <w:rPr>
                                <w:rFonts w:ascii="Times New Roman"/>
                              </w:rPr>
                              <w:t xml:space="preserve"> </w:t>
                            </w:r>
                            <w:permStart w:id="630003920" w:edGrp="everyone"/>
                            <w:r>
                              <w:t xml:space="preserve">        </w:t>
                            </w:r>
                            <w:permEnd w:id="630003920"/>
                          </w:p>
                        </w:tc>
                        <w:tc>
                          <w:tcPr>
                            <w:tcW w:w="1152" w:type="dxa"/>
                          </w:tcPr>
                          <w:p w:rsidR="00165A30" w:rsidRDefault="00165A30">
                            <w:pPr>
                              <w:pStyle w:val="TableParagraph"/>
                              <w:rPr>
                                <w:rFonts w:ascii="Times New Roman"/>
                                <w:sz w:val="20"/>
                              </w:rPr>
                            </w:pPr>
                            <w:r>
                              <w:rPr>
                                <w:rFonts w:ascii="Times New Roman"/>
                                <w:sz w:val="20"/>
                              </w:rPr>
                              <w:t xml:space="preserve"> </w:t>
                            </w:r>
                            <w:r>
                              <w:rPr>
                                <w:rFonts w:ascii="Times New Roman"/>
                              </w:rPr>
                              <w:t xml:space="preserve"> </w:t>
                            </w:r>
                            <w:permStart w:id="1315066216" w:edGrp="everyone"/>
                            <w:r>
                              <w:t xml:space="preserve">        </w:t>
                            </w:r>
                            <w:permEnd w:id="1315066216"/>
                          </w:p>
                        </w:tc>
                        <w:tc>
                          <w:tcPr>
                            <w:tcW w:w="2268" w:type="dxa"/>
                          </w:tcPr>
                          <w:p w:rsidR="00165A30" w:rsidRPr="00165A30" w:rsidRDefault="00165A30">
                            <w:pPr>
                              <w:pStyle w:val="TableParagraph"/>
                            </w:pPr>
                            <w:r>
                              <w:rPr>
                                <w:rFonts w:ascii="Times New Roman"/>
                              </w:rPr>
                              <w:t xml:space="preserve"> </w:t>
                            </w:r>
                            <w:permStart w:id="169041382" w:edGrp="everyone"/>
                            <w:r>
                              <w:t xml:space="preserve">        </w:t>
                            </w:r>
                            <w:permEnd w:id="169041382"/>
                          </w:p>
                        </w:tc>
                        <w:tc>
                          <w:tcPr>
                            <w:tcW w:w="1875" w:type="dxa"/>
                          </w:tcPr>
                          <w:p w:rsidR="00165A30" w:rsidRDefault="00165A30">
                            <w:pPr>
                              <w:pStyle w:val="TableParagraph"/>
                              <w:rPr>
                                <w:rFonts w:ascii="Times New Roman"/>
                                <w:sz w:val="20"/>
                              </w:rPr>
                            </w:pPr>
                            <w:r>
                              <w:rPr>
                                <w:rFonts w:ascii="Times New Roman"/>
                                <w:sz w:val="20"/>
                              </w:rPr>
                              <w:t xml:space="preserve"> </w:t>
                            </w:r>
                            <w:r>
                              <w:rPr>
                                <w:rFonts w:ascii="Times New Roman"/>
                              </w:rPr>
                              <w:t xml:space="preserve"> </w:t>
                            </w:r>
                            <w:permStart w:id="1311718642" w:edGrp="everyone"/>
                            <w:r>
                              <w:t xml:space="preserve">        </w:t>
                            </w:r>
                            <w:permEnd w:id="1311718642"/>
                          </w:p>
                        </w:tc>
                      </w:tr>
                      <w:tr w:rsidR="00165A30">
                        <w:trPr>
                          <w:trHeight w:val="613"/>
                        </w:trPr>
                        <w:tc>
                          <w:tcPr>
                            <w:tcW w:w="804"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2048732355" w:edGrp="everyone"/>
                            <w:r>
                              <w:t xml:space="preserve">        </w:t>
                            </w:r>
                            <w:permEnd w:id="2048732355"/>
                          </w:p>
                        </w:tc>
                        <w:tc>
                          <w:tcPr>
                            <w:tcW w:w="806"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923235430" w:edGrp="everyone"/>
                            <w:r>
                              <w:t xml:space="preserve">        </w:t>
                            </w:r>
                            <w:permEnd w:id="923235430"/>
                          </w:p>
                        </w:tc>
                        <w:tc>
                          <w:tcPr>
                            <w:tcW w:w="82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163804994" w:edGrp="everyone"/>
                            <w:r>
                              <w:t xml:space="preserve">        </w:t>
                            </w:r>
                            <w:permEnd w:id="1163804994"/>
                          </w:p>
                        </w:tc>
                        <w:tc>
                          <w:tcPr>
                            <w:tcW w:w="205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770268327" w:edGrp="everyone"/>
                            <w:r>
                              <w:t xml:space="preserve">        </w:t>
                            </w:r>
                            <w:permEnd w:id="770268327"/>
                          </w:p>
                        </w:tc>
                        <w:tc>
                          <w:tcPr>
                            <w:tcW w:w="5176"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489793250" w:edGrp="everyone"/>
                            <w:r>
                              <w:t xml:space="preserve">        </w:t>
                            </w:r>
                            <w:permEnd w:id="1489793250"/>
                          </w:p>
                        </w:tc>
                        <w:tc>
                          <w:tcPr>
                            <w:tcW w:w="115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853505882" w:edGrp="everyone"/>
                            <w:r>
                              <w:t xml:space="preserve">        </w:t>
                            </w:r>
                            <w:permEnd w:id="1853505882"/>
                          </w:p>
                        </w:tc>
                        <w:tc>
                          <w:tcPr>
                            <w:tcW w:w="2268" w:type="dxa"/>
                          </w:tcPr>
                          <w:p w:rsidR="00165A30" w:rsidRPr="00165A30" w:rsidRDefault="00165A30" w:rsidP="00165A30">
                            <w:pPr>
                              <w:pStyle w:val="TableParagraph"/>
                            </w:pPr>
                            <w:r>
                              <w:rPr>
                                <w:rFonts w:ascii="Times New Roman"/>
                              </w:rPr>
                              <w:t xml:space="preserve"> </w:t>
                            </w:r>
                            <w:permStart w:id="961549104" w:edGrp="everyone"/>
                            <w:r>
                              <w:t xml:space="preserve">        </w:t>
                            </w:r>
                            <w:permEnd w:id="961549104"/>
                          </w:p>
                        </w:tc>
                        <w:tc>
                          <w:tcPr>
                            <w:tcW w:w="1875"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117677012" w:edGrp="everyone"/>
                            <w:r>
                              <w:t xml:space="preserve">        </w:t>
                            </w:r>
                            <w:permEnd w:id="1117677012"/>
                          </w:p>
                        </w:tc>
                      </w:tr>
                      <w:tr w:rsidR="00165A30">
                        <w:trPr>
                          <w:trHeight w:val="613"/>
                        </w:trPr>
                        <w:tc>
                          <w:tcPr>
                            <w:tcW w:w="804"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471243376" w:edGrp="everyone"/>
                            <w:r>
                              <w:t xml:space="preserve">        </w:t>
                            </w:r>
                            <w:permEnd w:id="1471243376"/>
                          </w:p>
                        </w:tc>
                        <w:tc>
                          <w:tcPr>
                            <w:tcW w:w="806"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598447474" w:edGrp="everyone"/>
                            <w:r>
                              <w:t xml:space="preserve">        </w:t>
                            </w:r>
                            <w:permEnd w:id="1598447474"/>
                          </w:p>
                        </w:tc>
                        <w:tc>
                          <w:tcPr>
                            <w:tcW w:w="82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280386489" w:edGrp="everyone"/>
                            <w:r>
                              <w:t xml:space="preserve">        </w:t>
                            </w:r>
                            <w:permEnd w:id="280386489"/>
                          </w:p>
                        </w:tc>
                        <w:tc>
                          <w:tcPr>
                            <w:tcW w:w="205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5685253" w:edGrp="everyone"/>
                            <w:r>
                              <w:t xml:space="preserve">        </w:t>
                            </w:r>
                            <w:permEnd w:id="15685253"/>
                          </w:p>
                        </w:tc>
                        <w:tc>
                          <w:tcPr>
                            <w:tcW w:w="5176"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368775058" w:edGrp="everyone"/>
                            <w:r>
                              <w:t xml:space="preserve">        </w:t>
                            </w:r>
                            <w:permEnd w:id="368775058"/>
                          </w:p>
                        </w:tc>
                        <w:tc>
                          <w:tcPr>
                            <w:tcW w:w="115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502621795" w:edGrp="everyone"/>
                            <w:r>
                              <w:t xml:space="preserve">        </w:t>
                            </w:r>
                            <w:permEnd w:id="502621795"/>
                          </w:p>
                        </w:tc>
                        <w:tc>
                          <w:tcPr>
                            <w:tcW w:w="2268" w:type="dxa"/>
                          </w:tcPr>
                          <w:p w:rsidR="00165A30" w:rsidRPr="00165A30" w:rsidRDefault="00165A30" w:rsidP="00165A30">
                            <w:pPr>
                              <w:pStyle w:val="TableParagraph"/>
                            </w:pPr>
                            <w:r>
                              <w:rPr>
                                <w:rFonts w:ascii="Times New Roman"/>
                              </w:rPr>
                              <w:t xml:space="preserve"> </w:t>
                            </w:r>
                            <w:permStart w:id="616263050" w:edGrp="everyone"/>
                            <w:r>
                              <w:t xml:space="preserve">        </w:t>
                            </w:r>
                            <w:permEnd w:id="616263050"/>
                          </w:p>
                        </w:tc>
                        <w:tc>
                          <w:tcPr>
                            <w:tcW w:w="1875"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837110626" w:edGrp="everyone"/>
                            <w:r>
                              <w:t xml:space="preserve">        </w:t>
                            </w:r>
                            <w:permEnd w:id="837110626"/>
                          </w:p>
                        </w:tc>
                      </w:tr>
                      <w:tr w:rsidR="00165A30">
                        <w:trPr>
                          <w:trHeight w:val="613"/>
                        </w:trPr>
                        <w:tc>
                          <w:tcPr>
                            <w:tcW w:w="804"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2074369406" w:edGrp="everyone"/>
                            <w:r>
                              <w:t xml:space="preserve">        </w:t>
                            </w:r>
                            <w:permEnd w:id="2074369406"/>
                          </w:p>
                        </w:tc>
                        <w:tc>
                          <w:tcPr>
                            <w:tcW w:w="806"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289545991" w:edGrp="everyone"/>
                            <w:r>
                              <w:t xml:space="preserve">        </w:t>
                            </w:r>
                            <w:permEnd w:id="289545991"/>
                          </w:p>
                        </w:tc>
                        <w:tc>
                          <w:tcPr>
                            <w:tcW w:w="82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337070381" w:edGrp="everyone"/>
                            <w:r>
                              <w:t xml:space="preserve">        </w:t>
                            </w:r>
                            <w:permEnd w:id="337070381"/>
                          </w:p>
                        </w:tc>
                        <w:tc>
                          <w:tcPr>
                            <w:tcW w:w="205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107255931" w:edGrp="everyone"/>
                            <w:r>
                              <w:t xml:space="preserve">        </w:t>
                            </w:r>
                            <w:permEnd w:id="1107255931"/>
                          </w:p>
                        </w:tc>
                        <w:tc>
                          <w:tcPr>
                            <w:tcW w:w="5176"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629416085" w:edGrp="everyone"/>
                            <w:r>
                              <w:t xml:space="preserve">        </w:t>
                            </w:r>
                            <w:permEnd w:id="629416085"/>
                          </w:p>
                        </w:tc>
                        <w:tc>
                          <w:tcPr>
                            <w:tcW w:w="115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97479376" w:edGrp="everyone"/>
                            <w:r>
                              <w:t xml:space="preserve">        </w:t>
                            </w:r>
                            <w:permEnd w:id="97479376"/>
                          </w:p>
                        </w:tc>
                        <w:tc>
                          <w:tcPr>
                            <w:tcW w:w="2268" w:type="dxa"/>
                          </w:tcPr>
                          <w:p w:rsidR="00165A30" w:rsidRPr="00165A30" w:rsidRDefault="00165A30" w:rsidP="00165A30">
                            <w:pPr>
                              <w:pStyle w:val="TableParagraph"/>
                            </w:pPr>
                            <w:r>
                              <w:rPr>
                                <w:rFonts w:ascii="Times New Roman"/>
                              </w:rPr>
                              <w:t xml:space="preserve"> </w:t>
                            </w:r>
                            <w:permStart w:id="1255934490" w:edGrp="everyone"/>
                            <w:r>
                              <w:t xml:space="preserve">        </w:t>
                            </w:r>
                            <w:permEnd w:id="1255934490"/>
                          </w:p>
                        </w:tc>
                        <w:tc>
                          <w:tcPr>
                            <w:tcW w:w="1875"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887121170" w:edGrp="everyone"/>
                            <w:r>
                              <w:t xml:space="preserve">        </w:t>
                            </w:r>
                            <w:permEnd w:id="1887121170"/>
                          </w:p>
                        </w:tc>
                      </w:tr>
                      <w:tr w:rsidR="00165A30">
                        <w:trPr>
                          <w:trHeight w:val="611"/>
                        </w:trPr>
                        <w:tc>
                          <w:tcPr>
                            <w:tcW w:w="804"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888383022" w:edGrp="everyone"/>
                            <w:r>
                              <w:t xml:space="preserve">        </w:t>
                            </w:r>
                            <w:permEnd w:id="1888383022"/>
                          </w:p>
                        </w:tc>
                        <w:tc>
                          <w:tcPr>
                            <w:tcW w:w="806"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67262139" w:edGrp="everyone"/>
                            <w:r>
                              <w:t xml:space="preserve">        </w:t>
                            </w:r>
                            <w:permEnd w:id="67262139"/>
                          </w:p>
                        </w:tc>
                        <w:tc>
                          <w:tcPr>
                            <w:tcW w:w="82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473145601" w:edGrp="everyone"/>
                            <w:r>
                              <w:t xml:space="preserve">        </w:t>
                            </w:r>
                            <w:permEnd w:id="1473145601"/>
                          </w:p>
                        </w:tc>
                        <w:tc>
                          <w:tcPr>
                            <w:tcW w:w="205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2069776221" w:edGrp="everyone"/>
                            <w:r>
                              <w:t xml:space="preserve">        </w:t>
                            </w:r>
                            <w:permEnd w:id="2069776221"/>
                          </w:p>
                        </w:tc>
                        <w:tc>
                          <w:tcPr>
                            <w:tcW w:w="5176" w:type="dxa"/>
                            <w:tcBorders>
                              <w:bottom w:val="single" w:sz="6" w:space="0" w:color="243D87"/>
                            </w:tcBorders>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92615545" w:edGrp="everyone"/>
                            <w:r>
                              <w:t xml:space="preserve">        </w:t>
                            </w:r>
                            <w:permEnd w:id="192615545"/>
                          </w:p>
                        </w:tc>
                        <w:tc>
                          <w:tcPr>
                            <w:tcW w:w="115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414390023" w:edGrp="everyone"/>
                            <w:r>
                              <w:t xml:space="preserve">        </w:t>
                            </w:r>
                            <w:permEnd w:id="414390023"/>
                          </w:p>
                        </w:tc>
                        <w:tc>
                          <w:tcPr>
                            <w:tcW w:w="2268" w:type="dxa"/>
                          </w:tcPr>
                          <w:p w:rsidR="00165A30" w:rsidRPr="00165A30" w:rsidRDefault="00165A30" w:rsidP="00165A30">
                            <w:pPr>
                              <w:pStyle w:val="TableParagraph"/>
                            </w:pPr>
                            <w:r>
                              <w:rPr>
                                <w:rFonts w:ascii="Times New Roman"/>
                              </w:rPr>
                              <w:t xml:space="preserve"> </w:t>
                            </w:r>
                            <w:permStart w:id="312755654" w:edGrp="everyone"/>
                            <w:r>
                              <w:t xml:space="preserve">        </w:t>
                            </w:r>
                            <w:permEnd w:id="312755654"/>
                          </w:p>
                        </w:tc>
                        <w:tc>
                          <w:tcPr>
                            <w:tcW w:w="1875"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779126403" w:edGrp="everyone"/>
                            <w:r>
                              <w:t xml:space="preserve">        </w:t>
                            </w:r>
                            <w:permEnd w:id="1779126403"/>
                          </w:p>
                        </w:tc>
                      </w:tr>
                      <w:tr w:rsidR="00165A30">
                        <w:trPr>
                          <w:trHeight w:val="608"/>
                        </w:trPr>
                        <w:tc>
                          <w:tcPr>
                            <w:tcW w:w="804"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665205113" w:edGrp="everyone"/>
                            <w:r>
                              <w:t xml:space="preserve">        </w:t>
                            </w:r>
                            <w:permEnd w:id="1665205113"/>
                          </w:p>
                        </w:tc>
                        <w:tc>
                          <w:tcPr>
                            <w:tcW w:w="806"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798389383" w:edGrp="everyone"/>
                            <w:r>
                              <w:t xml:space="preserve">        </w:t>
                            </w:r>
                            <w:permEnd w:id="798389383"/>
                          </w:p>
                        </w:tc>
                        <w:tc>
                          <w:tcPr>
                            <w:tcW w:w="82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565723154" w:edGrp="everyone"/>
                            <w:r>
                              <w:t xml:space="preserve">        </w:t>
                            </w:r>
                            <w:permEnd w:id="565723154"/>
                          </w:p>
                        </w:tc>
                        <w:tc>
                          <w:tcPr>
                            <w:tcW w:w="205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929445355" w:edGrp="everyone"/>
                            <w:r>
                              <w:t xml:space="preserve">        </w:t>
                            </w:r>
                            <w:permEnd w:id="929445355"/>
                          </w:p>
                        </w:tc>
                        <w:tc>
                          <w:tcPr>
                            <w:tcW w:w="5176" w:type="dxa"/>
                            <w:tcBorders>
                              <w:top w:val="single" w:sz="6" w:space="0" w:color="243D87"/>
                              <w:bottom w:val="single" w:sz="6" w:space="0" w:color="243D87"/>
                            </w:tcBorders>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759172734" w:edGrp="everyone"/>
                            <w:r>
                              <w:t xml:space="preserve">        </w:t>
                            </w:r>
                            <w:permEnd w:id="759172734"/>
                          </w:p>
                        </w:tc>
                        <w:tc>
                          <w:tcPr>
                            <w:tcW w:w="115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115895409" w:edGrp="everyone"/>
                            <w:r>
                              <w:t xml:space="preserve">        </w:t>
                            </w:r>
                            <w:permEnd w:id="1115895409"/>
                          </w:p>
                        </w:tc>
                        <w:tc>
                          <w:tcPr>
                            <w:tcW w:w="2268" w:type="dxa"/>
                          </w:tcPr>
                          <w:p w:rsidR="00165A30" w:rsidRPr="00165A30" w:rsidRDefault="00165A30" w:rsidP="00165A30">
                            <w:pPr>
                              <w:pStyle w:val="TableParagraph"/>
                            </w:pPr>
                            <w:r>
                              <w:rPr>
                                <w:rFonts w:ascii="Times New Roman"/>
                              </w:rPr>
                              <w:t xml:space="preserve"> </w:t>
                            </w:r>
                            <w:permStart w:id="2021023292" w:edGrp="everyone"/>
                            <w:r>
                              <w:t xml:space="preserve">        </w:t>
                            </w:r>
                            <w:permEnd w:id="2021023292"/>
                          </w:p>
                        </w:tc>
                        <w:tc>
                          <w:tcPr>
                            <w:tcW w:w="1875"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673141915" w:edGrp="everyone"/>
                            <w:r>
                              <w:t xml:space="preserve">        </w:t>
                            </w:r>
                            <w:permEnd w:id="1673141915"/>
                          </w:p>
                        </w:tc>
                      </w:tr>
                      <w:tr w:rsidR="00165A30">
                        <w:trPr>
                          <w:trHeight w:val="608"/>
                        </w:trPr>
                        <w:tc>
                          <w:tcPr>
                            <w:tcW w:w="804"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050227743" w:edGrp="everyone"/>
                            <w:r>
                              <w:t xml:space="preserve">        </w:t>
                            </w:r>
                            <w:permEnd w:id="1050227743"/>
                          </w:p>
                        </w:tc>
                        <w:tc>
                          <w:tcPr>
                            <w:tcW w:w="806"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2127248661" w:edGrp="everyone"/>
                            <w:r>
                              <w:t xml:space="preserve">        </w:t>
                            </w:r>
                            <w:permEnd w:id="2127248661"/>
                          </w:p>
                        </w:tc>
                        <w:tc>
                          <w:tcPr>
                            <w:tcW w:w="82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99757584" w:edGrp="everyone"/>
                            <w:r>
                              <w:t xml:space="preserve">        </w:t>
                            </w:r>
                            <w:permEnd w:id="199757584"/>
                          </w:p>
                        </w:tc>
                        <w:tc>
                          <w:tcPr>
                            <w:tcW w:w="205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915106971" w:edGrp="everyone"/>
                            <w:r>
                              <w:t xml:space="preserve">        </w:t>
                            </w:r>
                            <w:permEnd w:id="915106971"/>
                          </w:p>
                        </w:tc>
                        <w:tc>
                          <w:tcPr>
                            <w:tcW w:w="5176" w:type="dxa"/>
                            <w:tcBorders>
                              <w:top w:val="single" w:sz="6" w:space="0" w:color="243D87"/>
                              <w:bottom w:val="single" w:sz="6" w:space="0" w:color="243D87"/>
                            </w:tcBorders>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2123382417" w:edGrp="everyone"/>
                            <w:r>
                              <w:t xml:space="preserve">        </w:t>
                            </w:r>
                            <w:permEnd w:id="2123382417"/>
                          </w:p>
                        </w:tc>
                        <w:tc>
                          <w:tcPr>
                            <w:tcW w:w="115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411313785" w:edGrp="everyone"/>
                            <w:r>
                              <w:t xml:space="preserve">        </w:t>
                            </w:r>
                            <w:permEnd w:id="411313785"/>
                          </w:p>
                        </w:tc>
                        <w:tc>
                          <w:tcPr>
                            <w:tcW w:w="2268" w:type="dxa"/>
                          </w:tcPr>
                          <w:p w:rsidR="00165A30" w:rsidRPr="00165A30" w:rsidRDefault="00165A30" w:rsidP="00165A30">
                            <w:pPr>
                              <w:pStyle w:val="TableParagraph"/>
                            </w:pPr>
                            <w:r>
                              <w:rPr>
                                <w:rFonts w:ascii="Times New Roman"/>
                              </w:rPr>
                              <w:t xml:space="preserve"> </w:t>
                            </w:r>
                            <w:permStart w:id="1051665975" w:edGrp="everyone"/>
                            <w:r>
                              <w:t xml:space="preserve">        </w:t>
                            </w:r>
                            <w:permEnd w:id="1051665975"/>
                          </w:p>
                        </w:tc>
                        <w:tc>
                          <w:tcPr>
                            <w:tcW w:w="1875"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724608608" w:edGrp="everyone"/>
                            <w:r>
                              <w:t xml:space="preserve">        </w:t>
                            </w:r>
                            <w:permEnd w:id="1724608608"/>
                          </w:p>
                        </w:tc>
                      </w:tr>
                      <w:tr w:rsidR="00165A30">
                        <w:trPr>
                          <w:trHeight w:val="608"/>
                        </w:trPr>
                        <w:tc>
                          <w:tcPr>
                            <w:tcW w:w="804"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600981121" w:edGrp="everyone"/>
                            <w:r>
                              <w:t xml:space="preserve">        </w:t>
                            </w:r>
                            <w:permEnd w:id="600981121"/>
                          </w:p>
                        </w:tc>
                        <w:tc>
                          <w:tcPr>
                            <w:tcW w:w="806"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431977563" w:edGrp="everyone"/>
                            <w:r>
                              <w:t xml:space="preserve">        </w:t>
                            </w:r>
                            <w:permEnd w:id="431977563"/>
                          </w:p>
                        </w:tc>
                        <w:tc>
                          <w:tcPr>
                            <w:tcW w:w="82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974092253" w:edGrp="everyone"/>
                            <w:r>
                              <w:t xml:space="preserve">        </w:t>
                            </w:r>
                            <w:permEnd w:id="974092253"/>
                          </w:p>
                        </w:tc>
                        <w:tc>
                          <w:tcPr>
                            <w:tcW w:w="205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877659507" w:edGrp="everyone"/>
                            <w:r>
                              <w:t xml:space="preserve">        </w:t>
                            </w:r>
                            <w:permEnd w:id="877659507"/>
                          </w:p>
                        </w:tc>
                        <w:tc>
                          <w:tcPr>
                            <w:tcW w:w="5176" w:type="dxa"/>
                            <w:tcBorders>
                              <w:top w:val="single" w:sz="6" w:space="0" w:color="243D87"/>
                              <w:bottom w:val="single" w:sz="6" w:space="0" w:color="243D87"/>
                            </w:tcBorders>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185490697" w:edGrp="everyone"/>
                            <w:r>
                              <w:t xml:space="preserve">        </w:t>
                            </w:r>
                            <w:permEnd w:id="1185490697"/>
                          </w:p>
                        </w:tc>
                        <w:tc>
                          <w:tcPr>
                            <w:tcW w:w="115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313659513" w:edGrp="everyone"/>
                            <w:r>
                              <w:t xml:space="preserve">        </w:t>
                            </w:r>
                            <w:permEnd w:id="313659513"/>
                          </w:p>
                        </w:tc>
                        <w:tc>
                          <w:tcPr>
                            <w:tcW w:w="2268" w:type="dxa"/>
                          </w:tcPr>
                          <w:p w:rsidR="00165A30" w:rsidRPr="00165A30" w:rsidRDefault="00165A30" w:rsidP="00165A30">
                            <w:pPr>
                              <w:pStyle w:val="TableParagraph"/>
                            </w:pPr>
                            <w:r>
                              <w:rPr>
                                <w:rFonts w:ascii="Times New Roman"/>
                              </w:rPr>
                              <w:t xml:space="preserve"> </w:t>
                            </w:r>
                            <w:permStart w:id="1142382129" w:edGrp="everyone"/>
                            <w:r>
                              <w:t xml:space="preserve">        </w:t>
                            </w:r>
                            <w:permEnd w:id="1142382129"/>
                          </w:p>
                        </w:tc>
                        <w:tc>
                          <w:tcPr>
                            <w:tcW w:w="1875"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240675623" w:edGrp="everyone"/>
                            <w:r>
                              <w:t xml:space="preserve">        </w:t>
                            </w:r>
                            <w:permEnd w:id="240675623"/>
                          </w:p>
                        </w:tc>
                      </w:tr>
                      <w:tr w:rsidR="00165A30">
                        <w:trPr>
                          <w:trHeight w:val="608"/>
                        </w:trPr>
                        <w:tc>
                          <w:tcPr>
                            <w:tcW w:w="804"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393387655" w:edGrp="everyone"/>
                            <w:r>
                              <w:t xml:space="preserve">        </w:t>
                            </w:r>
                            <w:permEnd w:id="1393387655"/>
                          </w:p>
                        </w:tc>
                        <w:tc>
                          <w:tcPr>
                            <w:tcW w:w="806"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649095479" w:edGrp="everyone"/>
                            <w:r>
                              <w:t xml:space="preserve">        </w:t>
                            </w:r>
                            <w:permEnd w:id="649095479"/>
                          </w:p>
                        </w:tc>
                        <w:tc>
                          <w:tcPr>
                            <w:tcW w:w="82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58285555" w:edGrp="everyone"/>
                            <w:r>
                              <w:t xml:space="preserve">        </w:t>
                            </w:r>
                            <w:permEnd w:id="58285555"/>
                          </w:p>
                        </w:tc>
                        <w:tc>
                          <w:tcPr>
                            <w:tcW w:w="205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273063519" w:edGrp="everyone"/>
                            <w:r>
                              <w:t xml:space="preserve">        </w:t>
                            </w:r>
                            <w:permEnd w:id="1273063519"/>
                          </w:p>
                        </w:tc>
                        <w:tc>
                          <w:tcPr>
                            <w:tcW w:w="5176" w:type="dxa"/>
                            <w:tcBorders>
                              <w:top w:val="single" w:sz="6" w:space="0" w:color="243D87"/>
                              <w:bottom w:val="single" w:sz="6" w:space="0" w:color="243D87"/>
                            </w:tcBorders>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981544643" w:edGrp="everyone"/>
                            <w:r>
                              <w:t xml:space="preserve">        </w:t>
                            </w:r>
                            <w:permEnd w:id="981544643"/>
                          </w:p>
                        </w:tc>
                        <w:tc>
                          <w:tcPr>
                            <w:tcW w:w="115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54866086" w:edGrp="everyone"/>
                            <w:r>
                              <w:t xml:space="preserve">        </w:t>
                            </w:r>
                            <w:permEnd w:id="54866086"/>
                          </w:p>
                        </w:tc>
                        <w:tc>
                          <w:tcPr>
                            <w:tcW w:w="2268" w:type="dxa"/>
                          </w:tcPr>
                          <w:p w:rsidR="00165A30" w:rsidRPr="00165A30" w:rsidRDefault="00165A30" w:rsidP="00165A30">
                            <w:pPr>
                              <w:pStyle w:val="TableParagraph"/>
                            </w:pPr>
                            <w:r>
                              <w:rPr>
                                <w:rFonts w:ascii="Times New Roman"/>
                              </w:rPr>
                              <w:t xml:space="preserve"> </w:t>
                            </w:r>
                            <w:permStart w:id="2062823082" w:edGrp="everyone"/>
                            <w:r>
                              <w:t xml:space="preserve">        </w:t>
                            </w:r>
                            <w:permEnd w:id="2062823082"/>
                          </w:p>
                        </w:tc>
                        <w:tc>
                          <w:tcPr>
                            <w:tcW w:w="1875"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810101490" w:edGrp="everyone"/>
                            <w:r>
                              <w:t xml:space="preserve">        </w:t>
                            </w:r>
                            <w:permEnd w:id="810101490"/>
                          </w:p>
                        </w:tc>
                      </w:tr>
                      <w:tr w:rsidR="00165A30">
                        <w:trPr>
                          <w:trHeight w:val="608"/>
                        </w:trPr>
                        <w:tc>
                          <w:tcPr>
                            <w:tcW w:w="804"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688657466" w:edGrp="everyone"/>
                            <w:r>
                              <w:t xml:space="preserve">        </w:t>
                            </w:r>
                            <w:permEnd w:id="688657466"/>
                          </w:p>
                        </w:tc>
                        <w:tc>
                          <w:tcPr>
                            <w:tcW w:w="806"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654014439" w:edGrp="everyone"/>
                            <w:r>
                              <w:t xml:space="preserve">        </w:t>
                            </w:r>
                            <w:permEnd w:id="654014439"/>
                          </w:p>
                        </w:tc>
                        <w:tc>
                          <w:tcPr>
                            <w:tcW w:w="82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505700631" w:edGrp="everyone"/>
                            <w:r>
                              <w:t xml:space="preserve">        </w:t>
                            </w:r>
                            <w:permEnd w:id="1505700631"/>
                          </w:p>
                        </w:tc>
                        <w:tc>
                          <w:tcPr>
                            <w:tcW w:w="205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614430611" w:edGrp="everyone"/>
                            <w:r>
                              <w:t xml:space="preserve">        </w:t>
                            </w:r>
                            <w:permEnd w:id="1614430611"/>
                          </w:p>
                        </w:tc>
                        <w:tc>
                          <w:tcPr>
                            <w:tcW w:w="5176" w:type="dxa"/>
                            <w:tcBorders>
                              <w:top w:val="single" w:sz="6" w:space="0" w:color="243D87"/>
                              <w:bottom w:val="single" w:sz="6" w:space="0" w:color="243D87"/>
                            </w:tcBorders>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767712159" w:edGrp="everyone"/>
                            <w:r>
                              <w:t xml:space="preserve">        </w:t>
                            </w:r>
                            <w:permEnd w:id="767712159"/>
                          </w:p>
                        </w:tc>
                        <w:tc>
                          <w:tcPr>
                            <w:tcW w:w="1152"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284768873" w:edGrp="everyone"/>
                            <w:r>
                              <w:t xml:space="preserve">        </w:t>
                            </w:r>
                            <w:permEnd w:id="284768873"/>
                          </w:p>
                        </w:tc>
                        <w:tc>
                          <w:tcPr>
                            <w:tcW w:w="2268" w:type="dxa"/>
                          </w:tcPr>
                          <w:p w:rsidR="00165A30" w:rsidRPr="00165A30" w:rsidRDefault="00165A30" w:rsidP="00165A30">
                            <w:pPr>
                              <w:pStyle w:val="TableParagraph"/>
                            </w:pPr>
                            <w:r>
                              <w:rPr>
                                <w:rFonts w:ascii="Times New Roman"/>
                              </w:rPr>
                              <w:t xml:space="preserve"> </w:t>
                            </w:r>
                            <w:permStart w:id="2108317224" w:edGrp="everyone"/>
                            <w:r>
                              <w:t xml:space="preserve">        </w:t>
                            </w:r>
                            <w:permEnd w:id="2108317224"/>
                          </w:p>
                        </w:tc>
                        <w:tc>
                          <w:tcPr>
                            <w:tcW w:w="1875" w:type="dxa"/>
                          </w:tcPr>
                          <w:p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533493400" w:edGrp="everyone"/>
                            <w:r>
                              <w:t xml:space="preserve">        </w:t>
                            </w:r>
                            <w:permEnd w:id="1533493400"/>
                          </w:p>
                        </w:tc>
                      </w:tr>
                    </w:tbl>
                    <w:p w:rsidR="00165A30" w:rsidRDefault="00165A30">
                      <w:pPr>
                        <w:pStyle w:val="BodyText"/>
                      </w:pPr>
                    </w:p>
                  </w:txbxContent>
                </v:textbox>
                <w10:wrap anchorx="page"/>
              </v:shape>
            </w:pict>
          </mc:Fallback>
        </mc:AlternateContent>
      </w:r>
      <w:r w:rsidR="009C4904">
        <w:rPr>
          <w:color w:val="243D87"/>
          <w:spacing w:val="-3"/>
          <w:w w:val="90"/>
        </w:rPr>
        <w:t>Plan,</w:t>
      </w:r>
      <w:r w:rsidR="009C4904">
        <w:rPr>
          <w:color w:val="243D87"/>
          <w:spacing w:val="-11"/>
          <w:w w:val="90"/>
        </w:rPr>
        <w:t xml:space="preserve"> </w:t>
      </w:r>
      <w:r w:rsidR="009C4904">
        <w:rPr>
          <w:color w:val="243D87"/>
          <w:w w:val="90"/>
        </w:rPr>
        <w:t>lead</w:t>
      </w:r>
      <w:r w:rsidR="009C4904">
        <w:rPr>
          <w:color w:val="243D87"/>
          <w:spacing w:val="-11"/>
          <w:w w:val="90"/>
        </w:rPr>
        <w:t xml:space="preserve"> </w:t>
      </w:r>
      <w:r w:rsidR="009C4904">
        <w:rPr>
          <w:color w:val="243D87"/>
          <w:w w:val="90"/>
        </w:rPr>
        <w:t>and</w:t>
      </w:r>
      <w:r w:rsidR="009C4904">
        <w:rPr>
          <w:color w:val="243D87"/>
          <w:spacing w:val="-11"/>
          <w:w w:val="90"/>
        </w:rPr>
        <w:t xml:space="preserve"> </w:t>
      </w:r>
      <w:r w:rsidR="009C4904">
        <w:rPr>
          <w:color w:val="243D87"/>
          <w:spacing w:val="-3"/>
          <w:w w:val="90"/>
        </w:rPr>
        <w:t>evaluate</w:t>
      </w:r>
      <w:r w:rsidR="009C4904">
        <w:rPr>
          <w:color w:val="243D87"/>
          <w:spacing w:val="-11"/>
          <w:w w:val="90"/>
        </w:rPr>
        <w:t xml:space="preserve"> </w:t>
      </w:r>
      <w:r w:rsidR="009C4904">
        <w:rPr>
          <w:color w:val="243D87"/>
          <w:spacing w:val="-5"/>
          <w:w w:val="90"/>
        </w:rPr>
        <w:t>sport/physical</w:t>
      </w:r>
      <w:r w:rsidR="009C4904">
        <w:rPr>
          <w:color w:val="243D87"/>
          <w:spacing w:val="-11"/>
          <w:w w:val="90"/>
        </w:rPr>
        <w:t xml:space="preserve"> </w:t>
      </w:r>
      <w:r w:rsidR="009C4904">
        <w:rPr>
          <w:color w:val="243D87"/>
          <w:spacing w:val="-4"/>
          <w:w w:val="90"/>
        </w:rPr>
        <w:t>activity</w:t>
      </w:r>
      <w:r w:rsidR="009C4904">
        <w:rPr>
          <w:color w:val="243D87"/>
          <w:spacing w:val="-10"/>
          <w:w w:val="90"/>
        </w:rPr>
        <w:t xml:space="preserve"> </w:t>
      </w:r>
      <w:r w:rsidR="009C4904">
        <w:rPr>
          <w:color w:val="243D87"/>
          <w:spacing w:val="-3"/>
          <w:w w:val="90"/>
        </w:rPr>
        <w:t>sessions</w:t>
      </w:r>
    </w:p>
    <w:p w:rsidR="00472B1B" w:rsidRDefault="009C4904">
      <w:pPr>
        <w:pStyle w:val="BodyText"/>
        <w:spacing w:before="132" w:line="254" w:lineRule="auto"/>
        <w:ind w:left="630" w:right="406"/>
      </w:pPr>
      <w:r>
        <w:br w:type="column"/>
      </w:r>
      <w:r>
        <w:rPr>
          <w:b/>
          <w:color w:val="231F20"/>
          <w:spacing w:val="-3"/>
        </w:rPr>
        <w:t>Leadership</w:t>
      </w:r>
      <w:r>
        <w:rPr>
          <w:b/>
          <w:color w:val="231F20"/>
          <w:spacing w:val="-17"/>
        </w:rPr>
        <w:t xml:space="preserve"> </w:t>
      </w:r>
      <w:r>
        <w:rPr>
          <w:b/>
          <w:color w:val="231F20"/>
        </w:rPr>
        <w:t>Log</w:t>
      </w:r>
      <w:r>
        <w:rPr>
          <w:b/>
          <w:color w:val="231F20"/>
          <w:spacing w:val="-16"/>
        </w:rPr>
        <w:t xml:space="preserve"> </w:t>
      </w:r>
      <w:r>
        <w:rPr>
          <w:b/>
          <w:color w:val="231F20"/>
        </w:rPr>
        <w:t>–</w:t>
      </w:r>
      <w:r>
        <w:rPr>
          <w:b/>
          <w:color w:val="231F20"/>
          <w:spacing w:val="9"/>
        </w:rPr>
        <w:t xml:space="preserve"> </w:t>
      </w:r>
      <w:r>
        <w:rPr>
          <w:color w:val="231F20"/>
          <w:spacing w:val="-3"/>
        </w:rPr>
        <w:t>Complete</w:t>
      </w:r>
      <w:r>
        <w:rPr>
          <w:color w:val="231F20"/>
          <w:spacing w:val="-12"/>
        </w:rPr>
        <w:t xml:space="preserve"> </w:t>
      </w:r>
      <w:r>
        <w:rPr>
          <w:color w:val="231F20"/>
        </w:rPr>
        <w:t>a</w:t>
      </w:r>
      <w:r>
        <w:rPr>
          <w:color w:val="231F20"/>
          <w:spacing w:val="-13"/>
        </w:rPr>
        <w:t xml:space="preserve"> </w:t>
      </w:r>
      <w:r>
        <w:rPr>
          <w:color w:val="231F20"/>
          <w:spacing w:val="-3"/>
        </w:rPr>
        <w:t>minimum</w:t>
      </w:r>
      <w:r>
        <w:rPr>
          <w:color w:val="231F20"/>
          <w:spacing w:val="-13"/>
        </w:rPr>
        <w:t xml:space="preserve"> </w:t>
      </w:r>
      <w:r>
        <w:rPr>
          <w:color w:val="231F20"/>
        </w:rPr>
        <w:t>of</w:t>
      </w:r>
      <w:r>
        <w:rPr>
          <w:color w:val="231F20"/>
          <w:spacing w:val="-12"/>
        </w:rPr>
        <w:t xml:space="preserve"> </w:t>
      </w:r>
      <w:r>
        <w:rPr>
          <w:color w:val="231F20"/>
        </w:rPr>
        <w:t>10</w:t>
      </w:r>
      <w:r>
        <w:rPr>
          <w:color w:val="231F20"/>
          <w:spacing w:val="-13"/>
        </w:rPr>
        <w:t xml:space="preserve"> </w:t>
      </w:r>
      <w:r>
        <w:rPr>
          <w:color w:val="231F20"/>
          <w:spacing w:val="-3"/>
        </w:rPr>
        <w:t>hours</w:t>
      </w:r>
      <w:r>
        <w:rPr>
          <w:color w:val="231F20"/>
          <w:spacing w:val="-12"/>
        </w:rPr>
        <w:t xml:space="preserve"> </w:t>
      </w:r>
      <w:r>
        <w:rPr>
          <w:color w:val="231F20"/>
        </w:rPr>
        <w:t>of</w:t>
      </w:r>
      <w:r>
        <w:rPr>
          <w:color w:val="231F20"/>
          <w:spacing w:val="-13"/>
        </w:rPr>
        <w:t xml:space="preserve"> </w:t>
      </w:r>
      <w:r>
        <w:rPr>
          <w:color w:val="231F20"/>
          <w:spacing w:val="-3"/>
        </w:rPr>
        <w:t>leading</w:t>
      </w:r>
      <w:r>
        <w:rPr>
          <w:color w:val="231F20"/>
          <w:spacing w:val="-13"/>
        </w:rPr>
        <w:t xml:space="preserve"> </w:t>
      </w:r>
      <w:r>
        <w:rPr>
          <w:color w:val="231F20"/>
        </w:rPr>
        <w:t>of</w:t>
      </w:r>
      <w:r>
        <w:rPr>
          <w:color w:val="231F20"/>
          <w:spacing w:val="-12"/>
        </w:rPr>
        <w:t xml:space="preserve"> </w:t>
      </w:r>
      <w:r>
        <w:rPr>
          <w:color w:val="231F20"/>
          <w:spacing w:val="-3"/>
        </w:rPr>
        <w:t>sport/physical</w:t>
      </w:r>
      <w:r>
        <w:rPr>
          <w:color w:val="231F20"/>
          <w:spacing w:val="-13"/>
        </w:rPr>
        <w:t xml:space="preserve"> </w:t>
      </w:r>
      <w:r>
        <w:rPr>
          <w:color w:val="231F20"/>
          <w:spacing w:val="-3"/>
        </w:rPr>
        <w:t xml:space="preserve">activity either </w:t>
      </w:r>
      <w:r>
        <w:rPr>
          <w:color w:val="231F20"/>
          <w:spacing w:val="-4"/>
        </w:rPr>
        <w:t xml:space="preserve">linked </w:t>
      </w:r>
      <w:r>
        <w:rPr>
          <w:color w:val="231F20"/>
          <w:spacing w:val="-3"/>
        </w:rPr>
        <w:t xml:space="preserve">with your </w:t>
      </w:r>
      <w:r>
        <w:rPr>
          <w:color w:val="231F20"/>
        </w:rPr>
        <w:t xml:space="preserve">Centre </w:t>
      </w:r>
      <w:r>
        <w:rPr>
          <w:color w:val="231F20"/>
          <w:spacing w:val="-3"/>
        </w:rPr>
        <w:t xml:space="preserve">(Unit </w:t>
      </w:r>
      <w:r>
        <w:rPr>
          <w:color w:val="231F20"/>
        </w:rPr>
        <w:t xml:space="preserve">4) or in the </w:t>
      </w:r>
      <w:r>
        <w:rPr>
          <w:color w:val="231F20"/>
          <w:spacing w:val="-3"/>
        </w:rPr>
        <w:t xml:space="preserve">community (Unit </w:t>
      </w:r>
      <w:r>
        <w:rPr>
          <w:color w:val="231F20"/>
        </w:rPr>
        <w:t xml:space="preserve">5). Copy </w:t>
      </w:r>
      <w:r>
        <w:rPr>
          <w:color w:val="231F20"/>
          <w:spacing w:val="-3"/>
        </w:rPr>
        <w:t>this page if you need more space.</w:t>
      </w:r>
    </w:p>
    <w:p w:rsidR="00472B1B" w:rsidRDefault="00472B1B">
      <w:pPr>
        <w:spacing w:line="254" w:lineRule="auto"/>
        <w:sectPr w:rsidR="00472B1B">
          <w:pgSz w:w="16840" w:h="11910" w:orient="landscape"/>
          <w:pgMar w:top="520" w:right="560" w:bottom="280" w:left="560" w:header="720" w:footer="720" w:gutter="0"/>
          <w:cols w:num="2" w:space="720" w:equalWidth="0">
            <w:col w:w="6521" w:space="480"/>
            <w:col w:w="8719"/>
          </w:cols>
        </w:sectPr>
      </w:pPr>
    </w:p>
    <w:p w:rsidR="00472B1B" w:rsidRDefault="00D0692E">
      <w:pPr>
        <w:pStyle w:val="BodyText"/>
        <w:spacing w:before="2"/>
        <w:rPr>
          <w:sz w:val="16"/>
        </w:rPr>
      </w:pPr>
      <w:r>
        <w:rPr>
          <w:noProof/>
          <w:lang w:bidi="ar-SA"/>
        </w:rPr>
        <mc:AlternateContent>
          <mc:Choice Requires="wps">
            <w:drawing>
              <wp:anchor distT="0" distB="0" distL="114300" distR="114300" simplePos="0" relativeHeight="251658240" behindDoc="0" locked="0" layoutInCell="1" allowOverlap="1">
                <wp:simplePos x="0" y="0"/>
                <wp:positionH relativeFrom="page">
                  <wp:posOffset>409575</wp:posOffset>
                </wp:positionH>
                <wp:positionV relativeFrom="page">
                  <wp:posOffset>5097145</wp:posOffset>
                </wp:positionV>
                <wp:extent cx="149225" cy="2042160"/>
                <wp:effectExtent l="0" t="1270" r="3175" b="4445"/>
                <wp:wrapNone/>
                <wp:docPr id="8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204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before="13"/>
                              <w:ind w:left="20"/>
                              <w:rPr>
                                <w:rFonts w:ascii="Times New Roman" w:hAnsi="Times New Roman"/>
                                <w:i/>
                                <w:sz w:val="18"/>
                              </w:rPr>
                            </w:pPr>
                            <w:r>
                              <w:rPr>
                                <w:rFonts w:ascii="Times New Roman" w:hAnsi="Times New Roman"/>
                                <w:i/>
                                <w:color w:val="243D87"/>
                                <w:w w:val="105"/>
                                <w:sz w:val="18"/>
                              </w:rPr>
                              <w:t>SL0923 Issue 2 09/19 | © Sports Leaders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04" type="#_x0000_t202" style="position:absolute;margin-left:32.25pt;margin-top:401.35pt;width:11.75pt;height:160.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" filled="f" stroked="f">
                <v:textbox style="layout-flow:vertical" inset="0,0,0,0">
                  <w:txbxContent>
                    <w:p w:rsidR="00165A30" w:rsidRDefault="00165A30">
                      <w:pPr>
                        <w:spacing w:before="13"/>
                        <w:ind w:left="20"/>
                        <w:rPr>
                          <w:rFonts w:ascii="Times New Roman" w:hAnsi="Times New Roman"/>
                          <w:i/>
                          <w:sz w:val="18"/>
                        </w:rPr>
                      </w:pPr>
                      <w:r>
                        <w:rPr>
                          <w:rFonts w:ascii="Times New Roman" w:hAnsi="Times New Roman"/>
                          <w:i/>
                          <w:color w:val="243D87"/>
                          <w:w w:val="105"/>
                          <w:sz w:val="18"/>
                        </w:rPr>
                        <w:t>SL0923 Issue 2 09/19 | © Sports Leaders</w:t>
                      </w:r>
                    </w:p>
                  </w:txbxContent>
                </v:textbox>
                <w10:wrap anchorx="page" anchory="page"/>
              </v:shape>
            </w:pict>
          </mc:Fallback>
        </mc:AlternateContent>
      </w:r>
      <w:r>
        <w:rPr>
          <w:noProof/>
          <w:lang w:bidi="ar-SA"/>
        </w:rPr>
        <mc:AlternateContent>
          <mc:Choice Requires="wps">
            <w:drawing>
              <wp:anchor distT="0" distB="0" distL="114300" distR="114300" simplePos="0" relativeHeight="251660288" behindDoc="0" locked="0" layoutInCell="1" allowOverlap="1">
                <wp:simplePos x="0" y="0"/>
                <wp:positionH relativeFrom="page">
                  <wp:posOffset>756285</wp:posOffset>
                </wp:positionH>
                <wp:positionV relativeFrom="page">
                  <wp:posOffset>6671945</wp:posOffset>
                </wp:positionV>
                <wp:extent cx="9501505" cy="384810"/>
                <wp:effectExtent l="3810" t="4445" r="635" b="1270"/>
                <wp:wrapNone/>
                <wp:docPr id="80"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1505"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40AD49"/>
                                <w:left w:val="single" w:sz="6" w:space="0" w:color="40AD49"/>
                                <w:bottom w:val="single" w:sz="6" w:space="0" w:color="40AD49"/>
                                <w:right w:val="single" w:sz="6" w:space="0" w:color="40AD49"/>
                                <w:insideH w:val="single" w:sz="6" w:space="0" w:color="40AD49"/>
                                <w:insideV w:val="single" w:sz="6" w:space="0" w:color="40AD49"/>
                              </w:tblBorders>
                              <w:tblLayout w:type="fixed"/>
                              <w:tblCellMar>
                                <w:left w:w="0" w:type="dxa"/>
                                <w:right w:w="0" w:type="dxa"/>
                              </w:tblCellMar>
                              <w:tblLook w:val="01E0" w:firstRow="1" w:lastRow="1" w:firstColumn="1" w:lastColumn="1" w:noHBand="0" w:noVBand="0"/>
                            </w:tblPr>
                            <w:tblGrid>
                              <w:gridCol w:w="6874"/>
                              <w:gridCol w:w="5396"/>
                              <w:gridCol w:w="738"/>
                              <w:gridCol w:w="1942"/>
                            </w:tblGrid>
                            <w:tr w:rsidR="00165A30">
                              <w:trPr>
                                <w:trHeight w:val="580"/>
                              </w:trPr>
                              <w:tc>
                                <w:tcPr>
                                  <w:tcW w:w="6874" w:type="dxa"/>
                                  <w:tcBorders>
                                    <w:left w:val="single" w:sz="4" w:space="0" w:color="40AD49"/>
                                    <w:right w:val="single" w:sz="4" w:space="0" w:color="40AD49"/>
                                  </w:tcBorders>
                                  <w:shd w:val="clear" w:color="auto" w:fill="D8E9D2"/>
                                </w:tcPr>
                                <w:p w:rsidR="00165A30" w:rsidRDefault="00165A30">
                                  <w:pPr>
                                    <w:pStyle w:val="TableParagraph"/>
                                    <w:spacing w:before="67"/>
                                    <w:ind w:left="80"/>
                                    <w:rPr>
                                      <w:sz w:val="20"/>
                                    </w:rPr>
                                  </w:pPr>
                                  <w:r>
                                    <w:rPr>
                                      <w:color w:val="231F20"/>
                                      <w:sz w:val="20"/>
                                    </w:rPr>
                                    <w:t>Tutor/Assessor signature</w:t>
                                  </w:r>
                                </w:p>
                                <w:p w:rsidR="00165A30" w:rsidRDefault="00165A30">
                                  <w:pPr>
                                    <w:pStyle w:val="TableParagraph"/>
                                    <w:spacing w:before="13"/>
                                    <w:ind w:left="80"/>
                                    <w:rPr>
                                      <w:sz w:val="20"/>
                                    </w:rPr>
                                  </w:pPr>
                                  <w:r>
                                    <w:rPr>
                                      <w:color w:val="231F20"/>
                                      <w:sz w:val="20"/>
                                    </w:rPr>
                                    <w:t>To confirm the 10 hours demonstration has been completed by the learner</w:t>
                                  </w:r>
                                </w:p>
                              </w:tc>
                              <w:tc>
                                <w:tcPr>
                                  <w:tcW w:w="5396" w:type="dxa"/>
                                  <w:tcBorders>
                                    <w:left w:val="single" w:sz="4" w:space="0" w:color="40AD49"/>
                                    <w:right w:val="single" w:sz="4" w:space="0" w:color="40AD49"/>
                                  </w:tcBorders>
                                </w:tcPr>
                                <w:p w:rsidR="00165A30" w:rsidRDefault="00165A30">
                                  <w:pPr>
                                    <w:pStyle w:val="TableParagraph"/>
                                    <w:rPr>
                                      <w:rFonts w:ascii="Times New Roman"/>
                                      <w:sz w:val="20"/>
                                    </w:rPr>
                                  </w:pPr>
                                  <w:r>
                                    <w:rPr>
                                      <w:rFonts w:ascii="Times New Roman"/>
                                      <w:sz w:val="20"/>
                                    </w:rPr>
                                    <w:t xml:space="preserve"> </w:t>
                                  </w:r>
                                  <w:r>
                                    <w:rPr>
                                      <w:rFonts w:ascii="Times New Roman"/>
                                    </w:rPr>
                                    <w:t xml:space="preserve"> </w:t>
                                  </w:r>
                                  <w:permStart w:id="1241590678" w:edGrp="everyone"/>
                                  <w:r>
                                    <w:t xml:space="preserve">        </w:t>
                                  </w:r>
                                  <w:permEnd w:id="1241590678"/>
                                </w:p>
                              </w:tc>
                              <w:tc>
                                <w:tcPr>
                                  <w:tcW w:w="738" w:type="dxa"/>
                                  <w:tcBorders>
                                    <w:top w:val="single" w:sz="4" w:space="0" w:color="40AD49"/>
                                    <w:left w:val="single" w:sz="4" w:space="0" w:color="40AD49"/>
                                    <w:bottom w:val="single" w:sz="4" w:space="0" w:color="40AD49"/>
                                    <w:right w:val="single" w:sz="4" w:space="0" w:color="40AD49"/>
                                  </w:tcBorders>
                                  <w:shd w:val="clear" w:color="auto" w:fill="D8E9D2"/>
                                </w:tcPr>
                                <w:p w:rsidR="00165A30" w:rsidRDefault="00165A30">
                                  <w:pPr>
                                    <w:pStyle w:val="TableParagraph"/>
                                    <w:spacing w:before="187"/>
                                    <w:ind w:left="79"/>
                                    <w:rPr>
                                      <w:sz w:val="20"/>
                                    </w:rPr>
                                  </w:pPr>
                                  <w:r>
                                    <w:rPr>
                                      <w:color w:val="231F20"/>
                                      <w:sz w:val="20"/>
                                    </w:rPr>
                                    <w:t>Date</w:t>
                                  </w:r>
                                </w:p>
                              </w:tc>
                              <w:tc>
                                <w:tcPr>
                                  <w:tcW w:w="1942" w:type="dxa"/>
                                  <w:tcBorders>
                                    <w:top w:val="single" w:sz="4" w:space="0" w:color="40AD49"/>
                                    <w:left w:val="single" w:sz="4" w:space="0" w:color="40AD49"/>
                                    <w:right w:val="single" w:sz="4" w:space="0" w:color="40AD49"/>
                                  </w:tcBorders>
                                </w:tcPr>
                                <w:p w:rsidR="00165A30" w:rsidRDefault="00165A30">
                                  <w:pPr>
                                    <w:pStyle w:val="TableParagraph"/>
                                    <w:rPr>
                                      <w:rFonts w:ascii="Times New Roman"/>
                                      <w:sz w:val="20"/>
                                    </w:rPr>
                                  </w:pPr>
                                  <w:r>
                                    <w:rPr>
                                      <w:rFonts w:ascii="Times New Roman"/>
                                      <w:sz w:val="20"/>
                                    </w:rPr>
                                    <w:t xml:space="preserve"> </w:t>
                                  </w:r>
                                  <w:r>
                                    <w:rPr>
                                      <w:rFonts w:ascii="Times New Roman"/>
                                    </w:rPr>
                                    <w:t xml:space="preserve"> </w:t>
                                  </w:r>
                                  <w:permStart w:id="709706223" w:edGrp="everyone"/>
                                  <w:r>
                                    <w:t xml:space="preserve">        </w:t>
                                  </w:r>
                                  <w:permEnd w:id="709706223"/>
                                </w:p>
                              </w:tc>
                            </w:tr>
                          </w:tbl>
                          <w:p w:rsidR="00165A30" w:rsidRDefault="00165A3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05" type="#_x0000_t202" style="position:absolute;margin-left:59.55pt;margin-top:525.35pt;width:748.15pt;height:30.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" filled="f" stroked="f">
                <v:textbox inset="0,0,0,0">
                  <w:txbxContent>
                    <w:tbl>
                      <w:tblPr>
                        <w:tblW w:w="0" w:type="auto"/>
                        <w:tblBorders>
                          <w:top w:val="single" w:sz="6" w:space="0" w:color="40AD49"/>
                          <w:left w:val="single" w:sz="6" w:space="0" w:color="40AD49"/>
                          <w:bottom w:val="single" w:sz="6" w:space="0" w:color="40AD49"/>
                          <w:right w:val="single" w:sz="6" w:space="0" w:color="40AD49"/>
                          <w:insideH w:val="single" w:sz="6" w:space="0" w:color="40AD49"/>
                          <w:insideV w:val="single" w:sz="6" w:space="0" w:color="40AD49"/>
                        </w:tblBorders>
                        <w:tblLayout w:type="fixed"/>
                        <w:tblCellMar>
                          <w:left w:w="0" w:type="dxa"/>
                          <w:right w:w="0" w:type="dxa"/>
                        </w:tblCellMar>
                        <w:tblLook w:val="01E0" w:firstRow="1" w:lastRow="1" w:firstColumn="1" w:lastColumn="1" w:noHBand="0" w:noVBand="0"/>
                      </w:tblPr>
                      <w:tblGrid>
                        <w:gridCol w:w="6874"/>
                        <w:gridCol w:w="5396"/>
                        <w:gridCol w:w="738"/>
                        <w:gridCol w:w="1942"/>
                      </w:tblGrid>
                      <w:tr w:rsidR="00165A30">
                        <w:trPr>
                          <w:trHeight w:val="580"/>
                        </w:trPr>
                        <w:tc>
                          <w:tcPr>
                            <w:tcW w:w="6874" w:type="dxa"/>
                            <w:tcBorders>
                              <w:left w:val="single" w:sz="4" w:space="0" w:color="40AD49"/>
                              <w:right w:val="single" w:sz="4" w:space="0" w:color="40AD49"/>
                            </w:tcBorders>
                            <w:shd w:val="clear" w:color="auto" w:fill="D8E9D2"/>
                          </w:tcPr>
                          <w:p w:rsidR="00165A30" w:rsidRDefault="00165A30">
                            <w:pPr>
                              <w:pStyle w:val="TableParagraph"/>
                              <w:spacing w:before="67"/>
                              <w:ind w:left="80"/>
                              <w:rPr>
                                <w:sz w:val="20"/>
                              </w:rPr>
                            </w:pPr>
                            <w:r>
                              <w:rPr>
                                <w:color w:val="231F20"/>
                                <w:sz w:val="20"/>
                              </w:rPr>
                              <w:t>Tutor/Assessor signature</w:t>
                            </w:r>
                          </w:p>
                          <w:p w:rsidR="00165A30" w:rsidRDefault="00165A30">
                            <w:pPr>
                              <w:pStyle w:val="TableParagraph"/>
                              <w:spacing w:before="13"/>
                              <w:ind w:left="80"/>
                              <w:rPr>
                                <w:sz w:val="20"/>
                              </w:rPr>
                            </w:pPr>
                            <w:r>
                              <w:rPr>
                                <w:color w:val="231F20"/>
                                <w:sz w:val="20"/>
                              </w:rPr>
                              <w:t>To confirm the 10 hours demonstration has been completed by the learner</w:t>
                            </w:r>
                          </w:p>
                        </w:tc>
                        <w:tc>
                          <w:tcPr>
                            <w:tcW w:w="5396" w:type="dxa"/>
                            <w:tcBorders>
                              <w:left w:val="single" w:sz="4" w:space="0" w:color="40AD49"/>
                              <w:right w:val="single" w:sz="4" w:space="0" w:color="40AD49"/>
                            </w:tcBorders>
                          </w:tcPr>
                          <w:p w:rsidR="00165A30" w:rsidRDefault="00165A30">
                            <w:pPr>
                              <w:pStyle w:val="TableParagraph"/>
                              <w:rPr>
                                <w:rFonts w:ascii="Times New Roman"/>
                                <w:sz w:val="20"/>
                              </w:rPr>
                            </w:pPr>
                            <w:r>
                              <w:rPr>
                                <w:rFonts w:ascii="Times New Roman"/>
                                <w:sz w:val="20"/>
                              </w:rPr>
                              <w:t xml:space="preserve"> </w:t>
                            </w:r>
                            <w:r>
                              <w:rPr>
                                <w:rFonts w:ascii="Times New Roman"/>
                              </w:rPr>
                              <w:t xml:space="preserve"> </w:t>
                            </w:r>
                            <w:permStart w:id="1241590678" w:edGrp="everyone"/>
                            <w:r>
                              <w:t xml:space="preserve">        </w:t>
                            </w:r>
                            <w:permEnd w:id="1241590678"/>
                          </w:p>
                        </w:tc>
                        <w:tc>
                          <w:tcPr>
                            <w:tcW w:w="738" w:type="dxa"/>
                            <w:tcBorders>
                              <w:top w:val="single" w:sz="4" w:space="0" w:color="40AD49"/>
                              <w:left w:val="single" w:sz="4" w:space="0" w:color="40AD49"/>
                              <w:bottom w:val="single" w:sz="4" w:space="0" w:color="40AD49"/>
                              <w:right w:val="single" w:sz="4" w:space="0" w:color="40AD49"/>
                            </w:tcBorders>
                            <w:shd w:val="clear" w:color="auto" w:fill="D8E9D2"/>
                          </w:tcPr>
                          <w:p w:rsidR="00165A30" w:rsidRDefault="00165A30">
                            <w:pPr>
                              <w:pStyle w:val="TableParagraph"/>
                              <w:spacing w:before="187"/>
                              <w:ind w:left="79"/>
                              <w:rPr>
                                <w:sz w:val="20"/>
                              </w:rPr>
                            </w:pPr>
                            <w:r>
                              <w:rPr>
                                <w:color w:val="231F20"/>
                                <w:sz w:val="20"/>
                              </w:rPr>
                              <w:t>Date</w:t>
                            </w:r>
                          </w:p>
                        </w:tc>
                        <w:tc>
                          <w:tcPr>
                            <w:tcW w:w="1942" w:type="dxa"/>
                            <w:tcBorders>
                              <w:top w:val="single" w:sz="4" w:space="0" w:color="40AD49"/>
                              <w:left w:val="single" w:sz="4" w:space="0" w:color="40AD49"/>
                              <w:right w:val="single" w:sz="4" w:space="0" w:color="40AD49"/>
                            </w:tcBorders>
                          </w:tcPr>
                          <w:p w:rsidR="00165A30" w:rsidRDefault="00165A30">
                            <w:pPr>
                              <w:pStyle w:val="TableParagraph"/>
                              <w:rPr>
                                <w:rFonts w:ascii="Times New Roman"/>
                                <w:sz w:val="20"/>
                              </w:rPr>
                            </w:pPr>
                            <w:r>
                              <w:rPr>
                                <w:rFonts w:ascii="Times New Roman"/>
                                <w:sz w:val="20"/>
                              </w:rPr>
                              <w:t xml:space="preserve"> </w:t>
                            </w:r>
                            <w:r>
                              <w:rPr>
                                <w:rFonts w:ascii="Times New Roman"/>
                              </w:rPr>
                              <w:t xml:space="preserve"> </w:t>
                            </w:r>
                            <w:permStart w:id="709706223" w:edGrp="everyone"/>
                            <w:r>
                              <w:t xml:space="preserve">        </w:t>
                            </w:r>
                            <w:permEnd w:id="709706223"/>
                          </w:p>
                        </w:tc>
                      </w:tr>
                    </w:tbl>
                    <w:p w:rsidR="00165A30" w:rsidRDefault="00165A30">
                      <w:pPr>
                        <w:pStyle w:val="BodyText"/>
                      </w:pPr>
                    </w:p>
                  </w:txbxContent>
                </v:textbox>
                <w10:wrap anchorx="page" anchory="page"/>
              </v:shape>
            </w:pict>
          </mc:Fallback>
        </mc:AlternateContent>
      </w:r>
    </w:p>
    <w:tbl>
      <w:tblPr>
        <w:tblW w:w="0" w:type="auto"/>
        <w:tblInd w:w="63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1828"/>
        <w:gridCol w:w="5738"/>
        <w:gridCol w:w="945"/>
        <w:gridCol w:w="1739"/>
        <w:gridCol w:w="2022"/>
        <w:gridCol w:w="2686"/>
      </w:tblGrid>
      <w:tr w:rsidR="00472B1B">
        <w:trPr>
          <w:trHeight w:val="414"/>
        </w:trPr>
        <w:tc>
          <w:tcPr>
            <w:tcW w:w="1828" w:type="dxa"/>
            <w:shd w:val="clear" w:color="auto" w:fill="C6C6DC"/>
          </w:tcPr>
          <w:p w:rsidR="00472B1B" w:rsidRDefault="009C4904">
            <w:pPr>
              <w:pStyle w:val="TableParagraph"/>
              <w:spacing w:before="80"/>
              <w:ind w:left="80"/>
              <w:rPr>
                <w:rFonts w:ascii="Times New Roman"/>
                <w:sz w:val="24"/>
              </w:rPr>
            </w:pPr>
            <w:r>
              <w:rPr>
                <w:rFonts w:ascii="Times New Roman"/>
                <w:color w:val="231F20"/>
                <w:w w:val="115"/>
                <w:sz w:val="24"/>
              </w:rPr>
              <w:t>Learner name</w:t>
            </w:r>
          </w:p>
        </w:tc>
        <w:tc>
          <w:tcPr>
            <w:tcW w:w="5738" w:type="dxa"/>
          </w:tcPr>
          <w:p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1161105149" w:edGrp="everyone"/>
            <w:r>
              <w:t xml:space="preserve">        </w:t>
            </w:r>
            <w:permEnd w:id="1161105149"/>
          </w:p>
        </w:tc>
        <w:tc>
          <w:tcPr>
            <w:tcW w:w="945" w:type="dxa"/>
            <w:shd w:val="clear" w:color="auto" w:fill="C6C6DC"/>
          </w:tcPr>
          <w:p w:rsidR="00472B1B" w:rsidRDefault="009C4904">
            <w:pPr>
              <w:pStyle w:val="TableParagraph"/>
              <w:spacing w:before="80"/>
              <w:ind w:left="79"/>
              <w:rPr>
                <w:rFonts w:ascii="Times New Roman"/>
                <w:sz w:val="24"/>
              </w:rPr>
            </w:pPr>
            <w:r>
              <w:rPr>
                <w:rFonts w:ascii="Times New Roman"/>
                <w:color w:val="231F20"/>
                <w:w w:val="115"/>
                <w:sz w:val="24"/>
              </w:rPr>
              <w:t>Centre</w:t>
            </w:r>
          </w:p>
        </w:tc>
        <w:tc>
          <w:tcPr>
            <w:tcW w:w="1739" w:type="dxa"/>
          </w:tcPr>
          <w:p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16334965" w:edGrp="everyone"/>
            <w:r>
              <w:t xml:space="preserve">        </w:t>
            </w:r>
            <w:permEnd w:id="16334965"/>
          </w:p>
        </w:tc>
        <w:tc>
          <w:tcPr>
            <w:tcW w:w="2022" w:type="dxa"/>
            <w:shd w:val="clear" w:color="auto" w:fill="C6C6DC"/>
          </w:tcPr>
          <w:p w:rsidR="00472B1B" w:rsidRDefault="009C4904">
            <w:pPr>
              <w:pStyle w:val="TableParagraph"/>
              <w:spacing w:before="80"/>
              <w:ind w:left="79"/>
              <w:rPr>
                <w:rFonts w:ascii="Times New Roman"/>
                <w:sz w:val="24"/>
              </w:rPr>
            </w:pPr>
            <w:r>
              <w:rPr>
                <w:rFonts w:ascii="Times New Roman"/>
                <w:color w:val="231F20"/>
                <w:w w:val="115"/>
                <w:sz w:val="24"/>
              </w:rPr>
              <w:t>Course number</w:t>
            </w:r>
          </w:p>
        </w:tc>
        <w:tc>
          <w:tcPr>
            <w:tcW w:w="2686" w:type="dxa"/>
          </w:tcPr>
          <w:p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1368654052" w:edGrp="everyone"/>
            <w:r>
              <w:t xml:space="preserve">        </w:t>
            </w:r>
            <w:permEnd w:id="1368654052"/>
          </w:p>
        </w:tc>
      </w:tr>
    </w:tbl>
    <w:p w:rsidR="00472B1B" w:rsidRDefault="00472B1B">
      <w:pPr>
        <w:rPr>
          <w:rFonts w:ascii="Times New Roman"/>
          <w:sz w:val="20"/>
        </w:rPr>
        <w:sectPr w:rsidR="00472B1B">
          <w:type w:val="continuous"/>
          <w:pgSz w:w="16840" w:h="11910" w:orient="landscape"/>
          <w:pgMar w:top="560" w:right="560" w:bottom="0" w:left="560" w:header="720" w:footer="720" w:gutter="0"/>
          <w:cols w:space="720"/>
        </w:sectPr>
      </w:pPr>
    </w:p>
    <w:p w:rsidR="00472B1B" w:rsidRDefault="009C4904">
      <w:pPr>
        <w:tabs>
          <w:tab w:val="left" w:pos="2255"/>
        </w:tabs>
        <w:spacing w:before="109"/>
        <w:ind w:left="240"/>
        <w:rPr>
          <w:sz w:val="56"/>
        </w:rPr>
      </w:pPr>
      <w:r>
        <w:rPr>
          <w:color w:val="243D87"/>
          <w:sz w:val="56"/>
        </w:rPr>
        <w:t>Section</w:t>
      </w:r>
      <w:r>
        <w:rPr>
          <w:color w:val="243D87"/>
          <w:sz w:val="56"/>
        </w:rPr>
        <w:tab/>
        <w:t>3</w:t>
      </w:r>
    </w:p>
    <w:p w:rsidR="00472B1B" w:rsidRDefault="009C4904">
      <w:pPr>
        <w:spacing w:before="323"/>
        <w:ind w:left="240"/>
        <w:rPr>
          <w:b/>
          <w:sz w:val="56"/>
        </w:rPr>
      </w:pPr>
      <w:r>
        <w:rPr>
          <w:b/>
          <w:color w:val="243D87"/>
          <w:sz w:val="56"/>
        </w:rPr>
        <w:t>Making The Most Of Your Skills</w:t>
      </w:r>
    </w:p>
    <w:p w:rsidR="00472B1B" w:rsidRDefault="009C4904">
      <w:pPr>
        <w:pStyle w:val="Heading3"/>
        <w:spacing w:before="354" w:line="463" w:lineRule="auto"/>
        <w:ind w:left="240" w:right="4869"/>
      </w:pPr>
      <w:r>
        <w:rPr>
          <w:noProof/>
          <w:lang w:bidi="ar-SA"/>
        </w:rPr>
        <w:drawing>
          <wp:anchor distT="0" distB="0" distL="0" distR="0" simplePos="0" relativeHeight="251670528" behindDoc="1" locked="0" layoutInCell="1" allowOverlap="1">
            <wp:simplePos x="0" y="0"/>
            <wp:positionH relativeFrom="page">
              <wp:posOffset>423000</wp:posOffset>
            </wp:positionH>
            <wp:positionV relativeFrom="paragraph">
              <wp:posOffset>903032</wp:posOffset>
            </wp:positionV>
            <wp:extent cx="6845974" cy="2405062"/>
            <wp:effectExtent l="0" t="0" r="0" b="0"/>
            <wp:wrapNone/>
            <wp:docPr id="2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png"/>
                    <pic:cNvPicPr/>
                  </pic:nvPicPr>
                  <pic:blipFill>
                    <a:blip r:embed="rId39" cstate="print"/>
                    <a:stretch>
                      <a:fillRect/>
                    </a:stretch>
                  </pic:blipFill>
                  <pic:spPr>
                    <a:xfrm>
                      <a:off x="0" y="0"/>
                      <a:ext cx="6845974" cy="2405062"/>
                    </a:xfrm>
                    <a:prstGeom prst="rect">
                      <a:avLst/>
                    </a:prstGeom>
                  </pic:spPr>
                </pic:pic>
              </a:graphicData>
            </a:graphic>
          </wp:anchor>
        </w:drawing>
      </w:r>
      <w:r>
        <w:rPr>
          <w:color w:val="243D87"/>
          <w:w w:val="90"/>
        </w:rPr>
        <w:t xml:space="preserve">Complete once you have completed all of Section 2 </w:t>
      </w:r>
      <w:r>
        <w:rPr>
          <w:color w:val="243D87"/>
        </w:rPr>
        <w:t>The 5 employability skills</w:t>
      </w:r>
    </w:p>
    <w:p w:rsidR="00472B1B" w:rsidRDefault="00472B1B">
      <w:pPr>
        <w:pStyle w:val="BodyText"/>
        <w:spacing w:before="4"/>
        <w:rPr>
          <w:b/>
          <w:sz w:val="18"/>
        </w:rPr>
      </w:pPr>
    </w:p>
    <w:tbl>
      <w:tblPr>
        <w:tblW w:w="0" w:type="auto"/>
        <w:tblInd w:w="111" w:type="dxa"/>
        <w:tblLayout w:type="fixed"/>
        <w:tblCellMar>
          <w:left w:w="0" w:type="dxa"/>
          <w:right w:w="0" w:type="dxa"/>
        </w:tblCellMar>
        <w:tblLook w:val="01E0" w:firstRow="1" w:lastRow="1" w:firstColumn="1" w:lastColumn="1" w:noHBand="0" w:noVBand="0"/>
      </w:tblPr>
      <w:tblGrid>
        <w:gridCol w:w="1473"/>
        <w:gridCol w:w="1829"/>
        <w:gridCol w:w="1841"/>
        <w:gridCol w:w="1732"/>
        <w:gridCol w:w="1887"/>
        <w:gridCol w:w="1986"/>
      </w:tblGrid>
      <w:tr w:rsidR="00472B1B">
        <w:trPr>
          <w:trHeight w:val="563"/>
        </w:trPr>
        <w:tc>
          <w:tcPr>
            <w:tcW w:w="1473" w:type="dxa"/>
          </w:tcPr>
          <w:p w:rsidR="00472B1B" w:rsidRDefault="00472B1B">
            <w:pPr>
              <w:pStyle w:val="TableParagraph"/>
              <w:rPr>
                <w:rFonts w:ascii="Times New Roman"/>
                <w:sz w:val="20"/>
              </w:rPr>
            </w:pPr>
          </w:p>
        </w:tc>
        <w:tc>
          <w:tcPr>
            <w:tcW w:w="1829" w:type="dxa"/>
          </w:tcPr>
          <w:p w:rsidR="00472B1B" w:rsidRDefault="009C4904">
            <w:pPr>
              <w:pStyle w:val="TableParagraph"/>
              <w:spacing w:before="104"/>
              <w:ind w:left="106"/>
              <w:rPr>
                <w:b/>
              </w:rPr>
            </w:pPr>
            <w:r>
              <w:rPr>
                <w:b/>
                <w:color w:val="717C85"/>
                <w:w w:val="90"/>
              </w:rPr>
              <w:t>Communication</w:t>
            </w:r>
          </w:p>
        </w:tc>
        <w:tc>
          <w:tcPr>
            <w:tcW w:w="1841" w:type="dxa"/>
          </w:tcPr>
          <w:p w:rsidR="00472B1B" w:rsidRDefault="009C4904">
            <w:pPr>
              <w:pStyle w:val="TableParagraph"/>
              <w:spacing w:before="104"/>
              <w:ind w:left="419"/>
              <w:rPr>
                <w:b/>
              </w:rPr>
            </w:pPr>
            <w:r>
              <w:rPr>
                <w:b/>
                <w:color w:val="974D6D"/>
              </w:rPr>
              <w:t>Self-belief</w:t>
            </w:r>
          </w:p>
        </w:tc>
        <w:tc>
          <w:tcPr>
            <w:tcW w:w="1732" w:type="dxa"/>
          </w:tcPr>
          <w:p w:rsidR="00472B1B" w:rsidRDefault="009C4904">
            <w:pPr>
              <w:pStyle w:val="TableParagraph"/>
              <w:spacing w:before="104"/>
              <w:ind w:left="369"/>
              <w:rPr>
                <w:b/>
              </w:rPr>
            </w:pPr>
            <w:r>
              <w:rPr>
                <w:b/>
                <w:color w:val="016070"/>
              </w:rPr>
              <w:t>Teamwork</w:t>
            </w:r>
          </w:p>
        </w:tc>
        <w:tc>
          <w:tcPr>
            <w:tcW w:w="1887" w:type="dxa"/>
          </w:tcPr>
          <w:p w:rsidR="00472B1B" w:rsidRDefault="009C4904">
            <w:pPr>
              <w:pStyle w:val="TableParagraph"/>
              <w:spacing w:before="4"/>
              <w:ind w:left="755" w:right="603"/>
              <w:jc w:val="center"/>
              <w:rPr>
                <w:b/>
              </w:rPr>
            </w:pPr>
            <w:r>
              <w:rPr>
                <w:b/>
                <w:color w:val="D3513E"/>
                <w:w w:val="95"/>
              </w:rPr>
              <w:t>Self-</w:t>
            </w:r>
          </w:p>
        </w:tc>
        <w:tc>
          <w:tcPr>
            <w:tcW w:w="1986" w:type="dxa"/>
          </w:tcPr>
          <w:p w:rsidR="00472B1B" w:rsidRDefault="009C4904">
            <w:pPr>
              <w:pStyle w:val="TableParagraph"/>
              <w:spacing w:before="104"/>
              <w:ind w:left="148"/>
              <w:rPr>
                <w:b/>
              </w:rPr>
            </w:pPr>
            <w:r>
              <w:rPr>
                <w:b/>
                <w:color w:val="AC6B52"/>
                <w:w w:val="95"/>
              </w:rPr>
              <w:t>Problem solving</w:t>
            </w:r>
          </w:p>
        </w:tc>
      </w:tr>
      <w:tr w:rsidR="00472B1B">
        <w:trPr>
          <w:trHeight w:val="590"/>
        </w:trPr>
        <w:tc>
          <w:tcPr>
            <w:tcW w:w="1473" w:type="dxa"/>
          </w:tcPr>
          <w:p w:rsidR="00472B1B" w:rsidRDefault="009C4904">
            <w:pPr>
              <w:pStyle w:val="TableParagraph"/>
              <w:spacing w:before="104" w:line="240" w:lineRule="atLeast"/>
              <w:ind w:left="200"/>
              <w:rPr>
                <w:rFonts w:ascii="Times New Roman"/>
                <w:sz w:val="20"/>
              </w:rPr>
            </w:pPr>
            <w:r>
              <w:rPr>
                <w:rFonts w:ascii="Times New Roman"/>
                <w:color w:val="231F20"/>
                <w:spacing w:val="-7"/>
                <w:w w:val="115"/>
                <w:sz w:val="20"/>
              </w:rPr>
              <w:t xml:space="preserve">What </w:t>
            </w:r>
            <w:r>
              <w:rPr>
                <w:rFonts w:ascii="Times New Roman"/>
                <w:color w:val="231F20"/>
                <w:spacing w:val="-6"/>
                <w:w w:val="115"/>
                <w:sz w:val="20"/>
              </w:rPr>
              <w:t xml:space="preserve">this means </w:t>
            </w:r>
            <w:r>
              <w:rPr>
                <w:rFonts w:ascii="Times New Roman"/>
                <w:color w:val="231F20"/>
                <w:spacing w:val="-3"/>
                <w:w w:val="115"/>
                <w:sz w:val="20"/>
              </w:rPr>
              <w:t xml:space="preserve">to </w:t>
            </w:r>
            <w:r>
              <w:rPr>
                <w:rFonts w:ascii="Times New Roman"/>
                <w:color w:val="231F20"/>
                <w:spacing w:val="-7"/>
                <w:w w:val="115"/>
                <w:sz w:val="20"/>
              </w:rPr>
              <w:t>you</w:t>
            </w:r>
          </w:p>
        </w:tc>
        <w:tc>
          <w:tcPr>
            <w:tcW w:w="1829" w:type="dxa"/>
          </w:tcPr>
          <w:p w:rsidR="00472B1B" w:rsidRDefault="009C4904">
            <w:pPr>
              <w:pStyle w:val="TableParagraph"/>
              <w:spacing w:before="105" w:line="240" w:lineRule="atLeast"/>
              <w:ind w:left="85" w:right="325"/>
              <w:rPr>
                <w:sz w:val="20"/>
              </w:rPr>
            </w:pPr>
            <w:r>
              <w:rPr>
                <w:color w:val="231F20"/>
                <w:sz w:val="20"/>
              </w:rPr>
              <w:t>Your ability to listen and share</w:t>
            </w:r>
          </w:p>
        </w:tc>
        <w:tc>
          <w:tcPr>
            <w:tcW w:w="1841" w:type="dxa"/>
          </w:tcPr>
          <w:p w:rsidR="00472B1B" w:rsidRDefault="009C4904">
            <w:pPr>
              <w:pStyle w:val="TableParagraph"/>
              <w:spacing w:before="105" w:line="240" w:lineRule="atLeast"/>
              <w:ind w:left="89"/>
              <w:rPr>
                <w:sz w:val="20"/>
              </w:rPr>
            </w:pPr>
            <w:r>
              <w:rPr>
                <w:color w:val="231F20"/>
                <w:spacing w:val="-6"/>
                <w:sz w:val="20"/>
              </w:rPr>
              <w:t xml:space="preserve">Building confidence </w:t>
            </w:r>
            <w:r>
              <w:rPr>
                <w:color w:val="231F20"/>
                <w:spacing w:val="-4"/>
                <w:w w:val="105"/>
                <w:sz w:val="20"/>
              </w:rPr>
              <w:t xml:space="preserve">in </w:t>
            </w:r>
            <w:r>
              <w:rPr>
                <w:color w:val="231F20"/>
                <w:spacing w:val="-6"/>
                <w:w w:val="105"/>
                <w:sz w:val="20"/>
              </w:rPr>
              <w:t xml:space="preserve">your own </w:t>
            </w:r>
            <w:r>
              <w:rPr>
                <w:color w:val="231F20"/>
                <w:spacing w:val="-7"/>
                <w:w w:val="105"/>
                <w:sz w:val="20"/>
              </w:rPr>
              <w:t>ability</w:t>
            </w:r>
          </w:p>
        </w:tc>
        <w:tc>
          <w:tcPr>
            <w:tcW w:w="1732" w:type="dxa"/>
          </w:tcPr>
          <w:p w:rsidR="00472B1B" w:rsidRDefault="009C4904">
            <w:pPr>
              <w:pStyle w:val="TableParagraph"/>
              <w:spacing w:before="105" w:line="240" w:lineRule="atLeast"/>
              <w:ind w:left="82" w:right="166"/>
              <w:rPr>
                <w:sz w:val="20"/>
              </w:rPr>
            </w:pPr>
            <w:r>
              <w:rPr>
                <w:color w:val="231F20"/>
                <w:spacing w:val="-7"/>
                <w:w w:val="105"/>
                <w:sz w:val="20"/>
              </w:rPr>
              <w:t xml:space="preserve">Enabling </w:t>
            </w:r>
            <w:r>
              <w:rPr>
                <w:color w:val="231F20"/>
                <w:spacing w:val="-6"/>
                <w:w w:val="105"/>
                <w:sz w:val="20"/>
              </w:rPr>
              <w:t xml:space="preserve">you </w:t>
            </w:r>
            <w:r>
              <w:rPr>
                <w:color w:val="231F20"/>
                <w:spacing w:val="-7"/>
                <w:w w:val="105"/>
                <w:sz w:val="20"/>
              </w:rPr>
              <w:t xml:space="preserve">to </w:t>
            </w:r>
            <w:r>
              <w:rPr>
                <w:color w:val="231F20"/>
                <w:spacing w:val="-6"/>
                <w:w w:val="105"/>
                <w:sz w:val="20"/>
              </w:rPr>
              <w:t xml:space="preserve">work with </w:t>
            </w:r>
            <w:r>
              <w:rPr>
                <w:color w:val="231F20"/>
                <w:spacing w:val="-7"/>
                <w:w w:val="105"/>
                <w:sz w:val="20"/>
              </w:rPr>
              <w:t>others</w:t>
            </w:r>
          </w:p>
        </w:tc>
        <w:tc>
          <w:tcPr>
            <w:tcW w:w="1887" w:type="dxa"/>
          </w:tcPr>
          <w:p w:rsidR="00472B1B" w:rsidRDefault="009C4904">
            <w:pPr>
              <w:pStyle w:val="TableParagraph"/>
              <w:spacing w:before="105" w:line="240" w:lineRule="atLeast"/>
              <w:ind w:left="183" w:right="11"/>
              <w:rPr>
                <w:sz w:val="20"/>
              </w:rPr>
            </w:pPr>
            <w:r>
              <w:rPr>
                <w:color w:val="231F20"/>
                <w:spacing w:val="-8"/>
                <w:w w:val="105"/>
                <w:sz w:val="20"/>
              </w:rPr>
              <w:t xml:space="preserve">Taking </w:t>
            </w:r>
            <w:r>
              <w:rPr>
                <w:color w:val="231F20"/>
                <w:spacing w:val="-6"/>
                <w:sz w:val="20"/>
              </w:rPr>
              <w:t xml:space="preserve">responsibility </w:t>
            </w:r>
            <w:r>
              <w:rPr>
                <w:color w:val="231F20"/>
                <w:spacing w:val="-8"/>
                <w:sz w:val="20"/>
              </w:rPr>
              <w:t>for</w:t>
            </w:r>
          </w:p>
        </w:tc>
        <w:tc>
          <w:tcPr>
            <w:tcW w:w="1986" w:type="dxa"/>
          </w:tcPr>
          <w:p w:rsidR="00472B1B" w:rsidRDefault="009C4904">
            <w:pPr>
              <w:pStyle w:val="TableParagraph"/>
              <w:spacing w:before="105" w:line="240" w:lineRule="atLeast"/>
              <w:ind w:left="129" w:right="378"/>
              <w:rPr>
                <w:sz w:val="20"/>
              </w:rPr>
            </w:pPr>
            <w:r>
              <w:rPr>
                <w:color w:val="231F20"/>
                <w:sz w:val="20"/>
              </w:rPr>
              <w:t>Understanding the problem and</w:t>
            </w:r>
          </w:p>
        </w:tc>
      </w:tr>
      <w:tr w:rsidR="00472B1B">
        <w:trPr>
          <w:trHeight w:val="240"/>
        </w:trPr>
        <w:tc>
          <w:tcPr>
            <w:tcW w:w="1473" w:type="dxa"/>
          </w:tcPr>
          <w:p w:rsidR="00472B1B" w:rsidRDefault="00472B1B">
            <w:pPr>
              <w:pStyle w:val="TableParagraph"/>
              <w:rPr>
                <w:rFonts w:ascii="Times New Roman"/>
                <w:sz w:val="16"/>
              </w:rPr>
            </w:pPr>
          </w:p>
        </w:tc>
        <w:tc>
          <w:tcPr>
            <w:tcW w:w="1829" w:type="dxa"/>
          </w:tcPr>
          <w:p w:rsidR="00472B1B" w:rsidRDefault="009C4904">
            <w:pPr>
              <w:pStyle w:val="TableParagraph"/>
              <w:spacing w:before="7" w:line="213" w:lineRule="exact"/>
              <w:ind w:left="85"/>
              <w:rPr>
                <w:sz w:val="20"/>
              </w:rPr>
            </w:pPr>
            <w:r>
              <w:rPr>
                <w:color w:val="231F20"/>
                <w:w w:val="105"/>
                <w:sz w:val="20"/>
              </w:rPr>
              <w:t>information</w:t>
            </w:r>
          </w:p>
        </w:tc>
        <w:tc>
          <w:tcPr>
            <w:tcW w:w="1841" w:type="dxa"/>
          </w:tcPr>
          <w:p w:rsidR="00472B1B" w:rsidRDefault="00472B1B">
            <w:pPr>
              <w:pStyle w:val="TableParagraph"/>
              <w:rPr>
                <w:rFonts w:ascii="Times New Roman"/>
                <w:sz w:val="16"/>
              </w:rPr>
            </w:pPr>
          </w:p>
        </w:tc>
        <w:tc>
          <w:tcPr>
            <w:tcW w:w="1732" w:type="dxa"/>
          </w:tcPr>
          <w:p w:rsidR="00472B1B" w:rsidRDefault="00472B1B">
            <w:pPr>
              <w:pStyle w:val="TableParagraph"/>
              <w:rPr>
                <w:rFonts w:ascii="Times New Roman"/>
                <w:sz w:val="16"/>
              </w:rPr>
            </w:pPr>
          </w:p>
        </w:tc>
        <w:tc>
          <w:tcPr>
            <w:tcW w:w="1887" w:type="dxa"/>
          </w:tcPr>
          <w:p w:rsidR="00472B1B" w:rsidRDefault="009C4904">
            <w:pPr>
              <w:pStyle w:val="TableParagraph"/>
              <w:spacing w:before="7" w:line="213" w:lineRule="exact"/>
              <w:ind w:left="183"/>
              <w:rPr>
                <w:sz w:val="20"/>
              </w:rPr>
            </w:pPr>
            <w:r>
              <w:rPr>
                <w:color w:val="231F20"/>
                <w:w w:val="105"/>
                <w:sz w:val="20"/>
              </w:rPr>
              <w:t>your actions and</w:t>
            </w:r>
          </w:p>
        </w:tc>
        <w:tc>
          <w:tcPr>
            <w:tcW w:w="1986" w:type="dxa"/>
          </w:tcPr>
          <w:p w:rsidR="00472B1B" w:rsidRDefault="009C4904">
            <w:pPr>
              <w:pStyle w:val="TableParagraph"/>
              <w:spacing w:before="7" w:line="213" w:lineRule="exact"/>
              <w:ind w:left="129"/>
              <w:rPr>
                <w:sz w:val="20"/>
              </w:rPr>
            </w:pPr>
            <w:r>
              <w:rPr>
                <w:color w:val="231F20"/>
                <w:sz w:val="20"/>
              </w:rPr>
              <w:t>finding solutions</w:t>
            </w:r>
          </w:p>
        </w:tc>
      </w:tr>
      <w:tr w:rsidR="00472B1B">
        <w:trPr>
          <w:trHeight w:val="240"/>
        </w:trPr>
        <w:tc>
          <w:tcPr>
            <w:tcW w:w="1473" w:type="dxa"/>
          </w:tcPr>
          <w:p w:rsidR="00472B1B" w:rsidRDefault="00472B1B">
            <w:pPr>
              <w:pStyle w:val="TableParagraph"/>
              <w:rPr>
                <w:rFonts w:ascii="Times New Roman"/>
                <w:sz w:val="16"/>
              </w:rPr>
            </w:pPr>
          </w:p>
        </w:tc>
        <w:tc>
          <w:tcPr>
            <w:tcW w:w="1829" w:type="dxa"/>
          </w:tcPr>
          <w:p w:rsidR="00472B1B" w:rsidRDefault="00472B1B">
            <w:pPr>
              <w:pStyle w:val="TableParagraph"/>
              <w:rPr>
                <w:rFonts w:ascii="Times New Roman"/>
                <w:sz w:val="16"/>
              </w:rPr>
            </w:pPr>
          </w:p>
        </w:tc>
        <w:tc>
          <w:tcPr>
            <w:tcW w:w="1841" w:type="dxa"/>
          </w:tcPr>
          <w:p w:rsidR="00472B1B" w:rsidRDefault="00472B1B">
            <w:pPr>
              <w:pStyle w:val="TableParagraph"/>
              <w:rPr>
                <w:rFonts w:ascii="Times New Roman"/>
                <w:sz w:val="16"/>
              </w:rPr>
            </w:pPr>
          </w:p>
        </w:tc>
        <w:tc>
          <w:tcPr>
            <w:tcW w:w="1732" w:type="dxa"/>
          </w:tcPr>
          <w:p w:rsidR="00472B1B" w:rsidRDefault="00472B1B">
            <w:pPr>
              <w:pStyle w:val="TableParagraph"/>
              <w:rPr>
                <w:rFonts w:ascii="Times New Roman"/>
                <w:sz w:val="16"/>
              </w:rPr>
            </w:pPr>
          </w:p>
        </w:tc>
        <w:tc>
          <w:tcPr>
            <w:tcW w:w="1887" w:type="dxa"/>
          </w:tcPr>
          <w:p w:rsidR="00472B1B" w:rsidRDefault="009C4904">
            <w:pPr>
              <w:pStyle w:val="TableParagraph"/>
              <w:spacing w:before="7" w:line="213" w:lineRule="exact"/>
              <w:ind w:left="183"/>
              <w:rPr>
                <w:sz w:val="20"/>
              </w:rPr>
            </w:pPr>
            <w:r>
              <w:rPr>
                <w:color w:val="231F20"/>
                <w:sz w:val="20"/>
              </w:rPr>
              <w:t>doing things to the</w:t>
            </w:r>
          </w:p>
        </w:tc>
        <w:tc>
          <w:tcPr>
            <w:tcW w:w="1986" w:type="dxa"/>
          </w:tcPr>
          <w:p w:rsidR="00472B1B" w:rsidRDefault="00472B1B">
            <w:pPr>
              <w:pStyle w:val="TableParagraph"/>
              <w:rPr>
                <w:rFonts w:ascii="Times New Roman"/>
                <w:sz w:val="16"/>
              </w:rPr>
            </w:pPr>
          </w:p>
        </w:tc>
      </w:tr>
      <w:tr w:rsidR="00472B1B">
        <w:trPr>
          <w:trHeight w:val="278"/>
        </w:trPr>
        <w:tc>
          <w:tcPr>
            <w:tcW w:w="1473" w:type="dxa"/>
          </w:tcPr>
          <w:p w:rsidR="00472B1B" w:rsidRDefault="00472B1B">
            <w:pPr>
              <w:pStyle w:val="TableParagraph"/>
              <w:rPr>
                <w:rFonts w:ascii="Times New Roman"/>
                <w:sz w:val="20"/>
              </w:rPr>
            </w:pPr>
          </w:p>
        </w:tc>
        <w:tc>
          <w:tcPr>
            <w:tcW w:w="1829" w:type="dxa"/>
          </w:tcPr>
          <w:p w:rsidR="00472B1B" w:rsidRDefault="00472B1B">
            <w:pPr>
              <w:pStyle w:val="TableParagraph"/>
              <w:rPr>
                <w:rFonts w:ascii="Times New Roman"/>
                <w:sz w:val="20"/>
              </w:rPr>
            </w:pPr>
          </w:p>
        </w:tc>
        <w:tc>
          <w:tcPr>
            <w:tcW w:w="1841" w:type="dxa"/>
          </w:tcPr>
          <w:p w:rsidR="00472B1B" w:rsidRDefault="00472B1B">
            <w:pPr>
              <w:pStyle w:val="TableParagraph"/>
              <w:rPr>
                <w:rFonts w:ascii="Times New Roman"/>
                <w:sz w:val="20"/>
              </w:rPr>
            </w:pPr>
          </w:p>
        </w:tc>
        <w:tc>
          <w:tcPr>
            <w:tcW w:w="1732" w:type="dxa"/>
          </w:tcPr>
          <w:p w:rsidR="00472B1B" w:rsidRDefault="00472B1B">
            <w:pPr>
              <w:pStyle w:val="TableParagraph"/>
              <w:rPr>
                <w:rFonts w:ascii="Times New Roman"/>
                <w:sz w:val="20"/>
              </w:rPr>
            </w:pPr>
          </w:p>
        </w:tc>
        <w:tc>
          <w:tcPr>
            <w:tcW w:w="1887" w:type="dxa"/>
          </w:tcPr>
          <w:p w:rsidR="00472B1B" w:rsidRDefault="009C4904">
            <w:pPr>
              <w:pStyle w:val="TableParagraph"/>
              <w:spacing w:before="7"/>
              <w:ind w:left="183"/>
              <w:rPr>
                <w:sz w:val="20"/>
              </w:rPr>
            </w:pPr>
            <w:r>
              <w:rPr>
                <w:color w:val="231F20"/>
                <w:spacing w:val="-4"/>
                <w:w w:val="105"/>
                <w:sz w:val="20"/>
              </w:rPr>
              <w:t xml:space="preserve">best of </w:t>
            </w:r>
            <w:r>
              <w:rPr>
                <w:color w:val="231F20"/>
                <w:spacing w:val="-6"/>
                <w:w w:val="105"/>
                <w:sz w:val="20"/>
              </w:rPr>
              <w:t xml:space="preserve">your </w:t>
            </w:r>
            <w:r>
              <w:rPr>
                <w:color w:val="231F20"/>
                <w:spacing w:val="-7"/>
                <w:w w:val="105"/>
                <w:sz w:val="20"/>
              </w:rPr>
              <w:t>ability</w:t>
            </w:r>
          </w:p>
        </w:tc>
        <w:tc>
          <w:tcPr>
            <w:tcW w:w="1986" w:type="dxa"/>
          </w:tcPr>
          <w:p w:rsidR="00472B1B" w:rsidRDefault="00472B1B">
            <w:pPr>
              <w:pStyle w:val="TableParagraph"/>
              <w:rPr>
                <w:rFonts w:ascii="Times New Roman"/>
                <w:sz w:val="20"/>
              </w:rPr>
            </w:pPr>
          </w:p>
        </w:tc>
      </w:tr>
      <w:tr w:rsidR="00472B1B">
        <w:trPr>
          <w:trHeight w:val="762"/>
        </w:trPr>
        <w:tc>
          <w:tcPr>
            <w:tcW w:w="1473" w:type="dxa"/>
          </w:tcPr>
          <w:p w:rsidR="00472B1B" w:rsidRDefault="009C4904">
            <w:pPr>
              <w:pStyle w:val="TableParagraph"/>
              <w:spacing w:before="37" w:line="240" w:lineRule="atLeast"/>
              <w:ind w:left="200"/>
              <w:rPr>
                <w:rFonts w:ascii="Times New Roman"/>
                <w:sz w:val="20"/>
              </w:rPr>
            </w:pPr>
            <w:r>
              <w:rPr>
                <w:rFonts w:ascii="Times New Roman"/>
                <w:color w:val="231F20"/>
                <w:spacing w:val="-7"/>
                <w:w w:val="115"/>
                <w:sz w:val="20"/>
              </w:rPr>
              <w:t xml:space="preserve">Behaviours </w:t>
            </w:r>
            <w:r>
              <w:rPr>
                <w:rFonts w:ascii="Times New Roman"/>
                <w:color w:val="231F20"/>
                <w:spacing w:val="-6"/>
                <w:w w:val="115"/>
                <w:sz w:val="20"/>
              </w:rPr>
              <w:t xml:space="preserve">shown </w:t>
            </w:r>
            <w:r>
              <w:rPr>
                <w:rFonts w:ascii="Times New Roman"/>
                <w:color w:val="231F20"/>
                <w:spacing w:val="-3"/>
                <w:w w:val="115"/>
                <w:sz w:val="20"/>
              </w:rPr>
              <w:t xml:space="preserve">on </w:t>
            </w:r>
            <w:r>
              <w:rPr>
                <w:rFonts w:ascii="Times New Roman"/>
                <w:color w:val="231F20"/>
                <w:spacing w:val="-6"/>
                <w:w w:val="115"/>
                <w:sz w:val="20"/>
              </w:rPr>
              <w:t xml:space="preserve">this </w:t>
            </w:r>
            <w:r>
              <w:rPr>
                <w:rFonts w:ascii="Times New Roman"/>
                <w:color w:val="231F20"/>
                <w:spacing w:val="-4"/>
                <w:w w:val="115"/>
                <w:sz w:val="20"/>
              </w:rPr>
              <w:t>course</w:t>
            </w:r>
          </w:p>
        </w:tc>
        <w:tc>
          <w:tcPr>
            <w:tcW w:w="1829" w:type="dxa"/>
          </w:tcPr>
          <w:p w:rsidR="00472B1B" w:rsidRDefault="009C4904">
            <w:pPr>
              <w:pStyle w:val="TableParagraph"/>
              <w:spacing w:before="37" w:line="240" w:lineRule="atLeast"/>
              <w:ind w:left="85" w:right="391"/>
              <w:jc w:val="both"/>
              <w:rPr>
                <w:sz w:val="20"/>
              </w:rPr>
            </w:pPr>
            <w:r>
              <w:rPr>
                <w:color w:val="231F20"/>
                <w:spacing w:val="-5"/>
                <w:sz w:val="20"/>
              </w:rPr>
              <w:t xml:space="preserve">Body </w:t>
            </w:r>
            <w:r>
              <w:rPr>
                <w:color w:val="231F20"/>
                <w:spacing w:val="-7"/>
                <w:sz w:val="20"/>
              </w:rPr>
              <w:t xml:space="preserve">language Demonstration </w:t>
            </w:r>
            <w:r>
              <w:rPr>
                <w:color w:val="231F20"/>
                <w:spacing w:val="-8"/>
                <w:sz w:val="20"/>
              </w:rPr>
              <w:t>Understandable</w:t>
            </w:r>
          </w:p>
        </w:tc>
        <w:tc>
          <w:tcPr>
            <w:tcW w:w="1841" w:type="dxa"/>
          </w:tcPr>
          <w:p w:rsidR="00472B1B" w:rsidRDefault="009C4904">
            <w:pPr>
              <w:pStyle w:val="TableParagraph"/>
              <w:spacing w:before="37" w:line="240" w:lineRule="atLeast"/>
              <w:ind w:left="89" w:right="194"/>
              <w:rPr>
                <w:sz w:val="20"/>
              </w:rPr>
            </w:pPr>
            <w:r>
              <w:rPr>
                <w:color w:val="231F20"/>
                <w:spacing w:val="-6"/>
                <w:sz w:val="20"/>
              </w:rPr>
              <w:t xml:space="preserve">Confidence </w:t>
            </w:r>
            <w:r>
              <w:rPr>
                <w:color w:val="231F20"/>
                <w:spacing w:val="-7"/>
                <w:sz w:val="20"/>
              </w:rPr>
              <w:t xml:space="preserve">Positive </w:t>
            </w:r>
            <w:r>
              <w:rPr>
                <w:color w:val="231F20"/>
                <w:spacing w:val="-8"/>
                <w:sz w:val="20"/>
              </w:rPr>
              <w:t>attitude Enthusiasm</w:t>
            </w:r>
          </w:p>
        </w:tc>
        <w:tc>
          <w:tcPr>
            <w:tcW w:w="1732" w:type="dxa"/>
          </w:tcPr>
          <w:p w:rsidR="00472B1B" w:rsidRDefault="009C4904">
            <w:pPr>
              <w:pStyle w:val="TableParagraph"/>
              <w:spacing w:before="37" w:line="240" w:lineRule="atLeast"/>
              <w:ind w:left="82" w:right="504"/>
              <w:rPr>
                <w:sz w:val="20"/>
              </w:rPr>
            </w:pPr>
            <w:r>
              <w:rPr>
                <w:color w:val="231F20"/>
                <w:sz w:val="20"/>
              </w:rPr>
              <w:t>Reliable Respect Encouraging</w:t>
            </w:r>
          </w:p>
        </w:tc>
        <w:tc>
          <w:tcPr>
            <w:tcW w:w="1887" w:type="dxa"/>
          </w:tcPr>
          <w:p w:rsidR="00472B1B" w:rsidRDefault="009C4904">
            <w:pPr>
              <w:pStyle w:val="TableParagraph"/>
              <w:spacing w:before="37" w:line="240" w:lineRule="atLeast"/>
              <w:ind w:left="183" w:right="609"/>
              <w:rPr>
                <w:sz w:val="20"/>
              </w:rPr>
            </w:pPr>
            <w:r>
              <w:rPr>
                <w:color w:val="231F20"/>
                <w:sz w:val="20"/>
              </w:rPr>
              <w:t>Organised Responsible Reflective</w:t>
            </w:r>
          </w:p>
        </w:tc>
        <w:tc>
          <w:tcPr>
            <w:tcW w:w="1986" w:type="dxa"/>
          </w:tcPr>
          <w:p w:rsidR="00472B1B" w:rsidRDefault="009C4904">
            <w:pPr>
              <w:pStyle w:val="TableParagraph"/>
              <w:spacing w:before="37" w:line="240" w:lineRule="atLeast"/>
              <w:ind w:left="129" w:right="849"/>
              <w:jc w:val="both"/>
              <w:rPr>
                <w:sz w:val="20"/>
              </w:rPr>
            </w:pPr>
            <w:r>
              <w:rPr>
                <w:color w:val="231F20"/>
                <w:spacing w:val="-7"/>
                <w:w w:val="105"/>
                <w:sz w:val="20"/>
              </w:rPr>
              <w:t xml:space="preserve">Awareness </w:t>
            </w:r>
            <w:r>
              <w:rPr>
                <w:color w:val="231F20"/>
                <w:spacing w:val="-7"/>
                <w:sz w:val="20"/>
              </w:rPr>
              <w:t xml:space="preserve">Contributor </w:t>
            </w:r>
            <w:r>
              <w:rPr>
                <w:color w:val="231F20"/>
                <w:spacing w:val="-6"/>
                <w:w w:val="105"/>
                <w:sz w:val="20"/>
              </w:rPr>
              <w:t>Decisive</w:t>
            </w:r>
          </w:p>
        </w:tc>
      </w:tr>
      <w:tr w:rsidR="00472B1B">
        <w:trPr>
          <w:trHeight w:val="240"/>
        </w:trPr>
        <w:tc>
          <w:tcPr>
            <w:tcW w:w="1473" w:type="dxa"/>
          </w:tcPr>
          <w:p w:rsidR="00472B1B" w:rsidRDefault="00472B1B">
            <w:pPr>
              <w:pStyle w:val="TableParagraph"/>
              <w:rPr>
                <w:rFonts w:ascii="Times New Roman"/>
                <w:sz w:val="16"/>
              </w:rPr>
            </w:pPr>
          </w:p>
        </w:tc>
        <w:tc>
          <w:tcPr>
            <w:tcW w:w="1829" w:type="dxa"/>
          </w:tcPr>
          <w:p w:rsidR="00472B1B" w:rsidRDefault="009C4904">
            <w:pPr>
              <w:pStyle w:val="TableParagraph"/>
              <w:spacing w:before="7" w:line="213" w:lineRule="exact"/>
              <w:ind w:left="85"/>
              <w:rPr>
                <w:sz w:val="20"/>
              </w:rPr>
            </w:pPr>
            <w:r>
              <w:rPr>
                <w:color w:val="231F20"/>
                <w:w w:val="105"/>
                <w:sz w:val="20"/>
              </w:rPr>
              <w:t>Active Listening</w:t>
            </w:r>
          </w:p>
        </w:tc>
        <w:tc>
          <w:tcPr>
            <w:tcW w:w="1841" w:type="dxa"/>
          </w:tcPr>
          <w:p w:rsidR="00472B1B" w:rsidRDefault="009C4904">
            <w:pPr>
              <w:pStyle w:val="TableParagraph"/>
              <w:spacing w:before="7" w:line="213" w:lineRule="exact"/>
              <w:ind w:left="89"/>
              <w:rPr>
                <w:sz w:val="20"/>
              </w:rPr>
            </w:pPr>
            <w:r>
              <w:rPr>
                <w:color w:val="231F20"/>
                <w:sz w:val="20"/>
              </w:rPr>
              <w:t>Courage</w:t>
            </w:r>
          </w:p>
        </w:tc>
        <w:tc>
          <w:tcPr>
            <w:tcW w:w="1732" w:type="dxa"/>
          </w:tcPr>
          <w:p w:rsidR="00472B1B" w:rsidRDefault="009C4904">
            <w:pPr>
              <w:pStyle w:val="TableParagraph"/>
              <w:spacing w:before="7" w:line="213" w:lineRule="exact"/>
              <w:ind w:left="82"/>
              <w:rPr>
                <w:sz w:val="20"/>
              </w:rPr>
            </w:pPr>
            <w:r>
              <w:rPr>
                <w:color w:val="231F20"/>
                <w:w w:val="105"/>
                <w:sz w:val="20"/>
              </w:rPr>
              <w:t>Trustworthy</w:t>
            </w:r>
          </w:p>
        </w:tc>
        <w:tc>
          <w:tcPr>
            <w:tcW w:w="1887" w:type="dxa"/>
          </w:tcPr>
          <w:p w:rsidR="00472B1B" w:rsidRDefault="009C4904">
            <w:pPr>
              <w:pStyle w:val="TableParagraph"/>
              <w:spacing w:before="7" w:line="213" w:lineRule="exact"/>
              <w:ind w:left="183"/>
              <w:rPr>
                <w:sz w:val="20"/>
              </w:rPr>
            </w:pPr>
            <w:r>
              <w:rPr>
                <w:color w:val="231F20"/>
                <w:w w:val="105"/>
                <w:sz w:val="20"/>
              </w:rPr>
              <w:t>Accountable</w:t>
            </w:r>
          </w:p>
        </w:tc>
        <w:tc>
          <w:tcPr>
            <w:tcW w:w="1986" w:type="dxa"/>
          </w:tcPr>
          <w:p w:rsidR="00472B1B" w:rsidRDefault="009C4904">
            <w:pPr>
              <w:pStyle w:val="TableParagraph"/>
              <w:spacing w:before="7" w:line="213" w:lineRule="exact"/>
              <w:ind w:left="129"/>
              <w:rPr>
                <w:sz w:val="20"/>
              </w:rPr>
            </w:pPr>
            <w:r>
              <w:rPr>
                <w:color w:val="231F20"/>
                <w:w w:val="105"/>
                <w:sz w:val="20"/>
              </w:rPr>
              <w:t>Creative</w:t>
            </w:r>
          </w:p>
        </w:tc>
      </w:tr>
      <w:tr w:rsidR="00472B1B">
        <w:trPr>
          <w:trHeight w:val="240"/>
        </w:trPr>
        <w:tc>
          <w:tcPr>
            <w:tcW w:w="1473" w:type="dxa"/>
          </w:tcPr>
          <w:p w:rsidR="00472B1B" w:rsidRDefault="00472B1B">
            <w:pPr>
              <w:pStyle w:val="TableParagraph"/>
              <w:rPr>
                <w:rFonts w:ascii="Times New Roman"/>
                <w:sz w:val="16"/>
              </w:rPr>
            </w:pPr>
          </w:p>
        </w:tc>
        <w:tc>
          <w:tcPr>
            <w:tcW w:w="1829" w:type="dxa"/>
          </w:tcPr>
          <w:p w:rsidR="00472B1B" w:rsidRDefault="009C4904">
            <w:pPr>
              <w:pStyle w:val="TableParagraph"/>
              <w:spacing w:before="7" w:line="213" w:lineRule="exact"/>
              <w:ind w:left="85"/>
              <w:rPr>
                <w:sz w:val="20"/>
              </w:rPr>
            </w:pPr>
            <w:r>
              <w:rPr>
                <w:color w:val="231F20"/>
                <w:sz w:val="20"/>
              </w:rPr>
              <w:t>Questioning</w:t>
            </w:r>
          </w:p>
        </w:tc>
        <w:tc>
          <w:tcPr>
            <w:tcW w:w="1841" w:type="dxa"/>
          </w:tcPr>
          <w:p w:rsidR="00472B1B" w:rsidRDefault="009C4904">
            <w:pPr>
              <w:pStyle w:val="TableParagraph"/>
              <w:spacing w:before="7" w:line="213" w:lineRule="exact"/>
              <w:ind w:left="89"/>
              <w:rPr>
                <w:sz w:val="20"/>
              </w:rPr>
            </w:pPr>
            <w:r>
              <w:rPr>
                <w:color w:val="231F20"/>
                <w:sz w:val="20"/>
              </w:rPr>
              <w:t>Resilience</w:t>
            </w:r>
          </w:p>
        </w:tc>
        <w:tc>
          <w:tcPr>
            <w:tcW w:w="1732" w:type="dxa"/>
          </w:tcPr>
          <w:p w:rsidR="00472B1B" w:rsidRDefault="009C4904">
            <w:pPr>
              <w:pStyle w:val="TableParagraph"/>
              <w:spacing w:before="7" w:line="213" w:lineRule="exact"/>
              <w:ind w:left="82"/>
              <w:rPr>
                <w:sz w:val="20"/>
              </w:rPr>
            </w:pPr>
            <w:r>
              <w:rPr>
                <w:color w:val="231F20"/>
                <w:sz w:val="20"/>
              </w:rPr>
              <w:t>Adaptability</w:t>
            </w:r>
          </w:p>
        </w:tc>
        <w:tc>
          <w:tcPr>
            <w:tcW w:w="1887" w:type="dxa"/>
          </w:tcPr>
          <w:p w:rsidR="00472B1B" w:rsidRDefault="009C4904">
            <w:pPr>
              <w:pStyle w:val="TableParagraph"/>
              <w:spacing w:before="7" w:line="213" w:lineRule="exact"/>
              <w:ind w:left="183"/>
              <w:rPr>
                <w:sz w:val="20"/>
              </w:rPr>
            </w:pPr>
            <w:r>
              <w:rPr>
                <w:color w:val="231F20"/>
                <w:sz w:val="20"/>
              </w:rPr>
              <w:t>Determination</w:t>
            </w:r>
          </w:p>
        </w:tc>
        <w:tc>
          <w:tcPr>
            <w:tcW w:w="1986" w:type="dxa"/>
          </w:tcPr>
          <w:p w:rsidR="00472B1B" w:rsidRDefault="00472B1B">
            <w:pPr>
              <w:pStyle w:val="TableParagraph"/>
              <w:rPr>
                <w:rFonts w:ascii="Times New Roman"/>
                <w:sz w:val="16"/>
              </w:rPr>
            </w:pPr>
          </w:p>
        </w:tc>
      </w:tr>
      <w:tr w:rsidR="00472B1B">
        <w:trPr>
          <w:trHeight w:val="228"/>
        </w:trPr>
        <w:tc>
          <w:tcPr>
            <w:tcW w:w="1473" w:type="dxa"/>
          </w:tcPr>
          <w:p w:rsidR="00472B1B" w:rsidRDefault="00472B1B">
            <w:pPr>
              <w:pStyle w:val="TableParagraph"/>
              <w:rPr>
                <w:rFonts w:ascii="Times New Roman"/>
                <w:sz w:val="16"/>
              </w:rPr>
            </w:pPr>
          </w:p>
        </w:tc>
        <w:tc>
          <w:tcPr>
            <w:tcW w:w="1829" w:type="dxa"/>
          </w:tcPr>
          <w:p w:rsidR="00472B1B" w:rsidRDefault="00472B1B">
            <w:pPr>
              <w:pStyle w:val="TableParagraph"/>
              <w:rPr>
                <w:rFonts w:ascii="Times New Roman"/>
                <w:sz w:val="16"/>
              </w:rPr>
            </w:pPr>
          </w:p>
        </w:tc>
        <w:tc>
          <w:tcPr>
            <w:tcW w:w="1841" w:type="dxa"/>
          </w:tcPr>
          <w:p w:rsidR="00472B1B" w:rsidRDefault="00472B1B">
            <w:pPr>
              <w:pStyle w:val="TableParagraph"/>
              <w:rPr>
                <w:rFonts w:ascii="Times New Roman"/>
                <w:sz w:val="16"/>
              </w:rPr>
            </w:pPr>
          </w:p>
        </w:tc>
        <w:tc>
          <w:tcPr>
            <w:tcW w:w="1732" w:type="dxa"/>
          </w:tcPr>
          <w:p w:rsidR="00472B1B" w:rsidRDefault="009C4904">
            <w:pPr>
              <w:pStyle w:val="TableParagraph"/>
              <w:spacing w:before="7" w:line="201" w:lineRule="exact"/>
              <w:ind w:left="82"/>
              <w:rPr>
                <w:sz w:val="20"/>
              </w:rPr>
            </w:pPr>
            <w:r>
              <w:rPr>
                <w:color w:val="231F20"/>
                <w:w w:val="105"/>
                <w:sz w:val="20"/>
              </w:rPr>
              <w:t>Integrity</w:t>
            </w:r>
          </w:p>
        </w:tc>
        <w:tc>
          <w:tcPr>
            <w:tcW w:w="1887" w:type="dxa"/>
          </w:tcPr>
          <w:p w:rsidR="00472B1B" w:rsidRDefault="00472B1B">
            <w:pPr>
              <w:pStyle w:val="TableParagraph"/>
              <w:rPr>
                <w:rFonts w:ascii="Times New Roman"/>
                <w:sz w:val="16"/>
              </w:rPr>
            </w:pPr>
          </w:p>
        </w:tc>
        <w:tc>
          <w:tcPr>
            <w:tcW w:w="1986" w:type="dxa"/>
          </w:tcPr>
          <w:p w:rsidR="00472B1B" w:rsidRDefault="00472B1B">
            <w:pPr>
              <w:pStyle w:val="TableParagraph"/>
              <w:rPr>
                <w:rFonts w:ascii="Times New Roman"/>
                <w:sz w:val="16"/>
              </w:rPr>
            </w:pPr>
          </w:p>
        </w:tc>
      </w:tr>
    </w:tbl>
    <w:p w:rsidR="00472B1B" w:rsidRDefault="00472B1B">
      <w:pPr>
        <w:pStyle w:val="BodyText"/>
        <w:rPr>
          <w:b/>
          <w:sz w:val="26"/>
        </w:rPr>
      </w:pPr>
    </w:p>
    <w:p w:rsidR="00472B1B" w:rsidRDefault="00472B1B">
      <w:pPr>
        <w:pStyle w:val="BodyText"/>
        <w:spacing w:before="6"/>
        <w:rPr>
          <w:b/>
          <w:sz w:val="33"/>
        </w:rPr>
      </w:pPr>
    </w:p>
    <w:p w:rsidR="00472B1B" w:rsidRDefault="009C4904">
      <w:pPr>
        <w:pStyle w:val="BodyText"/>
        <w:spacing w:before="1" w:line="254" w:lineRule="auto"/>
        <w:ind w:left="240" w:right="374"/>
      </w:pPr>
      <w:r>
        <w:rPr>
          <w:color w:val="231F20"/>
        </w:rPr>
        <w:t>During this course, you will have shown many of the behaviours and gained a set of employability skills that will    make you more effective in what you do. It is now important that you shout about your achievements and be ready      to use them in future applications and interviews for jobs, education and university. You can use the statements from Section 3 to tell people about the 5 employability skills you have</w:t>
      </w:r>
      <w:r>
        <w:rPr>
          <w:color w:val="231F20"/>
          <w:spacing w:val="-7"/>
        </w:rPr>
        <w:t xml:space="preserve"> </w:t>
      </w:r>
      <w:r>
        <w:rPr>
          <w:color w:val="231F20"/>
        </w:rPr>
        <w:t>developed.</w:t>
      </w:r>
    </w:p>
    <w:p w:rsidR="00472B1B" w:rsidRDefault="00472B1B">
      <w:pPr>
        <w:pStyle w:val="BodyText"/>
      </w:pPr>
    </w:p>
    <w:p w:rsidR="00472B1B" w:rsidRDefault="00472B1B">
      <w:pPr>
        <w:pStyle w:val="BodyText"/>
      </w:pPr>
    </w:p>
    <w:p w:rsidR="00472B1B" w:rsidRDefault="00D0692E">
      <w:pPr>
        <w:pStyle w:val="BodyText"/>
        <w:spacing w:before="1"/>
        <w:rPr>
          <w:sz w:val="12"/>
        </w:rPr>
      </w:pPr>
      <w:r>
        <w:rPr>
          <w:noProof/>
          <w:lang w:bidi="ar-SA"/>
        </w:rPr>
        <mc:AlternateContent>
          <mc:Choice Requires="wpg">
            <w:drawing>
              <wp:anchor distT="0" distB="0" distL="0" distR="0" simplePos="0" relativeHeight="251634688" behindDoc="0" locked="0" layoutInCell="1" allowOverlap="1">
                <wp:simplePos x="0" y="0"/>
                <wp:positionH relativeFrom="page">
                  <wp:posOffset>477520</wp:posOffset>
                </wp:positionH>
                <wp:positionV relativeFrom="paragraph">
                  <wp:posOffset>112395</wp:posOffset>
                </wp:positionV>
                <wp:extent cx="6760210" cy="2629535"/>
                <wp:effectExtent l="1270" t="0" r="1270" b="1270"/>
                <wp:wrapTopAndBottom/>
                <wp:docPr id="45"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0210" cy="2629535"/>
                          <a:chOff x="752" y="177"/>
                          <a:chExt cx="10646" cy="4141"/>
                        </a:xfrm>
                      </wpg:grpSpPr>
                      <wps:wsp>
                        <wps:cNvPr id="46" name="Freeform 170"/>
                        <wps:cNvSpPr>
                          <a:spLocks/>
                        </wps:cNvSpPr>
                        <wps:spPr bwMode="auto">
                          <a:xfrm>
                            <a:off x="1176" y="822"/>
                            <a:ext cx="1981" cy="2150"/>
                          </a:xfrm>
                          <a:custGeom>
                            <a:avLst/>
                            <a:gdLst>
                              <a:gd name="T0" fmla="+- 0 1967 1177"/>
                              <a:gd name="T1" fmla="*/ T0 w 1981"/>
                              <a:gd name="T2" fmla="+- 0 824 822"/>
                              <a:gd name="T3" fmla="*/ 824 h 2150"/>
                              <a:gd name="T4" fmla="+- 0 1816 1177"/>
                              <a:gd name="T5" fmla="*/ T4 w 1981"/>
                              <a:gd name="T6" fmla="+- 0 842 822"/>
                              <a:gd name="T7" fmla="*/ 842 h 2150"/>
                              <a:gd name="T8" fmla="+- 0 1673 1177"/>
                              <a:gd name="T9" fmla="*/ T8 w 1981"/>
                              <a:gd name="T10" fmla="+- 0 890 822"/>
                              <a:gd name="T11" fmla="*/ 890 h 2150"/>
                              <a:gd name="T12" fmla="+- 0 1550 1177"/>
                              <a:gd name="T13" fmla="*/ T12 w 1981"/>
                              <a:gd name="T14" fmla="+- 0 974 822"/>
                              <a:gd name="T15" fmla="*/ 974 h 2150"/>
                              <a:gd name="T16" fmla="+- 0 1452 1177"/>
                              <a:gd name="T17" fmla="*/ T16 w 1981"/>
                              <a:gd name="T18" fmla="+- 0 1087 822"/>
                              <a:gd name="T19" fmla="*/ 1087 h 2150"/>
                              <a:gd name="T20" fmla="+- 0 1374 1177"/>
                              <a:gd name="T21" fmla="*/ T20 w 1981"/>
                              <a:gd name="T22" fmla="+- 0 1222 822"/>
                              <a:gd name="T23" fmla="*/ 1222 h 2150"/>
                              <a:gd name="T24" fmla="+- 0 1312 1177"/>
                              <a:gd name="T25" fmla="*/ T24 w 1981"/>
                              <a:gd name="T26" fmla="+- 0 1371 822"/>
                              <a:gd name="T27" fmla="*/ 1371 h 2150"/>
                              <a:gd name="T28" fmla="+- 0 1263 1177"/>
                              <a:gd name="T29" fmla="*/ T28 w 1981"/>
                              <a:gd name="T30" fmla="+- 0 1526 822"/>
                              <a:gd name="T31" fmla="*/ 1526 h 2150"/>
                              <a:gd name="T32" fmla="+- 0 1223 1177"/>
                              <a:gd name="T33" fmla="*/ T32 w 1981"/>
                              <a:gd name="T34" fmla="+- 0 1681 822"/>
                              <a:gd name="T35" fmla="*/ 1681 h 2150"/>
                              <a:gd name="T36" fmla="+- 0 1189 1177"/>
                              <a:gd name="T37" fmla="*/ T36 w 1981"/>
                              <a:gd name="T38" fmla="+- 0 1832 822"/>
                              <a:gd name="T39" fmla="*/ 1832 h 2150"/>
                              <a:gd name="T40" fmla="+- 0 1177 1177"/>
                              <a:gd name="T41" fmla="*/ T40 w 1981"/>
                              <a:gd name="T42" fmla="+- 0 1990 822"/>
                              <a:gd name="T43" fmla="*/ 1990 h 2150"/>
                              <a:gd name="T44" fmla="+- 0 1187 1177"/>
                              <a:gd name="T45" fmla="*/ T44 w 1981"/>
                              <a:gd name="T46" fmla="+- 0 2150 822"/>
                              <a:gd name="T47" fmla="*/ 2150 h 2150"/>
                              <a:gd name="T48" fmla="+- 0 1222 1177"/>
                              <a:gd name="T49" fmla="*/ T48 w 1981"/>
                              <a:gd name="T50" fmla="+- 0 2307 822"/>
                              <a:gd name="T51" fmla="*/ 2307 h 2150"/>
                              <a:gd name="T52" fmla="+- 0 1279 1177"/>
                              <a:gd name="T53" fmla="*/ T52 w 1981"/>
                              <a:gd name="T54" fmla="+- 0 2456 822"/>
                              <a:gd name="T55" fmla="*/ 2456 h 2150"/>
                              <a:gd name="T56" fmla="+- 0 1361 1177"/>
                              <a:gd name="T57" fmla="*/ T56 w 1981"/>
                              <a:gd name="T58" fmla="+- 0 2593 822"/>
                              <a:gd name="T59" fmla="*/ 2593 h 2150"/>
                              <a:gd name="T60" fmla="+- 0 1465 1177"/>
                              <a:gd name="T61" fmla="*/ T60 w 1981"/>
                              <a:gd name="T62" fmla="+- 0 2715 822"/>
                              <a:gd name="T63" fmla="*/ 2715 h 2150"/>
                              <a:gd name="T64" fmla="+- 0 1587 1177"/>
                              <a:gd name="T65" fmla="*/ T64 w 1981"/>
                              <a:gd name="T66" fmla="+- 0 2814 822"/>
                              <a:gd name="T67" fmla="*/ 2814 h 2150"/>
                              <a:gd name="T68" fmla="+- 0 1722 1177"/>
                              <a:gd name="T69" fmla="*/ T68 w 1981"/>
                              <a:gd name="T70" fmla="+- 0 2891 822"/>
                              <a:gd name="T71" fmla="*/ 2891 h 2150"/>
                              <a:gd name="T72" fmla="+- 0 1866 1177"/>
                              <a:gd name="T73" fmla="*/ T72 w 1981"/>
                              <a:gd name="T74" fmla="+- 0 2943 822"/>
                              <a:gd name="T75" fmla="*/ 2943 h 2150"/>
                              <a:gd name="T76" fmla="+- 0 2015 1177"/>
                              <a:gd name="T77" fmla="*/ T76 w 1981"/>
                              <a:gd name="T78" fmla="+- 0 2969 822"/>
                              <a:gd name="T79" fmla="*/ 2969 h 2150"/>
                              <a:gd name="T80" fmla="+- 0 2164 1177"/>
                              <a:gd name="T81" fmla="*/ T80 w 1981"/>
                              <a:gd name="T82" fmla="+- 0 2967 822"/>
                              <a:gd name="T83" fmla="*/ 2967 h 2150"/>
                              <a:gd name="T84" fmla="+- 0 2310 1177"/>
                              <a:gd name="T85" fmla="*/ T84 w 1981"/>
                              <a:gd name="T86" fmla="+- 0 2936 822"/>
                              <a:gd name="T87" fmla="*/ 2936 h 2150"/>
                              <a:gd name="T88" fmla="+- 0 2447 1177"/>
                              <a:gd name="T89" fmla="*/ T88 w 1981"/>
                              <a:gd name="T90" fmla="+- 0 2876 822"/>
                              <a:gd name="T91" fmla="*/ 2876 h 2150"/>
                              <a:gd name="T92" fmla="+- 0 2572 1177"/>
                              <a:gd name="T93" fmla="*/ T92 w 1981"/>
                              <a:gd name="T94" fmla="+- 0 2793 822"/>
                              <a:gd name="T95" fmla="*/ 2793 h 2150"/>
                              <a:gd name="T96" fmla="+- 0 2684 1177"/>
                              <a:gd name="T97" fmla="*/ T96 w 1981"/>
                              <a:gd name="T98" fmla="+- 0 2691 822"/>
                              <a:gd name="T99" fmla="*/ 2691 h 2150"/>
                              <a:gd name="T100" fmla="+- 0 2784 1177"/>
                              <a:gd name="T101" fmla="*/ T100 w 1981"/>
                              <a:gd name="T102" fmla="+- 0 2571 822"/>
                              <a:gd name="T103" fmla="*/ 2571 h 2150"/>
                              <a:gd name="T104" fmla="+- 0 2873 1177"/>
                              <a:gd name="T105" fmla="*/ T104 w 1981"/>
                              <a:gd name="T106" fmla="+- 0 2439 822"/>
                              <a:gd name="T107" fmla="*/ 2439 h 2150"/>
                              <a:gd name="T108" fmla="+- 0 2950 1177"/>
                              <a:gd name="T109" fmla="*/ T108 w 1981"/>
                              <a:gd name="T110" fmla="+- 0 2297 822"/>
                              <a:gd name="T111" fmla="*/ 2297 h 2150"/>
                              <a:gd name="T112" fmla="+- 0 3018 1177"/>
                              <a:gd name="T113" fmla="*/ T112 w 1981"/>
                              <a:gd name="T114" fmla="+- 0 2148 822"/>
                              <a:gd name="T115" fmla="*/ 2148 h 2150"/>
                              <a:gd name="T116" fmla="+- 0 3075 1177"/>
                              <a:gd name="T117" fmla="*/ T116 w 1981"/>
                              <a:gd name="T118" fmla="+- 0 1995 822"/>
                              <a:gd name="T119" fmla="*/ 1995 h 2150"/>
                              <a:gd name="T120" fmla="+- 0 3125 1177"/>
                              <a:gd name="T121" fmla="*/ T120 w 1981"/>
                              <a:gd name="T122" fmla="+- 0 1834 822"/>
                              <a:gd name="T123" fmla="*/ 1834 h 2150"/>
                              <a:gd name="T124" fmla="+- 0 3154 1177"/>
                              <a:gd name="T125" fmla="*/ T124 w 1981"/>
                              <a:gd name="T126" fmla="+- 0 1667 822"/>
                              <a:gd name="T127" fmla="*/ 1667 h 2150"/>
                              <a:gd name="T128" fmla="+- 0 3149 1177"/>
                              <a:gd name="T129" fmla="*/ T128 w 1981"/>
                              <a:gd name="T130" fmla="+- 0 1498 822"/>
                              <a:gd name="T131" fmla="*/ 1498 h 2150"/>
                              <a:gd name="T132" fmla="+- 0 3107 1177"/>
                              <a:gd name="T133" fmla="*/ T132 w 1981"/>
                              <a:gd name="T134" fmla="+- 0 1350 822"/>
                              <a:gd name="T135" fmla="*/ 1350 h 2150"/>
                              <a:gd name="T136" fmla="+- 0 3032 1177"/>
                              <a:gd name="T137" fmla="*/ T136 w 1981"/>
                              <a:gd name="T138" fmla="+- 0 1216 822"/>
                              <a:gd name="T139" fmla="*/ 1216 h 2150"/>
                              <a:gd name="T140" fmla="+- 0 2932 1177"/>
                              <a:gd name="T141" fmla="*/ T140 w 1981"/>
                              <a:gd name="T142" fmla="+- 0 1100 822"/>
                              <a:gd name="T143" fmla="*/ 1100 h 2150"/>
                              <a:gd name="T144" fmla="+- 0 2814 1177"/>
                              <a:gd name="T145" fmla="*/ T144 w 1981"/>
                              <a:gd name="T146" fmla="+- 0 1006 822"/>
                              <a:gd name="T147" fmla="*/ 1006 h 2150"/>
                              <a:gd name="T148" fmla="+- 0 2676 1177"/>
                              <a:gd name="T149" fmla="*/ T148 w 1981"/>
                              <a:gd name="T150" fmla="+- 0 931 822"/>
                              <a:gd name="T151" fmla="*/ 931 h 2150"/>
                              <a:gd name="T152" fmla="+- 0 2522 1177"/>
                              <a:gd name="T153" fmla="*/ T152 w 1981"/>
                              <a:gd name="T154" fmla="+- 0 878 822"/>
                              <a:gd name="T155" fmla="*/ 878 h 2150"/>
                              <a:gd name="T156" fmla="+- 0 2363 1177"/>
                              <a:gd name="T157" fmla="*/ T156 w 1981"/>
                              <a:gd name="T158" fmla="+- 0 845 822"/>
                              <a:gd name="T159" fmla="*/ 845 h 2150"/>
                              <a:gd name="T160" fmla="+- 0 2201 1177"/>
                              <a:gd name="T161" fmla="*/ T160 w 1981"/>
                              <a:gd name="T162" fmla="+- 0 828 822"/>
                              <a:gd name="T163" fmla="*/ 828 h 2150"/>
                              <a:gd name="T164" fmla="+- 0 2044 1177"/>
                              <a:gd name="T165" fmla="*/ T164 w 1981"/>
                              <a:gd name="T166" fmla="+- 0 822 822"/>
                              <a:gd name="T167" fmla="*/ 822 h 2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81" h="2150">
                                <a:moveTo>
                                  <a:pt x="867" y="0"/>
                                </a:moveTo>
                                <a:lnTo>
                                  <a:pt x="790" y="2"/>
                                </a:lnTo>
                                <a:lnTo>
                                  <a:pt x="714" y="8"/>
                                </a:lnTo>
                                <a:lnTo>
                                  <a:pt x="639" y="20"/>
                                </a:lnTo>
                                <a:lnTo>
                                  <a:pt x="566" y="40"/>
                                </a:lnTo>
                                <a:lnTo>
                                  <a:pt x="496" y="68"/>
                                </a:lnTo>
                                <a:lnTo>
                                  <a:pt x="431" y="106"/>
                                </a:lnTo>
                                <a:lnTo>
                                  <a:pt x="373" y="152"/>
                                </a:lnTo>
                                <a:lnTo>
                                  <a:pt x="321" y="205"/>
                                </a:lnTo>
                                <a:lnTo>
                                  <a:pt x="275" y="265"/>
                                </a:lnTo>
                                <a:lnTo>
                                  <a:pt x="234" y="330"/>
                                </a:lnTo>
                                <a:lnTo>
                                  <a:pt x="197" y="400"/>
                                </a:lnTo>
                                <a:lnTo>
                                  <a:pt x="164" y="473"/>
                                </a:lnTo>
                                <a:lnTo>
                                  <a:pt x="135" y="549"/>
                                </a:lnTo>
                                <a:lnTo>
                                  <a:pt x="109" y="626"/>
                                </a:lnTo>
                                <a:lnTo>
                                  <a:pt x="86" y="704"/>
                                </a:lnTo>
                                <a:lnTo>
                                  <a:pt x="65" y="782"/>
                                </a:lnTo>
                                <a:lnTo>
                                  <a:pt x="46" y="859"/>
                                </a:lnTo>
                                <a:lnTo>
                                  <a:pt x="28" y="933"/>
                                </a:lnTo>
                                <a:lnTo>
                                  <a:pt x="12" y="1010"/>
                                </a:lnTo>
                                <a:lnTo>
                                  <a:pt x="3" y="1089"/>
                                </a:lnTo>
                                <a:lnTo>
                                  <a:pt x="0" y="1168"/>
                                </a:lnTo>
                                <a:lnTo>
                                  <a:pt x="2" y="1248"/>
                                </a:lnTo>
                                <a:lnTo>
                                  <a:pt x="10" y="1328"/>
                                </a:lnTo>
                                <a:lnTo>
                                  <a:pt x="25" y="1407"/>
                                </a:lnTo>
                                <a:lnTo>
                                  <a:pt x="45" y="1485"/>
                                </a:lnTo>
                                <a:lnTo>
                                  <a:pt x="71" y="1560"/>
                                </a:lnTo>
                                <a:lnTo>
                                  <a:pt x="102" y="1634"/>
                                </a:lnTo>
                                <a:lnTo>
                                  <a:pt x="140" y="1704"/>
                                </a:lnTo>
                                <a:lnTo>
                                  <a:pt x="184" y="1771"/>
                                </a:lnTo>
                                <a:lnTo>
                                  <a:pt x="233" y="1834"/>
                                </a:lnTo>
                                <a:lnTo>
                                  <a:pt x="288" y="1893"/>
                                </a:lnTo>
                                <a:lnTo>
                                  <a:pt x="347" y="1945"/>
                                </a:lnTo>
                                <a:lnTo>
                                  <a:pt x="410" y="1992"/>
                                </a:lnTo>
                                <a:lnTo>
                                  <a:pt x="476" y="2034"/>
                                </a:lnTo>
                                <a:lnTo>
                                  <a:pt x="545" y="2069"/>
                                </a:lnTo>
                                <a:lnTo>
                                  <a:pt x="616" y="2098"/>
                                </a:lnTo>
                                <a:lnTo>
                                  <a:pt x="689" y="2121"/>
                                </a:lnTo>
                                <a:lnTo>
                                  <a:pt x="763" y="2138"/>
                                </a:lnTo>
                                <a:lnTo>
                                  <a:pt x="838" y="2147"/>
                                </a:lnTo>
                                <a:lnTo>
                                  <a:pt x="913" y="2150"/>
                                </a:lnTo>
                                <a:lnTo>
                                  <a:pt x="987" y="2145"/>
                                </a:lnTo>
                                <a:lnTo>
                                  <a:pt x="1061" y="2133"/>
                                </a:lnTo>
                                <a:lnTo>
                                  <a:pt x="1133" y="2114"/>
                                </a:lnTo>
                                <a:lnTo>
                                  <a:pt x="1203" y="2087"/>
                                </a:lnTo>
                                <a:lnTo>
                                  <a:pt x="1270" y="2054"/>
                                </a:lnTo>
                                <a:lnTo>
                                  <a:pt x="1334" y="2015"/>
                                </a:lnTo>
                                <a:lnTo>
                                  <a:pt x="1395" y="1971"/>
                                </a:lnTo>
                                <a:lnTo>
                                  <a:pt x="1453" y="1922"/>
                                </a:lnTo>
                                <a:lnTo>
                                  <a:pt x="1507" y="1869"/>
                                </a:lnTo>
                                <a:lnTo>
                                  <a:pt x="1558" y="1811"/>
                                </a:lnTo>
                                <a:lnTo>
                                  <a:pt x="1607" y="1749"/>
                                </a:lnTo>
                                <a:lnTo>
                                  <a:pt x="1653" y="1685"/>
                                </a:lnTo>
                                <a:lnTo>
                                  <a:pt x="1696" y="1617"/>
                                </a:lnTo>
                                <a:lnTo>
                                  <a:pt x="1736" y="1547"/>
                                </a:lnTo>
                                <a:lnTo>
                                  <a:pt x="1773" y="1475"/>
                                </a:lnTo>
                                <a:lnTo>
                                  <a:pt x="1808" y="1401"/>
                                </a:lnTo>
                                <a:lnTo>
                                  <a:pt x="1841" y="1326"/>
                                </a:lnTo>
                                <a:lnTo>
                                  <a:pt x="1871" y="1250"/>
                                </a:lnTo>
                                <a:lnTo>
                                  <a:pt x="1898" y="1173"/>
                                </a:lnTo>
                                <a:lnTo>
                                  <a:pt x="1925" y="1093"/>
                                </a:lnTo>
                                <a:lnTo>
                                  <a:pt x="1948" y="1012"/>
                                </a:lnTo>
                                <a:lnTo>
                                  <a:pt x="1966" y="929"/>
                                </a:lnTo>
                                <a:lnTo>
                                  <a:pt x="1977" y="845"/>
                                </a:lnTo>
                                <a:lnTo>
                                  <a:pt x="1980" y="761"/>
                                </a:lnTo>
                                <a:lnTo>
                                  <a:pt x="1972" y="676"/>
                                </a:lnTo>
                                <a:lnTo>
                                  <a:pt x="1955" y="600"/>
                                </a:lnTo>
                                <a:lnTo>
                                  <a:pt x="1930" y="528"/>
                                </a:lnTo>
                                <a:lnTo>
                                  <a:pt x="1896" y="459"/>
                                </a:lnTo>
                                <a:lnTo>
                                  <a:pt x="1855" y="394"/>
                                </a:lnTo>
                                <a:lnTo>
                                  <a:pt x="1808" y="334"/>
                                </a:lnTo>
                                <a:lnTo>
                                  <a:pt x="1755" y="278"/>
                                </a:lnTo>
                                <a:lnTo>
                                  <a:pt x="1698" y="228"/>
                                </a:lnTo>
                                <a:lnTo>
                                  <a:pt x="1637" y="184"/>
                                </a:lnTo>
                                <a:lnTo>
                                  <a:pt x="1573" y="145"/>
                                </a:lnTo>
                                <a:lnTo>
                                  <a:pt x="1499" y="109"/>
                                </a:lnTo>
                                <a:lnTo>
                                  <a:pt x="1422" y="79"/>
                                </a:lnTo>
                                <a:lnTo>
                                  <a:pt x="1345" y="56"/>
                                </a:lnTo>
                                <a:lnTo>
                                  <a:pt x="1266" y="37"/>
                                </a:lnTo>
                                <a:lnTo>
                                  <a:pt x="1186" y="23"/>
                                </a:lnTo>
                                <a:lnTo>
                                  <a:pt x="1105" y="13"/>
                                </a:lnTo>
                                <a:lnTo>
                                  <a:pt x="1024" y="6"/>
                                </a:lnTo>
                                <a:lnTo>
                                  <a:pt x="944" y="2"/>
                                </a:lnTo>
                                <a:lnTo>
                                  <a:pt x="867"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69"/>
                        <wps:cNvSpPr>
                          <a:spLocks/>
                        </wps:cNvSpPr>
                        <wps:spPr bwMode="auto">
                          <a:xfrm>
                            <a:off x="906" y="667"/>
                            <a:ext cx="2108" cy="2142"/>
                          </a:xfrm>
                          <a:custGeom>
                            <a:avLst/>
                            <a:gdLst>
                              <a:gd name="T0" fmla="+- 0 1804 907"/>
                              <a:gd name="T1" fmla="*/ T0 w 2108"/>
                              <a:gd name="T2" fmla="+- 0 670 668"/>
                              <a:gd name="T3" fmla="*/ 670 h 2142"/>
                              <a:gd name="T4" fmla="+- 0 1659 907"/>
                              <a:gd name="T5" fmla="*/ T4 w 2108"/>
                              <a:gd name="T6" fmla="+- 0 707 668"/>
                              <a:gd name="T7" fmla="*/ 707 h 2142"/>
                              <a:gd name="T8" fmla="+- 0 1528 907"/>
                              <a:gd name="T9" fmla="*/ T8 w 2108"/>
                              <a:gd name="T10" fmla="+- 0 779 668"/>
                              <a:gd name="T11" fmla="*/ 779 h 2142"/>
                              <a:gd name="T12" fmla="+- 0 1410 907"/>
                              <a:gd name="T13" fmla="*/ T12 w 2108"/>
                              <a:gd name="T14" fmla="+- 0 879 668"/>
                              <a:gd name="T15" fmla="*/ 879 h 2142"/>
                              <a:gd name="T16" fmla="+- 0 1302 907"/>
                              <a:gd name="T17" fmla="*/ T16 w 2108"/>
                              <a:gd name="T18" fmla="+- 0 998 668"/>
                              <a:gd name="T19" fmla="*/ 998 h 2142"/>
                              <a:gd name="T20" fmla="+- 0 1204 907"/>
                              <a:gd name="T21" fmla="*/ T20 w 2108"/>
                              <a:gd name="T22" fmla="+- 0 1127 668"/>
                              <a:gd name="T23" fmla="*/ 1127 h 2142"/>
                              <a:gd name="T24" fmla="+- 0 1115 907"/>
                              <a:gd name="T25" fmla="*/ T24 w 2108"/>
                              <a:gd name="T26" fmla="+- 0 1258 668"/>
                              <a:gd name="T27" fmla="*/ 1258 h 2142"/>
                              <a:gd name="T28" fmla="+- 0 1033 907"/>
                              <a:gd name="T29" fmla="*/ T28 w 2108"/>
                              <a:gd name="T30" fmla="+- 0 1389 668"/>
                              <a:gd name="T31" fmla="*/ 1389 h 2142"/>
                              <a:gd name="T32" fmla="+- 0 969 907"/>
                              <a:gd name="T33" fmla="*/ T32 w 2108"/>
                              <a:gd name="T34" fmla="+- 0 1533 668"/>
                              <a:gd name="T35" fmla="*/ 1533 h 2142"/>
                              <a:gd name="T36" fmla="+- 0 926 907"/>
                              <a:gd name="T37" fmla="*/ T36 w 2108"/>
                              <a:gd name="T38" fmla="+- 0 1686 668"/>
                              <a:gd name="T39" fmla="*/ 1686 h 2142"/>
                              <a:gd name="T40" fmla="+- 0 907 907"/>
                              <a:gd name="T41" fmla="*/ T40 w 2108"/>
                              <a:gd name="T42" fmla="+- 0 1845 668"/>
                              <a:gd name="T43" fmla="*/ 1845 h 2142"/>
                              <a:gd name="T44" fmla="+- 0 913 907"/>
                              <a:gd name="T45" fmla="*/ T44 w 2108"/>
                              <a:gd name="T46" fmla="+- 0 2005 668"/>
                              <a:gd name="T47" fmla="*/ 2005 h 2142"/>
                              <a:gd name="T48" fmla="+- 0 945 907"/>
                              <a:gd name="T49" fmla="*/ T48 w 2108"/>
                              <a:gd name="T50" fmla="+- 0 2162 668"/>
                              <a:gd name="T51" fmla="*/ 2162 h 2142"/>
                              <a:gd name="T52" fmla="+- 0 1004 907"/>
                              <a:gd name="T53" fmla="*/ T52 w 2108"/>
                              <a:gd name="T54" fmla="+- 0 2311 668"/>
                              <a:gd name="T55" fmla="*/ 2311 h 2142"/>
                              <a:gd name="T56" fmla="+- 0 1086 907"/>
                              <a:gd name="T57" fmla="*/ T56 w 2108"/>
                              <a:gd name="T58" fmla="+- 0 2447 668"/>
                              <a:gd name="T59" fmla="*/ 2447 h 2142"/>
                              <a:gd name="T60" fmla="+- 0 1190 907"/>
                              <a:gd name="T61" fmla="*/ T60 w 2108"/>
                              <a:gd name="T62" fmla="+- 0 2566 668"/>
                              <a:gd name="T63" fmla="*/ 2566 h 2142"/>
                              <a:gd name="T64" fmla="+- 0 1309 907"/>
                              <a:gd name="T65" fmla="*/ T64 w 2108"/>
                              <a:gd name="T66" fmla="+- 0 2664 668"/>
                              <a:gd name="T67" fmla="*/ 2664 h 2142"/>
                              <a:gd name="T68" fmla="+- 0 1442 907"/>
                              <a:gd name="T69" fmla="*/ T68 w 2108"/>
                              <a:gd name="T70" fmla="+- 0 2739 668"/>
                              <a:gd name="T71" fmla="*/ 2739 h 2142"/>
                              <a:gd name="T72" fmla="+- 0 1585 907"/>
                              <a:gd name="T73" fmla="*/ T72 w 2108"/>
                              <a:gd name="T74" fmla="+- 0 2789 668"/>
                              <a:gd name="T75" fmla="*/ 2789 h 2142"/>
                              <a:gd name="T76" fmla="+- 0 1733 907"/>
                              <a:gd name="T77" fmla="*/ T76 w 2108"/>
                              <a:gd name="T78" fmla="+- 0 2810 668"/>
                              <a:gd name="T79" fmla="*/ 2810 h 2142"/>
                              <a:gd name="T80" fmla="+- 0 1884 907"/>
                              <a:gd name="T81" fmla="*/ T80 w 2108"/>
                              <a:gd name="T82" fmla="+- 0 2801 668"/>
                              <a:gd name="T83" fmla="*/ 2801 h 2142"/>
                              <a:gd name="T84" fmla="+- 0 2029 907"/>
                              <a:gd name="T85" fmla="*/ T84 w 2108"/>
                              <a:gd name="T86" fmla="+- 0 2766 668"/>
                              <a:gd name="T87" fmla="*/ 2766 h 2142"/>
                              <a:gd name="T88" fmla="+- 0 2170 907"/>
                              <a:gd name="T89" fmla="*/ T88 w 2108"/>
                              <a:gd name="T90" fmla="+- 0 2708 668"/>
                              <a:gd name="T91" fmla="*/ 2708 h 2142"/>
                              <a:gd name="T92" fmla="+- 0 2304 907"/>
                              <a:gd name="T93" fmla="*/ T92 w 2108"/>
                              <a:gd name="T94" fmla="+- 0 2630 668"/>
                              <a:gd name="T95" fmla="*/ 2630 h 2142"/>
                              <a:gd name="T96" fmla="+- 0 2432 907"/>
                              <a:gd name="T97" fmla="*/ T96 w 2108"/>
                              <a:gd name="T98" fmla="+- 0 2537 668"/>
                              <a:gd name="T99" fmla="*/ 2537 h 2142"/>
                              <a:gd name="T100" fmla="+- 0 2553 907"/>
                              <a:gd name="T101" fmla="*/ T100 w 2108"/>
                              <a:gd name="T102" fmla="+- 0 2430 668"/>
                              <a:gd name="T103" fmla="*/ 2430 h 2142"/>
                              <a:gd name="T104" fmla="+- 0 2666 907"/>
                              <a:gd name="T105" fmla="*/ T104 w 2108"/>
                              <a:gd name="T106" fmla="+- 0 2313 668"/>
                              <a:gd name="T107" fmla="*/ 2313 h 2142"/>
                              <a:gd name="T108" fmla="+- 0 2771 907"/>
                              <a:gd name="T109" fmla="*/ T108 w 2108"/>
                              <a:gd name="T110" fmla="+- 0 2190 668"/>
                              <a:gd name="T111" fmla="*/ 2190 h 2142"/>
                              <a:gd name="T112" fmla="+- 0 2872 907"/>
                              <a:gd name="T113" fmla="*/ T112 w 2108"/>
                              <a:gd name="T114" fmla="+- 0 2055 668"/>
                              <a:gd name="T115" fmla="*/ 2055 h 2142"/>
                              <a:gd name="T116" fmla="+- 0 2954 907"/>
                              <a:gd name="T117" fmla="*/ T116 w 2108"/>
                              <a:gd name="T118" fmla="+- 0 1909 668"/>
                              <a:gd name="T119" fmla="*/ 1909 h 2142"/>
                              <a:gd name="T120" fmla="+- 0 3006 907"/>
                              <a:gd name="T121" fmla="*/ T120 w 2108"/>
                              <a:gd name="T122" fmla="+- 0 1748 668"/>
                              <a:gd name="T123" fmla="*/ 1748 h 2142"/>
                              <a:gd name="T124" fmla="+- 0 3014 907"/>
                              <a:gd name="T125" fmla="*/ T124 w 2108"/>
                              <a:gd name="T126" fmla="+- 0 1595 668"/>
                              <a:gd name="T127" fmla="*/ 1595 h 2142"/>
                              <a:gd name="T128" fmla="+- 0 2987 907"/>
                              <a:gd name="T129" fmla="*/ T128 w 2108"/>
                              <a:gd name="T130" fmla="+- 0 1444 668"/>
                              <a:gd name="T131" fmla="*/ 1444 h 2142"/>
                              <a:gd name="T132" fmla="+- 0 2930 907"/>
                              <a:gd name="T133" fmla="*/ T132 w 2108"/>
                              <a:gd name="T134" fmla="+- 0 1301 668"/>
                              <a:gd name="T135" fmla="*/ 1301 h 2142"/>
                              <a:gd name="T136" fmla="+- 0 2849 907"/>
                              <a:gd name="T137" fmla="*/ T136 w 2108"/>
                              <a:gd name="T138" fmla="+- 0 1171 668"/>
                              <a:gd name="T139" fmla="*/ 1171 h 2142"/>
                              <a:gd name="T140" fmla="+- 0 2743 907"/>
                              <a:gd name="T141" fmla="*/ T140 w 2108"/>
                              <a:gd name="T142" fmla="+- 0 1054 668"/>
                              <a:gd name="T143" fmla="*/ 1054 h 2142"/>
                              <a:gd name="T144" fmla="+- 0 2614 907"/>
                              <a:gd name="T145" fmla="*/ T144 w 2108"/>
                              <a:gd name="T146" fmla="+- 0 951 668"/>
                              <a:gd name="T147" fmla="*/ 951 h 2142"/>
                              <a:gd name="T148" fmla="+- 0 2474 907"/>
                              <a:gd name="T149" fmla="*/ T148 w 2108"/>
                              <a:gd name="T150" fmla="+- 0 865 668"/>
                              <a:gd name="T151" fmla="*/ 865 h 2142"/>
                              <a:gd name="T152" fmla="+- 0 2326 907"/>
                              <a:gd name="T153" fmla="*/ T152 w 2108"/>
                              <a:gd name="T154" fmla="+- 0 794 668"/>
                              <a:gd name="T155" fmla="*/ 794 h 2142"/>
                              <a:gd name="T156" fmla="+- 0 2179 907"/>
                              <a:gd name="T157" fmla="*/ T156 w 2108"/>
                              <a:gd name="T158" fmla="+- 0 735 668"/>
                              <a:gd name="T159" fmla="*/ 735 h 2142"/>
                              <a:gd name="T160" fmla="+- 0 2030 907"/>
                              <a:gd name="T161" fmla="*/ T160 w 2108"/>
                              <a:gd name="T162" fmla="+- 0 689 668"/>
                              <a:gd name="T163" fmla="*/ 689 h 2142"/>
                              <a:gd name="T164" fmla="+- 0 1879 907"/>
                              <a:gd name="T165" fmla="*/ T164 w 2108"/>
                              <a:gd name="T166" fmla="+- 0 668 668"/>
                              <a:gd name="T167" fmla="*/ 668 h 2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108" h="2142">
                                <a:moveTo>
                                  <a:pt x="972" y="0"/>
                                </a:moveTo>
                                <a:lnTo>
                                  <a:pt x="897" y="2"/>
                                </a:lnTo>
                                <a:lnTo>
                                  <a:pt x="822" y="16"/>
                                </a:lnTo>
                                <a:lnTo>
                                  <a:pt x="752" y="39"/>
                                </a:lnTo>
                                <a:lnTo>
                                  <a:pt x="685" y="71"/>
                                </a:lnTo>
                                <a:lnTo>
                                  <a:pt x="621" y="111"/>
                                </a:lnTo>
                                <a:lnTo>
                                  <a:pt x="561" y="158"/>
                                </a:lnTo>
                                <a:lnTo>
                                  <a:pt x="503" y="211"/>
                                </a:lnTo>
                                <a:lnTo>
                                  <a:pt x="447" y="268"/>
                                </a:lnTo>
                                <a:lnTo>
                                  <a:pt x="395" y="330"/>
                                </a:lnTo>
                                <a:lnTo>
                                  <a:pt x="345" y="393"/>
                                </a:lnTo>
                                <a:lnTo>
                                  <a:pt x="297" y="459"/>
                                </a:lnTo>
                                <a:lnTo>
                                  <a:pt x="251" y="525"/>
                                </a:lnTo>
                                <a:lnTo>
                                  <a:pt x="208" y="590"/>
                                </a:lnTo>
                                <a:lnTo>
                                  <a:pt x="166" y="653"/>
                                </a:lnTo>
                                <a:lnTo>
                                  <a:pt x="126" y="721"/>
                                </a:lnTo>
                                <a:lnTo>
                                  <a:pt x="91" y="791"/>
                                </a:lnTo>
                                <a:lnTo>
                                  <a:pt x="62" y="865"/>
                                </a:lnTo>
                                <a:lnTo>
                                  <a:pt x="37" y="940"/>
                                </a:lnTo>
                                <a:lnTo>
                                  <a:pt x="19" y="1018"/>
                                </a:lnTo>
                                <a:lnTo>
                                  <a:pt x="6" y="1097"/>
                                </a:lnTo>
                                <a:lnTo>
                                  <a:pt x="0" y="1177"/>
                                </a:lnTo>
                                <a:lnTo>
                                  <a:pt x="0" y="1257"/>
                                </a:lnTo>
                                <a:lnTo>
                                  <a:pt x="6" y="1337"/>
                                </a:lnTo>
                                <a:lnTo>
                                  <a:pt x="18" y="1416"/>
                                </a:lnTo>
                                <a:lnTo>
                                  <a:pt x="38" y="1494"/>
                                </a:lnTo>
                                <a:lnTo>
                                  <a:pt x="64" y="1570"/>
                                </a:lnTo>
                                <a:lnTo>
                                  <a:pt x="97" y="1643"/>
                                </a:lnTo>
                                <a:lnTo>
                                  <a:pt x="135" y="1713"/>
                                </a:lnTo>
                                <a:lnTo>
                                  <a:pt x="179" y="1779"/>
                                </a:lnTo>
                                <a:lnTo>
                                  <a:pt x="229" y="1841"/>
                                </a:lnTo>
                                <a:lnTo>
                                  <a:pt x="283" y="1898"/>
                                </a:lnTo>
                                <a:lnTo>
                                  <a:pt x="341" y="1949"/>
                                </a:lnTo>
                                <a:lnTo>
                                  <a:pt x="402" y="1996"/>
                                </a:lnTo>
                                <a:lnTo>
                                  <a:pt x="467" y="2037"/>
                                </a:lnTo>
                                <a:lnTo>
                                  <a:pt x="535" y="2071"/>
                                </a:lnTo>
                                <a:lnTo>
                                  <a:pt x="605" y="2100"/>
                                </a:lnTo>
                                <a:lnTo>
                                  <a:pt x="678" y="2121"/>
                                </a:lnTo>
                                <a:lnTo>
                                  <a:pt x="751" y="2135"/>
                                </a:lnTo>
                                <a:lnTo>
                                  <a:pt x="826" y="2142"/>
                                </a:lnTo>
                                <a:lnTo>
                                  <a:pt x="902" y="2141"/>
                                </a:lnTo>
                                <a:lnTo>
                                  <a:pt x="977" y="2133"/>
                                </a:lnTo>
                                <a:lnTo>
                                  <a:pt x="1050" y="2118"/>
                                </a:lnTo>
                                <a:lnTo>
                                  <a:pt x="1122" y="2098"/>
                                </a:lnTo>
                                <a:lnTo>
                                  <a:pt x="1193" y="2072"/>
                                </a:lnTo>
                                <a:lnTo>
                                  <a:pt x="1263" y="2040"/>
                                </a:lnTo>
                                <a:lnTo>
                                  <a:pt x="1331" y="2003"/>
                                </a:lnTo>
                                <a:lnTo>
                                  <a:pt x="1397" y="1962"/>
                                </a:lnTo>
                                <a:lnTo>
                                  <a:pt x="1462" y="1917"/>
                                </a:lnTo>
                                <a:lnTo>
                                  <a:pt x="1525" y="1869"/>
                                </a:lnTo>
                                <a:lnTo>
                                  <a:pt x="1586" y="1817"/>
                                </a:lnTo>
                                <a:lnTo>
                                  <a:pt x="1646" y="1762"/>
                                </a:lnTo>
                                <a:lnTo>
                                  <a:pt x="1703" y="1704"/>
                                </a:lnTo>
                                <a:lnTo>
                                  <a:pt x="1759" y="1645"/>
                                </a:lnTo>
                                <a:lnTo>
                                  <a:pt x="1813" y="1584"/>
                                </a:lnTo>
                                <a:lnTo>
                                  <a:pt x="1864" y="1522"/>
                                </a:lnTo>
                                <a:lnTo>
                                  <a:pt x="1916" y="1456"/>
                                </a:lnTo>
                                <a:lnTo>
                                  <a:pt x="1965" y="1387"/>
                                </a:lnTo>
                                <a:lnTo>
                                  <a:pt x="2009" y="1316"/>
                                </a:lnTo>
                                <a:lnTo>
                                  <a:pt x="2047" y="1241"/>
                                </a:lnTo>
                                <a:lnTo>
                                  <a:pt x="2078" y="1163"/>
                                </a:lnTo>
                                <a:lnTo>
                                  <a:pt x="2099" y="1080"/>
                                </a:lnTo>
                                <a:lnTo>
                                  <a:pt x="2108" y="1004"/>
                                </a:lnTo>
                                <a:lnTo>
                                  <a:pt x="2107" y="927"/>
                                </a:lnTo>
                                <a:lnTo>
                                  <a:pt x="2098" y="851"/>
                                </a:lnTo>
                                <a:lnTo>
                                  <a:pt x="2080" y="776"/>
                                </a:lnTo>
                                <a:lnTo>
                                  <a:pt x="2055" y="703"/>
                                </a:lnTo>
                                <a:lnTo>
                                  <a:pt x="2023" y="633"/>
                                </a:lnTo>
                                <a:lnTo>
                                  <a:pt x="1986" y="566"/>
                                </a:lnTo>
                                <a:lnTo>
                                  <a:pt x="1942" y="503"/>
                                </a:lnTo>
                                <a:lnTo>
                                  <a:pt x="1894" y="445"/>
                                </a:lnTo>
                                <a:lnTo>
                                  <a:pt x="1836" y="386"/>
                                </a:lnTo>
                                <a:lnTo>
                                  <a:pt x="1773" y="332"/>
                                </a:lnTo>
                                <a:lnTo>
                                  <a:pt x="1707" y="283"/>
                                </a:lnTo>
                                <a:lnTo>
                                  <a:pt x="1638" y="238"/>
                                </a:lnTo>
                                <a:lnTo>
                                  <a:pt x="1567" y="197"/>
                                </a:lnTo>
                                <a:lnTo>
                                  <a:pt x="1493" y="160"/>
                                </a:lnTo>
                                <a:lnTo>
                                  <a:pt x="1419" y="126"/>
                                </a:lnTo>
                                <a:lnTo>
                                  <a:pt x="1344" y="95"/>
                                </a:lnTo>
                                <a:lnTo>
                                  <a:pt x="1272" y="67"/>
                                </a:lnTo>
                                <a:lnTo>
                                  <a:pt x="1198" y="42"/>
                                </a:lnTo>
                                <a:lnTo>
                                  <a:pt x="1123" y="21"/>
                                </a:lnTo>
                                <a:lnTo>
                                  <a:pt x="1048" y="7"/>
                                </a:lnTo>
                                <a:lnTo>
                                  <a:pt x="9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68"/>
                        <wps:cNvSpPr>
                          <a:spLocks/>
                        </wps:cNvSpPr>
                        <wps:spPr bwMode="auto">
                          <a:xfrm>
                            <a:off x="906" y="667"/>
                            <a:ext cx="2108" cy="2142"/>
                          </a:xfrm>
                          <a:custGeom>
                            <a:avLst/>
                            <a:gdLst>
                              <a:gd name="T0" fmla="+- 0 1804 907"/>
                              <a:gd name="T1" fmla="*/ T0 w 2108"/>
                              <a:gd name="T2" fmla="+- 0 670 668"/>
                              <a:gd name="T3" fmla="*/ 670 h 2142"/>
                              <a:gd name="T4" fmla="+- 0 1955 907"/>
                              <a:gd name="T5" fmla="*/ T4 w 2108"/>
                              <a:gd name="T6" fmla="+- 0 675 668"/>
                              <a:gd name="T7" fmla="*/ 675 h 2142"/>
                              <a:gd name="T8" fmla="+- 0 2105 907"/>
                              <a:gd name="T9" fmla="*/ T8 w 2108"/>
                              <a:gd name="T10" fmla="+- 0 710 668"/>
                              <a:gd name="T11" fmla="*/ 710 h 2142"/>
                              <a:gd name="T12" fmla="+- 0 2251 907"/>
                              <a:gd name="T13" fmla="*/ T12 w 2108"/>
                              <a:gd name="T14" fmla="+- 0 763 668"/>
                              <a:gd name="T15" fmla="*/ 763 h 2142"/>
                              <a:gd name="T16" fmla="+- 0 2400 907"/>
                              <a:gd name="T17" fmla="*/ T16 w 2108"/>
                              <a:gd name="T18" fmla="+- 0 828 668"/>
                              <a:gd name="T19" fmla="*/ 828 h 2142"/>
                              <a:gd name="T20" fmla="+- 0 2545 907"/>
                              <a:gd name="T21" fmla="*/ T20 w 2108"/>
                              <a:gd name="T22" fmla="+- 0 906 668"/>
                              <a:gd name="T23" fmla="*/ 906 h 2142"/>
                              <a:gd name="T24" fmla="+- 0 2680 907"/>
                              <a:gd name="T25" fmla="*/ T24 w 2108"/>
                              <a:gd name="T26" fmla="+- 0 1000 668"/>
                              <a:gd name="T27" fmla="*/ 1000 h 2142"/>
                              <a:gd name="T28" fmla="+- 0 2801 907"/>
                              <a:gd name="T29" fmla="*/ T28 w 2108"/>
                              <a:gd name="T30" fmla="+- 0 1113 668"/>
                              <a:gd name="T31" fmla="*/ 1113 h 2142"/>
                              <a:gd name="T32" fmla="+- 0 2893 907"/>
                              <a:gd name="T33" fmla="*/ T32 w 2108"/>
                              <a:gd name="T34" fmla="+- 0 1234 668"/>
                              <a:gd name="T35" fmla="*/ 1234 h 2142"/>
                              <a:gd name="T36" fmla="+- 0 2962 907"/>
                              <a:gd name="T37" fmla="*/ T36 w 2108"/>
                              <a:gd name="T38" fmla="+- 0 1371 668"/>
                              <a:gd name="T39" fmla="*/ 1371 h 2142"/>
                              <a:gd name="T40" fmla="+- 0 3005 907"/>
                              <a:gd name="T41" fmla="*/ T40 w 2108"/>
                              <a:gd name="T42" fmla="+- 0 1519 668"/>
                              <a:gd name="T43" fmla="*/ 1519 h 2142"/>
                              <a:gd name="T44" fmla="+- 0 3015 907"/>
                              <a:gd name="T45" fmla="*/ T44 w 2108"/>
                              <a:gd name="T46" fmla="+- 0 1672 668"/>
                              <a:gd name="T47" fmla="*/ 1672 h 2142"/>
                              <a:gd name="T48" fmla="+- 0 2985 907"/>
                              <a:gd name="T49" fmla="*/ T48 w 2108"/>
                              <a:gd name="T50" fmla="+- 0 1831 668"/>
                              <a:gd name="T51" fmla="*/ 1831 h 2142"/>
                              <a:gd name="T52" fmla="+- 0 2916 907"/>
                              <a:gd name="T53" fmla="*/ T52 w 2108"/>
                              <a:gd name="T54" fmla="+- 0 1984 668"/>
                              <a:gd name="T55" fmla="*/ 1984 h 2142"/>
                              <a:gd name="T56" fmla="+- 0 2823 907"/>
                              <a:gd name="T57" fmla="*/ T56 w 2108"/>
                              <a:gd name="T58" fmla="+- 0 2124 668"/>
                              <a:gd name="T59" fmla="*/ 2124 h 2142"/>
                              <a:gd name="T60" fmla="+- 0 2720 907"/>
                              <a:gd name="T61" fmla="*/ T60 w 2108"/>
                              <a:gd name="T62" fmla="+- 0 2252 668"/>
                              <a:gd name="T63" fmla="*/ 2252 h 2142"/>
                              <a:gd name="T64" fmla="+- 0 2610 907"/>
                              <a:gd name="T65" fmla="*/ T64 w 2108"/>
                              <a:gd name="T66" fmla="+- 0 2372 668"/>
                              <a:gd name="T67" fmla="*/ 2372 h 2142"/>
                              <a:gd name="T68" fmla="+- 0 2493 907"/>
                              <a:gd name="T69" fmla="*/ T68 w 2108"/>
                              <a:gd name="T70" fmla="+- 0 2485 668"/>
                              <a:gd name="T71" fmla="*/ 2485 h 2142"/>
                              <a:gd name="T72" fmla="+- 0 2369 907"/>
                              <a:gd name="T73" fmla="*/ T72 w 2108"/>
                              <a:gd name="T74" fmla="+- 0 2585 668"/>
                              <a:gd name="T75" fmla="*/ 2585 h 2142"/>
                              <a:gd name="T76" fmla="+- 0 2238 907"/>
                              <a:gd name="T77" fmla="*/ T76 w 2108"/>
                              <a:gd name="T78" fmla="+- 0 2671 668"/>
                              <a:gd name="T79" fmla="*/ 2671 h 2142"/>
                              <a:gd name="T80" fmla="+- 0 2100 907"/>
                              <a:gd name="T81" fmla="*/ T80 w 2108"/>
                              <a:gd name="T82" fmla="+- 0 2740 668"/>
                              <a:gd name="T83" fmla="*/ 2740 h 2142"/>
                              <a:gd name="T84" fmla="+- 0 1957 907"/>
                              <a:gd name="T85" fmla="*/ T84 w 2108"/>
                              <a:gd name="T86" fmla="+- 0 2786 668"/>
                              <a:gd name="T87" fmla="*/ 2786 h 2142"/>
                              <a:gd name="T88" fmla="+- 0 1809 907"/>
                              <a:gd name="T89" fmla="*/ T88 w 2108"/>
                              <a:gd name="T90" fmla="+- 0 2809 668"/>
                              <a:gd name="T91" fmla="*/ 2809 h 2142"/>
                              <a:gd name="T92" fmla="+- 0 1658 907"/>
                              <a:gd name="T93" fmla="*/ T92 w 2108"/>
                              <a:gd name="T94" fmla="+- 0 2803 668"/>
                              <a:gd name="T95" fmla="*/ 2803 h 2142"/>
                              <a:gd name="T96" fmla="+- 0 1512 907"/>
                              <a:gd name="T97" fmla="*/ T96 w 2108"/>
                              <a:gd name="T98" fmla="+- 0 2768 668"/>
                              <a:gd name="T99" fmla="*/ 2768 h 2142"/>
                              <a:gd name="T100" fmla="+- 0 1374 907"/>
                              <a:gd name="T101" fmla="*/ T100 w 2108"/>
                              <a:gd name="T102" fmla="+- 0 2705 668"/>
                              <a:gd name="T103" fmla="*/ 2705 h 2142"/>
                              <a:gd name="T104" fmla="+- 0 1248 907"/>
                              <a:gd name="T105" fmla="*/ T104 w 2108"/>
                              <a:gd name="T106" fmla="+- 0 2617 668"/>
                              <a:gd name="T107" fmla="*/ 2617 h 2142"/>
                              <a:gd name="T108" fmla="+- 0 1136 907"/>
                              <a:gd name="T109" fmla="*/ T108 w 2108"/>
                              <a:gd name="T110" fmla="+- 0 2509 668"/>
                              <a:gd name="T111" fmla="*/ 2509 h 2142"/>
                              <a:gd name="T112" fmla="+- 0 1042 907"/>
                              <a:gd name="T113" fmla="*/ T112 w 2108"/>
                              <a:gd name="T114" fmla="+- 0 2381 668"/>
                              <a:gd name="T115" fmla="*/ 2381 h 2142"/>
                              <a:gd name="T116" fmla="+- 0 971 907"/>
                              <a:gd name="T117" fmla="*/ T116 w 2108"/>
                              <a:gd name="T118" fmla="+- 0 2238 668"/>
                              <a:gd name="T119" fmla="*/ 2238 h 2142"/>
                              <a:gd name="T120" fmla="+- 0 925 907"/>
                              <a:gd name="T121" fmla="*/ T120 w 2108"/>
                              <a:gd name="T122" fmla="+- 0 2084 668"/>
                              <a:gd name="T123" fmla="*/ 2084 h 2142"/>
                              <a:gd name="T124" fmla="+- 0 907 907"/>
                              <a:gd name="T125" fmla="*/ T124 w 2108"/>
                              <a:gd name="T126" fmla="+- 0 1925 668"/>
                              <a:gd name="T127" fmla="*/ 1925 h 2142"/>
                              <a:gd name="T128" fmla="+- 0 913 907"/>
                              <a:gd name="T129" fmla="*/ T128 w 2108"/>
                              <a:gd name="T130" fmla="+- 0 1765 668"/>
                              <a:gd name="T131" fmla="*/ 1765 h 2142"/>
                              <a:gd name="T132" fmla="+- 0 944 907"/>
                              <a:gd name="T133" fmla="*/ T132 w 2108"/>
                              <a:gd name="T134" fmla="+- 0 1608 668"/>
                              <a:gd name="T135" fmla="*/ 1608 h 2142"/>
                              <a:gd name="T136" fmla="+- 0 998 907"/>
                              <a:gd name="T137" fmla="*/ T136 w 2108"/>
                              <a:gd name="T138" fmla="+- 0 1459 668"/>
                              <a:gd name="T139" fmla="*/ 1459 h 2142"/>
                              <a:gd name="T140" fmla="+- 0 1073 907"/>
                              <a:gd name="T141" fmla="*/ T140 w 2108"/>
                              <a:gd name="T142" fmla="+- 0 1321 668"/>
                              <a:gd name="T143" fmla="*/ 1321 h 2142"/>
                              <a:gd name="T144" fmla="+- 0 1158 907"/>
                              <a:gd name="T145" fmla="*/ T144 w 2108"/>
                              <a:gd name="T146" fmla="+- 0 1193 668"/>
                              <a:gd name="T147" fmla="*/ 1193 h 2142"/>
                              <a:gd name="T148" fmla="+- 0 1252 907"/>
                              <a:gd name="T149" fmla="*/ T148 w 2108"/>
                              <a:gd name="T150" fmla="+- 0 1061 668"/>
                              <a:gd name="T151" fmla="*/ 1061 h 2142"/>
                              <a:gd name="T152" fmla="+- 0 1354 907"/>
                              <a:gd name="T153" fmla="*/ T152 w 2108"/>
                              <a:gd name="T154" fmla="+- 0 936 668"/>
                              <a:gd name="T155" fmla="*/ 936 h 2142"/>
                              <a:gd name="T156" fmla="+- 0 1468 907"/>
                              <a:gd name="T157" fmla="*/ T156 w 2108"/>
                              <a:gd name="T158" fmla="+- 0 826 668"/>
                              <a:gd name="T159" fmla="*/ 826 h 2142"/>
                              <a:gd name="T160" fmla="+- 0 1592 907"/>
                              <a:gd name="T161" fmla="*/ T160 w 2108"/>
                              <a:gd name="T162" fmla="+- 0 739 668"/>
                              <a:gd name="T163" fmla="*/ 739 h 2142"/>
                              <a:gd name="T164" fmla="+- 0 1729 907"/>
                              <a:gd name="T165" fmla="*/ T164 w 2108"/>
                              <a:gd name="T166" fmla="+- 0 684 668"/>
                              <a:gd name="T167" fmla="*/ 684 h 2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108" h="2142">
                                <a:moveTo>
                                  <a:pt x="822" y="16"/>
                                </a:moveTo>
                                <a:lnTo>
                                  <a:pt x="897" y="2"/>
                                </a:lnTo>
                                <a:lnTo>
                                  <a:pt x="972" y="0"/>
                                </a:lnTo>
                                <a:lnTo>
                                  <a:pt x="1048" y="7"/>
                                </a:lnTo>
                                <a:lnTo>
                                  <a:pt x="1123" y="21"/>
                                </a:lnTo>
                                <a:lnTo>
                                  <a:pt x="1198" y="42"/>
                                </a:lnTo>
                                <a:lnTo>
                                  <a:pt x="1272" y="67"/>
                                </a:lnTo>
                                <a:lnTo>
                                  <a:pt x="1344" y="95"/>
                                </a:lnTo>
                                <a:lnTo>
                                  <a:pt x="1419" y="126"/>
                                </a:lnTo>
                                <a:lnTo>
                                  <a:pt x="1493" y="160"/>
                                </a:lnTo>
                                <a:lnTo>
                                  <a:pt x="1567" y="197"/>
                                </a:lnTo>
                                <a:lnTo>
                                  <a:pt x="1638" y="238"/>
                                </a:lnTo>
                                <a:lnTo>
                                  <a:pt x="1707" y="283"/>
                                </a:lnTo>
                                <a:lnTo>
                                  <a:pt x="1773" y="332"/>
                                </a:lnTo>
                                <a:lnTo>
                                  <a:pt x="1836" y="386"/>
                                </a:lnTo>
                                <a:lnTo>
                                  <a:pt x="1894" y="445"/>
                                </a:lnTo>
                                <a:lnTo>
                                  <a:pt x="1942" y="503"/>
                                </a:lnTo>
                                <a:lnTo>
                                  <a:pt x="1986" y="566"/>
                                </a:lnTo>
                                <a:lnTo>
                                  <a:pt x="2023" y="633"/>
                                </a:lnTo>
                                <a:lnTo>
                                  <a:pt x="2055" y="703"/>
                                </a:lnTo>
                                <a:lnTo>
                                  <a:pt x="2080" y="776"/>
                                </a:lnTo>
                                <a:lnTo>
                                  <a:pt x="2098" y="851"/>
                                </a:lnTo>
                                <a:lnTo>
                                  <a:pt x="2107" y="927"/>
                                </a:lnTo>
                                <a:lnTo>
                                  <a:pt x="2108" y="1004"/>
                                </a:lnTo>
                                <a:lnTo>
                                  <a:pt x="2099" y="1080"/>
                                </a:lnTo>
                                <a:lnTo>
                                  <a:pt x="2078" y="1163"/>
                                </a:lnTo>
                                <a:lnTo>
                                  <a:pt x="2047" y="1241"/>
                                </a:lnTo>
                                <a:lnTo>
                                  <a:pt x="2009" y="1316"/>
                                </a:lnTo>
                                <a:lnTo>
                                  <a:pt x="1965" y="1387"/>
                                </a:lnTo>
                                <a:lnTo>
                                  <a:pt x="1916" y="1456"/>
                                </a:lnTo>
                                <a:lnTo>
                                  <a:pt x="1864" y="1522"/>
                                </a:lnTo>
                                <a:lnTo>
                                  <a:pt x="1813" y="1584"/>
                                </a:lnTo>
                                <a:lnTo>
                                  <a:pt x="1759" y="1645"/>
                                </a:lnTo>
                                <a:lnTo>
                                  <a:pt x="1703" y="1704"/>
                                </a:lnTo>
                                <a:lnTo>
                                  <a:pt x="1646" y="1762"/>
                                </a:lnTo>
                                <a:lnTo>
                                  <a:pt x="1586" y="1817"/>
                                </a:lnTo>
                                <a:lnTo>
                                  <a:pt x="1525" y="1869"/>
                                </a:lnTo>
                                <a:lnTo>
                                  <a:pt x="1462" y="1917"/>
                                </a:lnTo>
                                <a:lnTo>
                                  <a:pt x="1397" y="1962"/>
                                </a:lnTo>
                                <a:lnTo>
                                  <a:pt x="1331" y="2003"/>
                                </a:lnTo>
                                <a:lnTo>
                                  <a:pt x="1263" y="2040"/>
                                </a:lnTo>
                                <a:lnTo>
                                  <a:pt x="1193" y="2072"/>
                                </a:lnTo>
                                <a:lnTo>
                                  <a:pt x="1122" y="2098"/>
                                </a:lnTo>
                                <a:lnTo>
                                  <a:pt x="1050" y="2118"/>
                                </a:lnTo>
                                <a:lnTo>
                                  <a:pt x="977" y="2133"/>
                                </a:lnTo>
                                <a:lnTo>
                                  <a:pt x="902" y="2141"/>
                                </a:lnTo>
                                <a:lnTo>
                                  <a:pt x="826" y="2142"/>
                                </a:lnTo>
                                <a:lnTo>
                                  <a:pt x="751" y="2135"/>
                                </a:lnTo>
                                <a:lnTo>
                                  <a:pt x="678" y="2121"/>
                                </a:lnTo>
                                <a:lnTo>
                                  <a:pt x="605" y="2100"/>
                                </a:lnTo>
                                <a:lnTo>
                                  <a:pt x="535" y="2071"/>
                                </a:lnTo>
                                <a:lnTo>
                                  <a:pt x="467" y="2037"/>
                                </a:lnTo>
                                <a:lnTo>
                                  <a:pt x="402" y="1996"/>
                                </a:lnTo>
                                <a:lnTo>
                                  <a:pt x="341" y="1949"/>
                                </a:lnTo>
                                <a:lnTo>
                                  <a:pt x="283" y="1898"/>
                                </a:lnTo>
                                <a:lnTo>
                                  <a:pt x="229" y="1841"/>
                                </a:lnTo>
                                <a:lnTo>
                                  <a:pt x="179" y="1779"/>
                                </a:lnTo>
                                <a:lnTo>
                                  <a:pt x="135" y="1713"/>
                                </a:lnTo>
                                <a:lnTo>
                                  <a:pt x="97" y="1643"/>
                                </a:lnTo>
                                <a:lnTo>
                                  <a:pt x="64" y="1570"/>
                                </a:lnTo>
                                <a:lnTo>
                                  <a:pt x="38" y="1494"/>
                                </a:lnTo>
                                <a:lnTo>
                                  <a:pt x="18" y="1416"/>
                                </a:lnTo>
                                <a:lnTo>
                                  <a:pt x="6" y="1337"/>
                                </a:lnTo>
                                <a:lnTo>
                                  <a:pt x="0" y="1257"/>
                                </a:lnTo>
                                <a:lnTo>
                                  <a:pt x="0" y="1177"/>
                                </a:lnTo>
                                <a:lnTo>
                                  <a:pt x="6" y="1097"/>
                                </a:lnTo>
                                <a:lnTo>
                                  <a:pt x="19" y="1018"/>
                                </a:lnTo>
                                <a:lnTo>
                                  <a:pt x="37" y="940"/>
                                </a:lnTo>
                                <a:lnTo>
                                  <a:pt x="62" y="865"/>
                                </a:lnTo>
                                <a:lnTo>
                                  <a:pt x="91" y="791"/>
                                </a:lnTo>
                                <a:lnTo>
                                  <a:pt x="126" y="721"/>
                                </a:lnTo>
                                <a:lnTo>
                                  <a:pt x="166" y="653"/>
                                </a:lnTo>
                                <a:lnTo>
                                  <a:pt x="208" y="590"/>
                                </a:lnTo>
                                <a:lnTo>
                                  <a:pt x="251" y="525"/>
                                </a:lnTo>
                                <a:lnTo>
                                  <a:pt x="297" y="459"/>
                                </a:lnTo>
                                <a:lnTo>
                                  <a:pt x="345" y="393"/>
                                </a:lnTo>
                                <a:lnTo>
                                  <a:pt x="395" y="330"/>
                                </a:lnTo>
                                <a:lnTo>
                                  <a:pt x="447" y="268"/>
                                </a:lnTo>
                                <a:lnTo>
                                  <a:pt x="503" y="211"/>
                                </a:lnTo>
                                <a:lnTo>
                                  <a:pt x="561" y="158"/>
                                </a:lnTo>
                                <a:lnTo>
                                  <a:pt x="621" y="111"/>
                                </a:lnTo>
                                <a:lnTo>
                                  <a:pt x="685" y="71"/>
                                </a:lnTo>
                                <a:lnTo>
                                  <a:pt x="752" y="39"/>
                                </a:lnTo>
                                <a:lnTo>
                                  <a:pt x="822" y="16"/>
                                </a:lnTo>
                                <a:close/>
                              </a:path>
                            </a:pathLst>
                          </a:custGeom>
                          <a:noFill/>
                          <a:ln w="19736">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167"/>
                        <wps:cNvSpPr>
                          <a:spLocks/>
                        </wps:cNvSpPr>
                        <wps:spPr bwMode="auto">
                          <a:xfrm>
                            <a:off x="2936" y="1966"/>
                            <a:ext cx="2000" cy="2352"/>
                          </a:xfrm>
                          <a:custGeom>
                            <a:avLst/>
                            <a:gdLst>
                              <a:gd name="T0" fmla="+- 0 3816 2936"/>
                              <a:gd name="T1" fmla="*/ T0 w 2000"/>
                              <a:gd name="T2" fmla="+- 0 1971 1966"/>
                              <a:gd name="T3" fmla="*/ 1971 h 2352"/>
                              <a:gd name="T4" fmla="+- 0 3670 2936"/>
                              <a:gd name="T5" fmla="*/ T4 w 2000"/>
                              <a:gd name="T6" fmla="+- 0 1999 1966"/>
                              <a:gd name="T7" fmla="*/ 1999 h 2352"/>
                              <a:gd name="T8" fmla="+- 0 3532 2936"/>
                              <a:gd name="T9" fmla="*/ T8 w 2000"/>
                              <a:gd name="T10" fmla="+- 0 2056 1966"/>
                              <a:gd name="T11" fmla="*/ 2056 h 2352"/>
                              <a:gd name="T12" fmla="+- 0 3401 2936"/>
                              <a:gd name="T13" fmla="*/ T12 w 2000"/>
                              <a:gd name="T14" fmla="+- 0 2143 1966"/>
                              <a:gd name="T15" fmla="*/ 2143 h 2352"/>
                              <a:gd name="T16" fmla="+- 0 3286 2936"/>
                              <a:gd name="T17" fmla="*/ T16 w 2000"/>
                              <a:gd name="T18" fmla="+- 0 2253 1966"/>
                              <a:gd name="T19" fmla="*/ 2253 h 2352"/>
                              <a:gd name="T20" fmla="+- 0 3190 2936"/>
                              <a:gd name="T21" fmla="*/ T20 w 2000"/>
                              <a:gd name="T22" fmla="+- 0 2380 1966"/>
                              <a:gd name="T23" fmla="*/ 2380 h 2352"/>
                              <a:gd name="T24" fmla="+- 0 3111 2936"/>
                              <a:gd name="T25" fmla="*/ T24 w 2000"/>
                              <a:gd name="T26" fmla="+- 0 2520 1966"/>
                              <a:gd name="T27" fmla="*/ 2520 h 2352"/>
                              <a:gd name="T28" fmla="+- 0 3047 2936"/>
                              <a:gd name="T29" fmla="*/ T28 w 2000"/>
                              <a:gd name="T30" fmla="+- 0 2672 1966"/>
                              <a:gd name="T31" fmla="*/ 2672 h 2352"/>
                              <a:gd name="T32" fmla="+- 0 2994 2936"/>
                              <a:gd name="T33" fmla="*/ T32 w 2000"/>
                              <a:gd name="T34" fmla="+- 0 2833 1966"/>
                              <a:gd name="T35" fmla="*/ 2833 h 2352"/>
                              <a:gd name="T36" fmla="+- 0 2941 2936"/>
                              <a:gd name="T37" fmla="*/ T36 w 2000"/>
                              <a:gd name="T38" fmla="+- 0 3062 1966"/>
                              <a:gd name="T39" fmla="*/ 3062 h 2352"/>
                              <a:gd name="T40" fmla="+- 0 2936 2936"/>
                              <a:gd name="T41" fmla="*/ T40 w 2000"/>
                              <a:gd name="T42" fmla="+- 0 3203 1966"/>
                              <a:gd name="T43" fmla="*/ 3203 h 2352"/>
                              <a:gd name="T44" fmla="+- 0 2949 2936"/>
                              <a:gd name="T45" fmla="*/ T44 w 2000"/>
                              <a:gd name="T46" fmla="+- 0 3344 1966"/>
                              <a:gd name="T47" fmla="*/ 3344 h 2352"/>
                              <a:gd name="T48" fmla="+- 0 2977 2936"/>
                              <a:gd name="T49" fmla="*/ T48 w 2000"/>
                              <a:gd name="T50" fmla="+- 0 3498 1966"/>
                              <a:gd name="T51" fmla="*/ 3498 h 2352"/>
                              <a:gd name="T52" fmla="+- 0 3019 2936"/>
                              <a:gd name="T53" fmla="*/ T52 w 2000"/>
                              <a:gd name="T54" fmla="+- 0 3650 1966"/>
                              <a:gd name="T55" fmla="*/ 3650 h 2352"/>
                              <a:gd name="T56" fmla="+- 0 3076 2936"/>
                              <a:gd name="T57" fmla="*/ T56 w 2000"/>
                              <a:gd name="T58" fmla="+- 0 3795 1966"/>
                              <a:gd name="T59" fmla="*/ 3795 h 2352"/>
                              <a:gd name="T60" fmla="+- 0 3150 2936"/>
                              <a:gd name="T61" fmla="*/ T60 w 2000"/>
                              <a:gd name="T62" fmla="+- 0 3930 1966"/>
                              <a:gd name="T63" fmla="*/ 3930 h 2352"/>
                              <a:gd name="T64" fmla="+- 0 3243 2936"/>
                              <a:gd name="T65" fmla="*/ T64 w 2000"/>
                              <a:gd name="T66" fmla="+- 0 4054 1966"/>
                              <a:gd name="T67" fmla="*/ 4054 h 2352"/>
                              <a:gd name="T68" fmla="+- 0 3354 2936"/>
                              <a:gd name="T69" fmla="*/ T68 w 2000"/>
                              <a:gd name="T70" fmla="+- 0 4159 1966"/>
                              <a:gd name="T71" fmla="*/ 4159 h 2352"/>
                              <a:gd name="T72" fmla="+- 0 3479 2936"/>
                              <a:gd name="T73" fmla="*/ T72 w 2000"/>
                              <a:gd name="T74" fmla="+- 0 4242 1966"/>
                              <a:gd name="T75" fmla="*/ 4242 h 2352"/>
                              <a:gd name="T76" fmla="+- 0 3615 2936"/>
                              <a:gd name="T77" fmla="*/ T76 w 2000"/>
                              <a:gd name="T78" fmla="+- 0 4297 1966"/>
                              <a:gd name="T79" fmla="*/ 4297 h 2352"/>
                              <a:gd name="T80" fmla="+- 0 3758 2936"/>
                              <a:gd name="T81" fmla="*/ T80 w 2000"/>
                              <a:gd name="T82" fmla="+- 0 4318 1966"/>
                              <a:gd name="T83" fmla="*/ 4318 h 2352"/>
                              <a:gd name="T84" fmla="+- 0 3924 2936"/>
                              <a:gd name="T85" fmla="*/ T84 w 2000"/>
                              <a:gd name="T86" fmla="+- 0 4300 1966"/>
                              <a:gd name="T87" fmla="*/ 4300 h 2352"/>
                              <a:gd name="T88" fmla="+- 0 4083 2936"/>
                              <a:gd name="T89" fmla="*/ T88 w 2000"/>
                              <a:gd name="T90" fmla="+- 0 4247 1966"/>
                              <a:gd name="T91" fmla="*/ 4247 h 2352"/>
                              <a:gd name="T92" fmla="+- 0 4232 2936"/>
                              <a:gd name="T93" fmla="*/ T92 w 2000"/>
                              <a:gd name="T94" fmla="+- 0 4179 1966"/>
                              <a:gd name="T95" fmla="*/ 4179 h 2352"/>
                              <a:gd name="T96" fmla="+- 0 4372 2936"/>
                              <a:gd name="T97" fmla="*/ T96 w 2000"/>
                              <a:gd name="T98" fmla="+- 0 4102 1966"/>
                              <a:gd name="T99" fmla="*/ 4102 h 2352"/>
                              <a:gd name="T100" fmla="+- 0 4504 2936"/>
                              <a:gd name="T101" fmla="*/ T100 w 2000"/>
                              <a:gd name="T102" fmla="+- 0 4013 1966"/>
                              <a:gd name="T103" fmla="*/ 4013 h 2352"/>
                              <a:gd name="T104" fmla="+- 0 4626 2936"/>
                              <a:gd name="T105" fmla="*/ T104 w 2000"/>
                              <a:gd name="T106" fmla="+- 0 3908 1966"/>
                              <a:gd name="T107" fmla="*/ 3908 h 2352"/>
                              <a:gd name="T108" fmla="+- 0 4734 2936"/>
                              <a:gd name="T109" fmla="*/ T108 w 2000"/>
                              <a:gd name="T110" fmla="+- 0 3787 1966"/>
                              <a:gd name="T111" fmla="*/ 3787 h 2352"/>
                              <a:gd name="T112" fmla="+- 0 4823 2936"/>
                              <a:gd name="T113" fmla="*/ T112 w 2000"/>
                              <a:gd name="T114" fmla="+- 0 3649 1966"/>
                              <a:gd name="T115" fmla="*/ 3649 h 2352"/>
                              <a:gd name="T116" fmla="+- 0 4889 2936"/>
                              <a:gd name="T117" fmla="*/ T116 w 2000"/>
                              <a:gd name="T118" fmla="+- 0 3497 1966"/>
                              <a:gd name="T119" fmla="*/ 3497 h 2352"/>
                              <a:gd name="T120" fmla="+- 0 4927 2936"/>
                              <a:gd name="T121" fmla="*/ T120 w 2000"/>
                              <a:gd name="T122" fmla="+- 0 3334 1966"/>
                              <a:gd name="T123" fmla="*/ 3334 h 2352"/>
                              <a:gd name="T124" fmla="+- 0 4936 2936"/>
                              <a:gd name="T125" fmla="*/ T124 w 2000"/>
                              <a:gd name="T126" fmla="+- 0 3167 1966"/>
                              <a:gd name="T127" fmla="*/ 3167 h 2352"/>
                              <a:gd name="T128" fmla="+- 0 4921 2936"/>
                              <a:gd name="T129" fmla="*/ T128 w 2000"/>
                              <a:gd name="T130" fmla="+- 0 2999 1966"/>
                              <a:gd name="T131" fmla="*/ 2999 h 2352"/>
                              <a:gd name="T132" fmla="+- 0 4890 2936"/>
                              <a:gd name="T133" fmla="*/ T132 w 2000"/>
                              <a:gd name="T134" fmla="+- 0 2849 1966"/>
                              <a:gd name="T135" fmla="*/ 2849 h 2352"/>
                              <a:gd name="T136" fmla="+- 0 4843 2936"/>
                              <a:gd name="T137" fmla="*/ T136 w 2000"/>
                              <a:gd name="T138" fmla="+- 0 2702 1966"/>
                              <a:gd name="T139" fmla="*/ 2702 h 2352"/>
                              <a:gd name="T140" fmla="+- 0 4780 2936"/>
                              <a:gd name="T141" fmla="*/ T140 w 2000"/>
                              <a:gd name="T142" fmla="+- 0 2562 1966"/>
                              <a:gd name="T143" fmla="*/ 2562 h 2352"/>
                              <a:gd name="T144" fmla="+- 0 4703 2936"/>
                              <a:gd name="T145" fmla="*/ T144 w 2000"/>
                              <a:gd name="T146" fmla="+- 0 2431 1966"/>
                              <a:gd name="T147" fmla="*/ 2431 h 2352"/>
                              <a:gd name="T148" fmla="+- 0 4612 2936"/>
                              <a:gd name="T149" fmla="*/ T148 w 2000"/>
                              <a:gd name="T150" fmla="+- 0 2311 1966"/>
                              <a:gd name="T151" fmla="*/ 2311 h 2352"/>
                              <a:gd name="T152" fmla="+- 0 4508 2936"/>
                              <a:gd name="T153" fmla="*/ T152 w 2000"/>
                              <a:gd name="T154" fmla="+- 0 2205 1966"/>
                              <a:gd name="T155" fmla="*/ 2205 h 2352"/>
                              <a:gd name="T156" fmla="+- 0 4392 2936"/>
                              <a:gd name="T157" fmla="*/ T156 w 2000"/>
                              <a:gd name="T158" fmla="+- 0 2115 1966"/>
                              <a:gd name="T159" fmla="*/ 2115 h 2352"/>
                              <a:gd name="T160" fmla="+- 0 4261 2936"/>
                              <a:gd name="T161" fmla="*/ T160 w 2000"/>
                              <a:gd name="T162" fmla="+- 0 2043 1966"/>
                              <a:gd name="T163" fmla="*/ 2043 h 2352"/>
                              <a:gd name="T164" fmla="+- 0 4116 2936"/>
                              <a:gd name="T165" fmla="*/ T164 w 2000"/>
                              <a:gd name="T166" fmla="+- 0 1993 1966"/>
                              <a:gd name="T167" fmla="*/ 1993 h 2352"/>
                              <a:gd name="T168" fmla="+- 0 3967 2936"/>
                              <a:gd name="T169" fmla="*/ T168 w 2000"/>
                              <a:gd name="T170" fmla="+- 0 1968 1966"/>
                              <a:gd name="T171" fmla="*/ 1968 h 2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000" h="2352">
                                <a:moveTo>
                                  <a:pt x="955" y="0"/>
                                </a:moveTo>
                                <a:lnTo>
                                  <a:pt x="880" y="5"/>
                                </a:lnTo>
                                <a:lnTo>
                                  <a:pt x="807" y="16"/>
                                </a:lnTo>
                                <a:lnTo>
                                  <a:pt x="734" y="33"/>
                                </a:lnTo>
                                <a:lnTo>
                                  <a:pt x="664" y="58"/>
                                </a:lnTo>
                                <a:lnTo>
                                  <a:pt x="596" y="90"/>
                                </a:lnTo>
                                <a:lnTo>
                                  <a:pt x="531" y="128"/>
                                </a:lnTo>
                                <a:lnTo>
                                  <a:pt x="465" y="177"/>
                                </a:lnTo>
                                <a:lnTo>
                                  <a:pt x="405" y="230"/>
                                </a:lnTo>
                                <a:lnTo>
                                  <a:pt x="350" y="287"/>
                                </a:lnTo>
                                <a:lnTo>
                                  <a:pt x="299" y="349"/>
                                </a:lnTo>
                                <a:lnTo>
                                  <a:pt x="254" y="414"/>
                                </a:lnTo>
                                <a:lnTo>
                                  <a:pt x="213" y="482"/>
                                </a:lnTo>
                                <a:lnTo>
                                  <a:pt x="175" y="554"/>
                                </a:lnTo>
                                <a:lnTo>
                                  <a:pt x="142" y="628"/>
                                </a:lnTo>
                                <a:lnTo>
                                  <a:pt x="111" y="706"/>
                                </a:lnTo>
                                <a:lnTo>
                                  <a:pt x="83" y="785"/>
                                </a:lnTo>
                                <a:lnTo>
                                  <a:pt x="58" y="867"/>
                                </a:lnTo>
                                <a:lnTo>
                                  <a:pt x="27" y="980"/>
                                </a:lnTo>
                                <a:lnTo>
                                  <a:pt x="5" y="1096"/>
                                </a:lnTo>
                                <a:lnTo>
                                  <a:pt x="0" y="1166"/>
                                </a:lnTo>
                                <a:lnTo>
                                  <a:pt x="0" y="1237"/>
                                </a:lnTo>
                                <a:lnTo>
                                  <a:pt x="5" y="1308"/>
                                </a:lnTo>
                                <a:lnTo>
                                  <a:pt x="13" y="1378"/>
                                </a:lnTo>
                                <a:lnTo>
                                  <a:pt x="26" y="1456"/>
                                </a:lnTo>
                                <a:lnTo>
                                  <a:pt x="41" y="1532"/>
                                </a:lnTo>
                                <a:lnTo>
                                  <a:pt x="60" y="1609"/>
                                </a:lnTo>
                                <a:lnTo>
                                  <a:pt x="83" y="1684"/>
                                </a:lnTo>
                                <a:lnTo>
                                  <a:pt x="110" y="1757"/>
                                </a:lnTo>
                                <a:lnTo>
                                  <a:pt x="140" y="1829"/>
                                </a:lnTo>
                                <a:lnTo>
                                  <a:pt x="175" y="1898"/>
                                </a:lnTo>
                                <a:lnTo>
                                  <a:pt x="214" y="1964"/>
                                </a:lnTo>
                                <a:lnTo>
                                  <a:pt x="258" y="2028"/>
                                </a:lnTo>
                                <a:lnTo>
                                  <a:pt x="307" y="2088"/>
                                </a:lnTo>
                                <a:lnTo>
                                  <a:pt x="360" y="2143"/>
                                </a:lnTo>
                                <a:lnTo>
                                  <a:pt x="418" y="2193"/>
                                </a:lnTo>
                                <a:lnTo>
                                  <a:pt x="479" y="2238"/>
                                </a:lnTo>
                                <a:lnTo>
                                  <a:pt x="543" y="2276"/>
                                </a:lnTo>
                                <a:lnTo>
                                  <a:pt x="610" y="2307"/>
                                </a:lnTo>
                                <a:lnTo>
                                  <a:pt x="679" y="2331"/>
                                </a:lnTo>
                                <a:lnTo>
                                  <a:pt x="750" y="2346"/>
                                </a:lnTo>
                                <a:lnTo>
                                  <a:pt x="822" y="2352"/>
                                </a:lnTo>
                                <a:lnTo>
                                  <a:pt x="905" y="2348"/>
                                </a:lnTo>
                                <a:lnTo>
                                  <a:pt x="988" y="2334"/>
                                </a:lnTo>
                                <a:lnTo>
                                  <a:pt x="1068" y="2311"/>
                                </a:lnTo>
                                <a:lnTo>
                                  <a:pt x="1147" y="2281"/>
                                </a:lnTo>
                                <a:lnTo>
                                  <a:pt x="1224" y="2248"/>
                                </a:lnTo>
                                <a:lnTo>
                                  <a:pt x="1296" y="2213"/>
                                </a:lnTo>
                                <a:lnTo>
                                  <a:pt x="1367" y="2176"/>
                                </a:lnTo>
                                <a:lnTo>
                                  <a:pt x="1436" y="2136"/>
                                </a:lnTo>
                                <a:lnTo>
                                  <a:pt x="1503" y="2093"/>
                                </a:lnTo>
                                <a:lnTo>
                                  <a:pt x="1568" y="2047"/>
                                </a:lnTo>
                                <a:lnTo>
                                  <a:pt x="1630" y="1997"/>
                                </a:lnTo>
                                <a:lnTo>
                                  <a:pt x="1690" y="1942"/>
                                </a:lnTo>
                                <a:lnTo>
                                  <a:pt x="1746" y="1884"/>
                                </a:lnTo>
                                <a:lnTo>
                                  <a:pt x="1798" y="1821"/>
                                </a:lnTo>
                                <a:lnTo>
                                  <a:pt x="1845" y="1754"/>
                                </a:lnTo>
                                <a:lnTo>
                                  <a:pt x="1887" y="1683"/>
                                </a:lnTo>
                                <a:lnTo>
                                  <a:pt x="1924" y="1608"/>
                                </a:lnTo>
                                <a:lnTo>
                                  <a:pt x="1953" y="1531"/>
                                </a:lnTo>
                                <a:lnTo>
                                  <a:pt x="1976" y="1450"/>
                                </a:lnTo>
                                <a:lnTo>
                                  <a:pt x="1991" y="1368"/>
                                </a:lnTo>
                                <a:lnTo>
                                  <a:pt x="1998" y="1285"/>
                                </a:lnTo>
                                <a:lnTo>
                                  <a:pt x="2000" y="1201"/>
                                </a:lnTo>
                                <a:lnTo>
                                  <a:pt x="1995" y="1117"/>
                                </a:lnTo>
                                <a:lnTo>
                                  <a:pt x="1985" y="1033"/>
                                </a:lnTo>
                                <a:lnTo>
                                  <a:pt x="1972" y="958"/>
                                </a:lnTo>
                                <a:lnTo>
                                  <a:pt x="1954" y="883"/>
                                </a:lnTo>
                                <a:lnTo>
                                  <a:pt x="1933" y="809"/>
                                </a:lnTo>
                                <a:lnTo>
                                  <a:pt x="1907" y="736"/>
                                </a:lnTo>
                                <a:lnTo>
                                  <a:pt x="1878" y="665"/>
                                </a:lnTo>
                                <a:lnTo>
                                  <a:pt x="1844" y="596"/>
                                </a:lnTo>
                                <a:lnTo>
                                  <a:pt x="1808" y="530"/>
                                </a:lnTo>
                                <a:lnTo>
                                  <a:pt x="1767" y="465"/>
                                </a:lnTo>
                                <a:lnTo>
                                  <a:pt x="1723" y="404"/>
                                </a:lnTo>
                                <a:lnTo>
                                  <a:pt x="1676" y="345"/>
                                </a:lnTo>
                                <a:lnTo>
                                  <a:pt x="1626" y="290"/>
                                </a:lnTo>
                                <a:lnTo>
                                  <a:pt x="1572" y="239"/>
                                </a:lnTo>
                                <a:lnTo>
                                  <a:pt x="1515" y="192"/>
                                </a:lnTo>
                                <a:lnTo>
                                  <a:pt x="1456" y="149"/>
                                </a:lnTo>
                                <a:lnTo>
                                  <a:pt x="1393" y="111"/>
                                </a:lnTo>
                                <a:lnTo>
                                  <a:pt x="1325" y="77"/>
                                </a:lnTo>
                                <a:lnTo>
                                  <a:pt x="1253" y="48"/>
                                </a:lnTo>
                                <a:lnTo>
                                  <a:pt x="1180" y="27"/>
                                </a:lnTo>
                                <a:lnTo>
                                  <a:pt x="1106" y="11"/>
                                </a:lnTo>
                                <a:lnTo>
                                  <a:pt x="1031" y="2"/>
                                </a:lnTo>
                                <a:lnTo>
                                  <a:pt x="955"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66"/>
                        <wps:cNvSpPr>
                          <a:spLocks/>
                        </wps:cNvSpPr>
                        <wps:spPr bwMode="auto">
                          <a:xfrm>
                            <a:off x="2800" y="1911"/>
                            <a:ext cx="1962" cy="2270"/>
                          </a:xfrm>
                          <a:custGeom>
                            <a:avLst/>
                            <a:gdLst>
                              <a:gd name="T0" fmla="+- 0 3704 2800"/>
                              <a:gd name="T1" fmla="*/ T0 w 1962"/>
                              <a:gd name="T2" fmla="+- 0 1919 1912"/>
                              <a:gd name="T3" fmla="*/ 1919 h 2270"/>
                              <a:gd name="T4" fmla="+- 0 3567 2800"/>
                              <a:gd name="T5" fmla="*/ T4 w 1962"/>
                              <a:gd name="T6" fmla="+- 0 1957 1912"/>
                              <a:gd name="T7" fmla="*/ 1957 h 2270"/>
                              <a:gd name="T8" fmla="+- 0 3440 2800"/>
                              <a:gd name="T9" fmla="*/ T8 w 1962"/>
                              <a:gd name="T10" fmla="+- 0 2020 1912"/>
                              <a:gd name="T11" fmla="*/ 2020 h 2270"/>
                              <a:gd name="T12" fmla="+- 0 3324 2800"/>
                              <a:gd name="T13" fmla="*/ T12 w 1962"/>
                              <a:gd name="T14" fmla="+- 0 2103 1912"/>
                              <a:gd name="T15" fmla="*/ 2103 h 2270"/>
                              <a:gd name="T16" fmla="+- 0 3218 2800"/>
                              <a:gd name="T17" fmla="*/ T16 w 1962"/>
                              <a:gd name="T18" fmla="+- 0 2203 1912"/>
                              <a:gd name="T19" fmla="*/ 2203 h 2270"/>
                              <a:gd name="T20" fmla="+- 0 3119 2800"/>
                              <a:gd name="T21" fmla="*/ T20 w 1962"/>
                              <a:gd name="T22" fmla="+- 0 2314 1912"/>
                              <a:gd name="T23" fmla="*/ 2314 h 2270"/>
                              <a:gd name="T24" fmla="+- 0 3028 2800"/>
                              <a:gd name="T25" fmla="*/ T24 w 1962"/>
                              <a:gd name="T26" fmla="+- 0 2431 1912"/>
                              <a:gd name="T27" fmla="*/ 2431 h 2270"/>
                              <a:gd name="T28" fmla="+- 0 2941 2800"/>
                              <a:gd name="T29" fmla="*/ T28 w 1962"/>
                              <a:gd name="T30" fmla="+- 0 2555 1912"/>
                              <a:gd name="T31" fmla="*/ 2555 h 2270"/>
                              <a:gd name="T32" fmla="+- 0 2864 2800"/>
                              <a:gd name="T33" fmla="*/ T32 w 1962"/>
                              <a:gd name="T34" fmla="+- 0 2692 1912"/>
                              <a:gd name="T35" fmla="*/ 2692 h 2270"/>
                              <a:gd name="T36" fmla="+- 0 2815 2800"/>
                              <a:gd name="T37" fmla="*/ T36 w 1962"/>
                              <a:gd name="T38" fmla="+- 0 2842 1912"/>
                              <a:gd name="T39" fmla="*/ 2842 h 2270"/>
                              <a:gd name="T40" fmla="+- 0 2800 2800"/>
                              <a:gd name="T41" fmla="*/ T40 w 1962"/>
                              <a:gd name="T42" fmla="+- 0 3002 1912"/>
                              <a:gd name="T43" fmla="*/ 3002 h 2270"/>
                              <a:gd name="T44" fmla="+- 0 2812 2800"/>
                              <a:gd name="T45" fmla="*/ T44 w 1962"/>
                              <a:gd name="T46" fmla="+- 0 3163 1912"/>
                              <a:gd name="T47" fmla="*/ 3163 h 2270"/>
                              <a:gd name="T48" fmla="+- 0 2842 2800"/>
                              <a:gd name="T49" fmla="*/ T48 w 1962"/>
                              <a:gd name="T50" fmla="+- 0 3316 1912"/>
                              <a:gd name="T51" fmla="*/ 3316 h 2270"/>
                              <a:gd name="T52" fmla="+- 0 2891 2800"/>
                              <a:gd name="T53" fmla="*/ T52 w 1962"/>
                              <a:gd name="T54" fmla="+- 0 3466 1912"/>
                              <a:gd name="T55" fmla="*/ 3466 h 2270"/>
                              <a:gd name="T56" fmla="+- 0 2958 2800"/>
                              <a:gd name="T57" fmla="*/ T56 w 1962"/>
                              <a:gd name="T58" fmla="+- 0 3608 1912"/>
                              <a:gd name="T59" fmla="*/ 3608 h 2270"/>
                              <a:gd name="T60" fmla="+- 0 3041 2800"/>
                              <a:gd name="T61" fmla="*/ T60 w 1962"/>
                              <a:gd name="T62" fmla="+- 0 3741 1912"/>
                              <a:gd name="T63" fmla="*/ 3741 h 2270"/>
                              <a:gd name="T64" fmla="+- 0 3140 2800"/>
                              <a:gd name="T65" fmla="*/ T64 w 1962"/>
                              <a:gd name="T66" fmla="+- 0 3862 1912"/>
                              <a:gd name="T67" fmla="*/ 3862 h 2270"/>
                              <a:gd name="T68" fmla="+- 0 3254 2800"/>
                              <a:gd name="T69" fmla="*/ T68 w 1962"/>
                              <a:gd name="T70" fmla="+- 0 3968 1912"/>
                              <a:gd name="T71" fmla="*/ 3968 h 2270"/>
                              <a:gd name="T72" fmla="+- 0 3383 2800"/>
                              <a:gd name="T73" fmla="*/ T72 w 1962"/>
                              <a:gd name="T74" fmla="+- 0 4056 1912"/>
                              <a:gd name="T75" fmla="*/ 4056 h 2270"/>
                              <a:gd name="T76" fmla="+- 0 3524 2800"/>
                              <a:gd name="T77" fmla="*/ T76 w 1962"/>
                              <a:gd name="T78" fmla="+- 0 4122 1912"/>
                              <a:gd name="T79" fmla="*/ 4122 h 2270"/>
                              <a:gd name="T80" fmla="+- 0 3675 2800"/>
                              <a:gd name="T81" fmla="*/ T80 w 1962"/>
                              <a:gd name="T82" fmla="+- 0 4164 1912"/>
                              <a:gd name="T83" fmla="*/ 4164 h 2270"/>
                              <a:gd name="T84" fmla="+- 0 3829 2800"/>
                              <a:gd name="T85" fmla="*/ T84 w 1962"/>
                              <a:gd name="T86" fmla="+- 0 4181 1912"/>
                              <a:gd name="T87" fmla="*/ 4181 h 2270"/>
                              <a:gd name="T88" fmla="+- 0 3983 2800"/>
                              <a:gd name="T89" fmla="*/ T88 w 1962"/>
                              <a:gd name="T90" fmla="+- 0 4172 1912"/>
                              <a:gd name="T91" fmla="*/ 4172 h 2270"/>
                              <a:gd name="T92" fmla="+- 0 4132 2800"/>
                              <a:gd name="T93" fmla="*/ T92 w 1962"/>
                              <a:gd name="T94" fmla="+- 0 4138 1912"/>
                              <a:gd name="T95" fmla="*/ 4138 h 2270"/>
                              <a:gd name="T96" fmla="+- 0 4270 2800"/>
                              <a:gd name="T97" fmla="*/ T96 w 1962"/>
                              <a:gd name="T98" fmla="+- 0 4077 1912"/>
                              <a:gd name="T99" fmla="*/ 4077 h 2270"/>
                              <a:gd name="T100" fmla="+- 0 4394 2800"/>
                              <a:gd name="T101" fmla="*/ T100 w 1962"/>
                              <a:gd name="T102" fmla="+- 0 3990 1912"/>
                              <a:gd name="T103" fmla="*/ 3990 h 2270"/>
                              <a:gd name="T104" fmla="+- 0 4509 2800"/>
                              <a:gd name="T105" fmla="*/ T104 w 1962"/>
                              <a:gd name="T106" fmla="+- 0 3863 1912"/>
                              <a:gd name="T107" fmla="*/ 3863 h 2270"/>
                              <a:gd name="T108" fmla="+- 0 4600 2800"/>
                              <a:gd name="T109" fmla="*/ T108 w 1962"/>
                              <a:gd name="T110" fmla="+- 0 3718 1912"/>
                              <a:gd name="T111" fmla="*/ 3718 h 2270"/>
                              <a:gd name="T112" fmla="+- 0 4667 2800"/>
                              <a:gd name="T113" fmla="*/ T112 w 1962"/>
                              <a:gd name="T114" fmla="+- 0 3570 1912"/>
                              <a:gd name="T115" fmla="*/ 3570 h 2270"/>
                              <a:gd name="T116" fmla="+- 0 4714 2800"/>
                              <a:gd name="T117" fmla="*/ T116 w 1962"/>
                              <a:gd name="T118" fmla="+- 0 3424 1912"/>
                              <a:gd name="T119" fmla="*/ 3424 h 2270"/>
                              <a:gd name="T120" fmla="+- 0 4745 2800"/>
                              <a:gd name="T121" fmla="*/ T120 w 1962"/>
                              <a:gd name="T122" fmla="+- 0 3274 1912"/>
                              <a:gd name="T123" fmla="*/ 3274 h 2270"/>
                              <a:gd name="T124" fmla="+- 0 4760 2800"/>
                              <a:gd name="T125" fmla="*/ T124 w 1962"/>
                              <a:gd name="T126" fmla="+- 0 3121 1912"/>
                              <a:gd name="T127" fmla="*/ 3121 h 2270"/>
                              <a:gd name="T128" fmla="+- 0 4758 2800"/>
                              <a:gd name="T129" fmla="*/ T128 w 1962"/>
                              <a:gd name="T130" fmla="+- 0 2967 1912"/>
                              <a:gd name="T131" fmla="*/ 2967 h 2270"/>
                              <a:gd name="T132" fmla="+- 0 4740 2800"/>
                              <a:gd name="T133" fmla="*/ T132 w 1962"/>
                              <a:gd name="T134" fmla="+- 0 2815 1912"/>
                              <a:gd name="T135" fmla="*/ 2815 h 2270"/>
                              <a:gd name="T136" fmla="+- 0 4704 2800"/>
                              <a:gd name="T137" fmla="*/ T136 w 1962"/>
                              <a:gd name="T138" fmla="+- 0 2666 1912"/>
                              <a:gd name="T139" fmla="*/ 2666 h 2270"/>
                              <a:gd name="T140" fmla="+- 0 4650 2800"/>
                              <a:gd name="T141" fmla="*/ T140 w 1962"/>
                              <a:gd name="T142" fmla="+- 0 2523 1912"/>
                              <a:gd name="T143" fmla="*/ 2523 h 2270"/>
                              <a:gd name="T144" fmla="+- 0 4578 2800"/>
                              <a:gd name="T145" fmla="*/ T144 w 1962"/>
                              <a:gd name="T146" fmla="+- 0 2388 1912"/>
                              <a:gd name="T147" fmla="*/ 2388 h 2270"/>
                              <a:gd name="T148" fmla="+- 0 4490 2800"/>
                              <a:gd name="T149" fmla="*/ T148 w 1962"/>
                              <a:gd name="T150" fmla="+- 0 2264 1912"/>
                              <a:gd name="T151" fmla="*/ 2264 h 2270"/>
                              <a:gd name="T152" fmla="+- 0 4387 2800"/>
                              <a:gd name="T153" fmla="*/ T152 w 1962"/>
                              <a:gd name="T154" fmla="+- 0 2156 1912"/>
                              <a:gd name="T155" fmla="*/ 2156 h 2270"/>
                              <a:gd name="T156" fmla="+- 0 4271 2800"/>
                              <a:gd name="T157" fmla="*/ T156 w 1962"/>
                              <a:gd name="T158" fmla="+- 0 2063 1912"/>
                              <a:gd name="T159" fmla="*/ 2063 h 2270"/>
                              <a:gd name="T160" fmla="+- 0 4142 2800"/>
                              <a:gd name="T161" fmla="*/ T160 w 1962"/>
                              <a:gd name="T162" fmla="+- 0 1990 1912"/>
                              <a:gd name="T163" fmla="*/ 1990 h 2270"/>
                              <a:gd name="T164" fmla="+- 0 4005 2800"/>
                              <a:gd name="T165" fmla="*/ T164 w 1962"/>
                              <a:gd name="T166" fmla="+- 0 1939 1912"/>
                              <a:gd name="T167" fmla="*/ 1939 h 2270"/>
                              <a:gd name="T168" fmla="+- 0 3853 2800"/>
                              <a:gd name="T169" fmla="*/ T168 w 1962"/>
                              <a:gd name="T170" fmla="+- 0 1913 1912"/>
                              <a:gd name="T171" fmla="*/ 1913 h 2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62" h="2270">
                                <a:moveTo>
                                  <a:pt x="977" y="0"/>
                                </a:moveTo>
                                <a:lnTo>
                                  <a:pt x="904" y="7"/>
                                </a:lnTo>
                                <a:lnTo>
                                  <a:pt x="834" y="22"/>
                                </a:lnTo>
                                <a:lnTo>
                                  <a:pt x="767" y="45"/>
                                </a:lnTo>
                                <a:lnTo>
                                  <a:pt x="702" y="73"/>
                                </a:lnTo>
                                <a:lnTo>
                                  <a:pt x="640" y="108"/>
                                </a:lnTo>
                                <a:lnTo>
                                  <a:pt x="581" y="147"/>
                                </a:lnTo>
                                <a:lnTo>
                                  <a:pt x="524" y="191"/>
                                </a:lnTo>
                                <a:lnTo>
                                  <a:pt x="470" y="240"/>
                                </a:lnTo>
                                <a:lnTo>
                                  <a:pt x="418" y="291"/>
                                </a:lnTo>
                                <a:lnTo>
                                  <a:pt x="367" y="346"/>
                                </a:lnTo>
                                <a:lnTo>
                                  <a:pt x="319" y="402"/>
                                </a:lnTo>
                                <a:lnTo>
                                  <a:pt x="273" y="460"/>
                                </a:lnTo>
                                <a:lnTo>
                                  <a:pt x="228" y="519"/>
                                </a:lnTo>
                                <a:lnTo>
                                  <a:pt x="185" y="578"/>
                                </a:lnTo>
                                <a:lnTo>
                                  <a:pt x="141" y="643"/>
                                </a:lnTo>
                                <a:lnTo>
                                  <a:pt x="100" y="710"/>
                                </a:lnTo>
                                <a:lnTo>
                                  <a:pt x="64" y="780"/>
                                </a:lnTo>
                                <a:lnTo>
                                  <a:pt x="36" y="853"/>
                                </a:lnTo>
                                <a:lnTo>
                                  <a:pt x="15" y="930"/>
                                </a:lnTo>
                                <a:lnTo>
                                  <a:pt x="4" y="1009"/>
                                </a:lnTo>
                                <a:lnTo>
                                  <a:pt x="0" y="1090"/>
                                </a:lnTo>
                                <a:lnTo>
                                  <a:pt x="3" y="1171"/>
                                </a:lnTo>
                                <a:lnTo>
                                  <a:pt x="12" y="1251"/>
                                </a:lnTo>
                                <a:lnTo>
                                  <a:pt x="25" y="1328"/>
                                </a:lnTo>
                                <a:lnTo>
                                  <a:pt x="42" y="1404"/>
                                </a:lnTo>
                                <a:lnTo>
                                  <a:pt x="65" y="1480"/>
                                </a:lnTo>
                                <a:lnTo>
                                  <a:pt x="91" y="1554"/>
                                </a:lnTo>
                                <a:lnTo>
                                  <a:pt x="122" y="1626"/>
                                </a:lnTo>
                                <a:lnTo>
                                  <a:pt x="158" y="1696"/>
                                </a:lnTo>
                                <a:lnTo>
                                  <a:pt x="197" y="1764"/>
                                </a:lnTo>
                                <a:lnTo>
                                  <a:pt x="241" y="1829"/>
                                </a:lnTo>
                                <a:lnTo>
                                  <a:pt x="288" y="1892"/>
                                </a:lnTo>
                                <a:lnTo>
                                  <a:pt x="340" y="1950"/>
                                </a:lnTo>
                                <a:lnTo>
                                  <a:pt x="395" y="2005"/>
                                </a:lnTo>
                                <a:lnTo>
                                  <a:pt x="454" y="2056"/>
                                </a:lnTo>
                                <a:lnTo>
                                  <a:pt x="516" y="2102"/>
                                </a:lnTo>
                                <a:lnTo>
                                  <a:pt x="583" y="2144"/>
                                </a:lnTo>
                                <a:lnTo>
                                  <a:pt x="652" y="2180"/>
                                </a:lnTo>
                                <a:lnTo>
                                  <a:pt x="724" y="2210"/>
                                </a:lnTo>
                                <a:lnTo>
                                  <a:pt x="799" y="2234"/>
                                </a:lnTo>
                                <a:lnTo>
                                  <a:pt x="875" y="2252"/>
                                </a:lnTo>
                                <a:lnTo>
                                  <a:pt x="952" y="2264"/>
                                </a:lnTo>
                                <a:lnTo>
                                  <a:pt x="1029" y="2269"/>
                                </a:lnTo>
                                <a:lnTo>
                                  <a:pt x="1107" y="2268"/>
                                </a:lnTo>
                                <a:lnTo>
                                  <a:pt x="1183" y="2260"/>
                                </a:lnTo>
                                <a:lnTo>
                                  <a:pt x="1258" y="2247"/>
                                </a:lnTo>
                                <a:lnTo>
                                  <a:pt x="1332" y="2226"/>
                                </a:lnTo>
                                <a:lnTo>
                                  <a:pt x="1403" y="2199"/>
                                </a:lnTo>
                                <a:lnTo>
                                  <a:pt x="1470" y="2165"/>
                                </a:lnTo>
                                <a:lnTo>
                                  <a:pt x="1534" y="2125"/>
                                </a:lnTo>
                                <a:lnTo>
                                  <a:pt x="1594" y="2078"/>
                                </a:lnTo>
                                <a:lnTo>
                                  <a:pt x="1655" y="2017"/>
                                </a:lnTo>
                                <a:lnTo>
                                  <a:pt x="1709" y="1951"/>
                                </a:lnTo>
                                <a:lnTo>
                                  <a:pt x="1758" y="1880"/>
                                </a:lnTo>
                                <a:lnTo>
                                  <a:pt x="1800" y="1806"/>
                                </a:lnTo>
                                <a:lnTo>
                                  <a:pt x="1838" y="1728"/>
                                </a:lnTo>
                                <a:lnTo>
                                  <a:pt x="1867" y="1658"/>
                                </a:lnTo>
                                <a:lnTo>
                                  <a:pt x="1893" y="1586"/>
                                </a:lnTo>
                                <a:lnTo>
                                  <a:pt x="1914" y="1512"/>
                                </a:lnTo>
                                <a:lnTo>
                                  <a:pt x="1931" y="1438"/>
                                </a:lnTo>
                                <a:lnTo>
                                  <a:pt x="1945" y="1362"/>
                                </a:lnTo>
                                <a:lnTo>
                                  <a:pt x="1954" y="1286"/>
                                </a:lnTo>
                                <a:lnTo>
                                  <a:pt x="1960" y="1209"/>
                                </a:lnTo>
                                <a:lnTo>
                                  <a:pt x="1961" y="1132"/>
                                </a:lnTo>
                                <a:lnTo>
                                  <a:pt x="1958" y="1055"/>
                                </a:lnTo>
                                <a:lnTo>
                                  <a:pt x="1951" y="979"/>
                                </a:lnTo>
                                <a:lnTo>
                                  <a:pt x="1940" y="903"/>
                                </a:lnTo>
                                <a:lnTo>
                                  <a:pt x="1924" y="828"/>
                                </a:lnTo>
                                <a:lnTo>
                                  <a:pt x="1904" y="754"/>
                                </a:lnTo>
                                <a:lnTo>
                                  <a:pt x="1879" y="682"/>
                                </a:lnTo>
                                <a:lnTo>
                                  <a:pt x="1850" y="611"/>
                                </a:lnTo>
                                <a:lnTo>
                                  <a:pt x="1817" y="542"/>
                                </a:lnTo>
                                <a:lnTo>
                                  <a:pt x="1778" y="476"/>
                                </a:lnTo>
                                <a:lnTo>
                                  <a:pt x="1736" y="411"/>
                                </a:lnTo>
                                <a:lnTo>
                                  <a:pt x="1690" y="352"/>
                                </a:lnTo>
                                <a:lnTo>
                                  <a:pt x="1641" y="296"/>
                                </a:lnTo>
                                <a:lnTo>
                                  <a:pt x="1587" y="244"/>
                                </a:lnTo>
                                <a:lnTo>
                                  <a:pt x="1531" y="195"/>
                                </a:lnTo>
                                <a:lnTo>
                                  <a:pt x="1471" y="151"/>
                                </a:lnTo>
                                <a:lnTo>
                                  <a:pt x="1408" y="112"/>
                                </a:lnTo>
                                <a:lnTo>
                                  <a:pt x="1342" y="78"/>
                                </a:lnTo>
                                <a:lnTo>
                                  <a:pt x="1275" y="49"/>
                                </a:lnTo>
                                <a:lnTo>
                                  <a:pt x="1205" y="27"/>
                                </a:lnTo>
                                <a:lnTo>
                                  <a:pt x="1133" y="10"/>
                                </a:lnTo>
                                <a:lnTo>
                                  <a:pt x="1053" y="1"/>
                                </a:lnTo>
                                <a:lnTo>
                                  <a:pt x="9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65"/>
                        <wps:cNvSpPr>
                          <a:spLocks/>
                        </wps:cNvSpPr>
                        <wps:spPr bwMode="auto">
                          <a:xfrm>
                            <a:off x="2800" y="1911"/>
                            <a:ext cx="1962" cy="2270"/>
                          </a:xfrm>
                          <a:custGeom>
                            <a:avLst/>
                            <a:gdLst>
                              <a:gd name="T0" fmla="+- 0 4005 2800"/>
                              <a:gd name="T1" fmla="*/ T0 w 1962"/>
                              <a:gd name="T2" fmla="+- 0 1939 1912"/>
                              <a:gd name="T3" fmla="*/ 1939 h 2270"/>
                              <a:gd name="T4" fmla="+- 0 4142 2800"/>
                              <a:gd name="T5" fmla="*/ T4 w 1962"/>
                              <a:gd name="T6" fmla="+- 0 1990 1912"/>
                              <a:gd name="T7" fmla="*/ 1990 h 2270"/>
                              <a:gd name="T8" fmla="+- 0 4271 2800"/>
                              <a:gd name="T9" fmla="*/ T8 w 1962"/>
                              <a:gd name="T10" fmla="+- 0 2063 1912"/>
                              <a:gd name="T11" fmla="*/ 2063 h 2270"/>
                              <a:gd name="T12" fmla="+- 0 4387 2800"/>
                              <a:gd name="T13" fmla="*/ T12 w 1962"/>
                              <a:gd name="T14" fmla="+- 0 2156 1912"/>
                              <a:gd name="T15" fmla="*/ 2156 h 2270"/>
                              <a:gd name="T16" fmla="+- 0 4490 2800"/>
                              <a:gd name="T17" fmla="*/ T16 w 1962"/>
                              <a:gd name="T18" fmla="+- 0 2264 1912"/>
                              <a:gd name="T19" fmla="*/ 2264 h 2270"/>
                              <a:gd name="T20" fmla="+- 0 4578 2800"/>
                              <a:gd name="T21" fmla="*/ T20 w 1962"/>
                              <a:gd name="T22" fmla="+- 0 2388 1912"/>
                              <a:gd name="T23" fmla="*/ 2388 h 2270"/>
                              <a:gd name="T24" fmla="+- 0 4650 2800"/>
                              <a:gd name="T25" fmla="*/ T24 w 1962"/>
                              <a:gd name="T26" fmla="+- 0 2523 1912"/>
                              <a:gd name="T27" fmla="*/ 2523 h 2270"/>
                              <a:gd name="T28" fmla="+- 0 4704 2800"/>
                              <a:gd name="T29" fmla="*/ T28 w 1962"/>
                              <a:gd name="T30" fmla="+- 0 2666 1912"/>
                              <a:gd name="T31" fmla="*/ 2666 h 2270"/>
                              <a:gd name="T32" fmla="+- 0 4740 2800"/>
                              <a:gd name="T33" fmla="*/ T32 w 1962"/>
                              <a:gd name="T34" fmla="+- 0 2815 1912"/>
                              <a:gd name="T35" fmla="*/ 2815 h 2270"/>
                              <a:gd name="T36" fmla="+- 0 4758 2800"/>
                              <a:gd name="T37" fmla="*/ T36 w 1962"/>
                              <a:gd name="T38" fmla="+- 0 2967 1912"/>
                              <a:gd name="T39" fmla="*/ 2967 h 2270"/>
                              <a:gd name="T40" fmla="+- 0 4760 2800"/>
                              <a:gd name="T41" fmla="*/ T40 w 1962"/>
                              <a:gd name="T42" fmla="+- 0 3121 1912"/>
                              <a:gd name="T43" fmla="*/ 3121 h 2270"/>
                              <a:gd name="T44" fmla="+- 0 4745 2800"/>
                              <a:gd name="T45" fmla="*/ T44 w 1962"/>
                              <a:gd name="T46" fmla="+- 0 3274 1912"/>
                              <a:gd name="T47" fmla="*/ 3274 h 2270"/>
                              <a:gd name="T48" fmla="+- 0 4714 2800"/>
                              <a:gd name="T49" fmla="*/ T48 w 1962"/>
                              <a:gd name="T50" fmla="+- 0 3424 1912"/>
                              <a:gd name="T51" fmla="*/ 3424 h 2270"/>
                              <a:gd name="T52" fmla="+- 0 4667 2800"/>
                              <a:gd name="T53" fmla="*/ T52 w 1962"/>
                              <a:gd name="T54" fmla="+- 0 3570 1912"/>
                              <a:gd name="T55" fmla="*/ 3570 h 2270"/>
                              <a:gd name="T56" fmla="+- 0 4600 2800"/>
                              <a:gd name="T57" fmla="*/ T56 w 1962"/>
                              <a:gd name="T58" fmla="+- 0 3718 1912"/>
                              <a:gd name="T59" fmla="*/ 3718 h 2270"/>
                              <a:gd name="T60" fmla="+- 0 4509 2800"/>
                              <a:gd name="T61" fmla="*/ T60 w 1962"/>
                              <a:gd name="T62" fmla="+- 0 3863 1912"/>
                              <a:gd name="T63" fmla="*/ 3863 h 2270"/>
                              <a:gd name="T64" fmla="+- 0 4394 2800"/>
                              <a:gd name="T65" fmla="*/ T64 w 1962"/>
                              <a:gd name="T66" fmla="+- 0 3990 1912"/>
                              <a:gd name="T67" fmla="*/ 3990 h 2270"/>
                              <a:gd name="T68" fmla="+- 0 4270 2800"/>
                              <a:gd name="T69" fmla="*/ T68 w 1962"/>
                              <a:gd name="T70" fmla="+- 0 4077 1912"/>
                              <a:gd name="T71" fmla="*/ 4077 h 2270"/>
                              <a:gd name="T72" fmla="+- 0 4132 2800"/>
                              <a:gd name="T73" fmla="*/ T72 w 1962"/>
                              <a:gd name="T74" fmla="+- 0 4138 1912"/>
                              <a:gd name="T75" fmla="*/ 4138 h 2270"/>
                              <a:gd name="T76" fmla="+- 0 3983 2800"/>
                              <a:gd name="T77" fmla="*/ T76 w 1962"/>
                              <a:gd name="T78" fmla="+- 0 4172 1912"/>
                              <a:gd name="T79" fmla="*/ 4172 h 2270"/>
                              <a:gd name="T80" fmla="+- 0 3829 2800"/>
                              <a:gd name="T81" fmla="*/ T80 w 1962"/>
                              <a:gd name="T82" fmla="+- 0 4181 1912"/>
                              <a:gd name="T83" fmla="*/ 4181 h 2270"/>
                              <a:gd name="T84" fmla="+- 0 3675 2800"/>
                              <a:gd name="T85" fmla="*/ T84 w 1962"/>
                              <a:gd name="T86" fmla="+- 0 4164 1912"/>
                              <a:gd name="T87" fmla="*/ 4164 h 2270"/>
                              <a:gd name="T88" fmla="+- 0 3524 2800"/>
                              <a:gd name="T89" fmla="*/ T88 w 1962"/>
                              <a:gd name="T90" fmla="+- 0 4122 1912"/>
                              <a:gd name="T91" fmla="*/ 4122 h 2270"/>
                              <a:gd name="T92" fmla="+- 0 3383 2800"/>
                              <a:gd name="T93" fmla="*/ T92 w 1962"/>
                              <a:gd name="T94" fmla="+- 0 4056 1912"/>
                              <a:gd name="T95" fmla="*/ 4056 h 2270"/>
                              <a:gd name="T96" fmla="+- 0 3254 2800"/>
                              <a:gd name="T97" fmla="*/ T96 w 1962"/>
                              <a:gd name="T98" fmla="+- 0 3968 1912"/>
                              <a:gd name="T99" fmla="*/ 3968 h 2270"/>
                              <a:gd name="T100" fmla="+- 0 3140 2800"/>
                              <a:gd name="T101" fmla="*/ T100 w 1962"/>
                              <a:gd name="T102" fmla="+- 0 3862 1912"/>
                              <a:gd name="T103" fmla="*/ 3862 h 2270"/>
                              <a:gd name="T104" fmla="+- 0 3041 2800"/>
                              <a:gd name="T105" fmla="*/ T104 w 1962"/>
                              <a:gd name="T106" fmla="+- 0 3741 1912"/>
                              <a:gd name="T107" fmla="*/ 3741 h 2270"/>
                              <a:gd name="T108" fmla="+- 0 2958 2800"/>
                              <a:gd name="T109" fmla="*/ T108 w 1962"/>
                              <a:gd name="T110" fmla="+- 0 3608 1912"/>
                              <a:gd name="T111" fmla="*/ 3608 h 2270"/>
                              <a:gd name="T112" fmla="+- 0 2891 2800"/>
                              <a:gd name="T113" fmla="*/ T112 w 1962"/>
                              <a:gd name="T114" fmla="+- 0 3466 1912"/>
                              <a:gd name="T115" fmla="*/ 3466 h 2270"/>
                              <a:gd name="T116" fmla="+- 0 2842 2800"/>
                              <a:gd name="T117" fmla="*/ T116 w 1962"/>
                              <a:gd name="T118" fmla="+- 0 3316 1912"/>
                              <a:gd name="T119" fmla="*/ 3316 h 2270"/>
                              <a:gd name="T120" fmla="+- 0 2812 2800"/>
                              <a:gd name="T121" fmla="*/ T120 w 1962"/>
                              <a:gd name="T122" fmla="+- 0 3163 1912"/>
                              <a:gd name="T123" fmla="*/ 3163 h 2270"/>
                              <a:gd name="T124" fmla="+- 0 2800 2800"/>
                              <a:gd name="T125" fmla="*/ T124 w 1962"/>
                              <a:gd name="T126" fmla="+- 0 3002 1912"/>
                              <a:gd name="T127" fmla="*/ 3002 h 2270"/>
                              <a:gd name="T128" fmla="+- 0 2815 2800"/>
                              <a:gd name="T129" fmla="*/ T128 w 1962"/>
                              <a:gd name="T130" fmla="+- 0 2842 1912"/>
                              <a:gd name="T131" fmla="*/ 2842 h 2270"/>
                              <a:gd name="T132" fmla="+- 0 2864 2800"/>
                              <a:gd name="T133" fmla="*/ T132 w 1962"/>
                              <a:gd name="T134" fmla="+- 0 2692 1912"/>
                              <a:gd name="T135" fmla="*/ 2692 h 2270"/>
                              <a:gd name="T136" fmla="+- 0 2941 2800"/>
                              <a:gd name="T137" fmla="*/ T136 w 1962"/>
                              <a:gd name="T138" fmla="+- 0 2555 1912"/>
                              <a:gd name="T139" fmla="*/ 2555 h 2270"/>
                              <a:gd name="T140" fmla="+- 0 3028 2800"/>
                              <a:gd name="T141" fmla="*/ T140 w 1962"/>
                              <a:gd name="T142" fmla="+- 0 2431 1912"/>
                              <a:gd name="T143" fmla="*/ 2431 h 2270"/>
                              <a:gd name="T144" fmla="+- 0 3119 2800"/>
                              <a:gd name="T145" fmla="*/ T144 w 1962"/>
                              <a:gd name="T146" fmla="+- 0 2314 1912"/>
                              <a:gd name="T147" fmla="*/ 2314 h 2270"/>
                              <a:gd name="T148" fmla="+- 0 3218 2800"/>
                              <a:gd name="T149" fmla="*/ T148 w 1962"/>
                              <a:gd name="T150" fmla="+- 0 2203 1912"/>
                              <a:gd name="T151" fmla="*/ 2203 h 2270"/>
                              <a:gd name="T152" fmla="+- 0 3324 2800"/>
                              <a:gd name="T153" fmla="*/ T152 w 1962"/>
                              <a:gd name="T154" fmla="+- 0 2103 1912"/>
                              <a:gd name="T155" fmla="*/ 2103 h 2270"/>
                              <a:gd name="T156" fmla="+- 0 3440 2800"/>
                              <a:gd name="T157" fmla="*/ T156 w 1962"/>
                              <a:gd name="T158" fmla="+- 0 2020 1912"/>
                              <a:gd name="T159" fmla="*/ 2020 h 2270"/>
                              <a:gd name="T160" fmla="+- 0 3567 2800"/>
                              <a:gd name="T161" fmla="*/ T160 w 1962"/>
                              <a:gd name="T162" fmla="+- 0 1957 1912"/>
                              <a:gd name="T163" fmla="*/ 1957 h 2270"/>
                              <a:gd name="T164" fmla="+- 0 3704 2800"/>
                              <a:gd name="T165" fmla="*/ T164 w 1962"/>
                              <a:gd name="T166" fmla="+- 0 1919 1912"/>
                              <a:gd name="T167" fmla="*/ 1919 h 2270"/>
                              <a:gd name="T168" fmla="+- 0 3853 2800"/>
                              <a:gd name="T169" fmla="*/ T168 w 1962"/>
                              <a:gd name="T170" fmla="+- 0 1913 1912"/>
                              <a:gd name="T171" fmla="*/ 1913 h 2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62" h="2270">
                                <a:moveTo>
                                  <a:pt x="1133" y="10"/>
                                </a:moveTo>
                                <a:lnTo>
                                  <a:pt x="1205" y="27"/>
                                </a:lnTo>
                                <a:lnTo>
                                  <a:pt x="1275" y="49"/>
                                </a:lnTo>
                                <a:lnTo>
                                  <a:pt x="1342" y="78"/>
                                </a:lnTo>
                                <a:lnTo>
                                  <a:pt x="1408" y="112"/>
                                </a:lnTo>
                                <a:lnTo>
                                  <a:pt x="1471" y="151"/>
                                </a:lnTo>
                                <a:lnTo>
                                  <a:pt x="1531" y="195"/>
                                </a:lnTo>
                                <a:lnTo>
                                  <a:pt x="1587" y="244"/>
                                </a:lnTo>
                                <a:lnTo>
                                  <a:pt x="1641" y="296"/>
                                </a:lnTo>
                                <a:lnTo>
                                  <a:pt x="1690" y="352"/>
                                </a:lnTo>
                                <a:lnTo>
                                  <a:pt x="1736" y="411"/>
                                </a:lnTo>
                                <a:lnTo>
                                  <a:pt x="1778" y="476"/>
                                </a:lnTo>
                                <a:lnTo>
                                  <a:pt x="1817" y="542"/>
                                </a:lnTo>
                                <a:lnTo>
                                  <a:pt x="1850" y="611"/>
                                </a:lnTo>
                                <a:lnTo>
                                  <a:pt x="1879" y="682"/>
                                </a:lnTo>
                                <a:lnTo>
                                  <a:pt x="1904" y="754"/>
                                </a:lnTo>
                                <a:lnTo>
                                  <a:pt x="1924" y="828"/>
                                </a:lnTo>
                                <a:lnTo>
                                  <a:pt x="1940" y="903"/>
                                </a:lnTo>
                                <a:lnTo>
                                  <a:pt x="1951" y="979"/>
                                </a:lnTo>
                                <a:lnTo>
                                  <a:pt x="1958" y="1055"/>
                                </a:lnTo>
                                <a:lnTo>
                                  <a:pt x="1961" y="1132"/>
                                </a:lnTo>
                                <a:lnTo>
                                  <a:pt x="1960" y="1209"/>
                                </a:lnTo>
                                <a:lnTo>
                                  <a:pt x="1954" y="1286"/>
                                </a:lnTo>
                                <a:lnTo>
                                  <a:pt x="1945" y="1362"/>
                                </a:lnTo>
                                <a:lnTo>
                                  <a:pt x="1931" y="1438"/>
                                </a:lnTo>
                                <a:lnTo>
                                  <a:pt x="1914" y="1512"/>
                                </a:lnTo>
                                <a:lnTo>
                                  <a:pt x="1893" y="1586"/>
                                </a:lnTo>
                                <a:lnTo>
                                  <a:pt x="1867" y="1658"/>
                                </a:lnTo>
                                <a:lnTo>
                                  <a:pt x="1838" y="1728"/>
                                </a:lnTo>
                                <a:lnTo>
                                  <a:pt x="1800" y="1806"/>
                                </a:lnTo>
                                <a:lnTo>
                                  <a:pt x="1758" y="1880"/>
                                </a:lnTo>
                                <a:lnTo>
                                  <a:pt x="1709" y="1951"/>
                                </a:lnTo>
                                <a:lnTo>
                                  <a:pt x="1655" y="2017"/>
                                </a:lnTo>
                                <a:lnTo>
                                  <a:pt x="1594" y="2078"/>
                                </a:lnTo>
                                <a:lnTo>
                                  <a:pt x="1534" y="2125"/>
                                </a:lnTo>
                                <a:lnTo>
                                  <a:pt x="1470" y="2165"/>
                                </a:lnTo>
                                <a:lnTo>
                                  <a:pt x="1403" y="2199"/>
                                </a:lnTo>
                                <a:lnTo>
                                  <a:pt x="1332" y="2226"/>
                                </a:lnTo>
                                <a:lnTo>
                                  <a:pt x="1258" y="2247"/>
                                </a:lnTo>
                                <a:lnTo>
                                  <a:pt x="1183" y="2260"/>
                                </a:lnTo>
                                <a:lnTo>
                                  <a:pt x="1107" y="2268"/>
                                </a:lnTo>
                                <a:lnTo>
                                  <a:pt x="1029" y="2269"/>
                                </a:lnTo>
                                <a:lnTo>
                                  <a:pt x="952" y="2264"/>
                                </a:lnTo>
                                <a:lnTo>
                                  <a:pt x="875" y="2252"/>
                                </a:lnTo>
                                <a:lnTo>
                                  <a:pt x="799" y="2234"/>
                                </a:lnTo>
                                <a:lnTo>
                                  <a:pt x="724" y="2210"/>
                                </a:lnTo>
                                <a:lnTo>
                                  <a:pt x="652" y="2180"/>
                                </a:lnTo>
                                <a:lnTo>
                                  <a:pt x="583" y="2144"/>
                                </a:lnTo>
                                <a:lnTo>
                                  <a:pt x="516" y="2102"/>
                                </a:lnTo>
                                <a:lnTo>
                                  <a:pt x="454" y="2056"/>
                                </a:lnTo>
                                <a:lnTo>
                                  <a:pt x="395" y="2005"/>
                                </a:lnTo>
                                <a:lnTo>
                                  <a:pt x="340" y="1950"/>
                                </a:lnTo>
                                <a:lnTo>
                                  <a:pt x="288" y="1892"/>
                                </a:lnTo>
                                <a:lnTo>
                                  <a:pt x="241" y="1829"/>
                                </a:lnTo>
                                <a:lnTo>
                                  <a:pt x="197" y="1764"/>
                                </a:lnTo>
                                <a:lnTo>
                                  <a:pt x="158" y="1696"/>
                                </a:lnTo>
                                <a:lnTo>
                                  <a:pt x="122" y="1626"/>
                                </a:lnTo>
                                <a:lnTo>
                                  <a:pt x="91" y="1554"/>
                                </a:lnTo>
                                <a:lnTo>
                                  <a:pt x="65" y="1480"/>
                                </a:lnTo>
                                <a:lnTo>
                                  <a:pt x="42" y="1404"/>
                                </a:lnTo>
                                <a:lnTo>
                                  <a:pt x="25" y="1328"/>
                                </a:lnTo>
                                <a:lnTo>
                                  <a:pt x="12" y="1251"/>
                                </a:lnTo>
                                <a:lnTo>
                                  <a:pt x="3" y="1171"/>
                                </a:lnTo>
                                <a:lnTo>
                                  <a:pt x="0" y="1090"/>
                                </a:lnTo>
                                <a:lnTo>
                                  <a:pt x="4" y="1009"/>
                                </a:lnTo>
                                <a:lnTo>
                                  <a:pt x="15" y="930"/>
                                </a:lnTo>
                                <a:lnTo>
                                  <a:pt x="36" y="853"/>
                                </a:lnTo>
                                <a:lnTo>
                                  <a:pt x="64" y="780"/>
                                </a:lnTo>
                                <a:lnTo>
                                  <a:pt x="100" y="710"/>
                                </a:lnTo>
                                <a:lnTo>
                                  <a:pt x="141" y="643"/>
                                </a:lnTo>
                                <a:lnTo>
                                  <a:pt x="185" y="578"/>
                                </a:lnTo>
                                <a:lnTo>
                                  <a:pt x="228" y="519"/>
                                </a:lnTo>
                                <a:lnTo>
                                  <a:pt x="273" y="460"/>
                                </a:lnTo>
                                <a:lnTo>
                                  <a:pt x="319" y="402"/>
                                </a:lnTo>
                                <a:lnTo>
                                  <a:pt x="367" y="346"/>
                                </a:lnTo>
                                <a:lnTo>
                                  <a:pt x="418" y="291"/>
                                </a:lnTo>
                                <a:lnTo>
                                  <a:pt x="470" y="240"/>
                                </a:lnTo>
                                <a:lnTo>
                                  <a:pt x="524" y="191"/>
                                </a:lnTo>
                                <a:lnTo>
                                  <a:pt x="581" y="147"/>
                                </a:lnTo>
                                <a:lnTo>
                                  <a:pt x="640" y="108"/>
                                </a:lnTo>
                                <a:lnTo>
                                  <a:pt x="702" y="73"/>
                                </a:lnTo>
                                <a:lnTo>
                                  <a:pt x="767" y="45"/>
                                </a:lnTo>
                                <a:lnTo>
                                  <a:pt x="834" y="22"/>
                                </a:lnTo>
                                <a:lnTo>
                                  <a:pt x="904" y="7"/>
                                </a:lnTo>
                                <a:lnTo>
                                  <a:pt x="977" y="0"/>
                                </a:lnTo>
                                <a:lnTo>
                                  <a:pt x="1053" y="1"/>
                                </a:lnTo>
                                <a:lnTo>
                                  <a:pt x="1133" y="10"/>
                                </a:lnTo>
                                <a:close/>
                              </a:path>
                            </a:pathLst>
                          </a:custGeom>
                          <a:noFill/>
                          <a:ln w="19736">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 name="Picture 1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839" y="1565"/>
                            <a:ext cx="557" cy="560"/>
                          </a:xfrm>
                          <a:prstGeom prst="rect">
                            <a:avLst/>
                          </a:prstGeom>
                          <a:noFill/>
                          <a:extLst>
                            <a:ext uri="{909E8E84-426E-40DD-AFC4-6F175D3DCCD1}">
                              <a14:hiddenFill xmlns:a14="http://schemas.microsoft.com/office/drawing/2010/main">
                                <a:solidFill>
                                  <a:srgbClr val="FFFFFF"/>
                                </a:solidFill>
                              </a14:hiddenFill>
                            </a:ext>
                          </a:extLst>
                        </pic:spPr>
                      </pic:pic>
                      <wps:wsp>
                        <wps:cNvPr id="53" name="Freeform 163"/>
                        <wps:cNvSpPr>
                          <a:spLocks/>
                        </wps:cNvSpPr>
                        <wps:spPr bwMode="auto">
                          <a:xfrm>
                            <a:off x="7391" y="1867"/>
                            <a:ext cx="1876" cy="1925"/>
                          </a:xfrm>
                          <a:custGeom>
                            <a:avLst/>
                            <a:gdLst>
                              <a:gd name="T0" fmla="+- 0 8141 7392"/>
                              <a:gd name="T1" fmla="*/ T0 w 1876"/>
                              <a:gd name="T2" fmla="+- 0 1872 1868"/>
                              <a:gd name="T3" fmla="*/ 1872 h 1925"/>
                              <a:gd name="T4" fmla="+- 0 7990 7392"/>
                              <a:gd name="T5" fmla="*/ T4 w 1876"/>
                              <a:gd name="T6" fmla="+- 0 1903 1868"/>
                              <a:gd name="T7" fmla="*/ 1903 h 1925"/>
                              <a:gd name="T8" fmla="+- 0 7846 7392"/>
                              <a:gd name="T9" fmla="*/ T8 w 1876"/>
                              <a:gd name="T10" fmla="+- 0 1962 1868"/>
                              <a:gd name="T11" fmla="*/ 1962 h 1925"/>
                              <a:gd name="T12" fmla="+- 0 7716 7392"/>
                              <a:gd name="T13" fmla="*/ T12 w 1876"/>
                              <a:gd name="T14" fmla="+- 0 2048 1868"/>
                              <a:gd name="T15" fmla="*/ 2048 h 1925"/>
                              <a:gd name="T16" fmla="+- 0 7605 7392"/>
                              <a:gd name="T17" fmla="*/ T16 w 1876"/>
                              <a:gd name="T18" fmla="+- 0 2156 1868"/>
                              <a:gd name="T19" fmla="*/ 2156 h 1925"/>
                              <a:gd name="T20" fmla="+- 0 7514 7392"/>
                              <a:gd name="T21" fmla="*/ T20 w 1876"/>
                              <a:gd name="T22" fmla="+- 0 2282 1868"/>
                              <a:gd name="T23" fmla="*/ 2282 h 1925"/>
                              <a:gd name="T24" fmla="+- 0 7447 7392"/>
                              <a:gd name="T25" fmla="*/ T24 w 1876"/>
                              <a:gd name="T26" fmla="+- 0 2421 1868"/>
                              <a:gd name="T27" fmla="*/ 2421 h 1925"/>
                              <a:gd name="T28" fmla="+- 0 7405 7392"/>
                              <a:gd name="T29" fmla="*/ T28 w 1876"/>
                              <a:gd name="T30" fmla="+- 0 2568 1868"/>
                              <a:gd name="T31" fmla="*/ 2568 h 1925"/>
                              <a:gd name="T32" fmla="+- 0 7392 7392"/>
                              <a:gd name="T33" fmla="*/ T32 w 1876"/>
                              <a:gd name="T34" fmla="+- 0 2718 1868"/>
                              <a:gd name="T35" fmla="*/ 2718 h 1925"/>
                              <a:gd name="T36" fmla="+- 0 7409 7392"/>
                              <a:gd name="T37" fmla="*/ T36 w 1876"/>
                              <a:gd name="T38" fmla="+- 0 2868 1868"/>
                              <a:gd name="T39" fmla="*/ 2868 h 1925"/>
                              <a:gd name="T40" fmla="+- 0 7453 7392"/>
                              <a:gd name="T41" fmla="*/ T40 w 1876"/>
                              <a:gd name="T42" fmla="+- 0 3009 1868"/>
                              <a:gd name="T43" fmla="*/ 3009 h 1925"/>
                              <a:gd name="T44" fmla="+- 0 7520 7392"/>
                              <a:gd name="T45" fmla="*/ T44 w 1876"/>
                              <a:gd name="T46" fmla="+- 0 3140 1868"/>
                              <a:gd name="T47" fmla="*/ 3140 h 1925"/>
                              <a:gd name="T48" fmla="+- 0 7606 7392"/>
                              <a:gd name="T49" fmla="*/ T48 w 1876"/>
                              <a:gd name="T50" fmla="+- 0 3261 1868"/>
                              <a:gd name="T51" fmla="*/ 3261 h 1925"/>
                              <a:gd name="T52" fmla="+- 0 7709 7392"/>
                              <a:gd name="T53" fmla="*/ T52 w 1876"/>
                              <a:gd name="T54" fmla="+- 0 3373 1868"/>
                              <a:gd name="T55" fmla="*/ 3373 h 1925"/>
                              <a:gd name="T56" fmla="+- 0 7823 7392"/>
                              <a:gd name="T57" fmla="*/ T56 w 1876"/>
                              <a:gd name="T58" fmla="+- 0 3474 1868"/>
                              <a:gd name="T59" fmla="*/ 3474 h 1925"/>
                              <a:gd name="T60" fmla="+- 0 7946 7392"/>
                              <a:gd name="T61" fmla="*/ T60 w 1876"/>
                              <a:gd name="T62" fmla="+- 0 3566 1868"/>
                              <a:gd name="T63" fmla="*/ 3566 h 1925"/>
                              <a:gd name="T64" fmla="+- 0 8075 7392"/>
                              <a:gd name="T65" fmla="*/ T64 w 1876"/>
                              <a:gd name="T66" fmla="+- 0 3648 1868"/>
                              <a:gd name="T67" fmla="*/ 3648 h 1925"/>
                              <a:gd name="T68" fmla="+- 0 8205 7392"/>
                              <a:gd name="T69" fmla="*/ T68 w 1876"/>
                              <a:gd name="T70" fmla="+- 0 3718 1868"/>
                              <a:gd name="T71" fmla="*/ 3718 h 1925"/>
                              <a:gd name="T72" fmla="+- 0 8343 7392"/>
                              <a:gd name="T73" fmla="*/ T72 w 1876"/>
                              <a:gd name="T74" fmla="+- 0 3771 1868"/>
                              <a:gd name="T75" fmla="*/ 3771 h 1925"/>
                              <a:gd name="T76" fmla="+- 0 8488 7392"/>
                              <a:gd name="T77" fmla="*/ T76 w 1876"/>
                              <a:gd name="T78" fmla="+- 0 3792 1868"/>
                              <a:gd name="T79" fmla="*/ 3792 h 1925"/>
                              <a:gd name="T80" fmla="+- 0 8638 7392"/>
                              <a:gd name="T81" fmla="*/ T80 w 1876"/>
                              <a:gd name="T82" fmla="+- 0 3770 1868"/>
                              <a:gd name="T83" fmla="*/ 3770 h 1925"/>
                              <a:gd name="T84" fmla="+- 0 8778 7392"/>
                              <a:gd name="T85" fmla="*/ T84 w 1876"/>
                              <a:gd name="T86" fmla="+- 0 3708 1868"/>
                              <a:gd name="T87" fmla="*/ 3708 h 1925"/>
                              <a:gd name="T88" fmla="+- 0 8903 7392"/>
                              <a:gd name="T89" fmla="*/ T88 w 1876"/>
                              <a:gd name="T90" fmla="+- 0 3616 1868"/>
                              <a:gd name="T91" fmla="*/ 3616 h 1925"/>
                              <a:gd name="T92" fmla="+- 0 9007 7392"/>
                              <a:gd name="T93" fmla="*/ T92 w 1876"/>
                              <a:gd name="T94" fmla="+- 0 3500 1868"/>
                              <a:gd name="T95" fmla="*/ 3500 h 1925"/>
                              <a:gd name="T96" fmla="+- 0 9088 7392"/>
                              <a:gd name="T97" fmla="*/ T96 w 1876"/>
                              <a:gd name="T98" fmla="+- 0 3370 1868"/>
                              <a:gd name="T99" fmla="*/ 3370 h 1925"/>
                              <a:gd name="T100" fmla="+- 0 9150 7392"/>
                              <a:gd name="T101" fmla="*/ T100 w 1876"/>
                              <a:gd name="T102" fmla="+- 0 3230 1868"/>
                              <a:gd name="T103" fmla="*/ 3230 h 1925"/>
                              <a:gd name="T104" fmla="+- 0 9197 7392"/>
                              <a:gd name="T105" fmla="*/ T104 w 1876"/>
                              <a:gd name="T106" fmla="+- 0 3085 1868"/>
                              <a:gd name="T107" fmla="*/ 3085 h 1925"/>
                              <a:gd name="T108" fmla="+- 0 9233 7392"/>
                              <a:gd name="T109" fmla="*/ T108 w 1876"/>
                              <a:gd name="T110" fmla="+- 0 2936 1868"/>
                              <a:gd name="T111" fmla="*/ 2936 h 1925"/>
                              <a:gd name="T112" fmla="+- 0 9261 7392"/>
                              <a:gd name="T113" fmla="*/ T112 w 1876"/>
                              <a:gd name="T114" fmla="+- 0 2769 1868"/>
                              <a:gd name="T115" fmla="*/ 2769 h 1925"/>
                              <a:gd name="T116" fmla="+- 0 9265 7392"/>
                              <a:gd name="T117" fmla="*/ T116 w 1876"/>
                              <a:gd name="T118" fmla="+- 0 2602 1868"/>
                              <a:gd name="T119" fmla="*/ 2602 h 1925"/>
                              <a:gd name="T120" fmla="+- 0 9228 7392"/>
                              <a:gd name="T121" fmla="*/ T120 w 1876"/>
                              <a:gd name="T122" fmla="+- 0 2443 1868"/>
                              <a:gd name="T123" fmla="*/ 2443 h 1925"/>
                              <a:gd name="T124" fmla="+- 0 9154 7392"/>
                              <a:gd name="T125" fmla="*/ T124 w 1876"/>
                              <a:gd name="T126" fmla="+- 0 2316 1868"/>
                              <a:gd name="T127" fmla="*/ 2316 h 1925"/>
                              <a:gd name="T128" fmla="+- 0 9050 7392"/>
                              <a:gd name="T129" fmla="*/ T128 w 1876"/>
                              <a:gd name="T130" fmla="+- 0 2209 1868"/>
                              <a:gd name="T131" fmla="*/ 2209 h 1925"/>
                              <a:gd name="T132" fmla="+- 0 8926 7392"/>
                              <a:gd name="T133" fmla="*/ T132 w 1876"/>
                              <a:gd name="T134" fmla="+- 0 2118 1868"/>
                              <a:gd name="T135" fmla="*/ 2118 h 1925"/>
                              <a:gd name="T136" fmla="+- 0 8791 7392"/>
                              <a:gd name="T137" fmla="*/ T136 w 1876"/>
                              <a:gd name="T138" fmla="+- 0 2041 1868"/>
                              <a:gd name="T139" fmla="*/ 2041 h 1925"/>
                              <a:gd name="T140" fmla="+- 0 8654 7392"/>
                              <a:gd name="T141" fmla="*/ T140 w 1876"/>
                              <a:gd name="T142" fmla="+- 0 1974 1868"/>
                              <a:gd name="T143" fmla="*/ 1974 h 1925"/>
                              <a:gd name="T144" fmla="+- 0 8518 7392"/>
                              <a:gd name="T145" fmla="*/ T144 w 1876"/>
                              <a:gd name="T146" fmla="+- 0 1915 1868"/>
                              <a:gd name="T147" fmla="*/ 1915 h 1925"/>
                              <a:gd name="T148" fmla="+- 0 8370 7392"/>
                              <a:gd name="T149" fmla="*/ T148 w 1876"/>
                              <a:gd name="T150" fmla="+- 0 1878 1868"/>
                              <a:gd name="T151" fmla="*/ 1878 h 1925"/>
                              <a:gd name="T152" fmla="+- 0 8218 7392"/>
                              <a:gd name="T153" fmla="*/ T152 w 1876"/>
                              <a:gd name="T154" fmla="+- 0 1868 1868"/>
                              <a:gd name="T155" fmla="*/ 1868 h 1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876" h="1925">
                                <a:moveTo>
                                  <a:pt x="826" y="0"/>
                                </a:moveTo>
                                <a:lnTo>
                                  <a:pt x="749" y="4"/>
                                </a:lnTo>
                                <a:lnTo>
                                  <a:pt x="673" y="16"/>
                                </a:lnTo>
                                <a:lnTo>
                                  <a:pt x="598" y="35"/>
                                </a:lnTo>
                                <a:lnTo>
                                  <a:pt x="524" y="61"/>
                                </a:lnTo>
                                <a:lnTo>
                                  <a:pt x="454" y="94"/>
                                </a:lnTo>
                                <a:lnTo>
                                  <a:pt x="387" y="134"/>
                                </a:lnTo>
                                <a:lnTo>
                                  <a:pt x="324" y="180"/>
                                </a:lnTo>
                                <a:lnTo>
                                  <a:pt x="266" y="231"/>
                                </a:lnTo>
                                <a:lnTo>
                                  <a:pt x="213" y="288"/>
                                </a:lnTo>
                                <a:lnTo>
                                  <a:pt x="165" y="349"/>
                                </a:lnTo>
                                <a:lnTo>
                                  <a:pt x="122" y="414"/>
                                </a:lnTo>
                                <a:lnTo>
                                  <a:pt x="85" y="482"/>
                                </a:lnTo>
                                <a:lnTo>
                                  <a:pt x="55" y="553"/>
                                </a:lnTo>
                                <a:lnTo>
                                  <a:pt x="30" y="625"/>
                                </a:lnTo>
                                <a:lnTo>
                                  <a:pt x="13" y="700"/>
                                </a:lnTo>
                                <a:lnTo>
                                  <a:pt x="3" y="775"/>
                                </a:lnTo>
                                <a:lnTo>
                                  <a:pt x="0" y="850"/>
                                </a:lnTo>
                                <a:lnTo>
                                  <a:pt x="5" y="926"/>
                                </a:lnTo>
                                <a:lnTo>
                                  <a:pt x="17" y="1000"/>
                                </a:lnTo>
                                <a:lnTo>
                                  <a:pt x="36" y="1072"/>
                                </a:lnTo>
                                <a:lnTo>
                                  <a:pt x="61" y="1141"/>
                                </a:lnTo>
                                <a:lnTo>
                                  <a:pt x="92" y="1208"/>
                                </a:lnTo>
                                <a:lnTo>
                                  <a:pt x="128" y="1272"/>
                                </a:lnTo>
                                <a:lnTo>
                                  <a:pt x="169" y="1334"/>
                                </a:lnTo>
                                <a:lnTo>
                                  <a:pt x="214" y="1393"/>
                                </a:lnTo>
                                <a:lnTo>
                                  <a:pt x="264" y="1450"/>
                                </a:lnTo>
                                <a:lnTo>
                                  <a:pt x="317" y="1505"/>
                                </a:lnTo>
                                <a:lnTo>
                                  <a:pt x="372" y="1557"/>
                                </a:lnTo>
                                <a:lnTo>
                                  <a:pt x="431" y="1606"/>
                                </a:lnTo>
                                <a:lnTo>
                                  <a:pt x="492" y="1653"/>
                                </a:lnTo>
                                <a:lnTo>
                                  <a:pt x="554" y="1698"/>
                                </a:lnTo>
                                <a:lnTo>
                                  <a:pt x="618" y="1740"/>
                                </a:lnTo>
                                <a:lnTo>
                                  <a:pt x="683" y="1780"/>
                                </a:lnTo>
                                <a:lnTo>
                                  <a:pt x="747" y="1817"/>
                                </a:lnTo>
                                <a:lnTo>
                                  <a:pt x="813" y="1850"/>
                                </a:lnTo>
                                <a:lnTo>
                                  <a:pt x="881" y="1880"/>
                                </a:lnTo>
                                <a:lnTo>
                                  <a:pt x="951" y="1903"/>
                                </a:lnTo>
                                <a:lnTo>
                                  <a:pt x="1023" y="1918"/>
                                </a:lnTo>
                                <a:lnTo>
                                  <a:pt x="1096" y="1924"/>
                                </a:lnTo>
                                <a:lnTo>
                                  <a:pt x="1172" y="1918"/>
                                </a:lnTo>
                                <a:lnTo>
                                  <a:pt x="1246" y="1902"/>
                                </a:lnTo>
                                <a:lnTo>
                                  <a:pt x="1318" y="1876"/>
                                </a:lnTo>
                                <a:lnTo>
                                  <a:pt x="1386" y="1840"/>
                                </a:lnTo>
                                <a:lnTo>
                                  <a:pt x="1451" y="1797"/>
                                </a:lnTo>
                                <a:lnTo>
                                  <a:pt x="1511" y="1748"/>
                                </a:lnTo>
                                <a:lnTo>
                                  <a:pt x="1566" y="1692"/>
                                </a:lnTo>
                                <a:lnTo>
                                  <a:pt x="1615" y="1632"/>
                                </a:lnTo>
                                <a:lnTo>
                                  <a:pt x="1658" y="1568"/>
                                </a:lnTo>
                                <a:lnTo>
                                  <a:pt x="1696" y="1502"/>
                                </a:lnTo>
                                <a:lnTo>
                                  <a:pt x="1729" y="1433"/>
                                </a:lnTo>
                                <a:lnTo>
                                  <a:pt x="1758" y="1362"/>
                                </a:lnTo>
                                <a:lnTo>
                                  <a:pt x="1783" y="1290"/>
                                </a:lnTo>
                                <a:lnTo>
                                  <a:pt x="1805" y="1217"/>
                                </a:lnTo>
                                <a:lnTo>
                                  <a:pt x="1824" y="1143"/>
                                </a:lnTo>
                                <a:lnTo>
                                  <a:pt x="1841" y="1068"/>
                                </a:lnTo>
                                <a:lnTo>
                                  <a:pt x="1857" y="985"/>
                                </a:lnTo>
                                <a:lnTo>
                                  <a:pt x="1869" y="901"/>
                                </a:lnTo>
                                <a:lnTo>
                                  <a:pt x="1875" y="817"/>
                                </a:lnTo>
                                <a:lnTo>
                                  <a:pt x="1873" y="734"/>
                                </a:lnTo>
                                <a:lnTo>
                                  <a:pt x="1861" y="653"/>
                                </a:lnTo>
                                <a:lnTo>
                                  <a:pt x="1836" y="575"/>
                                </a:lnTo>
                                <a:lnTo>
                                  <a:pt x="1804" y="509"/>
                                </a:lnTo>
                                <a:lnTo>
                                  <a:pt x="1762" y="448"/>
                                </a:lnTo>
                                <a:lnTo>
                                  <a:pt x="1713" y="392"/>
                                </a:lnTo>
                                <a:lnTo>
                                  <a:pt x="1658" y="341"/>
                                </a:lnTo>
                                <a:lnTo>
                                  <a:pt x="1598" y="294"/>
                                </a:lnTo>
                                <a:lnTo>
                                  <a:pt x="1534" y="250"/>
                                </a:lnTo>
                                <a:lnTo>
                                  <a:pt x="1467" y="210"/>
                                </a:lnTo>
                                <a:lnTo>
                                  <a:pt x="1399" y="173"/>
                                </a:lnTo>
                                <a:lnTo>
                                  <a:pt x="1330" y="138"/>
                                </a:lnTo>
                                <a:lnTo>
                                  <a:pt x="1262" y="106"/>
                                </a:lnTo>
                                <a:lnTo>
                                  <a:pt x="1196" y="75"/>
                                </a:lnTo>
                                <a:lnTo>
                                  <a:pt x="1126" y="47"/>
                                </a:lnTo>
                                <a:lnTo>
                                  <a:pt x="1053" y="25"/>
                                </a:lnTo>
                                <a:lnTo>
                                  <a:pt x="978" y="10"/>
                                </a:lnTo>
                                <a:lnTo>
                                  <a:pt x="902" y="1"/>
                                </a:lnTo>
                                <a:lnTo>
                                  <a:pt x="826" y="0"/>
                                </a:lnTo>
                                <a:close/>
                              </a:path>
                            </a:pathLst>
                          </a:custGeom>
                          <a:solidFill>
                            <a:srgbClr val="F584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62"/>
                        <wps:cNvSpPr>
                          <a:spLocks/>
                        </wps:cNvSpPr>
                        <wps:spPr bwMode="auto">
                          <a:xfrm>
                            <a:off x="5475" y="959"/>
                            <a:ext cx="1974" cy="1968"/>
                          </a:xfrm>
                          <a:custGeom>
                            <a:avLst/>
                            <a:gdLst>
                              <a:gd name="T0" fmla="+- 0 6263 5475"/>
                              <a:gd name="T1" fmla="*/ T0 w 1974"/>
                              <a:gd name="T2" fmla="+- 0 960 959"/>
                              <a:gd name="T3" fmla="*/ 960 h 1968"/>
                              <a:gd name="T4" fmla="+- 0 6112 5475"/>
                              <a:gd name="T5" fmla="*/ T4 w 1974"/>
                              <a:gd name="T6" fmla="+- 0 977 959"/>
                              <a:gd name="T7" fmla="*/ 977 h 1968"/>
                              <a:gd name="T8" fmla="+- 0 5970 5475"/>
                              <a:gd name="T9" fmla="*/ T8 w 1974"/>
                              <a:gd name="T10" fmla="+- 0 1021 959"/>
                              <a:gd name="T11" fmla="*/ 1021 h 1968"/>
                              <a:gd name="T12" fmla="+- 0 5843 5475"/>
                              <a:gd name="T13" fmla="*/ T12 w 1974"/>
                              <a:gd name="T14" fmla="+- 0 1102 959"/>
                              <a:gd name="T15" fmla="*/ 1102 h 1968"/>
                              <a:gd name="T16" fmla="+- 0 5738 5475"/>
                              <a:gd name="T17" fmla="*/ T16 w 1974"/>
                              <a:gd name="T18" fmla="+- 0 1217 959"/>
                              <a:gd name="T19" fmla="*/ 1217 h 1968"/>
                              <a:gd name="T20" fmla="+- 0 5656 5475"/>
                              <a:gd name="T21" fmla="*/ T20 w 1974"/>
                              <a:gd name="T22" fmla="+- 0 1355 959"/>
                              <a:gd name="T23" fmla="*/ 1355 h 1968"/>
                              <a:gd name="T24" fmla="+- 0 5593 5475"/>
                              <a:gd name="T25" fmla="*/ T24 w 1974"/>
                              <a:gd name="T26" fmla="+- 0 1506 959"/>
                              <a:gd name="T27" fmla="*/ 1506 h 1968"/>
                              <a:gd name="T28" fmla="+- 0 5544 5475"/>
                              <a:gd name="T29" fmla="*/ T28 w 1974"/>
                              <a:gd name="T30" fmla="+- 0 1662 959"/>
                              <a:gd name="T31" fmla="*/ 1662 h 1968"/>
                              <a:gd name="T32" fmla="+- 0 5503 5475"/>
                              <a:gd name="T33" fmla="*/ T32 w 1974"/>
                              <a:gd name="T34" fmla="+- 0 1813 959"/>
                              <a:gd name="T35" fmla="*/ 1813 h 1968"/>
                              <a:gd name="T36" fmla="+- 0 5478 5475"/>
                              <a:gd name="T37" fmla="*/ T36 w 1974"/>
                              <a:gd name="T38" fmla="+- 0 1970 959"/>
                              <a:gd name="T39" fmla="*/ 1970 h 1968"/>
                              <a:gd name="T40" fmla="+- 0 5480 5475"/>
                              <a:gd name="T41" fmla="*/ T40 w 1974"/>
                              <a:gd name="T42" fmla="+- 0 2131 959"/>
                              <a:gd name="T43" fmla="*/ 2131 h 1968"/>
                              <a:gd name="T44" fmla="+- 0 5511 5475"/>
                              <a:gd name="T45" fmla="*/ T44 w 1974"/>
                              <a:gd name="T46" fmla="+- 0 2289 959"/>
                              <a:gd name="T47" fmla="*/ 2289 h 1968"/>
                              <a:gd name="T48" fmla="+- 0 5571 5475"/>
                              <a:gd name="T49" fmla="*/ T48 w 1974"/>
                              <a:gd name="T50" fmla="+- 0 2441 959"/>
                              <a:gd name="T51" fmla="*/ 2441 h 1968"/>
                              <a:gd name="T52" fmla="+- 0 5659 5475"/>
                              <a:gd name="T53" fmla="*/ T52 w 1974"/>
                              <a:gd name="T54" fmla="+- 0 2580 959"/>
                              <a:gd name="T55" fmla="*/ 2580 h 1968"/>
                              <a:gd name="T56" fmla="+- 0 5763 5475"/>
                              <a:gd name="T57" fmla="*/ T56 w 1974"/>
                              <a:gd name="T58" fmla="+- 0 2691 959"/>
                              <a:gd name="T59" fmla="*/ 2691 h 1968"/>
                              <a:gd name="T60" fmla="+- 0 5884 5475"/>
                              <a:gd name="T61" fmla="*/ T60 w 1974"/>
                              <a:gd name="T62" fmla="+- 0 2782 959"/>
                              <a:gd name="T63" fmla="*/ 2782 h 1968"/>
                              <a:gd name="T64" fmla="+- 0 6019 5475"/>
                              <a:gd name="T65" fmla="*/ T64 w 1974"/>
                              <a:gd name="T66" fmla="+- 0 2853 959"/>
                              <a:gd name="T67" fmla="*/ 2853 h 1968"/>
                              <a:gd name="T68" fmla="+- 0 6163 5475"/>
                              <a:gd name="T69" fmla="*/ T68 w 1974"/>
                              <a:gd name="T70" fmla="+- 0 2900 959"/>
                              <a:gd name="T71" fmla="*/ 2900 h 1968"/>
                              <a:gd name="T72" fmla="+- 0 6311 5475"/>
                              <a:gd name="T73" fmla="*/ T72 w 1974"/>
                              <a:gd name="T74" fmla="+- 0 2924 959"/>
                              <a:gd name="T75" fmla="*/ 2924 h 1968"/>
                              <a:gd name="T76" fmla="+- 0 6460 5475"/>
                              <a:gd name="T77" fmla="*/ T76 w 1974"/>
                              <a:gd name="T78" fmla="+- 0 2922 959"/>
                              <a:gd name="T79" fmla="*/ 2922 h 1968"/>
                              <a:gd name="T80" fmla="+- 0 6604 5475"/>
                              <a:gd name="T81" fmla="*/ T80 w 1974"/>
                              <a:gd name="T82" fmla="+- 0 2894 959"/>
                              <a:gd name="T83" fmla="*/ 2894 h 1968"/>
                              <a:gd name="T84" fmla="+- 0 6742 5475"/>
                              <a:gd name="T85" fmla="*/ T84 w 1974"/>
                              <a:gd name="T86" fmla="+- 0 2839 959"/>
                              <a:gd name="T87" fmla="*/ 2839 h 1968"/>
                              <a:gd name="T88" fmla="+- 0 6866 5475"/>
                              <a:gd name="T89" fmla="*/ T88 w 1974"/>
                              <a:gd name="T90" fmla="+- 0 2763 959"/>
                              <a:gd name="T91" fmla="*/ 2763 h 1968"/>
                              <a:gd name="T92" fmla="+- 0 6977 5475"/>
                              <a:gd name="T93" fmla="*/ T92 w 1974"/>
                              <a:gd name="T94" fmla="+- 0 2669 959"/>
                              <a:gd name="T95" fmla="*/ 2669 h 1968"/>
                              <a:gd name="T96" fmla="+- 0 7077 5475"/>
                              <a:gd name="T97" fmla="*/ T96 w 1974"/>
                              <a:gd name="T98" fmla="+- 0 2560 959"/>
                              <a:gd name="T99" fmla="*/ 2560 h 1968"/>
                              <a:gd name="T100" fmla="+- 0 7165 5475"/>
                              <a:gd name="T101" fmla="*/ T100 w 1974"/>
                              <a:gd name="T102" fmla="+- 0 2439 959"/>
                              <a:gd name="T103" fmla="*/ 2439 h 1968"/>
                              <a:gd name="T104" fmla="+- 0 7243 5475"/>
                              <a:gd name="T105" fmla="*/ T104 w 1974"/>
                              <a:gd name="T106" fmla="+- 0 2309 959"/>
                              <a:gd name="T107" fmla="*/ 2309 h 1968"/>
                              <a:gd name="T108" fmla="+- 0 7310 5475"/>
                              <a:gd name="T109" fmla="*/ T108 w 1974"/>
                              <a:gd name="T110" fmla="+- 0 2172 959"/>
                              <a:gd name="T111" fmla="*/ 2172 h 1968"/>
                              <a:gd name="T112" fmla="+- 0 7368 5475"/>
                              <a:gd name="T113" fmla="*/ T112 w 1974"/>
                              <a:gd name="T114" fmla="+- 0 2033 959"/>
                              <a:gd name="T115" fmla="*/ 2033 h 1968"/>
                              <a:gd name="T116" fmla="+- 0 7417 5475"/>
                              <a:gd name="T117" fmla="*/ T116 w 1974"/>
                              <a:gd name="T118" fmla="+- 0 1885 959"/>
                              <a:gd name="T119" fmla="*/ 1885 h 1968"/>
                              <a:gd name="T120" fmla="+- 0 7446 5475"/>
                              <a:gd name="T121" fmla="*/ T120 w 1974"/>
                              <a:gd name="T122" fmla="+- 0 1732 959"/>
                              <a:gd name="T123" fmla="*/ 1732 h 1968"/>
                              <a:gd name="T124" fmla="+- 0 7441 5475"/>
                              <a:gd name="T125" fmla="*/ T124 w 1974"/>
                              <a:gd name="T126" fmla="+- 0 1577 959"/>
                              <a:gd name="T127" fmla="*/ 1577 h 1968"/>
                              <a:gd name="T128" fmla="+- 0 7391 5475"/>
                              <a:gd name="T129" fmla="*/ T128 w 1974"/>
                              <a:gd name="T130" fmla="+- 0 1426 959"/>
                              <a:gd name="T131" fmla="*/ 1426 h 1968"/>
                              <a:gd name="T132" fmla="+- 0 7302 5475"/>
                              <a:gd name="T133" fmla="*/ T132 w 1974"/>
                              <a:gd name="T134" fmla="+- 0 1291 959"/>
                              <a:gd name="T135" fmla="*/ 1291 h 1968"/>
                              <a:gd name="T136" fmla="+- 0 7182 5475"/>
                              <a:gd name="T137" fmla="*/ T136 w 1974"/>
                              <a:gd name="T138" fmla="+- 0 1179 959"/>
                              <a:gd name="T139" fmla="*/ 1179 h 1968"/>
                              <a:gd name="T140" fmla="+- 0 7043 5475"/>
                              <a:gd name="T141" fmla="*/ T140 w 1974"/>
                              <a:gd name="T142" fmla="+- 0 1092 959"/>
                              <a:gd name="T143" fmla="*/ 1092 h 1968"/>
                              <a:gd name="T144" fmla="+- 0 6893 5475"/>
                              <a:gd name="T145" fmla="*/ T144 w 1974"/>
                              <a:gd name="T146" fmla="+- 0 1032 959"/>
                              <a:gd name="T147" fmla="*/ 1032 h 1968"/>
                              <a:gd name="T148" fmla="+- 0 6737 5475"/>
                              <a:gd name="T149" fmla="*/ T148 w 1974"/>
                              <a:gd name="T150" fmla="+- 0 993 959"/>
                              <a:gd name="T151" fmla="*/ 993 h 1968"/>
                              <a:gd name="T152" fmla="+- 0 6577 5475"/>
                              <a:gd name="T153" fmla="*/ T152 w 1974"/>
                              <a:gd name="T154" fmla="+- 0 971 959"/>
                              <a:gd name="T155" fmla="*/ 971 h 1968"/>
                              <a:gd name="T156" fmla="+- 0 6416 5475"/>
                              <a:gd name="T157" fmla="*/ T156 w 1974"/>
                              <a:gd name="T158" fmla="+- 0 961 959"/>
                              <a:gd name="T159" fmla="*/ 961 h 1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74" h="1968">
                                <a:moveTo>
                                  <a:pt x="865" y="0"/>
                                </a:moveTo>
                                <a:lnTo>
                                  <a:pt x="788" y="1"/>
                                </a:lnTo>
                                <a:lnTo>
                                  <a:pt x="712" y="7"/>
                                </a:lnTo>
                                <a:lnTo>
                                  <a:pt x="637" y="18"/>
                                </a:lnTo>
                                <a:lnTo>
                                  <a:pt x="565" y="36"/>
                                </a:lnTo>
                                <a:lnTo>
                                  <a:pt x="495" y="62"/>
                                </a:lnTo>
                                <a:lnTo>
                                  <a:pt x="430" y="97"/>
                                </a:lnTo>
                                <a:lnTo>
                                  <a:pt x="368" y="143"/>
                                </a:lnTo>
                                <a:lnTo>
                                  <a:pt x="312" y="197"/>
                                </a:lnTo>
                                <a:lnTo>
                                  <a:pt x="263" y="258"/>
                                </a:lnTo>
                                <a:lnTo>
                                  <a:pt x="220" y="325"/>
                                </a:lnTo>
                                <a:lnTo>
                                  <a:pt x="181" y="396"/>
                                </a:lnTo>
                                <a:lnTo>
                                  <a:pt x="148" y="470"/>
                                </a:lnTo>
                                <a:lnTo>
                                  <a:pt x="118" y="547"/>
                                </a:lnTo>
                                <a:lnTo>
                                  <a:pt x="92" y="625"/>
                                </a:lnTo>
                                <a:lnTo>
                                  <a:pt x="69" y="703"/>
                                </a:lnTo>
                                <a:lnTo>
                                  <a:pt x="48" y="779"/>
                                </a:lnTo>
                                <a:lnTo>
                                  <a:pt x="28" y="854"/>
                                </a:lnTo>
                                <a:lnTo>
                                  <a:pt x="12" y="932"/>
                                </a:lnTo>
                                <a:lnTo>
                                  <a:pt x="3" y="1011"/>
                                </a:lnTo>
                                <a:lnTo>
                                  <a:pt x="0" y="1091"/>
                                </a:lnTo>
                                <a:lnTo>
                                  <a:pt x="5" y="1172"/>
                                </a:lnTo>
                                <a:lnTo>
                                  <a:pt x="17" y="1252"/>
                                </a:lnTo>
                                <a:lnTo>
                                  <a:pt x="36" y="1330"/>
                                </a:lnTo>
                                <a:lnTo>
                                  <a:pt x="63" y="1407"/>
                                </a:lnTo>
                                <a:lnTo>
                                  <a:pt x="96" y="1482"/>
                                </a:lnTo>
                                <a:lnTo>
                                  <a:pt x="136" y="1553"/>
                                </a:lnTo>
                                <a:lnTo>
                                  <a:pt x="184" y="1621"/>
                                </a:lnTo>
                                <a:lnTo>
                                  <a:pt x="233" y="1679"/>
                                </a:lnTo>
                                <a:lnTo>
                                  <a:pt x="288" y="1732"/>
                                </a:lnTo>
                                <a:lnTo>
                                  <a:pt x="347" y="1780"/>
                                </a:lnTo>
                                <a:lnTo>
                                  <a:pt x="409" y="1823"/>
                                </a:lnTo>
                                <a:lnTo>
                                  <a:pt x="475" y="1861"/>
                                </a:lnTo>
                                <a:lnTo>
                                  <a:pt x="544" y="1894"/>
                                </a:lnTo>
                                <a:lnTo>
                                  <a:pt x="615" y="1920"/>
                                </a:lnTo>
                                <a:lnTo>
                                  <a:pt x="688" y="1941"/>
                                </a:lnTo>
                                <a:lnTo>
                                  <a:pt x="761" y="1956"/>
                                </a:lnTo>
                                <a:lnTo>
                                  <a:pt x="836" y="1965"/>
                                </a:lnTo>
                                <a:lnTo>
                                  <a:pt x="910" y="1967"/>
                                </a:lnTo>
                                <a:lnTo>
                                  <a:pt x="985" y="1963"/>
                                </a:lnTo>
                                <a:lnTo>
                                  <a:pt x="1058" y="1952"/>
                                </a:lnTo>
                                <a:lnTo>
                                  <a:pt x="1129" y="1935"/>
                                </a:lnTo>
                                <a:lnTo>
                                  <a:pt x="1200" y="1910"/>
                                </a:lnTo>
                                <a:lnTo>
                                  <a:pt x="1267" y="1880"/>
                                </a:lnTo>
                                <a:lnTo>
                                  <a:pt x="1330" y="1845"/>
                                </a:lnTo>
                                <a:lnTo>
                                  <a:pt x="1391" y="1804"/>
                                </a:lnTo>
                                <a:lnTo>
                                  <a:pt x="1448" y="1759"/>
                                </a:lnTo>
                                <a:lnTo>
                                  <a:pt x="1502" y="1710"/>
                                </a:lnTo>
                                <a:lnTo>
                                  <a:pt x="1554" y="1657"/>
                                </a:lnTo>
                                <a:lnTo>
                                  <a:pt x="1602" y="1601"/>
                                </a:lnTo>
                                <a:lnTo>
                                  <a:pt x="1648" y="1542"/>
                                </a:lnTo>
                                <a:lnTo>
                                  <a:pt x="1690" y="1480"/>
                                </a:lnTo>
                                <a:lnTo>
                                  <a:pt x="1730" y="1416"/>
                                </a:lnTo>
                                <a:lnTo>
                                  <a:pt x="1768" y="1350"/>
                                </a:lnTo>
                                <a:lnTo>
                                  <a:pt x="1803" y="1282"/>
                                </a:lnTo>
                                <a:lnTo>
                                  <a:pt x="1835" y="1213"/>
                                </a:lnTo>
                                <a:lnTo>
                                  <a:pt x="1865" y="1144"/>
                                </a:lnTo>
                                <a:lnTo>
                                  <a:pt x="1893" y="1074"/>
                                </a:lnTo>
                                <a:lnTo>
                                  <a:pt x="1919" y="1001"/>
                                </a:lnTo>
                                <a:lnTo>
                                  <a:pt x="1942" y="926"/>
                                </a:lnTo>
                                <a:lnTo>
                                  <a:pt x="1960" y="850"/>
                                </a:lnTo>
                                <a:lnTo>
                                  <a:pt x="1971" y="773"/>
                                </a:lnTo>
                                <a:lnTo>
                                  <a:pt x="1974" y="696"/>
                                </a:lnTo>
                                <a:lnTo>
                                  <a:pt x="1966" y="618"/>
                                </a:lnTo>
                                <a:lnTo>
                                  <a:pt x="1947" y="541"/>
                                </a:lnTo>
                                <a:lnTo>
                                  <a:pt x="1916" y="467"/>
                                </a:lnTo>
                                <a:lnTo>
                                  <a:pt x="1876" y="397"/>
                                </a:lnTo>
                                <a:lnTo>
                                  <a:pt x="1827" y="332"/>
                                </a:lnTo>
                                <a:lnTo>
                                  <a:pt x="1770" y="273"/>
                                </a:lnTo>
                                <a:lnTo>
                                  <a:pt x="1707" y="220"/>
                                </a:lnTo>
                                <a:lnTo>
                                  <a:pt x="1640" y="173"/>
                                </a:lnTo>
                                <a:lnTo>
                                  <a:pt x="1568" y="133"/>
                                </a:lnTo>
                                <a:lnTo>
                                  <a:pt x="1494" y="100"/>
                                </a:lnTo>
                                <a:lnTo>
                                  <a:pt x="1418" y="73"/>
                                </a:lnTo>
                                <a:lnTo>
                                  <a:pt x="1341" y="51"/>
                                </a:lnTo>
                                <a:lnTo>
                                  <a:pt x="1262" y="34"/>
                                </a:lnTo>
                                <a:lnTo>
                                  <a:pt x="1182" y="21"/>
                                </a:lnTo>
                                <a:lnTo>
                                  <a:pt x="1102" y="12"/>
                                </a:lnTo>
                                <a:lnTo>
                                  <a:pt x="1022" y="6"/>
                                </a:lnTo>
                                <a:lnTo>
                                  <a:pt x="941" y="2"/>
                                </a:lnTo>
                                <a:lnTo>
                                  <a:pt x="865" y="0"/>
                                </a:lnTo>
                                <a:close/>
                              </a:path>
                            </a:pathLst>
                          </a:custGeom>
                          <a:solidFill>
                            <a:srgbClr val="F584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61"/>
                        <wps:cNvSpPr>
                          <a:spLocks/>
                        </wps:cNvSpPr>
                        <wps:spPr bwMode="auto">
                          <a:xfrm>
                            <a:off x="7362" y="1632"/>
                            <a:ext cx="1836" cy="2022"/>
                          </a:xfrm>
                          <a:custGeom>
                            <a:avLst/>
                            <a:gdLst>
                              <a:gd name="T0" fmla="+- 0 8063 7362"/>
                              <a:gd name="T1" fmla="*/ T0 w 1836"/>
                              <a:gd name="T2" fmla="+- 0 1639 1632"/>
                              <a:gd name="T3" fmla="*/ 1639 h 2022"/>
                              <a:gd name="T4" fmla="+- 0 7915 7362"/>
                              <a:gd name="T5" fmla="*/ T4 w 1836"/>
                              <a:gd name="T6" fmla="+- 0 1675 1632"/>
                              <a:gd name="T7" fmla="*/ 1675 h 2022"/>
                              <a:gd name="T8" fmla="+- 0 7777 7362"/>
                              <a:gd name="T9" fmla="*/ T8 w 1836"/>
                              <a:gd name="T10" fmla="+- 0 1739 1632"/>
                              <a:gd name="T11" fmla="*/ 1739 h 2022"/>
                              <a:gd name="T12" fmla="+- 0 7652 7362"/>
                              <a:gd name="T13" fmla="*/ T12 w 1836"/>
                              <a:gd name="T14" fmla="+- 0 1827 1632"/>
                              <a:gd name="T15" fmla="*/ 1827 h 2022"/>
                              <a:gd name="T16" fmla="+- 0 7545 7362"/>
                              <a:gd name="T17" fmla="*/ T16 w 1836"/>
                              <a:gd name="T18" fmla="+- 0 1936 1632"/>
                              <a:gd name="T19" fmla="*/ 1936 h 2022"/>
                              <a:gd name="T20" fmla="+- 0 7460 7362"/>
                              <a:gd name="T21" fmla="*/ T20 w 1836"/>
                              <a:gd name="T22" fmla="+- 0 2062 1632"/>
                              <a:gd name="T23" fmla="*/ 2062 h 2022"/>
                              <a:gd name="T24" fmla="+- 0 7399 7362"/>
                              <a:gd name="T25" fmla="*/ T24 w 1836"/>
                              <a:gd name="T26" fmla="+- 0 2202 1632"/>
                              <a:gd name="T27" fmla="*/ 2202 h 2022"/>
                              <a:gd name="T28" fmla="+- 0 7368 7362"/>
                              <a:gd name="T29" fmla="*/ T28 w 1836"/>
                              <a:gd name="T30" fmla="+- 0 2351 1632"/>
                              <a:gd name="T31" fmla="*/ 2351 h 2022"/>
                              <a:gd name="T32" fmla="+- 0 7363 7362"/>
                              <a:gd name="T33" fmla="*/ T32 w 1836"/>
                              <a:gd name="T34" fmla="+- 0 2502 1632"/>
                              <a:gd name="T35" fmla="*/ 2502 h 2022"/>
                              <a:gd name="T36" fmla="+- 0 7384 7362"/>
                              <a:gd name="T37" fmla="*/ T36 w 1836"/>
                              <a:gd name="T38" fmla="+- 0 2652 1632"/>
                              <a:gd name="T39" fmla="*/ 2652 h 2022"/>
                              <a:gd name="T40" fmla="+- 0 7426 7362"/>
                              <a:gd name="T41" fmla="*/ T40 w 1836"/>
                              <a:gd name="T42" fmla="+- 0 2799 1632"/>
                              <a:gd name="T43" fmla="*/ 2799 h 2022"/>
                              <a:gd name="T44" fmla="+- 0 7485 7362"/>
                              <a:gd name="T45" fmla="*/ T44 w 1836"/>
                              <a:gd name="T46" fmla="+- 0 2942 1632"/>
                              <a:gd name="T47" fmla="*/ 2942 h 2022"/>
                              <a:gd name="T48" fmla="+- 0 7560 7362"/>
                              <a:gd name="T49" fmla="*/ T48 w 1836"/>
                              <a:gd name="T50" fmla="+- 0 3080 1632"/>
                              <a:gd name="T51" fmla="*/ 3080 h 2022"/>
                              <a:gd name="T52" fmla="+- 0 7645 7362"/>
                              <a:gd name="T53" fmla="*/ T52 w 1836"/>
                              <a:gd name="T54" fmla="+- 0 3212 1632"/>
                              <a:gd name="T55" fmla="*/ 3212 h 2022"/>
                              <a:gd name="T56" fmla="+- 0 7739 7362"/>
                              <a:gd name="T57" fmla="*/ T56 w 1836"/>
                              <a:gd name="T58" fmla="+- 0 3337 1632"/>
                              <a:gd name="T59" fmla="*/ 3337 h 2022"/>
                              <a:gd name="T60" fmla="+- 0 7837 7362"/>
                              <a:gd name="T61" fmla="*/ T60 w 1836"/>
                              <a:gd name="T62" fmla="+- 0 3450 1632"/>
                              <a:gd name="T63" fmla="*/ 3450 h 2022"/>
                              <a:gd name="T64" fmla="+- 0 7949 7362"/>
                              <a:gd name="T65" fmla="*/ T64 w 1836"/>
                              <a:gd name="T66" fmla="+- 0 3549 1632"/>
                              <a:gd name="T67" fmla="*/ 3549 h 2022"/>
                              <a:gd name="T68" fmla="+- 0 8078 7362"/>
                              <a:gd name="T69" fmla="*/ T68 w 1836"/>
                              <a:gd name="T70" fmla="+- 0 3621 1632"/>
                              <a:gd name="T71" fmla="*/ 3621 h 2022"/>
                              <a:gd name="T72" fmla="+- 0 8224 7362"/>
                              <a:gd name="T73" fmla="*/ T72 w 1836"/>
                              <a:gd name="T74" fmla="+- 0 3654 1632"/>
                              <a:gd name="T75" fmla="*/ 3654 h 2022"/>
                              <a:gd name="T76" fmla="+- 0 8374 7362"/>
                              <a:gd name="T77" fmla="*/ T76 w 1836"/>
                              <a:gd name="T78" fmla="+- 0 3645 1632"/>
                              <a:gd name="T79" fmla="*/ 3645 h 2022"/>
                              <a:gd name="T80" fmla="+- 0 8520 7362"/>
                              <a:gd name="T81" fmla="*/ T80 w 1836"/>
                              <a:gd name="T82" fmla="+- 0 3601 1632"/>
                              <a:gd name="T83" fmla="*/ 3601 h 2022"/>
                              <a:gd name="T84" fmla="+- 0 8654 7362"/>
                              <a:gd name="T85" fmla="*/ T84 w 1836"/>
                              <a:gd name="T86" fmla="+- 0 3527 1632"/>
                              <a:gd name="T87" fmla="*/ 3527 h 2022"/>
                              <a:gd name="T88" fmla="+- 0 8771 7362"/>
                              <a:gd name="T89" fmla="*/ T88 w 1836"/>
                              <a:gd name="T90" fmla="+- 0 3431 1632"/>
                              <a:gd name="T91" fmla="*/ 3431 h 2022"/>
                              <a:gd name="T92" fmla="+- 0 8873 7362"/>
                              <a:gd name="T93" fmla="*/ T92 w 1836"/>
                              <a:gd name="T94" fmla="+- 0 3319 1632"/>
                              <a:gd name="T95" fmla="*/ 3319 h 2022"/>
                              <a:gd name="T96" fmla="+- 0 8963 7362"/>
                              <a:gd name="T97" fmla="*/ T96 w 1836"/>
                              <a:gd name="T98" fmla="+- 0 3196 1632"/>
                              <a:gd name="T99" fmla="*/ 3196 h 2022"/>
                              <a:gd name="T100" fmla="+- 0 9044 7362"/>
                              <a:gd name="T101" fmla="*/ T100 w 1836"/>
                              <a:gd name="T102" fmla="+- 0 3067 1632"/>
                              <a:gd name="T103" fmla="*/ 3067 h 2022"/>
                              <a:gd name="T104" fmla="+- 0 9124 7362"/>
                              <a:gd name="T105" fmla="*/ T104 w 1836"/>
                              <a:gd name="T106" fmla="+- 0 2917 1632"/>
                              <a:gd name="T107" fmla="*/ 2917 h 2022"/>
                              <a:gd name="T108" fmla="+- 0 9181 7362"/>
                              <a:gd name="T109" fmla="*/ T108 w 1836"/>
                              <a:gd name="T110" fmla="+- 0 2758 1632"/>
                              <a:gd name="T111" fmla="*/ 2758 h 2022"/>
                              <a:gd name="T112" fmla="+- 0 9198 7362"/>
                              <a:gd name="T113" fmla="*/ T112 w 1836"/>
                              <a:gd name="T114" fmla="+- 0 2593 1632"/>
                              <a:gd name="T115" fmla="*/ 2593 h 2022"/>
                              <a:gd name="T116" fmla="+- 0 9169 7362"/>
                              <a:gd name="T117" fmla="*/ T116 w 1836"/>
                              <a:gd name="T118" fmla="+- 0 2445 1632"/>
                              <a:gd name="T119" fmla="*/ 2445 h 2022"/>
                              <a:gd name="T120" fmla="+- 0 9106 7362"/>
                              <a:gd name="T121" fmla="*/ T120 w 1836"/>
                              <a:gd name="T122" fmla="+- 0 2305 1632"/>
                              <a:gd name="T123" fmla="*/ 2305 h 2022"/>
                              <a:gd name="T124" fmla="+- 0 9020 7362"/>
                              <a:gd name="T125" fmla="*/ T124 w 1836"/>
                              <a:gd name="T126" fmla="+- 0 2173 1632"/>
                              <a:gd name="T127" fmla="*/ 2173 h 2022"/>
                              <a:gd name="T128" fmla="+- 0 8918 7362"/>
                              <a:gd name="T129" fmla="*/ T128 w 1836"/>
                              <a:gd name="T130" fmla="+- 0 2051 1632"/>
                              <a:gd name="T131" fmla="*/ 2051 h 2022"/>
                              <a:gd name="T132" fmla="+- 0 8812 7362"/>
                              <a:gd name="T133" fmla="*/ T132 w 1836"/>
                              <a:gd name="T134" fmla="+- 0 1938 1632"/>
                              <a:gd name="T135" fmla="*/ 1938 h 2022"/>
                              <a:gd name="T136" fmla="+- 0 8704 7362"/>
                              <a:gd name="T137" fmla="*/ T136 w 1836"/>
                              <a:gd name="T138" fmla="+- 0 1833 1632"/>
                              <a:gd name="T139" fmla="*/ 1833 h 2022"/>
                              <a:gd name="T140" fmla="+- 0 8579 7362"/>
                              <a:gd name="T141" fmla="*/ T140 w 1836"/>
                              <a:gd name="T142" fmla="+- 0 1745 1632"/>
                              <a:gd name="T143" fmla="*/ 1745 h 2022"/>
                              <a:gd name="T144" fmla="+- 0 8440 7362"/>
                              <a:gd name="T145" fmla="*/ T144 w 1836"/>
                              <a:gd name="T146" fmla="+- 0 1681 1632"/>
                              <a:gd name="T147" fmla="*/ 1681 h 2022"/>
                              <a:gd name="T148" fmla="+- 0 8292 7362"/>
                              <a:gd name="T149" fmla="*/ T148 w 1836"/>
                              <a:gd name="T150" fmla="+- 0 1642 1632"/>
                              <a:gd name="T151" fmla="*/ 1642 h 2022"/>
                              <a:gd name="T152" fmla="+- 0 8140 7362"/>
                              <a:gd name="T153" fmla="*/ T152 w 1836"/>
                              <a:gd name="T154" fmla="+- 0 1632 1632"/>
                              <a:gd name="T155" fmla="*/ 1632 h 2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836" h="2022">
                                <a:moveTo>
                                  <a:pt x="778" y="0"/>
                                </a:moveTo>
                                <a:lnTo>
                                  <a:pt x="701" y="7"/>
                                </a:lnTo>
                                <a:lnTo>
                                  <a:pt x="626" y="21"/>
                                </a:lnTo>
                                <a:lnTo>
                                  <a:pt x="553" y="43"/>
                                </a:lnTo>
                                <a:lnTo>
                                  <a:pt x="482" y="71"/>
                                </a:lnTo>
                                <a:lnTo>
                                  <a:pt x="415" y="107"/>
                                </a:lnTo>
                                <a:lnTo>
                                  <a:pt x="351" y="148"/>
                                </a:lnTo>
                                <a:lnTo>
                                  <a:pt x="290" y="195"/>
                                </a:lnTo>
                                <a:lnTo>
                                  <a:pt x="234" y="247"/>
                                </a:lnTo>
                                <a:lnTo>
                                  <a:pt x="183" y="304"/>
                                </a:lnTo>
                                <a:lnTo>
                                  <a:pt x="138" y="365"/>
                                </a:lnTo>
                                <a:lnTo>
                                  <a:pt x="98" y="430"/>
                                </a:lnTo>
                                <a:lnTo>
                                  <a:pt x="64" y="499"/>
                                </a:lnTo>
                                <a:lnTo>
                                  <a:pt x="37" y="570"/>
                                </a:lnTo>
                                <a:lnTo>
                                  <a:pt x="18" y="644"/>
                                </a:lnTo>
                                <a:lnTo>
                                  <a:pt x="6" y="719"/>
                                </a:lnTo>
                                <a:lnTo>
                                  <a:pt x="0" y="795"/>
                                </a:lnTo>
                                <a:lnTo>
                                  <a:pt x="1" y="870"/>
                                </a:lnTo>
                                <a:lnTo>
                                  <a:pt x="9" y="945"/>
                                </a:lnTo>
                                <a:lnTo>
                                  <a:pt x="22" y="1020"/>
                                </a:lnTo>
                                <a:lnTo>
                                  <a:pt x="40" y="1094"/>
                                </a:lnTo>
                                <a:lnTo>
                                  <a:pt x="64" y="1167"/>
                                </a:lnTo>
                                <a:lnTo>
                                  <a:pt x="91" y="1239"/>
                                </a:lnTo>
                                <a:lnTo>
                                  <a:pt x="123" y="1310"/>
                                </a:lnTo>
                                <a:lnTo>
                                  <a:pt x="159" y="1380"/>
                                </a:lnTo>
                                <a:lnTo>
                                  <a:pt x="198" y="1448"/>
                                </a:lnTo>
                                <a:lnTo>
                                  <a:pt x="239" y="1515"/>
                                </a:lnTo>
                                <a:lnTo>
                                  <a:pt x="283" y="1580"/>
                                </a:lnTo>
                                <a:lnTo>
                                  <a:pt x="329" y="1643"/>
                                </a:lnTo>
                                <a:lnTo>
                                  <a:pt x="377" y="1705"/>
                                </a:lnTo>
                                <a:lnTo>
                                  <a:pt x="425" y="1762"/>
                                </a:lnTo>
                                <a:lnTo>
                                  <a:pt x="475" y="1818"/>
                                </a:lnTo>
                                <a:lnTo>
                                  <a:pt x="529" y="1870"/>
                                </a:lnTo>
                                <a:lnTo>
                                  <a:pt x="587" y="1917"/>
                                </a:lnTo>
                                <a:lnTo>
                                  <a:pt x="649" y="1958"/>
                                </a:lnTo>
                                <a:lnTo>
                                  <a:pt x="716" y="1989"/>
                                </a:lnTo>
                                <a:lnTo>
                                  <a:pt x="788" y="2011"/>
                                </a:lnTo>
                                <a:lnTo>
                                  <a:pt x="862" y="2022"/>
                                </a:lnTo>
                                <a:lnTo>
                                  <a:pt x="937" y="2022"/>
                                </a:lnTo>
                                <a:lnTo>
                                  <a:pt x="1012" y="2013"/>
                                </a:lnTo>
                                <a:lnTo>
                                  <a:pt x="1086" y="1995"/>
                                </a:lnTo>
                                <a:lnTo>
                                  <a:pt x="1158" y="1969"/>
                                </a:lnTo>
                                <a:lnTo>
                                  <a:pt x="1227" y="1935"/>
                                </a:lnTo>
                                <a:lnTo>
                                  <a:pt x="1292" y="1895"/>
                                </a:lnTo>
                                <a:lnTo>
                                  <a:pt x="1353" y="1849"/>
                                </a:lnTo>
                                <a:lnTo>
                                  <a:pt x="1409" y="1799"/>
                                </a:lnTo>
                                <a:lnTo>
                                  <a:pt x="1462" y="1745"/>
                                </a:lnTo>
                                <a:lnTo>
                                  <a:pt x="1511" y="1687"/>
                                </a:lnTo>
                                <a:lnTo>
                                  <a:pt x="1558" y="1627"/>
                                </a:lnTo>
                                <a:lnTo>
                                  <a:pt x="1601" y="1564"/>
                                </a:lnTo>
                                <a:lnTo>
                                  <a:pt x="1643" y="1500"/>
                                </a:lnTo>
                                <a:lnTo>
                                  <a:pt x="1682" y="1435"/>
                                </a:lnTo>
                                <a:lnTo>
                                  <a:pt x="1724" y="1361"/>
                                </a:lnTo>
                                <a:lnTo>
                                  <a:pt x="1762" y="1285"/>
                                </a:lnTo>
                                <a:lnTo>
                                  <a:pt x="1794" y="1206"/>
                                </a:lnTo>
                                <a:lnTo>
                                  <a:pt x="1819" y="1126"/>
                                </a:lnTo>
                                <a:lnTo>
                                  <a:pt x="1833" y="1044"/>
                                </a:lnTo>
                                <a:lnTo>
                                  <a:pt x="1836" y="961"/>
                                </a:lnTo>
                                <a:lnTo>
                                  <a:pt x="1826" y="886"/>
                                </a:lnTo>
                                <a:lnTo>
                                  <a:pt x="1807" y="813"/>
                                </a:lnTo>
                                <a:lnTo>
                                  <a:pt x="1779" y="742"/>
                                </a:lnTo>
                                <a:lnTo>
                                  <a:pt x="1744" y="673"/>
                                </a:lnTo>
                                <a:lnTo>
                                  <a:pt x="1703" y="606"/>
                                </a:lnTo>
                                <a:lnTo>
                                  <a:pt x="1658" y="541"/>
                                </a:lnTo>
                                <a:lnTo>
                                  <a:pt x="1608" y="479"/>
                                </a:lnTo>
                                <a:lnTo>
                                  <a:pt x="1556" y="419"/>
                                </a:lnTo>
                                <a:lnTo>
                                  <a:pt x="1503" y="361"/>
                                </a:lnTo>
                                <a:lnTo>
                                  <a:pt x="1450" y="306"/>
                                </a:lnTo>
                                <a:lnTo>
                                  <a:pt x="1398" y="253"/>
                                </a:lnTo>
                                <a:lnTo>
                                  <a:pt x="1342" y="201"/>
                                </a:lnTo>
                                <a:lnTo>
                                  <a:pt x="1281" y="154"/>
                                </a:lnTo>
                                <a:lnTo>
                                  <a:pt x="1217" y="113"/>
                                </a:lnTo>
                                <a:lnTo>
                                  <a:pt x="1149" y="78"/>
                                </a:lnTo>
                                <a:lnTo>
                                  <a:pt x="1078" y="49"/>
                                </a:lnTo>
                                <a:lnTo>
                                  <a:pt x="1005" y="26"/>
                                </a:lnTo>
                                <a:lnTo>
                                  <a:pt x="930" y="10"/>
                                </a:lnTo>
                                <a:lnTo>
                                  <a:pt x="854" y="1"/>
                                </a:lnTo>
                                <a:lnTo>
                                  <a:pt x="7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60"/>
                        <wps:cNvSpPr>
                          <a:spLocks/>
                        </wps:cNvSpPr>
                        <wps:spPr bwMode="auto">
                          <a:xfrm>
                            <a:off x="7362" y="1632"/>
                            <a:ext cx="1836" cy="2022"/>
                          </a:xfrm>
                          <a:custGeom>
                            <a:avLst/>
                            <a:gdLst>
                              <a:gd name="T0" fmla="+- 0 9195 7362"/>
                              <a:gd name="T1" fmla="*/ T0 w 1836"/>
                              <a:gd name="T2" fmla="+- 0 2676 1632"/>
                              <a:gd name="T3" fmla="*/ 2676 h 2022"/>
                              <a:gd name="T4" fmla="+- 0 9156 7362"/>
                              <a:gd name="T5" fmla="*/ T4 w 1836"/>
                              <a:gd name="T6" fmla="+- 0 2838 1632"/>
                              <a:gd name="T7" fmla="*/ 2838 h 2022"/>
                              <a:gd name="T8" fmla="+- 0 9086 7362"/>
                              <a:gd name="T9" fmla="*/ T8 w 1836"/>
                              <a:gd name="T10" fmla="+- 0 2993 1632"/>
                              <a:gd name="T11" fmla="*/ 2993 h 2022"/>
                              <a:gd name="T12" fmla="+- 0 9005 7362"/>
                              <a:gd name="T13" fmla="*/ T12 w 1836"/>
                              <a:gd name="T14" fmla="+- 0 3132 1632"/>
                              <a:gd name="T15" fmla="*/ 3132 h 2022"/>
                              <a:gd name="T16" fmla="+- 0 8920 7362"/>
                              <a:gd name="T17" fmla="*/ T16 w 1836"/>
                              <a:gd name="T18" fmla="+- 0 3259 1632"/>
                              <a:gd name="T19" fmla="*/ 3259 h 2022"/>
                              <a:gd name="T20" fmla="+- 0 8824 7362"/>
                              <a:gd name="T21" fmla="*/ T20 w 1836"/>
                              <a:gd name="T22" fmla="+- 0 3377 1632"/>
                              <a:gd name="T23" fmla="*/ 3377 h 2022"/>
                              <a:gd name="T24" fmla="+- 0 8715 7362"/>
                              <a:gd name="T25" fmla="*/ T24 w 1836"/>
                              <a:gd name="T26" fmla="+- 0 3481 1632"/>
                              <a:gd name="T27" fmla="*/ 3481 h 2022"/>
                              <a:gd name="T28" fmla="+- 0 8589 7362"/>
                              <a:gd name="T29" fmla="*/ T28 w 1836"/>
                              <a:gd name="T30" fmla="+- 0 3567 1632"/>
                              <a:gd name="T31" fmla="*/ 3567 h 2022"/>
                              <a:gd name="T32" fmla="+- 0 8448 7362"/>
                              <a:gd name="T33" fmla="*/ T32 w 1836"/>
                              <a:gd name="T34" fmla="+- 0 3627 1632"/>
                              <a:gd name="T35" fmla="*/ 3627 h 2022"/>
                              <a:gd name="T36" fmla="+- 0 8299 7362"/>
                              <a:gd name="T37" fmla="*/ T36 w 1836"/>
                              <a:gd name="T38" fmla="+- 0 3654 1632"/>
                              <a:gd name="T39" fmla="*/ 3654 h 2022"/>
                              <a:gd name="T40" fmla="+- 0 8150 7362"/>
                              <a:gd name="T41" fmla="*/ T40 w 1836"/>
                              <a:gd name="T42" fmla="+- 0 3643 1632"/>
                              <a:gd name="T43" fmla="*/ 3643 h 2022"/>
                              <a:gd name="T44" fmla="+- 0 8011 7362"/>
                              <a:gd name="T45" fmla="*/ T44 w 1836"/>
                              <a:gd name="T46" fmla="+- 0 3590 1632"/>
                              <a:gd name="T47" fmla="*/ 3590 h 2022"/>
                              <a:gd name="T48" fmla="+- 0 7891 7362"/>
                              <a:gd name="T49" fmla="*/ T48 w 1836"/>
                              <a:gd name="T50" fmla="+- 0 3502 1632"/>
                              <a:gd name="T51" fmla="*/ 3502 h 2022"/>
                              <a:gd name="T52" fmla="+- 0 7787 7362"/>
                              <a:gd name="T53" fmla="*/ T52 w 1836"/>
                              <a:gd name="T54" fmla="+- 0 3394 1632"/>
                              <a:gd name="T55" fmla="*/ 3394 h 2022"/>
                              <a:gd name="T56" fmla="+- 0 7691 7362"/>
                              <a:gd name="T57" fmla="*/ T56 w 1836"/>
                              <a:gd name="T58" fmla="+- 0 3275 1632"/>
                              <a:gd name="T59" fmla="*/ 3275 h 2022"/>
                              <a:gd name="T60" fmla="+- 0 7601 7362"/>
                              <a:gd name="T61" fmla="*/ T60 w 1836"/>
                              <a:gd name="T62" fmla="+- 0 3147 1632"/>
                              <a:gd name="T63" fmla="*/ 3147 h 2022"/>
                              <a:gd name="T64" fmla="+- 0 7521 7362"/>
                              <a:gd name="T65" fmla="*/ T64 w 1836"/>
                              <a:gd name="T66" fmla="+- 0 3012 1632"/>
                              <a:gd name="T67" fmla="*/ 3012 h 2022"/>
                              <a:gd name="T68" fmla="+- 0 7453 7362"/>
                              <a:gd name="T69" fmla="*/ T68 w 1836"/>
                              <a:gd name="T70" fmla="+- 0 2871 1632"/>
                              <a:gd name="T71" fmla="*/ 2871 h 2022"/>
                              <a:gd name="T72" fmla="+- 0 7402 7362"/>
                              <a:gd name="T73" fmla="*/ T72 w 1836"/>
                              <a:gd name="T74" fmla="+- 0 2726 1632"/>
                              <a:gd name="T75" fmla="*/ 2726 h 2022"/>
                              <a:gd name="T76" fmla="+- 0 7371 7362"/>
                              <a:gd name="T77" fmla="*/ T76 w 1836"/>
                              <a:gd name="T78" fmla="+- 0 2577 1632"/>
                              <a:gd name="T79" fmla="*/ 2577 h 2022"/>
                              <a:gd name="T80" fmla="+- 0 7362 7362"/>
                              <a:gd name="T81" fmla="*/ T80 w 1836"/>
                              <a:gd name="T82" fmla="+- 0 2427 1632"/>
                              <a:gd name="T83" fmla="*/ 2427 h 2022"/>
                              <a:gd name="T84" fmla="+- 0 7380 7362"/>
                              <a:gd name="T85" fmla="*/ T84 w 1836"/>
                              <a:gd name="T86" fmla="+- 0 2276 1632"/>
                              <a:gd name="T87" fmla="*/ 2276 h 2022"/>
                              <a:gd name="T88" fmla="+- 0 7426 7362"/>
                              <a:gd name="T89" fmla="*/ T88 w 1836"/>
                              <a:gd name="T90" fmla="+- 0 2131 1632"/>
                              <a:gd name="T91" fmla="*/ 2131 h 2022"/>
                              <a:gd name="T92" fmla="+- 0 7500 7362"/>
                              <a:gd name="T93" fmla="*/ T92 w 1836"/>
                              <a:gd name="T94" fmla="+- 0 1997 1632"/>
                              <a:gd name="T95" fmla="*/ 1997 h 2022"/>
                              <a:gd name="T96" fmla="+- 0 7596 7362"/>
                              <a:gd name="T97" fmla="*/ T96 w 1836"/>
                              <a:gd name="T98" fmla="+- 0 1879 1632"/>
                              <a:gd name="T99" fmla="*/ 1879 h 2022"/>
                              <a:gd name="T100" fmla="+- 0 7713 7362"/>
                              <a:gd name="T101" fmla="*/ T100 w 1836"/>
                              <a:gd name="T102" fmla="+- 0 1780 1632"/>
                              <a:gd name="T103" fmla="*/ 1780 h 2022"/>
                              <a:gd name="T104" fmla="+- 0 7844 7362"/>
                              <a:gd name="T105" fmla="*/ T104 w 1836"/>
                              <a:gd name="T106" fmla="+- 0 1703 1632"/>
                              <a:gd name="T107" fmla="*/ 1703 h 2022"/>
                              <a:gd name="T108" fmla="+- 0 7988 7362"/>
                              <a:gd name="T109" fmla="*/ T108 w 1836"/>
                              <a:gd name="T110" fmla="+- 0 1653 1632"/>
                              <a:gd name="T111" fmla="*/ 1653 h 2022"/>
                              <a:gd name="T112" fmla="+- 0 8140 7362"/>
                              <a:gd name="T113" fmla="*/ T112 w 1836"/>
                              <a:gd name="T114" fmla="+- 0 1632 1632"/>
                              <a:gd name="T115" fmla="*/ 1632 h 2022"/>
                              <a:gd name="T116" fmla="+- 0 8292 7362"/>
                              <a:gd name="T117" fmla="*/ T116 w 1836"/>
                              <a:gd name="T118" fmla="+- 0 1642 1632"/>
                              <a:gd name="T119" fmla="*/ 1642 h 2022"/>
                              <a:gd name="T120" fmla="+- 0 8440 7362"/>
                              <a:gd name="T121" fmla="*/ T120 w 1836"/>
                              <a:gd name="T122" fmla="+- 0 1681 1632"/>
                              <a:gd name="T123" fmla="*/ 1681 h 2022"/>
                              <a:gd name="T124" fmla="+- 0 8579 7362"/>
                              <a:gd name="T125" fmla="*/ T124 w 1836"/>
                              <a:gd name="T126" fmla="+- 0 1745 1632"/>
                              <a:gd name="T127" fmla="*/ 1745 h 2022"/>
                              <a:gd name="T128" fmla="+- 0 8704 7362"/>
                              <a:gd name="T129" fmla="*/ T128 w 1836"/>
                              <a:gd name="T130" fmla="+- 0 1833 1632"/>
                              <a:gd name="T131" fmla="*/ 1833 h 2022"/>
                              <a:gd name="T132" fmla="+- 0 8812 7362"/>
                              <a:gd name="T133" fmla="*/ T132 w 1836"/>
                              <a:gd name="T134" fmla="+- 0 1938 1632"/>
                              <a:gd name="T135" fmla="*/ 1938 h 2022"/>
                              <a:gd name="T136" fmla="+- 0 8918 7362"/>
                              <a:gd name="T137" fmla="*/ T136 w 1836"/>
                              <a:gd name="T138" fmla="+- 0 2051 1632"/>
                              <a:gd name="T139" fmla="*/ 2051 h 2022"/>
                              <a:gd name="T140" fmla="+- 0 9020 7362"/>
                              <a:gd name="T141" fmla="*/ T140 w 1836"/>
                              <a:gd name="T142" fmla="+- 0 2173 1632"/>
                              <a:gd name="T143" fmla="*/ 2173 h 2022"/>
                              <a:gd name="T144" fmla="+- 0 9106 7362"/>
                              <a:gd name="T145" fmla="*/ T144 w 1836"/>
                              <a:gd name="T146" fmla="+- 0 2305 1632"/>
                              <a:gd name="T147" fmla="*/ 2305 h 2022"/>
                              <a:gd name="T148" fmla="+- 0 9169 7362"/>
                              <a:gd name="T149" fmla="*/ T148 w 1836"/>
                              <a:gd name="T150" fmla="+- 0 2445 1632"/>
                              <a:gd name="T151" fmla="*/ 2445 h 2022"/>
                              <a:gd name="T152" fmla="+- 0 9198 7362"/>
                              <a:gd name="T153" fmla="*/ T152 w 1836"/>
                              <a:gd name="T154" fmla="+- 0 2593 1632"/>
                              <a:gd name="T155" fmla="*/ 2593 h 2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836" h="2022">
                                <a:moveTo>
                                  <a:pt x="1836" y="961"/>
                                </a:moveTo>
                                <a:lnTo>
                                  <a:pt x="1833" y="1044"/>
                                </a:lnTo>
                                <a:lnTo>
                                  <a:pt x="1819" y="1126"/>
                                </a:lnTo>
                                <a:lnTo>
                                  <a:pt x="1794" y="1206"/>
                                </a:lnTo>
                                <a:lnTo>
                                  <a:pt x="1762" y="1285"/>
                                </a:lnTo>
                                <a:lnTo>
                                  <a:pt x="1724" y="1361"/>
                                </a:lnTo>
                                <a:lnTo>
                                  <a:pt x="1682" y="1435"/>
                                </a:lnTo>
                                <a:lnTo>
                                  <a:pt x="1643" y="1500"/>
                                </a:lnTo>
                                <a:lnTo>
                                  <a:pt x="1601" y="1564"/>
                                </a:lnTo>
                                <a:lnTo>
                                  <a:pt x="1558" y="1627"/>
                                </a:lnTo>
                                <a:lnTo>
                                  <a:pt x="1511" y="1687"/>
                                </a:lnTo>
                                <a:lnTo>
                                  <a:pt x="1462" y="1745"/>
                                </a:lnTo>
                                <a:lnTo>
                                  <a:pt x="1409" y="1799"/>
                                </a:lnTo>
                                <a:lnTo>
                                  <a:pt x="1353" y="1849"/>
                                </a:lnTo>
                                <a:lnTo>
                                  <a:pt x="1292" y="1895"/>
                                </a:lnTo>
                                <a:lnTo>
                                  <a:pt x="1227" y="1935"/>
                                </a:lnTo>
                                <a:lnTo>
                                  <a:pt x="1158" y="1969"/>
                                </a:lnTo>
                                <a:lnTo>
                                  <a:pt x="1086" y="1995"/>
                                </a:lnTo>
                                <a:lnTo>
                                  <a:pt x="1012" y="2013"/>
                                </a:lnTo>
                                <a:lnTo>
                                  <a:pt x="937" y="2022"/>
                                </a:lnTo>
                                <a:lnTo>
                                  <a:pt x="862" y="2022"/>
                                </a:lnTo>
                                <a:lnTo>
                                  <a:pt x="788" y="2011"/>
                                </a:lnTo>
                                <a:lnTo>
                                  <a:pt x="716" y="1989"/>
                                </a:lnTo>
                                <a:lnTo>
                                  <a:pt x="649" y="1958"/>
                                </a:lnTo>
                                <a:lnTo>
                                  <a:pt x="587" y="1917"/>
                                </a:lnTo>
                                <a:lnTo>
                                  <a:pt x="529" y="1870"/>
                                </a:lnTo>
                                <a:lnTo>
                                  <a:pt x="475" y="1818"/>
                                </a:lnTo>
                                <a:lnTo>
                                  <a:pt x="425" y="1762"/>
                                </a:lnTo>
                                <a:lnTo>
                                  <a:pt x="377" y="1705"/>
                                </a:lnTo>
                                <a:lnTo>
                                  <a:pt x="329" y="1643"/>
                                </a:lnTo>
                                <a:lnTo>
                                  <a:pt x="283" y="1580"/>
                                </a:lnTo>
                                <a:lnTo>
                                  <a:pt x="239" y="1515"/>
                                </a:lnTo>
                                <a:lnTo>
                                  <a:pt x="198" y="1448"/>
                                </a:lnTo>
                                <a:lnTo>
                                  <a:pt x="159" y="1380"/>
                                </a:lnTo>
                                <a:lnTo>
                                  <a:pt x="123" y="1310"/>
                                </a:lnTo>
                                <a:lnTo>
                                  <a:pt x="91" y="1239"/>
                                </a:lnTo>
                                <a:lnTo>
                                  <a:pt x="64" y="1167"/>
                                </a:lnTo>
                                <a:lnTo>
                                  <a:pt x="40" y="1094"/>
                                </a:lnTo>
                                <a:lnTo>
                                  <a:pt x="22" y="1020"/>
                                </a:lnTo>
                                <a:lnTo>
                                  <a:pt x="9" y="945"/>
                                </a:lnTo>
                                <a:lnTo>
                                  <a:pt x="1" y="870"/>
                                </a:lnTo>
                                <a:lnTo>
                                  <a:pt x="0" y="795"/>
                                </a:lnTo>
                                <a:lnTo>
                                  <a:pt x="6" y="719"/>
                                </a:lnTo>
                                <a:lnTo>
                                  <a:pt x="18" y="644"/>
                                </a:lnTo>
                                <a:lnTo>
                                  <a:pt x="37" y="570"/>
                                </a:lnTo>
                                <a:lnTo>
                                  <a:pt x="64" y="499"/>
                                </a:lnTo>
                                <a:lnTo>
                                  <a:pt x="98" y="430"/>
                                </a:lnTo>
                                <a:lnTo>
                                  <a:pt x="138" y="365"/>
                                </a:lnTo>
                                <a:lnTo>
                                  <a:pt x="183" y="304"/>
                                </a:lnTo>
                                <a:lnTo>
                                  <a:pt x="234" y="247"/>
                                </a:lnTo>
                                <a:lnTo>
                                  <a:pt x="290" y="195"/>
                                </a:lnTo>
                                <a:lnTo>
                                  <a:pt x="351" y="148"/>
                                </a:lnTo>
                                <a:lnTo>
                                  <a:pt x="415" y="107"/>
                                </a:lnTo>
                                <a:lnTo>
                                  <a:pt x="482" y="71"/>
                                </a:lnTo>
                                <a:lnTo>
                                  <a:pt x="553" y="43"/>
                                </a:lnTo>
                                <a:lnTo>
                                  <a:pt x="626" y="21"/>
                                </a:lnTo>
                                <a:lnTo>
                                  <a:pt x="701" y="7"/>
                                </a:lnTo>
                                <a:lnTo>
                                  <a:pt x="778" y="0"/>
                                </a:lnTo>
                                <a:lnTo>
                                  <a:pt x="854" y="1"/>
                                </a:lnTo>
                                <a:lnTo>
                                  <a:pt x="930" y="10"/>
                                </a:lnTo>
                                <a:lnTo>
                                  <a:pt x="1005" y="26"/>
                                </a:lnTo>
                                <a:lnTo>
                                  <a:pt x="1078" y="49"/>
                                </a:lnTo>
                                <a:lnTo>
                                  <a:pt x="1149" y="78"/>
                                </a:lnTo>
                                <a:lnTo>
                                  <a:pt x="1217" y="113"/>
                                </a:lnTo>
                                <a:lnTo>
                                  <a:pt x="1281" y="154"/>
                                </a:lnTo>
                                <a:lnTo>
                                  <a:pt x="1342" y="201"/>
                                </a:lnTo>
                                <a:lnTo>
                                  <a:pt x="1398" y="253"/>
                                </a:lnTo>
                                <a:lnTo>
                                  <a:pt x="1450" y="306"/>
                                </a:lnTo>
                                <a:lnTo>
                                  <a:pt x="1503" y="361"/>
                                </a:lnTo>
                                <a:lnTo>
                                  <a:pt x="1556" y="419"/>
                                </a:lnTo>
                                <a:lnTo>
                                  <a:pt x="1608" y="479"/>
                                </a:lnTo>
                                <a:lnTo>
                                  <a:pt x="1658" y="541"/>
                                </a:lnTo>
                                <a:lnTo>
                                  <a:pt x="1703" y="606"/>
                                </a:lnTo>
                                <a:lnTo>
                                  <a:pt x="1744" y="673"/>
                                </a:lnTo>
                                <a:lnTo>
                                  <a:pt x="1779" y="742"/>
                                </a:lnTo>
                                <a:lnTo>
                                  <a:pt x="1807" y="813"/>
                                </a:lnTo>
                                <a:lnTo>
                                  <a:pt x="1826" y="886"/>
                                </a:lnTo>
                                <a:lnTo>
                                  <a:pt x="1836" y="961"/>
                                </a:lnTo>
                                <a:close/>
                              </a:path>
                            </a:pathLst>
                          </a:custGeom>
                          <a:noFill/>
                          <a:ln w="17120">
                            <a:solidFill>
                              <a:srgbClr val="F584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59"/>
                        <wps:cNvSpPr>
                          <a:spLocks/>
                        </wps:cNvSpPr>
                        <wps:spPr bwMode="auto">
                          <a:xfrm>
                            <a:off x="5205" y="819"/>
                            <a:ext cx="2102" cy="1958"/>
                          </a:xfrm>
                          <a:custGeom>
                            <a:avLst/>
                            <a:gdLst>
                              <a:gd name="T0" fmla="+- 0 6101 5206"/>
                              <a:gd name="T1" fmla="*/ T0 w 2102"/>
                              <a:gd name="T2" fmla="+- 0 821 819"/>
                              <a:gd name="T3" fmla="*/ 821 h 1958"/>
                              <a:gd name="T4" fmla="+- 0 5956 5206"/>
                              <a:gd name="T5" fmla="*/ T4 w 2102"/>
                              <a:gd name="T6" fmla="+- 0 855 819"/>
                              <a:gd name="T7" fmla="*/ 855 h 1958"/>
                              <a:gd name="T8" fmla="+- 0 5826 5206"/>
                              <a:gd name="T9" fmla="*/ T8 w 2102"/>
                              <a:gd name="T10" fmla="+- 0 921 819"/>
                              <a:gd name="T11" fmla="*/ 921 h 1958"/>
                              <a:gd name="T12" fmla="+- 0 5708 5206"/>
                              <a:gd name="T13" fmla="*/ T12 w 2102"/>
                              <a:gd name="T14" fmla="+- 0 1012 819"/>
                              <a:gd name="T15" fmla="*/ 1012 h 1958"/>
                              <a:gd name="T16" fmla="+- 0 5600 5206"/>
                              <a:gd name="T17" fmla="*/ T16 w 2102"/>
                              <a:gd name="T18" fmla="+- 0 1121 819"/>
                              <a:gd name="T19" fmla="*/ 1121 h 1958"/>
                              <a:gd name="T20" fmla="+- 0 5502 5206"/>
                              <a:gd name="T21" fmla="*/ T20 w 2102"/>
                              <a:gd name="T22" fmla="+- 0 1238 819"/>
                              <a:gd name="T23" fmla="*/ 1238 h 1958"/>
                              <a:gd name="T24" fmla="+- 0 5414 5206"/>
                              <a:gd name="T25" fmla="*/ T24 w 2102"/>
                              <a:gd name="T26" fmla="+- 0 1358 819"/>
                              <a:gd name="T27" fmla="*/ 1358 h 1958"/>
                              <a:gd name="T28" fmla="+- 0 5329 5206"/>
                              <a:gd name="T29" fmla="*/ T28 w 2102"/>
                              <a:gd name="T30" fmla="+- 0 1484 819"/>
                              <a:gd name="T31" fmla="*/ 1484 h 1958"/>
                              <a:gd name="T32" fmla="+- 0 5260 5206"/>
                              <a:gd name="T33" fmla="*/ T32 w 2102"/>
                              <a:gd name="T34" fmla="+- 0 1630 819"/>
                              <a:gd name="T35" fmla="*/ 1630 h 1958"/>
                              <a:gd name="T36" fmla="+- 0 5219 5206"/>
                              <a:gd name="T37" fmla="*/ T36 w 2102"/>
                              <a:gd name="T38" fmla="+- 0 1786 819"/>
                              <a:gd name="T39" fmla="*/ 1786 h 1958"/>
                              <a:gd name="T40" fmla="+- 0 5206 5206"/>
                              <a:gd name="T41" fmla="*/ T40 w 2102"/>
                              <a:gd name="T42" fmla="+- 0 1946 819"/>
                              <a:gd name="T43" fmla="*/ 1946 h 1958"/>
                              <a:gd name="T44" fmla="+- 0 5223 5206"/>
                              <a:gd name="T45" fmla="*/ T44 w 2102"/>
                              <a:gd name="T46" fmla="+- 0 2106 819"/>
                              <a:gd name="T47" fmla="*/ 2106 h 1958"/>
                              <a:gd name="T48" fmla="+- 0 5270 5206"/>
                              <a:gd name="T49" fmla="*/ T48 w 2102"/>
                              <a:gd name="T50" fmla="+- 0 2254 819"/>
                              <a:gd name="T51" fmla="*/ 2254 h 1958"/>
                              <a:gd name="T52" fmla="+- 0 5342 5206"/>
                              <a:gd name="T53" fmla="*/ T52 w 2102"/>
                              <a:gd name="T54" fmla="+- 0 2385 819"/>
                              <a:gd name="T55" fmla="*/ 2385 h 1958"/>
                              <a:gd name="T56" fmla="+- 0 5435 5206"/>
                              <a:gd name="T57" fmla="*/ T56 w 2102"/>
                              <a:gd name="T58" fmla="+- 0 2502 819"/>
                              <a:gd name="T59" fmla="*/ 2502 h 1958"/>
                              <a:gd name="T60" fmla="+- 0 5546 5206"/>
                              <a:gd name="T61" fmla="*/ T60 w 2102"/>
                              <a:gd name="T62" fmla="+- 0 2601 819"/>
                              <a:gd name="T63" fmla="*/ 2601 h 1958"/>
                              <a:gd name="T64" fmla="+- 0 5672 5206"/>
                              <a:gd name="T65" fmla="*/ T64 w 2102"/>
                              <a:gd name="T66" fmla="+- 0 2681 819"/>
                              <a:gd name="T67" fmla="*/ 2681 h 1958"/>
                              <a:gd name="T68" fmla="+- 0 5810 5206"/>
                              <a:gd name="T69" fmla="*/ T68 w 2102"/>
                              <a:gd name="T70" fmla="+- 0 2738 819"/>
                              <a:gd name="T71" fmla="*/ 2738 h 1958"/>
                              <a:gd name="T72" fmla="+- 0 5955 5206"/>
                              <a:gd name="T73" fmla="*/ T72 w 2102"/>
                              <a:gd name="T74" fmla="+- 0 2771 819"/>
                              <a:gd name="T75" fmla="*/ 2771 h 1958"/>
                              <a:gd name="T76" fmla="+- 0 6105 5206"/>
                              <a:gd name="T77" fmla="*/ T76 w 2102"/>
                              <a:gd name="T78" fmla="+- 0 2776 819"/>
                              <a:gd name="T79" fmla="*/ 2776 h 1958"/>
                              <a:gd name="T80" fmla="+- 0 6253 5206"/>
                              <a:gd name="T81" fmla="*/ T80 w 2102"/>
                              <a:gd name="T82" fmla="+- 0 2755 819"/>
                              <a:gd name="T83" fmla="*/ 2755 h 1958"/>
                              <a:gd name="T84" fmla="+- 0 6396 5206"/>
                              <a:gd name="T85" fmla="*/ T84 w 2102"/>
                              <a:gd name="T86" fmla="+- 0 2713 819"/>
                              <a:gd name="T87" fmla="*/ 2713 h 1958"/>
                              <a:gd name="T88" fmla="+- 0 6533 5206"/>
                              <a:gd name="T89" fmla="*/ T88 w 2102"/>
                              <a:gd name="T90" fmla="+- 0 2650 819"/>
                              <a:gd name="T91" fmla="*/ 2650 h 1958"/>
                              <a:gd name="T92" fmla="+- 0 6663 5206"/>
                              <a:gd name="T93" fmla="*/ T92 w 2102"/>
                              <a:gd name="T94" fmla="+- 0 2572 819"/>
                              <a:gd name="T95" fmla="*/ 2572 h 1958"/>
                              <a:gd name="T96" fmla="+- 0 6787 5206"/>
                              <a:gd name="T97" fmla="*/ T96 w 2102"/>
                              <a:gd name="T98" fmla="+- 0 2480 819"/>
                              <a:gd name="T99" fmla="*/ 2480 h 1958"/>
                              <a:gd name="T100" fmla="+- 0 6904 5206"/>
                              <a:gd name="T101" fmla="*/ T100 w 2102"/>
                              <a:gd name="T102" fmla="+- 0 2377 819"/>
                              <a:gd name="T103" fmla="*/ 2377 h 1958"/>
                              <a:gd name="T104" fmla="+- 0 7013 5206"/>
                              <a:gd name="T105" fmla="*/ T104 w 2102"/>
                              <a:gd name="T106" fmla="+- 0 2267 819"/>
                              <a:gd name="T107" fmla="*/ 2267 h 1958"/>
                              <a:gd name="T108" fmla="+- 0 7116 5206"/>
                              <a:gd name="T109" fmla="*/ T108 w 2102"/>
                              <a:gd name="T110" fmla="+- 0 2150 819"/>
                              <a:gd name="T111" fmla="*/ 2150 h 1958"/>
                              <a:gd name="T112" fmla="+- 0 7209 5206"/>
                              <a:gd name="T113" fmla="*/ T112 w 2102"/>
                              <a:gd name="T114" fmla="+- 0 2022 819"/>
                              <a:gd name="T115" fmla="*/ 2022 h 1958"/>
                              <a:gd name="T116" fmla="+- 0 7277 5206"/>
                              <a:gd name="T117" fmla="*/ T116 w 2102"/>
                              <a:gd name="T118" fmla="+- 0 1882 819"/>
                              <a:gd name="T119" fmla="*/ 1882 h 1958"/>
                              <a:gd name="T120" fmla="+- 0 7307 5206"/>
                              <a:gd name="T121" fmla="*/ T120 w 2102"/>
                              <a:gd name="T122" fmla="+- 0 1728 819"/>
                              <a:gd name="T123" fmla="*/ 1728 h 1958"/>
                              <a:gd name="T124" fmla="+- 0 7291 5206"/>
                              <a:gd name="T125" fmla="*/ T124 w 2102"/>
                              <a:gd name="T126" fmla="+- 0 1571 819"/>
                              <a:gd name="T127" fmla="*/ 1571 h 1958"/>
                              <a:gd name="T128" fmla="+- 0 7236 5206"/>
                              <a:gd name="T129" fmla="*/ T128 w 2102"/>
                              <a:gd name="T130" fmla="+- 0 1421 819"/>
                              <a:gd name="T131" fmla="*/ 1421 h 1958"/>
                              <a:gd name="T132" fmla="+- 0 7148 5206"/>
                              <a:gd name="T133" fmla="*/ T132 w 2102"/>
                              <a:gd name="T134" fmla="+- 0 1286 819"/>
                              <a:gd name="T135" fmla="*/ 1286 h 1958"/>
                              <a:gd name="T136" fmla="+- 0 7036 5206"/>
                              <a:gd name="T137" fmla="*/ T136 w 2102"/>
                              <a:gd name="T138" fmla="+- 0 1172 819"/>
                              <a:gd name="T139" fmla="*/ 1172 h 1958"/>
                              <a:gd name="T140" fmla="+- 0 6908 5206"/>
                              <a:gd name="T141" fmla="*/ T140 w 2102"/>
                              <a:gd name="T142" fmla="+- 0 1078 819"/>
                              <a:gd name="T143" fmla="*/ 1078 h 1958"/>
                              <a:gd name="T144" fmla="+- 0 6768 5206"/>
                              <a:gd name="T145" fmla="*/ T144 w 2102"/>
                              <a:gd name="T146" fmla="+- 0 1000 819"/>
                              <a:gd name="T147" fmla="*/ 1000 h 1958"/>
                              <a:gd name="T148" fmla="+- 0 6621 5206"/>
                              <a:gd name="T149" fmla="*/ T148 w 2102"/>
                              <a:gd name="T150" fmla="+- 0 935 819"/>
                              <a:gd name="T151" fmla="*/ 935 h 1958"/>
                              <a:gd name="T152" fmla="+- 0 6474 5206"/>
                              <a:gd name="T153" fmla="*/ T152 w 2102"/>
                              <a:gd name="T154" fmla="+- 0 880 819"/>
                              <a:gd name="T155" fmla="*/ 880 h 1958"/>
                              <a:gd name="T156" fmla="+- 0 6326 5206"/>
                              <a:gd name="T157" fmla="*/ T156 w 2102"/>
                              <a:gd name="T158" fmla="+- 0 838 819"/>
                              <a:gd name="T159" fmla="*/ 838 h 1958"/>
                              <a:gd name="T160" fmla="+- 0 6176 5206"/>
                              <a:gd name="T161" fmla="*/ T160 w 2102"/>
                              <a:gd name="T162" fmla="+- 0 819 819"/>
                              <a:gd name="T163" fmla="*/ 819 h 1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102" h="1958">
                                <a:moveTo>
                                  <a:pt x="970" y="0"/>
                                </a:moveTo>
                                <a:lnTo>
                                  <a:pt x="895" y="2"/>
                                </a:lnTo>
                                <a:lnTo>
                                  <a:pt x="820" y="14"/>
                                </a:lnTo>
                                <a:lnTo>
                                  <a:pt x="750" y="36"/>
                                </a:lnTo>
                                <a:lnTo>
                                  <a:pt x="684" y="65"/>
                                </a:lnTo>
                                <a:lnTo>
                                  <a:pt x="620" y="102"/>
                                </a:lnTo>
                                <a:lnTo>
                                  <a:pt x="559" y="145"/>
                                </a:lnTo>
                                <a:lnTo>
                                  <a:pt x="502" y="193"/>
                                </a:lnTo>
                                <a:lnTo>
                                  <a:pt x="446" y="246"/>
                                </a:lnTo>
                                <a:lnTo>
                                  <a:pt x="394" y="302"/>
                                </a:lnTo>
                                <a:lnTo>
                                  <a:pt x="344" y="360"/>
                                </a:lnTo>
                                <a:lnTo>
                                  <a:pt x="296" y="419"/>
                                </a:lnTo>
                                <a:lnTo>
                                  <a:pt x="251" y="480"/>
                                </a:lnTo>
                                <a:lnTo>
                                  <a:pt x="208" y="539"/>
                                </a:lnTo>
                                <a:lnTo>
                                  <a:pt x="166" y="597"/>
                                </a:lnTo>
                                <a:lnTo>
                                  <a:pt x="123" y="665"/>
                                </a:lnTo>
                                <a:lnTo>
                                  <a:pt x="85" y="737"/>
                                </a:lnTo>
                                <a:lnTo>
                                  <a:pt x="54" y="811"/>
                                </a:lnTo>
                                <a:lnTo>
                                  <a:pt x="30" y="888"/>
                                </a:lnTo>
                                <a:lnTo>
                                  <a:pt x="13" y="967"/>
                                </a:lnTo>
                                <a:lnTo>
                                  <a:pt x="3" y="1047"/>
                                </a:lnTo>
                                <a:lnTo>
                                  <a:pt x="0" y="1127"/>
                                </a:lnTo>
                                <a:lnTo>
                                  <a:pt x="5" y="1207"/>
                                </a:lnTo>
                                <a:lnTo>
                                  <a:pt x="17" y="1287"/>
                                </a:lnTo>
                                <a:lnTo>
                                  <a:pt x="38" y="1365"/>
                                </a:lnTo>
                                <a:lnTo>
                                  <a:pt x="64" y="1435"/>
                                </a:lnTo>
                                <a:lnTo>
                                  <a:pt x="97" y="1502"/>
                                </a:lnTo>
                                <a:lnTo>
                                  <a:pt x="136" y="1566"/>
                                </a:lnTo>
                                <a:lnTo>
                                  <a:pt x="180" y="1626"/>
                                </a:lnTo>
                                <a:lnTo>
                                  <a:pt x="229" y="1683"/>
                                </a:lnTo>
                                <a:lnTo>
                                  <a:pt x="282" y="1735"/>
                                </a:lnTo>
                                <a:lnTo>
                                  <a:pt x="340" y="1782"/>
                                </a:lnTo>
                                <a:lnTo>
                                  <a:pt x="402" y="1825"/>
                                </a:lnTo>
                                <a:lnTo>
                                  <a:pt x="466" y="1862"/>
                                </a:lnTo>
                                <a:lnTo>
                                  <a:pt x="534" y="1894"/>
                                </a:lnTo>
                                <a:lnTo>
                                  <a:pt x="604" y="1919"/>
                                </a:lnTo>
                                <a:lnTo>
                                  <a:pt x="676" y="1939"/>
                                </a:lnTo>
                                <a:lnTo>
                                  <a:pt x="749" y="1952"/>
                                </a:lnTo>
                                <a:lnTo>
                                  <a:pt x="824" y="1958"/>
                                </a:lnTo>
                                <a:lnTo>
                                  <a:pt x="899" y="1957"/>
                                </a:lnTo>
                                <a:lnTo>
                                  <a:pt x="974" y="1950"/>
                                </a:lnTo>
                                <a:lnTo>
                                  <a:pt x="1047" y="1936"/>
                                </a:lnTo>
                                <a:lnTo>
                                  <a:pt x="1119" y="1918"/>
                                </a:lnTo>
                                <a:lnTo>
                                  <a:pt x="1190" y="1894"/>
                                </a:lnTo>
                                <a:lnTo>
                                  <a:pt x="1259" y="1865"/>
                                </a:lnTo>
                                <a:lnTo>
                                  <a:pt x="1327" y="1831"/>
                                </a:lnTo>
                                <a:lnTo>
                                  <a:pt x="1393" y="1794"/>
                                </a:lnTo>
                                <a:lnTo>
                                  <a:pt x="1457" y="1753"/>
                                </a:lnTo>
                                <a:lnTo>
                                  <a:pt x="1520" y="1708"/>
                                </a:lnTo>
                                <a:lnTo>
                                  <a:pt x="1581" y="1661"/>
                                </a:lnTo>
                                <a:lnTo>
                                  <a:pt x="1641" y="1611"/>
                                </a:lnTo>
                                <a:lnTo>
                                  <a:pt x="1698" y="1558"/>
                                </a:lnTo>
                                <a:lnTo>
                                  <a:pt x="1754" y="1504"/>
                                </a:lnTo>
                                <a:lnTo>
                                  <a:pt x="1807" y="1448"/>
                                </a:lnTo>
                                <a:lnTo>
                                  <a:pt x="1858" y="1391"/>
                                </a:lnTo>
                                <a:lnTo>
                                  <a:pt x="1910" y="1331"/>
                                </a:lnTo>
                                <a:lnTo>
                                  <a:pt x="1958" y="1268"/>
                                </a:lnTo>
                                <a:lnTo>
                                  <a:pt x="2003" y="1203"/>
                                </a:lnTo>
                                <a:lnTo>
                                  <a:pt x="2041" y="1135"/>
                                </a:lnTo>
                                <a:lnTo>
                                  <a:pt x="2071" y="1063"/>
                                </a:lnTo>
                                <a:lnTo>
                                  <a:pt x="2092" y="988"/>
                                </a:lnTo>
                                <a:lnTo>
                                  <a:pt x="2101" y="909"/>
                                </a:lnTo>
                                <a:lnTo>
                                  <a:pt x="2099" y="830"/>
                                </a:lnTo>
                                <a:lnTo>
                                  <a:pt x="2085" y="752"/>
                                </a:lnTo>
                                <a:lnTo>
                                  <a:pt x="2062" y="676"/>
                                </a:lnTo>
                                <a:lnTo>
                                  <a:pt x="2030" y="602"/>
                                </a:lnTo>
                                <a:lnTo>
                                  <a:pt x="1989" y="532"/>
                                </a:lnTo>
                                <a:lnTo>
                                  <a:pt x="1942" y="467"/>
                                </a:lnTo>
                                <a:lnTo>
                                  <a:pt x="1888" y="407"/>
                                </a:lnTo>
                                <a:lnTo>
                                  <a:pt x="1830" y="353"/>
                                </a:lnTo>
                                <a:lnTo>
                                  <a:pt x="1768" y="303"/>
                                </a:lnTo>
                                <a:lnTo>
                                  <a:pt x="1702" y="259"/>
                                </a:lnTo>
                                <a:lnTo>
                                  <a:pt x="1633" y="218"/>
                                </a:lnTo>
                                <a:lnTo>
                                  <a:pt x="1562" y="181"/>
                                </a:lnTo>
                                <a:lnTo>
                                  <a:pt x="1489" y="147"/>
                                </a:lnTo>
                                <a:lnTo>
                                  <a:pt x="1415" y="116"/>
                                </a:lnTo>
                                <a:lnTo>
                                  <a:pt x="1340" y="87"/>
                                </a:lnTo>
                                <a:lnTo>
                                  <a:pt x="1268" y="61"/>
                                </a:lnTo>
                                <a:lnTo>
                                  <a:pt x="1194" y="38"/>
                                </a:lnTo>
                                <a:lnTo>
                                  <a:pt x="1120" y="19"/>
                                </a:lnTo>
                                <a:lnTo>
                                  <a:pt x="1045" y="6"/>
                                </a:lnTo>
                                <a:lnTo>
                                  <a:pt x="9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58"/>
                        <wps:cNvSpPr>
                          <a:spLocks/>
                        </wps:cNvSpPr>
                        <wps:spPr bwMode="auto">
                          <a:xfrm>
                            <a:off x="5205" y="819"/>
                            <a:ext cx="2102" cy="1958"/>
                          </a:xfrm>
                          <a:custGeom>
                            <a:avLst/>
                            <a:gdLst>
                              <a:gd name="T0" fmla="+- 0 6101 5206"/>
                              <a:gd name="T1" fmla="*/ T0 w 2102"/>
                              <a:gd name="T2" fmla="+- 0 821 819"/>
                              <a:gd name="T3" fmla="*/ 821 h 1958"/>
                              <a:gd name="T4" fmla="+- 0 6251 5206"/>
                              <a:gd name="T5" fmla="*/ T4 w 2102"/>
                              <a:gd name="T6" fmla="+- 0 825 819"/>
                              <a:gd name="T7" fmla="*/ 825 h 1958"/>
                              <a:gd name="T8" fmla="+- 0 6400 5206"/>
                              <a:gd name="T9" fmla="*/ T8 w 2102"/>
                              <a:gd name="T10" fmla="+- 0 857 819"/>
                              <a:gd name="T11" fmla="*/ 857 h 1958"/>
                              <a:gd name="T12" fmla="+- 0 6546 5206"/>
                              <a:gd name="T13" fmla="*/ T12 w 2102"/>
                              <a:gd name="T14" fmla="+- 0 906 819"/>
                              <a:gd name="T15" fmla="*/ 906 h 1958"/>
                              <a:gd name="T16" fmla="+- 0 6695 5206"/>
                              <a:gd name="T17" fmla="*/ T16 w 2102"/>
                              <a:gd name="T18" fmla="+- 0 966 819"/>
                              <a:gd name="T19" fmla="*/ 966 h 1958"/>
                              <a:gd name="T20" fmla="+- 0 6839 5206"/>
                              <a:gd name="T21" fmla="*/ T20 w 2102"/>
                              <a:gd name="T22" fmla="+- 0 1037 819"/>
                              <a:gd name="T23" fmla="*/ 1037 h 1958"/>
                              <a:gd name="T24" fmla="+- 0 6974 5206"/>
                              <a:gd name="T25" fmla="*/ T24 w 2102"/>
                              <a:gd name="T26" fmla="+- 0 1122 819"/>
                              <a:gd name="T27" fmla="*/ 1122 h 1958"/>
                              <a:gd name="T28" fmla="+- 0 7094 5206"/>
                              <a:gd name="T29" fmla="*/ T28 w 2102"/>
                              <a:gd name="T30" fmla="+- 0 1226 819"/>
                              <a:gd name="T31" fmla="*/ 1226 h 1958"/>
                              <a:gd name="T32" fmla="+- 0 7195 5206"/>
                              <a:gd name="T33" fmla="*/ T32 w 2102"/>
                              <a:gd name="T34" fmla="+- 0 1351 819"/>
                              <a:gd name="T35" fmla="*/ 1351 h 1958"/>
                              <a:gd name="T36" fmla="+- 0 7268 5206"/>
                              <a:gd name="T37" fmla="*/ T36 w 2102"/>
                              <a:gd name="T38" fmla="+- 0 1495 819"/>
                              <a:gd name="T39" fmla="*/ 1495 h 1958"/>
                              <a:gd name="T40" fmla="+- 0 7305 5206"/>
                              <a:gd name="T41" fmla="*/ T40 w 2102"/>
                              <a:gd name="T42" fmla="+- 0 1649 819"/>
                              <a:gd name="T43" fmla="*/ 1649 h 1958"/>
                              <a:gd name="T44" fmla="+- 0 7298 5206"/>
                              <a:gd name="T45" fmla="*/ T44 w 2102"/>
                              <a:gd name="T46" fmla="+- 0 1807 819"/>
                              <a:gd name="T47" fmla="*/ 1807 h 1958"/>
                              <a:gd name="T48" fmla="+- 0 7247 5206"/>
                              <a:gd name="T49" fmla="*/ T48 w 2102"/>
                              <a:gd name="T50" fmla="+- 0 1954 819"/>
                              <a:gd name="T51" fmla="*/ 1954 h 1958"/>
                              <a:gd name="T52" fmla="+- 0 7164 5206"/>
                              <a:gd name="T53" fmla="*/ T52 w 2102"/>
                              <a:gd name="T54" fmla="+- 0 2087 819"/>
                              <a:gd name="T55" fmla="*/ 2087 h 1958"/>
                              <a:gd name="T56" fmla="+- 0 7064 5206"/>
                              <a:gd name="T57" fmla="*/ T56 w 2102"/>
                              <a:gd name="T58" fmla="+- 0 2210 819"/>
                              <a:gd name="T59" fmla="*/ 2210 h 1958"/>
                              <a:gd name="T60" fmla="+- 0 6960 5206"/>
                              <a:gd name="T61" fmla="*/ T60 w 2102"/>
                              <a:gd name="T62" fmla="+- 0 2323 819"/>
                              <a:gd name="T63" fmla="*/ 2323 h 1958"/>
                              <a:gd name="T64" fmla="+- 0 6847 5206"/>
                              <a:gd name="T65" fmla="*/ T64 w 2102"/>
                              <a:gd name="T66" fmla="+- 0 2430 819"/>
                              <a:gd name="T67" fmla="*/ 2430 h 1958"/>
                              <a:gd name="T68" fmla="+- 0 6726 5206"/>
                              <a:gd name="T69" fmla="*/ T68 w 2102"/>
                              <a:gd name="T70" fmla="+- 0 2527 819"/>
                              <a:gd name="T71" fmla="*/ 2527 h 1958"/>
                              <a:gd name="T72" fmla="+- 0 6599 5206"/>
                              <a:gd name="T73" fmla="*/ T72 w 2102"/>
                              <a:gd name="T74" fmla="+- 0 2613 819"/>
                              <a:gd name="T75" fmla="*/ 2613 h 1958"/>
                              <a:gd name="T76" fmla="+- 0 6465 5206"/>
                              <a:gd name="T77" fmla="*/ T76 w 2102"/>
                              <a:gd name="T78" fmla="+- 0 2684 819"/>
                              <a:gd name="T79" fmla="*/ 2684 h 1958"/>
                              <a:gd name="T80" fmla="+- 0 6325 5206"/>
                              <a:gd name="T81" fmla="*/ T80 w 2102"/>
                              <a:gd name="T82" fmla="+- 0 2737 819"/>
                              <a:gd name="T83" fmla="*/ 2737 h 1958"/>
                              <a:gd name="T84" fmla="+- 0 6180 5206"/>
                              <a:gd name="T85" fmla="*/ T84 w 2102"/>
                              <a:gd name="T86" fmla="+- 0 2769 819"/>
                              <a:gd name="T87" fmla="*/ 2769 h 1958"/>
                              <a:gd name="T88" fmla="+- 0 6030 5206"/>
                              <a:gd name="T89" fmla="*/ T88 w 2102"/>
                              <a:gd name="T90" fmla="+- 0 2777 819"/>
                              <a:gd name="T91" fmla="*/ 2777 h 1958"/>
                              <a:gd name="T92" fmla="+- 0 5882 5206"/>
                              <a:gd name="T93" fmla="*/ T92 w 2102"/>
                              <a:gd name="T94" fmla="+- 0 2758 819"/>
                              <a:gd name="T95" fmla="*/ 2758 h 1958"/>
                              <a:gd name="T96" fmla="+- 0 5740 5206"/>
                              <a:gd name="T97" fmla="*/ T96 w 2102"/>
                              <a:gd name="T98" fmla="+- 0 2713 819"/>
                              <a:gd name="T99" fmla="*/ 2713 h 1958"/>
                              <a:gd name="T100" fmla="+- 0 5608 5206"/>
                              <a:gd name="T101" fmla="*/ T100 w 2102"/>
                              <a:gd name="T102" fmla="+- 0 2644 819"/>
                              <a:gd name="T103" fmla="*/ 2644 h 1958"/>
                              <a:gd name="T104" fmla="+- 0 5488 5206"/>
                              <a:gd name="T105" fmla="*/ T104 w 2102"/>
                              <a:gd name="T106" fmla="+- 0 2554 819"/>
                              <a:gd name="T107" fmla="*/ 2554 h 1958"/>
                              <a:gd name="T108" fmla="+- 0 5386 5206"/>
                              <a:gd name="T109" fmla="*/ T108 w 2102"/>
                              <a:gd name="T110" fmla="+- 0 2445 819"/>
                              <a:gd name="T111" fmla="*/ 2445 h 1958"/>
                              <a:gd name="T112" fmla="+- 0 5303 5206"/>
                              <a:gd name="T113" fmla="*/ T112 w 2102"/>
                              <a:gd name="T114" fmla="+- 0 2321 819"/>
                              <a:gd name="T115" fmla="*/ 2321 h 1958"/>
                              <a:gd name="T116" fmla="+- 0 5244 5206"/>
                              <a:gd name="T117" fmla="*/ T116 w 2102"/>
                              <a:gd name="T118" fmla="+- 0 2184 819"/>
                              <a:gd name="T119" fmla="*/ 2184 h 1958"/>
                              <a:gd name="T120" fmla="+- 0 5211 5206"/>
                              <a:gd name="T121" fmla="*/ T120 w 2102"/>
                              <a:gd name="T122" fmla="+- 0 2026 819"/>
                              <a:gd name="T123" fmla="*/ 2026 h 1958"/>
                              <a:gd name="T124" fmla="+- 0 5209 5206"/>
                              <a:gd name="T125" fmla="*/ T124 w 2102"/>
                              <a:gd name="T126" fmla="+- 0 1866 819"/>
                              <a:gd name="T127" fmla="*/ 1866 h 1958"/>
                              <a:gd name="T128" fmla="+- 0 5236 5206"/>
                              <a:gd name="T129" fmla="*/ T128 w 2102"/>
                              <a:gd name="T130" fmla="+- 0 1707 819"/>
                              <a:gd name="T131" fmla="*/ 1707 h 1958"/>
                              <a:gd name="T132" fmla="+- 0 5291 5206"/>
                              <a:gd name="T133" fmla="*/ T132 w 2102"/>
                              <a:gd name="T134" fmla="+- 0 1556 819"/>
                              <a:gd name="T135" fmla="*/ 1556 h 1958"/>
                              <a:gd name="T136" fmla="+- 0 5372 5206"/>
                              <a:gd name="T137" fmla="*/ T136 w 2102"/>
                              <a:gd name="T138" fmla="+- 0 1416 819"/>
                              <a:gd name="T139" fmla="*/ 1416 h 1958"/>
                              <a:gd name="T140" fmla="+- 0 5457 5206"/>
                              <a:gd name="T141" fmla="*/ T140 w 2102"/>
                              <a:gd name="T142" fmla="+- 0 1299 819"/>
                              <a:gd name="T143" fmla="*/ 1299 h 1958"/>
                              <a:gd name="T144" fmla="+- 0 5550 5206"/>
                              <a:gd name="T145" fmla="*/ T144 w 2102"/>
                              <a:gd name="T146" fmla="+- 0 1179 819"/>
                              <a:gd name="T147" fmla="*/ 1179 h 1958"/>
                              <a:gd name="T148" fmla="+- 0 5652 5206"/>
                              <a:gd name="T149" fmla="*/ T148 w 2102"/>
                              <a:gd name="T150" fmla="+- 0 1065 819"/>
                              <a:gd name="T151" fmla="*/ 1065 h 1958"/>
                              <a:gd name="T152" fmla="+- 0 5765 5206"/>
                              <a:gd name="T153" fmla="*/ T152 w 2102"/>
                              <a:gd name="T154" fmla="+- 0 964 819"/>
                              <a:gd name="T155" fmla="*/ 964 h 1958"/>
                              <a:gd name="T156" fmla="+- 0 5890 5206"/>
                              <a:gd name="T157" fmla="*/ T156 w 2102"/>
                              <a:gd name="T158" fmla="+- 0 884 819"/>
                              <a:gd name="T159" fmla="*/ 884 h 1958"/>
                              <a:gd name="T160" fmla="+- 0 6026 5206"/>
                              <a:gd name="T161" fmla="*/ T160 w 2102"/>
                              <a:gd name="T162" fmla="+- 0 833 819"/>
                              <a:gd name="T163" fmla="*/ 833 h 1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102" h="1958">
                                <a:moveTo>
                                  <a:pt x="820" y="14"/>
                                </a:moveTo>
                                <a:lnTo>
                                  <a:pt x="895" y="2"/>
                                </a:lnTo>
                                <a:lnTo>
                                  <a:pt x="970" y="0"/>
                                </a:lnTo>
                                <a:lnTo>
                                  <a:pt x="1045" y="6"/>
                                </a:lnTo>
                                <a:lnTo>
                                  <a:pt x="1120" y="19"/>
                                </a:lnTo>
                                <a:lnTo>
                                  <a:pt x="1194" y="38"/>
                                </a:lnTo>
                                <a:lnTo>
                                  <a:pt x="1268" y="61"/>
                                </a:lnTo>
                                <a:lnTo>
                                  <a:pt x="1340" y="87"/>
                                </a:lnTo>
                                <a:lnTo>
                                  <a:pt x="1415" y="116"/>
                                </a:lnTo>
                                <a:lnTo>
                                  <a:pt x="1489" y="147"/>
                                </a:lnTo>
                                <a:lnTo>
                                  <a:pt x="1562" y="181"/>
                                </a:lnTo>
                                <a:lnTo>
                                  <a:pt x="1633" y="218"/>
                                </a:lnTo>
                                <a:lnTo>
                                  <a:pt x="1702" y="259"/>
                                </a:lnTo>
                                <a:lnTo>
                                  <a:pt x="1768" y="303"/>
                                </a:lnTo>
                                <a:lnTo>
                                  <a:pt x="1830" y="353"/>
                                </a:lnTo>
                                <a:lnTo>
                                  <a:pt x="1888" y="407"/>
                                </a:lnTo>
                                <a:lnTo>
                                  <a:pt x="1942" y="467"/>
                                </a:lnTo>
                                <a:lnTo>
                                  <a:pt x="1989" y="532"/>
                                </a:lnTo>
                                <a:lnTo>
                                  <a:pt x="2030" y="602"/>
                                </a:lnTo>
                                <a:lnTo>
                                  <a:pt x="2062" y="676"/>
                                </a:lnTo>
                                <a:lnTo>
                                  <a:pt x="2085" y="752"/>
                                </a:lnTo>
                                <a:lnTo>
                                  <a:pt x="2099" y="830"/>
                                </a:lnTo>
                                <a:lnTo>
                                  <a:pt x="2101" y="909"/>
                                </a:lnTo>
                                <a:lnTo>
                                  <a:pt x="2092" y="988"/>
                                </a:lnTo>
                                <a:lnTo>
                                  <a:pt x="2071" y="1063"/>
                                </a:lnTo>
                                <a:lnTo>
                                  <a:pt x="2041" y="1135"/>
                                </a:lnTo>
                                <a:lnTo>
                                  <a:pt x="2003" y="1203"/>
                                </a:lnTo>
                                <a:lnTo>
                                  <a:pt x="1958" y="1268"/>
                                </a:lnTo>
                                <a:lnTo>
                                  <a:pt x="1910" y="1331"/>
                                </a:lnTo>
                                <a:lnTo>
                                  <a:pt x="1858" y="1391"/>
                                </a:lnTo>
                                <a:lnTo>
                                  <a:pt x="1807" y="1448"/>
                                </a:lnTo>
                                <a:lnTo>
                                  <a:pt x="1754" y="1504"/>
                                </a:lnTo>
                                <a:lnTo>
                                  <a:pt x="1698" y="1558"/>
                                </a:lnTo>
                                <a:lnTo>
                                  <a:pt x="1641" y="1611"/>
                                </a:lnTo>
                                <a:lnTo>
                                  <a:pt x="1581" y="1661"/>
                                </a:lnTo>
                                <a:lnTo>
                                  <a:pt x="1520" y="1708"/>
                                </a:lnTo>
                                <a:lnTo>
                                  <a:pt x="1457" y="1753"/>
                                </a:lnTo>
                                <a:lnTo>
                                  <a:pt x="1393" y="1794"/>
                                </a:lnTo>
                                <a:lnTo>
                                  <a:pt x="1327" y="1831"/>
                                </a:lnTo>
                                <a:lnTo>
                                  <a:pt x="1259" y="1865"/>
                                </a:lnTo>
                                <a:lnTo>
                                  <a:pt x="1190" y="1894"/>
                                </a:lnTo>
                                <a:lnTo>
                                  <a:pt x="1119" y="1918"/>
                                </a:lnTo>
                                <a:lnTo>
                                  <a:pt x="1047" y="1936"/>
                                </a:lnTo>
                                <a:lnTo>
                                  <a:pt x="974" y="1950"/>
                                </a:lnTo>
                                <a:lnTo>
                                  <a:pt x="899" y="1957"/>
                                </a:lnTo>
                                <a:lnTo>
                                  <a:pt x="824" y="1958"/>
                                </a:lnTo>
                                <a:lnTo>
                                  <a:pt x="749" y="1952"/>
                                </a:lnTo>
                                <a:lnTo>
                                  <a:pt x="676" y="1939"/>
                                </a:lnTo>
                                <a:lnTo>
                                  <a:pt x="604" y="1919"/>
                                </a:lnTo>
                                <a:lnTo>
                                  <a:pt x="534" y="1894"/>
                                </a:lnTo>
                                <a:lnTo>
                                  <a:pt x="466" y="1862"/>
                                </a:lnTo>
                                <a:lnTo>
                                  <a:pt x="402" y="1825"/>
                                </a:lnTo>
                                <a:lnTo>
                                  <a:pt x="340" y="1782"/>
                                </a:lnTo>
                                <a:lnTo>
                                  <a:pt x="282" y="1735"/>
                                </a:lnTo>
                                <a:lnTo>
                                  <a:pt x="229" y="1683"/>
                                </a:lnTo>
                                <a:lnTo>
                                  <a:pt x="180" y="1626"/>
                                </a:lnTo>
                                <a:lnTo>
                                  <a:pt x="136" y="1566"/>
                                </a:lnTo>
                                <a:lnTo>
                                  <a:pt x="97" y="1502"/>
                                </a:lnTo>
                                <a:lnTo>
                                  <a:pt x="64" y="1435"/>
                                </a:lnTo>
                                <a:lnTo>
                                  <a:pt x="38" y="1365"/>
                                </a:lnTo>
                                <a:lnTo>
                                  <a:pt x="17" y="1287"/>
                                </a:lnTo>
                                <a:lnTo>
                                  <a:pt x="5" y="1207"/>
                                </a:lnTo>
                                <a:lnTo>
                                  <a:pt x="0" y="1127"/>
                                </a:lnTo>
                                <a:lnTo>
                                  <a:pt x="3" y="1047"/>
                                </a:lnTo>
                                <a:lnTo>
                                  <a:pt x="13" y="967"/>
                                </a:lnTo>
                                <a:lnTo>
                                  <a:pt x="30" y="888"/>
                                </a:lnTo>
                                <a:lnTo>
                                  <a:pt x="54" y="811"/>
                                </a:lnTo>
                                <a:lnTo>
                                  <a:pt x="85" y="737"/>
                                </a:lnTo>
                                <a:lnTo>
                                  <a:pt x="123" y="665"/>
                                </a:lnTo>
                                <a:lnTo>
                                  <a:pt x="166" y="597"/>
                                </a:lnTo>
                                <a:lnTo>
                                  <a:pt x="208" y="539"/>
                                </a:lnTo>
                                <a:lnTo>
                                  <a:pt x="251" y="480"/>
                                </a:lnTo>
                                <a:lnTo>
                                  <a:pt x="296" y="419"/>
                                </a:lnTo>
                                <a:lnTo>
                                  <a:pt x="344" y="360"/>
                                </a:lnTo>
                                <a:lnTo>
                                  <a:pt x="394" y="302"/>
                                </a:lnTo>
                                <a:lnTo>
                                  <a:pt x="446" y="246"/>
                                </a:lnTo>
                                <a:lnTo>
                                  <a:pt x="502" y="193"/>
                                </a:lnTo>
                                <a:lnTo>
                                  <a:pt x="559" y="145"/>
                                </a:lnTo>
                                <a:lnTo>
                                  <a:pt x="620" y="102"/>
                                </a:lnTo>
                                <a:lnTo>
                                  <a:pt x="684" y="65"/>
                                </a:lnTo>
                                <a:lnTo>
                                  <a:pt x="750" y="36"/>
                                </a:lnTo>
                                <a:lnTo>
                                  <a:pt x="820" y="14"/>
                                </a:lnTo>
                                <a:close/>
                              </a:path>
                            </a:pathLst>
                          </a:custGeom>
                          <a:noFill/>
                          <a:ln w="19736">
                            <a:solidFill>
                              <a:srgbClr val="F584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57"/>
                        <wps:cNvSpPr>
                          <a:spLocks/>
                        </wps:cNvSpPr>
                        <wps:spPr bwMode="auto">
                          <a:xfrm>
                            <a:off x="9387" y="803"/>
                            <a:ext cx="2011" cy="2279"/>
                          </a:xfrm>
                          <a:custGeom>
                            <a:avLst/>
                            <a:gdLst>
                              <a:gd name="T0" fmla="+- 0 10369 9387"/>
                              <a:gd name="T1" fmla="*/ T0 w 2011"/>
                              <a:gd name="T2" fmla="+- 0 805 803"/>
                              <a:gd name="T3" fmla="*/ 805 h 2279"/>
                              <a:gd name="T4" fmla="+- 0 10221 9387"/>
                              <a:gd name="T5" fmla="*/ T4 w 2011"/>
                              <a:gd name="T6" fmla="+- 0 830 803"/>
                              <a:gd name="T7" fmla="*/ 830 h 2279"/>
                              <a:gd name="T8" fmla="+- 0 10080 9387"/>
                              <a:gd name="T9" fmla="*/ T8 w 2011"/>
                              <a:gd name="T10" fmla="+- 0 882 803"/>
                              <a:gd name="T11" fmla="*/ 882 h 2279"/>
                              <a:gd name="T12" fmla="+- 0 9939 9387"/>
                              <a:gd name="T13" fmla="*/ T12 w 2011"/>
                              <a:gd name="T14" fmla="+- 0 966 803"/>
                              <a:gd name="T15" fmla="*/ 966 h 2279"/>
                              <a:gd name="T16" fmla="+- 0 9818 9387"/>
                              <a:gd name="T17" fmla="*/ T16 w 2011"/>
                              <a:gd name="T18" fmla="+- 0 1069 803"/>
                              <a:gd name="T19" fmla="*/ 1069 h 2279"/>
                              <a:gd name="T20" fmla="+- 0 9712 9387"/>
                              <a:gd name="T21" fmla="*/ T20 w 2011"/>
                              <a:gd name="T22" fmla="+- 0 1188 803"/>
                              <a:gd name="T23" fmla="*/ 1188 h 2279"/>
                              <a:gd name="T24" fmla="+- 0 9621 9387"/>
                              <a:gd name="T25" fmla="*/ T24 w 2011"/>
                              <a:gd name="T26" fmla="+- 0 1322 803"/>
                              <a:gd name="T27" fmla="*/ 1322 h 2279"/>
                              <a:gd name="T28" fmla="+- 0 9541 9387"/>
                              <a:gd name="T29" fmla="*/ T28 w 2011"/>
                              <a:gd name="T30" fmla="+- 0 1467 803"/>
                              <a:gd name="T31" fmla="*/ 1467 h 2279"/>
                              <a:gd name="T32" fmla="+- 0 9458 9387"/>
                              <a:gd name="T33" fmla="*/ T32 w 2011"/>
                              <a:gd name="T34" fmla="+- 0 1650 803"/>
                              <a:gd name="T35" fmla="*/ 1650 h 2279"/>
                              <a:gd name="T36" fmla="+- 0 9404 9387"/>
                              <a:gd name="T37" fmla="*/ T36 w 2011"/>
                              <a:gd name="T38" fmla="+- 0 1827 803"/>
                              <a:gd name="T39" fmla="*/ 1827 h 2279"/>
                              <a:gd name="T40" fmla="+- 0 9389 9387"/>
                              <a:gd name="T41" fmla="*/ T40 w 2011"/>
                              <a:gd name="T42" fmla="+- 0 1965 803"/>
                              <a:gd name="T43" fmla="*/ 1965 h 2279"/>
                              <a:gd name="T44" fmla="+- 0 9388 9387"/>
                              <a:gd name="T45" fmla="*/ T44 w 2011"/>
                              <a:gd name="T46" fmla="+- 0 2111 803"/>
                              <a:gd name="T47" fmla="*/ 2111 h 2279"/>
                              <a:gd name="T48" fmla="+- 0 9401 9387"/>
                              <a:gd name="T49" fmla="*/ T48 w 2011"/>
                              <a:gd name="T50" fmla="+- 0 2264 803"/>
                              <a:gd name="T51" fmla="*/ 2264 h 2279"/>
                              <a:gd name="T52" fmla="+- 0 9429 9387"/>
                              <a:gd name="T53" fmla="*/ T52 w 2011"/>
                              <a:gd name="T54" fmla="+- 0 2414 803"/>
                              <a:gd name="T55" fmla="*/ 2414 h 2279"/>
                              <a:gd name="T56" fmla="+- 0 9475 9387"/>
                              <a:gd name="T57" fmla="*/ T56 w 2011"/>
                              <a:gd name="T58" fmla="+- 0 2558 803"/>
                              <a:gd name="T59" fmla="*/ 2558 h 2279"/>
                              <a:gd name="T60" fmla="+- 0 9539 9387"/>
                              <a:gd name="T61" fmla="*/ T60 w 2011"/>
                              <a:gd name="T62" fmla="+- 0 2694 803"/>
                              <a:gd name="T63" fmla="*/ 2694 h 2279"/>
                              <a:gd name="T64" fmla="+- 0 9624 9387"/>
                              <a:gd name="T65" fmla="*/ T64 w 2011"/>
                              <a:gd name="T66" fmla="+- 0 2818 803"/>
                              <a:gd name="T67" fmla="*/ 2818 h 2279"/>
                              <a:gd name="T68" fmla="+- 0 9729 9387"/>
                              <a:gd name="T69" fmla="*/ T68 w 2011"/>
                              <a:gd name="T70" fmla="+- 0 2924 803"/>
                              <a:gd name="T71" fmla="*/ 2924 h 2279"/>
                              <a:gd name="T72" fmla="+- 0 9849 9387"/>
                              <a:gd name="T73" fmla="*/ T72 w 2011"/>
                              <a:gd name="T74" fmla="+- 0 3007 803"/>
                              <a:gd name="T75" fmla="*/ 3007 h 2279"/>
                              <a:gd name="T76" fmla="+- 0 9983 9387"/>
                              <a:gd name="T77" fmla="*/ T76 w 2011"/>
                              <a:gd name="T78" fmla="+- 0 3061 803"/>
                              <a:gd name="T79" fmla="*/ 3061 h 2279"/>
                              <a:gd name="T80" fmla="+- 0 10137 9387"/>
                              <a:gd name="T81" fmla="*/ T80 w 2011"/>
                              <a:gd name="T82" fmla="+- 0 3081 803"/>
                              <a:gd name="T83" fmla="*/ 3081 h 2279"/>
                              <a:gd name="T84" fmla="+- 0 10305 9387"/>
                              <a:gd name="T85" fmla="*/ T84 w 2011"/>
                              <a:gd name="T86" fmla="+- 0 3064 803"/>
                              <a:gd name="T87" fmla="*/ 3064 h 2279"/>
                              <a:gd name="T88" fmla="+- 0 10469 9387"/>
                              <a:gd name="T89" fmla="*/ T88 w 2011"/>
                              <a:gd name="T90" fmla="+- 0 3021 803"/>
                              <a:gd name="T91" fmla="*/ 3021 h 2279"/>
                              <a:gd name="T92" fmla="+- 0 10621 9387"/>
                              <a:gd name="T93" fmla="*/ T92 w 2011"/>
                              <a:gd name="T94" fmla="+- 0 2969 803"/>
                              <a:gd name="T95" fmla="*/ 2969 h 2279"/>
                              <a:gd name="T96" fmla="+- 0 10768 9387"/>
                              <a:gd name="T97" fmla="*/ T96 w 2011"/>
                              <a:gd name="T98" fmla="+- 0 2905 803"/>
                              <a:gd name="T99" fmla="*/ 2905 h 2279"/>
                              <a:gd name="T100" fmla="+- 0 10908 9387"/>
                              <a:gd name="T101" fmla="*/ T100 w 2011"/>
                              <a:gd name="T102" fmla="+- 0 2826 803"/>
                              <a:gd name="T103" fmla="*/ 2826 h 2279"/>
                              <a:gd name="T104" fmla="+- 0 11039 9387"/>
                              <a:gd name="T105" fmla="*/ T104 w 2011"/>
                              <a:gd name="T106" fmla="+- 0 2730 803"/>
                              <a:gd name="T107" fmla="*/ 2730 h 2279"/>
                              <a:gd name="T108" fmla="+- 0 11157 9387"/>
                              <a:gd name="T109" fmla="*/ T108 w 2011"/>
                              <a:gd name="T110" fmla="+- 0 2616 803"/>
                              <a:gd name="T111" fmla="*/ 2616 h 2279"/>
                              <a:gd name="T112" fmla="+- 0 11255 9387"/>
                              <a:gd name="T113" fmla="*/ T112 w 2011"/>
                              <a:gd name="T114" fmla="+- 0 2484 803"/>
                              <a:gd name="T115" fmla="*/ 2484 h 2279"/>
                              <a:gd name="T116" fmla="+- 0 11330 9387"/>
                              <a:gd name="T117" fmla="*/ T116 w 2011"/>
                              <a:gd name="T118" fmla="+- 0 2336 803"/>
                              <a:gd name="T119" fmla="*/ 2336 h 2279"/>
                              <a:gd name="T120" fmla="+- 0 11375 9387"/>
                              <a:gd name="T121" fmla="*/ T120 w 2011"/>
                              <a:gd name="T122" fmla="+- 0 2178 803"/>
                              <a:gd name="T123" fmla="*/ 2178 h 2279"/>
                              <a:gd name="T124" fmla="+- 0 11396 9387"/>
                              <a:gd name="T125" fmla="*/ T124 w 2011"/>
                              <a:gd name="T126" fmla="+- 0 2015 803"/>
                              <a:gd name="T127" fmla="*/ 2015 h 2279"/>
                              <a:gd name="T128" fmla="+- 0 11395 9387"/>
                              <a:gd name="T129" fmla="*/ T128 w 2011"/>
                              <a:gd name="T130" fmla="+- 0 1852 803"/>
                              <a:gd name="T131" fmla="*/ 1852 h 2279"/>
                              <a:gd name="T132" fmla="+- 0 11375 9387"/>
                              <a:gd name="T133" fmla="*/ T132 w 2011"/>
                              <a:gd name="T134" fmla="+- 0 1693 803"/>
                              <a:gd name="T135" fmla="*/ 1693 h 2279"/>
                              <a:gd name="T136" fmla="+- 0 11335 9387"/>
                              <a:gd name="T137" fmla="*/ T136 w 2011"/>
                              <a:gd name="T138" fmla="+- 0 1537 803"/>
                              <a:gd name="T139" fmla="*/ 1537 h 2279"/>
                              <a:gd name="T140" fmla="+- 0 11278 9387"/>
                              <a:gd name="T141" fmla="*/ T140 w 2011"/>
                              <a:gd name="T142" fmla="+- 0 1389 803"/>
                              <a:gd name="T143" fmla="*/ 1389 h 2279"/>
                              <a:gd name="T144" fmla="+- 0 11202 9387"/>
                              <a:gd name="T145" fmla="*/ T144 w 2011"/>
                              <a:gd name="T146" fmla="+- 0 1250 803"/>
                              <a:gd name="T147" fmla="*/ 1250 h 2279"/>
                              <a:gd name="T148" fmla="+- 0 11110 9387"/>
                              <a:gd name="T149" fmla="*/ T148 w 2011"/>
                              <a:gd name="T150" fmla="+- 0 1125 803"/>
                              <a:gd name="T151" fmla="*/ 1125 h 2279"/>
                              <a:gd name="T152" fmla="+- 0 11000 9387"/>
                              <a:gd name="T153" fmla="*/ T152 w 2011"/>
                              <a:gd name="T154" fmla="+- 0 1015 803"/>
                              <a:gd name="T155" fmla="*/ 1015 h 2279"/>
                              <a:gd name="T156" fmla="+- 0 10876 9387"/>
                              <a:gd name="T157" fmla="*/ T156 w 2011"/>
                              <a:gd name="T158" fmla="+- 0 926 803"/>
                              <a:gd name="T159" fmla="*/ 926 h 2279"/>
                              <a:gd name="T160" fmla="+- 0 10740 9387"/>
                              <a:gd name="T161" fmla="*/ T160 w 2011"/>
                              <a:gd name="T162" fmla="+- 0 860 803"/>
                              <a:gd name="T163" fmla="*/ 860 h 2279"/>
                              <a:gd name="T164" fmla="+- 0 10594 9387"/>
                              <a:gd name="T165" fmla="*/ T164 w 2011"/>
                              <a:gd name="T166" fmla="+- 0 819 803"/>
                              <a:gd name="T167" fmla="*/ 819 h 2279"/>
                              <a:gd name="T168" fmla="+- 0 10445 9387"/>
                              <a:gd name="T169" fmla="*/ T168 w 2011"/>
                              <a:gd name="T170" fmla="+- 0 803 803"/>
                              <a:gd name="T171" fmla="*/ 803 h 2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011" h="2279">
                                <a:moveTo>
                                  <a:pt x="1058" y="0"/>
                                </a:moveTo>
                                <a:lnTo>
                                  <a:pt x="982" y="2"/>
                                </a:lnTo>
                                <a:lnTo>
                                  <a:pt x="908" y="11"/>
                                </a:lnTo>
                                <a:lnTo>
                                  <a:pt x="834" y="27"/>
                                </a:lnTo>
                                <a:lnTo>
                                  <a:pt x="762" y="49"/>
                                </a:lnTo>
                                <a:lnTo>
                                  <a:pt x="693" y="79"/>
                                </a:lnTo>
                                <a:lnTo>
                                  <a:pt x="620" y="119"/>
                                </a:lnTo>
                                <a:lnTo>
                                  <a:pt x="552" y="163"/>
                                </a:lnTo>
                                <a:lnTo>
                                  <a:pt x="489" y="212"/>
                                </a:lnTo>
                                <a:lnTo>
                                  <a:pt x="431" y="266"/>
                                </a:lnTo>
                                <a:lnTo>
                                  <a:pt x="376" y="323"/>
                                </a:lnTo>
                                <a:lnTo>
                                  <a:pt x="325" y="385"/>
                                </a:lnTo>
                                <a:lnTo>
                                  <a:pt x="278" y="450"/>
                                </a:lnTo>
                                <a:lnTo>
                                  <a:pt x="234" y="519"/>
                                </a:lnTo>
                                <a:lnTo>
                                  <a:pt x="193" y="590"/>
                                </a:lnTo>
                                <a:lnTo>
                                  <a:pt x="154" y="664"/>
                                </a:lnTo>
                                <a:lnTo>
                                  <a:pt x="118" y="740"/>
                                </a:lnTo>
                                <a:lnTo>
                                  <a:pt x="71" y="847"/>
                                </a:lnTo>
                                <a:lnTo>
                                  <a:pt x="32" y="957"/>
                                </a:lnTo>
                                <a:lnTo>
                                  <a:pt x="17" y="1024"/>
                                </a:lnTo>
                                <a:lnTo>
                                  <a:pt x="7" y="1093"/>
                                </a:lnTo>
                                <a:lnTo>
                                  <a:pt x="2" y="1162"/>
                                </a:lnTo>
                                <a:lnTo>
                                  <a:pt x="0" y="1231"/>
                                </a:lnTo>
                                <a:lnTo>
                                  <a:pt x="1" y="1308"/>
                                </a:lnTo>
                                <a:lnTo>
                                  <a:pt x="6" y="1385"/>
                                </a:lnTo>
                                <a:lnTo>
                                  <a:pt x="14" y="1461"/>
                                </a:lnTo>
                                <a:lnTo>
                                  <a:pt x="26" y="1536"/>
                                </a:lnTo>
                                <a:lnTo>
                                  <a:pt x="42" y="1611"/>
                                </a:lnTo>
                                <a:lnTo>
                                  <a:pt x="63" y="1684"/>
                                </a:lnTo>
                                <a:lnTo>
                                  <a:pt x="88" y="1755"/>
                                </a:lnTo>
                                <a:lnTo>
                                  <a:pt x="117" y="1824"/>
                                </a:lnTo>
                                <a:lnTo>
                                  <a:pt x="152" y="1891"/>
                                </a:lnTo>
                                <a:lnTo>
                                  <a:pt x="192" y="1955"/>
                                </a:lnTo>
                                <a:lnTo>
                                  <a:pt x="237" y="2015"/>
                                </a:lnTo>
                                <a:lnTo>
                                  <a:pt x="287" y="2071"/>
                                </a:lnTo>
                                <a:lnTo>
                                  <a:pt x="342" y="2121"/>
                                </a:lnTo>
                                <a:lnTo>
                                  <a:pt x="400" y="2166"/>
                                </a:lnTo>
                                <a:lnTo>
                                  <a:pt x="462" y="2204"/>
                                </a:lnTo>
                                <a:lnTo>
                                  <a:pt x="528" y="2235"/>
                                </a:lnTo>
                                <a:lnTo>
                                  <a:pt x="596" y="2258"/>
                                </a:lnTo>
                                <a:lnTo>
                                  <a:pt x="667" y="2272"/>
                                </a:lnTo>
                                <a:lnTo>
                                  <a:pt x="750" y="2278"/>
                                </a:lnTo>
                                <a:lnTo>
                                  <a:pt x="834" y="2274"/>
                                </a:lnTo>
                                <a:lnTo>
                                  <a:pt x="918" y="2261"/>
                                </a:lnTo>
                                <a:lnTo>
                                  <a:pt x="1000" y="2242"/>
                                </a:lnTo>
                                <a:lnTo>
                                  <a:pt x="1082" y="2218"/>
                                </a:lnTo>
                                <a:lnTo>
                                  <a:pt x="1158" y="2194"/>
                                </a:lnTo>
                                <a:lnTo>
                                  <a:pt x="1234" y="2166"/>
                                </a:lnTo>
                                <a:lnTo>
                                  <a:pt x="1308" y="2135"/>
                                </a:lnTo>
                                <a:lnTo>
                                  <a:pt x="1381" y="2102"/>
                                </a:lnTo>
                                <a:lnTo>
                                  <a:pt x="1452" y="2064"/>
                                </a:lnTo>
                                <a:lnTo>
                                  <a:pt x="1521" y="2023"/>
                                </a:lnTo>
                                <a:lnTo>
                                  <a:pt x="1588" y="1977"/>
                                </a:lnTo>
                                <a:lnTo>
                                  <a:pt x="1652" y="1927"/>
                                </a:lnTo>
                                <a:lnTo>
                                  <a:pt x="1713" y="1872"/>
                                </a:lnTo>
                                <a:lnTo>
                                  <a:pt x="1770" y="1813"/>
                                </a:lnTo>
                                <a:lnTo>
                                  <a:pt x="1822" y="1749"/>
                                </a:lnTo>
                                <a:lnTo>
                                  <a:pt x="1868" y="1681"/>
                                </a:lnTo>
                                <a:lnTo>
                                  <a:pt x="1909" y="1609"/>
                                </a:lnTo>
                                <a:lnTo>
                                  <a:pt x="1943" y="1533"/>
                                </a:lnTo>
                                <a:lnTo>
                                  <a:pt x="1969" y="1455"/>
                                </a:lnTo>
                                <a:lnTo>
                                  <a:pt x="1988" y="1375"/>
                                </a:lnTo>
                                <a:lnTo>
                                  <a:pt x="2002" y="1294"/>
                                </a:lnTo>
                                <a:lnTo>
                                  <a:pt x="2009" y="1212"/>
                                </a:lnTo>
                                <a:lnTo>
                                  <a:pt x="2011" y="1129"/>
                                </a:lnTo>
                                <a:lnTo>
                                  <a:pt x="2008" y="1049"/>
                                </a:lnTo>
                                <a:lnTo>
                                  <a:pt x="2000" y="969"/>
                                </a:lnTo>
                                <a:lnTo>
                                  <a:pt x="1988" y="890"/>
                                </a:lnTo>
                                <a:lnTo>
                                  <a:pt x="1970" y="811"/>
                                </a:lnTo>
                                <a:lnTo>
                                  <a:pt x="1948" y="734"/>
                                </a:lnTo>
                                <a:lnTo>
                                  <a:pt x="1922" y="659"/>
                                </a:lnTo>
                                <a:lnTo>
                                  <a:pt x="1891" y="586"/>
                                </a:lnTo>
                                <a:lnTo>
                                  <a:pt x="1855" y="515"/>
                                </a:lnTo>
                                <a:lnTo>
                                  <a:pt x="1815" y="447"/>
                                </a:lnTo>
                                <a:lnTo>
                                  <a:pt x="1771" y="383"/>
                                </a:lnTo>
                                <a:lnTo>
                                  <a:pt x="1723" y="322"/>
                                </a:lnTo>
                                <a:lnTo>
                                  <a:pt x="1670" y="265"/>
                                </a:lnTo>
                                <a:lnTo>
                                  <a:pt x="1613" y="212"/>
                                </a:lnTo>
                                <a:lnTo>
                                  <a:pt x="1553" y="165"/>
                                </a:lnTo>
                                <a:lnTo>
                                  <a:pt x="1489" y="123"/>
                                </a:lnTo>
                                <a:lnTo>
                                  <a:pt x="1422" y="87"/>
                                </a:lnTo>
                                <a:lnTo>
                                  <a:pt x="1353" y="57"/>
                                </a:lnTo>
                                <a:lnTo>
                                  <a:pt x="1281" y="34"/>
                                </a:lnTo>
                                <a:lnTo>
                                  <a:pt x="1207" y="16"/>
                                </a:lnTo>
                                <a:lnTo>
                                  <a:pt x="1133" y="5"/>
                                </a:lnTo>
                                <a:lnTo>
                                  <a:pt x="1058" y="0"/>
                                </a:lnTo>
                                <a:close/>
                              </a:path>
                            </a:pathLst>
                          </a:custGeom>
                          <a:solidFill>
                            <a:srgbClr val="F584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56"/>
                        <wps:cNvSpPr>
                          <a:spLocks/>
                        </wps:cNvSpPr>
                        <wps:spPr bwMode="auto">
                          <a:xfrm>
                            <a:off x="9265" y="728"/>
                            <a:ext cx="1978" cy="2173"/>
                          </a:xfrm>
                          <a:custGeom>
                            <a:avLst/>
                            <a:gdLst>
                              <a:gd name="T0" fmla="+- 0 10325 9266"/>
                              <a:gd name="T1" fmla="*/ T0 w 1978"/>
                              <a:gd name="T2" fmla="+- 0 733 728"/>
                              <a:gd name="T3" fmla="*/ 733 h 2173"/>
                              <a:gd name="T4" fmla="+- 0 10186 9266"/>
                              <a:gd name="T5" fmla="*/ T4 w 1978"/>
                              <a:gd name="T6" fmla="+- 0 763 728"/>
                              <a:gd name="T7" fmla="*/ 763 h 2173"/>
                              <a:gd name="T8" fmla="+- 0 10052 9266"/>
                              <a:gd name="T9" fmla="*/ T8 w 1978"/>
                              <a:gd name="T10" fmla="+- 0 814 728"/>
                              <a:gd name="T11" fmla="*/ 814 h 2173"/>
                              <a:gd name="T12" fmla="+- 0 9922 9266"/>
                              <a:gd name="T13" fmla="*/ T12 w 1978"/>
                              <a:gd name="T14" fmla="+- 0 883 728"/>
                              <a:gd name="T15" fmla="*/ 883 h 2173"/>
                              <a:gd name="T16" fmla="+- 0 9797 9266"/>
                              <a:gd name="T17" fmla="*/ T16 w 1978"/>
                              <a:gd name="T18" fmla="+- 0 964 728"/>
                              <a:gd name="T19" fmla="*/ 964 h 2173"/>
                              <a:gd name="T20" fmla="+- 0 9678 9266"/>
                              <a:gd name="T21" fmla="*/ T20 w 1978"/>
                              <a:gd name="T22" fmla="+- 0 1052 728"/>
                              <a:gd name="T23" fmla="*/ 1052 h 2173"/>
                              <a:gd name="T24" fmla="+- 0 9561 9266"/>
                              <a:gd name="T25" fmla="*/ T24 w 1978"/>
                              <a:gd name="T26" fmla="+- 0 1147 728"/>
                              <a:gd name="T27" fmla="*/ 1147 h 2173"/>
                              <a:gd name="T28" fmla="+- 0 9451 9266"/>
                              <a:gd name="T29" fmla="*/ T28 w 1978"/>
                              <a:gd name="T30" fmla="+- 0 1257 728"/>
                              <a:gd name="T31" fmla="*/ 1257 h 2173"/>
                              <a:gd name="T32" fmla="+- 0 9364 9266"/>
                              <a:gd name="T33" fmla="*/ T32 w 1978"/>
                              <a:gd name="T34" fmla="+- 0 1385 728"/>
                              <a:gd name="T35" fmla="*/ 1385 h 2173"/>
                              <a:gd name="T36" fmla="+- 0 9307 9266"/>
                              <a:gd name="T37" fmla="*/ T36 w 1978"/>
                              <a:gd name="T38" fmla="+- 0 1531 728"/>
                              <a:gd name="T39" fmla="*/ 1531 h 2173"/>
                              <a:gd name="T40" fmla="+- 0 9276 9266"/>
                              <a:gd name="T41" fmla="*/ T40 w 1978"/>
                              <a:gd name="T42" fmla="+- 0 1684 728"/>
                              <a:gd name="T43" fmla="*/ 1684 h 2173"/>
                              <a:gd name="T44" fmla="+- 0 9266 9266"/>
                              <a:gd name="T45" fmla="*/ T44 w 1978"/>
                              <a:gd name="T46" fmla="+- 0 1834 728"/>
                              <a:gd name="T47" fmla="*/ 1834 h 2173"/>
                              <a:gd name="T48" fmla="+- 0 9274 9266"/>
                              <a:gd name="T49" fmla="*/ T48 w 1978"/>
                              <a:gd name="T50" fmla="+- 0 1985 728"/>
                              <a:gd name="T51" fmla="*/ 1985 h 2173"/>
                              <a:gd name="T52" fmla="+- 0 9301 9266"/>
                              <a:gd name="T53" fmla="*/ T52 w 1978"/>
                              <a:gd name="T54" fmla="+- 0 2133 728"/>
                              <a:gd name="T55" fmla="*/ 2133 h 2173"/>
                              <a:gd name="T56" fmla="+- 0 9347 9266"/>
                              <a:gd name="T57" fmla="*/ T56 w 1978"/>
                              <a:gd name="T58" fmla="+- 0 2276 728"/>
                              <a:gd name="T59" fmla="*/ 2276 h 2173"/>
                              <a:gd name="T60" fmla="+- 0 9411 9266"/>
                              <a:gd name="T61" fmla="*/ T60 w 1978"/>
                              <a:gd name="T62" fmla="+- 0 2412 728"/>
                              <a:gd name="T63" fmla="*/ 2412 h 2173"/>
                              <a:gd name="T64" fmla="+- 0 9495 9266"/>
                              <a:gd name="T65" fmla="*/ T64 w 1978"/>
                              <a:gd name="T66" fmla="+- 0 2537 728"/>
                              <a:gd name="T67" fmla="*/ 2537 h 2173"/>
                              <a:gd name="T68" fmla="+- 0 9597 9266"/>
                              <a:gd name="T69" fmla="*/ T68 w 1978"/>
                              <a:gd name="T70" fmla="+- 0 2649 728"/>
                              <a:gd name="T71" fmla="*/ 2649 h 2173"/>
                              <a:gd name="T72" fmla="+- 0 9717 9266"/>
                              <a:gd name="T73" fmla="*/ T72 w 1978"/>
                              <a:gd name="T74" fmla="+- 0 2743 728"/>
                              <a:gd name="T75" fmla="*/ 2743 h 2173"/>
                              <a:gd name="T76" fmla="+- 0 9852 9266"/>
                              <a:gd name="T77" fmla="*/ T76 w 1978"/>
                              <a:gd name="T78" fmla="+- 0 2817 728"/>
                              <a:gd name="T79" fmla="*/ 2817 h 2173"/>
                              <a:gd name="T80" fmla="+- 0 9998 9266"/>
                              <a:gd name="T81" fmla="*/ T80 w 1978"/>
                              <a:gd name="T82" fmla="+- 0 2869 728"/>
                              <a:gd name="T83" fmla="*/ 2869 h 2173"/>
                              <a:gd name="T84" fmla="+- 0 10149 9266"/>
                              <a:gd name="T85" fmla="*/ T84 w 1978"/>
                              <a:gd name="T86" fmla="+- 0 2896 728"/>
                              <a:gd name="T87" fmla="*/ 2896 h 2173"/>
                              <a:gd name="T88" fmla="+- 0 10302 9266"/>
                              <a:gd name="T89" fmla="*/ T88 w 1978"/>
                              <a:gd name="T90" fmla="+- 0 2899 728"/>
                              <a:gd name="T91" fmla="*/ 2899 h 2173"/>
                              <a:gd name="T92" fmla="+- 0 10453 9266"/>
                              <a:gd name="T93" fmla="*/ T92 w 1978"/>
                              <a:gd name="T94" fmla="+- 0 2874 728"/>
                              <a:gd name="T95" fmla="*/ 2874 h 2173"/>
                              <a:gd name="T96" fmla="+- 0 10596 9266"/>
                              <a:gd name="T97" fmla="*/ T96 w 1978"/>
                              <a:gd name="T98" fmla="+- 0 2821 728"/>
                              <a:gd name="T99" fmla="*/ 2821 h 2173"/>
                              <a:gd name="T100" fmla="+- 0 10741 9266"/>
                              <a:gd name="T101" fmla="*/ T100 w 1978"/>
                              <a:gd name="T102" fmla="+- 0 2730 728"/>
                              <a:gd name="T103" fmla="*/ 2730 h 2173"/>
                              <a:gd name="T104" fmla="+- 0 10868 9266"/>
                              <a:gd name="T105" fmla="*/ T104 w 1978"/>
                              <a:gd name="T106" fmla="+- 0 2615 728"/>
                              <a:gd name="T107" fmla="*/ 2615 h 2173"/>
                              <a:gd name="T108" fmla="+- 0 10971 9266"/>
                              <a:gd name="T109" fmla="*/ T108 w 1978"/>
                              <a:gd name="T110" fmla="+- 0 2492 728"/>
                              <a:gd name="T111" fmla="*/ 2492 h 2173"/>
                              <a:gd name="T112" fmla="+- 0 11055 9266"/>
                              <a:gd name="T113" fmla="*/ T112 w 1978"/>
                              <a:gd name="T114" fmla="+- 0 2367 728"/>
                              <a:gd name="T115" fmla="*/ 2367 h 2173"/>
                              <a:gd name="T116" fmla="+- 0 11124 9266"/>
                              <a:gd name="T117" fmla="*/ T116 w 1978"/>
                              <a:gd name="T118" fmla="+- 0 2235 728"/>
                              <a:gd name="T119" fmla="*/ 2235 h 2173"/>
                              <a:gd name="T120" fmla="+- 0 11179 9266"/>
                              <a:gd name="T121" fmla="*/ T120 w 1978"/>
                              <a:gd name="T122" fmla="+- 0 2095 728"/>
                              <a:gd name="T123" fmla="*/ 2095 h 2173"/>
                              <a:gd name="T124" fmla="+- 0 11217 9266"/>
                              <a:gd name="T125" fmla="*/ T124 w 1978"/>
                              <a:gd name="T126" fmla="+- 0 1952 728"/>
                              <a:gd name="T127" fmla="*/ 1952 h 2173"/>
                              <a:gd name="T128" fmla="+- 0 11239 9266"/>
                              <a:gd name="T129" fmla="*/ T128 w 1978"/>
                              <a:gd name="T130" fmla="+- 0 1805 728"/>
                              <a:gd name="T131" fmla="*/ 1805 h 2173"/>
                              <a:gd name="T132" fmla="+- 0 11244 9266"/>
                              <a:gd name="T133" fmla="*/ T132 w 1978"/>
                              <a:gd name="T134" fmla="+- 0 1658 728"/>
                              <a:gd name="T135" fmla="*/ 1658 h 2173"/>
                              <a:gd name="T136" fmla="+- 0 11229 9266"/>
                              <a:gd name="T137" fmla="*/ T136 w 1978"/>
                              <a:gd name="T138" fmla="+- 0 1512 728"/>
                              <a:gd name="T139" fmla="*/ 1512 h 2173"/>
                              <a:gd name="T140" fmla="+- 0 11195 9266"/>
                              <a:gd name="T141" fmla="*/ T140 w 1978"/>
                              <a:gd name="T142" fmla="+- 0 1369 728"/>
                              <a:gd name="T143" fmla="*/ 1369 h 2173"/>
                              <a:gd name="T144" fmla="+- 0 11138 9266"/>
                              <a:gd name="T145" fmla="*/ T144 w 1978"/>
                              <a:gd name="T146" fmla="+- 0 1227 728"/>
                              <a:gd name="T147" fmla="*/ 1227 h 2173"/>
                              <a:gd name="T148" fmla="+- 0 11056 9266"/>
                              <a:gd name="T149" fmla="*/ T148 w 1978"/>
                              <a:gd name="T150" fmla="+- 0 1089 728"/>
                              <a:gd name="T151" fmla="*/ 1089 h 2173"/>
                              <a:gd name="T152" fmla="+- 0 10953 9266"/>
                              <a:gd name="T153" fmla="*/ T152 w 1978"/>
                              <a:gd name="T154" fmla="+- 0 967 728"/>
                              <a:gd name="T155" fmla="*/ 967 h 2173"/>
                              <a:gd name="T156" fmla="+- 0 10831 9266"/>
                              <a:gd name="T157" fmla="*/ T156 w 1978"/>
                              <a:gd name="T158" fmla="+- 0 864 728"/>
                              <a:gd name="T159" fmla="*/ 864 h 2173"/>
                              <a:gd name="T160" fmla="+- 0 10690 9266"/>
                              <a:gd name="T161" fmla="*/ T160 w 1978"/>
                              <a:gd name="T162" fmla="+- 0 786 728"/>
                              <a:gd name="T163" fmla="*/ 786 h 2173"/>
                              <a:gd name="T164" fmla="+- 0 10542 9266"/>
                              <a:gd name="T165" fmla="*/ T164 w 1978"/>
                              <a:gd name="T166" fmla="+- 0 740 728"/>
                              <a:gd name="T167" fmla="*/ 740 h 2173"/>
                              <a:gd name="T168" fmla="+- 0 10396 9266"/>
                              <a:gd name="T169" fmla="*/ T168 w 1978"/>
                              <a:gd name="T170" fmla="+- 0 728 728"/>
                              <a:gd name="T171" fmla="*/ 728 h 2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78" h="2173">
                                <a:moveTo>
                                  <a:pt x="1130" y="0"/>
                                </a:moveTo>
                                <a:lnTo>
                                  <a:pt x="1059" y="5"/>
                                </a:lnTo>
                                <a:lnTo>
                                  <a:pt x="989" y="17"/>
                                </a:lnTo>
                                <a:lnTo>
                                  <a:pt x="920" y="35"/>
                                </a:lnTo>
                                <a:lnTo>
                                  <a:pt x="852" y="58"/>
                                </a:lnTo>
                                <a:lnTo>
                                  <a:pt x="786" y="86"/>
                                </a:lnTo>
                                <a:lnTo>
                                  <a:pt x="720" y="119"/>
                                </a:lnTo>
                                <a:lnTo>
                                  <a:pt x="656" y="155"/>
                                </a:lnTo>
                                <a:lnTo>
                                  <a:pt x="593" y="194"/>
                                </a:lnTo>
                                <a:lnTo>
                                  <a:pt x="531" y="236"/>
                                </a:lnTo>
                                <a:lnTo>
                                  <a:pt x="471" y="279"/>
                                </a:lnTo>
                                <a:lnTo>
                                  <a:pt x="412" y="324"/>
                                </a:lnTo>
                                <a:lnTo>
                                  <a:pt x="355" y="369"/>
                                </a:lnTo>
                                <a:lnTo>
                                  <a:pt x="295" y="419"/>
                                </a:lnTo>
                                <a:lnTo>
                                  <a:pt x="238" y="472"/>
                                </a:lnTo>
                                <a:lnTo>
                                  <a:pt x="185" y="529"/>
                                </a:lnTo>
                                <a:lnTo>
                                  <a:pt x="138" y="590"/>
                                </a:lnTo>
                                <a:lnTo>
                                  <a:pt x="98" y="657"/>
                                </a:lnTo>
                                <a:lnTo>
                                  <a:pt x="66" y="729"/>
                                </a:lnTo>
                                <a:lnTo>
                                  <a:pt x="41" y="803"/>
                                </a:lnTo>
                                <a:lnTo>
                                  <a:pt x="23" y="879"/>
                                </a:lnTo>
                                <a:lnTo>
                                  <a:pt x="10" y="956"/>
                                </a:lnTo>
                                <a:lnTo>
                                  <a:pt x="3" y="1031"/>
                                </a:lnTo>
                                <a:lnTo>
                                  <a:pt x="0" y="1106"/>
                                </a:lnTo>
                                <a:lnTo>
                                  <a:pt x="2" y="1182"/>
                                </a:lnTo>
                                <a:lnTo>
                                  <a:pt x="8" y="1257"/>
                                </a:lnTo>
                                <a:lnTo>
                                  <a:pt x="19" y="1331"/>
                                </a:lnTo>
                                <a:lnTo>
                                  <a:pt x="35" y="1405"/>
                                </a:lnTo>
                                <a:lnTo>
                                  <a:pt x="56" y="1478"/>
                                </a:lnTo>
                                <a:lnTo>
                                  <a:pt x="81" y="1548"/>
                                </a:lnTo>
                                <a:lnTo>
                                  <a:pt x="111" y="1617"/>
                                </a:lnTo>
                                <a:lnTo>
                                  <a:pt x="145" y="1684"/>
                                </a:lnTo>
                                <a:lnTo>
                                  <a:pt x="185" y="1748"/>
                                </a:lnTo>
                                <a:lnTo>
                                  <a:pt x="229" y="1809"/>
                                </a:lnTo>
                                <a:lnTo>
                                  <a:pt x="277" y="1867"/>
                                </a:lnTo>
                                <a:lnTo>
                                  <a:pt x="331" y="1921"/>
                                </a:lnTo>
                                <a:lnTo>
                                  <a:pt x="388" y="1971"/>
                                </a:lnTo>
                                <a:lnTo>
                                  <a:pt x="451" y="2015"/>
                                </a:lnTo>
                                <a:lnTo>
                                  <a:pt x="517" y="2055"/>
                                </a:lnTo>
                                <a:lnTo>
                                  <a:pt x="586" y="2089"/>
                                </a:lnTo>
                                <a:lnTo>
                                  <a:pt x="658" y="2118"/>
                                </a:lnTo>
                                <a:lnTo>
                                  <a:pt x="732" y="2141"/>
                                </a:lnTo>
                                <a:lnTo>
                                  <a:pt x="807" y="2157"/>
                                </a:lnTo>
                                <a:lnTo>
                                  <a:pt x="883" y="2168"/>
                                </a:lnTo>
                                <a:lnTo>
                                  <a:pt x="960" y="2173"/>
                                </a:lnTo>
                                <a:lnTo>
                                  <a:pt x="1036" y="2171"/>
                                </a:lnTo>
                                <a:lnTo>
                                  <a:pt x="1112" y="2162"/>
                                </a:lnTo>
                                <a:lnTo>
                                  <a:pt x="1187" y="2146"/>
                                </a:lnTo>
                                <a:lnTo>
                                  <a:pt x="1259" y="2123"/>
                                </a:lnTo>
                                <a:lnTo>
                                  <a:pt x="1330" y="2093"/>
                                </a:lnTo>
                                <a:lnTo>
                                  <a:pt x="1405" y="2051"/>
                                </a:lnTo>
                                <a:lnTo>
                                  <a:pt x="1475" y="2002"/>
                                </a:lnTo>
                                <a:lnTo>
                                  <a:pt x="1541" y="1947"/>
                                </a:lnTo>
                                <a:lnTo>
                                  <a:pt x="1602" y="1887"/>
                                </a:lnTo>
                                <a:lnTo>
                                  <a:pt x="1659" y="1823"/>
                                </a:lnTo>
                                <a:lnTo>
                                  <a:pt x="1705" y="1764"/>
                                </a:lnTo>
                                <a:lnTo>
                                  <a:pt x="1749" y="1703"/>
                                </a:lnTo>
                                <a:lnTo>
                                  <a:pt x="1789" y="1639"/>
                                </a:lnTo>
                                <a:lnTo>
                                  <a:pt x="1825" y="1574"/>
                                </a:lnTo>
                                <a:lnTo>
                                  <a:pt x="1858" y="1507"/>
                                </a:lnTo>
                                <a:lnTo>
                                  <a:pt x="1887" y="1438"/>
                                </a:lnTo>
                                <a:lnTo>
                                  <a:pt x="1913" y="1367"/>
                                </a:lnTo>
                                <a:lnTo>
                                  <a:pt x="1934" y="1296"/>
                                </a:lnTo>
                                <a:lnTo>
                                  <a:pt x="1951" y="1224"/>
                                </a:lnTo>
                                <a:lnTo>
                                  <a:pt x="1965" y="1151"/>
                                </a:lnTo>
                                <a:lnTo>
                                  <a:pt x="1973" y="1077"/>
                                </a:lnTo>
                                <a:lnTo>
                                  <a:pt x="1978" y="1004"/>
                                </a:lnTo>
                                <a:lnTo>
                                  <a:pt x="1978" y="930"/>
                                </a:lnTo>
                                <a:lnTo>
                                  <a:pt x="1973" y="857"/>
                                </a:lnTo>
                                <a:lnTo>
                                  <a:pt x="1963" y="784"/>
                                </a:lnTo>
                                <a:lnTo>
                                  <a:pt x="1948" y="712"/>
                                </a:lnTo>
                                <a:lnTo>
                                  <a:pt x="1929" y="641"/>
                                </a:lnTo>
                                <a:lnTo>
                                  <a:pt x="1904" y="571"/>
                                </a:lnTo>
                                <a:lnTo>
                                  <a:pt x="1872" y="499"/>
                                </a:lnTo>
                                <a:lnTo>
                                  <a:pt x="1834" y="428"/>
                                </a:lnTo>
                                <a:lnTo>
                                  <a:pt x="1790" y="361"/>
                                </a:lnTo>
                                <a:lnTo>
                                  <a:pt x="1741" y="298"/>
                                </a:lnTo>
                                <a:lnTo>
                                  <a:pt x="1687" y="239"/>
                                </a:lnTo>
                                <a:lnTo>
                                  <a:pt x="1628" y="185"/>
                                </a:lnTo>
                                <a:lnTo>
                                  <a:pt x="1565" y="136"/>
                                </a:lnTo>
                                <a:lnTo>
                                  <a:pt x="1497" y="94"/>
                                </a:lnTo>
                                <a:lnTo>
                                  <a:pt x="1424" y="58"/>
                                </a:lnTo>
                                <a:lnTo>
                                  <a:pt x="1349" y="31"/>
                                </a:lnTo>
                                <a:lnTo>
                                  <a:pt x="1276" y="12"/>
                                </a:lnTo>
                                <a:lnTo>
                                  <a:pt x="1203" y="2"/>
                                </a:lnTo>
                                <a:lnTo>
                                  <a:pt x="11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55"/>
                        <wps:cNvSpPr>
                          <a:spLocks/>
                        </wps:cNvSpPr>
                        <wps:spPr bwMode="auto">
                          <a:xfrm>
                            <a:off x="9265" y="728"/>
                            <a:ext cx="1978" cy="2173"/>
                          </a:xfrm>
                          <a:custGeom>
                            <a:avLst/>
                            <a:gdLst>
                              <a:gd name="T0" fmla="+- 0 10763 9266"/>
                              <a:gd name="T1" fmla="*/ T0 w 1978"/>
                              <a:gd name="T2" fmla="+- 0 822 728"/>
                              <a:gd name="T3" fmla="*/ 822 h 2173"/>
                              <a:gd name="T4" fmla="+- 0 10894 9266"/>
                              <a:gd name="T5" fmla="*/ T4 w 1978"/>
                              <a:gd name="T6" fmla="+- 0 913 728"/>
                              <a:gd name="T7" fmla="*/ 913 h 2173"/>
                              <a:gd name="T8" fmla="+- 0 11007 9266"/>
                              <a:gd name="T9" fmla="*/ T8 w 1978"/>
                              <a:gd name="T10" fmla="+- 0 1026 728"/>
                              <a:gd name="T11" fmla="*/ 1026 h 2173"/>
                              <a:gd name="T12" fmla="+- 0 11100 9266"/>
                              <a:gd name="T13" fmla="*/ T12 w 1978"/>
                              <a:gd name="T14" fmla="+- 0 1156 728"/>
                              <a:gd name="T15" fmla="*/ 1156 h 2173"/>
                              <a:gd name="T16" fmla="+- 0 11170 9266"/>
                              <a:gd name="T17" fmla="*/ T16 w 1978"/>
                              <a:gd name="T18" fmla="+- 0 1299 728"/>
                              <a:gd name="T19" fmla="*/ 1299 h 2173"/>
                              <a:gd name="T20" fmla="+- 0 11214 9266"/>
                              <a:gd name="T21" fmla="*/ T20 w 1978"/>
                              <a:gd name="T22" fmla="+- 0 1440 728"/>
                              <a:gd name="T23" fmla="*/ 1440 h 2173"/>
                              <a:gd name="T24" fmla="+- 0 11239 9266"/>
                              <a:gd name="T25" fmla="*/ T24 w 1978"/>
                              <a:gd name="T26" fmla="+- 0 1585 728"/>
                              <a:gd name="T27" fmla="*/ 1585 h 2173"/>
                              <a:gd name="T28" fmla="+- 0 11244 9266"/>
                              <a:gd name="T29" fmla="*/ T28 w 1978"/>
                              <a:gd name="T30" fmla="+- 0 1732 728"/>
                              <a:gd name="T31" fmla="*/ 1732 h 2173"/>
                              <a:gd name="T32" fmla="+- 0 11231 9266"/>
                              <a:gd name="T33" fmla="*/ T32 w 1978"/>
                              <a:gd name="T34" fmla="+- 0 1879 728"/>
                              <a:gd name="T35" fmla="*/ 1879 h 2173"/>
                              <a:gd name="T36" fmla="+- 0 11200 9266"/>
                              <a:gd name="T37" fmla="*/ T36 w 1978"/>
                              <a:gd name="T38" fmla="+- 0 2024 728"/>
                              <a:gd name="T39" fmla="*/ 2024 h 2173"/>
                              <a:gd name="T40" fmla="+- 0 11153 9266"/>
                              <a:gd name="T41" fmla="*/ T40 w 1978"/>
                              <a:gd name="T42" fmla="+- 0 2166 728"/>
                              <a:gd name="T43" fmla="*/ 2166 h 2173"/>
                              <a:gd name="T44" fmla="+- 0 11091 9266"/>
                              <a:gd name="T45" fmla="*/ T44 w 1978"/>
                              <a:gd name="T46" fmla="+- 0 2302 728"/>
                              <a:gd name="T47" fmla="*/ 2302 h 2173"/>
                              <a:gd name="T48" fmla="+- 0 11015 9266"/>
                              <a:gd name="T49" fmla="*/ T48 w 1978"/>
                              <a:gd name="T50" fmla="+- 0 2431 728"/>
                              <a:gd name="T51" fmla="*/ 2431 h 2173"/>
                              <a:gd name="T52" fmla="+- 0 10925 9266"/>
                              <a:gd name="T53" fmla="*/ T52 w 1978"/>
                              <a:gd name="T54" fmla="+- 0 2551 728"/>
                              <a:gd name="T55" fmla="*/ 2551 h 2173"/>
                              <a:gd name="T56" fmla="+- 0 10807 9266"/>
                              <a:gd name="T57" fmla="*/ T56 w 1978"/>
                              <a:gd name="T58" fmla="+- 0 2675 728"/>
                              <a:gd name="T59" fmla="*/ 2675 h 2173"/>
                              <a:gd name="T60" fmla="+- 0 10671 9266"/>
                              <a:gd name="T61" fmla="*/ T60 w 1978"/>
                              <a:gd name="T62" fmla="+- 0 2779 728"/>
                              <a:gd name="T63" fmla="*/ 2779 h 2173"/>
                              <a:gd name="T64" fmla="+- 0 10525 9266"/>
                              <a:gd name="T65" fmla="*/ T64 w 1978"/>
                              <a:gd name="T66" fmla="+- 0 2851 728"/>
                              <a:gd name="T67" fmla="*/ 2851 h 2173"/>
                              <a:gd name="T68" fmla="+- 0 10378 9266"/>
                              <a:gd name="T69" fmla="*/ T68 w 1978"/>
                              <a:gd name="T70" fmla="+- 0 2890 728"/>
                              <a:gd name="T71" fmla="*/ 2890 h 2173"/>
                              <a:gd name="T72" fmla="+- 0 10226 9266"/>
                              <a:gd name="T73" fmla="*/ T72 w 1978"/>
                              <a:gd name="T74" fmla="+- 0 2901 728"/>
                              <a:gd name="T75" fmla="*/ 2901 h 2173"/>
                              <a:gd name="T76" fmla="+- 0 10073 9266"/>
                              <a:gd name="T77" fmla="*/ T76 w 1978"/>
                              <a:gd name="T78" fmla="+- 0 2885 728"/>
                              <a:gd name="T79" fmla="*/ 2885 h 2173"/>
                              <a:gd name="T80" fmla="+- 0 9924 9266"/>
                              <a:gd name="T81" fmla="*/ T80 w 1978"/>
                              <a:gd name="T82" fmla="+- 0 2846 728"/>
                              <a:gd name="T83" fmla="*/ 2846 h 2173"/>
                              <a:gd name="T84" fmla="+- 0 9783 9266"/>
                              <a:gd name="T85" fmla="*/ T84 w 1978"/>
                              <a:gd name="T86" fmla="+- 0 2783 728"/>
                              <a:gd name="T87" fmla="*/ 2783 h 2173"/>
                              <a:gd name="T88" fmla="+- 0 9654 9266"/>
                              <a:gd name="T89" fmla="*/ T88 w 1978"/>
                              <a:gd name="T90" fmla="+- 0 2699 728"/>
                              <a:gd name="T91" fmla="*/ 2699 h 2173"/>
                              <a:gd name="T92" fmla="+- 0 9543 9266"/>
                              <a:gd name="T93" fmla="*/ T92 w 1978"/>
                              <a:gd name="T94" fmla="+- 0 2595 728"/>
                              <a:gd name="T95" fmla="*/ 2595 h 2173"/>
                              <a:gd name="T96" fmla="+- 0 9451 9266"/>
                              <a:gd name="T97" fmla="*/ T96 w 1978"/>
                              <a:gd name="T98" fmla="+- 0 2476 728"/>
                              <a:gd name="T99" fmla="*/ 2476 h 2173"/>
                              <a:gd name="T100" fmla="+- 0 9377 9266"/>
                              <a:gd name="T101" fmla="*/ T100 w 1978"/>
                              <a:gd name="T102" fmla="+- 0 2345 728"/>
                              <a:gd name="T103" fmla="*/ 2345 h 2173"/>
                              <a:gd name="T104" fmla="+- 0 9322 9266"/>
                              <a:gd name="T105" fmla="*/ T104 w 1978"/>
                              <a:gd name="T106" fmla="+- 0 2206 728"/>
                              <a:gd name="T107" fmla="*/ 2206 h 2173"/>
                              <a:gd name="T108" fmla="+- 0 9285 9266"/>
                              <a:gd name="T109" fmla="*/ T108 w 1978"/>
                              <a:gd name="T110" fmla="+- 0 2059 728"/>
                              <a:gd name="T111" fmla="*/ 2059 h 2173"/>
                              <a:gd name="T112" fmla="+- 0 9268 9266"/>
                              <a:gd name="T113" fmla="*/ T112 w 1978"/>
                              <a:gd name="T114" fmla="+- 0 1910 728"/>
                              <a:gd name="T115" fmla="*/ 1910 h 2173"/>
                              <a:gd name="T116" fmla="+- 0 9269 9266"/>
                              <a:gd name="T117" fmla="*/ T116 w 1978"/>
                              <a:gd name="T118" fmla="+- 0 1759 728"/>
                              <a:gd name="T119" fmla="*/ 1759 h 2173"/>
                              <a:gd name="T120" fmla="+- 0 9289 9266"/>
                              <a:gd name="T121" fmla="*/ T120 w 1978"/>
                              <a:gd name="T122" fmla="+- 0 1607 728"/>
                              <a:gd name="T123" fmla="*/ 1607 h 2173"/>
                              <a:gd name="T124" fmla="+- 0 9332 9266"/>
                              <a:gd name="T125" fmla="*/ T124 w 1978"/>
                              <a:gd name="T126" fmla="+- 0 1457 728"/>
                              <a:gd name="T127" fmla="*/ 1457 h 2173"/>
                              <a:gd name="T128" fmla="+- 0 9404 9266"/>
                              <a:gd name="T129" fmla="*/ T128 w 1978"/>
                              <a:gd name="T130" fmla="+- 0 1318 728"/>
                              <a:gd name="T131" fmla="*/ 1318 h 2173"/>
                              <a:gd name="T132" fmla="+- 0 9504 9266"/>
                              <a:gd name="T133" fmla="*/ T132 w 1978"/>
                              <a:gd name="T134" fmla="+- 0 1200 728"/>
                              <a:gd name="T135" fmla="*/ 1200 h 2173"/>
                              <a:gd name="T136" fmla="+- 0 9621 9266"/>
                              <a:gd name="T137" fmla="*/ T136 w 1978"/>
                              <a:gd name="T138" fmla="+- 0 1097 728"/>
                              <a:gd name="T139" fmla="*/ 1097 h 2173"/>
                              <a:gd name="T140" fmla="+- 0 9737 9266"/>
                              <a:gd name="T141" fmla="*/ T140 w 1978"/>
                              <a:gd name="T142" fmla="+- 0 1007 728"/>
                              <a:gd name="T143" fmla="*/ 1007 h 2173"/>
                              <a:gd name="T144" fmla="+- 0 9859 9266"/>
                              <a:gd name="T145" fmla="*/ T144 w 1978"/>
                              <a:gd name="T146" fmla="+- 0 922 728"/>
                              <a:gd name="T147" fmla="*/ 922 h 2173"/>
                              <a:gd name="T148" fmla="+- 0 9986 9266"/>
                              <a:gd name="T149" fmla="*/ T148 w 1978"/>
                              <a:gd name="T150" fmla="+- 0 847 728"/>
                              <a:gd name="T151" fmla="*/ 847 h 2173"/>
                              <a:gd name="T152" fmla="+- 0 10118 9266"/>
                              <a:gd name="T153" fmla="*/ T152 w 1978"/>
                              <a:gd name="T154" fmla="+- 0 786 728"/>
                              <a:gd name="T155" fmla="*/ 786 h 2173"/>
                              <a:gd name="T156" fmla="+- 0 10255 9266"/>
                              <a:gd name="T157" fmla="*/ T156 w 1978"/>
                              <a:gd name="T158" fmla="+- 0 745 728"/>
                              <a:gd name="T159" fmla="*/ 745 h 2173"/>
                              <a:gd name="T160" fmla="+- 0 10396 9266"/>
                              <a:gd name="T161" fmla="*/ T160 w 1978"/>
                              <a:gd name="T162" fmla="+- 0 728 728"/>
                              <a:gd name="T163" fmla="*/ 728 h 2173"/>
                              <a:gd name="T164" fmla="+- 0 10542 9266"/>
                              <a:gd name="T165" fmla="*/ T164 w 1978"/>
                              <a:gd name="T166" fmla="+- 0 740 728"/>
                              <a:gd name="T167" fmla="*/ 740 h 2173"/>
                              <a:gd name="T168" fmla="+- 0 10690 9266"/>
                              <a:gd name="T169" fmla="*/ T168 w 1978"/>
                              <a:gd name="T170" fmla="+- 0 786 728"/>
                              <a:gd name="T171" fmla="*/ 786 h 2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78" h="2173">
                                <a:moveTo>
                                  <a:pt x="1424" y="58"/>
                                </a:moveTo>
                                <a:lnTo>
                                  <a:pt x="1497" y="94"/>
                                </a:lnTo>
                                <a:lnTo>
                                  <a:pt x="1565" y="136"/>
                                </a:lnTo>
                                <a:lnTo>
                                  <a:pt x="1628" y="185"/>
                                </a:lnTo>
                                <a:lnTo>
                                  <a:pt x="1687" y="239"/>
                                </a:lnTo>
                                <a:lnTo>
                                  <a:pt x="1741" y="298"/>
                                </a:lnTo>
                                <a:lnTo>
                                  <a:pt x="1790" y="361"/>
                                </a:lnTo>
                                <a:lnTo>
                                  <a:pt x="1834" y="428"/>
                                </a:lnTo>
                                <a:lnTo>
                                  <a:pt x="1872" y="499"/>
                                </a:lnTo>
                                <a:lnTo>
                                  <a:pt x="1904" y="571"/>
                                </a:lnTo>
                                <a:lnTo>
                                  <a:pt x="1929" y="641"/>
                                </a:lnTo>
                                <a:lnTo>
                                  <a:pt x="1948" y="712"/>
                                </a:lnTo>
                                <a:lnTo>
                                  <a:pt x="1963" y="784"/>
                                </a:lnTo>
                                <a:lnTo>
                                  <a:pt x="1973" y="857"/>
                                </a:lnTo>
                                <a:lnTo>
                                  <a:pt x="1978" y="930"/>
                                </a:lnTo>
                                <a:lnTo>
                                  <a:pt x="1978" y="1004"/>
                                </a:lnTo>
                                <a:lnTo>
                                  <a:pt x="1973" y="1077"/>
                                </a:lnTo>
                                <a:lnTo>
                                  <a:pt x="1965" y="1151"/>
                                </a:lnTo>
                                <a:lnTo>
                                  <a:pt x="1951" y="1224"/>
                                </a:lnTo>
                                <a:lnTo>
                                  <a:pt x="1934" y="1296"/>
                                </a:lnTo>
                                <a:lnTo>
                                  <a:pt x="1913" y="1367"/>
                                </a:lnTo>
                                <a:lnTo>
                                  <a:pt x="1887" y="1438"/>
                                </a:lnTo>
                                <a:lnTo>
                                  <a:pt x="1858" y="1507"/>
                                </a:lnTo>
                                <a:lnTo>
                                  <a:pt x="1825" y="1574"/>
                                </a:lnTo>
                                <a:lnTo>
                                  <a:pt x="1789" y="1639"/>
                                </a:lnTo>
                                <a:lnTo>
                                  <a:pt x="1749" y="1703"/>
                                </a:lnTo>
                                <a:lnTo>
                                  <a:pt x="1705" y="1764"/>
                                </a:lnTo>
                                <a:lnTo>
                                  <a:pt x="1659" y="1823"/>
                                </a:lnTo>
                                <a:lnTo>
                                  <a:pt x="1602" y="1887"/>
                                </a:lnTo>
                                <a:lnTo>
                                  <a:pt x="1541" y="1947"/>
                                </a:lnTo>
                                <a:lnTo>
                                  <a:pt x="1475" y="2002"/>
                                </a:lnTo>
                                <a:lnTo>
                                  <a:pt x="1405" y="2051"/>
                                </a:lnTo>
                                <a:lnTo>
                                  <a:pt x="1330" y="2093"/>
                                </a:lnTo>
                                <a:lnTo>
                                  <a:pt x="1259" y="2123"/>
                                </a:lnTo>
                                <a:lnTo>
                                  <a:pt x="1187" y="2146"/>
                                </a:lnTo>
                                <a:lnTo>
                                  <a:pt x="1112" y="2162"/>
                                </a:lnTo>
                                <a:lnTo>
                                  <a:pt x="1036" y="2171"/>
                                </a:lnTo>
                                <a:lnTo>
                                  <a:pt x="960" y="2173"/>
                                </a:lnTo>
                                <a:lnTo>
                                  <a:pt x="883" y="2168"/>
                                </a:lnTo>
                                <a:lnTo>
                                  <a:pt x="807" y="2157"/>
                                </a:lnTo>
                                <a:lnTo>
                                  <a:pt x="732" y="2141"/>
                                </a:lnTo>
                                <a:lnTo>
                                  <a:pt x="658" y="2118"/>
                                </a:lnTo>
                                <a:lnTo>
                                  <a:pt x="586" y="2089"/>
                                </a:lnTo>
                                <a:lnTo>
                                  <a:pt x="517" y="2055"/>
                                </a:lnTo>
                                <a:lnTo>
                                  <a:pt x="451" y="2015"/>
                                </a:lnTo>
                                <a:lnTo>
                                  <a:pt x="388" y="1971"/>
                                </a:lnTo>
                                <a:lnTo>
                                  <a:pt x="331" y="1921"/>
                                </a:lnTo>
                                <a:lnTo>
                                  <a:pt x="277" y="1867"/>
                                </a:lnTo>
                                <a:lnTo>
                                  <a:pt x="229" y="1809"/>
                                </a:lnTo>
                                <a:lnTo>
                                  <a:pt x="185" y="1748"/>
                                </a:lnTo>
                                <a:lnTo>
                                  <a:pt x="145" y="1684"/>
                                </a:lnTo>
                                <a:lnTo>
                                  <a:pt x="111" y="1617"/>
                                </a:lnTo>
                                <a:lnTo>
                                  <a:pt x="81" y="1548"/>
                                </a:lnTo>
                                <a:lnTo>
                                  <a:pt x="56" y="1478"/>
                                </a:lnTo>
                                <a:lnTo>
                                  <a:pt x="35" y="1405"/>
                                </a:lnTo>
                                <a:lnTo>
                                  <a:pt x="19" y="1331"/>
                                </a:lnTo>
                                <a:lnTo>
                                  <a:pt x="8" y="1257"/>
                                </a:lnTo>
                                <a:lnTo>
                                  <a:pt x="2" y="1182"/>
                                </a:lnTo>
                                <a:lnTo>
                                  <a:pt x="0" y="1106"/>
                                </a:lnTo>
                                <a:lnTo>
                                  <a:pt x="3" y="1031"/>
                                </a:lnTo>
                                <a:lnTo>
                                  <a:pt x="10" y="956"/>
                                </a:lnTo>
                                <a:lnTo>
                                  <a:pt x="23" y="879"/>
                                </a:lnTo>
                                <a:lnTo>
                                  <a:pt x="41" y="803"/>
                                </a:lnTo>
                                <a:lnTo>
                                  <a:pt x="66" y="729"/>
                                </a:lnTo>
                                <a:lnTo>
                                  <a:pt x="98" y="657"/>
                                </a:lnTo>
                                <a:lnTo>
                                  <a:pt x="138" y="590"/>
                                </a:lnTo>
                                <a:lnTo>
                                  <a:pt x="185" y="529"/>
                                </a:lnTo>
                                <a:lnTo>
                                  <a:pt x="238" y="472"/>
                                </a:lnTo>
                                <a:lnTo>
                                  <a:pt x="295" y="419"/>
                                </a:lnTo>
                                <a:lnTo>
                                  <a:pt x="355" y="369"/>
                                </a:lnTo>
                                <a:lnTo>
                                  <a:pt x="412" y="324"/>
                                </a:lnTo>
                                <a:lnTo>
                                  <a:pt x="471" y="279"/>
                                </a:lnTo>
                                <a:lnTo>
                                  <a:pt x="531" y="236"/>
                                </a:lnTo>
                                <a:lnTo>
                                  <a:pt x="593" y="194"/>
                                </a:lnTo>
                                <a:lnTo>
                                  <a:pt x="656" y="155"/>
                                </a:lnTo>
                                <a:lnTo>
                                  <a:pt x="720" y="119"/>
                                </a:lnTo>
                                <a:lnTo>
                                  <a:pt x="786" y="86"/>
                                </a:lnTo>
                                <a:lnTo>
                                  <a:pt x="852" y="58"/>
                                </a:lnTo>
                                <a:lnTo>
                                  <a:pt x="920" y="35"/>
                                </a:lnTo>
                                <a:lnTo>
                                  <a:pt x="989" y="17"/>
                                </a:lnTo>
                                <a:lnTo>
                                  <a:pt x="1059" y="5"/>
                                </a:lnTo>
                                <a:lnTo>
                                  <a:pt x="1130" y="0"/>
                                </a:lnTo>
                                <a:lnTo>
                                  <a:pt x="1203" y="2"/>
                                </a:lnTo>
                                <a:lnTo>
                                  <a:pt x="1276" y="12"/>
                                </a:lnTo>
                                <a:lnTo>
                                  <a:pt x="1349" y="31"/>
                                </a:lnTo>
                                <a:lnTo>
                                  <a:pt x="1424" y="58"/>
                                </a:lnTo>
                                <a:close/>
                              </a:path>
                            </a:pathLst>
                          </a:custGeom>
                          <a:noFill/>
                          <a:ln w="19736">
                            <a:solidFill>
                              <a:srgbClr val="F584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 name="Picture 1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669" y="2122"/>
                            <a:ext cx="677" cy="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1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853" y="2124"/>
                            <a:ext cx="677" cy="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1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031" y="1832"/>
                            <a:ext cx="557" cy="560"/>
                          </a:xfrm>
                          <a:prstGeom prst="rect">
                            <a:avLst/>
                          </a:prstGeom>
                          <a:noFill/>
                          <a:extLst>
                            <a:ext uri="{909E8E84-426E-40DD-AFC4-6F175D3DCCD1}">
                              <a14:hiddenFill xmlns:a14="http://schemas.microsoft.com/office/drawing/2010/main">
                                <a:solidFill>
                                  <a:srgbClr val="FFFFFF"/>
                                </a:solidFill>
                              </a14:hiddenFill>
                            </a:ext>
                          </a:extLst>
                        </pic:spPr>
                      </pic:pic>
                      <wps:wsp>
                        <wps:cNvPr id="65" name="Line 151"/>
                        <wps:cNvCnPr>
                          <a:cxnSpLocks noChangeShapeType="1"/>
                        </wps:cNvCnPr>
                        <wps:spPr bwMode="auto">
                          <a:xfrm>
                            <a:off x="5054" y="211"/>
                            <a:ext cx="0" cy="1755"/>
                          </a:xfrm>
                          <a:prstGeom prst="line">
                            <a:avLst/>
                          </a:prstGeom>
                          <a:noFill/>
                          <a:ln w="12078">
                            <a:solidFill>
                              <a:srgbClr val="25408F"/>
                            </a:solidFill>
                            <a:prstDash val="lgDash"/>
                            <a:round/>
                            <a:headEnd/>
                            <a:tailEnd/>
                          </a:ln>
                          <a:extLst>
                            <a:ext uri="{909E8E84-426E-40DD-AFC4-6F175D3DCCD1}">
                              <a14:hiddenFill xmlns:a14="http://schemas.microsoft.com/office/drawing/2010/main">
                                <a:noFill/>
                              </a14:hiddenFill>
                            </a:ext>
                          </a:extLst>
                        </wps:spPr>
                        <wps:bodyPr/>
                      </wps:wsp>
                      <wps:wsp>
                        <wps:cNvPr id="66" name="Line 150"/>
                        <wps:cNvCnPr>
                          <a:cxnSpLocks noChangeShapeType="1"/>
                        </wps:cNvCnPr>
                        <wps:spPr bwMode="auto">
                          <a:xfrm>
                            <a:off x="5073" y="2644"/>
                            <a:ext cx="0" cy="1347"/>
                          </a:xfrm>
                          <a:prstGeom prst="line">
                            <a:avLst/>
                          </a:prstGeom>
                          <a:noFill/>
                          <a:ln w="12078">
                            <a:solidFill>
                              <a:srgbClr val="25408F"/>
                            </a:solidFill>
                            <a:prstDash val="lgDash"/>
                            <a:round/>
                            <a:headEnd/>
                            <a:tailEnd/>
                          </a:ln>
                          <a:extLst>
                            <a:ext uri="{909E8E84-426E-40DD-AFC4-6F175D3DCCD1}">
                              <a14:hiddenFill xmlns:a14="http://schemas.microsoft.com/office/drawing/2010/main">
                                <a:noFill/>
                              </a14:hiddenFill>
                            </a:ext>
                          </a:extLst>
                        </wps:spPr>
                        <wps:bodyPr/>
                      </wps:wsp>
                      <wps:wsp>
                        <wps:cNvPr id="67" name="Text Box 149"/>
                        <wps:cNvSpPr txBox="1">
                          <a:spLocks noChangeArrowheads="1"/>
                        </wps:cNvSpPr>
                        <wps:spPr bwMode="auto">
                          <a:xfrm>
                            <a:off x="752" y="177"/>
                            <a:ext cx="212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before="7" w:line="275" w:lineRule="exact"/>
                                <w:rPr>
                                  <w:b/>
                                  <w:sz w:val="25"/>
                                </w:rPr>
                              </w:pPr>
                              <w:r>
                                <w:rPr>
                                  <w:b/>
                                  <w:color w:val="00AEEF"/>
                                  <w:w w:val="90"/>
                                  <w:sz w:val="25"/>
                                </w:rPr>
                                <w:t>Before</w:t>
                              </w:r>
                              <w:r>
                                <w:rPr>
                                  <w:b/>
                                  <w:color w:val="00AEEF"/>
                                  <w:spacing w:val="-27"/>
                                  <w:w w:val="90"/>
                                  <w:sz w:val="25"/>
                                </w:rPr>
                                <w:t xml:space="preserve"> </w:t>
                              </w:r>
                              <w:r>
                                <w:rPr>
                                  <w:b/>
                                  <w:color w:val="00AEEF"/>
                                  <w:w w:val="90"/>
                                  <w:sz w:val="25"/>
                                </w:rPr>
                                <w:t>the</w:t>
                              </w:r>
                              <w:r>
                                <w:rPr>
                                  <w:b/>
                                  <w:color w:val="00AEEF"/>
                                  <w:spacing w:val="-26"/>
                                  <w:w w:val="90"/>
                                  <w:sz w:val="25"/>
                                </w:rPr>
                                <w:t xml:space="preserve"> </w:t>
                              </w:r>
                              <w:r>
                                <w:rPr>
                                  <w:b/>
                                  <w:color w:val="00AEEF"/>
                                  <w:w w:val="90"/>
                                  <w:sz w:val="25"/>
                                </w:rPr>
                                <w:t>Course:</w:t>
                              </w:r>
                            </w:p>
                          </w:txbxContent>
                        </wps:txbx>
                        <wps:bodyPr rot="0" vert="horz" wrap="square" lIns="0" tIns="0" rIns="0" bIns="0" anchor="t" anchorCtr="0" upright="1">
                          <a:noAutofit/>
                        </wps:bodyPr>
                      </wps:wsp>
                      <wps:wsp>
                        <wps:cNvPr id="68" name="Text Box 148"/>
                        <wps:cNvSpPr txBox="1">
                          <a:spLocks noChangeArrowheads="1"/>
                        </wps:cNvSpPr>
                        <wps:spPr bwMode="auto">
                          <a:xfrm>
                            <a:off x="5190" y="177"/>
                            <a:ext cx="1996"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before="7" w:line="275" w:lineRule="exact"/>
                                <w:rPr>
                                  <w:b/>
                                  <w:sz w:val="25"/>
                                </w:rPr>
                              </w:pPr>
                              <w:r>
                                <w:rPr>
                                  <w:b/>
                                  <w:color w:val="F5841F"/>
                                  <w:w w:val="90"/>
                                  <w:sz w:val="25"/>
                                </w:rPr>
                                <w:t>After the Course:</w:t>
                              </w:r>
                            </w:p>
                          </w:txbxContent>
                        </wps:txbx>
                        <wps:bodyPr rot="0" vert="horz" wrap="square" lIns="0" tIns="0" rIns="0" bIns="0" anchor="t" anchorCtr="0" upright="1">
                          <a:noAutofit/>
                        </wps:bodyPr>
                      </wps:wsp>
                      <wps:wsp>
                        <wps:cNvPr id="69" name="Text Box 147"/>
                        <wps:cNvSpPr txBox="1">
                          <a:spLocks noChangeArrowheads="1"/>
                        </wps:cNvSpPr>
                        <wps:spPr bwMode="auto">
                          <a:xfrm>
                            <a:off x="1258" y="1129"/>
                            <a:ext cx="1281"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before="7"/>
                                <w:rPr>
                                  <w:b/>
                                </w:rPr>
                              </w:pPr>
                              <w:r>
                                <w:rPr>
                                  <w:b/>
                                  <w:color w:val="25408F"/>
                                </w:rPr>
                                <w:t>Review</w:t>
                              </w:r>
                            </w:p>
                            <w:p w:rsidR="00165A30" w:rsidRDefault="00165A30">
                              <w:pPr>
                                <w:spacing w:before="62" w:line="261" w:lineRule="auto"/>
                                <w:rPr>
                                  <w:sz w:val="18"/>
                                </w:rPr>
                              </w:pPr>
                              <w:r>
                                <w:rPr>
                                  <w:color w:val="25408F"/>
                                  <w:spacing w:val="-3"/>
                                  <w:w w:val="105"/>
                                  <w:sz w:val="18"/>
                                </w:rPr>
                                <w:t xml:space="preserve">Describe </w:t>
                              </w:r>
                              <w:r>
                                <w:rPr>
                                  <w:color w:val="25408F"/>
                                  <w:spacing w:val="-4"/>
                                  <w:w w:val="105"/>
                                  <w:sz w:val="18"/>
                                </w:rPr>
                                <w:t>where your skills are</w:t>
                              </w:r>
                            </w:p>
                          </w:txbxContent>
                        </wps:txbx>
                        <wps:bodyPr rot="0" vert="horz" wrap="square" lIns="0" tIns="0" rIns="0" bIns="0" anchor="t" anchorCtr="0" upright="1">
                          <a:noAutofit/>
                        </wps:bodyPr>
                      </wps:wsp>
                      <wps:wsp>
                        <wps:cNvPr id="70" name="Text Box 146"/>
                        <wps:cNvSpPr txBox="1">
                          <a:spLocks noChangeArrowheads="1"/>
                        </wps:cNvSpPr>
                        <wps:spPr bwMode="auto">
                          <a:xfrm>
                            <a:off x="1258" y="1892"/>
                            <a:ext cx="143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before="1" w:line="200" w:lineRule="exact"/>
                                <w:rPr>
                                  <w:sz w:val="18"/>
                                </w:rPr>
                              </w:pPr>
                              <w:r>
                                <w:rPr>
                                  <w:color w:val="25408F"/>
                                  <w:spacing w:val="-4"/>
                                  <w:w w:val="105"/>
                                  <w:sz w:val="18"/>
                                </w:rPr>
                                <w:t xml:space="preserve">before </w:t>
                              </w:r>
                              <w:r>
                                <w:rPr>
                                  <w:color w:val="25408F"/>
                                  <w:spacing w:val="-3"/>
                                  <w:w w:val="105"/>
                                  <w:sz w:val="18"/>
                                </w:rPr>
                                <w:t xml:space="preserve">this </w:t>
                              </w:r>
                              <w:r>
                                <w:rPr>
                                  <w:color w:val="25408F"/>
                                  <w:spacing w:val="-4"/>
                                  <w:w w:val="105"/>
                                  <w:sz w:val="18"/>
                                </w:rPr>
                                <w:t>course</w:t>
                              </w:r>
                            </w:p>
                          </w:txbxContent>
                        </wps:txbx>
                        <wps:bodyPr rot="0" vert="horz" wrap="square" lIns="0" tIns="0" rIns="0" bIns="0" anchor="t" anchorCtr="0" upright="1">
                          <a:noAutofit/>
                        </wps:bodyPr>
                      </wps:wsp>
                      <wps:wsp>
                        <wps:cNvPr id="71" name="Text Box 145"/>
                        <wps:cNvSpPr txBox="1">
                          <a:spLocks noChangeArrowheads="1"/>
                        </wps:cNvSpPr>
                        <wps:spPr bwMode="auto">
                          <a:xfrm>
                            <a:off x="1372" y="1062"/>
                            <a:ext cx="55"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line="1200" w:lineRule="exact"/>
                                <w:rPr>
                                  <w:rFonts w:ascii="DejaVu Sans" w:hAnsi="DejaVu Sans"/>
                                  <w:sz w:val="120"/>
                                </w:rPr>
                              </w:pPr>
                              <w:r>
                                <w:rPr>
                                  <w:rFonts w:ascii="DejaVu Sans" w:hAnsi="DejaVu Sans"/>
                                  <w:color w:val="243D87"/>
                                  <w:spacing w:val="-981"/>
                                  <w:sz w:val="120"/>
                                </w:rPr>
                                <w:t>✔</w:t>
                              </w:r>
                            </w:p>
                          </w:txbxContent>
                        </wps:txbx>
                        <wps:bodyPr rot="0" vert="horz" wrap="square" lIns="0" tIns="0" rIns="0" bIns="0" anchor="t" anchorCtr="0" upright="1">
                          <a:noAutofit/>
                        </wps:bodyPr>
                      </wps:wsp>
                      <wps:wsp>
                        <wps:cNvPr id="72" name="Text Box 144"/>
                        <wps:cNvSpPr txBox="1">
                          <a:spLocks noChangeArrowheads="1"/>
                        </wps:cNvSpPr>
                        <wps:spPr bwMode="auto">
                          <a:xfrm>
                            <a:off x="5678" y="1305"/>
                            <a:ext cx="1357"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before="7"/>
                                <w:rPr>
                                  <w:b/>
                                </w:rPr>
                              </w:pPr>
                              <w:r>
                                <w:rPr>
                                  <w:b/>
                                  <w:color w:val="25408F"/>
                                </w:rPr>
                                <w:t>Reflect</w:t>
                              </w:r>
                            </w:p>
                            <w:p w:rsidR="00165A30" w:rsidRDefault="00165A30">
                              <w:pPr>
                                <w:spacing w:before="62" w:line="261" w:lineRule="auto"/>
                                <w:rPr>
                                  <w:sz w:val="18"/>
                                </w:rPr>
                              </w:pPr>
                              <w:r>
                                <w:rPr>
                                  <w:color w:val="25408F"/>
                                  <w:spacing w:val="-4"/>
                                  <w:w w:val="105"/>
                                  <w:sz w:val="18"/>
                                </w:rPr>
                                <w:t xml:space="preserve">What skills </w:t>
                              </w:r>
                              <w:r>
                                <w:rPr>
                                  <w:color w:val="25408F"/>
                                  <w:spacing w:val="-5"/>
                                  <w:w w:val="105"/>
                                  <w:sz w:val="18"/>
                                </w:rPr>
                                <w:t xml:space="preserve">have </w:t>
                              </w:r>
                              <w:r>
                                <w:rPr>
                                  <w:color w:val="25408F"/>
                                  <w:spacing w:val="-4"/>
                                  <w:w w:val="105"/>
                                  <w:sz w:val="18"/>
                                </w:rPr>
                                <w:t xml:space="preserve">you </w:t>
                              </w:r>
                              <w:r>
                                <w:rPr>
                                  <w:color w:val="25408F"/>
                                  <w:spacing w:val="-5"/>
                                  <w:w w:val="105"/>
                                  <w:sz w:val="18"/>
                                </w:rPr>
                                <w:t>shown?</w:t>
                              </w:r>
                            </w:p>
                          </w:txbxContent>
                        </wps:txbx>
                        <wps:bodyPr rot="0" vert="horz" wrap="square" lIns="0" tIns="0" rIns="0" bIns="0" anchor="t" anchorCtr="0" upright="1">
                          <a:noAutofit/>
                        </wps:bodyPr>
                      </wps:wsp>
                      <wps:wsp>
                        <wps:cNvPr id="73" name="Text Box 143"/>
                        <wps:cNvSpPr txBox="1">
                          <a:spLocks noChangeArrowheads="1"/>
                        </wps:cNvSpPr>
                        <wps:spPr bwMode="auto">
                          <a:xfrm>
                            <a:off x="3157" y="2169"/>
                            <a:ext cx="71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before="7" w:line="242" w:lineRule="exact"/>
                                <w:rPr>
                                  <w:b/>
                                </w:rPr>
                              </w:pPr>
                              <w:r>
                                <w:rPr>
                                  <w:b/>
                                  <w:color w:val="25408F"/>
                                  <w:w w:val="95"/>
                                </w:rPr>
                                <w:t>Action</w:t>
                              </w:r>
                            </w:p>
                          </w:txbxContent>
                        </wps:txbx>
                        <wps:bodyPr rot="0" vert="horz" wrap="square" lIns="0" tIns="0" rIns="0" bIns="0" anchor="t" anchorCtr="0" upright="1">
                          <a:noAutofit/>
                        </wps:bodyPr>
                      </wps:wsp>
                      <wps:wsp>
                        <wps:cNvPr id="74" name="Text Box 142"/>
                        <wps:cNvSpPr txBox="1">
                          <a:spLocks noChangeArrowheads="1"/>
                        </wps:cNvSpPr>
                        <wps:spPr bwMode="auto">
                          <a:xfrm>
                            <a:off x="9584" y="1305"/>
                            <a:ext cx="1551"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before="7"/>
                                <w:rPr>
                                  <w:b/>
                                </w:rPr>
                              </w:pPr>
                              <w:r>
                                <w:rPr>
                                  <w:b/>
                                  <w:color w:val="25408F"/>
                                </w:rPr>
                                <w:t>Apply</w:t>
                              </w:r>
                            </w:p>
                            <w:p w:rsidR="00165A30" w:rsidRDefault="00165A30">
                              <w:pPr>
                                <w:spacing w:before="62" w:line="261" w:lineRule="auto"/>
                                <w:ind w:right="-9"/>
                                <w:rPr>
                                  <w:sz w:val="18"/>
                                </w:rPr>
                              </w:pPr>
                              <w:r>
                                <w:rPr>
                                  <w:color w:val="25408F"/>
                                  <w:spacing w:val="-4"/>
                                  <w:w w:val="110"/>
                                  <w:sz w:val="18"/>
                                </w:rPr>
                                <w:t xml:space="preserve">Where </w:t>
                              </w:r>
                              <w:r>
                                <w:rPr>
                                  <w:color w:val="25408F"/>
                                  <w:spacing w:val="-3"/>
                                  <w:w w:val="110"/>
                                  <w:sz w:val="18"/>
                                </w:rPr>
                                <w:t xml:space="preserve">will </w:t>
                              </w:r>
                              <w:r>
                                <w:rPr>
                                  <w:color w:val="25408F"/>
                                  <w:spacing w:val="-4"/>
                                  <w:w w:val="110"/>
                                  <w:sz w:val="18"/>
                                </w:rPr>
                                <w:t>you try your skills out?</w:t>
                              </w:r>
                            </w:p>
                            <w:p w:rsidR="00165A30" w:rsidRDefault="00165A30">
                              <w:pPr>
                                <w:spacing w:line="199" w:lineRule="exact"/>
                                <w:rPr>
                                  <w:sz w:val="18"/>
                                </w:rPr>
                              </w:pPr>
                              <w:r>
                                <w:rPr>
                                  <w:color w:val="25408F"/>
                                  <w:sz w:val="18"/>
                                </w:rPr>
                                <w:t>e.g. job application</w:t>
                              </w:r>
                            </w:p>
                          </w:txbxContent>
                        </wps:txbx>
                        <wps:bodyPr rot="0" vert="horz" wrap="square" lIns="0" tIns="0" rIns="0" bIns="0" anchor="t" anchorCtr="0" upright="1">
                          <a:noAutofit/>
                        </wps:bodyPr>
                      </wps:wsp>
                      <wps:wsp>
                        <wps:cNvPr id="75" name="Text Box 141"/>
                        <wps:cNvSpPr txBox="1">
                          <a:spLocks noChangeArrowheads="1"/>
                        </wps:cNvSpPr>
                        <wps:spPr bwMode="auto">
                          <a:xfrm>
                            <a:off x="3157" y="2487"/>
                            <a:ext cx="1103"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before="1" w:line="261" w:lineRule="auto"/>
                                <w:rPr>
                                  <w:sz w:val="18"/>
                                </w:rPr>
                              </w:pPr>
                              <w:r>
                                <w:rPr>
                                  <w:color w:val="25408F"/>
                                  <w:spacing w:val="-5"/>
                                  <w:w w:val="105"/>
                                  <w:sz w:val="18"/>
                                </w:rPr>
                                <w:t xml:space="preserve">What are </w:t>
                              </w:r>
                              <w:r>
                                <w:rPr>
                                  <w:color w:val="25408F"/>
                                  <w:spacing w:val="-7"/>
                                  <w:w w:val="105"/>
                                  <w:sz w:val="18"/>
                                </w:rPr>
                                <w:t xml:space="preserve">you </w:t>
                              </w:r>
                              <w:r>
                                <w:rPr>
                                  <w:color w:val="25408F"/>
                                  <w:spacing w:val="-5"/>
                                  <w:w w:val="105"/>
                                  <w:sz w:val="18"/>
                                </w:rPr>
                                <w:t xml:space="preserve">going </w:t>
                              </w:r>
                              <w:r>
                                <w:rPr>
                                  <w:color w:val="25408F"/>
                                  <w:spacing w:val="-3"/>
                                  <w:w w:val="105"/>
                                  <w:sz w:val="18"/>
                                </w:rPr>
                                <w:t xml:space="preserve">to do </w:t>
                              </w:r>
                              <w:r>
                                <w:rPr>
                                  <w:color w:val="25408F"/>
                                  <w:spacing w:val="-6"/>
                                  <w:w w:val="105"/>
                                  <w:sz w:val="18"/>
                                </w:rPr>
                                <w:t>to</w:t>
                              </w:r>
                            </w:p>
                          </w:txbxContent>
                        </wps:txbx>
                        <wps:bodyPr rot="0" vert="horz" wrap="square" lIns="0" tIns="0" rIns="0" bIns="0" anchor="t" anchorCtr="0" upright="1">
                          <a:noAutofit/>
                        </wps:bodyPr>
                      </wps:wsp>
                      <wps:wsp>
                        <wps:cNvPr id="76" name="Text Box 140"/>
                        <wps:cNvSpPr txBox="1">
                          <a:spLocks noChangeArrowheads="1"/>
                        </wps:cNvSpPr>
                        <wps:spPr bwMode="auto">
                          <a:xfrm>
                            <a:off x="7672" y="1972"/>
                            <a:ext cx="962"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before="7" w:line="280" w:lineRule="auto"/>
                                <w:ind w:right="18"/>
                                <w:jc w:val="both"/>
                                <w:rPr>
                                  <w:sz w:val="18"/>
                                </w:rPr>
                              </w:pPr>
                              <w:r>
                                <w:rPr>
                                  <w:b/>
                                  <w:color w:val="25408F"/>
                                  <w:w w:val="90"/>
                                </w:rPr>
                                <w:t xml:space="preserve">Transfer </w:t>
                              </w:r>
                              <w:r>
                                <w:rPr>
                                  <w:color w:val="25408F"/>
                                  <w:spacing w:val="-4"/>
                                  <w:w w:val="105"/>
                                  <w:sz w:val="18"/>
                                </w:rPr>
                                <w:t xml:space="preserve">Where else </w:t>
                              </w:r>
                              <w:r>
                                <w:rPr>
                                  <w:color w:val="25408F"/>
                                  <w:spacing w:val="-3"/>
                                  <w:w w:val="105"/>
                                  <w:sz w:val="18"/>
                                </w:rPr>
                                <w:t xml:space="preserve">can </w:t>
                              </w:r>
                              <w:r>
                                <w:rPr>
                                  <w:color w:val="25408F"/>
                                  <w:spacing w:val="-4"/>
                                  <w:w w:val="105"/>
                                  <w:sz w:val="18"/>
                                </w:rPr>
                                <w:t>you use</w:t>
                              </w:r>
                            </w:p>
                            <w:p w:rsidR="00165A30" w:rsidRDefault="00165A30">
                              <w:pPr>
                                <w:spacing w:line="186" w:lineRule="exact"/>
                                <w:jc w:val="both"/>
                                <w:rPr>
                                  <w:sz w:val="18"/>
                                </w:rPr>
                              </w:pPr>
                              <w:r>
                                <w:rPr>
                                  <w:color w:val="25408F"/>
                                  <w:w w:val="105"/>
                                  <w:sz w:val="18"/>
                                </w:rPr>
                                <w:t>your skills?</w:t>
                              </w:r>
                            </w:p>
                          </w:txbxContent>
                        </wps:txbx>
                        <wps:bodyPr rot="0" vert="horz" wrap="square" lIns="0" tIns="0" rIns="0" bIns="0" anchor="t" anchorCtr="0" upright="1">
                          <a:noAutofit/>
                        </wps:bodyPr>
                      </wps:wsp>
                      <wps:wsp>
                        <wps:cNvPr id="77" name="Text Box 139"/>
                        <wps:cNvSpPr txBox="1">
                          <a:spLocks noChangeArrowheads="1"/>
                        </wps:cNvSpPr>
                        <wps:spPr bwMode="auto">
                          <a:xfrm>
                            <a:off x="3157" y="2933"/>
                            <a:ext cx="1579"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before="1" w:line="261" w:lineRule="auto"/>
                                <w:ind w:right="1"/>
                                <w:rPr>
                                  <w:sz w:val="18"/>
                                </w:rPr>
                              </w:pPr>
                              <w:r>
                                <w:rPr>
                                  <w:color w:val="25408F"/>
                                  <w:spacing w:val="-7"/>
                                  <w:w w:val="105"/>
                                  <w:sz w:val="18"/>
                                </w:rPr>
                                <w:t xml:space="preserve">improve </w:t>
                              </w:r>
                              <w:r>
                                <w:rPr>
                                  <w:color w:val="25408F"/>
                                  <w:spacing w:val="-6"/>
                                  <w:w w:val="105"/>
                                  <w:sz w:val="18"/>
                                </w:rPr>
                                <w:t xml:space="preserve">your skills? </w:t>
                              </w:r>
                              <w:r>
                                <w:rPr>
                                  <w:color w:val="25408F"/>
                                  <w:spacing w:val="-5"/>
                                  <w:w w:val="105"/>
                                  <w:sz w:val="18"/>
                                </w:rPr>
                                <w:t xml:space="preserve">Think about </w:t>
                              </w:r>
                              <w:r>
                                <w:rPr>
                                  <w:color w:val="25408F"/>
                                  <w:spacing w:val="-6"/>
                                  <w:w w:val="105"/>
                                  <w:sz w:val="18"/>
                                </w:rPr>
                                <w:t xml:space="preserve">the focus </w:t>
                              </w:r>
                              <w:r>
                                <w:rPr>
                                  <w:color w:val="25408F"/>
                                  <w:spacing w:val="-7"/>
                                  <w:w w:val="105"/>
                                  <w:sz w:val="18"/>
                                </w:rPr>
                                <w:t>behaviours</w:t>
                              </w:r>
                            </w:p>
                          </w:txbxContent>
                        </wps:txbx>
                        <wps:bodyPr rot="0" vert="horz" wrap="square" lIns="0" tIns="0" rIns="0" bIns="0" anchor="t" anchorCtr="0" upright="1">
                          <a:noAutofit/>
                        </wps:bodyPr>
                      </wps:wsp>
                      <wps:wsp>
                        <wps:cNvPr id="78" name="Text Box 138"/>
                        <wps:cNvSpPr txBox="1">
                          <a:spLocks noChangeArrowheads="1"/>
                        </wps:cNvSpPr>
                        <wps:spPr bwMode="auto">
                          <a:xfrm>
                            <a:off x="3157" y="3601"/>
                            <a:ext cx="1105"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before="1" w:line="200" w:lineRule="exact"/>
                                <w:rPr>
                                  <w:sz w:val="18"/>
                                </w:rPr>
                              </w:pPr>
                              <w:r>
                                <w:rPr>
                                  <w:color w:val="25408F"/>
                                  <w:spacing w:val="-5"/>
                                  <w:w w:val="110"/>
                                  <w:sz w:val="18"/>
                                </w:rPr>
                                <w:t xml:space="preserve">you </w:t>
                              </w:r>
                              <w:r>
                                <w:rPr>
                                  <w:color w:val="25408F"/>
                                  <w:spacing w:val="-4"/>
                                  <w:w w:val="110"/>
                                  <w:sz w:val="18"/>
                                </w:rPr>
                                <w:t>can</w:t>
                              </w:r>
                              <w:r>
                                <w:rPr>
                                  <w:color w:val="25408F"/>
                                  <w:spacing w:val="-34"/>
                                  <w:w w:val="110"/>
                                  <w:sz w:val="18"/>
                                </w:rPr>
                                <w:t xml:space="preserve"> </w:t>
                              </w:r>
                              <w:r>
                                <w:rPr>
                                  <w:color w:val="25408F"/>
                                  <w:spacing w:val="-6"/>
                                  <w:w w:val="110"/>
                                  <w:sz w:val="18"/>
                                </w:rPr>
                                <w:t>show</w:t>
                              </w:r>
                            </w:p>
                          </w:txbxContent>
                        </wps:txbx>
                        <wps:bodyPr rot="0" vert="horz" wrap="square" lIns="0" tIns="0" rIns="0" bIns="0" anchor="t" anchorCtr="0" upright="1">
                          <a:noAutofit/>
                        </wps:bodyPr>
                      </wps:wsp>
                      <wps:wsp>
                        <wps:cNvPr id="79" name="Text Box 137"/>
                        <wps:cNvSpPr txBox="1">
                          <a:spLocks noChangeArrowheads="1"/>
                        </wps:cNvSpPr>
                        <wps:spPr bwMode="auto">
                          <a:xfrm>
                            <a:off x="3191" y="2499"/>
                            <a:ext cx="76"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line="1200" w:lineRule="exact"/>
                                <w:rPr>
                                  <w:rFonts w:ascii="DejaVu Sans" w:hAnsi="DejaVu Sans"/>
                                  <w:sz w:val="120"/>
                                </w:rPr>
                              </w:pPr>
                              <w:r>
                                <w:rPr>
                                  <w:rFonts w:ascii="DejaVu Sans" w:hAnsi="DejaVu Sans"/>
                                  <w:color w:val="243D87"/>
                                  <w:spacing w:val="-960"/>
                                  <w:sz w:val="1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 o:spid="_x0000_s1106" style="position:absolute;margin-left:37.6pt;margin-top:8.85pt;width:532.3pt;height:207.05pt;z-index:251634688;mso-wrap-distance-left:0;mso-wrap-distance-right:0;mso-position-horizontal-relative:page" coordorigin="752,177" coordsize="10646,4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&#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">
                <v:shape id="Freeform 170" o:spid="_x0000_s1107" style="position:absolute;left:1176;top:822;width:1981;height:2150;visibility:visible;mso-wrap-style:square;v-text-anchor:top" coordsize="1981,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" path="m867,l790,2,714,8,639,20,566,40,496,68r-65,38l373,152r-52,53l275,265r-41,65l197,400r-33,73l135,549r-26,77l86,704,65,782,46,859,28,933r-16,77l3,1089,,1168r2,80l10,1328r15,79l45,1485r26,75l102,1634r38,70l184,1771r49,63l288,1893r59,52l410,1992r66,42l545,2069r71,29l689,2121r74,17l838,2147r75,3l987,2145r74,-12l1133,2114r70,-27l1270,2054r64,-39l1395,1971r58,-49l1507,1869r51,-58l1607,1749r46,-64l1696,1617r40,-70l1773,1475r35,-74l1841,1326r30,-76l1898,1173r27,-80l1948,1012r18,-83l1977,845r3,-84l1972,676r-17,-76l1930,528r-34,-69l1855,394r-47,-60l1755,278r-57,-50l1637,184r-64,-39l1499,109,1422,79,1345,56,1266,37,1186,23,1105,13,1024,6,944,2,867,xe" fillcolor="#00aeef" stroked="f">
                  <v:path arrowok="t" o:connecttype="custom" o:connectlocs="790,824;639,842;496,890;373,974;275,1087;197,1222;135,1371;86,1526;46,1681;12,1832;0,1990;10,2150;45,2307;102,2456;184,2593;288,2715;410,2814;545,2891;689,2943;838,2969;987,2967;1133,2936;1270,2876;1395,2793;1507,2691;1607,2571;1696,2439;1773,2297;1841,2148;1898,1995;1948,1834;1977,1667;1972,1498;1930,1350;1855,1216;1755,1100;1637,1006;1499,931;1345,878;1186,845;1024,828;867,822" o:connectangles="0,0,0,0,0,0,0,0,0,0,0,0,0,0,0,0,0,0,0,0,0,0,0,0,0,0,0,0,0,0,0,0,0,0,0,0,0,0,0,0,0,0"/>
                </v:shape>
                <v:shape id="Freeform 169" o:spid="_x0000_s1108" style="position:absolute;left:906;top:667;width:2108;height:2142;visibility:visible;mso-wrap-style:square;v-text-anchor:top" coordsize="2108,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" path="m972,l897,2,822,16,752,39,685,71r-64,40l561,158r-58,53l447,268r-52,62l345,393r-48,66l251,525r-43,65l166,653r-40,68l91,791,62,865,37,940r-18,78l6,1097,,1177r,80l6,1337r12,79l38,1494r26,76l97,1643r38,70l179,1779r50,62l283,1898r58,51l402,1996r65,41l535,2071r70,29l678,2121r73,14l826,2142r76,-1l977,2133r73,-15l1122,2098r71,-26l1263,2040r68,-37l1397,1962r65,-45l1525,1869r61,-52l1646,1762r57,-58l1759,1645r54,-61l1864,1522r52,-66l1965,1387r44,-71l2047,1241r31,-78l2099,1080r9,-76l2107,927r-9,-76l2080,776r-25,-73l2023,633r-37,-67l1942,503r-48,-58l1836,386r-63,-54l1707,283r-69,-45l1567,197r-74,-37l1419,126,1344,95,1272,67,1198,42,1123,21,1048,7,972,xe" stroked="f">
                  <v:path arrowok="t" o:connecttype="custom" o:connectlocs="897,670;752,707;621,779;503,879;395,998;297,1127;208,1258;126,1389;62,1533;19,1686;0,1845;6,2005;38,2162;97,2311;179,2447;283,2566;402,2664;535,2739;678,2789;826,2810;977,2801;1122,2766;1263,2708;1397,2630;1525,2537;1646,2430;1759,2313;1864,2190;1965,2055;2047,1909;2099,1748;2107,1595;2080,1444;2023,1301;1942,1171;1836,1054;1707,951;1567,865;1419,794;1272,735;1123,689;972,668" o:connectangles="0,0,0,0,0,0,0,0,0,0,0,0,0,0,0,0,0,0,0,0,0,0,0,0,0,0,0,0,0,0,0,0,0,0,0,0,0,0,0,0,0,0"/>
                </v:shape>
                <v:shape id="Freeform 168" o:spid="_x0000_s1109" style="position:absolute;left:906;top:667;width:2108;height:2142;visibility:visible;mso-wrap-style:square;v-text-anchor:top" coordsize="2108,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" path="m822,16l897,2,972,r76,7l1123,21r75,21l1272,67r72,28l1419,126r74,34l1567,197r71,41l1707,283r66,49l1836,386r58,59l1942,503r44,63l2023,633r32,70l2080,776r18,75l2107,927r1,77l2099,1080r-21,83l2047,1241r-38,75l1965,1387r-49,69l1864,1522r-51,62l1759,1645r-56,59l1646,1762r-60,55l1525,1869r-63,48l1397,1962r-66,41l1263,2040r-70,32l1122,2098r-72,20l977,2133r-75,8l826,2142r-75,-7l678,2121r-73,-21l535,2071r-68,-34l402,1996r-61,-47l283,1898r-54,-57l179,1779r-44,-66l97,1643,64,1570,38,1494,18,1416,6,1337,,1257r,-80l6,1097r13,-79l37,940,62,865,91,791r35,-70l166,653r42,-63l251,525r46,-66l345,393r50,-63l447,268r56,-57l561,158r60,-47l685,71,752,39,822,16xe" filled="f" strokecolor="#00aeef" strokeweight=".54822mm">
                  <v:path arrowok="t" o:connecttype="custom" o:connectlocs="897,670;1048,675;1198,710;1344,763;1493,828;1638,906;1773,1000;1894,1113;1986,1234;2055,1371;2098,1519;2108,1672;2078,1831;2009,1984;1916,2124;1813,2252;1703,2372;1586,2485;1462,2585;1331,2671;1193,2740;1050,2786;902,2809;751,2803;605,2768;467,2705;341,2617;229,2509;135,2381;64,2238;18,2084;0,1925;6,1765;37,1608;91,1459;166,1321;251,1193;345,1061;447,936;561,826;685,739;822,684" o:connectangles="0,0,0,0,0,0,0,0,0,0,0,0,0,0,0,0,0,0,0,0,0,0,0,0,0,0,0,0,0,0,0,0,0,0,0,0,0,0,0,0,0,0"/>
                </v:shape>
                <v:shape id="Freeform 167" o:spid="_x0000_s1110" style="position:absolute;left:2936;top:1966;width:2000;height:2352;visibility:visible;mso-wrap-style:square;v-text-anchor:top" coordsize="2000,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" path="m955,l880,5,807,16,734,33,664,58,596,90r-65,38l465,177r-60,53l350,287r-51,62l254,414r-41,68l175,554r-33,74l111,706,83,785,58,867,27,980,5,1096,,1166r,71l5,1308r8,70l26,1456r15,76l60,1609r23,75l110,1757r30,72l175,1898r39,66l258,2028r49,60l360,2143r58,50l479,2238r64,38l610,2307r69,24l750,2346r72,6l905,2348r83,-14l1068,2311r79,-30l1224,2248r72,-35l1367,2176r69,-40l1503,2093r65,-46l1630,1997r60,-55l1746,1884r52,-63l1845,1754r42,-71l1924,1608r29,-77l1976,1450r15,-82l1998,1285r2,-84l1995,1117r-10,-84l1972,958r-18,-75l1933,809r-26,-73l1878,665r-34,-69l1808,530r-41,-65l1723,404r-47,-59l1626,290r-54,-51l1515,192r-59,-43l1393,111,1325,77,1253,48,1180,27,1106,11,1031,2,955,xe" fillcolor="#00aeef" stroked="f">
                  <v:path arrowok="t" o:connecttype="custom" o:connectlocs="880,1971;734,1999;596,2056;465,2143;350,2253;254,2380;175,2520;111,2672;58,2833;5,3062;0,3203;13,3344;41,3498;83,3650;140,3795;214,3930;307,4054;418,4159;543,4242;679,4297;822,4318;988,4300;1147,4247;1296,4179;1436,4102;1568,4013;1690,3908;1798,3787;1887,3649;1953,3497;1991,3334;2000,3167;1985,2999;1954,2849;1907,2702;1844,2562;1767,2431;1676,2311;1572,2205;1456,2115;1325,2043;1180,1993;1031,1968" o:connectangles="0,0,0,0,0,0,0,0,0,0,0,0,0,0,0,0,0,0,0,0,0,0,0,0,0,0,0,0,0,0,0,0,0,0,0,0,0,0,0,0,0,0,0"/>
                </v:shape>
                <v:shape id="Freeform 166" o:spid="_x0000_s1111" style="position:absolute;left:2800;top:1911;width:1962;height:2270;visibility:visible;mso-wrap-style:square;v-text-anchor:top" coordsize="1962,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" path="m977,l904,7,834,22,767,45,702,73r-62,35l581,147r-57,44l470,240r-52,51l367,346r-48,56l273,460r-45,59l185,578r-44,65l100,710,64,780,36,853,15,930,4,1009,,1090r3,81l12,1251r13,77l42,1404r23,76l91,1554r31,72l158,1696r39,68l241,1829r47,63l340,1950r55,55l454,2056r62,46l583,2144r69,36l724,2210r75,24l875,2252r77,12l1029,2269r78,-1l1183,2260r75,-13l1332,2226r71,-27l1470,2165r64,-40l1594,2078r61,-61l1709,1951r49,-71l1800,1806r38,-78l1867,1658r26,-72l1914,1512r17,-74l1945,1362r9,-76l1960,1209r1,-77l1958,1055r-7,-76l1940,903r-16,-75l1904,754r-25,-72l1850,611r-33,-69l1778,476r-42,-65l1690,352r-49,-56l1587,244r-56,-49l1471,151r-63,-39l1342,78,1275,49,1205,27,1133,10,1053,1,977,xe" stroked="f">
                  <v:path arrowok="t" o:connecttype="custom" o:connectlocs="904,1919;767,1957;640,2020;524,2103;418,2203;319,2314;228,2431;141,2555;64,2692;15,2842;0,3002;12,3163;42,3316;91,3466;158,3608;241,3741;340,3862;454,3968;583,4056;724,4122;875,4164;1029,4181;1183,4172;1332,4138;1470,4077;1594,3990;1709,3863;1800,3718;1867,3570;1914,3424;1945,3274;1960,3121;1958,2967;1940,2815;1904,2666;1850,2523;1778,2388;1690,2264;1587,2156;1471,2063;1342,1990;1205,1939;1053,1913" o:connectangles="0,0,0,0,0,0,0,0,0,0,0,0,0,0,0,0,0,0,0,0,0,0,0,0,0,0,0,0,0,0,0,0,0,0,0,0,0,0,0,0,0,0,0"/>
                </v:shape>
                <v:shape id="Freeform 165" o:spid="_x0000_s1112" style="position:absolute;left:2800;top:1911;width:1962;height:2270;visibility:visible;mso-wrap-style:square;v-text-anchor:top" coordsize="1962,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" path="m1133,10r72,17l1275,49r67,29l1408,112r63,39l1531,195r56,49l1641,296r49,56l1736,411r42,65l1817,542r33,69l1879,682r25,72l1924,828r16,75l1951,979r7,76l1961,1132r-1,77l1954,1286r-9,76l1931,1438r-17,74l1893,1586r-26,72l1838,1728r-38,78l1758,1880r-49,71l1655,2017r-61,61l1534,2125r-64,40l1403,2199r-71,27l1258,2247r-75,13l1107,2268r-78,1l952,2264r-77,-12l799,2234r-75,-24l652,2180r-69,-36l516,2102r-62,-46l395,2005r-55,-55l288,1892r-47,-63l197,1764r-39,-68l122,1626,91,1554,65,1480,42,1404,25,1328,12,1251,3,1171,,1090r4,-81l15,930,36,853,64,780r36,-70l141,643r44,-65l228,519r45,-59l319,402r48,-56l418,291r52,-51l524,191r57,-44l640,108,702,73,767,45,834,22,904,7,977,r76,1l1133,10xe" filled="f" strokecolor="#00aeef" strokeweight=".54822mm">
                  <v:path arrowok="t" o:connecttype="custom" o:connectlocs="1205,1939;1342,1990;1471,2063;1587,2156;1690,2264;1778,2388;1850,2523;1904,2666;1940,2815;1958,2967;1960,3121;1945,3274;1914,3424;1867,3570;1800,3718;1709,3863;1594,3990;1470,4077;1332,4138;1183,4172;1029,4181;875,4164;724,4122;583,4056;454,3968;340,3862;241,3741;158,3608;91,3466;42,3316;12,3163;0,3002;15,2842;64,2692;141,2555;228,2431;319,2314;418,2203;524,2103;640,2020;767,1957;904,1919;1053,1913" o:connectangles="0,0,0,0,0,0,0,0,0,0,0,0,0,0,0,0,0,0,0,0,0,0,0,0,0,0,0,0,0,0,0,0,0,0,0,0,0,0,0,0,0,0,0"/>
                </v:shape>
                <v:shape id="Picture 164" o:spid="_x0000_s1113" type="#_x0000_t75" style="position:absolute;left:2839;top:1565;width:557;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">
                  <v:imagedata r:id="rId44" o:title=""/>
                </v:shape>
                <v:shape id="Freeform 163" o:spid="_x0000_s1114" style="position:absolute;left:7391;top:1867;width:1876;height:1925;visibility:visible;mso-wrap-style:square;v-text-anchor:top" coordsize="187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" path="m826,l749,4,673,16,598,35,524,61,454,94r-67,40l324,180r-58,51l213,288r-48,61l122,414,85,482,55,553,30,625,13,700,3,775,,850r5,76l17,1000r19,72l61,1141r31,67l128,1272r41,62l214,1393r50,57l317,1505r55,52l431,1606r61,47l554,1698r64,42l683,1780r64,37l813,1850r68,30l951,1903r72,15l1096,1924r76,-6l1246,1902r72,-26l1386,1840r65,-43l1511,1748r55,-56l1615,1632r43,-64l1696,1502r33,-69l1758,1362r25,-72l1805,1217r19,-74l1841,1068r16,-83l1869,901r6,-84l1873,734r-12,-81l1836,575r-32,-66l1762,448r-49,-56l1658,341r-60,-47l1534,250r-67,-40l1399,173r-69,-35l1262,106,1196,75,1126,47,1053,25,978,10,902,1,826,xe" fillcolor="#f5841f" stroked="f">
                  <v:path arrowok="t" o:connecttype="custom" o:connectlocs="749,1872;598,1903;454,1962;324,2048;213,2156;122,2282;55,2421;13,2568;0,2718;17,2868;61,3009;128,3140;214,3261;317,3373;431,3474;554,3566;683,3648;813,3718;951,3771;1096,3792;1246,3770;1386,3708;1511,3616;1615,3500;1696,3370;1758,3230;1805,3085;1841,2936;1869,2769;1873,2602;1836,2443;1762,2316;1658,2209;1534,2118;1399,2041;1262,1974;1126,1915;978,1878;826,1868" o:connectangles="0,0,0,0,0,0,0,0,0,0,0,0,0,0,0,0,0,0,0,0,0,0,0,0,0,0,0,0,0,0,0,0,0,0,0,0,0,0,0"/>
                </v:shape>
                <v:shape id="Freeform 162" o:spid="_x0000_s1115" style="position:absolute;left:5475;top:959;width:1974;height:1968;visibility:visible;mso-wrap-style:square;v-text-anchor:top" coordsize="1974,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" path="m865,l788,1,712,7,637,18,565,36,495,62,430,97r-62,46l312,197r-49,61l220,325r-39,71l148,470r-30,77l92,625,69,703,48,779,28,854,12,932r-9,79l,1091r5,81l17,1252r19,78l63,1407r33,75l136,1553r48,68l233,1679r55,53l347,1780r62,43l475,1861r69,33l615,1920r73,21l761,1956r75,9l910,1967r75,-4l1058,1952r71,-17l1200,1910r67,-30l1330,1845r61,-41l1448,1759r54,-49l1554,1657r48,-56l1648,1542r42,-62l1730,1416r38,-66l1803,1282r32,-69l1865,1144r28,-70l1919,1001r23,-75l1960,850r11,-77l1974,696r-8,-78l1947,541r-31,-74l1876,397r-49,-65l1770,273r-63,-53l1640,173r-72,-40l1494,100,1418,73,1341,51,1262,34,1182,21r-80,-9l1022,6,941,2,865,xe" fillcolor="#f5841f" stroked="f">
                  <v:path arrowok="t" o:connecttype="custom" o:connectlocs="788,960;637,977;495,1021;368,1102;263,1217;181,1355;118,1506;69,1662;28,1813;3,1970;5,2131;36,2289;96,2441;184,2580;288,2691;409,2782;544,2853;688,2900;836,2924;985,2922;1129,2894;1267,2839;1391,2763;1502,2669;1602,2560;1690,2439;1768,2309;1835,2172;1893,2033;1942,1885;1971,1732;1966,1577;1916,1426;1827,1291;1707,1179;1568,1092;1418,1032;1262,993;1102,971;941,961" o:connectangles="0,0,0,0,0,0,0,0,0,0,0,0,0,0,0,0,0,0,0,0,0,0,0,0,0,0,0,0,0,0,0,0,0,0,0,0,0,0,0,0"/>
                </v:shape>
                <v:shape id="Freeform 161" o:spid="_x0000_s1116" style="position:absolute;left:7362;top:1632;width:1836;height:2022;visibility:visible;mso-wrap-style:square;v-text-anchor:top" coordsize="1836,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" path="m778,l701,7,626,21,553,43,482,71r-67,36l351,148r-61,47l234,247r-51,57l138,365,98,430,64,499,37,570,18,644,6,719,,795r1,75l9,945r13,75l40,1094r24,73l91,1239r32,71l159,1380r39,68l239,1515r44,65l329,1643r48,62l425,1762r50,56l529,1870r58,47l649,1958r67,31l788,2011r74,11l937,2022r75,-9l1086,1995r72,-26l1227,1935r65,-40l1353,1849r56,-50l1462,1745r49,-58l1558,1627r43,-63l1643,1500r39,-65l1724,1361r38,-76l1794,1206r25,-80l1833,1044r3,-83l1826,886r-19,-73l1779,742r-35,-69l1703,606r-45,-65l1608,479r-52,-60l1503,361r-53,-55l1398,253r-56,-52l1281,154r-64,-41l1149,78,1078,49,1005,26,930,10,854,1,778,xe" stroked="f">
                  <v:path arrowok="t" o:connecttype="custom" o:connectlocs="701,1639;553,1675;415,1739;290,1827;183,1936;98,2062;37,2202;6,2351;1,2502;22,2652;64,2799;123,2942;198,3080;283,3212;377,3337;475,3450;587,3549;716,3621;862,3654;1012,3645;1158,3601;1292,3527;1409,3431;1511,3319;1601,3196;1682,3067;1762,2917;1819,2758;1836,2593;1807,2445;1744,2305;1658,2173;1556,2051;1450,1938;1342,1833;1217,1745;1078,1681;930,1642;778,1632" o:connectangles="0,0,0,0,0,0,0,0,0,0,0,0,0,0,0,0,0,0,0,0,0,0,0,0,0,0,0,0,0,0,0,0,0,0,0,0,0,0,0"/>
                </v:shape>
                <v:shape id="Freeform 160" o:spid="_x0000_s1117" style="position:absolute;left:7362;top:1632;width:1836;height:2022;visibility:visible;mso-wrap-style:square;v-text-anchor:top" coordsize="1836,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" path="m1836,961r-3,83l1819,1126r-25,80l1762,1285r-38,76l1682,1435r-39,65l1601,1564r-43,63l1511,1687r-49,58l1409,1799r-56,50l1292,1895r-65,40l1158,1969r-72,26l1012,2013r-75,9l862,2022r-74,-11l716,1989r-67,-31l587,1917r-58,-47l475,1818r-50,-56l377,1705r-48,-62l283,1580r-44,-65l198,1448r-39,-68l123,1310,91,1239,64,1167,40,1094,22,1020,9,945,1,870,,795,6,719,18,644,37,570,64,499,98,430r40,-65l183,304r51,-57l290,195r61,-47l415,107,482,71,553,43,626,21,701,7,778,r76,1l930,10r75,16l1078,49r71,29l1217,113r64,41l1342,201r56,52l1450,306r53,55l1556,419r52,60l1658,541r45,65l1744,673r35,69l1807,813r19,73l1836,961xe" filled="f" strokecolor="#f5841f" strokeweight=".47556mm">
                  <v:path arrowok="t" o:connecttype="custom" o:connectlocs="1833,2676;1794,2838;1724,2993;1643,3132;1558,3259;1462,3377;1353,3481;1227,3567;1086,3627;937,3654;788,3643;649,3590;529,3502;425,3394;329,3275;239,3147;159,3012;91,2871;40,2726;9,2577;0,2427;18,2276;64,2131;138,1997;234,1879;351,1780;482,1703;626,1653;778,1632;930,1642;1078,1681;1217,1745;1342,1833;1450,1938;1556,2051;1658,2173;1744,2305;1807,2445;1836,2593" o:connectangles="0,0,0,0,0,0,0,0,0,0,0,0,0,0,0,0,0,0,0,0,0,0,0,0,0,0,0,0,0,0,0,0,0,0,0,0,0,0,0"/>
                </v:shape>
                <v:shape id="Freeform 159" o:spid="_x0000_s1118" style="position:absolute;left:5205;top:819;width:2102;height:1958;visibility:visible;mso-wrap-style:square;v-text-anchor:top" coordsize="2102,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" path="m970,l895,2,820,14,750,36,684,65r-64,37l559,145r-57,48l446,246r-52,56l344,360r-48,59l251,480r-43,59l166,597r-43,68l85,737,54,811,30,888,13,967,3,1047,,1127r5,80l17,1287r21,78l64,1435r33,67l136,1566r44,60l229,1683r53,52l340,1782r62,43l466,1862r68,32l604,1919r72,20l749,1952r75,6l899,1957r75,-7l1047,1936r72,-18l1190,1894r69,-29l1327,1831r66,-37l1457,1753r63,-45l1581,1661r60,-50l1698,1558r56,-54l1807,1448r51,-57l1910,1331r48,-63l2003,1203r38,-68l2071,1063r21,-75l2101,909r-2,-79l2085,752r-23,-76l2030,602r-41,-70l1942,467r-54,-60l1830,353r-62,-50l1702,259r-69,-41l1562,181r-73,-34l1415,116,1340,87,1268,61,1194,38,1120,19,1045,6,970,xe" stroked="f">
                  <v:path arrowok="t" o:connecttype="custom" o:connectlocs="895,821;750,855;620,921;502,1012;394,1121;296,1238;208,1358;123,1484;54,1630;13,1786;0,1946;17,2106;64,2254;136,2385;229,2502;340,2601;466,2681;604,2738;749,2771;899,2776;1047,2755;1190,2713;1327,2650;1457,2572;1581,2480;1698,2377;1807,2267;1910,2150;2003,2022;2071,1882;2101,1728;2085,1571;2030,1421;1942,1286;1830,1172;1702,1078;1562,1000;1415,935;1268,880;1120,838;970,819" o:connectangles="0,0,0,0,0,0,0,0,0,0,0,0,0,0,0,0,0,0,0,0,0,0,0,0,0,0,0,0,0,0,0,0,0,0,0,0,0,0,0,0,0"/>
                </v:shape>
                <v:shape id="Freeform 158" o:spid="_x0000_s1119" style="position:absolute;left:5205;top:819;width:2102;height:1958;visibility:visible;mso-wrap-style:square;v-text-anchor:top" coordsize="2102,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" path="m820,14l895,2,970,r75,6l1120,19r74,19l1268,61r72,26l1415,116r74,31l1562,181r71,37l1702,259r66,44l1830,353r58,54l1942,467r47,65l2030,602r32,74l2085,752r14,78l2101,909r-9,79l2071,1063r-30,72l2003,1203r-45,65l1910,1331r-52,60l1807,1448r-53,56l1698,1558r-57,53l1581,1661r-61,47l1457,1753r-64,41l1327,1831r-68,34l1190,1894r-71,24l1047,1936r-73,14l899,1957r-75,1l749,1952r-73,-13l604,1919r-70,-25l466,1862r-64,-37l340,1782r-58,-47l229,1683r-49,-57l136,1566,97,1502,64,1435,38,1365,17,1287,5,1207,,1127r3,-80l13,967,30,888,54,811,85,737r38,-72l166,597r42,-58l251,480r45,-61l344,360r50,-58l446,246r56,-53l559,145r61,-43l684,65,750,36,820,14xe" filled="f" strokecolor="#f5841f" strokeweight=".54822mm">
                  <v:path arrowok="t" o:connecttype="custom" o:connectlocs="895,821;1045,825;1194,857;1340,906;1489,966;1633,1037;1768,1122;1888,1226;1989,1351;2062,1495;2099,1649;2092,1807;2041,1954;1958,2087;1858,2210;1754,2323;1641,2430;1520,2527;1393,2613;1259,2684;1119,2737;974,2769;824,2777;676,2758;534,2713;402,2644;282,2554;180,2445;97,2321;38,2184;5,2026;3,1866;30,1707;85,1556;166,1416;251,1299;344,1179;446,1065;559,964;684,884;820,833" o:connectangles="0,0,0,0,0,0,0,0,0,0,0,0,0,0,0,0,0,0,0,0,0,0,0,0,0,0,0,0,0,0,0,0,0,0,0,0,0,0,0,0,0"/>
                </v:shape>
                <v:shape id="Freeform 157" o:spid="_x0000_s1120" style="position:absolute;left:9387;top:803;width:2011;height:2279;visibility:visible;mso-wrap-style:square;v-text-anchor:top" coordsize="2011,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" path="m1058,l982,2r-74,9l834,27,762,49,693,79r-73,40l552,163r-63,49l431,266r-55,57l325,385r-47,65l234,519r-41,71l154,664r-36,76l71,847,32,957r-15,67l7,1093r-5,69l,1231r1,77l6,1385r8,76l26,1536r16,75l63,1684r25,71l117,1824r35,67l192,1955r45,60l287,2071r55,50l400,2166r62,38l528,2235r68,23l667,2272r83,6l834,2274r84,-13l1000,2242r82,-24l1158,2194r76,-28l1308,2135r73,-33l1452,2064r69,-41l1588,1977r64,-50l1713,1872r57,-59l1822,1749r46,-68l1909,1609r34,-76l1969,1455r19,-80l2002,1294r7,-82l2011,1129r-3,-80l2000,969r-12,-79l1970,811r-22,-77l1922,659r-31,-73l1855,515r-40,-68l1771,383r-48,-61l1670,265r-57,-53l1553,165r-64,-42l1422,87,1353,57,1281,34,1207,16,1133,5,1058,xe" fillcolor="#f5841f" stroked="f">
                  <v:path arrowok="t" o:connecttype="custom" o:connectlocs="982,805;834,830;693,882;552,966;431,1069;325,1188;234,1322;154,1467;71,1650;17,1827;2,1965;1,2111;14,2264;42,2414;88,2558;152,2694;237,2818;342,2924;462,3007;596,3061;750,3081;918,3064;1082,3021;1234,2969;1381,2905;1521,2826;1652,2730;1770,2616;1868,2484;1943,2336;1988,2178;2009,2015;2008,1852;1988,1693;1948,1537;1891,1389;1815,1250;1723,1125;1613,1015;1489,926;1353,860;1207,819;1058,803" o:connectangles="0,0,0,0,0,0,0,0,0,0,0,0,0,0,0,0,0,0,0,0,0,0,0,0,0,0,0,0,0,0,0,0,0,0,0,0,0,0,0,0,0,0,0"/>
                </v:shape>
                <v:shape id="Freeform 156" o:spid="_x0000_s1121" style="position:absolute;left:9265;top:728;width:1978;height:2173;visibility:visible;mso-wrap-style:square;v-text-anchor:top" coordsize="1978,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" path="m1130,r-71,5l989,17,920,35,852,58,786,86r-66,33l656,155r-63,39l531,236r-60,43l412,324r-57,45l295,419r-57,53l185,529r-47,61l98,657,66,729,41,803,23,879,10,956r-7,75l,1106r2,76l8,1257r11,74l35,1405r21,73l81,1548r30,69l145,1684r40,64l229,1809r48,58l331,1921r57,50l451,2015r66,40l586,2089r72,29l732,2141r75,16l883,2168r77,5l1036,2171r76,-9l1187,2146r72,-23l1330,2093r75,-42l1475,2002r66,-55l1602,1887r57,-64l1705,1764r44,-61l1789,1639r36,-65l1858,1507r29,-69l1913,1367r21,-71l1951,1224r14,-73l1973,1077r5,-73l1978,930r-5,-73l1963,784r-15,-72l1929,641r-25,-70l1872,499r-38,-71l1790,361r-49,-63l1687,239r-59,-54l1565,136,1497,94,1424,58,1349,31,1276,12,1203,2,1130,xe" stroked="f">
                  <v:path arrowok="t" o:connecttype="custom" o:connectlocs="1059,733;920,763;786,814;656,883;531,964;412,1052;295,1147;185,1257;98,1385;41,1531;10,1684;0,1834;8,1985;35,2133;81,2276;145,2412;229,2537;331,2649;451,2743;586,2817;732,2869;883,2896;1036,2899;1187,2874;1330,2821;1475,2730;1602,2615;1705,2492;1789,2367;1858,2235;1913,2095;1951,1952;1973,1805;1978,1658;1963,1512;1929,1369;1872,1227;1790,1089;1687,967;1565,864;1424,786;1276,740;1130,728" o:connectangles="0,0,0,0,0,0,0,0,0,0,0,0,0,0,0,0,0,0,0,0,0,0,0,0,0,0,0,0,0,0,0,0,0,0,0,0,0,0,0,0,0,0,0"/>
                </v:shape>
                <v:shape id="Freeform 155" o:spid="_x0000_s1122" style="position:absolute;left:9265;top:728;width:1978;height:2173;visibility:visible;mso-wrap-style:square;v-text-anchor:top" coordsize="1978,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" path="m1424,58r73,36l1565,136r63,49l1687,239r54,59l1790,361r44,67l1872,499r32,72l1929,641r19,71l1963,784r10,73l1978,930r,74l1973,1077r-8,74l1951,1224r-17,72l1913,1367r-26,71l1858,1507r-33,67l1789,1639r-40,64l1705,1764r-46,59l1602,1887r-61,60l1475,2002r-70,49l1330,2093r-71,30l1187,2146r-75,16l1036,2171r-76,2l883,2168r-76,-11l732,2141r-74,-23l586,2089r-69,-34l451,2015r-63,-44l331,1921r-54,-54l229,1809r-44,-61l145,1684r-34,-67l81,1548,56,1478,35,1405,19,1331,8,1257,2,1182,,1106r3,-75l10,956,23,879,41,803,66,729,98,657r40,-67l185,529r53,-57l295,419r60,-50l412,324r59,-45l531,236r62,-42l656,155r64,-36l786,86,852,58,920,35,989,17,1059,5,1130,r73,2l1276,12r73,19l1424,58xe" filled="f" strokecolor="#f5841f" strokeweight=".54822mm">
                  <v:path arrowok="t" o:connecttype="custom" o:connectlocs="1497,822;1628,913;1741,1026;1834,1156;1904,1299;1948,1440;1973,1585;1978,1732;1965,1879;1934,2024;1887,2166;1825,2302;1749,2431;1659,2551;1541,2675;1405,2779;1259,2851;1112,2890;960,2901;807,2885;658,2846;517,2783;388,2699;277,2595;185,2476;111,2345;56,2206;19,2059;2,1910;3,1759;23,1607;66,1457;138,1318;238,1200;355,1097;471,1007;593,922;720,847;852,786;989,745;1130,728;1276,740;1424,786" o:connectangles="0,0,0,0,0,0,0,0,0,0,0,0,0,0,0,0,0,0,0,0,0,0,0,0,0,0,0,0,0,0,0,0,0,0,0,0,0,0,0,0,0,0,0"/>
                </v:shape>
                <v:shape id="Picture 154" o:spid="_x0000_s1123" type="#_x0000_t75" style="position:absolute;left:4669;top:2122;width:677;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">
                  <v:imagedata r:id="rId45" o:title=""/>
                </v:shape>
                <v:shape id="Picture 153" o:spid="_x0000_s1124" type="#_x0000_t75" style="position:absolute;left:8853;top:2124;width:677;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">
                  <v:imagedata r:id="rId46" o:title=""/>
                </v:shape>
                <v:shape id="Picture 152" o:spid="_x0000_s1125" type="#_x0000_t75" style="position:absolute;left:7031;top:1832;width:557;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">
                  <v:imagedata r:id="rId47" o:title=""/>
                </v:shape>
                <v:line id="Line 151" o:spid="_x0000_s1126" style="position:absolute;visibility:visible;mso-wrap-style:square" from="5054,211" to="5054,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" strokecolor="#25408f" strokeweight=".3355mm">
                  <v:stroke dashstyle="longDash"/>
                </v:line>
                <v:line id="Line 150" o:spid="_x0000_s1127" style="position:absolute;visibility:visible;mso-wrap-style:square" from="5073,2644" to="5073,3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" strokecolor="#25408f" strokeweight=".3355mm">
                  <v:stroke dashstyle="longDash"/>
                </v:line>
                <v:shape id="Text Box 149" o:spid="_x0000_s1128" type="#_x0000_t202" style="position:absolute;left:752;top:177;width:2124;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rsidR="00165A30" w:rsidRDefault="00165A30">
                        <w:pPr>
                          <w:spacing w:before="7" w:line="275" w:lineRule="exact"/>
                          <w:rPr>
                            <w:b/>
                            <w:sz w:val="25"/>
                          </w:rPr>
                        </w:pPr>
                        <w:r>
                          <w:rPr>
                            <w:b/>
                            <w:color w:val="00AEEF"/>
                            <w:w w:val="90"/>
                            <w:sz w:val="25"/>
                          </w:rPr>
                          <w:t>Before</w:t>
                        </w:r>
                        <w:r>
                          <w:rPr>
                            <w:b/>
                            <w:color w:val="00AEEF"/>
                            <w:spacing w:val="-27"/>
                            <w:w w:val="90"/>
                            <w:sz w:val="25"/>
                          </w:rPr>
                          <w:t xml:space="preserve"> </w:t>
                        </w:r>
                        <w:r>
                          <w:rPr>
                            <w:b/>
                            <w:color w:val="00AEEF"/>
                            <w:w w:val="90"/>
                            <w:sz w:val="25"/>
                          </w:rPr>
                          <w:t>the</w:t>
                        </w:r>
                        <w:r>
                          <w:rPr>
                            <w:b/>
                            <w:color w:val="00AEEF"/>
                            <w:spacing w:val="-26"/>
                            <w:w w:val="90"/>
                            <w:sz w:val="25"/>
                          </w:rPr>
                          <w:t xml:space="preserve"> </w:t>
                        </w:r>
                        <w:r>
                          <w:rPr>
                            <w:b/>
                            <w:color w:val="00AEEF"/>
                            <w:w w:val="90"/>
                            <w:sz w:val="25"/>
                          </w:rPr>
                          <w:t>Course:</w:t>
                        </w:r>
                      </w:p>
                    </w:txbxContent>
                  </v:textbox>
                </v:shape>
                <v:shape id="Text Box 148" o:spid="_x0000_s1129" type="#_x0000_t202" style="position:absolute;left:5190;top:177;width:1996;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165A30" w:rsidRDefault="00165A30">
                        <w:pPr>
                          <w:spacing w:before="7" w:line="275" w:lineRule="exact"/>
                          <w:rPr>
                            <w:b/>
                            <w:sz w:val="25"/>
                          </w:rPr>
                        </w:pPr>
                        <w:r>
                          <w:rPr>
                            <w:b/>
                            <w:color w:val="F5841F"/>
                            <w:w w:val="90"/>
                            <w:sz w:val="25"/>
                          </w:rPr>
                          <w:t>After the Course:</w:t>
                        </w:r>
                      </w:p>
                    </w:txbxContent>
                  </v:textbox>
                </v:shape>
                <v:shape id="Text Box 147" o:spid="_x0000_s1130" type="#_x0000_t202" style="position:absolute;left:1258;top:1129;width:1281;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165A30" w:rsidRDefault="00165A30">
                        <w:pPr>
                          <w:spacing w:before="7"/>
                          <w:rPr>
                            <w:b/>
                          </w:rPr>
                        </w:pPr>
                        <w:r>
                          <w:rPr>
                            <w:b/>
                            <w:color w:val="25408F"/>
                          </w:rPr>
                          <w:t>Review</w:t>
                        </w:r>
                      </w:p>
                      <w:p w:rsidR="00165A30" w:rsidRDefault="00165A30">
                        <w:pPr>
                          <w:spacing w:before="62" w:line="261" w:lineRule="auto"/>
                          <w:rPr>
                            <w:sz w:val="18"/>
                          </w:rPr>
                        </w:pPr>
                        <w:r>
                          <w:rPr>
                            <w:color w:val="25408F"/>
                            <w:spacing w:val="-3"/>
                            <w:w w:val="105"/>
                            <w:sz w:val="18"/>
                          </w:rPr>
                          <w:t xml:space="preserve">Describe </w:t>
                        </w:r>
                        <w:r>
                          <w:rPr>
                            <w:color w:val="25408F"/>
                            <w:spacing w:val="-4"/>
                            <w:w w:val="105"/>
                            <w:sz w:val="18"/>
                          </w:rPr>
                          <w:t>where your skills are</w:t>
                        </w:r>
                      </w:p>
                    </w:txbxContent>
                  </v:textbox>
                </v:shape>
                <v:shape id="Text Box 146" o:spid="_x0000_s1131" type="#_x0000_t202" style="position:absolute;left:1258;top:1892;width:1438;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165A30" w:rsidRDefault="00165A30">
                        <w:pPr>
                          <w:spacing w:before="1" w:line="200" w:lineRule="exact"/>
                          <w:rPr>
                            <w:sz w:val="18"/>
                          </w:rPr>
                        </w:pPr>
                        <w:r>
                          <w:rPr>
                            <w:color w:val="25408F"/>
                            <w:spacing w:val="-4"/>
                            <w:w w:val="105"/>
                            <w:sz w:val="18"/>
                          </w:rPr>
                          <w:t xml:space="preserve">before </w:t>
                        </w:r>
                        <w:r>
                          <w:rPr>
                            <w:color w:val="25408F"/>
                            <w:spacing w:val="-3"/>
                            <w:w w:val="105"/>
                            <w:sz w:val="18"/>
                          </w:rPr>
                          <w:t xml:space="preserve">this </w:t>
                        </w:r>
                        <w:r>
                          <w:rPr>
                            <w:color w:val="25408F"/>
                            <w:spacing w:val="-4"/>
                            <w:w w:val="105"/>
                            <w:sz w:val="18"/>
                          </w:rPr>
                          <w:t>course</w:t>
                        </w:r>
                      </w:p>
                    </w:txbxContent>
                  </v:textbox>
                </v:shape>
                <v:shape id="Text Box 145" o:spid="_x0000_s1132" type="#_x0000_t202" style="position:absolute;left:1372;top:1062;width:55;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165A30" w:rsidRDefault="00165A30">
                        <w:pPr>
                          <w:spacing w:line="1200" w:lineRule="exact"/>
                          <w:rPr>
                            <w:rFonts w:ascii="DejaVu Sans" w:hAnsi="DejaVu Sans"/>
                            <w:sz w:val="120"/>
                          </w:rPr>
                        </w:pPr>
                        <w:r>
                          <w:rPr>
                            <w:rFonts w:ascii="DejaVu Sans" w:hAnsi="DejaVu Sans"/>
                            <w:color w:val="243D87"/>
                            <w:spacing w:val="-981"/>
                            <w:sz w:val="120"/>
                          </w:rPr>
                          <w:t>✔</w:t>
                        </w:r>
                      </w:p>
                    </w:txbxContent>
                  </v:textbox>
                </v:shape>
                <v:shape id="Text Box 144" o:spid="_x0000_s1133" type="#_x0000_t202" style="position:absolute;left:5678;top:1305;width:1357;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165A30" w:rsidRDefault="00165A30">
                        <w:pPr>
                          <w:spacing w:before="7"/>
                          <w:rPr>
                            <w:b/>
                          </w:rPr>
                        </w:pPr>
                        <w:r>
                          <w:rPr>
                            <w:b/>
                            <w:color w:val="25408F"/>
                          </w:rPr>
                          <w:t>Reflect</w:t>
                        </w:r>
                      </w:p>
                      <w:p w:rsidR="00165A30" w:rsidRDefault="00165A30">
                        <w:pPr>
                          <w:spacing w:before="62" w:line="261" w:lineRule="auto"/>
                          <w:rPr>
                            <w:sz w:val="18"/>
                          </w:rPr>
                        </w:pPr>
                        <w:r>
                          <w:rPr>
                            <w:color w:val="25408F"/>
                            <w:spacing w:val="-4"/>
                            <w:w w:val="105"/>
                            <w:sz w:val="18"/>
                          </w:rPr>
                          <w:t xml:space="preserve">What skills </w:t>
                        </w:r>
                        <w:r>
                          <w:rPr>
                            <w:color w:val="25408F"/>
                            <w:spacing w:val="-5"/>
                            <w:w w:val="105"/>
                            <w:sz w:val="18"/>
                          </w:rPr>
                          <w:t xml:space="preserve">have </w:t>
                        </w:r>
                        <w:r>
                          <w:rPr>
                            <w:color w:val="25408F"/>
                            <w:spacing w:val="-4"/>
                            <w:w w:val="105"/>
                            <w:sz w:val="18"/>
                          </w:rPr>
                          <w:t xml:space="preserve">you </w:t>
                        </w:r>
                        <w:r>
                          <w:rPr>
                            <w:color w:val="25408F"/>
                            <w:spacing w:val="-5"/>
                            <w:w w:val="105"/>
                            <w:sz w:val="18"/>
                          </w:rPr>
                          <w:t>shown?</w:t>
                        </w:r>
                      </w:p>
                    </w:txbxContent>
                  </v:textbox>
                </v:shape>
                <v:shape id="Text Box 143" o:spid="_x0000_s1134" type="#_x0000_t202" style="position:absolute;left:3157;top:2169;width:71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165A30" w:rsidRDefault="00165A30">
                        <w:pPr>
                          <w:spacing w:before="7" w:line="242" w:lineRule="exact"/>
                          <w:rPr>
                            <w:b/>
                          </w:rPr>
                        </w:pPr>
                        <w:r>
                          <w:rPr>
                            <w:b/>
                            <w:color w:val="25408F"/>
                            <w:w w:val="95"/>
                          </w:rPr>
                          <w:t>Action</w:t>
                        </w:r>
                      </w:p>
                    </w:txbxContent>
                  </v:textbox>
                </v:shape>
                <v:shape id="Text Box 142" o:spid="_x0000_s1135" type="#_x0000_t202" style="position:absolute;left:9584;top:1305;width:1551;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165A30" w:rsidRDefault="00165A30">
                        <w:pPr>
                          <w:spacing w:before="7"/>
                          <w:rPr>
                            <w:b/>
                          </w:rPr>
                        </w:pPr>
                        <w:r>
                          <w:rPr>
                            <w:b/>
                            <w:color w:val="25408F"/>
                          </w:rPr>
                          <w:t>Apply</w:t>
                        </w:r>
                      </w:p>
                      <w:p w:rsidR="00165A30" w:rsidRDefault="00165A30">
                        <w:pPr>
                          <w:spacing w:before="62" w:line="261" w:lineRule="auto"/>
                          <w:ind w:right="-9"/>
                          <w:rPr>
                            <w:sz w:val="18"/>
                          </w:rPr>
                        </w:pPr>
                        <w:r>
                          <w:rPr>
                            <w:color w:val="25408F"/>
                            <w:spacing w:val="-4"/>
                            <w:w w:val="110"/>
                            <w:sz w:val="18"/>
                          </w:rPr>
                          <w:t xml:space="preserve">Where </w:t>
                        </w:r>
                        <w:r>
                          <w:rPr>
                            <w:color w:val="25408F"/>
                            <w:spacing w:val="-3"/>
                            <w:w w:val="110"/>
                            <w:sz w:val="18"/>
                          </w:rPr>
                          <w:t xml:space="preserve">will </w:t>
                        </w:r>
                        <w:r>
                          <w:rPr>
                            <w:color w:val="25408F"/>
                            <w:spacing w:val="-4"/>
                            <w:w w:val="110"/>
                            <w:sz w:val="18"/>
                          </w:rPr>
                          <w:t>you try your skills out?</w:t>
                        </w:r>
                      </w:p>
                      <w:p w:rsidR="00165A30" w:rsidRDefault="00165A30">
                        <w:pPr>
                          <w:spacing w:line="199" w:lineRule="exact"/>
                          <w:rPr>
                            <w:sz w:val="18"/>
                          </w:rPr>
                        </w:pPr>
                        <w:r>
                          <w:rPr>
                            <w:color w:val="25408F"/>
                            <w:sz w:val="18"/>
                          </w:rPr>
                          <w:t>e.g. job application</w:t>
                        </w:r>
                      </w:p>
                    </w:txbxContent>
                  </v:textbox>
                </v:shape>
                <v:shape id="Text Box 141" o:spid="_x0000_s1136" type="#_x0000_t202" style="position:absolute;left:3157;top:2487;width:1103;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165A30" w:rsidRDefault="00165A30">
                        <w:pPr>
                          <w:spacing w:before="1" w:line="261" w:lineRule="auto"/>
                          <w:rPr>
                            <w:sz w:val="18"/>
                          </w:rPr>
                        </w:pPr>
                        <w:r>
                          <w:rPr>
                            <w:color w:val="25408F"/>
                            <w:spacing w:val="-5"/>
                            <w:w w:val="105"/>
                            <w:sz w:val="18"/>
                          </w:rPr>
                          <w:t xml:space="preserve">What are </w:t>
                        </w:r>
                        <w:r>
                          <w:rPr>
                            <w:color w:val="25408F"/>
                            <w:spacing w:val="-7"/>
                            <w:w w:val="105"/>
                            <w:sz w:val="18"/>
                          </w:rPr>
                          <w:t xml:space="preserve">you </w:t>
                        </w:r>
                        <w:r>
                          <w:rPr>
                            <w:color w:val="25408F"/>
                            <w:spacing w:val="-5"/>
                            <w:w w:val="105"/>
                            <w:sz w:val="18"/>
                          </w:rPr>
                          <w:t xml:space="preserve">going </w:t>
                        </w:r>
                        <w:r>
                          <w:rPr>
                            <w:color w:val="25408F"/>
                            <w:spacing w:val="-3"/>
                            <w:w w:val="105"/>
                            <w:sz w:val="18"/>
                          </w:rPr>
                          <w:t xml:space="preserve">to do </w:t>
                        </w:r>
                        <w:r>
                          <w:rPr>
                            <w:color w:val="25408F"/>
                            <w:spacing w:val="-6"/>
                            <w:w w:val="105"/>
                            <w:sz w:val="18"/>
                          </w:rPr>
                          <w:t>to</w:t>
                        </w:r>
                      </w:p>
                    </w:txbxContent>
                  </v:textbox>
                </v:shape>
                <v:shape id="Text Box 140" o:spid="_x0000_s1137" type="#_x0000_t202" style="position:absolute;left:7672;top:1972;width:962;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165A30" w:rsidRDefault="00165A30">
                        <w:pPr>
                          <w:spacing w:before="7" w:line="280" w:lineRule="auto"/>
                          <w:ind w:right="18"/>
                          <w:jc w:val="both"/>
                          <w:rPr>
                            <w:sz w:val="18"/>
                          </w:rPr>
                        </w:pPr>
                        <w:r>
                          <w:rPr>
                            <w:b/>
                            <w:color w:val="25408F"/>
                            <w:w w:val="90"/>
                          </w:rPr>
                          <w:t xml:space="preserve">Transfer </w:t>
                        </w:r>
                        <w:r>
                          <w:rPr>
                            <w:color w:val="25408F"/>
                            <w:spacing w:val="-4"/>
                            <w:w w:val="105"/>
                            <w:sz w:val="18"/>
                          </w:rPr>
                          <w:t xml:space="preserve">Where else </w:t>
                        </w:r>
                        <w:r>
                          <w:rPr>
                            <w:color w:val="25408F"/>
                            <w:spacing w:val="-3"/>
                            <w:w w:val="105"/>
                            <w:sz w:val="18"/>
                          </w:rPr>
                          <w:t xml:space="preserve">can </w:t>
                        </w:r>
                        <w:r>
                          <w:rPr>
                            <w:color w:val="25408F"/>
                            <w:spacing w:val="-4"/>
                            <w:w w:val="105"/>
                            <w:sz w:val="18"/>
                          </w:rPr>
                          <w:t>you use</w:t>
                        </w:r>
                      </w:p>
                      <w:p w:rsidR="00165A30" w:rsidRDefault="00165A30">
                        <w:pPr>
                          <w:spacing w:line="186" w:lineRule="exact"/>
                          <w:jc w:val="both"/>
                          <w:rPr>
                            <w:sz w:val="18"/>
                          </w:rPr>
                        </w:pPr>
                        <w:r>
                          <w:rPr>
                            <w:color w:val="25408F"/>
                            <w:w w:val="105"/>
                            <w:sz w:val="18"/>
                          </w:rPr>
                          <w:t>your skills?</w:t>
                        </w:r>
                      </w:p>
                    </w:txbxContent>
                  </v:textbox>
                </v:shape>
                <v:shape id="Text Box 139" o:spid="_x0000_s1138" type="#_x0000_t202" style="position:absolute;left:3157;top:2933;width:1579;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165A30" w:rsidRDefault="00165A30">
                        <w:pPr>
                          <w:spacing w:before="1" w:line="261" w:lineRule="auto"/>
                          <w:ind w:right="1"/>
                          <w:rPr>
                            <w:sz w:val="18"/>
                          </w:rPr>
                        </w:pPr>
                        <w:r>
                          <w:rPr>
                            <w:color w:val="25408F"/>
                            <w:spacing w:val="-7"/>
                            <w:w w:val="105"/>
                            <w:sz w:val="18"/>
                          </w:rPr>
                          <w:t xml:space="preserve">improve </w:t>
                        </w:r>
                        <w:r>
                          <w:rPr>
                            <w:color w:val="25408F"/>
                            <w:spacing w:val="-6"/>
                            <w:w w:val="105"/>
                            <w:sz w:val="18"/>
                          </w:rPr>
                          <w:t xml:space="preserve">your skills? </w:t>
                        </w:r>
                        <w:r>
                          <w:rPr>
                            <w:color w:val="25408F"/>
                            <w:spacing w:val="-5"/>
                            <w:w w:val="105"/>
                            <w:sz w:val="18"/>
                          </w:rPr>
                          <w:t xml:space="preserve">Think about </w:t>
                        </w:r>
                        <w:r>
                          <w:rPr>
                            <w:color w:val="25408F"/>
                            <w:spacing w:val="-6"/>
                            <w:w w:val="105"/>
                            <w:sz w:val="18"/>
                          </w:rPr>
                          <w:t xml:space="preserve">the focus </w:t>
                        </w:r>
                        <w:r>
                          <w:rPr>
                            <w:color w:val="25408F"/>
                            <w:spacing w:val="-7"/>
                            <w:w w:val="105"/>
                            <w:sz w:val="18"/>
                          </w:rPr>
                          <w:t>behaviours</w:t>
                        </w:r>
                      </w:p>
                    </w:txbxContent>
                  </v:textbox>
                </v:shape>
                <v:shape id="Text Box 138" o:spid="_x0000_s1139" type="#_x0000_t202" style="position:absolute;left:3157;top:3601;width:110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165A30" w:rsidRDefault="00165A30">
                        <w:pPr>
                          <w:spacing w:before="1" w:line="200" w:lineRule="exact"/>
                          <w:rPr>
                            <w:sz w:val="18"/>
                          </w:rPr>
                        </w:pPr>
                        <w:r>
                          <w:rPr>
                            <w:color w:val="25408F"/>
                            <w:spacing w:val="-5"/>
                            <w:w w:val="110"/>
                            <w:sz w:val="18"/>
                          </w:rPr>
                          <w:t xml:space="preserve">you </w:t>
                        </w:r>
                        <w:r>
                          <w:rPr>
                            <w:color w:val="25408F"/>
                            <w:spacing w:val="-4"/>
                            <w:w w:val="110"/>
                            <w:sz w:val="18"/>
                          </w:rPr>
                          <w:t>can</w:t>
                        </w:r>
                        <w:r>
                          <w:rPr>
                            <w:color w:val="25408F"/>
                            <w:spacing w:val="-34"/>
                            <w:w w:val="110"/>
                            <w:sz w:val="18"/>
                          </w:rPr>
                          <w:t xml:space="preserve"> </w:t>
                        </w:r>
                        <w:r>
                          <w:rPr>
                            <w:color w:val="25408F"/>
                            <w:spacing w:val="-6"/>
                            <w:w w:val="110"/>
                            <w:sz w:val="18"/>
                          </w:rPr>
                          <w:t>show</w:t>
                        </w:r>
                      </w:p>
                    </w:txbxContent>
                  </v:textbox>
                </v:shape>
                <v:shape id="Text Box 137" o:spid="_x0000_s1140" type="#_x0000_t202" style="position:absolute;left:3191;top:2499;width:76;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165A30" w:rsidRDefault="00165A30">
                        <w:pPr>
                          <w:spacing w:line="1200" w:lineRule="exact"/>
                          <w:rPr>
                            <w:rFonts w:ascii="DejaVu Sans" w:hAnsi="DejaVu Sans"/>
                            <w:sz w:val="120"/>
                          </w:rPr>
                        </w:pPr>
                        <w:r>
                          <w:rPr>
                            <w:rFonts w:ascii="DejaVu Sans" w:hAnsi="DejaVu Sans"/>
                            <w:color w:val="243D87"/>
                            <w:spacing w:val="-960"/>
                            <w:sz w:val="120"/>
                          </w:rPr>
                          <w:t>✔</w:t>
                        </w:r>
                      </w:p>
                    </w:txbxContent>
                  </v:textbox>
                </v:shape>
                <w10:wrap type="topAndBottom" anchorx="page"/>
              </v:group>
            </w:pict>
          </mc:Fallback>
        </mc:AlternateContent>
      </w:r>
    </w:p>
    <w:p w:rsidR="00472B1B" w:rsidRDefault="00472B1B">
      <w:pPr>
        <w:pStyle w:val="BodyText"/>
      </w:pPr>
    </w:p>
    <w:p w:rsidR="00472B1B" w:rsidRDefault="00472B1B">
      <w:pPr>
        <w:pStyle w:val="BodyText"/>
      </w:pPr>
    </w:p>
    <w:p w:rsidR="00472B1B" w:rsidRDefault="00472B1B">
      <w:pPr>
        <w:pStyle w:val="BodyText"/>
      </w:pPr>
    </w:p>
    <w:p w:rsidR="00472B1B" w:rsidRDefault="00472B1B">
      <w:pPr>
        <w:pStyle w:val="BodyText"/>
      </w:pPr>
    </w:p>
    <w:p w:rsidR="00472B1B" w:rsidRDefault="00472B1B">
      <w:pPr>
        <w:pStyle w:val="BodyText"/>
      </w:pPr>
    </w:p>
    <w:p w:rsidR="00472B1B" w:rsidRDefault="00472B1B">
      <w:pPr>
        <w:pStyle w:val="BodyText"/>
      </w:pPr>
    </w:p>
    <w:p w:rsidR="00472B1B" w:rsidRDefault="00472B1B">
      <w:pPr>
        <w:pStyle w:val="BodyText"/>
      </w:pPr>
    </w:p>
    <w:p w:rsidR="00472B1B" w:rsidRDefault="00472B1B">
      <w:pPr>
        <w:pStyle w:val="BodyText"/>
      </w:pPr>
    </w:p>
    <w:p w:rsidR="00472B1B" w:rsidRDefault="00472B1B">
      <w:pPr>
        <w:pStyle w:val="BodyText"/>
      </w:pPr>
    </w:p>
    <w:p w:rsidR="00472B1B" w:rsidRDefault="009C4904">
      <w:pPr>
        <w:tabs>
          <w:tab w:val="right" w:pos="10785"/>
        </w:tabs>
        <w:spacing w:before="259"/>
        <w:ind w:left="240"/>
        <w:rPr>
          <w:b/>
          <w:sz w:val="24"/>
        </w:rPr>
      </w:pPr>
      <w:r>
        <w:rPr>
          <w:rFonts w:ascii="Times New Roman" w:hAnsi="Times New Roman"/>
          <w:i/>
          <w:color w:val="243D87"/>
          <w:position w:val="1"/>
          <w:sz w:val="18"/>
        </w:rPr>
        <w:t xml:space="preserve">SL0923 Issue 2 09/19 | © </w:t>
      </w:r>
      <w:r>
        <w:rPr>
          <w:rFonts w:ascii="Times New Roman" w:hAnsi="Times New Roman"/>
          <w:i/>
          <w:color w:val="243D87"/>
          <w:spacing w:val="1"/>
          <w:position w:val="1"/>
          <w:sz w:val="18"/>
        </w:rPr>
        <w:t xml:space="preserve"> </w:t>
      </w:r>
      <w:r>
        <w:rPr>
          <w:rFonts w:ascii="Times New Roman" w:hAnsi="Times New Roman"/>
          <w:i/>
          <w:color w:val="243D87"/>
          <w:position w:val="1"/>
          <w:sz w:val="18"/>
        </w:rPr>
        <w:t>Sports</w:t>
      </w:r>
      <w:r>
        <w:rPr>
          <w:rFonts w:ascii="Times New Roman" w:hAnsi="Times New Roman"/>
          <w:i/>
          <w:color w:val="243D87"/>
          <w:spacing w:val="-5"/>
          <w:position w:val="1"/>
          <w:sz w:val="18"/>
        </w:rPr>
        <w:t xml:space="preserve"> </w:t>
      </w:r>
      <w:r>
        <w:rPr>
          <w:rFonts w:ascii="Times New Roman" w:hAnsi="Times New Roman"/>
          <w:i/>
          <w:color w:val="243D87"/>
          <w:position w:val="1"/>
          <w:sz w:val="18"/>
        </w:rPr>
        <w:t>Leaders</w:t>
      </w:r>
      <w:r>
        <w:rPr>
          <w:rFonts w:ascii="Times New Roman" w:hAnsi="Times New Roman"/>
          <w:i/>
          <w:color w:val="243D87"/>
          <w:position w:val="1"/>
          <w:sz w:val="18"/>
        </w:rPr>
        <w:tab/>
      </w:r>
      <w:r>
        <w:rPr>
          <w:b/>
          <w:color w:val="243D87"/>
          <w:sz w:val="24"/>
        </w:rPr>
        <w:t>25</w:t>
      </w:r>
    </w:p>
    <w:p w:rsidR="00472B1B" w:rsidRDefault="00472B1B">
      <w:pPr>
        <w:rPr>
          <w:sz w:val="24"/>
        </w:rPr>
        <w:sectPr w:rsidR="00472B1B">
          <w:pgSz w:w="11910" w:h="16840"/>
          <w:pgMar w:top="460" w:right="340" w:bottom="280" w:left="440" w:header="720" w:footer="720" w:gutter="0"/>
          <w:cols w:space="720"/>
        </w:sectPr>
      </w:pPr>
    </w:p>
    <w:tbl>
      <w:tblPr>
        <w:tblStyle w:val="TableGrid"/>
        <w:tblpPr w:leftFromText="180" w:rightFromText="180" w:vertAnchor="text" w:horzAnchor="margin" w:tblpY="1040"/>
        <w:tblW w:w="15701" w:type="dxa"/>
        <w:tblLook w:val="04A0" w:firstRow="1" w:lastRow="0" w:firstColumn="1" w:lastColumn="0" w:noHBand="0" w:noVBand="1"/>
      </w:tblPr>
      <w:tblGrid>
        <w:gridCol w:w="3140"/>
        <w:gridCol w:w="785"/>
        <w:gridCol w:w="2355"/>
        <w:gridCol w:w="1570"/>
        <w:gridCol w:w="1570"/>
        <w:gridCol w:w="2355"/>
        <w:gridCol w:w="785"/>
        <w:gridCol w:w="3141"/>
      </w:tblGrid>
      <w:tr w:rsidR="00DE7F44" w:rsidTr="00DE7F44">
        <w:trPr>
          <w:trHeight w:val="454"/>
        </w:trPr>
        <w:tc>
          <w:tcPr>
            <w:tcW w:w="3925" w:type="dxa"/>
            <w:gridSpan w:val="2"/>
            <w:tcBorders>
              <w:top w:val="single" w:sz="4" w:space="0" w:color="5B9BD5"/>
              <w:left w:val="single" w:sz="4" w:space="0" w:color="5B9BD5"/>
              <w:bottom w:val="single" w:sz="4" w:space="0" w:color="5B9BD5"/>
              <w:right w:val="single" w:sz="4" w:space="0" w:color="5B9BD5"/>
            </w:tcBorders>
            <w:shd w:val="clear" w:color="auto" w:fill="C6D9F1" w:themeFill="text2" w:themeFillTint="33"/>
            <w:vAlign w:val="center"/>
          </w:tcPr>
          <w:p w:rsidR="00DE7F44" w:rsidRPr="00D90ADC" w:rsidRDefault="00DE7F44" w:rsidP="00DE7F44">
            <w:pPr>
              <w:jc w:val="center"/>
              <w:rPr>
                <w:b/>
                <w:sz w:val="24"/>
              </w:rPr>
            </w:pPr>
            <w:r>
              <w:rPr>
                <w:b/>
                <w:sz w:val="24"/>
              </w:rPr>
              <w:t>Your experience</w:t>
            </w:r>
          </w:p>
        </w:tc>
        <w:tc>
          <w:tcPr>
            <w:tcW w:w="3925" w:type="dxa"/>
            <w:gridSpan w:val="2"/>
            <w:tcBorders>
              <w:top w:val="single" w:sz="4" w:space="0" w:color="5B9BD5"/>
              <w:left w:val="single" w:sz="4" w:space="0" w:color="5B9BD5"/>
              <w:bottom w:val="single" w:sz="4" w:space="0" w:color="5B9BD5"/>
              <w:right w:val="single" w:sz="4" w:space="0" w:color="5B9BD5"/>
            </w:tcBorders>
            <w:shd w:val="clear" w:color="auto" w:fill="C6D9F1" w:themeFill="text2" w:themeFillTint="33"/>
            <w:vAlign w:val="center"/>
          </w:tcPr>
          <w:p w:rsidR="00DE7F44" w:rsidRPr="00D90ADC" w:rsidRDefault="00DE7F44" w:rsidP="00DE7F44">
            <w:pPr>
              <w:jc w:val="center"/>
              <w:rPr>
                <w:b/>
                <w:sz w:val="24"/>
              </w:rPr>
            </w:pPr>
            <w:r w:rsidRPr="00D90ADC">
              <w:rPr>
                <w:b/>
                <w:sz w:val="24"/>
              </w:rPr>
              <w:t>Reflect</w:t>
            </w:r>
          </w:p>
        </w:tc>
        <w:tc>
          <w:tcPr>
            <w:tcW w:w="3925" w:type="dxa"/>
            <w:gridSpan w:val="2"/>
            <w:tcBorders>
              <w:top w:val="single" w:sz="4" w:space="0" w:color="5B9BD5"/>
              <w:left w:val="single" w:sz="4" w:space="0" w:color="5B9BD5"/>
              <w:bottom w:val="single" w:sz="4" w:space="0" w:color="5B9BD5"/>
              <w:right w:val="single" w:sz="4" w:space="0" w:color="5B9BD5"/>
            </w:tcBorders>
            <w:shd w:val="clear" w:color="auto" w:fill="C6D9F1" w:themeFill="text2" w:themeFillTint="33"/>
            <w:vAlign w:val="center"/>
          </w:tcPr>
          <w:p w:rsidR="00DE7F44" w:rsidRPr="00D90ADC" w:rsidRDefault="00DE7F44" w:rsidP="00DE7F44">
            <w:pPr>
              <w:jc w:val="center"/>
              <w:rPr>
                <w:b/>
                <w:sz w:val="24"/>
              </w:rPr>
            </w:pPr>
            <w:r w:rsidRPr="00D90ADC">
              <w:rPr>
                <w:b/>
                <w:sz w:val="24"/>
              </w:rPr>
              <w:t>Transfer</w:t>
            </w:r>
          </w:p>
        </w:tc>
        <w:tc>
          <w:tcPr>
            <w:tcW w:w="3926" w:type="dxa"/>
            <w:gridSpan w:val="2"/>
            <w:tcBorders>
              <w:top w:val="single" w:sz="4" w:space="0" w:color="5B9BD5"/>
              <w:left w:val="single" w:sz="4" w:space="0" w:color="5B9BD5"/>
              <w:bottom w:val="single" w:sz="4" w:space="0" w:color="5B9BD5"/>
              <w:right w:val="single" w:sz="4" w:space="0" w:color="4BACC6" w:themeColor="accent5"/>
            </w:tcBorders>
            <w:shd w:val="clear" w:color="auto" w:fill="C6D9F1" w:themeFill="text2" w:themeFillTint="33"/>
            <w:vAlign w:val="center"/>
          </w:tcPr>
          <w:p w:rsidR="00DE7F44" w:rsidRPr="00D90ADC" w:rsidRDefault="00DE7F44" w:rsidP="00DE7F44">
            <w:pPr>
              <w:jc w:val="center"/>
              <w:rPr>
                <w:b/>
                <w:sz w:val="24"/>
              </w:rPr>
            </w:pPr>
            <w:r w:rsidRPr="00D90ADC">
              <w:rPr>
                <w:b/>
                <w:sz w:val="24"/>
              </w:rPr>
              <w:t>Apply</w:t>
            </w:r>
          </w:p>
        </w:tc>
      </w:tr>
      <w:tr w:rsidR="00DE7F44" w:rsidTr="00DE7F44">
        <w:tc>
          <w:tcPr>
            <w:tcW w:w="3140" w:type="dxa"/>
            <w:tcBorders>
              <w:top w:val="single" w:sz="4" w:space="0" w:color="5B9BD5"/>
              <w:left w:val="single" w:sz="4" w:space="0" w:color="5B9BD5"/>
              <w:bottom w:val="single" w:sz="4" w:space="0" w:color="5B9BD5"/>
              <w:right w:val="single" w:sz="4" w:space="0" w:color="5B9BD5"/>
            </w:tcBorders>
          </w:tcPr>
          <w:p w:rsidR="00DE7F44" w:rsidRPr="00D90ADC" w:rsidRDefault="00DE7F44" w:rsidP="00DE7F44">
            <w:pPr>
              <w:jc w:val="center"/>
              <w:rPr>
                <w:b/>
                <w:sz w:val="18"/>
                <w:szCs w:val="18"/>
              </w:rPr>
            </w:pPr>
            <w:r w:rsidRPr="00D90ADC">
              <w:rPr>
                <w:b/>
                <w:sz w:val="18"/>
                <w:szCs w:val="18"/>
              </w:rPr>
              <w:t>Describe your achievements on this course. This should be in relation to the goals you set in your development plan in Task 1.3</w:t>
            </w:r>
          </w:p>
        </w:tc>
        <w:tc>
          <w:tcPr>
            <w:tcW w:w="3140" w:type="dxa"/>
            <w:gridSpan w:val="2"/>
            <w:tcBorders>
              <w:top w:val="single" w:sz="4" w:space="0" w:color="5B9BD5"/>
              <w:left w:val="single" w:sz="4" w:space="0" w:color="5B9BD5"/>
              <w:bottom w:val="single" w:sz="4" w:space="0" w:color="5B9BD5"/>
              <w:right w:val="single" w:sz="4" w:space="0" w:color="5B9BD5"/>
            </w:tcBorders>
          </w:tcPr>
          <w:p w:rsidR="00DE7F44" w:rsidRPr="00D90ADC" w:rsidRDefault="00DE7F44" w:rsidP="00DE7F44">
            <w:pPr>
              <w:jc w:val="center"/>
              <w:rPr>
                <w:b/>
                <w:sz w:val="18"/>
                <w:szCs w:val="18"/>
              </w:rPr>
            </w:pPr>
            <w:r w:rsidRPr="00D90ADC">
              <w:rPr>
                <w:b/>
                <w:sz w:val="18"/>
                <w:szCs w:val="18"/>
              </w:rPr>
              <w:t>What skills have you developed through this experience?</w:t>
            </w:r>
          </w:p>
          <w:p w:rsidR="00DE7F44" w:rsidRPr="00D90ADC" w:rsidRDefault="00DE7F44" w:rsidP="00DE7F44">
            <w:pPr>
              <w:jc w:val="center"/>
              <w:rPr>
                <w:b/>
                <w:sz w:val="18"/>
                <w:szCs w:val="18"/>
              </w:rPr>
            </w:pPr>
          </w:p>
          <w:p w:rsidR="00DE7F44" w:rsidRPr="00D90ADC" w:rsidRDefault="00DE7F44" w:rsidP="00DE7F44">
            <w:pPr>
              <w:jc w:val="center"/>
              <w:rPr>
                <w:sz w:val="18"/>
                <w:szCs w:val="18"/>
              </w:rPr>
            </w:pPr>
            <w:r w:rsidRPr="00D90ADC">
              <w:rPr>
                <w:sz w:val="18"/>
                <w:szCs w:val="18"/>
              </w:rPr>
              <w:t>e.g. Communication, Self-belief, Teamwork, Self-management or</w:t>
            </w:r>
          </w:p>
          <w:p w:rsidR="00DE7F44" w:rsidRPr="00D90ADC" w:rsidRDefault="00DE7F44" w:rsidP="00DE7F44">
            <w:pPr>
              <w:jc w:val="center"/>
              <w:rPr>
                <w:b/>
                <w:sz w:val="18"/>
                <w:szCs w:val="18"/>
              </w:rPr>
            </w:pPr>
            <w:r w:rsidRPr="00D90ADC">
              <w:rPr>
                <w:sz w:val="18"/>
                <w:szCs w:val="18"/>
              </w:rPr>
              <w:t>Problem solving.</w:t>
            </w:r>
          </w:p>
        </w:tc>
        <w:tc>
          <w:tcPr>
            <w:tcW w:w="3140" w:type="dxa"/>
            <w:gridSpan w:val="2"/>
            <w:tcBorders>
              <w:top w:val="single" w:sz="4" w:space="0" w:color="5B9BD5"/>
              <w:left w:val="single" w:sz="4" w:space="0" w:color="5B9BD5"/>
              <w:bottom w:val="single" w:sz="4" w:space="0" w:color="5B9BD5"/>
              <w:right w:val="single" w:sz="4" w:space="0" w:color="5B9BD5"/>
            </w:tcBorders>
          </w:tcPr>
          <w:p w:rsidR="00DE7F44" w:rsidRPr="00D90ADC" w:rsidRDefault="00DE7F44" w:rsidP="00DE7F44">
            <w:pPr>
              <w:jc w:val="center"/>
              <w:rPr>
                <w:b/>
                <w:sz w:val="18"/>
                <w:szCs w:val="18"/>
              </w:rPr>
            </w:pPr>
            <w:r w:rsidRPr="00D90ADC">
              <w:rPr>
                <w:b/>
                <w:sz w:val="18"/>
                <w:szCs w:val="18"/>
              </w:rPr>
              <w:t>What does this experience mean to you? How has it made you better?</w:t>
            </w:r>
          </w:p>
        </w:tc>
        <w:tc>
          <w:tcPr>
            <w:tcW w:w="3140" w:type="dxa"/>
            <w:gridSpan w:val="2"/>
            <w:tcBorders>
              <w:top w:val="single" w:sz="4" w:space="0" w:color="5B9BD5"/>
              <w:left w:val="single" w:sz="4" w:space="0" w:color="5B9BD5"/>
              <w:bottom w:val="single" w:sz="4" w:space="0" w:color="5B9BD5"/>
              <w:right w:val="single" w:sz="4" w:space="0" w:color="5B9BD5"/>
            </w:tcBorders>
          </w:tcPr>
          <w:p w:rsidR="00DE7F44" w:rsidRPr="00D90ADC" w:rsidRDefault="00DE7F44" w:rsidP="00DE7F44">
            <w:pPr>
              <w:jc w:val="center"/>
              <w:rPr>
                <w:b/>
                <w:sz w:val="18"/>
                <w:szCs w:val="18"/>
              </w:rPr>
            </w:pPr>
            <w:r w:rsidRPr="00D90ADC">
              <w:rPr>
                <w:b/>
                <w:sz w:val="18"/>
                <w:szCs w:val="18"/>
              </w:rPr>
              <w:t>How has this impacted your community (e.g. your school/ college) or the groups you have worked with?</w:t>
            </w:r>
          </w:p>
        </w:tc>
        <w:tc>
          <w:tcPr>
            <w:tcW w:w="3141" w:type="dxa"/>
            <w:tcBorders>
              <w:top w:val="single" w:sz="4" w:space="0" w:color="5B9BD5"/>
              <w:left w:val="single" w:sz="4" w:space="0" w:color="5B9BD5"/>
              <w:bottom w:val="single" w:sz="4" w:space="0" w:color="5B9BD5"/>
              <w:right w:val="single" w:sz="4" w:space="0" w:color="5B9BD5"/>
            </w:tcBorders>
          </w:tcPr>
          <w:p w:rsidR="00DE7F44" w:rsidRPr="00D90ADC" w:rsidRDefault="00DE7F44" w:rsidP="00DE7F44">
            <w:pPr>
              <w:jc w:val="center"/>
              <w:rPr>
                <w:b/>
                <w:sz w:val="18"/>
                <w:szCs w:val="18"/>
              </w:rPr>
            </w:pPr>
            <w:r w:rsidRPr="00D90ADC">
              <w:rPr>
                <w:b/>
                <w:sz w:val="18"/>
                <w:szCs w:val="18"/>
              </w:rPr>
              <w:t>Where will you try your skills out?</w:t>
            </w:r>
          </w:p>
          <w:p w:rsidR="00DE7F44" w:rsidRPr="00D90ADC" w:rsidRDefault="00DE7F44" w:rsidP="00DE7F44">
            <w:pPr>
              <w:jc w:val="center"/>
              <w:rPr>
                <w:b/>
                <w:sz w:val="18"/>
                <w:szCs w:val="18"/>
              </w:rPr>
            </w:pPr>
          </w:p>
          <w:p w:rsidR="00DE7F44" w:rsidRPr="00D90ADC" w:rsidRDefault="00DE7F44" w:rsidP="00DE7F44">
            <w:pPr>
              <w:jc w:val="center"/>
              <w:rPr>
                <w:sz w:val="18"/>
                <w:szCs w:val="18"/>
              </w:rPr>
            </w:pPr>
            <w:r w:rsidRPr="00D90ADC">
              <w:rPr>
                <w:sz w:val="18"/>
                <w:szCs w:val="18"/>
              </w:rPr>
              <w:t>e.g. job application</w:t>
            </w:r>
          </w:p>
        </w:tc>
      </w:tr>
      <w:tr w:rsidR="00DE7F44" w:rsidTr="00DE7F44">
        <w:tc>
          <w:tcPr>
            <w:tcW w:w="3140" w:type="dxa"/>
            <w:tcBorders>
              <w:top w:val="single" w:sz="4" w:space="0" w:color="5B9BD5"/>
              <w:left w:val="single" w:sz="4" w:space="0" w:color="5B9BD5"/>
              <w:bottom w:val="single" w:sz="4" w:space="0" w:color="5B9BD5"/>
              <w:right w:val="single" w:sz="4" w:space="0" w:color="5B9BD5"/>
            </w:tcBorders>
          </w:tcPr>
          <w:p w:rsidR="00DE7F44" w:rsidRDefault="00DE7F44" w:rsidP="00DE7F44">
            <w:r>
              <w:rPr>
                <w:rFonts w:ascii="Times New Roman"/>
                <w:sz w:val="20"/>
              </w:rPr>
              <w:t xml:space="preserve"> </w:t>
            </w:r>
            <w:permStart w:id="1247487049" w:edGrp="everyone"/>
            <w:r>
              <w:t xml:space="preserve">         </w:t>
            </w:r>
            <w:permEnd w:id="1247487049"/>
          </w:p>
          <w:p w:rsidR="00DE7F44" w:rsidRDefault="00DE7F44" w:rsidP="00DE7F44"/>
          <w:p w:rsidR="00DE7F44" w:rsidRDefault="00DE7F44" w:rsidP="00DE7F44">
            <w:r>
              <w:t xml:space="preserve"> </w:t>
            </w:r>
          </w:p>
          <w:p w:rsidR="00DE7F44" w:rsidRDefault="00DE7F44" w:rsidP="00DE7F44"/>
          <w:p w:rsidR="00DE7F44" w:rsidRDefault="00DE7F44" w:rsidP="00DE7F44"/>
        </w:tc>
        <w:tc>
          <w:tcPr>
            <w:tcW w:w="3140" w:type="dxa"/>
            <w:gridSpan w:val="2"/>
            <w:tcBorders>
              <w:top w:val="single" w:sz="4" w:space="0" w:color="5B9BD5"/>
              <w:left w:val="single" w:sz="4" w:space="0" w:color="5B9BD5"/>
              <w:bottom w:val="single" w:sz="4" w:space="0" w:color="5B9BD5"/>
              <w:right w:val="single" w:sz="4" w:space="0" w:color="5B9BD5"/>
            </w:tcBorders>
          </w:tcPr>
          <w:p w:rsidR="00DE7F44" w:rsidRDefault="00DE7F44" w:rsidP="00DE7F44">
            <w:r>
              <w:t xml:space="preserve"> </w:t>
            </w:r>
            <w:r>
              <w:rPr>
                <w:rFonts w:ascii="Times New Roman"/>
                <w:sz w:val="20"/>
              </w:rPr>
              <w:t xml:space="preserve"> </w:t>
            </w:r>
            <w:permStart w:id="1115898251" w:edGrp="everyone"/>
            <w:r>
              <w:t xml:space="preserve">         </w:t>
            </w:r>
            <w:permEnd w:id="1115898251"/>
          </w:p>
        </w:tc>
        <w:tc>
          <w:tcPr>
            <w:tcW w:w="3140" w:type="dxa"/>
            <w:gridSpan w:val="2"/>
            <w:tcBorders>
              <w:top w:val="single" w:sz="4" w:space="0" w:color="5B9BD5"/>
              <w:left w:val="single" w:sz="4" w:space="0" w:color="5B9BD5"/>
              <w:bottom w:val="single" w:sz="4" w:space="0" w:color="5B9BD5"/>
              <w:right w:val="single" w:sz="4" w:space="0" w:color="5B9BD5"/>
            </w:tcBorders>
          </w:tcPr>
          <w:p w:rsidR="00DE7F44" w:rsidRDefault="00DE7F44" w:rsidP="00DE7F44">
            <w:r>
              <w:t xml:space="preserve"> </w:t>
            </w:r>
            <w:r>
              <w:rPr>
                <w:rFonts w:ascii="Times New Roman"/>
                <w:sz w:val="20"/>
              </w:rPr>
              <w:t xml:space="preserve"> </w:t>
            </w:r>
            <w:permStart w:id="472010554" w:edGrp="everyone"/>
            <w:r>
              <w:t xml:space="preserve">         </w:t>
            </w:r>
            <w:permEnd w:id="472010554"/>
          </w:p>
        </w:tc>
        <w:tc>
          <w:tcPr>
            <w:tcW w:w="3140" w:type="dxa"/>
            <w:gridSpan w:val="2"/>
            <w:tcBorders>
              <w:top w:val="single" w:sz="4" w:space="0" w:color="5B9BD5"/>
              <w:left w:val="single" w:sz="4" w:space="0" w:color="5B9BD5"/>
              <w:bottom w:val="single" w:sz="4" w:space="0" w:color="5B9BD5"/>
              <w:right w:val="single" w:sz="4" w:space="0" w:color="5B9BD5"/>
            </w:tcBorders>
          </w:tcPr>
          <w:p w:rsidR="00DE7F44" w:rsidRDefault="00DE7F44" w:rsidP="00DE7F44">
            <w:r>
              <w:t xml:space="preserve"> </w:t>
            </w:r>
            <w:r>
              <w:rPr>
                <w:rFonts w:ascii="Times New Roman"/>
                <w:sz w:val="20"/>
              </w:rPr>
              <w:t xml:space="preserve"> </w:t>
            </w:r>
            <w:permStart w:id="1091568040" w:edGrp="everyone"/>
            <w:r>
              <w:t xml:space="preserve">         </w:t>
            </w:r>
            <w:permEnd w:id="1091568040"/>
          </w:p>
        </w:tc>
        <w:tc>
          <w:tcPr>
            <w:tcW w:w="3141" w:type="dxa"/>
            <w:tcBorders>
              <w:top w:val="single" w:sz="4" w:space="0" w:color="5B9BD5"/>
              <w:left w:val="single" w:sz="4" w:space="0" w:color="5B9BD5"/>
              <w:bottom w:val="single" w:sz="4" w:space="0" w:color="5B9BD5"/>
              <w:right w:val="single" w:sz="4" w:space="0" w:color="5B9BD5"/>
            </w:tcBorders>
          </w:tcPr>
          <w:p w:rsidR="00DE7F44" w:rsidRDefault="00DE7F44" w:rsidP="00DE7F44">
            <w:r>
              <w:t xml:space="preserve"> </w:t>
            </w:r>
            <w:r>
              <w:rPr>
                <w:rFonts w:ascii="Times New Roman"/>
                <w:sz w:val="20"/>
              </w:rPr>
              <w:t xml:space="preserve"> </w:t>
            </w:r>
            <w:permStart w:id="612580993" w:edGrp="everyone"/>
            <w:r>
              <w:t xml:space="preserve">         </w:t>
            </w:r>
            <w:permEnd w:id="612580993"/>
          </w:p>
        </w:tc>
      </w:tr>
      <w:tr w:rsidR="00DE7F44" w:rsidTr="00DE7F44">
        <w:tc>
          <w:tcPr>
            <w:tcW w:w="3140" w:type="dxa"/>
            <w:tcBorders>
              <w:top w:val="single" w:sz="4" w:space="0" w:color="5B9BD5"/>
              <w:left w:val="single" w:sz="4" w:space="0" w:color="5B9BD5"/>
              <w:bottom w:val="single" w:sz="4" w:space="0" w:color="5B9BD5"/>
              <w:right w:val="single" w:sz="4" w:space="0" w:color="5B9BD5"/>
            </w:tcBorders>
          </w:tcPr>
          <w:p w:rsidR="00DE7F44" w:rsidRDefault="00DE7F44" w:rsidP="00DE7F44">
            <w:r>
              <w:rPr>
                <w:rFonts w:ascii="Times New Roman"/>
                <w:sz w:val="20"/>
              </w:rPr>
              <w:t xml:space="preserve"> </w:t>
            </w:r>
            <w:permStart w:id="1728866650" w:edGrp="everyone"/>
            <w:r>
              <w:t xml:space="preserve">         </w:t>
            </w:r>
            <w:permEnd w:id="1728866650"/>
          </w:p>
          <w:p w:rsidR="00DE7F44" w:rsidRDefault="00DE7F44" w:rsidP="00DE7F44"/>
          <w:p w:rsidR="00DE7F44" w:rsidRDefault="00DE7F44" w:rsidP="00DE7F44">
            <w:r>
              <w:t xml:space="preserve"> </w:t>
            </w:r>
          </w:p>
          <w:p w:rsidR="00DE7F44" w:rsidRDefault="00DE7F44" w:rsidP="00DE7F44"/>
          <w:p w:rsidR="00DE7F44" w:rsidRDefault="00DE7F44" w:rsidP="00DE7F44"/>
        </w:tc>
        <w:tc>
          <w:tcPr>
            <w:tcW w:w="3140" w:type="dxa"/>
            <w:gridSpan w:val="2"/>
            <w:tcBorders>
              <w:top w:val="single" w:sz="4" w:space="0" w:color="5B9BD5"/>
              <w:left w:val="single" w:sz="4" w:space="0" w:color="5B9BD5"/>
              <w:bottom w:val="single" w:sz="4" w:space="0" w:color="5B9BD5"/>
              <w:right w:val="single" w:sz="4" w:space="0" w:color="5B9BD5"/>
            </w:tcBorders>
          </w:tcPr>
          <w:p w:rsidR="00DE7F44" w:rsidRDefault="00DE7F44" w:rsidP="00DE7F44">
            <w:r>
              <w:t xml:space="preserve"> </w:t>
            </w:r>
            <w:r>
              <w:rPr>
                <w:rFonts w:ascii="Times New Roman"/>
                <w:sz w:val="20"/>
              </w:rPr>
              <w:t xml:space="preserve"> </w:t>
            </w:r>
            <w:permStart w:id="208933675" w:edGrp="everyone"/>
            <w:r>
              <w:t xml:space="preserve">         </w:t>
            </w:r>
            <w:permEnd w:id="208933675"/>
          </w:p>
        </w:tc>
        <w:tc>
          <w:tcPr>
            <w:tcW w:w="3140" w:type="dxa"/>
            <w:gridSpan w:val="2"/>
            <w:tcBorders>
              <w:top w:val="single" w:sz="4" w:space="0" w:color="5B9BD5"/>
              <w:left w:val="single" w:sz="4" w:space="0" w:color="5B9BD5"/>
              <w:bottom w:val="single" w:sz="4" w:space="0" w:color="5B9BD5"/>
              <w:right w:val="single" w:sz="4" w:space="0" w:color="5B9BD5"/>
            </w:tcBorders>
          </w:tcPr>
          <w:p w:rsidR="00DE7F44" w:rsidRDefault="00DE7F44" w:rsidP="00DE7F44">
            <w:r>
              <w:t xml:space="preserve"> </w:t>
            </w:r>
            <w:r>
              <w:rPr>
                <w:rFonts w:ascii="Times New Roman"/>
                <w:sz w:val="20"/>
              </w:rPr>
              <w:t xml:space="preserve"> </w:t>
            </w:r>
            <w:permStart w:id="11101584" w:edGrp="everyone"/>
            <w:r>
              <w:t xml:space="preserve">         </w:t>
            </w:r>
            <w:permEnd w:id="11101584"/>
          </w:p>
        </w:tc>
        <w:tc>
          <w:tcPr>
            <w:tcW w:w="3140" w:type="dxa"/>
            <w:gridSpan w:val="2"/>
            <w:tcBorders>
              <w:top w:val="single" w:sz="4" w:space="0" w:color="5B9BD5"/>
              <w:left w:val="single" w:sz="4" w:space="0" w:color="5B9BD5"/>
              <w:bottom w:val="single" w:sz="4" w:space="0" w:color="5B9BD5"/>
              <w:right w:val="single" w:sz="4" w:space="0" w:color="5B9BD5"/>
            </w:tcBorders>
          </w:tcPr>
          <w:p w:rsidR="00DE7F44" w:rsidRDefault="00DE7F44" w:rsidP="00DE7F44">
            <w:r>
              <w:t xml:space="preserve"> </w:t>
            </w:r>
            <w:r>
              <w:rPr>
                <w:rFonts w:ascii="Times New Roman"/>
                <w:sz w:val="20"/>
              </w:rPr>
              <w:t xml:space="preserve"> </w:t>
            </w:r>
            <w:permStart w:id="17854631" w:edGrp="everyone"/>
            <w:r>
              <w:t xml:space="preserve">         </w:t>
            </w:r>
            <w:permEnd w:id="17854631"/>
          </w:p>
        </w:tc>
        <w:tc>
          <w:tcPr>
            <w:tcW w:w="3141" w:type="dxa"/>
            <w:tcBorders>
              <w:top w:val="single" w:sz="4" w:space="0" w:color="5B9BD5"/>
              <w:left w:val="single" w:sz="4" w:space="0" w:color="5B9BD5"/>
              <w:bottom w:val="single" w:sz="4" w:space="0" w:color="5B9BD5"/>
              <w:right w:val="single" w:sz="4" w:space="0" w:color="5B9BD5"/>
            </w:tcBorders>
          </w:tcPr>
          <w:p w:rsidR="00DE7F44" w:rsidRDefault="00DE7F44" w:rsidP="00DE7F44">
            <w:r>
              <w:t xml:space="preserve"> </w:t>
            </w:r>
            <w:r>
              <w:rPr>
                <w:rFonts w:ascii="Times New Roman"/>
                <w:sz w:val="20"/>
              </w:rPr>
              <w:t xml:space="preserve"> </w:t>
            </w:r>
            <w:permStart w:id="1778476134" w:edGrp="everyone"/>
            <w:r>
              <w:t xml:space="preserve">         </w:t>
            </w:r>
            <w:permEnd w:id="1778476134"/>
          </w:p>
        </w:tc>
      </w:tr>
      <w:tr w:rsidR="00DE7F44" w:rsidTr="00DE7F44">
        <w:tc>
          <w:tcPr>
            <w:tcW w:w="3140" w:type="dxa"/>
            <w:tcBorders>
              <w:top w:val="single" w:sz="4" w:space="0" w:color="5B9BD5"/>
              <w:left w:val="single" w:sz="4" w:space="0" w:color="5B9BD5"/>
              <w:bottom w:val="single" w:sz="4" w:space="0" w:color="5B9BD5"/>
              <w:right w:val="single" w:sz="4" w:space="0" w:color="5B9BD5"/>
            </w:tcBorders>
          </w:tcPr>
          <w:p w:rsidR="00DE7F44" w:rsidRDefault="00DE7F44" w:rsidP="00DE7F44">
            <w:r>
              <w:rPr>
                <w:rFonts w:ascii="Times New Roman"/>
                <w:sz w:val="20"/>
              </w:rPr>
              <w:t xml:space="preserve"> </w:t>
            </w:r>
            <w:permStart w:id="717384405" w:edGrp="everyone"/>
            <w:r>
              <w:t xml:space="preserve">         </w:t>
            </w:r>
            <w:permEnd w:id="717384405"/>
          </w:p>
          <w:p w:rsidR="00DE7F44" w:rsidRDefault="00DE7F44" w:rsidP="00DE7F44"/>
          <w:p w:rsidR="00DE7F44" w:rsidRDefault="00DE7F44" w:rsidP="00DE7F44">
            <w:r>
              <w:t xml:space="preserve"> </w:t>
            </w:r>
          </w:p>
          <w:p w:rsidR="00DE7F44" w:rsidRDefault="00DE7F44" w:rsidP="00DE7F44"/>
          <w:p w:rsidR="00DE7F44" w:rsidRDefault="00DE7F44" w:rsidP="00DE7F44"/>
        </w:tc>
        <w:tc>
          <w:tcPr>
            <w:tcW w:w="3140" w:type="dxa"/>
            <w:gridSpan w:val="2"/>
            <w:tcBorders>
              <w:top w:val="single" w:sz="4" w:space="0" w:color="5B9BD5"/>
              <w:left w:val="single" w:sz="4" w:space="0" w:color="5B9BD5"/>
              <w:bottom w:val="single" w:sz="4" w:space="0" w:color="5B9BD5"/>
              <w:right w:val="single" w:sz="4" w:space="0" w:color="5B9BD5"/>
            </w:tcBorders>
          </w:tcPr>
          <w:p w:rsidR="00DE7F44" w:rsidRDefault="00DE7F44" w:rsidP="00DE7F44">
            <w:r>
              <w:t xml:space="preserve"> </w:t>
            </w:r>
            <w:r>
              <w:rPr>
                <w:rFonts w:ascii="Times New Roman"/>
                <w:sz w:val="20"/>
              </w:rPr>
              <w:t xml:space="preserve"> </w:t>
            </w:r>
            <w:permStart w:id="1519260414" w:edGrp="everyone"/>
            <w:r>
              <w:t xml:space="preserve">         </w:t>
            </w:r>
            <w:permEnd w:id="1519260414"/>
          </w:p>
        </w:tc>
        <w:tc>
          <w:tcPr>
            <w:tcW w:w="3140" w:type="dxa"/>
            <w:gridSpan w:val="2"/>
            <w:tcBorders>
              <w:top w:val="single" w:sz="4" w:space="0" w:color="5B9BD5"/>
              <w:left w:val="single" w:sz="4" w:space="0" w:color="5B9BD5"/>
              <w:bottom w:val="single" w:sz="4" w:space="0" w:color="5B9BD5"/>
              <w:right w:val="single" w:sz="4" w:space="0" w:color="5B9BD5"/>
            </w:tcBorders>
          </w:tcPr>
          <w:p w:rsidR="00DE7F44" w:rsidRDefault="00DE7F44" w:rsidP="00DE7F44">
            <w:r>
              <w:t xml:space="preserve"> </w:t>
            </w:r>
            <w:r>
              <w:rPr>
                <w:rFonts w:ascii="Times New Roman"/>
                <w:sz w:val="20"/>
              </w:rPr>
              <w:t xml:space="preserve"> </w:t>
            </w:r>
            <w:permStart w:id="1122713558" w:edGrp="everyone"/>
            <w:r>
              <w:t xml:space="preserve">         </w:t>
            </w:r>
            <w:permEnd w:id="1122713558"/>
          </w:p>
        </w:tc>
        <w:tc>
          <w:tcPr>
            <w:tcW w:w="3140" w:type="dxa"/>
            <w:gridSpan w:val="2"/>
            <w:tcBorders>
              <w:top w:val="single" w:sz="4" w:space="0" w:color="5B9BD5"/>
              <w:left w:val="single" w:sz="4" w:space="0" w:color="5B9BD5"/>
              <w:bottom w:val="single" w:sz="4" w:space="0" w:color="5B9BD5"/>
              <w:right w:val="single" w:sz="4" w:space="0" w:color="5B9BD5"/>
            </w:tcBorders>
          </w:tcPr>
          <w:p w:rsidR="00DE7F44" w:rsidRDefault="00DE7F44" w:rsidP="00DE7F44">
            <w:r>
              <w:t xml:space="preserve"> </w:t>
            </w:r>
            <w:r>
              <w:rPr>
                <w:rFonts w:ascii="Times New Roman"/>
                <w:sz w:val="20"/>
              </w:rPr>
              <w:t xml:space="preserve"> </w:t>
            </w:r>
            <w:permStart w:id="1921411675" w:edGrp="everyone"/>
            <w:r>
              <w:t xml:space="preserve">         </w:t>
            </w:r>
            <w:permEnd w:id="1921411675"/>
          </w:p>
        </w:tc>
        <w:tc>
          <w:tcPr>
            <w:tcW w:w="3141" w:type="dxa"/>
            <w:tcBorders>
              <w:top w:val="single" w:sz="4" w:space="0" w:color="5B9BD5"/>
              <w:left w:val="single" w:sz="4" w:space="0" w:color="5B9BD5"/>
              <w:bottom w:val="single" w:sz="4" w:space="0" w:color="5B9BD5"/>
              <w:right w:val="single" w:sz="4" w:space="0" w:color="5B9BD5"/>
            </w:tcBorders>
          </w:tcPr>
          <w:p w:rsidR="00DE7F44" w:rsidRDefault="00DE7F44" w:rsidP="00DE7F44">
            <w:r>
              <w:t xml:space="preserve"> </w:t>
            </w:r>
            <w:r>
              <w:rPr>
                <w:rFonts w:ascii="Times New Roman"/>
                <w:sz w:val="20"/>
              </w:rPr>
              <w:t xml:space="preserve"> </w:t>
            </w:r>
            <w:permStart w:id="1734754744" w:edGrp="everyone"/>
            <w:r>
              <w:t xml:space="preserve">         </w:t>
            </w:r>
            <w:permEnd w:id="1734754744"/>
          </w:p>
        </w:tc>
      </w:tr>
      <w:tr w:rsidR="00DE7F44" w:rsidTr="00DE7F44">
        <w:tc>
          <w:tcPr>
            <w:tcW w:w="3140" w:type="dxa"/>
            <w:tcBorders>
              <w:top w:val="single" w:sz="4" w:space="0" w:color="5B9BD5"/>
              <w:left w:val="single" w:sz="4" w:space="0" w:color="5B9BD5"/>
              <w:bottom w:val="single" w:sz="4" w:space="0" w:color="5B9BD5"/>
              <w:right w:val="single" w:sz="4" w:space="0" w:color="5B9BD5"/>
            </w:tcBorders>
          </w:tcPr>
          <w:p w:rsidR="00DE7F44" w:rsidRDefault="00DE7F44" w:rsidP="00DE7F44">
            <w:r>
              <w:rPr>
                <w:rFonts w:ascii="Times New Roman"/>
                <w:sz w:val="20"/>
              </w:rPr>
              <w:t xml:space="preserve"> </w:t>
            </w:r>
            <w:permStart w:id="59144196" w:edGrp="everyone"/>
            <w:r>
              <w:t xml:space="preserve">         </w:t>
            </w:r>
            <w:permEnd w:id="59144196"/>
          </w:p>
          <w:p w:rsidR="00DE7F44" w:rsidRDefault="00DE7F44" w:rsidP="00DE7F44"/>
          <w:p w:rsidR="00DE7F44" w:rsidRDefault="00DE7F44" w:rsidP="00DE7F44">
            <w:r>
              <w:t xml:space="preserve"> </w:t>
            </w:r>
          </w:p>
          <w:p w:rsidR="00DE7F44" w:rsidRDefault="00DE7F44" w:rsidP="00DE7F44"/>
          <w:p w:rsidR="00DE7F44" w:rsidRDefault="00DE7F44" w:rsidP="00DE7F44"/>
        </w:tc>
        <w:tc>
          <w:tcPr>
            <w:tcW w:w="3140" w:type="dxa"/>
            <w:gridSpan w:val="2"/>
            <w:tcBorders>
              <w:top w:val="single" w:sz="4" w:space="0" w:color="5B9BD5"/>
              <w:left w:val="single" w:sz="4" w:space="0" w:color="5B9BD5"/>
              <w:bottom w:val="single" w:sz="4" w:space="0" w:color="5B9BD5"/>
              <w:right w:val="single" w:sz="4" w:space="0" w:color="5B9BD5"/>
            </w:tcBorders>
          </w:tcPr>
          <w:p w:rsidR="00DE7F44" w:rsidRDefault="00DE7F44" w:rsidP="00DE7F44">
            <w:r>
              <w:t xml:space="preserve"> </w:t>
            </w:r>
            <w:r>
              <w:rPr>
                <w:rFonts w:ascii="Times New Roman"/>
                <w:sz w:val="20"/>
              </w:rPr>
              <w:t xml:space="preserve"> </w:t>
            </w:r>
            <w:permStart w:id="2136891438" w:edGrp="everyone"/>
            <w:r>
              <w:t xml:space="preserve">         </w:t>
            </w:r>
            <w:permEnd w:id="2136891438"/>
          </w:p>
        </w:tc>
        <w:tc>
          <w:tcPr>
            <w:tcW w:w="3140" w:type="dxa"/>
            <w:gridSpan w:val="2"/>
            <w:tcBorders>
              <w:top w:val="single" w:sz="4" w:space="0" w:color="5B9BD5"/>
              <w:left w:val="single" w:sz="4" w:space="0" w:color="5B9BD5"/>
              <w:bottom w:val="single" w:sz="4" w:space="0" w:color="5B9BD5"/>
              <w:right w:val="single" w:sz="4" w:space="0" w:color="5B9BD5"/>
            </w:tcBorders>
          </w:tcPr>
          <w:p w:rsidR="00DE7F44" w:rsidRDefault="00DE7F44" w:rsidP="00DE7F44">
            <w:r>
              <w:t xml:space="preserve"> </w:t>
            </w:r>
            <w:r>
              <w:rPr>
                <w:rFonts w:ascii="Times New Roman"/>
                <w:sz w:val="20"/>
              </w:rPr>
              <w:t xml:space="preserve"> </w:t>
            </w:r>
            <w:permStart w:id="931666546" w:edGrp="everyone"/>
            <w:r>
              <w:t xml:space="preserve">         </w:t>
            </w:r>
            <w:permEnd w:id="931666546"/>
          </w:p>
        </w:tc>
        <w:tc>
          <w:tcPr>
            <w:tcW w:w="3140" w:type="dxa"/>
            <w:gridSpan w:val="2"/>
            <w:tcBorders>
              <w:top w:val="single" w:sz="4" w:space="0" w:color="5B9BD5"/>
              <w:left w:val="single" w:sz="4" w:space="0" w:color="5B9BD5"/>
              <w:bottom w:val="single" w:sz="4" w:space="0" w:color="5B9BD5"/>
              <w:right w:val="single" w:sz="4" w:space="0" w:color="5B9BD5"/>
            </w:tcBorders>
          </w:tcPr>
          <w:p w:rsidR="00DE7F44" w:rsidRDefault="00DE7F44" w:rsidP="00DE7F44">
            <w:r>
              <w:t xml:space="preserve"> </w:t>
            </w:r>
            <w:r>
              <w:rPr>
                <w:rFonts w:ascii="Times New Roman"/>
                <w:sz w:val="20"/>
              </w:rPr>
              <w:t xml:space="preserve"> </w:t>
            </w:r>
            <w:permStart w:id="184888042" w:edGrp="everyone"/>
            <w:r>
              <w:t xml:space="preserve">         </w:t>
            </w:r>
            <w:permEnd w:id="184888042"/>
          </w:p>
        </w:tc>
        <w:tc>
          <w:tcPr>
            <w:tcW w:w="3141" w:type="dxa"/>
            <w:tcBorders>
              <w:top w:val="single" w:sz="4" w:space="0" w:color="5B9BD5"/>
              <w:left w:val="single" w:sz="4" w:space="0" w:color="5B9BD5"/>
              <w:bottom w:val="single" w:sz="4" w:space="0" w:color="5B9BD5"/>
              <w:right w:val="single" w:sz="4" w:space="0" w:color="5B9BD5"/>
            </w:tcBorders>
          </w:tcPr>
          <w:p w:rsidR="00DE7F44" w:rsidRDefault="00DE7F44" w:rsidP="00DE7F44">
            <w:r>
              <w:t xml:space="preserve"> </w:t>
            </w:r>
            <w:r>
              <w:rPr>
                <w:rFonts w:ascii="Times New Roman"/>
                <w:sz w:val="20"/>
              </w:rPr>
              <w:t xml:space="preserve"> </w:t>
            </w:r>
            <w:permStart w:id="1699110800" w:edGrp="everyone"/>
            <w:r>
              <w:t xml:space="preserve">         </w:t>
            </w:r>
            <w:permEnd w:id="1699110800"/>
          </w:p>
        </w:tc>
      </w:tr>
      <w:tr w:rsidR="00DE7F44" w:rsidTr="00DE7F44">
        <w:tc>
          <w:tcPr>
            <w:tcW w:w="3140" w:type="dxa"/>
            <w:tcBorders>
              <w:top w:val="single" w:sz="4" w:space="0" w:color="5B9BD5"/>
              <w:left w:val="single" w:sz="4" w:space="0" w:color="5B9BD5"/>
              <w:bottom w:val="single" w:sz="4" w:space="0" w:color="5B9BD5"/>
              <w:right w:val="single" w:sz="4" w:space="0" w:color="5B9BD5"/>
            </w:tcBorders>
          </w:tcPr>
          <w:p w:rsidR="00DE7F44" w:rsidRDefault="00DE7F44" w:rsidP="00DE7F44">
            <w:r>
              <w:rPr>
                <w:rFonts w:ascii="Times New Roman"/>
                <w:sz w:val="20"/>
              </w:rPr>
              <w:t xml:space="preserve"> </w:t>
            </w:r>
            <w:permStart w:id="1824550341" w:edGrp="everyone"/>
            <w:r>
              <w:t xml:space="preserve">         </w:t>
            </w:r>
            <w:permEnd w:id="1824550341"/>
          </w:p>
          <w:p w:rsidR="00DE7F44" w:rsidRDefault="00DE7F44" w:rsidP="00DE7F44"/>
          <w:p w:rsidR="00DE7F44" w:rsidRDefault="00DE7F44" w:rsidP="00DE7F44">
            <w:r>
              <w:t xml:space="preserve"> </w:t>
            </w:r>
          </w:p>
          <w:p w:rsidR="00DE7F44" w:rsidRDefault="00DE7F44" w:rsidP="00DE7F44"/>
          <w:p w:rsidR="00DE7F44" w:rsidRDefault="00DE7F44" w:rsidP="00DE7F44"/>
        </w:tc>
        <w:tc>
          <w:tcPr>
            <w:tcW w:w="3140" w:type="dxa"/>
            <w:gridSpan w:val="2"/>
            <w:tcBorders>
              <w:top w:val="single" w:sz="4" w:space="0" w:color="5B9BD5"/>
              <w:left w:val="single" w:sz="4" w:space="0" w:color="5B9BD5"/>
              <w:bottom w:val="single" w:sz="4" w:space="0" w:color="5B9BD5"/>
              <w:right w:val="single" w:sz="4" w:space="0" w:color="5B9BD5"/>
            </w:tcBorders>
          </w:tcPr>
          <w:p w:rsidR="00DE7F44" w:rsidRDefault="00DE7F44" w:rsidP="00DE7F44">
            <w:r>
              <w:t xml:space="preserve"> </w:t>
            </w:r>
            <w:r>
              <w:rPr>
                <w:rFonts w:ascii="Times New Roman"/>
                <w:sz w:val="20"/>
              </w:rPr>
              <w:t xml:space="preserve"> </w:t>
            </w:r>
            <w:permStart w:id="554655143" w:edGrp="everyone"/>
            <w:r>
              <w:t xml:space="preserve">         </w:t>
            </w:r>
            <w:permEnd w:id="554655143"/>
          </w:p>
        </w:tc>
        <w:tc>
          <w:tcPr>
            <w:tcW w:w="3140" w:type="dxa"/>
            <w:gridSpan w:val="2"/>
            <w:tcBorders>
              <w:top w:val="single" w:sz="4" w:space="0" w:color="5B9BD5"/>
              <w:left w:val="single" w:sz="4" w:space="0" w:color="5B9BD5"/>
              <w:bottom w:val="single" w:sz="4" w:space="0" w:color="5B9BD5"/>
              <w:right w:val="single" w:sz="4" w:space="0" w:color="5B9BD5"/>
            </w:tcBorders>
          </w:tcPr>
          <w:p w:rsidR="00DE7F44" w:rsidRDefault="00DE7F44" w:rsidP="00DE7F44">
            <w:r>
              <w:t xml:space="preserve"> </w:t>
            </w:r>
            <w:r>
              <w:rPr>
                <w:rFonts w:ascii="Times New Roman"/>
                <w:sz w:val="20"/>
              </w:rPr>
              <w:t xml:space="preserve"> </w:t>
            </w:r>
            <w:permStart w:id="1414099487" w:edGrp="everyone"/>
            <w:r>
              <w:t xml:space="preserve">         </w:t>
            </w:r>
            <w:permEnd w:id="1414099487"/>
          </w:p>
        </w:tc>
        <w:tc>
          <w:tcPr>
            <w:tcW w:w="3140" w:type="dxa"/>
            <w:gridSpan w:val="2"/>
            <w:tcBorders>
              <w:top w:val="single" w:sz="4" w:space="0" w:color="5B9BD5"/>
              <w:left w:val="single" w:sz="4" w:space="0" w:color="5B9BD5"/>
              <w:bottom w:val="single" w:sz="4" w:space="0" w:color="5B9BD5"/>
              <w:right w:val="single" w:sz="4" w:space="0" w:color="5B9BD5"/>
            </w:tcBorders>
          </w:tcPr>
          <w:p w:rsidR="00DE7F44" w:rsidRDefault="00DE7F44" w:rsidP="00DE7F44">
            <w:r>
              <w:t xml:space="preserve"> </w:t>
            </w:r>
            <w:r>
              <w:rPr>
                <w:rFonts w:ascii="Times New Roman"/>
                <w:sz w:val="20"/>
              </w:rPr>
              <w:t xml:space="preserve"> </w:t>
            </w:r>
            <w:permStart w:id="1557604887" w:edGrp="everyone"/>
            <w:r>
              <w:t xml:space="preserve">         </w:t>
            </w:r>
            <w:permEnd w:id="1557604887"/>
          </w:p>
        </w:tc>
        <w:tc>
          <w:tcPr>
            <w:tcW w:w="3141" w:type="dxa"/>
            <w:tcBorders>
              <w:top w:val="single" w:sz="4" w:space="0" w:color="5B9BD5"/>
              <w:left w:val="single" w:sz="4" w:space="0" w:color="5B9BD5"/>
              <w:bottom w:val="single" w:sz="4" w:space="0" w:color="5B9BD5"/>
              <w:right w:val="single" w:sz="4" w:space="0" w:color="5B9BD5"/>
            </w:tcBorders>
          </w:tcPr>
          <w:p w:rsidR="00DE7F44" w:rsidRDefault="00DE7F44" w:rsidP="00DE7F44">
            <w:r>
              <w:t xml:space="preserve"> </w:t>
            </w:r>
            <w:r>
              <w:rPr>
                <w:rFonts w:ascii="Times New Roman"/>
                <w:sz w:val="20"/>
              </w:rPr>
              <w:t xml:space="preserve"> </w:t>
            </w:r>
            <w:permStart w:id="1476425671" w:edGrp="everyone"/>
            <w:r>
              <w:t xml:space="preserve">         </w:t>
            </w:r>
            <w:permEnd w:id="1476425671"/>
          </w:p>
        </w:tc>
      </w:tr>
      <w:tr w:rsidR="00DE7F44" w:rsidTr="00DE7F44">
        <w:trPr>
          <w:trHeight w:val="454"/>
        </w:trPr>
        <w:tc>
          <w:tcPr>
            <w:tcW w:w="3925" w:type="dxa"/>
            <w:gridSpan w:val="2"/>
            <w:tcBorders>
              <w:top w:val="single" w:sz="4" w:space="0" w:color="5B9BD5"/>
              <w:left w:val="single" w:sz="4" w:space="0" w:color="5B9BD5"/>
              <w:bottom w:val="single" w:sz="4" w:space="0" w:color="5B9BD5"/>
              <w:right w:val="single" w:sz="4" w:space="0" w:color="5B9BD5"/>
            </w:tcBorders>
            <w:shd w:val="clear" w:color="auto" w:fill="C6D9F1" w:themeFill="text2" w:themeFillTint="33"/>
            <w:vAlign w:val="center"/>
          </w:tcPr>
          <w:p w:rsidR="00DE7F44" w:rsidRPr="00D90ADC" w:rsidRDefault="00DE7F44" w:rsidP="00DE7F44">
            <w:pPr>
              <w:jc w:val="center"/>
              <w:rPr>
                <w:b/>
              </w:rPr>
            </w:pPr>
            <w:r w:rsidRPr="00D90ADC">
              <w:rPr>
                <w:b/>
              </w:rPr>
              <w:t>Learner signature</w:t>
            </w:r>
          </w:p>
        </w:tc>
        <w:tc>
          <w:tcPr>
            <w:tcW w:w="3925" w:type="dxa"/>
            <w:gridSpan w:val="2"/>
            <w:tcBorders>
              <w:top w:val="single" w:sz="4" w:space="0" w:color="5B9BD5"/>
              <w:left w:val="single" w:sz="4" w:space="0" w:color="5B9BD5"/>
              <w:bottom w:val="single" w:sz="4" w:space="0" w:color="5B9BD5"/>
              <w:right w:val="single" w:sz="4" w:space="0" w:color="5B9BD5"/>
            </w:tcBorders>
          </w:tcPr>
          <w:p w:rsidR="00DE7F44" w:rsidRDefault="00DE7F44" w:rsidP="00DE7F44">
            <w:r>
              <w:rPr>
                <w:rFonts w:ascii="Times New Roman"/>
                <w:sz w:val="20"/>
              </w:rPr>
              <w:t xml:space="preserve"> </w:t>
            </w:r>
            <w:permStart w:id="967655372" w:edGrp="everyone"/>
            <w:r>
              <w:t xml:space="preserve">         </w:t>
            </w:r>
            <w:permEnd w:id="967655372"/>
          </w:p>
          <w:p w:rsidR="00DE7F44" w:rsidRDefault="00DE7F44" w:rsidP="00DE7F44"/>
        </w:tc>
        <w:tc>
          <w:tcPr>
            <w:tcW w:w="3925" w:type="dxa"/>
            <w:gridSpan w:val="2"/>
            <w:tcBorders>
              <w:top w:val="single" w:sz="4" w:space="0" w:color="5B9BD5"/>
              <w:left w:val="single" w:sz="4" w:space="0" w:color="5B9BD5"/>
              <w:bottom w:val="single" w:sz="4" w:space="0" w:color="5B9BD5"/>
              <w:right w:val="single" w:sz="4" w:space="0" w:color="5B9BD5"/>
            </w:tcBorders>
            <w:shd w:val="clear" w:color="auto" w:fill="C6D9F1" w:themeFill="text2" w:themeFillTint="33"/>
            <w:vAlign w:val="center"/>
          </w:tcPr>
          <w:p w:rsidR="00DE7F44" w:rsidRPr="00D90ADC" w:rsidRDefault="00DE7F44" w:rsidP="00DE7F44">
            <w:pPr>
              <w:jc w:val="center"/>
              <w:rPr>
                <w:b/>
              </w:rPr>
            </w:pPr>
            <w:r w:rsidRPr="00D90ADC">
              <w:rPr>
                <w:b/>
              </w:rPr>
              <w:t>Date</w:t>
            </w:r>
          </w:p>
        </w:tc>
        <w:tc>
          <w:tcPr>
            <w:tcW w:w="3926" w:type="dxa"/>
            <w:gridSpan w:val="2"/>
            <w:tcBorders>
              <w:top w:val="single" w:sz="4" w:space="0" w:color="5B9BD5"/>
              <w:left w:val="single" w:sz="4" w:space="0" w:color="5B9BD5"/>
              <w:bottom w:val="single" w:sz="4" w:space="0" w:color="5B9BD5"/>
              <w:right w:val="single" w:sz="4" w:space="0" w:color="5B9BD5"/>
            </w:tcBorders>
          </w:tcPr>
          <w:p w:rsidR="00DE7F44" w:rsidRDefault="00DE7F44" w:rsidP="00DE7F44">
            <w:r>
              <w:rPr>
                <w:rFonts w:ascii="Times New Roman"/>
                <w:sz w:val="20"/>
              </w:rPr>
              <w:t xml:space="preserve"> </w:t>
            </w:r>
            <w:permStart w:id="1431855629" w:edGrp="everyone"/>
            <w:r>
              <w:t xml:space="preserve">         </w:t>
            </w:r>
            <w:permEnd w:id="1431855629"/>
          </w:p>
          <w:p w:rsidR="00DE7F44" w:rsidRDefault="00DE7F44" w:rsidP="00DE7F44"/>
        </w:tc>
      </w:tr>
    </w:tbl>
    <w:p w:rsidR="00472B1B" w:rsidRDefault="00D0692E">
      <w:pPr>
        <w:pStyle w:val="Heading3"/>
        <w:spacing w:before="88" w:line="280" w:lineRule="auto"/>
        <w:ind w:left="663"/>
      </w:pPr>
      <w:r>
        <w:rPr>
          <w:noProof/>
          <w:lang w:bidi="ar-SA"/>
        </w:rPr>
        <mc:AlternateContent>
          <mc:Choice Requires="wps">
            <w:drawing>
              <wp:anchor distT="0" distB="0" distL="114300" distR="114300" simplePos="0" relativeHeight="251661312" behindDoc="0" locked="0" layoutInCell="1" allowOverlap="1">
                <wp:simplePos x="0" y="0"/>
                <wp:positionH relativeFrom="page">
                  <wp:posOffset>372745</wp:posOffset>
                </wp:positionH>
                <wp:positionV relativeFrom="paragraph">
                  <wp:posOffset>60325</wp:posOffset>
                </wp:positionV>
                <wp:extent cx="196215" cy="191135"/>
                <wp:effectExtent l="1270" t="3175" r="2540" b="0"/>
                <wp:wrapNone/>
                <wp:docPr id="4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before="25"/>
                              <w:ind w:left="20"/>
                              <w:rPr>
                                <w:b/>
                                <w:sz w:val="24"/>
                              </w:rPr>
                            </w:pPr>
                            <w:r>
                              <w:rPr>
                                <w:b/>
                                <w:color w:val="243D87"/>
                                <w:w w:val="85"/>
                                <w:sz w:val="24"/>
                              </w:rPr>
                              <w:t>26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141" type="#_x0000_t202" style="position:absolute;left:0;text-align:left;margin-left:29.35pt;margin-top:4.75pt;width:15.45pt;height:15.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" filled="f" stroked="f">
                <v:textbox style="layout-flow:vertical" inset="0,0,0,0">
                  <w:txbxContent>
                    <w:p w:rsidR="00165A30" w:rsidRDefault="00165A30">
                      <w:pPr>
                        <w:spacing w:before="25"/>
                        <w:ind w:left="20"/>
                        <w:rPr>
                          <w:b/>
                          <w:sz w:val="24"/>
                        </w:rPr>
                      </w:pPr>
                      <w:r>
                        <w:rPr>
                          <w:b/>
                          <w:color w:val="243D87"/>
                          <w:w w:val="85"/>
                          <w:sz w:val="24"/>
                        </w:rPr>
                        <w:t>26</w:t>
                      </w:r>
                    </w:p>
                  </w:txbxContent>
                </v:textbox>
                <w10:wrap anchorx="page"/>
              </v:shape>
            </w:pict>
          </mc:Fallback>
        </mc:AlternateContent>
      </w:r>
      <w:r w:rsidR="009C4904">
        <w:rPr>
          <w:color w:val="243D87"/>
          <w:w w:val="95"/>
        </w:rPr>
        <w:t>Use</w:t>
      </w:r>
      <w:r w:rsidR="009C4904">
        <w:rPr>
          <w:color w:val="243D87"/>
          <w:spacing w:val="-38"/>
          <w:w w:val="95"/>
        </w:rPr>
        <w:t xml:space="preserve"> </w:t>
      </w:r>
      <w:r w:rsidR="009C4904">
        <w:rPr>
          <w:color w:val="243D87"/>
          <w:w w:val="95"/>
        </w:rPr>
        <w:t>the</w:t>
      </w:r>
      <w:r w:rsidR="009C4904">
        <w:rPr>
          <w:color w:val="243D87"/>
          <w:spacing w:val="-37"/>
          <w:w w:val="95"/>
        </w:rPr>
        <w:t xml:space="preserve"> </w:t>
      </w:r>
      <w:r w:rsidR="009C4904">
        <w:rPr>
          <w:color w:val="243D87"/>
          <w:w w:val="95"/>
        </w:rPr>
        <w:t>space</w:t>
      </w:r>
      <w:r w:rsidR="009C4904">
        <w:rPr>
          <w:color w:val="243D87"/>
          <w:spacing w:val="-37"/>
          <w:w w:val="95"/>
        </w:rPr>
        <w:t xml:space="preserve"> </w:t>
      </w:r>
      <w:r w:rsidR="009C4904">
        <w:rPr>
          <w:color w:val="243D87"/>
          <w:w w:val="95"/>
        </w:rPr>
        <w:t>below</w:t>
      </w:r>
      <w:r w:rsidR="009C4904">
        <w:rPr>
          <w:color w:val="243D87"/>
          <w:spacing w:val="-37"/>
          <w:w w:val="95"/>
        </w:rPr>
        <w:t xml:space="preserve"> </w:t>
      </w:r>
      <w:r w:rsidR="009C4904">
        <w:rPr>
          <w:color w:val="243D87"/>
          <w:w w:val="95"/>
        </w:rPr>
        <w:t>to</w:t>
      </w:r>
      <w:r w:rsidR="009C4904">
        <w:rPr>
          <w:color w:val="243D87"/>
          <w:spacing w:val="-37"/>
          <w:w w:val="95"/>
        </w:rPr>
        <w:t xml:space="preserve"> </w:t>
      </w:r>
      <w:r w:rsidR="009C4904">
        <w:rPr>
          <w:color w:val="243D87"/>
          <w:w w:val="95"/>
        </w:rPr>
        <w:t>think</w:t>
      </w:r>
      <w:r w:rsidR="009C4904">
        <w:rPr>
          <w:color w:val="243D87"/>
          <w:spacing w:val="-37"/>
          <w:w w:val="95"/>
        </w:rPr>
        <w:t xml:space="preserve"> </w:t>
      </w:r>
      <w:r w:rsidR="009C4904">
        <w:rPr>
          <w:color w:val="243D87"/>
          <w:w w:val="95"/>
        </w:rPr>
        <w:t>about</w:t>
      </w:r>
      <w:r w:rsidR="009C4904">
        <w:rPr>
          <w:color w:val="243D87"/>
          <w:spacing w:val="-37"/>
          <w:w w:val="95"/>
        </w:rPr>
        <w:t xml:space="preserve"> </w:t>
      </w:r>
      <w:r w:rsidR="009C4904">
        <w:rPr>
          <w:color w:val="243D87"/>
          <w:w w:val="95"/>
        </w:rPr>
        <w:t>your</w:t>
      </w:r>
      <w:r w:rsidR="009C4904">
        <w:rPr>
          <w:color w:val="243D87"/>
          <w:spacing w:val="-37"/>
          <w:w w:val="95"/>
        </w:rPr>
        <w:t xml:space="preserve"> </w:t>
      </w:r>
      <w:r w:rsidR="009C4904">
        <w:rPr>
          <w:color w:val="243D87"/>
          <w:w w:val="95"/>
        </w:rPr>
        <w:t>achievements</w:t>
      </w:r>
      <w:r w:rsidR="009C4904">
        <w:rPr>
          <w:color w:val="243D87"/>
          <w:spacing w:val="-37"/>
          <w:w w:val="95"/>
        </w:rPr>
        <w:t xml:space="preserve"> </w:t>
      </w:r>
      <w:r w:rsidR="009C4904">
        <w:rPr>
          <w:color w:val="243D87"/>
          <w:w w:val="95"/>
        </w:rPr>
        <w:t>on</w:t>
      </w:r>
      <w:r w:rsidR="009C4904">
        <w:rPr>
          <w:color w:val="243D87"/>
          <w:spacing w:val="-37"/>
          <w:w w:val="95"/>
        </w:rPr>
        <w:t xml:space="preserve"> </w:t>
      </w:r>
      <w:r w:rsidR="009C4904">
        <w:rPr>
          <w:color w:val="243D87"/>
          <w:w w:val="95"/>
        </w:rPr>
        <w:t>the</w:t>
      </w:r>
      <w:r w:rsidR="009C4904">
        <w:rPr>
          <w:color w:val="243D87"/>
          <w:spacing w:val="-37"/>
          <w:w w:val="95"/>
        </w:rPr>
        <w:t xml:space="preserve"> </w:t>
      </w:r>
      <w:r w:rsidR="009C4904">
        <w:rPr>
          <w:color w:val="243D87"/>
          <w:w w:val="95"/>
        </w:rPr>
        <w:t>course,</w:t>
      </w:r>
      <w:r w:rsidR="009C4904">
        <w:rPr>
          <w:color w:val="243D87"/>
          <w:spacing w:val="-37"/>
          <w:w w:val="95"/>
        </w:rPr>
        <w:t xml:space="preserve"> </w:t>
      </w:r>
      <w:r w:rsidR="009C4904">
        <w:rPr>
          <w:color w:val="243D87"/>
          <w:spacing w:val="-3"/>
          <w:w w:val="95"/>
        </w:rPr>
        <w:t>how</w:t>
      </w:r>
      <w:r w:rsidR="009C4904">
        <w:rPr>
          <w:color w:val="243D87"/>
          <w:spacing w:val="-37"/>
          <w:w w:val="95"/>
        </w:rPr>
        <w:t xml:space="preserve"> </w:t>
      </w:r>
      <w:r w:rsidR="009C4904">
        <w:rPr>
          <w:color w:val="243D87"/>
          <w:w w:val="95"/>
        </w:rPr>
        <w:t>you</w:t>
      </w:r>
      <w:r w:rsidR="009C4904">
        <w:rPr>
          <w:color w:val="243D87"/>
          <w:spacing w:val="-37"/>
          <w:w w:val="95"/>
        </w:rPr>
        <w:t xml:space="preserve"> </w:t>
      </w:r>
      <w:r w:rsidR="009C4904">
        <w:rPr>
          <w:color w:val="243D87"/>
          <w:spacing w:val="-3"/>
          <w:w w:val="95"/>
        </w:rPr>
        <w:t>have</w:t>
      </w:r>
      <w:r w:rsidR="009C4904">
        <w:rPr>
          <w:color w:val="243D87"/>
          <w:spacing w:val="-37"/>
          <w:w w:val="95"/>
        </w:rPr>
        <w:t xml:space="preserve"> </w:t>
      </w:r>
      <w:r w:rsidR="009C4904">
        <w:rPr>
          <w:color w:val="243D87"/>
          <w:w w:val="95"/>
        </w:rPr>
        <w:t>developed</w:t>
      </w:r>
      <w:r w:rsidR="009C4904">
        <w:rPr>
          <w:color w:val="243D87"/>
          <w:spacing w:val="-37"/>
          <w:w w:val="95"/>
        </w:rPr>
        <w:t xml:space="preserve"> </w:t>
      </w:r>
      <w:r w:rsidR="009C4904">
        <w:rPr>
          <w:color w:val="243D87"/>
          <w:w w:val="95"/>
        </w:rPr>
        <w:t>your</w:t>
      </w:r>
      <w:r w:rsidR="009C4904">
        <w:rPr>
          <w:color w:val="243D87"/>
          <w:spacing w:val="-37"/>
          <w:w w:val="95"/>
        </w:rPr>
        <w:t xml:space="preserve"> </w:t>
      </w:r>
      <w:r w:rsidR="009C4904">
        <w:rPr>
          <w:color w:val="243D87"/>
          <w:w w:val="95"/>
        </w:rPr>
        <w:t>skills,</w:t>
      </w:r>
      <w:r w:rsidR="009C4904">
        <w:rPr>
          <w:color w:val="243D87"/>
          <w:spacing w:val="-37"/>
          <w:w w:val="95"/>
        </w:rPr>
        <w:t xml:space="preserve"> </w:t>
      </w:r>
      <w:r w:rsidR="009C4904">
        <w:rPr>
          <w:color w:val="243D87"/>
          <w:w w:val="95"/>
        </w:rPr>
        <w:t>where</w:t>
      </w:r>
      <w:r w:rsidR="009C4904">
        <w:rPr>
          <w:color w:val="243D87"/>
          <w:spacing w:val="-37"/>
          <w:w w:val="95"/>
        </w:rPr>
        <w:t xml:space="preserve"> </w:t>
      </w:r>
      <w:r w:rsidR="009C4904">
        <w:rPr>
          <w:color w:val="243D87"/>
          <w:w w:val="95"/>
        </w:rPr>
        <w:t>you</w:t>
      </w:r>
      <w:r w:rsidR="009C4904">
        <w:rPr>
          <w:color w:val="243D87"/>
          <w:spacing w:val="-37"/>
          <w:w w:val="95"/>
        </w:rPr>
        <w:t xml:space="preserve"> </w:t>
      </w:r>
      <w:r w:rsidR="009C4904">
        <w:rPr>
          <w:color w:val="243D87"/>
          <w:w w:val="95"/>
        </w:rPr>
        <w:t>can</w:t>
      </w:r>
      <w:r w:rsidR="009C4904">
        <w:rPr>
          <w:color w:val="243D87"/>
          <w:spacing w:val="-37"/>
          <w:w w:val="95"/>
        </w:rPr>
        <w:t xml:space="preserve"> </w:t>
      </w:r>
      <w:r w:rsidR="009C4904">
        <w:rPr>
          <w:color w:val="243D87"/>
          <w:w w:val="95"/>
        </w:rPr>
        <w:t>use</w:t>
      </w:r>
      <w:r w:rsidR="009C4904">
        <w:rPr>
          <w:color w:val="243D87"/>
          <w:spacing w:val="-37"/>
          <w:w w:val="95"/>
        </w:rPr>
        <w:t xml:space="preserve"> </w:t>
      </w:r>
      <w:r w:rsidR="009C4904">
        <w:rPr>
          <w:color w:val="243D87"/>
          <w:w w:val="95"/>
        </w:rPr>
        <w:t xml:space="preserve">these </w:t>
      </w:r>
      <w:r w:rsidR="009C4904">
        <w:rPr>
          <w:color w:val="243D87"/>
        </w:rPr>
        <w:t>skills</w:t>
      </w:r>
      <w:r w:rsidR="009C4904">
        <w:rPr>
          <w:color w:val="243D87"/>
          <w:spacing w:val="-9"/>
        </w:rPr>
        <w:t xml:space="preserve"> </w:t>
      </w:r>
      <w:r w:rsidR="009C4904">
        <w:rPr>
          <w:color w:val="243D87"/>
        </w:rPr>
        <w:t>and</w:t>
      </w:r>
      <w:r w:rsidR="009C4904">
        <w:rPr>
          <w:color w:val="243D87"/>
          <w:spacing w:val="-8"/>
        </w:rPr>
        <w:t xml:space="preserve"> </w:t>
      </w:r>
      <w:r w:rsidR="009C4904">
        <w:rPr>
          <w:color w:val="243D87"/>
        </w:rPr>
        <w:t>where</w:t>
      </w:r>
      <w:r w:rsidR="009C4904">
        <w:rPr>
          <w:color w:val="243D87"/>
          <w:spacing w:val="-8"/>
        </w:rPr>
        <w:t xml:space="preserve"> </w:t>
      </w:r>
      <w:r w:rsidR="009C4904">
        <w:rPr>
          <w:color w:val="243D87"/>
        </w:rPr>
        <w:t>you</w:t>
      </w:r>
      <w:r w:rsidR="009C4904">
        <w:rPr>
          <w:color w:val="243D87"/>
          <w:spacing w:val="-8"/>
        </w:rPr>
        <w:t xml:space="preserve"> </w:t>
      </w:r>
      <w:r w:rsidR="009C4904">
        <w:rPr>
          <w:color w:val="243D87"/>
        </w:rPr>
        <w:t>can</w:t>
      </w:r>
      <w:r w:rsidR="009C4904">
        <w:rPr>
          <w:color w:val="243D87"/>
          <w:spacing w:val="-8"/>
        </w:rPr>
        <w:t xml:space="preserve"> </w:t>
      </w:r>
      <w:r w:rsidR="009C4904">
        <w:rPr>
          <w:color w:val="243D87"/>
        </w:rPr>
        <w:t>apply</w:t>
      </w:r>
      <w:r w:rsidR="009C4904">
        <w:rPr>
          <w:color w:val="243D87"/>
          <w:spacing w:val="-8"/>
        </w:rPr>
        <w:t xml:space="preserve"> </w:t>
      </w:r>
      <w:r w:rsidR="009C4904">
        <w:rPr>
          <w:color w:val="243D87"/>
        </w:rPr>
        <w:t>them</w:t>
      </w:r>
    </w:p>
    <w:p w:rsidR="00472B1B" w:rsidRDefault="00472B1B">
      <w:pPr>
        <w:tabs>
          <w:tab w:val="left" w:pos="4736"/>
          <w:tab w:val="left" w:pos="9087"/>
          <w:tab w:val="left" w:pos="13664"/>
        </w:tabs>
        <w:spacing w:before="508"/>
        <w:ind w:left="1243"/>
        <w:rPr>
          <w:b/>
          <w:sz w:val="24"/>
        </w:rPr>
      </w:pPr>
    </w:p>
    <w:p w:rsidR="00472B1B" w:rsidRDefault="00472B1B">
      <w:pPr>
        <w:rPr>
          <w:sz w:val="24"/>
        </w:rPr>
        <w:sectPr w:rsidR="00472B1B">
          <w:pgSz w:w="16840" w:h="11910" w:orient="landscape"/>
          <w:pgMar w:top="560" w:right="1140" w:bottom="280" w:left="560" w:header="720" w:footer="720" w:gutter="0"/>
          <w:cols w:space="720"/>
        </w:sectPr>
      </w:pPr>
    </w:p>
    <w:p w:rsidR="00472B1B" w:rsidRDefault="009C4904">
      <w:pPr>
        <w:pStyle w:val="BodyText"/>
        <w:spacing w:before="5"/>
        <w:rPr>
          <w:b/>
          <w:sz w:val="22"/>
        </w:rPr>
      </w:pPr>
      <w:r>
        <w:br w:type="column"/>
      </w:r>
    </w:p>
    <w:p w:rsidR="00472B1B" w:rsidRDefault="00472B1B">
      <w:pPr>
        <w:spacing w:line="204" w:lineRule="exact"/>
        <w:ind w:left="249"/>
        <w:jc w:val="center"/>
        <w:rPr>
          <w:sz w:val="18"/>
        </w:rPr>
      </w:pPr>
    </w:p>
    <w:p w:rsidR="00472B1B" w:rsidRDefault="009C4904">
      <w:pPr>
        <w:pStyle w:val="BodyText"/>
        <w:spacing w:before="5"/>
        <w:rPr>
          <w:sz w:val="22"/>
        </w:rPr>
      </w:pPr>
      <w:r>
        <w:br w:type="column"/>
      </w:r>
    </w:p>
    <w:p w:rsidR="00472B1B" w:rsidRDefault="009C4904">
      <w:pPr>
        <w:pStyle w:val="BodyText"/>
        <w:spacing w:before="5"/>
        <w:rPr>
          <w:b/>
          <w:sz w:val="22"/>
        </w:rPr>
      </w:pPr>
      <w:r>
        <w:br w:type="column"/>
      </w:r>
    </w:p>
    <w:p w:rsidR="00472B1B" w:rsidRDefault="009C4904">
      <w:pPr>
        <w:pStyle w:val="BodyText"/>
        <w:spacing w:before="5"/>
        <w:rPr>
          <w:b/>
          <w:sz w:val="22"/>
        </w:rPr>
      </w:pPr>
      <w:r>
        <w:br w:type="column"/>
      </w:r>
    </w:p>
    <w:p w:rsidR="00472B1B" w:rsidRDefault="00472B1B">
      <w:pPr>
        <w:rPr>
          <w:sz w:val="18"/>
        </w:rPr>
        <w:sectPr w:rsidR="00472B1B">
          <w:type w:val="continuous"/>
          <w:pgSz w:w="16840" w:h="11910" w:orient="landscape"/>
          <w:pgMar w:top="560" w:right="1140" w:bottom="0" w:left="560" w:header="720" w:footer="720" w:gutter="0"/>
          <w:cols w:num="5" w:space="720" w:equalWidth="0">
            <w:col w:w="3526" w:space="40"/>
            <w:col w:w="2853" w:space="39"/>
            <w:col w:w="2916" w:space="39"/>
            <w:col w:w="2840" w:space="39"/>
            <w:col w:w="2848"/>
          </w:cols>
        </w:sectPr>
      </w:pPr>
    </w:p>
    <w:p w:rsidR="00472B1B" w:rsidRDefault="00472B1B">
      <w:pPr>
        <w:pStyle w:val="BodyText"/>
      </w:pPr>
    </w:p>
    <w:p w:rsidR="00472B1B" w:rsidRDefault="00472B1B">
      <w:pPr>
        <w:sectPr w:rsidR="00472B1B">
          <w:type w:val="continuous"/>
          <w:pgSz w:w="16840" w:h="11910" w:orient="landscape"/>
          <w:pgMar w:top="560" w:right="1140" w:bottom="0" w:left="560" w:header="720" w:footer="720" w:gutter="0"/>
          <w:cols w:space="720"/>
        </w:sectPr>
      </w:pPr>
    </w:p>
    <w:p w:rsidR="00472B1B" w:rsidRDefault="009C4904">
      <w:pPr>
        <w:pStyle w:val="Heading4"/>
        <w:spacing w:before="71"/>
        <w:ind w:left="680"/>
        <w:rPr>
          <w:rFonts w:ascii="Times New Roman"/>
          <w:color w:val="231F20"/>
          <w:w w:val="120"/>
        </w:rPr>
      </w:pPr>
      <w:r>
        <w:rPr>
          <w:rFonts w:ascii="Times New Roman"/>
          <w:color w:val="231F20"/>
          <w:w w:val="120"/>
        </w:rPr>
        <w:t>What next?</w:t>
      </w:r>
    </w:p>
    <w:p w:rsidR="00DE7F44" w:rsidRDefault="00DE7F44">
      <w:pPr>
        <w:pStyle w:val="Heading4"/>
        <w:spacing w:before="71"/>
        <w:ind w:left="680"/>
        <w:rPr>
          <w:rFonts w:ascii="Times New Roman"/>
        </w:rPr>
      </w:pPr>
    </w:p>
    <w:p w:rsidR="00472B1B" w:rsidRDefault="009C4904">
      <w:pPr>
        <w:pStyle w:val="BodyText"/>
        <w:spacing w:before="5" w:line="254" w:lineRule="auto"/>
        <w:ind w:left="680" w:right="459"/>
      </w:pPr>
      <w:r>
        <w:rPr>
          <w:color w:val="231F20"/>
          <w:w w:val="105"/>
        </w:rPr>
        <w:t>You</w:t>
      </w:r>
      <w:r>
        <w:rPr>
          <w:color w:val="231F20"/>
          <w:spacing w:val="-18"/>
          <w:w w:val="105"/>
        </w:rPr>
        <w:t xml:space="preserve"> </w:t>
      </w:r>
      <w:r>
        <w:rPr>
          <w:color w:val="231F20"/>
          <w:w w:val="105"/>
        </w:rPr>
        <w:t>will</w:t>
      </w:r>
      <w:r>
        <w:rPr>
          <w:color w:val="231F20"/>
          <w:spacing w:val="-19"/>
          <w:w w:val="105"/>
        </w:rPr>
        <w:t xml:space="preserve"> </w:t>
      </w:r>
      <w:r>
        <w:rPr>
          <w:color w:val="231F20"/>
          <w:w w:val="105"/>
        </w:rPr>
        <w:t>shortly</w:t>
      </w:r>
      <w:r>
        <w:rPr>
          <w:color w:val="231F20"/>
          <w:spacing w:val="-19"/>
          <w:w w:val="105"/>
        </w:rPr>
        <w:t xml:space="preserve"> </w:t>
      </w:r>
      <w:r>
        <w:rPr>
          <w:color w:val="231F20"/>
          <w:w w:val="105"/>
        </w:rPr>
        <w:t>receive</w:t>
      </w:r>
      <w:r>
        <w:rPr>
          <w:color w:val="231F20"/>
          <w:spacing w:val="-18"/>
          <w:w w:val="105"/>
        </w:rPr>
        <w:t xml:space="preserve"> </w:t>
      </w:r>
      <w:r>
        <w:rPr>
          <w:color w:val="231F20"/>
          <w:w w:val="105"/>
        </w:rPr>
        <w:t>a</w:t>
      </w:r>
      <w:r>
        <w:rPr>
          <w:color w:val="231F20"/>
          <w:spacing w:val="-19"/>
          <w:w w:val="105"/>
        </w:rPr>
        <w:t xml:space="preserve"> </w:t>
      </w:r>
      <w:r>
        <w:rPr>
          <w:color w:val="231F20"/>
          <w:w w:val="105"/>
        </w:rPr>
        <w:t>qualification</w:t>
      </w:r>
      <w:r>
        <w:rPr>
          <w:color w:val="231F20"/>
          <w:spacing w:val="-18"/>
          <w:w w:val="105"/>
        </w:rPr>
        <w:t xml:space="preserve"> </w:t>
      </w:r>
      <w:r>
        <w:rPr>
          <w:color w:val="231F20"/>
          <w:w w:val="105"/>
        </w:rPr>
        <w:t>certificate</w:t>
      </w:r>
      <w:r>
        <w:rPr>
          <w:color w:val="231F20"/>
          <w:spacing w:val="-19"/>
          <w:w w:val="105"/>
        </w:rPr>
        <w:t xml:space="preserve"> </w:t>
      </w:r>
      <w:r>
        <w:rPr>
          <w:color w:val="231F20"/>
          <w:w w:val="105"/>
        </w:rPr>
        <w:t>from</w:t>
      </w:r>
      <w:r>
        <w:rPr>
          <w:color w:val="231F20"/>
          <w:spacing w:val="-19"/>
          <w:w w:val="105"/>
        </w:rPr>
        <w:t xml:space="preserve"> </w:t>
      </w:r>
      <w:r>
        <w:rPr>
          <w:color w:val="231F20"/>
          <w:w w:val="105"/>
        </w:rPr>
        <w:t>Sports</w:t>
      </w:r>
      <w:r>
        <w:rPr>
          <w:color w:val="231F20"/>
          <w:spacing w:val="-18"/>
          <w:w w:val="105"/>
        </w:rPr>
        <w:t xml:space="preserve"> </w:t>
      </w:r>
      <w:r>
        <w:rPr>
          <w:color w:val="231F20"/>
          <w:w w:val="105"/>
        </w:rPr>
        <w:t>Leaders</w:t>
      </w:r>
      <w:r>
        <w:rPr>
          <w:color w:val="231F20"/>
          <w:spacing w:val="-19"/>
          <w:w w:val="105"/>
        </w:rPr>
        <w:t xml:space="preserve"> </w:t>
      </w:r>
      <w:r>
        <w:rPr>
          <w:color w:val="231F20"/>
          <w:w w:val="105"/>
        </w:rPr>
        <w:t>if</w:t>
      </w:r>
      <w:r>
        <w:rPr>
          <w:color w:val="231F20"/>
          <w:spacing w:val="-19"/>
          <w:w w:val="105"/>
        </w:rPr>
        <w:t xml:space="preserve"> </w:t>
      </w:r>
      <w:r>
        <w:rPr>
          <w:color w:val="231F20"/>
          <w:w w:val="105"/>
        </w:rPr>
        <w:t>you</w:t>
      </w:r>
      <w:r>
        <w:rPr>
          <w:color w:val="231F20"/>
          <w:spacing w:val="-18"/>
          <w:w w:val="105"/>
        </w:rPr>
        <w:t xml:space="preserve"> </w:t>
      </w:r>
      <w:r>
        <w:rPr>
          <w:color w:val="231F20"/>
          <w:w w:val="105"/>
        </w:rPr>
        <w:t>have</w:t>
      </w:r>
      <w:r>
        <w:rPr>
          <w:color w:val="231F20"/>
          <w:spacing w:val="-19"/>
          <w:w w:val="105"/>
        </w:rPr>
        <w:t xml:space="preserve"> </w:t>
      </w:r>
      <w:r>
        <w:rPr>
          <w:color w:val="231F20"/>
          <w:w w:val="105"/>
        </w:rPr>
        <w:t>passed</w:t>
      </w:r>
      <w:r>
        <w:rPr>
          <w:color w:val="231F20"/>
          <w:spacing w:val="-18"/>
          <w:w w:val="105"/>
        </w:rPr>
        <w:t xml:space="preserve"> </w:t>
      </w:r>
      <w:r>
        <w:rPr>
          <w:color w:val="231F20"/>
          <w:w w:val="105"/>
        </w:rPr>
        <w:t>all</w:t>
      </w:r>
      <w:r>
        <w:rPr>
          <w:color w:val="231F20"/>
          <w:spacing w:val="-19"/>
          <w:w w:val="105"/>
        </w:rPr>
        <w:t xml:space="preserve"> </w:t>
      </w:r>
      <w:r>
        <w:rPr>
          <w:color w:val="231F20"/>
          <w:w w:val="105"/>
        </w:rPr>
        <w:t>the</w:t>
      </w:r>
      <w:r>
        <w:rPr>
          <w:color w:val="231F20"/>
          <w:spacing w:val="-19"/>
          <w:w w:val="105"/>
        </w:rPr>
        <w:t xml:space="preserve"> </w:t>
      </w:r>
      <w:r>
        <w:rPr>
          <w:color w:val="231F20"/>
          <w:w w:val="105"/>
        </w:rPr>
        <w:t>assessment</w:t>
      </w:r>
      <w:r>
        <w:rPr>
          <w:color w:val="231F20"/>
          <w:spacing w:val="-18"/>
          <w:w w:val="105"/>
        </w:rPr>
        <w:t xml:space="preserve"> </w:t>
      </w:r>
      <w:r>
        <w:rPr>
          <w:color w:val="231F20"/>
          <w:w w:val="105"/>
        </w:rPr>
        <w:t>for</w:t>
      </w:r>
      <w:r>
        <w:rPr>
          <w:color w:val="231F20"/>
          <w:spacing w:val="-19"/>
          <w:w w:val="105"/>
        </w:rPr>
        <w:t xml:space="preserve"> </w:t>
      </w:r>
      <w:r>
        <w:rPr>
          <w:color w:val="231F20"/>
          <w:w w:val="105"/>
        </w:rPr>
        <w:t>this course</w:t>
      </w:r>
      <w:r>
        <w:rPr>
          <w:color w:val="231F20"/>
          <w:spacing w:val="-6"/>
          <w:w w:val="105"/>
        </w:rPr>
        <w:t xml:space="preserve"> </w:t>
      </w:r>
      <w:r>
        <w:rPr>
          <w:color w:val="231F20"/>
          <w:w w:val="105"/>
        </w:rPr>
        <w:t>and</w:t>
      </w:r>
      <w:r>
        <w:rPr>
          <w:color w:val="231F20"/>
          <w:spacing w:val="-6"/>
          <w:w w:val="105"/>
        </w:rPr>
        <w:t xml:space="preserve"> </w:t>
      </w:r>
      <w:r>
        <w:rPr>
          <w:color w:val="231F20"/>
          <w:w w:val="105"/>
        </w:rPr>
        <w:t>you</w:t>
      </w:r>
      <w:r>
        <w:rPr>
          <w:color w:val="231F20"/>
          <w:spacing w:val="-6"/>
          <w:w w:val="105"/>
        </w:rPr>
        <w:t xml:space="preserve"> </w:t>
      </w:r>
      <w:r>
        <w:rPr>
          <w:color w:val="231F20"/>
          <w:w w:val="105"/>
        </w:rPr>
        <w:t>have</w:t>
      </w:r>
      <w:r>
        <w:rPr>
          <w:color w:val="231F20"/>
          <w:spacing w:val="-6"/>
          <w:w w:val="105"/>
        </w:rPr>
        <w:t xml:space="preserve"> </w:t>
      </w:r>
      <w:r>
        <w:rPr>
          <w:color w:val="231F20"/>
          <w:w w:val="105"/>
        </w:rPr>
        <w:t>completed</w:t>
      </w:r>
      <w:r>
        <w:rPr>
          <w:color w:val="231F20"/>
          <w:spacing w:val="-5"/>
          <w:w w:val="105"/>
        </w:rPr>
        <w:t xml:space="preserve"> </w:t>
      </w:r>
      <w:r>
        <w:rPr>
          <w:color w:val="231F20"/>
          <w:w w:val="105"/>
        </w:rPr>
        <w:t>the</w:t>
      </w:r>
      <w:r>
        <w:rPr>
          <w:color w:val="231F20"/>
          <w:spacing w:val="-6"/>
          <w:w w:val="105"/>
        </w:rPr>
        <w:t xml:space="preserve"> </w:t>
      </w:r>
      <w:r>
        <w:rPr>
          <w:color w:val="231F20"/>
          <w:w w:val="105"/>
        </w:rPr>
        <w:t>10</w:t>
      </w:r>
      <w:r>
        <w:rPr>
          <w:color w:val="231F20"/>
          <w:spacing w:val="-6"/>
          <w:w w:val="105"/>
        </w:rPr>
        <w:t xml:space="preserve"> </w:t>
      </w:r>
      <w:r>
        <w:rPr>
          <w:color w:val="231F20"/>
          <w:w w:val="105"/>
        </w:rPr>
        <w:t>hours</w:t>
      </w:r>
      <w:r>
        <w:rPr>
          <w:color w:val="231F20"/>
          <w:spacing w:val="-6"/>
          <w:w w:val="105"/>
        </w:rPr>
        <w:t xml:space="preserve"> </w:t>
      </w:r>
      <w:r>
        <w:rPr>
          <w:color w:val="231F20"/>
          <w:w w:val="105"/>
        </w:rPr>
        <w:t>demonstration</w:t>
      </w:r>
      <w:r>
        <w:rPr>
          <w:color w:val="231F20"/>
          <w:spacing w:val="-5"/>
          <w:w w:val="105"/>
        </w:rPr>
        <w:t xml:space="preserve"> </w:t>
      </w:r>
      <w:r>
        <w:rPr>
          <w:color w:val="231F20"/>
          <w:w w:val="105"/>
        </w:rPr>
        <w:t>of</w:t>
      </w:r>
      <w:r>
        <w:rPr>
          <w:color w:val="231F20"/>
          <w:spacing w:val="-6"/>
          <w:w w:val="105"/>
        </w:rPr>
        <w:t xml:space="preserve"> </w:t>
      </w:r>
      <w:r>
        <w:rPr>
          <w:color w:val="231F20"/>
          <w:w w:val="105"/>
        </w:rPr>
        <w:t>leadership.</w:t>
      </w:r>
    </w:p>
    <w:p w:rsidR="00472B1B" w:rsidRDefault="00472B1B">
      <w:pPr>
        <w:pStyle w:val="BodyText"/>
        <w:spacing w:before="11"/>
      </w:pPr>
    </w:p>
    <w:p w:rsidR="00472B1B" w:rsidRDefault="009C4904">
      <w:pPr>
        <w:pStyle w:val="BodyText"/>
        <w:spacing w:line="254" w:lineRule="auto"/>
        <w:ind w:left="680" w:right="459"/>
      </w:pPr>
      <w:r>
        <w:rPr>
          <w:color w:val="231F20"/>
        </w:rPr>
        <w:t>If you have gone the extra mile in your course and really demonstrated commitment and dedication to your role as a Sports Leader, your Tutor may give you an additional recognition certificate.</w:t>
      </w:r>
    </w:p>
    <w:p w:rsidR="00472B1B" w:rsidRDefault="00472B1B">
      <w:pPr>
        <w:pStyle w:val="BodyText"/>
        <w:spacing w:before="11"/>
      </w:pPr>
    </w:p>
    <w:p w:rsidR="00472B1B" w:rsidRDefault="009C4904">
      <w:pPr>
        <w:pStyle w:val="BodyText"/>
        <w:spacing w:line="254" w:lineRule="auto"/>
        <w:ind w:left="680" w:right="459"/>
      </w:pPr>
      <w:r>
        <w:rPr>
          <w:color w:val="231F20"/>
          <w:w w:val="105"/>
        </w:rPr>
        <w:t>You</w:t>
      </w:r>
      <w:r>
        <w:rPr>
          <w:color w:val="231F20"/>
          <w:spacing w:val="-13"/>
          <w:w w:val="105"/>
        </w:rPr>
        <w:t xml:space="preserve"> </w:t>
      </w:r>
      <w:r>
        <w:rPr>
          <w:color w:val="231F20"/>
          <w:w w:val="105"/>
        </w:rPr>
        <w:t>can</w:t>
      </w:r>
      <w:r>
        <w:rPr>
          <w:color w:val="231F20"/>
          <w:spacing w:val="-12"/>
          <w:w w:val="105"/>
        </w:rPr>
        <w:t xml:space="preserve"> </w:t>
      </w:r>
      <w:r>
        <w:rPr>
          <w:color w:val="231F20"/>
          <w:w w:val="105"/>
        </w:rPr>
        <w:t>now</w:t>
      </w:r>
      <w:r>
        <w:rPr>
          <w:color w:val="231F20"/>
          <w:spacing w:val="-13"/>
          <w:w w:val="105"/>
        </w:rPr>
        <w:t xml:space="preserve"> </w:t>
      </w:r>
      <w:r>
        <w:rPr>
          <w:color w:val="231F20"/>
          <w:w w:val="105"/>
        </w:rPr>
        <w:t>use</w:t>
      </w:r>
      <w:r>
        <w:rPr>
          <w:color w:val="231F20"/>
          <w:spacing w:val="-13"/>
          <w:w w:val="105"/>
        </w:rPr>
        <w:t xml:space="preserve"> </w:t>
      </w:r>
      <w:r>
        <w:rPr>
          <w:color w:val="231F20"/>
          <w:w w:val="105"/>
        </w:rPr>
        <w:t>the</w:t>
      </w:r>
      <w:r>
        <w:rPr>
          <w:color w:val="231F20"/>
          <w:spacing w:val="-13"/>
          <w:w w:val="105"/>
        </w:rPr>
        <w:t xml:space="preserve"> </w:t>
      </w:r>
      <w:r>
        <w:rPr>
          <w:color w:val="231F20"/>
          <w:w w:val="105"/>
        </w:rPr>
        <w:t>back</w:t>
      </w:r>
      <w:r>
        <w:rPr>
          <w:color w:val="231F20"/>
          <w:spacing w:val="-13"/>
          <w:w w:val="105"/>
        </w:rPr>
        <w:t xml:space="preserve"> </w:t>
      </w:r>
      <w:r>
        <w:rPr>
          <w:color w:val="231F20"/>
          <w:w w:val="105"/>
        </w:rPr>
        <w:t>page</w:t>
      </w:r>
      <w:r>
        <w:rPr>
          <w:color w:val="231F20"/>
          <w:spacing w:val="-13"/>
          <w:w w:val="105"/>
        </w:rPr>
        <w:t xml:space="preserve"> </w:t>
      </w:r>
      <w:r>
        <w:rPr>
          <w:color w:val="231F20"/>
          <w:w w:val="105"/>
        </w:rPr>
        <w:t>of</w:t>
      </w:r>
      <w:r>
        <w:rPr>
          <w:color w:val="231F20"/>
          <w:spacing w:val="-12"/>
          <w:w w:val="105"/>
        </w:rPr>
        <w:t xml:space="preserve"> </w:t>
      </w:r>
      <w:r>
        <w:rPr>
          <w:color w:val="231F20"/>
          <w:w w:val="105"/>
        </w:rPr>
        <w:t>your</w:t>
      </w:r>
      <w:r>
        <w:rPr>
          <w:color w:val="231F20"/>
          <w:spacing w:val="-13"/>
          <w:w w:val="105"/>
        </w:rPr>
        <w:t xml:space="preserve"> </w:t>
      </w:r>
      <w:r>
        <w:rPr>
          <w:color w:val="231F20"/>
          <w:w w:val="105"/>
        </w:rPr>
        <w:t>Learner</w:t>
      </w:r>
      <w:r>
        <w:rPr>
          <w:color w:val="231F20"/>
          <w:spacing w:val="-13"/>
          <w:w w:val="105"/>
        </w:rPr>
        <w:t xml:space="preserve"> </w:t>
      </w:r>
      <w:r>
        <w:rPr>
          <w:color w:val="231F20"/>
          <w:w w:val="105"/>
        </w:rPr>
        <w:t>Evidence</w:t>
      </w:r>
      <w:r>
        <w:rPr>
          <w:color w:val="231F20"/>
          <w:spacing w:val="-13"/>
          <w:w w:val="105"/>
        </w:rPr>
        <w:t xml:space="preserve"> </w:t>
      </w:r>
      <w:r>
        <w:rPr>
          <w:color w:val="231F20"/>
          <w:w w:val="105"/>
        </w:rPr>
        <w:t>Record</w:t>
      </w:r>
      <w:r>
        <w:rPr>
          <w:color w:val="231F20"/>
          <w:spacing w:val="-13"/>
          <w:w w:val="105"/>
        </w:rPr>
        <w:t xml:space="preserve"> </w:t>
      </w:r>
      <w:r>
        <w:rPr>
          <w:color w:val="231F20"/>
          <w:w w:val="105"/>
        </w:rPr>
        <w:t>to</w:t>
      </w:r>
      <w:r>
        <w:rPr>
          <w:color w:val="231F20"/>
          <w:spacing w:val="-13"/>
          <w:w w:val="105"/>
        </w:rPr>
        <w:t xml:space="preserve"> </w:t>
      </w:r>
      <w:r>
        <w:rPr>
          <w:color w:val="231F20"/>
          <w:w w:val="105"/>
        </w:rPr>
        <w:t>help</w:t>
      </w:r>
      <w:r>
        <w:rPr>
          <w:color w:val="231F20"/>
          <w:spacing w:val="-13"/>
          <w:w w:val="105"/>
        </w:rPr>
        <w:t xml:space="preserve"> </w:t>
      </w:r>
      <w:r>
        <w:rPr>
          <w:color w:val="231F20"/>
          <w:w w:val="105"/>
        </w:rPr>
        <w:t>you</w:t>
      </w:r>
      <w:r>
        <w:rPr>
          <w:color w:val="231F20"/>
          <w:spacing w:val="-12"/>
          <w:w w:val="105"/>
        </w:rPr>
        <w:t xml:space="preserve"> </w:t>
      </w:r>
      <w:r>
        <w:rPr>
          <w:color w:val="231F20"/>
          <w:w w:val="105"/>
        </w:rPr>
        <w:t>show</w:t>
      </w:r>
      <w:r>
        <w:rPr>
          <w:color w:val="231F20"/>
          <w:spacing w:val="-13"/>
          <w:w w:val="105"/>
        </w:rPr>
        <w:t xml:space="preserve"> </w:t>
      </w:r>
      <w:r>
        <w:rPr>
          <w:color w:val="231F20"/>
          <w:w w:val="105"/>
        </w:rPr>
        <w:t>what</w:t>
      </w:r>
      <w:r>
        <w:rPr>
          <w:color w:val="231F20"/>
          <w:spacing w:val="-13"/>
          <w:w w:val="105"/>
        </w:rPr>
        <w:t xml:space="preserve"> </w:t>
      </w:r>
      <w:r>
        <w:rPr>
          <w:color w:val="231F20"/>
          <w:w w:val="105"/>
        </w:rPr>
        <w:t>you</w:t>
      </w:r>
      <w:r>
        <w:rPr>
          <w:color w:val="231F20"/>
          <w:spacing w:val="-13"/>
          <w:w w:val="105"/>
        </w:rPr>
        <w:t xml:space="preserve"> </w:t>
      </w:r>
      <w:r>
        <w:rPr>
          <w:color w:val="231F20"/>
          <w:w w:val="105"/>
        </w:rPr>
        <w:t>have</w:t>
      </w:r>
      <w:r>
        <w:rPr>
          <w:color w:val="231F20"/>
          <w:spacing w:val="-13"/>
          <w:w w:val="105"/>
        </w:rPr>
        <w:t xml:space="preserve"> </w:t>
      </w:r>
      <w:r>
        <w:rPr>
          <w:color w:val="231F20"/>
          <w:w w:val="105"/>
        </w:rPr>
        <w:t>developed</w:t>
      </w:r>
      <w:r>
        <w:rPr>
          <w:color w:val="231F20"/>
          <w:spacing w:val="-13"/>
          <w:w w:val="105"/>
        </w:rPr>
        <w:t xml:space="preserve"> </w:t>
      </w:r>
      <w:r>
        <w:rPr>
          <w:color w:val="231F20"/>
          <w:w w:val="105"/>
        </w:rPr>
        <w:t>through this</w:t>
      </w:r>
      <w:r>
        <w:rPr>
          <w:color w:val="231F20"/>
          <w:spacing w:val="-4"/>
          <w:w w:val="105"/>
        </w:rPr>
        <w:t xml:space="preserve"> </w:t>
      </w:r>
      <w:r>
        <w:rPr>
          <w:color w:val="231F20"/>
          <w:w w:val="105"/>
        </w:rPr>
        <w:t>course.</w:t>
      </w:r>
    </w:p>
    <w:p w:rsidR="00472B1B" w:rsidRDefault="00472B1B">
      <w:pPr>
        <w:pStyle w:val="BodyText"/>
        <w:spacing w:before="10"/>
      </w:pPr>
    </w:p>
    <w:p w:rsidR="00472B1B" w:rsidRDefault="009C4904">
      <w:pPr>
        <w:pStyle w:val="Heading4"/>
        <w:ind w:left="680"/>
        <w:rPr>
          <w:rFonts w:ascii="Times New Roman"/>
        </w:rPr>
      </w:pPr>
      <w:r>
        <w:rPr>
          <w:rFonts w:ascii="Times New Roman"/>
          <w:color w:val="231F20"/>
          <w:w w:val="110"/>
        </w:rPr>
        <w:t>Your next steps could be:</w:t>
      </w:r>
    </w:p>
    <w:p w:rsidR="00472B1B" w:rsidRDefault="00D0692E">
      <w:pPr>
        <w:pStyle w:val="BodyText"/>
        <w:spacing w:before="6"/>
        <w:rPr>
          <w:rFonts w:ascii="Times New Roman"/>
          <w:sz w:val="15"/>
        </w:rPr>
      </w:pPr>
      <w:r>
        <w:rPr>
          <w:noProof/>
          <w:lang w:bidi="ar-SA"/>
        </w:rPr>
        <mc:AlternateContent>
          <mc:Choice Requires="wpg">
            <w:drawing>
              <wp:anchor distT="0" distB="0" distL="0" distR="0" simplePos="0" relativeHeight="251636736" behindDoc="0" locked="0" layoutInCell="1" allowOverlap="1">
                <wp:simplePos x="0" y="0"/>
                <wp:positionH relativeFrom="page">
                  <wp:posOffset>468630</wp:posOffset>
                </wp:positionH>
                <wp:positionV relativeFrom="paragraph">
                  <wp:posOffset>144780</wp:posOffset>
                </wp:positionV>
                <wp:extent cx="6379210" cy="3704590"/>
                <wp:effectExtent l="1905" t="1905" r="635" b="0"/>
                <wp:wrapTopAndBottom/>
                <wp:docPr id="3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9210" cy="3704590"/>
                          <a:chOff x="738" y="228"/>
                          <a:chExt cx="10046" cy="5834"/>
                        </a:xfrm>
                      </wpg:grpSpPr>
                      <pic:pic xmlns:pic="http://schemas.openxmlformats.org/drawingml/2006/picture">
                        <pic:nvPicPr>
                          <pic:cNvPr id="38"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38" y="227"/>
                            <a:ext cx="10046" cy="5834"/>
                          </a:xfrm>
                          <a:prstGeom prst="rect">
                            <a:avLst/>
                          </a:prstGeom>
                          <a:noFill/>
                          <a:extLst>
                            <a:ext uri="{909E8E84-426E-40DD-AFC4-6F175D3DCCD1}">
                              <a14:hiddenFill xmlns:a14="http://schemas.microsoft.com/office/drawing/2010/main">
                                <a:solidFill>
                                  <a:srgbClr val="FFFFFF"/>
                                </a:solidFill>
                              </a14:hiddenFill>
                            </a:ext>
                          </a:extLst>
                        </pic:spPr>
                      </pic:pic>
                      <wps:wsp>
                        <wps:cNvPr id="39" name="Text Box 31"/>
                        <wps:cNvSpPr txBox="1">
                          <a:spLocks noChangeArrowheads="1"/>
                        </wps:cNvSpPr>
                        <wps:spPr bwMode="auto">
                          <a:xfrm>
                            <a:off x="1123" y="1062"/>
                            <a:ext cx="1412"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line="259" w:lineRule="auto"/>
                                <w:ind w:right="76"/>
                                <w:jc w:val="center"/>
                                <w:rPr>
                                  <w:sz w:val="24"/>
                                </w:rPr>
                              </w:pPr>
                              <w:r>
                                <w:rPr>
                                  <w:color w:val="231F20"/>
                                  <w:w w:val="105"/>
                                  <w:sz w:val="24"/>
                                </w:rPr>
                                <w:t>Get a job</w:t>
                              </w:r>
                              <w:r>
                                <w:rPr>
                                  <w:color w:val="231F20"/>
                                  <w:w w:val="97"/>
                                  <w:sz w:val="24"/>
                                </w:rPr>
                                <w:t xml:space="preserve"> </w:t>
                              </w:r>
                              <w:r>
                                <w:rPr>
                                  <w:color w:val="231F20"/>
                                  <w:w w:val="105"/>
                                  <w:sz w:val="24"/>
                                </w:rPr>
                                <w:t>you are</w:t>
                              </w:r>
                            </w:p>
                            <w:p w:rsidR="00165A30" w:rsidRDefault="00165A30">
                              <w:pPr>
                                <w:spacing w:line="265" w:lineRule="exact"/>
                                <w:ind w:right="18"/>
                                <w:jc w:val="center"/>
                                <w:rPr>
                                  <w:sz w:val="24"/>
                                </w:rPr>
                              </w:pPr>
                              <w:r>
                                <w:rPr>
                                  <w:color w:val="231F20"/>
                                  <w:w w:val="105"/>
                                  <w:sz w:val="24"/>
                                </w:rPr>
                                <w:t>interested</w:t>
                              </w:r>
                              <w:r>
                                <w:rPr>
                                  <w:color w:val="231F20"/>
                                  <w:spacing w:val="-16"/>
                                  <w:w w:val="105"/>
                                  <w:sz w:val="24"/>
                                </w:rPr>
                                <w:t xml:space="preserve"> </w:t>
                              </w:r>
                              <w:r>
                                <w:rPr>
                                  <w:color w:val="231F20"/>
                                  <w:w w:val="105"/>
                                  <w:sz w:val="24"/>
                                </w:rPr>
                                <w:t>in</w:t>
                              </w:r>
                            </w:p>
                          </w:txbxContent>
                        </wps:txbx>
                        <wps:bodyPr rot="0" vert="horz" wrap="square" lIns="0" tIns="0" rIns="0" bIns="0" anchor="t" anchorCtr="0" upright="1">
                          <a:noAutofit/>
                        </wps:bodyPr>
                      </wps:wsp>
                      <wps:wsp>
                        <wps:cNvPr id="40" name="Text Box 30"/>
                        <wps:cNvSpPr txBox="1">
                          <a:spLocks noChangeArrowheads="1"/>
                        </wps:cNvSpPr>
                        <wps:spPr bwMode="auto">
                          <a:xfrm>
                            <a:off x="5297" y="1062"/>
                            <a:ext cx="1386"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line="259" w:lineRule="auto"/>
                                <w:ind w:right="18" w:firstLine="36"/>
                                <w:jc w:val="both"/>
                                <w:rPr>
                                  <w:sz w:val="24"/>
                                </w:rPr>
                              </w:pPr>
                              <w:r>
                                <w:rPr>
                                  <w:color w:val="231F20"/>
                                  <w:w w:val="105"/>
                                  <w:sz w:val="24"/>
                                </w:rPr>
                                <w:t>Helping out in your</w:t>
                              </w:r>
                              <w:r>
                                <w:rPr>
                                  <w:color w:val="231F20"/>
                                  <w:spacing w:val="-16"/>
                                  <w:w w:val="105"/>
                                  <w:sz w:val="24"/>
                                </w:rPr>
                                <w:t xml:space="preserve"> </w:t>
                              </w:r>
                              <w:r>
                                <w:rPr>
                                  <w:color w:val="231F20"/>
                                  <w:w w:val="105"/>
                                  <w:sz w:val="24"/>
                                </w:rPr>
                                <w:t>local community</w:t>
                              </w:r>
                            </w:p>
                          </w:txbxContent>
                        </wps:txbx>
                        <wps:bodyPr rot="0" vert="horz" wrap="square" lIns="0" tIns="0" rIns="0" bIns="0" anchor="t" anchorCtr="0" upright="1">
                          <a:noAutofit/>
                        </wps:bodyPr>
                      </wps:wsp>
                      <wps:wsp>
                        <wps:cNvPr id="41" name="Text Box 29"/>
                        <wps:cNvSpPr txBox="1">
                          <a:spLocks noChangeArrowheads="1"/>
                        </wps:cNvSpPr>
                        <wps:spPr bwMode="auto">
                          <a:xfrm>
                            <a:off x="2781" y="3129"/>
                            <a:ext cx="1956"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line="259" w:lineRule="auto"/>
                                <w:ind w:left="-1" w:right="18"/>
                                <w:jc w:val="center"/>
                                <w:rPr>
                                  <w:sz w:val="24"/>
                                </w:rPr>
                              </w:pPr>
                              <w:r>
                                <w:rPr>
                                  <w:color w:val="231F20"/>
                                  <w:w w:val="105"/>
                                  <w:sz w:val="24"/>
                                </w:rPr>
                                <w:t>Apply to a</w:t>
                              </w:r>
                              <w:r>
                                <w:rPr>
                                  <w:color w:val="231F20"/>
                                  <w:spacing w:val="-22"/>
                                  <w:w w:val="105"/>
                                  <w:sz w:val="24"/>
                                </w:rPr>
                                <w:t xml:space="preserve"> </w:t>
                              </w:r>
                              <w:r>
                                <w:rPr>
                                  <w:color w:val="231F20"/>
                                  <w:w w:val="105"/>
                                  <w:sz w:val="24"/>
                                </w:rPr>
                                <w:t>college or sixth form course you</w:t>
                              </w:r>
                              <w:r>
                                <w:rPr>
                                  <w:color w:val="231F20"/>
                                  <w:spacing w:val="9"/>
                                  <w:w w:val="105"/>
                                  <w:sz w:val="24"/>
                                </w:rPr>
                                <w:t xml:space="preserve"> </w:t>
                              </w:r>
                              <w:r>
                                <w:rPr>
                                  <w:color w:val="231F20"/>
                                  <w:w w:val="105"/>
                                  <w:sz w:val="24"/>
                                </w:rPr>
                                <w:t>want</w:t>
                              </w:r>
                            </w:p>
                          </w:txbxContent>
                        </wps:txbx>
                        <wps:bodyPr rot="0" vert="horz" wrap="square" lIns="0" tIns="0" rIns="0" bIns="0" anchor="t" anchorCtr="0" upright="1">
                          <a:noAutofit/>
                        </wps:bodyPr>
                      </wps:wsp>
                      <wps:wsp>
                        <wps:cNvPr id="42" name="Text Box 28"/>
                        <wps:cNvSpPr txBox="1">
                          <a:spLocks noChangeArrowheads="1"/>
                        </wps:cNvSpPr>
                        <wps:spPr bwMode="auto">
                          <a:xfrm>
                            <a:off x="8534" y="2355"/>
                            <a:ext cx="1746" cy="1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line="259" w:lineRule="auto"/>
                                <w:ind w:right="18" w:firstLine="1"/>
                                <w:jc w:val="center"/>
                                <w:rPr>
                                  <w:sz w:val="24"/>
                                </w:rPr>
                              </w:pPr>
                              <w:r>
                                <w:rPr>
                                  <w:color w:val="231F20"/>
                                  <w:w w:val="105"/>
                                  <w:sz w:val="24"/>
                                </w:rPr>
                                <w:t>Gain a volunteering role to get</w:t>
                              </w:r>
                              <w:r>
                                <w:rPr>
                                  <w:color w:val="231F20"/>
                                  <w:spacing w:val="-41"/>
                                  <w:w w:val="105"/>
                                  <w:sz w:val="24"/>
                                </w:rPr>
                                <w:t xml:space="preserve"> </w:t>
                              </w:r>
                              <w:r>
                                <w:rPr>
                                  <w:color w:val="231F20"/>
                                  <w:w w:val="105"/>
                                  <w:sz w:val="24"/>
                                </w:rPr>
                                <w:t>more</w:t>
                              </w:r>
                            </w:p>
                            <w:p w:rsidR="00165A30" w:rsidRDefault="00165A30">
                              <w:pPr>
                                <w:spacing w:line="264" w:lineRule="exact"/>
                                <w:ind w:left="245" w:right="261"/>
                                <w:jc w:val="center"/>
                                <w:rPr>
                                  <w:sz w:val="24"/>
                                </w:rPr>
                              </w:pPr>
                              <w:r>
                                <w:rPr>
                                  <w:color w:val="231F20"/>
                                  <w:w w:val="105"/>
                                  <w:sz w:val="24"/>
                                </w:rPr>
                                <w:t>experience</w:t>
                              </w:r>
                            </w:p>
                          </w:txbxContent>
                        </wps:txbx>
                        <wps:bodyPr rot="0" vert="horz" wrap="square" lIns="0" tIns="0" rIns="0" bIns="0" anchor="t" anchorCtr="0" upright="1">
                          <a:noAutofit/>
                        </wps:bodyPr>
                      </wps:wsp>
                      <wps:wsp>
                        <wps:cNvPr id="43" name="Text Box 27"/>
                        <wps:cNvSpPr txBox="1">
                          <a:spLocks noChangeArrowheads="1"/>
                        </wps:cNvSpPr>
                        <wps:spPr bwMode="auto">
                          <a:xfrm>
                            <a:off x="5710" y="4239"/>
                            <a:ext cx="2499"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line="259" w:lineRule="auto"/>
                                <w:ind w:right="18" w:firstLine="3"/>
                                <w:jc w:val="center"/>
                                <w:rPr>
                                  <w:sz w:val="24"/>
                                </w:rPr>
                              </w:pPr>
                              <w:r>
                                <w:rPr>
                                  <w:color w:val="231F20"/>
                                  <w:spacing w:val="-5"/>
                                  <w:w w:val="105"/>
                                  <w:sz w:val="24"/>
                                </w:rPr>
                                <w:t xml:space="preserve">Take </w:t>
                              </w:r>
                              <w:r>
                                <w:rPr>
                                  <w:color w:val="231F20"/>
                                  <w:w w:val="105"/>
                                  <w:sz w:val="24"/>
                                </w:rPr>
                                <w:t>another leadership or</w:t>
                              </w:r>
                              <w:r>
                                <w:rPr>
                                  <w:color w:val="231F20"/>
                                  <w:spacing w:val="-44"/>
                                  <w:w w:val="105"/>
                                  <w:sz w:val="24"/>
                                </w:rPr>
                                <w:t xml:space="preserve"> </w:t>
                              </w:r>
                              <w:r>
                                <w:rPr>
                                  <w:color w:val="231F20"/>
                                  <w:w w:val="105"/>
                                  <w:sz w:val="24"/>
                                </w:rPr>
                                <w:t>coaching qualification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142" style="position:absolute;margin-left:36.9pt;margin-top:11.4pt;width:502.3pt;height:291.7pt;z-index:251636736;mso-wrap-distance-left:0;mso-wrap-distance-right:0;mso-position-horizontal-relative:page" coordorigin="738,228" coordsize="10046,5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">
                <v:shape id="Picture 32" o:spid="_x0000_s1143" type="#_x0000_t75" style="position:absolute;left:738;top:227;width:10046;height:5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">
                  <v:imagedata r:id="rId49" o:title=""/>
                </v:shape>
                <v:shape id="Text Box 31" o:spid="_x0000_s1144" type="#_x0000_t202" style="position:absolute;left:1123;top:1062;width:1412;height: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165A30" w:rsidRDefault="00165A30">
                        <w:pPr>
                          <w:spacing w:line="259" w:lineRule="auto"/>
                          <w:ind w:right="76"/>
                          <w:jc w:val="center"/>
                          <w:rPr>
                            <w:sz w:val="24"/>
                          </w:rPr>
                        </w:pPr>
                        <w:r>
                          <w:rPr>
                            <w:color w:val="231F20"/>
                            <w:w w:val="105"/>
                            <w:sz w:val="24"/>
                          </w:rPr>
                          <w:t>Get a job</w:t>
                        </w:r>
                        <w:r>
                          <w:rPr>
                            <w:color w:val="231F20"/>
                            <w:w w:val="97"/>
                            <w:sz w:val="24"/>
                          </w:rPr>
                          <w:t xml:space="preserve"> </w:t>
                        </w:r>
                        <w:r>
                          <w:rPr>
                            <w:color w:val="231F20"/>
                            <w:w w:val="105"/>
                            <w:sz w:val="24"/>
                          </w:rPr>
                          <w:t>you are</w:t>
                        </w:r>
                      </w:p>
                      <w:p w:rsidR="00165A30" w:rsidRDefault="00165A30">
                        <w:pPr>
                          <w:spacing w:line="265" w:lineRule="exact"/>
                          <w:ind w:right="18"/>
                          <w:jc w:val="center"/>
                          <w:rPr>
                            <w:sz w:val="24"/>
                          </w:rPr>
                        </w:pPr>
                        <w:r>
                          <w:rPr>
                            <w:color w:val="231F20"/>
                            <w:w w:val="105"/>
                            <w:sz w:val="24"/>
                          </w:rPr>
                          <w:t>interested</w:t>
                        </w:r>
                        <w:r>
                          <w:rPr>
                            <w:color w:val="231F20"/>
                            <w:spacing w:val="-16"/>
                            <w:w w:val="105"/>
                            <w:sz w:val="24"/>
                          </w:rPr>
                          <w:t xml:space="preserve"> </w:t>
                        </w:r>
                        <w:r>
                          <w:rPr>
                            <w:color w:val="231F20"/>
                            <w:w w:val="105"/>
                            <w:sz w:val="24"/>
                          </w:rPr>
                          <w:t>in</w:t>
                        </w:r>
                      </w:p>
                    </w:txbxContent>
                  </v:textbox>
                </v:shape>
                <v:shape id="Text Box 30" o:spid="_x0000_s1145" type="#_x0000_t202" style="position:absolute;left:5297;top:1062;width:1386;height: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165A30" w:rsidRDefault="00165A30">
                        <w:pPr>
                          <w:spacing w:line="259" w:lineRule="auto"/>
                          <w:ind w:right="18" w:firstLine="36"/>
                          <w:jc w:val="both"/>
                          <w:rPr>
                            <w:sz w:val="24"/>
                          </w:rPr>
                        </w:pPr>
                        <w:r>
                          <w:rPr>
                            <w:color w:val="231F20"/>
                            <w:w w:val="105"/>
                            <w:sz w:val="24"/>
                          </w:rPr>
                          <w:t>Helping out in your</w:t>
                        </w:r>
                        <w:r>
                          <w:rPr>
                            <w:color w:val="231F20"/>
                            <w:spacing w:val="-16"/>
                            <w:w w:val="105"/>
                            <w:sz w:val="24"/>
                          </w:rPr>
                          <w:t xml:space="preserve"> </w:t>
                        </w:r>
                        <w:r>
                          <w:rPr>
                            <w:color w:val="231F20"/>
                            <w:w w:val="105"/>
                            <w:sz w:val="24"/>
                          </w:rPr>
                          <w:t>local community</w:t>
                        </w:r>
                      </w:p>
                    </w:txbxContent>
                  </v:textbox>
                </v:shape>
                <v:shape id="Text Box 29" o:spid="_x0000_s1146" type="#_x0000_t202" style="position:absolute;left:2781;top:3129;width:1956;height: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165A30" w:rsidRDefault="00165A30">
                        <w:pPr>
                          <w:spacing w:line="259" w:lineRule="auto"/>
                          <w:ind w:left="-1" w:right="18"/>
                          <w:jc w:val="center"/>
                          <w:rPr>
                            <w:sz w:val="24"/>
                          </w:rPr>
                        </w:pPr>
                        <w:r>
                          <w:rPr>
                            <w:color w:val="231F20"/>
                            <w:w w:val="105"/>
                            <w:sz w:val="24"/>
                          </w:rPr>
                          <w:t>Apply to a</w:t>
                        </w:r>
                        <w:r>
                          <w:rPr>
                            <w:color w:val="231F20"/>
                            <w:spacing w:val="-22"/>
                            <w:w w:val="105"/>
                            <w:sz w:val="24"/>
                          </w:rPr>
                          <w:t xml:space="preserve"> </w:t>
                        </w:r>
                        <w:r>
                          <w:rPr>
                            <w:color w:val="231F20"/>
                            <w:w w:val="105"/>
                            <w:sz w:val="24"/>
                          </w:rPr>
                          <w:t>college or sixth form course you</w:t>
                        </w:r>
                        <w:r>
                          <w:rPr>
                            <w:color w:val="231F20"/>
                            <w:spacing w:val="9"/>
                            <w:w w:val="105"/>
                            <w:sz w:val="24"/>
                          </w:rPr>
                          <w:t xml:space="preserve"> </w:t>
                        </w:r>
                        <w:r>
                          <w:rPr>
                            <w:color w:val="231F20"/>
                            <w:w w:val="105"/>
                            <w:sz w:val="24"/>
                          </w:rPr>
                          <w:t>want</w:t>
                        </w:r>
                      </w:p>
                    </w:txbxContent>
                  </v:textbox>
                </v:shape>
                <v:shape id="Text Box 28" o:spid="_x0000_s1147" type="#_x0000_t202" style="position:absolute;left:8534;top:2355;width:1746;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165A30" w:rsidRDefault="00165A30">
                        <w:pPr>
                          <w:spacing w:line="259" w:lineRule="auto"/>
                          <w:ind w:right="18" w:firstLine="1"/>
                          <w:jc w:val="center"/>
                          <w:rPr>
                            <w:sz w:val="24"/>
                          </w:rPr>
                        </w:pPr>
                        <w:r>
                          <w:rPr>
                            <w:color w:val="231F20"/>
                            <w:w w:val="105"/>
                            <w:sz w:val="24"/>
                          </w:rPr>
                          <w:t>Gain a volunteering role to get</w:t>
                        </w:r>
                        <w:r>
                          <w:rPr>
                            <w:color w:val="231F20"/>
                            <w:spacing w:val="-41"/>
                            <w:w w:val="105"/>
                            <w:sz w:val="24"/>
                          </w:rPr>
                          <w:t xml:space="preserve"> </w:t>
                        </w:r>
                        <w:r>
                          <w:rPr>
                            <w:color w:val="231F20"/>
                            <w:w w:val="105"/>
                            <w:sz w:val="24"/>
                          </w:rPr>
                          <w:t>more</w:t>
                        </w:r>
                      </w:p>
                      <w:p w:rsidR="00165A30" w:rsidRDefault="00165A30">
                        <w:pPr>
                          <w:spacing w:line="264" w:lineRule="exact"/>
                          <w:ind w:left="245" w:right="261"/>
                          <w:jc w:val="center"/>
                          <w:rPr>
                            <w:sz w:val="24"/>
                          </w:rPr>
                        </w:pPr>
                        <w:r>
                          <w:rPr>
                            <w:color w:val="231F20"/>
                            <w:w w:val="105"/>
                            <w:sz w:val="24"/>
                          </w:rPr>
                          <w:t>experience</w:t>
                        </w:r>
                      </w:p>
                    </w:txbxContent>
                  </v:textbox>
                </v:shape>
                <v:shape id="Text Box 27" o:spid="_x0000_s1148" type="#_x0000_t202" style="position:absolute;left:5710;top:4239;width:2499;height: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165A30" w:rsidRDefault="00165A30">
                        <w:pPr>
                          <w:spacing w:line="259" w:lineRule="auto"/>
                          <w:ind w:right="18" w:firstLine="3"/>
                          <w:jc w:val="center"/>
                          <w:rPr>
                            <w:sz w:val="24"/>
                          </w:rPr>
                        </w:pPr>
                        <w:r>
                          <w:rPr>
                            <w:color w:val="231F20"/>
                            <w:spacing w:val="-5"/>
                            <w:w w:val="105"/>
                            <w:sz w:val="24"/>
                          </w:rPr>
                          <w:t xml:space="preserve">Take </w:t>
                        </w:r>
                        <w:r>
                          <w:rPr>
                            <w:color w:val="231F20"/>
                            <w:w w:val="105"/>
                            <w:sz w:val="24"/>
                          </w:rPr>
                          <w:t>another leadership or</w:t>
                        </w:r>
                        <w:r>
                          <w:rPr>
                            <w:color w:val="231F20"/>
                            <w:spacing w:val="-44"/>
                            <w:w w:val="105"/>
                            <w:sz w:val="24"/>
                          </w:rPr>
                          <w:t xml:space="preserve"> </w:t>
                        </w:r>
                        <w:r>
                          <w:rPr>
                            <w:color w:val="231F20"/>
                            <w:w w:val="105"/>
                            <w:sz w:val="24"/>
                          </w:rPr>
                          <w:t>coaching qualification</w:t>
                        </w:r>
                      </w:p>
                    </w:txbxContent>
                  </v:textbox>
                </v:shape>
                <w10:wrap type="topAndBottom" anchorx="page"/>
              </v:group>
            </w:pict>
          </mc:Fallback>
        </mc:AlternateContent>
      </w:r>
    </w:p>
    <w:p w:rsidR="00472B1B" w:rsidRDefault="00472B1B">
      <w:pPr>
        <w:pStyle w:val="BodyText"/>
        <w:rPr>
          <w:rFonts w:ascii="Times New Roman"/>
        </w:rPr>
      </w:pPr>
    </w:p>
    <w:p w:rsidR="00472B1B" w:rsidRDefault="00472B1B">
      <w:pPr>
        <w:pStyle w:val="BodyText"/>
        <w:rPr>
          <w:rFonts w:ascii="Times New Roman"/>
        </w:rPr>
      </w:pPr>
    </w:p>
    <w:p w:rsidR="00472B1B" w:rsidRDefault="00472B1B">
      <w:pPr>
        <w:pStyle w:val="BodyText"/>
        <w:rPr>
          <w:rFonts w:ascii="Times New Roman"/>
        </w:rPr>
      </w:pPr>
    </w:p>
    <w:p w:rsidR="00472B1B" w:rsidRDefault="00472B1B">
      <w:pPr>
        <w:pStyle w:val="BodyText"/>
        <w:rPr>
          <w:rFonts w:ascii="Times New Roman"/>
        </w:rPr>
      </w:pPr>
    </w:p>
    <w:p w:rsidR="00472B1B" w:rsidRDefault="00472B1B">
      <w:pPr>
        <w:pStyle w:val="BodyText"/>
        <w:rPr>
          <w:rFonts w:ascii="Times New Roman"/>
        </w:rPr>
      </w:pPr>
    </w:p>
    <w:p w:rsidR="00472B1B" w:rsidRDefault="00472B1B">
      <w:pPr>
        <w:pStyle w:val="BodyText"/>
        <w:rPr>
          <w:rFonts w:ascii="Times New Roman"/>
        </w:rPr>
      </w:pPr>
    </w:p>
    <w:p w:rsidR="00472B1B" w:rsidRDefault="00472B1B">
      <w:pPr>
        <w:pStyle w:val="BodyText"/>
        <w:rPr>
          <w:rFonts w:ascii="Times New Roman"/>
        </w:rPr>
      </w:pPr>
    </w:p>
    <w:p w:rsidR="00472B1B" w:rsidRDefault="00472B1B">
      <w:pPr>
        <w:pStyle w:val="BodyText"/>
        <w:rPr>
          <w:rFonts w:ascii="Times New Roman"/>
        </w:rPr>
      </w:pPr>
    </w:p>
    <w:p w:rsidR="00472B1B" w:rsidRDefault="00472B1B">
      <w:pPr>
        <w:pStyle w:val="BodyText"/>
        <w:rPr>
          <w:rFonts w:ascii="Times New Roman"/>
        </w:rPr>
      </w:pPr>
    </w:p>
    <w:p w:rsidR="00472B1B" w:rsidRDefault="00472B1B">
      <w:pPr>
        <w:pStyle w:val="BodyText"/>
        <w:rPr>
          <w:rFonts w:ascii="Times New Roman"/>
        </w:rPr>
      </w:pPr>
    </w:p>
    <w:p w:rsidR="00472B1B" w:rsidRDefault="00472B1B">
      <w:pPr>
        <w:pStyle w:val="BodyText"/>
        <w:rPr>
          <w:rFonts w:ascii="Times New Roman"/>
        </w:rPr>
      </w:pPr>
    </w:p>
    <w:p w:rsidR="00472B1B" w:rsidRDefault="00472B1B">
      <w:pPr>
        <w:pStyle w:val="BodyText"/>
        <w:rPr>
          <w:rFonts w:ascii="Times New Roman"/>
        </w:rPr>
      </w:pPr>
    </w:p>
    <w:p w:rsidR="00472B1B" w:rsidRDefault="00472B1B">
      <w:pPr>
        <w:pStyle w:val="BodyText"/>
        <w:rPr>
          <w:rFonts w:ascii="Times New Roman"/>
        </w:rPr>
      </w:pPr>
    </w:p>
    <w:p w:rsidR="00472B1B" w:rsidRDefault="00472B1B">
      <w:pPr>
        <w:pStyle w:val="BodyText"/>
        <w:rPr>
          <w:rFonts w:ascii="Times New Roman"/>
        </w:rPr>
      </w:pPr>
    </w:p>
    <w:p w:rsidR="00472B1B" w:rsidRDefault="00472B1B">
      <w:pPr>
        <w:pStyle w:val="BodyText"/>
        <w:rPr>
          <w:rFonts w:ascii="Times New Roman"/>
        </w:rPr>
      </w:pPr>
    </w:p>
    <w:p w:rsidR="00472B1B" w:rsidRDefault="00472B1B">
      <w:pPr>
        <w:pStyle w:val="BodyText"/>
        <w:rPr>
          <w:rFonts w:ascii="Times New Roman"/>
        </w:rPr>
      </w:pPr>
    </w:p>
    <w:p w:rsidR="00472B1B" w:rsidRDefault="00D0692E">
      <w:pPr>
        <w:pStyle w:val="BodyText"/>
        <w:spacing w:before="4"/>
        <w:rPr>
          <w:rFonts w:ascii="Times New Roman"/>
          <w:sz w:val="14"/>
        </w:rPr>
      </w:pPr>
      <w:r>
        <w:rPr>
          <w:noProof/>
          <w:lang w:bidi="ar-SA"/>
        </w:rPr>
        <mc:AlternateContent>
          <mc:Choice Requires="wpg">
            <w:drawing>
              <wp:anchor distT="0" distB="0" distL="0" distR="0" simplePos="0" relativeHeight="251637760" behindDoc="0" locked="0" layoutInCell="1" allowOverlap="1">
                <wp:simplePos x="0" y="0"/>
                <wp:positionH relativeFrom="page">
                  <wp:posOffset>432435</wp:posOffset>
                </wp:positionH>
                <wp:positionV relativeFrom="paragraph">
                  <wp:posOffset>137160</wp:posOffset>
                </wp:positionV>
                <wp:extent cx="4718050" cy="1426845"/>
                <wp:effectExtent l="3810" t="3810" r="2540" b="0"/>
                <wp:wrapTopAndBottom/>
                <wp:docPr id="3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050" cy="1426845"/>
                          <a:chOff x="681" y="216"/>
                          <a:chExt cx="7430" cy="2247"/>
                        </a:xfrm>
                      </wpg:grpSpPr>
                      <pic:pic xmlns:pic="http://schemas.openxmlformats.org/drawingml/2006/picture">
                        <pic:nvPicPr>
                          <pic:cNvPr id="33"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80" y="216"/>
                            <a:ext cx="7430" cy="22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153" y="1611"/>
                            <a:ext cx="318"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228" y="1162"/>
                            <a:ext cx="174" cy="335"/>
                          </a:xfrm>
                          <a:prstGeom prst="rect">
                            <a:avLst/>
                          </a:prstGeom>
                          <a:noFill/>
                          <a:extLst>
                            <a:ext uri="{909E8E84-426E-40DD-AFC4-6F175D3DCCD1}">
                              <a14:hiddenFill xmlns:a14="http://schemas.microsoft.com/office/drawing/2010/main">
                                <a:solidFill>
                                  <a:srgbClr val="FFFFFF"/>
                                </a:solidFill>
                              </a14:hiddenFill>
                            </a:ext>
                          </a:extLst>
                        </pic:spPr>
                      </pic:pic>
                      <wps:wsp>
                        <wps:cNvPr id="36" name="Text Box 22"/>
                        <wps:cNvSpPr txBox="1">
                          <a:spLocks noChangeArrowheads="1"/>
                        </wps:cNvSpPr>
                        <wps:spPr bwMode="auto">
                          <a:xfrm>
                            <a:off x="680" y="216"/>
                            <a:ext cx="7430" cy="2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before="11"/>
                                <w:rPr>
                                  <w:rFonts w:ascii="Times New Roman"/>
                                  <w:sz w:val="23"/>
                                </w:rPr>
                              </w:pPr>
                            </w:p>
                            <w:p w:rsidR="00165A30" w:rsidRDefault="00165A30">
                              <w:pPr>
                                <w:spacing w:line="247" w:lineRule="auto"/>
                                <w:ind w:left="396" w:right="3164"/>
                                <w:rPr>
                                  <w:b/>
                                  <w:sz w:val="24"/>
                                </w:rPr>
                              </w:pPr>
                              <w:r>
                                <w:rPr>
                                  <w:b/>
                                  <w:color w:val="FFFFFF"/>
                                  <w:spacing w:val="-3"/>
                                  <w:w w:val="95"/>
                                  <w:sz w:val="24"/>
                                </w:rPr>
                                <w:t>Why</w:t>
                              </w:r>
                              <w:r>
                                <w:rPr>
                                  <w:b/>
                                  <w:color w:val="FFFFFF"/>
                                  <w:spacing w:val="-28"/>
                                  <w:w w:val="95"/>
                                  <w:sz w:val="24"/>
                                </w:rPr>
                                <w:t xml:space="preserve"> </w:t>
                              </w:r>
                              <w:r>
                                <w:rPr>
                                  <w:b/>
                                  <w:color w:val="FFFFFF"/>
                                  <w:w w:val="95"/>
                                  <w:sz w:val="24"/>
                                </w:rPr>
                                <w:t>not</w:t>
                              </w:r>
                              <w:r>
                                <w:rPr>
                                  <w:b/>
                                  <w:color w:val="FFFFFF"/>
                                  <w:spacing w:val="2"/>
                                  <w:w w:val="95"/>
                                  <w:sz w:val="24"/>
                                </w:rPr>
                                <w:t xml:space="preserve"> </w:t>
                              </w:r>
                              <w:r>
                                <w:rPr>
                                  <w:b/>
                                  <w:color w:val="FFFFFF"/>
                                  <w:w w:val="95"/>
                                  <w:sz w:val="24"/>
                                </w:rPr>
                                <w:t>follow</w:t>
                              </w:r>
                              <w:r>
                                <w:rPr>
                                  <w:b/>
                                  <w:color w:val="FFFFFF"/>
                                  <w:spacing w:val="-27"/>
                                  <w:w w:val="95"/>
                                  <w:sz w:val="24"/>
                                </w:rPr>
                                <w:t xml:space="preserve"> </w:t>
                              </w:r>
                              <w:r>
                                <w:rPr>
                                  <w:b/>
                                  <w:color w:val="FFFFFF"/>
                                  <w:w w:val="95"/>
                                  <w:sz w:val="24"/>
                                </w:rPr>
                                <w:t>us</w:t>
                              </w:r>
                              <w:r>
                                <w:rPr>
                                  <w:b/>
                                  <w:color w:val="FFFFFF"/>
                                  <w:spacing w:val="-28"/>
                                  <w:w w:val="95"/>
                                  <w:sz w:val="24"/>
                                </w:rPr>
                                <w:t xml:space="preserve"> </w:t>
                              </w:r>
                              <w:r>
                                <w:rPr>
                                  <w:b/>
                                  <w:color w:val="FFFFFF"/>
                                  <w:w w:val="95"/>
                                  <w:sz w:val="24"/>
                                </w:rPr>
                                <w:t>on</w:t>
                              </w:r>
                              <w:r>
                                <w:rPr>
                                  <w:b/>
                                  <w:color w:val="FFFFFF"/>
                                  <w:spacing w:val="-27"/>
                                  <w:w w:val="95"/>
                                  <w:sz w:val="24"/>
                                </w:rPr>
                                <w:t xml:space="preserve"> </w:t>
                              </w:r>
                              <w:r>
                                <w:rPr>
                                  <w:b/>
                                  <w:color w:val="FFFFFF"/>
                                  <w:w w:val="95"/>
                                  <w:sz w:val="24"/>
                                </w:rPr>
                                <w:t>social</w:t>
                              </w:r>
                              <w:r>
                                <w:rPr>
                                  <w:b/>
                                  <w:color w:val="FFFFFF"/>
                                  <w:spacing w:val="-28"/>
                                  <w:w w:val="95"/>
                                  <w:sz w:val="24"/>
                                </w:rPr>
                                <w:t xml:space="preserve"> </w:t>
                              </w:r>
                              <w:r>
                                <w:rPr>
                                  <w:b/>
                                  <w:color w:val="FFFFFF"/>
                                  <w:w w:val="95"/>
                                  <w:sz w:val="24"/>
                                </w:rPr>
                                <w:t xml:space="preserve">media </w:t>
                              </w:r>
                              <w:r>
                                <w:rPr>
                                  <w:b/>
                                  <w:color w:val="FFFFFF"/>
                                  <w:w w:val="90"/>
                                  <w:sz w:val="24"/>
                                </w:rPr>
                                <w:t>and</w:t>
                              </w:r>
                              <w:r>
                                <w:rPr>
                                  <w:b/>
                                  <w:color w:val="FFFFFF"/>
                                  <w:spacing w:val="-17"/>
                                  <w:w w:val="90"/>
                                  <w:sz w:val="24"/>
                                </w:rPr>
                                <w:t xml:space="preserve"> </w:t>
                              </w:r>
                              <w:r>
                                <w:rPr>
                                  <w:b/>
                                  <w:color w:val="FFFFFF"/>
                                  <w:w w:val="90"/>
                                  <w:sz w:val="24"/>
                                </w:rPr>
                                <w:t>share</w:t>
                              </w:r>
                              <w:r>
                                <w:rPr>
                                  <w:b/>
                                  <w:color w:val="FFFFFF"/>
                                  <w:spacing w:val="-17"/>
                                  <w:w w:val="90"/>
                                  <w:sz w:val="24"/>
                                </w:rPr>
                                <w:t xml:space="preserve"> </w:t>
                              </w:r>
                              <w:r>
                                <w:rPr>
                                  <w:b/>
                                  <w:color w:val="FFFFFF"/>
                                  <w:w w:val="90"/>
                                  <w:sz w:val="24"/>
                                </w:rPr>
                                <w:t>your</w:t>
                              </w:r>
                              <w:r>
                                <w:rPr>
                                  <w:b/>
                                  <w:color w:val="FFFFFF"/>
                                  <w:spacing w:val="-17"/>
                                  <w:w w:val="90"/>
                                  <w:sz w:val="24"/>
                                </w:rPr>
                                <w:t xml:space="preserve"> </w:t>
                              </w:r>
                              <w:r>
                                <w:rPr>
                                  <w:b/>
                                  <w:color w:val="FFFFFF"/>
                                  <w:w w:val="90"/>
                                  <w:sz w:val="24"/>
                                </w:rPr>
                                <w:t>#LearnerJourney:</w:t>
                              </w:r>
                            </w:p>
                            <w:p w:rsidR="00165A30" w:rsidRDefault="00165A30">
                              <w:pPr>
                                <w:spacing w:before="128" w:line="345" w:lineRule="auto"/>
                                <w:ind w:left="901" w:right="3362" w:hanging="56"/>
                                <w:rPr>
                                  <w:b/>
                                  <w:sz w:val="24"/>
                                </w:rPr>
                              </w:pPr>
                              <w:r>
                                <w:rPr>
                                  <w:b/>
                                  <w:color w:val="FFFFFF"/>
                                  <w:w w:val="90"/>
                                  <w:sz w:val="24"/>
                                </w:rPr>
                                <w:t xml:space="preserve">SportsLeaders </w:t>
                              </w:r>
                              <w:r>
                                <w:rPr>
                                  <w:b/>
                                  <w:color w:val="FFFFFF"/>
                                  <w:w w:val="80"/>
                                  <w:sz w:val="24"/>
                                </w:rPr>
                                <w:t>@SportsLeaders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149" style="position:absolute;margin-left:34.05pt;margin-top:10.8pt;width:371.5pt;height:112.35pt;z-index:251637760;mso-wrap-distance-left:0;mso-wrap-distance-right:0;mso-position-horizontal-relative:page" coordorigin="681,216" coordsize="7430,2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">
                <v:shape id="Picture 25" o:spid="_x0000_s1150" type="#_x0000_t75" style="position:absolute;left:680;top:216;width:7430;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">
                  <v:imagedata r:id="rId53" o:title=""/>
                </v:shape>
                <v:shape id="Picture 24" o:spid="_x0000_s1151" type="#_x0000_t75" style="position:absolute;left:1153;top:1611;width:31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">
                  <v:imagedata r:id="rId54" o:title=""/>
                </v:shape>
                <v:shape id="Picture 23" o:spid="_x0000_s1152" type="#_x0000_t75" style="position:absolute;left:1228;top:1162;width:1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">
                  <v:imagedata r:id="rId55" o:title=""/>
                </v:shape>
                <v:shape id="Text Box 22" o:spid="_x0000_s1153" type="#_x0000_t202" style="position:absolute;left:680;top:216;width:7430;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165A30" w:rsidRDefault="00165A30">
                        <w:pPr>
                          <w:spacing w:before="11"/>
                          <w:rPr>
                            <w:rFonts w:ascii="Times New Roman"/>
                            <w:sz w:val="23"/>
                          </w:rPr>
                        </w:pPr>
                      </w:p>
                      <w:p w:rsidR="00165A30" w:rsidRDefault="00165A30">
                        <w:pPr>
                          <w:spacing w:line="247" w:lineRule="auto"/>
                          <w:ind w:left="396" w:right="3164"/>
                          <w:rPr>
                            <w:b/>
                            <w:sz w:val="24"/>
                          </w:rPr>
                        </w:pPr>
                        <w:r>
                          <w:rPr>
                            <w:b/>
                            <w:color w:val="FFFFFF"/>
                            <w:spacing w:val="-3"/>
                            <w:w w:val="95"/>
                            <w:sz w:val="24"/>
                          </w:rPr>
                          <w:t>Why</w:t>
                        </w:r>
                        <w:r>
                          <w:rPr>
                            <w:b/>
                            <w:color w:val="FFFFFF"/>
                            <w:spacing w:val="-28"/>
                            <w:w w:val="95"/>
                            <w:sz w:val="24"/>
                          </w:rPr>
                          <w:t xml:space="preserve"> </w:t>
                        </w:r>
                        <w:r>
                          <w:rPr>
                            <w:b/>
                            <w:color w:val="FFFFFF"/>
                            <w:w w:val="95"/>
                            <w:sz w:val="24"/>
                          </w:rPr>
                          <w:t>not</w:t>
                        </w:r>
                        <w:r>
                          <w:rPr>
                            <w:b/>
                            <w:color w:val="FFFFFF"/>
                            <w:spacing w:val="2"/>
                            <w:w w:val="95"/>
                            <w:sz w:val="24"/>
                          </w:rPr>
                          <w:t xml:space="preserve"> </w:t>
                        </w:r>
                        <w:r>
                          <w:rPr>
                            <w:b/>
                            <w:color w:val="FFFFFF"/>
                            <w:w w:val="95"/>
                            <w:sz w:val="24"/>
                          </w:rPr>
                          <w:t>follow</w:t>
                        </w:r>
                        <w:r>
                          <w:rPr>
                            <w:b/>
                            <w:color w:val="FFFFFF"/>
                            <w:spacing w:val="-27"/>
                            <w:w w:val="95"/>
                            <w:sz w:val="24"/>
                          </w:rPr>
                          <w:t xml:space="preserve"> </w:t>
                        </w:r>
                        <w:r>
                          <w:rPr>
                            <w:b/>
                            <w:color w:val="FFFFFF"/>
                            <w:w w:val="95"/>
                            <w:sz w:val="24"/>
                          </w:rPr>
                          <w:t>us</w:t>
                        </w:r>
                        <w:r>
                          <w:rPr>
                            <w:b/>
                            <w:color w:val="FFFFFF"/>
                            <w:spacing w:val="-28"/>
                            <w:w w:val="95"/>
                            <w:sz w:val="24"/>
                          </w:rPr>
                          <w:t xml:space="preserve"> </w:t>
                        </w:r>
                        <w:r>
                          <w:rPr>
                            <w:b/>
                            <w:color w:val="FFFFFF"/>
                            <w:w w:val="95"/>
                            <w:sz w:val="24"/>
                          </w:rPr>
                          <w:t>on</w:t>
                        </w:r>
                        <w:r>
                          <w:rPr>
                            <w:b/>
                            <w:color w:val="FFFFFF"/>
                            <w:spacing w:val="-27"/>
                            <w:w w:val="95"/>
                            <w:sz w:val="24"/>
                          </w:rPr>
                          <w:t xml:space="preserve"> </w:t>
                        </w:r>
                        <w:r>
                          <w:rPr>
                            <w:b/>
                            <w:color w:val="FFFFFF"/>
                            <w:w w:val="95"/>
                            <w:sz w:val="24"/>
                          </w:rPr>
                          <w:t>social</w:t>
                        </w:r>
                        <w:r>
                          <w:rPr>
                            <w:b/>
                            <w:color w:val="FFFFFF"/>
                            <w:spacing w:val="-28"/>
                            <w:w w:val="95"/>
                            <w:sz w:val="24"/>
                          </w:rPr>
                          <w:t xml:space="preserve"> </w:t>
                        </w:r>
                        <w:r>
                          <w:rPr>
                            <w:b/>
                            <w:color w:val="FFFFFF"/>
                            <w:w w:val="95"/>
                            <w:sz w:val="24"/>
                          </w:rPr>
                          <w:t xml:space="preserve">media </w:t>
                        </w:r>
                        <w:r>
                          <w:rPr>
                            <w:b/>
                            <w:color w:val="FFFFFF"/>
                            <w:w w:val="90"/>
                            <w:sz w:val="24"/>
                          </w:rPr>
                          <w:t>and</w:t>
                        </w:r>
                        <w:r>
                          <w:rPr>
                            <w:b/>
                            <w:color w:val="FFFFFF"/>
                            <w:spacing w:val="-17"/>
                            <w:w w:val="90"/>
                            <w:sz w:val="24"/>
                          </w:rPr>
                          <w:t xml:space="preserve"> </w:t>
                        </w:r>
                        <w:r>
                          <w:rPr>
                            <w:b/>
                            <w:color w:val="FFFFFF"/>
                            <w:w w:val="90"/>
                            <w:sz w:val="24"/>
                          </w:rPr>
                          <w:t>share</w:t>
                        </w:r>
                        <w:r>
                          <w:rPr>
                            <w:b/>
                            <w:color w:val="FFFFFF"/>
                            <w:spacing w:val="-17"/>
                            <w:w w:val="90"/>
                            <w:sz w:val="24"/>
                          </w:rPr>
                          <w:t xml:space="preserve"> </w:t>
                        </w:r>
                        <w:r>
                          <w:rPr>
                            <w:b/>
                            <w:color w:val="FFFFFF"/>
                            <w:w w:val="90"/>
                            <w:sz w:val="24"/>
                          </w:rPr>
                          <w:t>your</w:t>
                        </w:r>
                        <w:r>
                          <w:rPr>
                            <w:b/>
                            <w:color w:val="FFFFFF"/>
                            <w:spacing w:val="-17"/>
                            <w:w w:val="90"/>
                            <w:sz w:val="24"/>
                          </w:rPr>
                          <w:t xml:space="preserve"> </w:t>
                        </w:r>
                        <w:r>
                          <w:rPr>
                            <w:b/>
                            <w:color w:val="FFFFFF"/>
                            <w:w w:val="90"/>
                            <w:sz w:val="24"/>
                          </w:rPr>
                          <w:t>#LearnerJourney:</w:t>
                        </w:r>
                      </w:p>
                      <w:p w:rsidR="00165A30" w:rsidRDefault="00165A30">
                        <w:pPr>
                          <w:spacing w:before="128" w:line="345" w:lineRule="auto"/>
                          <w:ind w:left="901" w:right="3362" w:hanging="56"/>
                          <w:rPr>
                            <w:b/>
                            <w:sz w:val="24"/>
                          </w:rPr>
                        </w:pPr>
                        <w:r>
                          <w:rPr>
                            <w:b/>
                            <w:color w:val="FFFFFF"/>
                            <w:w w:val="90"/>
                            <w:sz w:val="24"/>
                          </w:rPr>
                          <w:t xml:space="preserve">SportsLeaders </w:t>
                        </w:r>
                        <w:r>
                          <w:rPr>
                            <w:b/>
                            <w:color w:val="FFFFFF"/>
                            <w:w w:val="80"/>
                            <w:sz w:val="24"/>
                          </w:rPr>
                          <w:t>@SportsLeaders</w:t>
                        </w:r>
                      </w:p>
                    </w:txbxContent>
                  </v:textbox>
                </v:shape>
                <w10:wrap type="topAndBottom" anchorx="page"/>
              </v:group>
            </w:pict>
          </mc:Fallback>
        </mc:AlternateContent>
      </w:r>
    </w:p>
    <w:p w:rsidR="00472B1B" w:rsidRDefault="00472B1B">
      <w:pPr>
        <w:pStyle w:val="BodyText"/>
        <w:spacing w:before="2"/>
        <w:rPr>
          <w:rFonts w:ascii="Times New Roman"/>
          <w:sz w:val="15"/>
        </w:rPr>
      </w:pPr>
    </w:p>
    <w:p w:rsidR="00472B1B" w:rsidRDefault="009C4904">
      <w:pPr>
        <w:tabs>
          <w:tab w:val="right" w:pos="11225"/>
        </w:tabs>
        <w:spacing w:before="105"/>
        <w:ind w:left="680"/>
        <w:rPr>
          <w:b/>
          <w:sz w:val="24"/>
        </w:rPr>
      </w:pPr>
      <w:r>
        <w:rPr>
          <w:rFonts w:ascii="Times New Roman" w:hAnsi="Times New Roman"/>
          <w:i/>
          <w:color w:val="243D87"/>
          <w:position w:val="1"/>
          <w:sz w:val="18"/>
        </w:rPr>
        <w:t xml:space="preserve">SL0923 Issue 2 09/19 | © </w:t>
      </w:r>
      <w:r>
        <w:rPr>
          <w:rFonts w:ascii="Times New Roman" w:hAnsi="Times New Roman"/>
          <w:i/>
          <w:color w:val="243D87"/>
          <w:spacing w:val="2"/>
          <w:position w:val="1"/>
          <w:sz w:val="18"/>
        </w:rPr>
        <w:t xml:space="preserve"> </w:t>
      </w:r>
      <w:r>
        <w:rPr>
          <w:rFonts w:ascii="Times New Roman" w:hAnsi="Times New Roman"/>
          <w:i/>
          <w:color w:val="243D87"/>
          <w:position w:val="1"/>
          <w:sz w:val="18"/>
        </w:rPr>
        <w:t>Sports</w:t>
      </w:r>
      <w:r>
        <w:rPr>
          <w:rFonts w:ascii="Times New Roman" w:hAnsi="Times New Roman"/>
          <w:i/>
          <w:color w:val="243D87"/>
          <w:spacing w:val="-5"/>
          <w:position w:val="1"/>
          <w:sz w:val="18"/>
        </w:rPr>
        <w:t xml:space="preserve"> </w:t>
      </w:r>
      <w:r>
        <w:rPr>
          <w:rFonts w:ascii="Times New Roman" w:hAnsi="Times New Roman"/>
          <w:i/>
          <w:color w:val="243D87"/>
          <w:position w:val="1"/>
          <w:sz w:val="18"/>
        </w:rPr>
        <w:t>Leaders</w:t>
      </w:r>
      <w:r>
        <w:rPr>
          <w:rFonts w:ascii="Times New Roman" w:hAnsi="Times New Roman"/>
          <w:i/>
          <w:color w:val="243D87"/>
          <w:position w:val="1"/>
          <w:sz w:val="18"/>
        </w:rPr>
        <w:tab/>
      </w:r>
      <w:r>
        <w:rPr>
          <w:b/>
          <w:color w:val="243D87"/>
          <w:sz w:val="24"/>
        </w:rPr>
        <w:t>27</w:t>
      </w:r>
    </w:p>
    <w:p w:rsidR="00472B1B" w:rsidRDefault="00472B1B">
      <w:pPr>
        <w:rPr>
          <w:sz w:val="24"/>
        </w:rPr>
        <w:sectPr w:rsidR="00472B1B">
          <w:pgSz w:w="11910" w:h="16840"/>
          <w:pgMar w:top="560" w:right="0" w:bottom="280" w:left="0" w:header="720" w:footer="720" w:gutter="0"/>
          <w:cols w:space="720"/>
        </w:sectPr>
      </w:pPr>
    </w:p>
    <w:p w:rsidR="00472B1B" w:rsidRDefault="00D0692E">
      <w:pPr>
        <w:pStyle w:val="Heading1"/>
        <w:spacing w:before="85" w:line="254" w:lineRule="auto"/>
        <w:ind w:left="691" w:right="2300"/>
      </w:pPr>
      <w:r>
        <w:rPr>
          <w:noProof/>
          <w:lang w:bidi="ar-SA"/>
        </w:rPr>
        <mc:AlternateContent>
          <mc:Choice Requires="wps">
            <w:drawing>
              <wp:anchor distT="0" distB="0" distL="114300" distR="114300" simplePos="0" relativeHeight="251676672" behindDoc="1" locked="0" layoutInCell="1" allowOverlap="1">
                <wp:simplePos x="0" y="0"/>
                <wp:positionH relativeFrom="page">
                  <wp:posOffset>431800</wp:posOffset>
                </wp:positionH>
                <wp:positionV relativeFrom="page">
                  <wp:posOffset>10136505</wp:posOffset>
                </wp:positionV>
                <wp:extent cx="6694170" cy="170815"/>
                <wp:effectExtent l="3175" t="1905" r="0" b="0"/>
                <wp:wrapNone/>
                <wp:docPr id="3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417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tabs>
                                <w:tab w:val="left" w:pos="7366"/>
                              </w:tabs>
                              <w:spacing w:before="6" w:line="262" w:lineRule="exact"/>
                              <w:rPr>
                                <w:rFonts w:ascii="Times New Roman" w:hAnsi="Times New Roman"/>
                                <w:i/>
                                <w:sz w:val="18"/>
                              </w:rPr>
                            </w:pPr>
                            <w:r>
                              <w:rPr>
                                <w:b/>
                                <w:color w:val="243D87"/>
                                <w:position w:val="-4"/>
                                <w:sz w:val="24"/>
                              </w:rPr>
                              <w:t>28</w:t>
                            </w:r>
                            <w:r>
                              <w:rPr>
                                <w:b/>
                                <w:color w:val="243D87"/>
                                <w:position w:val="-4"/>
                                <w:sz w:val="24"/>
                              </w:rPr>
                              <w:tab/>
                            </w:r>
                            <w:r>
                              <w:rPr>
                                <w:rFonts w:ascii="Times New Roman" w:hAnsi="Times New Roman"/>
                                <w:i/>
                                <w:color w:val="243D87"/>
                                <w:sz w:val="18"/>
                              </w:rPr>
                              <w:t>SL0923 Issue 2 09/19 | © Sports</w:t>
                            </w:r>
                            <w:r>
                              <w:rPr>
                                <w:rFonts w:ascii="Times New Roman" w:hAnsi="Times New Roman"/>
                                <w:i/>
                                <w:color w:val="243D87"/>
                                <w:spacing w:val="2"/>
                                <w:sz w:val="18"/>
                              </w:rPr>
                              <w:t xml:space="preserve"> </w:t>
                            </w:r>
                            <w:r>
                              <w:rPr>
                                <w:rFonts w:ascii="Times New Roman" w:hAnsi="Times New Roman"/>
                                <w:i/>
                                <w:color w:val="243D87"/>
                                <w:sz w:val="18"/>
                              </w:rPr>
                              <w:t>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154" type="#_x0000_t202" style="position:absolute;left:0;text-align:left;margin-left:34pt;margin-top:798.15pt;width:527.1pt;height:13.4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fxAsQIAALM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" filled="f" stroked="f">
                <v:textbox inset="0,0,0,0">
                  <w:txbxContent>
                    <w:p w:rsidR="00165A30" w:rsidRDefault="00165A30">
                      <w:pPr>
                        <w:tabs>
                          <w:tab w:val="left" w:pos="7366"/>
                        </w:tabs>
                        <w:spacing w:before="6" w:line="262" w:lineRule="exact"/>
                        <w:rPr>
                          <w:rFonts w:ascii="Times New Roman" w:hAnsi="Times New Roman"/>
                          <w:i/>
                          <w:sz w:val="18"/>
                        </w:rPr>
                      </w:pPr>
                      <w:r>
                        <w:rPr>
                          <w:b/>
                          <w:color w:val="243D87"/>
                          <w:position w:val="-4"/>
                          <w:sz w:val="24"/>
                        </w:rPr>
                        <w:t>28</w:t>
                      </w:r>
                      <w:r>
                        <w:rPr>
                          <w:b/>
                          <w:color w:val="243D87"/>
                          <w:position w:val="-4"/>
                          <w:sz w:val="24"/>
                        </w:rPr>
                        <w:tab/>
                      </w:r>
                      <w:r>
                        <w:rPr>
                          <w:rFonts w:ascii="Times New Roman" w:hAnsi="Times New Roman"/>
                          <w:i/>
                          <w:color w:val="243D87"/>
                          <w:sz w:val="18"/>
                        </w:rPr>
                        <w:t>SL0923 Issue 2 09/19 | © Sports</w:t>
                      </w:r>
                      <w:r>
                        <w:rPr>
                          <w:rFonts w:ascii="Times New Roman" w:hAnsi="Times New Roman"/>
                          <w:i/>
                          <w:color w:val="243D87"/>
                          <w:spacing w:val="2"/>
                          <w:sz w:val="18"/>
                        </w:rPr>
                        <w:t xml:space="preserve"> </w:t>
                      </w:r>
                      <w:r>
                        <w:rPr>
                          <w:rFonts w:ascii="Times New Roman" w:hAnsi="Times New Roman"/>
                          <w:i/>
                          <w:color w:val="243D87"/>
                          <w:sz w:val="18"/>
                        </w:rPr>
                        <w:t>Leaders</w:t>
                      </w:r>
                    </w:p>
                  </w:txbxContent>
                </v:textbox>
                <w10:wrap anchorx="page" anchory="page"/>
              </v:shape>
            </w:pict>
          </mc:Fallback>
        </mc:AlternateContent>
      </w:r>
      <w:r>
        <w:rPr>
          <w:noProof/>
          <w:lang w:bidi="ar-SA"/>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8910320</wp:posOffset>
                </wp:positionV>
                <wp:extent cx="7560310" cy="1782445"/>
                <wp:effectExtent l="0" t="4445" r="2540" b="3810"/>
                <wp:wrapNone/>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782445"/>
                          <a:chOff x="0" y="14032"/>
                          <a:chExt cx="11906" cy="2807"/>
                        </a:xfrm>
                      </wpg:grpSpPr>
                      <wps:wsp>
                        <wps:cNvPr id="20" name="Rectangle 19"/>
                        <wps:cNvSpPr>
                          <a:spLocks noChangeArrowheads="1"/>
                        </wps:cNvSpPr>
                        <wps:spPr bwMode="auto">
                          <a:xfrm>
                            <a:off x="0" y="14041"/>
                            <a:ext cx="11906" cy="2797"/>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8"/>
                        <wps:cNvSpPr>
                          <a:spLocks noChangeArrowheads="1"/>
                        </wps:cNvSpPr>
                        <wps:spPr bwMode="auto">
                          <a:xfrm>
                            <a:off x="0" y="14031"/>
                            <a:ext cx="11906" cy="20"/>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AutoShape 17"/>
                        <wps:cNvSpPr>
                          <a:spLocks/>
                        </wps:cNvSpPr>
                        <wps:spPr bwMode="auto">
                          <a:xfrm>
                            <a:off x="2165" y="15116"/>
                            <a:ext cx="1125" cy="977"/>
                          </a:xfrm>
                          <a:custGeom>
                            <a:avLst/>
                            <a:gdLst>
                              <a:gd name="T0" fmla="+- 0 2540 2165"/>
                              <a:gd name="T1" fmla="*/ T0 w 1125"/>
                              <a:gd name="T2" fmla="+- 0 15761 15116"/>
                              <a:gd name="T3" fmla="*/ 15761 h 977"/>
                              <a:gd name="T4" fmla="+- 0 2648 2165"/>
                              <a:gd name="T5" fmla="*/ T4 w 1125"/>
                              <a:gd name="T6" fmla="+- 0 15832 15116"/>
                              <a:gd name="T7" fmla="*/ 15832 h 977"/>
                              <a:gd name="T8" fmla="+- 0 2672 2165"/>
                              <a:gd name="T9" fmla="*/ T8 w 1125"/>
                              <a:gd name="T10" fmla="+- 0 16007 15116"/>
                              <a:gd name="T11" fmla="*/ 16007 h 977"/>
                              <a:gd name="T12" fmla="+- 0 2772 2165"/>
                              <a:gd name="T13" fmla="*/ T12 w 1125"/>
                              <a:gd name="T14" fmla="+- 0 16089 15116"/>
                              <a:gd name="T15" fmla="*/ 16089 h 977"/>
                              <a:gd name="T16" fmla="+- 0 2785 2165"/>
                              <a:gd name="T17" fmla="*/ T16 w 1125"/>
                              <a:gd name="T18" fmla="+- 0 16036 15116"/>
                              <a:gd name="T19" fmla="*/ 16036 h 977"/>
                              <a:gd name="T20" fmla="+- 0 2794 2165"/>
                              <a:gd name="T21" fmla="*/ T20 w 1125"/>
                              <a:gd name="T22" fmla="+- 0 15820 15116"/>
                              <a:gd name="T23" fmla="*/ 15820 h 977"/>
                              <a:gd name="T24" fmla="+- 0 3006 2165"/>
                              <a:gd name="T25" fmla="*/ T24 w 1125"/>
                              <a:gd name="T26" fmla="+- 0 15604 15116"/>
                              <a:gd name="T27" fmla="*/ 15604 h 977"/>
                              <a:gd name="T28" fmla="+- 0 2778 2165"/>
                              <a:gd name="T29" fmla="*/ T28 w 1125"/>
                              <a:gd name="T30" fmla="+- 0 15621 15116"/>
                              <a:gd name="T31" fmla="*/ 15621 h 977"/>
                              <a:gd name="T32" fmla="+- 0 2880 2165"/>
                              <a:gd name="T33" fmla="*/ T32 w 1125"/>
                              <a:gd name="T34" fmla="+- 0 15718 15116"/>
                              <a:gd name="T35" fmla="*/ 15718 h 977"/>
                              <a:gd name="T36" fmla="+- 0 2905 2165"/>
                              <a:gd name="T37" fmla="*/ T36 w 1125"/>
                              <a:gd name="T38" fmla="+- 0 15910 15116"/>
                              <a:gd name="T39" fmla="*/ 15910 h 977"/>
                              <a:gd name="T40" fmla="+- 0 2877 2165"/>
                              <a:gd name="T41" fmla="*/ T40 w 1125"/>
                              <a:gd name="T42" fmla="+- 0 16066 15116"/>
                              <a:gd name="T43" fmla="*/ 16066 h 977"/>
                              <a:gd name="T44" fmla="+- 0 2985 2165"/>
                              <a:gd name="T45" fmla="*/ T44 w 1125"/>
                              <a:gd name="T46" fmla="+- 0 16025 15116"/>
                              <a:gd name="T47" fmla="*/ 16025 h 977"/>
                              <a:gd name="T48" fmla="+- 0 3052 2165"/>
                              <a:gd name="T49" fmla="*/ T48 w 1125"/>
                              <a:gd name="T50" fmla="+- 0 15931 15116"/>
                              <a:gd name="T51" fmla="*/ 15931 h 977"/>
                              <a:gd name="T52" fmla="+- 0 3052 2165"/>
                              <a:gd name="T53" fmla="*/ T52 w 1125"/>
                              <a:gd name="T54" fmla="+- 0 15712 15116"/>
                              <a:gd name="T55" fmla="*/ 15712 h 977"/>
                              <a:gd name="T56" fmla="+- 0 3006 2165"/>
                              <a:gd name="T57" fmla="*/ T56 w 1125"/>
                              <a:gd name="T58" fmla="+- 0 15604 15116"/>
                              <a:gd name="T59" fmla="*/ 15604 h 977"/>
                              <a:gd name="T60" fmla="+- 0 2461 2165"/>
                              <a:gd name="T61" fmla="*/ T60 w 1125"/>
                              <a:gd name="T62" fmla="+- 0 15695 15116"/>
                              <a:gd name="T63" fmla="*/ 15695 h 977"/>
                              <a:gd name="T64" fmla="+- 0 2264 2165"/>
                              <a:gd name="T65" fmla="*/ T64 w 1125"/>
                              <a:gd name="T66" fmla="+- 0 15795 15116"/>
                              <a:gd name="T67" fmla="*/ 15795 h 977"/>
                              <a:gd name="T68" fmla="+- 0 2246 2165"/>
                              <a:gd name="T69" fmla="*/ T68 w 1125"/>
                              <a:gd name="T70" fmla="+- 0 15853 15116"/>
                              <a:gd name="T71" fmla="*/ 15853 h 977"/>
                              <a:gd name="T72" fmla="+- 0 2433 2165"/>
                              <a:gd name="T73" fmla="*/ T72 w 1125"/>
                              <a:gd name="T74" fmla="+- 0 15769 15116"/>
                              <a:gd name="T75" fmla="*/ 15769 h 977"/>
                              <a:gd name="T76" fmla="+- 0 2752 2165"/>
                              <a:gd name="T77" fmla="*/ T76 w 1125"/>
                              <a:gd name="T78" fmla="+- 0 15730 15116"/>
                              <a:gd name="T79" fmla="*/ 15730 h 977"/>
                              <a:gd name="T80" fmla="+- 0 2631 2165"/>
                              <a:gd name="T81" fmla="*/ T80 w 1125"/>
                              <a:gd name="T82" fmla="+- 0 15670 15116"/>
                              <a:gd name="T83" fmla="*/ 15670 h 977"/>
                              <a:gd name="T84" fmla="+- 0 2893 2165"/>
                              <a:gd name="T85" fmla="*/ T84 w 1125"/>
                              <a:gd name="T86" fmla="+- 0 15436 15116"/>
                              <a:gd name="T87" fmla="*/ 15436 h 977"/>
                              <a:gd name="T88" fmla="+- 0 3037 2165"/>
                              <a:gd name="T89" fmla="*/ T88 w 1125"/>
                              <a:gd name="T90" fmla="+- 0 15467 15116"/>
                              <a:gd name="T91" fmla="*/ 15467 h 977"/>
                              <a:gd name="T92" fmla="+- 0 3140 2165"/>
                              <a:gd name="T93" fmla="*/ T92 w 1125"/>
                              <a:gd name="T94" fmla="+- 0 15561 15116"/>
                              <a:gd name="T95" fmla="*/ 15561 h 977"/>
                              <a:gd name="T96" fmla="+- 0 3188 2165"/>
                              <a:gd name="T97" fmla="*/ T96 w 1125"/>
                              <a:gd name="T98" fmla="+- 0 15727 15116"/>
                              <a:gd name="T99" fmla="*/ 15727 h 977"/>
                              <a:gd name="T100" fmla="+- 0 3187 2165"/>
                              <a:gd name="T101" fmla="*/ T100 w 1125"/>
                              <a:gd name="T102" fmla="+- 0 15846 15116"/>
                              <a:gd name="T103" fmla="*/ 15846 h 977"/>
                              <a:gd name="T104" fmla="+- 0 3272 2165"/>
                              <a:gd name="T105" fmla="*/ T104 w 1125"/>
                              <a:gd name="T106" fmla="+- 0 15658 15116"/>
                              <a:gd name="T107" fmla="*/ 15658 h 977"/>
                              <a:gd name="T108" fmla="+- 0 3285 2165"/>
                              <a:gd name="T109" fmla="*/ T108 w 1125"/>
                              <a:gd name="T110" fmla="+- 0 15444 15116"/>
                              <a:gd name="T111" fmla="*/ 15444 h 977"/>
                              <a:gd name="T112" fmla="+- 0 2754 2165"/>
                              <a:gd name="T113" fmla="*/ T112 w 1125"/>
                              <a:gd name="T114" fmla="+- 0 15509 15116"/>
                              <a:gd name="T115" fmla="*/ 15509 h 977"/>
                              <a:gd name="T116" fmla="+- 0 2572 2165"/>
                              <a:gd name="T117" fmla="*/ T116 w 1125"/>
                              <a:gd name="T118" fmla="+- 0 15554 15116"/>
                              <a:gd name="T119" fmla="*/ 15554 h 977"/>
                              <a:gd name="T120" fmla="+- 0 2376 2165"/>
                              <a:gd name="T121" fmla="*/ T120 w 1125"/>
                              <a:gd name="T122" fmla="+- 0 15654 15116"/>
                              <a:gd name="T123" fmla="*/ 15654 h 977"/>
                              <a:gd name="T124" fmla="+- 0 2205 2165"/>
                              <a:gd name="T125" fmla="*/ T124 w 1125"/>
                              <a:gd name="T126" fmla="+- 0 15787 15116"/>
                              <a:gd name="T127" fmla="*/ 15787 h 977"/>
                              <a:gd name="T128" fmla="+- 0 2358 2165"/>
                              <a:gd name="T129" fmla="*/ T128 w 1125"/>
                              <a:gd name="T130" fmla="+- 0 15711 15116"/>
                              <a:gd name="T131" fmla="*/ 15711 h 977"/>
                              <a:gd name="T132" fmla="+- 0 2558 2165"/>
                              <a:gd name="T133" fmla="*/ T132 w 1125"/>
                              <a:gd name="T134" fmla="+- 0 15623 15116"/>
                              <a:gd name="T135" fmla="*/ 15623 h 977"/>
                              <a:gd name="T136" fmla="+- 0 3006 2165"/>
                              <a:gd name="T137" fmla="*/ T136 w 1125"/>
                              <a:gd name="T138" fmla="+- 0 15604 15116"/>
                              <a:gd name="T139" fmla="*/ 15604 h 977"/>
                              <a:gd name="T140" fmla="+- 0 2906 2165"/>
                              <a:gd name="T141" fmla="*/ T140 w 1125"/>
                              <a:gd name="T142" fmla="+- 0 15525 15116"/>
                              <a:gd name="T143" fmla="*/ 15525 h 977"/>
                              <a:gd name="T144" fmla="+- 0 3036 2165"/>
                              <a:gd name="T145" fmla="*/ T144 w 1125"/>
                              <a:gd name="T146" fmla="+- 0 15329 15116"/>
                              <a:gd name="T147" fmla="*/ 15329 h 977"/>
                              <a:gd name="T148" fmla="+- 0 2862 2165"/>
                              <a:gd name="T149" fmla="*/ T148 w 1125"/>
                              <a:gd name="T150" fmla="+- 0 15351 15116"/>
                              <a:gd name="T151" fmla="*/ 15351 h 977"/>
                              <a:gd name="T152" fmla="+- 0 2674 2165"/>
                              <a:gd name="T153" fmla="*/ T152 w 1125"/>
                              <a:gd name="T154" fmla="+- 0 15417 15116"/>
                              <a:gd name="T155" fmla="*/ 15417 h 977"/>
                              <a:gd name="T156" fmla="+- 0 2481 2165"/>
                              <a:gd name="T157" fmla="*/ T156 w 1125"/>
                              <a:gd name="T158" fmla="+- 0 15520 15116"/>
                              <a:gd name="T159" fmla="*/ 15520 h 977"/>
                              <a:gd name="T160" fmla="+- 0 2181 2165"/>
                              <a:gd name="T161" fmla="*/ T160 w 1125"/>
                              <a:gd name="T162" fmla="+- 0 15735 15116"/>
                              <a:gd name="T163" fmla="*/ 15735 h 977"/>
                              <a:gd name="T164" fmla="+- 0 2398 2165"/>
                              <a:gd name="T165" fmla="*/ T164 w 1125"/>
                              <a:gd name="T166" fmla="+- 0 15616 15116"/>
                              <a:gd name="T167" fmla="*/ 15616 h 977"/>
                              <a:gd name="T168" fmla="+- 0 2593 2165"/>
                              <a:gd name="T169" fmla="*/ T168 w 1125"/>
                              <a:gd name="T170" fmla="+- 0 15509 15116"/>
                              <a:gd name="T171" fmla="*/ 15509 h 977"/>
                              <a:gd name="T172" fmla="+- 0 2779 2165"/>
                              <a:gd name="T173" fmla="*/ T172 w 1125"/>
                              <a:gd name="T174" fmla="+- 0 15448 15116"/>
                              <a:gd name="T175" fmla="*/ 15448 h 977"/>
                              <a:gd name="T176" fmla="+- 0 3284 2165"/>
                              <a:gd name="T177" fmla="*/ T176 w 1125"/>
                              <a:gd name="T178" fmla="+- 0 15436 15116"/>
                              <a:gd name="T179" fmla="*/ 15436 h 977"/>
                              <a:gd name="T180" fmla="+- 0 3227 2165"/>
                              <a:gd name="T181" fmla="*/ T180 w 1125"/>
                              <a:gd name="T182" fmla="+- 0 15377 15116"/>
                              <a:gd name="T183" fmla="*/ 15377 h 977"/>
                              <a:gd name="T184" fmla="+- 0 3089 2165"/>
                              <a:gd name="T185" fmla="*/ T184 w 1125"/>
                              <a:gd name="T186" fmla="+- 0 15332 15116"/>
                              <a:gd name="T187" fmla="*/ 15332 h 977"/>
                              <a:gd name="T188" fmla="+- 0 3118 2165"/>
                              <a:gd name="T189" fmla="*/ T188 w 1125"/>
                              <a:gd name="T190" fmla="+- 0 15118 15116"/>
                              <a:gd name="T191" fmla="*/ 15118 h 977"/>
                              <a:gd name="T192" fmla="+- 0 2931 2165"/>
                              <a:gd name="T193" fmla="*/ T192 w 1125"/>
                              <a:gd name="T194" fmla="+- 0 15182 15116"/>
                              <a:gd name="T195" fmla="*/ 15182 h 977"/>
                              <a:gd name="T196" fmla="+- 0 2740 2165"/>
                              <a:gd name="T197" fmla="*/ T196 w 1125"/>
                              <a:gd name="T198" fmla="+- 0 15274 15116"/>
                              <a:gd name="T199" fmla="*/ 15274 h 977"/>
                              <a:gd name="T200" fmla="+- 0 2553 2165"/>
                              <a:gd name="T201" fmla="*/ T200 w 1125"/>
                              <a:gd name="T202" fmla="+- 0 15388 15116"/>
                              <a:gd name="T203" fmla="*/ 15388 h 977"/>
                              <a:gd name="T204" fmla="+- 0 2375 2165"/>
                              <a:gd name="T205" fmla="*/ T204 w 1125"/>
                              <a:gd name="T206" fmla="+- 0 15520 15116"/>
                              <a:gd name="T207" fmla="*/ 15520 h 977"/>
                              <a:gd name="T208" fmla="+- 0 2355 2165"/>
                              <a:gd name="T209" fmla="*/ T208 w 1125"/>
                              <a:gd name="T210" fmla="+- 0 15571 15116"/>
                              <a:gd name="T211" fmla="*/ 15571 h 977"/>
                              <a:gd name="T212" fmla="+- 0 2573 2165"/>
                              <a:gd name="T213" fmla="*/ T212 w 1125"/>
                              <a:gd name="T214" fmla="+- 0 15420 15116"/>
                              <a:gd name="T215" fmla="*/ 15420 h 977"/>
                              <a:gd name="T216" fmla="+- 0 2797 2165"/>
                              <a:gd name="T217" fmla="*/ T216 w 1125"/>
                              <a:gd name="T218" fmla="+- 0 15304 15116"/>
                              <a:gd name="T219" fmla="*/ 15304 h 977"/>
                              <a:gd name="T220" fmla="+- 0 3014 2165"/>
                              <a:gd name="T221" fmla="*/ T220 w 1125"/>
                              <a:gd name="T222" fmla="+- 0 15234 15116"/>
                              <a:gd name="T223" fmla="*/ 15234 h 977"/>
                              <a:gd name="T224" fmla="+- 0 3205 2165"/>
                              <a:gd name="T225" fmla="*/ T224 w 1125"/>
                              <a:gd name="T226" fmla="+- 0 15217 15116"/>
                              <a:gd name="T227" fmla="*/ 15217 h 977"/>
                              <a:gd name="T228" fmla="+- 0 3126 2165"/>
                              <a:gd name="T229" fmla="*/ T228 w 1125"/>
                              <a:gd name="T230" fmla="+- 0 15116 15116"/>
                              <a:gd name="T231" fmla="*/ 15116 h 977"/>
                              <a:gd name="T232" fmla="+- 0 3205 2165"/>
                              <a:gd name="T233" fmla="*/ T232 w 1125"/>
                              <a:gd name="T234" fmla="+- 0 15218 15116"/>
                              <a:gd name="T235" fmla="*/ 15218 h 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25" h="977">
                                <a:moveTo>
                                  <a:pt x="606" y="644"/>
                                </a:moveTo>
                                <a:lnTo>
                                  <a:pt x="324" y="644"/>
                                </a:lnTo>
                                <a:lnTo>
                                  <a:pt x="375" y="645"/>
                                </a:lnTo>
                                <a:lnTo>
                                  <a:pt x="419" y="658"/>
                                </a:lnTo>
                                <a:lnTo>
                                  <a:pt x="455" y="681"/>
                                </a:lnTo>
                                <a:lnTo>
                                  <a:pt x="483" y="716"/>
                                </a:lnTo>
                                <a:lnTo>
                                  <a:pt x="502" y="763"/>
                                </a:lnTo>
                                <a:lnTo>
                                  <a:pt x="510" y="821"/>
                                </a:lnTo>
                                <a:lnTo>
                                  <a:pt x="507" y="891"/>
                                </a:lnTo>
                                <a:lnTo>
                                  <a:pt x="491" y="973"/>
                                </a:lnTo>
                                <a:lnTo>
                                  <a:pt x="549" y="977"/>
                                </a:lnTo>
                                <a:lnTo>
                                  <a:pt x="607" y="973"/>
                                </a:lnTo>
                                <a:lnTo>
                                  <a:pt x="608" y="970"/>
                                </a:lnTo>
                                <a:lnTo>
                                  <a:pt x="614" y="945"/>
                                </a:lnTo>
                                <a:lnTo>
                                  <a:pt x="620" y="920"/>
                                </a:lnTo>
                                <a:lnTo>
                                  <a:pt x="634" y="837"/>
                                </a:lnTo>
                                <a:lnTo>
                                  <a:pt x="636" y="765"/>
                                </a:lnTo>
                                <a:lnTo>
                                  <a:pt x="629" y="704"/>
                                </a:lnTo>
                                <a:lnTo>
                                  <a:pt x="612" y="654"/>
                                </a:lnTo>
                                <a:lnTo>
                                  <a:pt x="606" y="644"/>
                                </a:lnTo>
                                <a:close/>
                                <a:moveTo>
                                  <a:pt x="841" y="488"/>
                                </a:moveTo>
                                <a:lnTo>
                                  <a:pt x="512" y="488"/>
                                </a:lnTo>
                                <a:lnTo>
                                  <a:pt x="565" y="492"/>
                                </a:lnTo>
                                <a:lnTo>
                                  <a:pt x="613" y="505"/>
                                </a:lnTo>
                                <a:lnTo>
                                  <a:pt x="654" y="527"/>
                                </a:lnTo>
                                <a:lnTo>
                                  <a:pt x="688" y="560"/>
                                </a:lnTo>
                                <a:lnTo>
                                  <a:pt x="715" y="602"/>
                                </a:lnTo>
                                <a:lnTo>
                                  <a:pt x="733" y="655"/>
                                </a:lnTo>
                                <a:lnTo>
                                  <a:pt x="741" y="719"/>
                                </a:lnTo>
                                <a:lnTo>
                                  <a:pt x="740" y="794"/>
                                </a:lnTo>
                                <a:lnTo>
                                  <a:pt x="728" y="880"/>
                                </a:lnTo>
                                <a:lnTo>
                                  <a:pt x="720" y="915"/>
                                </a:lnTo>
                                <a:lnTo>
                                  <a:pt x="712" y="950"/>
                                </a:lnTo>
                                <a:lnTo>
                                  <a:pt x="711" y="953"/>
                                </a:lnTo>
                                <a:lnTo>
                                  <a:pt x="757" y="938"/>
                                </a:lnTo>
                                <a:lnTo>
                                  <a:pt x="820" y="909"/>
                                </a:lnTo>
                                <a:lnTo>
                                  <a:pt x="876" y="875"/>
                                </a:lnTo>
                                <a:lnTo>
                                  <a:pt x="878" y="866"/>
                                </a:lnTo>
                                <a:lnTo>
                                  <a:pt x="887" y="815"/>
                                </a:lnTo>
                                <a:lnTo>
                                  <a:pt x="895" y="732"/>
                                </a:lnTo>
                                <a:lnTo>
                                  <a:pt x="895" y="659"/>
                                </a:lnTo>
                                <a:lnTo>
                                  <a:pt x="887" y="596"/>
                                </a:lnTo>
                                <a:lnTo>
                                  <a:pt x="871" y="541"/>
                                </a:lnTo>
                                <a:lnTo>
                                  <a:pt x="848" y="496"/>
                                </a:lnTo>
                                <a:lnTo>
                                  <a:pt x="841" y="488"/>
                                </a:lnTo>
                                <a:close/>
                                <a:moveTo>
                                  <a:pt x="414" y="554"/>
                                </a:moveTo>
                                <a:lnTo>
                                  <a:pt x="357" y="562"/>
                                </a:lnTo>
                                <a:lnTo>
                                  <a:pt x="296" y="579"/>
                                </a:lnTo>
                                <a:lnTo>
                                  <a:pt x="233" y="604"/>
                                </a:lnTo>
                                <a:lnTo>
                                  <a:pt x="167" y="638"/>
                                </a:lnTo>
                                <a:lnTo>
                                  <a:pt x="99" y="679"/>
                                </a:lnTo>
                                <a:lnTo>
                                  <a:pt x="61" y="705"/>
                                </a:lnTo>
                                <a:lnTo>
                                  <a:pt x="76" y="730"/>
                                </a:lnTo>
                                <a:lnTo>
                                  <a:pt x="81" y="737"/>
                                </a:lnTo>
                                <a:lnTo>
                                  <a:pt x="143" y="701"/>
                                </a:lnTo>
                                <a:lnTo>
                                  <a:pt x="207" y="672"/>
                                </a:lnTo>
                                <a:lnTo>
                                  <a:pt x="268" y="653"/>
                                </a:lnTo>
                                <a:lnTo>
                                  <a:pt x="324" y="644"/>
                                </a:lnTo>
                                <a:lnTo>
                                  <a:pt x="606" y="644"/>
                                </a:lnTo>
                                <a:lnTo>
                                  <a:pt x="587" y="614"/>
                                </a:lnTo>
                                <a:lnTo>
                                  <a:pt x="553" y="584"/>
                                </a:lnTo>
                                <a:lnTo>
                                  <a:pt x="513" y="564"/>
                                </a:lnTo>
                                <a:lnTo>
                                  <a:pt x="466" y="554"/>
                                </a:lnTo>
                                <a:lnTo>
                                  <a:pt x="414" y="554"/>
                                </a:lnTo>
                                <a:close/>
                                <a:moveTo>
                                  <a:pt x="1119" y="320"/>
                                </a:moveTo>
                                <a:lnTo>
                                  <a:pt x="728" y="320"/>
                                </a:lnTo>
                                <a:lnTo>
                                  <a:pt x="780" y="324"/>
                                </a:lnTo>
                                <a:lnTo>
                                  <a:pt x="828" y="334"/>
                                </a:lnTo>
                                <a:lnTo>
                                  <a:pt x="872" y="351"/>
                                </a:lnTo>
                                <a:lnTo>
                                  <a:pt x="912" y="375"/>
                                </a:lnTo>
                                <a:lnTo>
                                  <a:pt x="946" y="406"/>
                                </a:lnTo>
                                <a:lnTo>
                                  <a:pt x="975" y="445"/>
                                </a:lnTo>
                                <a:lnTo>
                                  <a:pt x="998" y="492"/>
                                </a:lnTo>
                                <a:lnTo>
                                  <a:pt x="1014" y="547"/>
                                </a:lnTo>
                                <a:lnTo>
                                  <a:pt x="1023" y="611"/>
                                </a:lnTo>
                                <a:lnTo>
                                  <a:pt x="1025" y="683"/>
                                </a:lnTo>
                                <a:lnTo>
                                  <a:pt x="1021" y="730"/>
                                </a:lnTo>
                                <a:lnTo>
                                  <a:pt x="1022" y="730"/>
                                </a:lnTo>
                                <a:lnTo>
                                  <a:pt x="1057" y="671"/>
                                </a:lnTo>
                                <a:lnTo>
                                  <a:pt x="1086" y="609"/>
                                </a:lnTo>
                                <a:lnTo>
                                  <a:pt x="1107" y="542"/>
                                </a:lnTo>
                                <a:lnTo>
                                  <a:pt x="1120" y="473"/>
                                </a:lnTo>
                                <a:lnTo>
                                  <a:pt x="1125" y="401"/>
                                </a:lnTo>
                                <a:lnTo>
                                  <a:pt x="1120" y="328"/>
                                </a:lnTo>
                                <a:lnTo>
                                  <a:pt x="1119" y="320"/>
                                </a:lnTo>
                                <a:close/>
                                <a:moveTo>
                                  <a:pt x="643" y="391"/>
                                </a:moveTo>
                                <a:lnTo>
                                  <a:pt x="589" y="393"/>
                                </a:lnTo>
                                <a:lnTo>
                                  <a:pt x="531" y="401"/>
                                </a:lnTo>
                                <a:lnTo>
                                  <a:pt x="470" y="417"/>
                                </a:lnTo>
                                <a:lnTo>
                                  <a:pt x="407" y="438"/>
                                </a:lnTo>
                                <a:lnTo>
                                  <a:pt x="343" y="466"/>
                                </a:lnTo>
                                <a:lnTo>
                                  <a:pt x="278" y="499"/>
                                </a:lnTo>
                                <a:lnTo>
                                  <a:pt x="211" y="538"/>
                                </a:lnTo>
                                <a:lnTo>
                                  <a:pt x="145" y="582"/>
                                </a:lnTo>
                                <a:lnTo>
                                  <a:pt x="35" y="660"/>
                                </a:lnTo>
                                <a:lnTo>
                                  <a:pt x="40" y="671"/>
                                </a:lnTo>
                                <a:lnTo>
                                  <a:pt x="51" y="689"/>
                                </a:lnTo>
                                <a:lnTo>
                                  <a:pt x="123" y="639"/>
                                </a:lnTo>
                                <a:lnTo>
                                  <a:pt x="193" y="595"/>
                                </a:lnTo>
                                <a:lnTo>
                                  <a:pt x="262" y="558"/>
                                </a:lnTo>
                                <a:lnTo>
                                  <a:pt x="329" y="528"/>
                                </a:lnTo>
                                <a:lnTo>
                                  <a:pt x="393" y="507"/>
                                </a:lnTo>
                                <a:lnTo>
                                  <a:pt x="455" y="493"/>
                                </a:lnTo>
                                <a:lnTo>
                                  <a:pt x="512" y="488"/>
                                </a:lnTo>
                                <a:lnTo>
                                  <a:pt x="841" y="488"/>
                                </a:lnTo>
                                <a:lnTo>
                                  <a:pt x="818" y="459"/>
                                </a:lnTo>
                                <a:lnTo>
                                  <a:pt x="782" y="430"/>
                                </a:lnTo>
                                <a:lnTo>
                                  <a:pt x="741" y="409"/>
                                </a:lnTo>
                                <a:lnTo>
                                  <a:pt x="694" y="397"/>
                                </a:lnTo>
                                <a:lnTo>
                                  <a:pt x="643" y="391"/>
                                </a:lnTo>
                                <a:close/>
                                <a:moveTo>
                                  <a:pt x="871" y="213"/>
                                </a:moveTo>
                                <a:lnTo>
                                  <a:pt x="815" y="215"/>
                                </a:lnTo>
                                <a:lnTo>
                                  <a:pt x="757" y="223"/>
                                </a:lnTo>
                                <a:lnTo>
                                  <a:pt x="697" y="235"/>
                                </a:lnTo>
                                <a:lnTo>
                                  <a:pt x="636" y="253"/>
                                </a:lnTo>
                                <a:lnTo>
                                  <a:pt x="573" y="275"/>
                                </a:lnTo>
                                <a:lnTo>
                                  <a:pt x="509" y="301"/>
                                </a:lnTo>
                                <a:lnTo>
                                  <a:pt x="445" y="332"/>
                                </a:lnTo>
                                <a:lnTo>
                                  <a:pt x="380" y="366"/>
                                </a:lnTo>
                                <a:lnTo>
                                  <a:pt x="316" y="404"/>
                                </a:lnTo>
                                <a:lnTo>
                                  <a:pt x="252" y="446"/>
                                </a:lnTo>
                                <a:lnTo>
                                  <a:pt x="190" y="491"/>
                                </a:lnTo>
                                <a:lnTo>
                                  <a:pt x="16" y="619"/>
                                </a:lnTo>
                                <a:lnTo>
                                  <a:pt x="29" y="646"/>
                                </a:lnTo>
                                <a:lnTo>
                                  <a:pt x="169" y="544"/>
                                </a:lnTo>
                                <a:lnTo>
                                  <a:pt x="233" y="500"/>
                                </a:lnTo>
                                <a:lnTo>
                                  <a:pt x="298" y="460"/>
                                </a:lnTo>
                                <a:lnTo>
                                  <a:pt x="363" y="424"/>
                                </a:lnTo>
                                <a:lnTo>
                                  <a:pt x="428" y="393"/>
                                </a:lnTo>
                                <a:lnTo>
                                  <a:pt x="492" y="368"/>
                                </a:lnTo>
                                <a:lnTo>
                                  <a:pt x="554" y="347"/>
                                </a:lnTo>
                                <a:lnTo>
                                  <a:pt x="614" y="332"/>
                                </a:lnTo>
                                <a:lnTo>
                                  <a:pt x="672" y="323"/>
                                </a:lnTo>
                                <a:lnTo>
                                  <a:pt x="728" y="320"/>
                                </a:lnTo>
                                <a:lnTo>
                                  <a:pt x="1119" y="320"/>
                                </a:lnTo>
                                <a:lnTo>
                                  <a:pt x="1116" y="304"/>
                                </a:lnTo>
                                <a:lnTo>
                                  <a:pt x="1101" y="288"/>
                                </a:lnTo>
                                <a:lnTo>
                                  <a:pt x="1062" y="261"/>
                                </a:lnTo>
                                <a:lnTo>
                                  <a:pt x="1020" y="240"/>
                                </a:lnTo>
                                <a:lnTo>
                                  <a:pt x="974" y="225"/>
                                </a:lnTo>
                                <a:lnTo>
                                  <a:pt x="924" y="216"/>
                                </a:lnTo>
                                <a:lnTo>
                                  <a:pt x="871" y="213"/>
                                </a:lnTo>
                                <a:close/>
                                <a:moveTo>
                                  <a:pt x="961" y="0"/>
                                </a:moveTo>
                                <a:lnTo>
                                  <a:pt x="953" y="2"/>
                                </a:lnTo>
                                <a:lnTo>
                                  <a:pt x="892" y="20"/>
                                </a:lnTo>
                                <a:lnTo>
                                  <a:pt x="829" y="42"/>
                                </a:lnTo>
                                <a:lnTo>
                                  <a:pt x="766" y="66"/>
                                </a:lnTo>
                                <a:lnTo>
                                  <a:pt x="703" y="94"/>
                                </a:lnTo>
                                <a:lnTo>
                                  <a:pt x="639" y="125"/>
                                </a:lnTo>
                                <a:lnTo>
                                  <a:pt x="575" y="158"/>
                                </a:lnTo>
                                <a:lnTo>
                                  <a:pt x="512" y="194"/>
                                </a:lnTo>
                                <a:lnTo>
                                  <a:pt x="450" y="232"/>
                                </a:lnTo>
                                <a:lnTo>
                                  <a:pt x="388" y="272"/>
                                </a:lnTo>
                                <a:lnTo>
                                  <a:pt x="328" y="314"/>
                                </a:lnTo>
                                <a:lnTo>
                                  <a:pt x="268" y="358"/>
                                </a:lnTo>
                                <a:lnTo>
                                  <a:pt x="210" y="404"/>
                                </a:lnTo>
                                <a:lnTo>
                                  <a:pt x="0" y="574"/>
                                </a:lnTo>
                                <a:lnTo>
                                  <a:pt x="9" y="599"/>
                                </a:lnTo>
                                <a:lnTo>
                                  <a:pt x="190" y="455"/>
                                </a:lnTo>
                                <a:lnTo>
                                  <a:pt x="261" y="401"/>
                                </a:lnTo>
                                <a:lnTo>
                                  <a:pt x="334" y="351"/>
                                </a:lnTo>
                                <a:lnTo>
                                  <a:pt x="408" y="304"/>
                                </a:lnTo>
                                <a:lnTo>
                                  <a:pt x="483" y="261"/>
                                </a:lnTo>
                                <a:lnTo>
                                  <a:pt x="557" y="222"/>
                                </a:lnTo>
                                <a:lnTo>
                                  <a:pt x="632" y="188"/>
                                </a:lnTo>
                                <a:lnTo>
                                  <a:pt x="705" y="159"/>
                                </a:lnTo>
                                <a:lnTo>
                                  <a:pt x="778" y="136"/>
                                </a:lnTo>
                                <a:lnTo>
                                  <a:pt x="849" y="118"/>
                                </a:lnTo>
                                <a:lnTo>
                                  <a:pt x="917" y="106"/>
                                </a:lnTo>
                                <a:lnTo>
                                  <a:pt x="983" y="101"/>
                                </a:lnTo>
                                <a:lnTo>
                                  <a:pt x="1040" y="101"/>
                                </a:lnTo>
                                <a:lnTo>
                                  <a:pt x="1022" y="72"/>
                                </a:lnTo>
                                <a:lnTo>
                                  <a:pt x="980" y="18"/>
                                </a:lnTo>
                                <a:lnTo>
                                  <a:pt x="961" y="0"/>
                                </a:lnTo>
                                <a:close/>
                                <a:moveTo>
                                  <a:pt x="1040" y="101"/>
                                </a:moveTo>
                                <a:lnTo>
                                  <a:pt x="983" y="101"/>
                                </a:lnTo>
                                <a:lnTo>
                                  <a:pt x="1040" y="102"/>
                                </a:lnTo>
                                <a:lnTo>
                                  <a:pt x="1040" y="1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6"/>
                        <wps:cNvSpPr>
                          <a:spLocks/>
                        </wps:cNvSpPr>
                        <wps:spPr bwMode="auto">
                          <a:xfrm>
                            <a:off x="2137" y="14940"/>
                            <a:ext cx="1153" cy="1153"/>
                          </a:xfrm>
                          <a:custGeom>
                            <a:avLst/>
                            <a:gdLst>
                              <a:gd name="T0" fmla="+- 0 3290 2138"/>
                              <a:gd name="T1" fmla="*/ T0 w 1153"/>
                              <a:gd name="T2" fmla="+- 0 15517 14941"/>
                              <a:gd name="T3" fmla="*/ 15517 h 1153"/>
                              <a:gd name="T4" fmla="+- 0 3285 2138"/>
                              <a:gd name="T5" fmla="*/ T4 w 1153"/>
                              <a:gd name="T6" fmla="+- 0 15589 14941"/>
                              <a:gd name="T7" fmla="*/ 15589 h 1153"/>
                              <a:gd name="T8" fmla="+- 0 3272 2138"/>
                              <a:gd name="T9" fmla="*/ T8 w 1153"/>
                              <a:gd name="T10" fmla="+- 0 15658 14941"/>
                              <a:gd name="T11" fmla="*/ 15658 h 1153"/>
                              <a:gd name="T12" fmla="+- 0 3251 2138"/>
                              <a:gd name="T13" fmla="*/ T12 w 1153"/>
                              <a:gd name="T14" fmla="+- 0 15725 14941"/>
                              <a:gd name="T15" fmla="*/ 15725 h 1153"/>
                              <a:gd name="T16" fmla="+- 0 3222 2138"/>
                              <a:gd name="T17" fmla="*/ T16 w 1153"/>
                              <a:gd name="T18" fmla="+- 0 15787 14941"/>
                              <a:gd name="T19" fmla="*/ 15787 h 1153"/>
                              <a:gd name="T20" fmla="+- 0 3187 2138"/>
                              <a:gd name="T21" fmla="*/ T20 w 1153"/>
                              <a:gd name="T22" fmla="+- 0 15846 14941"/>
                              <a:gd name="T23" fmla="*/ 15846 h 1153"/>
                              <a:gd name="T24" fmla="+- 0 3145 2138"/>
                              <a:gd name="T25" fmla="*/ T24 w 1153"/>
                              <a:gd name="T26" fmla="+- 0 15899 14941"/>
                              <a:gd name="T27" fmla="*/ 15899 h 1153"/>
                              <a:gd name="T28" fmla="+- 0 3096 2138"/>
                              <a:gd name="T29" fmla="*/ T28 w 1153"/>
                              <a:gd name="T30" fmla="+- 0 15947 14941"/>
                              <a:gd name="T31" fmla="*/ 15947 h 1153"/>
                              <a:gd name="T32" fmla="+- 0 3043 2138"/>
                              <a:gd name="T33" fmla="*/ T32 w 1153"/>
                              <a:gd name="T34" fmla="+- 0 15989 14941"/>
                              <a:gd name="T35" fmla="*/ 15989 h 1153"/>
                              <a:gd name="T36" fmla="+- 0 2985 2138"/>
                              <a:gd name="T37" fmla="*/ T36 w 1153"/>
                              <a:gd name="T38" fmla="+- 0 16025 14941"/>
                              <a:gd name="T39" fmla="*/ 16025 h 1153"/>
                              <a:gd name="T40" fmla="+- 0 2922 2138"/>
                              <a:gd name="T41" fmla="*/ T40 w 1153"/>
                              <a:gd name="T42" fmla="+- 0 16054 14941"/>
                              <a:gd name="T43" fmla="*/ 16054 h 1153"/>
                              <a:gd name="T44" fmla="+- 0 2856 2138"/>
                              <a:gd name="T45" fmla="*/ T44 w 1153"/>
                              <a:gd name="T46" fmla="+- 0 16075 14941"/>
                              <a:gd name="T47" fmla="*/ 16075 h 1153"/>
                              <a:gd name="T48" fmla="+- 0 2786 2138"/>
                              <a:gd name="T49" fmla="*/ T48 w 1153"/>
                              <a:gd name="T50" fmla="+- 0 16088 14941"/>
                              <a:gd name="T51" fmla="*/ 16088 h 1153"/>
                              <a:gd name="T52" fmla="+- 0 2714 2138"/>
                              <a:gd name="T53" fmla="*/ T52 w 1153"/>
                              <a:gd name="T54" fmla="+- 0 16093 14941"/>
                              <a:gd name="T55" fmla="*/ 16093 h 1153"/>
                              <a:gd name="T56" fmla="+- 0 2642 2138"/>
                              <a:gd name="T57" fmla="*/ T56 w 1153"/>
                              <a:gd name="T58" fmla="+- 0 16088 14941"/>
                              <a:gd name="T59" fmla="*/ 16088 h 1153"/>
                              <a:gd name="T60" fmla="+- 0 2572 2138"/>
                              <a:gd name="T61" fmla="*/ T60 w 1153"/>
                              <a:gd name="T62" fmla="+- 0 16075 14941"/>
                              <a:gd name="T63" fmla="*/ 16075 h 1153"/>
                              <a:gd name="T64" fmla="+- 0 2506 2138"/>
                              <a:gd name="T65" fmla="*/ T64 w 1153"/>
                              <a:gd name="T66" fmla="+- 0 16054 14941"/>
                              <a:gd name="T67" fmla="*/ 16054 h 1153"/>
                              <a:gd name="T68" fmla="+- 0 2443 2138"/>
                              <a:gd name="T69" fmla="*/ T68 w 1153"/>
                              <a:gd name="T70" fmla="+- 0 16025 14941"/>
                              <a:gd name="T71" fmla="*/ 16025 h 1153"/>
                              <a:gd name="T72" fmla="+- 0 2385 2138"/>
                              <a:gd name="T73" fmla="*/ T72 w 1153"/>
                              <a:gd name="T74" fmla="+- 0 15989 14941"/>
                              <a:gd name="T75" fmla="*/ 15989 h 1153"/>
                              <a:gd name="T76" fmla="+- 0 2331 2138"/>
                              <a:gd name="T77" fmla="*/ T76 w 1153"/>
                              <a:gd name="T78" fmla="+- 0 15947 14941"/>
                              <a:gd name="T79" fmla="*/ 15947 h 1153"/>
                              <a:gd name="T80" fmla="+- 0 2283 2138"/>
                              <a:gd name="T81" fmla="*/ T80 w 1153"/>
                              <a:gd name="T82" fmla="+- 0 15899 14941"/>
                              <a:gd name="T83" fmla="*/ 15899 h 1153"/>
                              <a:gd name="T84" fmla="+- 0 2241 2138"/>
                              <a:gd name="T85" fmla="*/ T84 w 1153"/>
                              <a:gd name="T86" fmla="+- 0 15846 14941"/>
                              <a:gd name="T87" fmla="*/ 15846 h 1153"/>
                              <a:gd name="T88" fmla="+- 0 2205 2138"/>
                              <a:gd name="T89" fmla="*/ T88 w 1153"/>
                              <a:gd name="T90" fmla="+- 0 15787 14941"/>
                              <a:gd name="T91" fmla="*/ 15787 h 1153"/>
                              <a:gd name="T92" fmla="+- 0 2177 2138"/>
                              <a:gd name="T93" fmla="*/ T92 w 1153"/>
                              <a:gd name="T94" fmla="+- 0 15725 14941"/>
                              <a:gd name="T95" fmla="*/ 15725 h 1153"/>
                              <a:gd name="T96" fmla="+- 0 2155 2138"/>
                              <a:gd name="T97" fmla="*/ T96 w 1153"/>
                              <a:gd name="T98" fmla="+- 0 15658 14941"/>
                              <a:gd name="T99" fmla="*/ 15658 h 1153"/>
                              <a:gd name="T100" fmla="+- 0 2142 2138"/>
                              <a:gd name="T101" fmla="*/ T100 w 1153"/>
                              <a:gd name="T102" fmla="+- 0 15589 14941"/>
                              <a:gd name="T103" fmla="*/ 15589 h 1153"/>
                              <a:gd name="T104" fmla="+- 0 2138 2138"/>
                              <a:gd name="T105" fmla="*/ T104 w 1153"/>
                              <a:gd name="T106" fmla="+- 0 15517 14941"/>
                              <a:gd name="T107" fmla="*/ 15517 h 1153"/>
                              <a:gd name="T108" fmla="+- 0 2142 2138"/>
                              <a:gd name="T109" fmla="*/ T108 w 1153"/>
                              <a:gd name="T110" fmla="+- 0 15444 14941"/>
                              <a:gd name="T111" fmla="*/ 15444 h 1153"/>
                              <a:gd name="T112" fmla="+- 0 2155 2138"/>
                              <a:gd name="T113" fmla="*/ T112 w 1153"/>
                              <a:gd name="T114" fmla="+- 0 15375 14941"/>
                              <a:gd name="T115" fmla="*/ 15375 h 1153"/>
                              <a:gd name="T116" fmla="+- 0 2177 2138"/>
                              <a:gd name="T117" fmla="*/ T116 w 1153"/>
                              <a:gd name="T118" fmla="+- 0 15308 14941"/>
                              <a:gd name="T119" fmla="*/ 15308 h 1153"/>
                              <a:gd name="T120" fmla="+- 0 2205 2138"/>
                              <a:gd name="T121" fmla="*/ T120 w 1153"/>
                              <a:gd name="T122" fmla="+- 0 15246 14941"/>
                              <a:gd name="T123" fmla="*/ 15246 h 1153"/>
                              <a:gd name="T124" fmla="+- 0 2241 2138"/>
                              <a:gd name="T125" fmla="*/ T124 w 1153"/>
                              <a:gd name="T126" fmla="+- 0 15188 14941"/>
                              <a:gd name="T127" fmla="*/ 15188 h 1153"/>
                              <a:gd name="T128" fmla="+- 0 2283 2138"/>
                              <a:gd name="T129" fmla="*/ T128 w 1153"/>
                              <a:gd name="T130" fmla="+- 0 15134 14941"/>
                              <a:gd name="T131" fmla="*/ 15134 h 1153"/>
                              <a:gd name="T132" fmla="+- 0 2331 2138"/>
                              <a:gd name="T133" fmla="*/ T132 w 1153"/>
                              <a:gd name="T134" fmla="+- 0 15086 14941"/>
                              <a:gd name="T135" fmla="*/ 15086 h 1153"/>
                              <a:gd name="T136" fmla="+- 0 2385 2138"/>
                              <a:gd name="T137" fmla="*/ T136 w 1153"/>
                              <a:gd name="T138" fmla="+- 0 15044 14941"/>
                              <a:gd name="T139" fmla="*/ 15044 h 1153"/>
                              <a:gd name="T140" fmla="+- 0 2443 2138"/>
                              <a:gd name="T141" fmla="*/ T140 w 1153"/>
                              <a:gd name="T142" fmla="+- 0 15008 14941"/>
                              <a:gd name="T143" fmla="*/ 15008 h 1153"/>
                              <a:gd name="T144" fmla="+- 0 2506 2138"/>
                              <a:gd name="T145" fmla="*/ T144 w 1153"/>
                              <a:gd name="T146" fmla="+- 0 14979 14941"/>
                              <a:gd name="T147" fmla="*/ 14979 h 1153"/>
                              <a:gd name="T148" fmla="+- 0 2572 2138"/>
                              <a:gd name="T149" fmla="*/ T148 w 1153"/>
                              <a:gd name="T150" fmla="+- 0 14958 14941"/>
                              <a:gd name="T151" fmla="*/ 14958 h 1153"/>
                              <a:gd name="T152" fmla="+- 0 2642 2138"/>
                              <a:gd name="T153" fmla="*/ T152 w 1153"/>
                              <a:gd name="T154" fmla="+- 0 14945 14941"/>
                              <a:gd name="T155" fmla="*/ 14945 h 1153"/>
                              <a:gd name="T156" fmla="+- 0 2714 2138"/>
                              <a:gd name="T157" fmla="*/ T156 w 1153"/>
                              <a:gd name="T158" fmla="+- 0 14941 14941"/>
                              <a:gd name="T159" fmla="*/ 14941 h 1153"/>
                              <a:gd name="T160" fmla="+- 0 2786 2138"/>
                              <a:gd name="T161" fmla="*/ T160 w 1153"/>
                              <a:gd name="T162" fmla="+- 0 14945 14941"/>
                              <a:gd name="T163" fmla="*/ 14945 h 1153"/>
                              <a:gd name="T164" fmla="+- 0 2856 2138"/>
                              <a:gd name="T165" fmla="*/ T164 w 1153"/>
                              <a:gd name="T166" fmla="+- 0 14958 14941"/>
                              <a:gd name="T167" fmla="*/ 14958 h 1153"/>
                              <a:gd name="T168" fmla="+- 0 2922 2138"/>
                              <a:gd name="T169" fmla="*/ T168 w 1153"/>
                              <a:gd name="T170" fmla="+- 0 14979 14941"/>
                              <a:gd name="T171" fmla="*/ 14979 h 1153"/>
                              <a:gd name="T172" fmla="+- 0 2985 2138"/>
                              <a:gd name="T173" fmla="*/ T172 w 1153"/>
                              <a:gd name="T174" fmla="+- 0 15008 14941"/>
                              <a:gd name="T175" fmla="*/ 15008 h 1153"/>
                              <a:gd name="T176" fmla="+- 0 3043 2138"/>
                              <a:gd name="T177" fmla="*/ T176 w 1153"/>
                              <a:gd name="T178" fmla="+- 0 15044 14941"/>
                              <a:gd name="T179" fmla="*/ 15044 h 1153"/>
                              <a:gd name="T180" fmla="+- 0 3096 2138"/>
                              <a:gd name="T181" fmla="*/ T180 w 1153"/>
                              <a:gd name="T182" fmla="+- 0 15086 14941"/>
                              <a:gd name="T183" fmla="*/ 15086 h 1153"/>
                              <a:gd name="T184" fmla="+- 0 3145 2138"/>
                              <a:gd name="T185" fmla="*/ T184 w 1153"/>
                              <a:gd name="T186" fmla="+- 0 15134 14941"/>
                              <a:gd name="T187" fmla="*/ 15134 h 1153"/>
                              <a:gd name="T188" fmla="+- 0 3187 2138"/>
                              <a:gd name="T189" fmla="*/ T188 w 1153"/>
                              <a:gd name="T190" fmla="+- 0 15188 14941"/>
                              <a:gd name="T191" fmla="*/ 15188 h 1153"/>
                              <a:gd name="T192" fmla="+- 0 3222 2138"/>
                              <a:gd name="T193" fmla="*/ T192 w 1153"/>
                              <a:gd name="T194" fmla="+- 0 15246 14941"/>
                              <a:gd name="T195" fmla="*/ 15246 h 1153"/>
                              <a:gd name="T196" fmla="+- 0 3251 2138"/>
                              <a:gd name="T197" fmla="*/ T196 w 1153"/>
                              <a:gd name="T198" fmla="+- 0 15308 14941"/>
                              <a:gd name="T199" fmla="*/ 15308 h 1153"/>
                              <a:gd name="T200" fmla="+- 0 3272 2138"/>
                              <a:gd name="T201" fmla="*/ T200 w 1153"/>
                              <a:gd name="T202" fmla="+- 0 15375 14941"/>
                              <a:gd name="T203" fmla="*/ 15375 h 1153"/>
                              <a:gd name="T204" fmla="+- 0 3285 2138"/>
                              <a:gd name="T205" fmla="*/ T204 w 1153"/>
                              <a:gd name="T206" fmla="+- 0 15444 14941"/>
                              <a:gd name="T207" fmla="*/ 15444 h 1153"/>
                              <a:gd name="T208" fmla="+- 0 3290 2138"/>
                              <a:gd name="T209" fmla="*/ T208 w 1153"/>
                              <a:gd name="T210" fmla="+- 0 15517 14941"/>
                              <a:gd name="T211" fmla="*/ 15517 h 1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3" h="1153">
                                <a:moveTo>
                                  <a:pt x="1152" y="576"/>
                                </a:moveTo>
                                <a:lnTo>
                                  <a:pt x="1147" y="648"/>
                                </a:lnTo>
                                <a:lnTo>
                                  <a:pt x="1134" y="717"/>
                                </a:lnTo>
                                <a:lnTo>
                                  <a:pt x="1113" y="784"/>
                                </a:lnTo>
                                <a:lnTo>
                                  <a:pt x="1084" y="846"/>
                                </a:lnTo>
                                <a:lnTo>
                                  <a:pt x="1049" y="905"/>
                                </a:lnTo>
                                <a:lnTo>
                                  <a:pt x="1007" y="958"/>
                                </a:lnTo>
                                <a:lnTo>
                                  <a:pt x="958" y="1006"/>
                                </a:lnTo>
                                <a:lnTo>
                                  <a:pt x="905" y="1048"/>
                                </a:lnTo>
                                <a:lnTo>
                                  <a:pt x="847" y="1084"/>
                                </a:lnTo>
                                <a:lnTo>
                                  <a:pt x="784" y="1113"/>
                                </a:lnTo>
                                <a:lnTo>
                                  <a:pt x="718" y="1134"/>
                                </a:lnTo>
                                <a:lnTo>
                                  <a:pt x="648" y="1147"/>
                                </a:lnTo>
                                <a:lnTo>
                                  <a:pt x="576" y="1152"/>
                                </a:lnTo>
                                <a:lnTo>
                                  <a:pt x="504" y="1147"/>
                                </a:lnTo>
                                <a:lnTo>
                                  <a:pt x="434" y="1134"/>
                                </a:lnTo>
                                <a:lnTo>
                                  <a:pt x="368" y="1113"/>
                                </a:lnTo>
                                <a:lnTo>
                                  <a:pt x="305" y="1084"/>
                                </a:lnTo>
                                <a:lnTo>
                                  <a:pt x="247" y="1048"/>
                                </a:lnTo>
                                <a:lnTo>
                                  <a:pt x="193" y="1006"/>
                                </a:lnTo>
                                <a:lnTo>
                                  <a:pt x="145" y="958"/>
                                </a:lnTo>
                                <a:lnTo>
                                  <a:pt x="103" y="905"/>
                                </a:lnTo>
                                <a:lnTo>
                                  <a:pt x="67" y="846"/>
                                </a:lnTo>
                                <a:lnTo>
                                  <a:pt x="39" y="784"/>
                                </a:lnTo>
                                <a:lnTo>
                                  <a:pt x="17" y="717"/>
                                </a:lnTo>
                                <a:lnTo>
                                  <a:pt x="4" y="648"/>
                                </a:lnTo>
                                <a:lnTo>
                                  <a:pt x="0" y="576"/>
                                </a:lnTo>
                                <a:lnTo>
                                  <a:pt x="4" y="503"/>
                                </a:lnTo>
                                <a:lnTo>
                                  <a:pt x="17" y="434"/>
                                </a:lnTo>
                                <a:lnTo>
                                  <a:pt x="39" y="367"/>
                                </a:lnTo>
                                <a:lnTo>
                                  <a:pt x="67" y="305"/>
                                </a:lnTo>
                                <a:lnTo>
                                  <a:pt x="103" y="247"/>
                                </a:lnTo>
                                <a:lnTo>
                                  <a:pt x="145" y="193"/>
                                </a:lnTo>
                                <a:lnTo>
                                  <a:pt x="193" y="145"/>
                                </a:lnTo>
                                <a:lnTo>
                                  <a:pt x="247" y="103"/>
                                </a:lnTo>
                                <a:lnTo>
                                  <a:pt x="305" y="67"/>
                                </a:lnTo>
                                <a:lnTo>
                                  <a:pt x="368" y="38"/>
                                </a:lnTo>
                                <a:lnTo>
                                  <a:pt x="434" y="17"/>
                                </a:lnTo>
                                <a:lnTo>
                                  <a:pt x="504" y="4"/>
                                </a:lnTo>
                                <a:lnTo>
                                  <a:pt x="576" y="0"/>
                                </a:lnTo>
                                <a:lnTo>
                                  <a:pt x="648" y="4"/>
                                </a:lnTo>
                                <a:lnTo>
                                  <a:pt x="718" y="17"/>
                                </a:lnTo>
                                <a:lnTo>
                                  <a:pt x="784" y="38"/>
                                </a:lnTo>
                                <a:lnTo>
                                  <a:pt x="847" y="67"/>
                                </a:lnTo>
                                <a:lnTo>
                                  <a:pt x="905" y="103"/>
                                </a:lnTo>
                                <a:lnTo>
                                  <a:pt x="958" y="145"/>
                                </a:lnTo>
                                <a:lnTo>
                                  <a:pt x="1007" y="193"/>
                                </a:lnTo>
                                <a:lnTo>
                                  <a:pt x="1049" y="247"/>
                                </a:lnTo>
                                <a:lnTo>
                                  <a:pt x="1084" y="305"/>
                                </a:lnTo>
                                <a:lnTo>
                                  <a:pt x="1113" y="367"/>
                                </a:lnTo>
                                <a:lnTo>
                                  <a:pt x="1134" y="434"/>
                                </a:lnTo>
                                <a:lnTo>
                                  <a:pt x="1147" y="503"/>
                                </a:lnTo>
                                <a:lnTo>
                                  <a:pt x="1152" y="576"/>
                                </a:lnTo>
                                <a:close/>
                              </a:path>
                            </a:pathLst>
                          </a:custGeom>
                          <a:noFill/>
                          <a:ln w="892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483" y="15104"/>
                            <a:ext cx="2234" cy="1000"/>
                          </a:xfrm>
                          <a:prstGeom prst="rect">
                            <a:avLst/>
                          </a:prstGeom>
                          <a:noFill/>
                          <a:extLst>
                            <a:ext uri="{909E8E84-426E-40DD-AFC4-6F175D3DCCD1}">
                              <a14:hiddenFill xmlns:a14="http://schemas.microsoft.com/office/drawing/2010/main">
                                <a:solidFill>
                                  <a:srgbClr val="FFFFFF"/>
                                </a:solidFill>
                              </a14:hiddenFill>
                            </a:ext>
                          </a:extLst>
                        </pic:spPr>
                      </pic:pic>
                      <wps:wsp>
                        <wps:cNvPr id="27" name="AutoShape 14"/>
                        <wps:cNvSpPr>
                          <a:spLocks/>
                        </wps:cNvSpPr>
                        <wps:spPr bwMode="auto">
                          <a:xfrm>
                            <a:off x="656" y="14935"/>
                            <a:ext cx="1156" cy="1168"/>
                          </a:xfrm>
                          <a:custGeom>
                            <a:avLst/>
                            <a:gdLst>
                              <a:gd name="T0" fmla="+- 0 949 657"/>
                              <a:gd name="T1" fmla="*/ T0 w 1156"/>
                              <a:gd name="T2" fmla="+- 0 16025 14935"/>
                              <a:gd name="T3" fmla="*/ 16025 h 1168"/>
                              <a:gd name="T4" fmla="+- 0 1391 657"/>
                              <a:gd name="T5" fmla="*/ T4 w 1156"/>
                              <a:gd name="T6" fmla="+- 0 16085 14935"/>
                              <a:gd name="T7" fmla="*/ 16085 h 1168"/>
                              <a:gd name="T8" fmla="+- 0 1735 657"/>
                              <a:gd name="T9" fmla="*/ T8 w 1156"/>
                              <a:gd name="T10" fmla="+- 0 15833 14935"/>
                              <a:gd name="T11" fmla="*/ 15833 h 1168"/>
                              <a:gd name="T12" fmla="+- 0 706 657"/>
                              <a:gd name="T13" fmla="*/ T12 w 1156"/>
                              <a:gd name="T14" fmla="+- 0 15755 14935"/>
                              <a:gd name="T15" fmla="*/ 15755 h 1168"/>
                              <a:gd name="T16" fmla="+- 0 765 657"/>
                              <a:gd name="T17" fmla="*/ T16 w 1156"/>
                              <a:gd name="T18" fmla="+- 0 15355 14935"/>
                              <a:gd name="T19" fmla="*/ 15355 h 1168"/>
                              <a:gd name="T20" fmla="+- 0 769 657"/>
                              <a:gd name="T21" fmla="*/ T20 w 1156"/>
                              <a:gd name="T22" fmla="+- 0 15433 14935"/>
                              <a:gd name="T23" fmla="*/ 15433 h 1168"/>
                              <a:gd name="T24" fmla="+- 0 857 657"/>
                              <a:gd name="T25" fmla="*/ T24 w 1156"/>
                              <a:gd name="T26" fmla="+- 0 15469 14935"/>
                              <a:gd name="T27" fmla="*/ 15469 h 1168"/>
                              <a:gd name="T28" fmla="+- 0 946 657"/>
                              <a:gd name="T29" fmla="*/ T28 w 1156"/>
                              <a:gd name="T30" fmla="+- 0 15515 14935"/>
                              <a:gd name="T31" fmla="*/ 15515 h 1168"/>
                              <a:gd name="T32" fmla="+- 0 980 657"/>
                              <a:gd name="T33" fmla="*/ T32 w 1156"/>
                              <a:gd name="T34" fmla="+- 0 15575 14935"/>
                              <a:gd name="T35" fmla="*/ 15575 h 1168"/>
                              <a:gd name="T36" fmla="+- 0 971 657"/>
                              <a:gd name="T37" fmla="*/ T36 w 1156"/>
                              <a:gd name="T38" fmla="+- 0 15667 14935"/>
                              <a:gd name="T39" fmla="*/ 15667 h 1168"/>
                              <a:gd name="T40" fmla="+- 0 912 657"/>
                              <a:gd name="T41" fmla="*/ T40 w 1156"/>
                              <a:gd name="T42" fmla="+- 0 15739 14935"/>
                              <a:gd name="T43" fmla="*/ 15739 h 1168"/>
                              <a:gd name="T44" fmla="+- 0 1592 657"/>
                              <a:gd name="T45" fmla="*/ T44 w 1156"/>
                              <a:gd name="T46" fmla="+- 0 15767 14935"/>
                              <a:gd name="T47" fmla="*/ 15767 h 1168"/>
                              <a:gd name="T48" fmla="+- 0 1044 657"/>
                              <a:gd name="T49" fmla="*/ T48 w 1156"/>
                              <a:gd name="T50" fmla="+- 0 15693 14935"/>
                              <a:gd name="T51" fmla="*/ 15693 h 1168"/>
                              <a:gd name="T52" fmla="+- 0 913 657"/>
                              <a:gd name="T53" fmla="*/ T52 w 1156"/>
                              <a:gd name="T54" fmla="+- 0 15381 14935"/>
                              <a:gd name="T55" fmla="*/ 15381 h 1168"/>
                              <a:gd name="T56" fmla="+- 0 1666 657"/>
                              <a:gd name="T57" fmla="*/ T56 w 1156"/>
                              <a:gd name="T58" fmla="+- 0 15757 14935"/>
                              <a:gd name="T59" fmla="*/ 15757 h 1168"/>
                              <a:gd name="T60" fmla="+- 0 1666 657"/>
                              <a:gd name="T61" fmla="*/ T60 w 1156"/>
                              <a:gd name="T62" fmla="+- 0 15757 14935"/>
                              <a:gd name="T63" fmla="*/ 15757 h 1168"/>
                              <a:gd name="T64" fmla="+- 0 1489 657"/>
                              <a:gd name="T65" fmla="*/ T64 w 1156"/>
                              <a:gd name="T66" fmla="+- 0 15747 14935"/>
                              <a:gd name="T67" fmla="*/ 15747 h 1168"/>
                              <a:gd name="T68" fmla="+- 0 1379 657"/>
                              <a:gd name="T69" fmla="*/ T68 w 1156"/>
                              <a:gd name="T70" fmla="+- 0 15657 14935"/>
                              <a:gd name="T71" fmla="*/ 15657 h 1168"/>
                              <a:gd name="T72" fmla="+- 0 1786 657"/>
                              <a:gd name="T73" fmla="*/ T72 w 1156"/>
                              <a:gd name="T74" fmla="+- 0 15681 14935"/>
                              <a:gd name="T75" fmla="*/ 15681 h 1168"/>
                              <a:gd name="T76" fmla="+- 0 1787 657"/>
                              <a:gd name="T77" fmla="*/ T76 w 1156"/>
                              <a:gd name="T78" fmla="+- 0 15727 14935"/>
                              <a:gd name="T79" fmla="*/ 15727 h 1168"/>
                              <a:gd name="T80" fmla="+- 0 659 657"/>
                              <a:gd name="T81" fmla="*/ T80 w 1156"/>
                              <a:gd name="T82" fmla="+- 0 15467 14935"/>
                              <a:gd name="T83" fmla="*/ 15467 h 1168"/>
                              <a:gd name="T84" fmla="+- 0 659 657"/>
                              <a:gd name="T85" fmla="*/ T84 w 1156"/>
                              <a:gd name="T86" fmla="+- 0 15567 14935"/>
                              <a:gd name="T87" fmla="*/ 15567 h 1168"/>
                              <a:gd name="T88" fmla="+- 0 713 657"/>
                              <a:gd name="T89" fmla="*/ T88 w 1156"/>
                              <a:gd name="T90" fmla="+- 0 15631 14935"/>
                              <a:gd name="T91" fmla="*/ 15631 h 1168"/>
                              <a:gd name="T92" fmla="+- 0 782 657"/>
                              <a:gd name="T93" fmla="*/ T92 w 1156"/>
                              <a:gd name="T94" fmla="+- 0 15689 14935"/>
                              <a:gd name="T95" fmla="*/ 15689 h 1168"/>
                              <a:gd name="T96" fmla="+- 0 883 657"/>
                              <a:gd name="T97" fmla="*/ T96 w 1156"/>
                              <a:gd name="T98" fmla="+- 0 15661 14935"/>
                              <a:gd name="T99" fmla="*/ 15661 h 1168"/>
                              <a:gd name="T100" fmla="+- 0 879 657"/>
                              <a:gd name="T101" fmla="*/ T100 w 1156"/>
                              <a:gd name="T102" fmla="+- 0 15577 14935"/>
                              <a:gd name="T103" fmla="*/ 15577 h 1168"/>
                              <a:gd name="T104" fmla="+- 0 801 657"/>
                              <a:gd name="T105" fmla="*/ T104 w 1156"/>
                              <a:gd name="T106" fmla="+- 0 15545 14935"/>
                              <a:gd name="T107" fmla="*/ 15545 h 1168"/>
                              <a:gd name="T108" fmla="+- 0 728 657"/>
                              <a:gd name="T109" fmla="*/ T108 w 1156"/>
                              <a:gd name="T110" fmla="+- 0 15517 14935"/>
                              <a:gd name="T111" fmla="*/ 15517 h 1168"/>
                              <a:gd name="T112" fmla="+- 0 681 657"/>
                              <a:gd name="T113" fmla="*/ T112 w 1156"/>
                              <a:gd name="T114" fmla="+- 0 15469 14935"/>
                              <a:gd name="T115" fmla="*/ 15469 h 1168"/>
                              <a:gd name="T116" fmla="+- 0 1610 657"/>
                              <a:gd name="T117" fmla="*/ T116 w 1156"/>
                              <a:gd name="T118" fmla="+- 0 15337 14935"/>
                              <a:gd name="T119" fmla="*/ 15337 h 1168"/>
                              <a:gd name="T120" fmla="+- 0 1499 657"/>
                              <a:gd name="T121" fmla="*/ T120 w 1156"/>
                              <a:gd name="T122" fmla="+- 0 15363 14935"/>
                              <a:gd name="T123" fmla="*/ 15363 h 1168"/>
                              <a:gd name="T124" fmla="+- 0 1445 657"/>
                              <a:gd name="T125" fmla="*/ T124 w 1156"/>
                              <a:gd name="T126" fmla="+- 0 15439 14935"/>
                              <a:gd name="T127" fmla="*/ 15439 h 1168"/>
                              <a:gd name="T128" fmla="+- 0 1435 657"/>
                              <a:gd name="T129" fmla="*/ T128 w 1156"/>
                              <a:gd name="T130" fmla="+- 0 15531 14935"/>
                              <a:gd name="T131" fmla="*/ 15531 h 1168"/>
                              <a:gd name="T132" fmla="+- 0 1467 657"/>
                              <a:gd name="T133" fmla="*/ T132 w 1156"/>
                              <a:gd name="T134" fmla="+- 0 15629 14935"/>
                              <a:gd name="T135" fmla="*/ 15629 h 1168"/>
                              <a:gd name="T136" fmla="+- 0 1541 657"/>
                              <a:gd name="T137" fmla="*/ T136 w 1156"/>
                              <a:gd name="T138" fmla="+- 0 15681 14935"/>
                              <a:gd name="T139" fmla="*/ 15681 h 1168"/>
                              <a:gd name="T140" fmla="+- 0 1657 657"/>
                              <a:gd name="T141" fmla="*/ T140 w 1156"/>
                              <a:gd name="T142" fmla="+- 0 15675 14935"/>
                              <a:gd name="T143" fmla="*/ 15675 h 1168"/>
                              <a:gd name="T144" fmla="+- 0 1725 657"/>
                              <a:gd name="T145" fmla="*/ T144 w 1156"/>
                              <a:gd name="T146" fmla="+- 0 15615 14935"/>
                              <a:gd name="T147" fmla="*/ 15615 h 1168"/>
                              <a:gd name="T148" fmla="+- 0 1749 657"/>
                              <a:gd name="T149" fmla="*/ T148 w 1156"/>
                              <a:gd name="T150" fmla="+- 0 15515 14935"/>
                              <a:gd name="T151" fmla="*/ 15515 h 1168"/>
                              <a:gd name="T152" fmla="+- 0 1732 657"/>
                              <a:gd name="T153" fmla="*/ T152 w 1156"/>
                              <a:gd name="T154" fmla="+- 0 15423 14935"/>
                              <a:gd name="T155" fmla="*/ 15423 h 1168"/>
                              <a:gd name="T156" fmla="+- 0 1671 657"/>
                              <a:gd name="T157" fmla="*/ T156 w 1156"/>
                              <a:gd name="T158" fmla="+- 0 15355 14935"/>
                              <a:gd name="T159" fmla="*/ 15355 h 1168"/>
                              <a:gd name="T160" fmla="+- 0 1189 657"/>
                              <a:gd name="T161" fmla="*/ T160 w 1156"/>
                              <a:gd name="T162" fmla="+- 0 15263 14935"/>
                              <a:gd name="T163" fmla="*/ 15263 h 1168"/>
                              <a:gd name="T164" fmla="+- 0 1137 657"/>
                              <a:gd name="T165" fmla="*/ T164 w 1156"/>
                              <a:gd name="T166" fmla="+- 0 15685 14935"/>
                              <a:gd name="T167" fmla="*/ 15685 h 1168"/>
                              <a:gd name="T168" fmla="+- 0 1307 657"/>
                              <a:gd name="T169" fmla="*/ T168 w 1156"/>
                              <a:gd name="T170" fmla="+- 0 15641 14935"/>
                              <a:gd name="T171" fmla="*/ 15641 h 1168"/>
                              <a:gd name="T172" fmla="+- 0 1340 657"/>
                              <a:gd name="T173" fmla="*/ T172 w 1156"/>
                              <a:gd name="T174" fmla="+- 0 15539 14935"/>
                              <a:gd name="T175" fmla="*/ 15539 h 1168"/>
                              <a:gd name="T176" fmla="+- 0 1357 657"/>
                              <a:gd name="T177" fmla="*/ T176 w 1156"/>
                              <a:gd name="T178" fmla="+- 0 15411 14935"/>
                              <a:gd name="T179" fmla="*/ 15411 h 1168"/>
                              <a:gd name="T180" fmla="+- 0 1445 657"/>
                              <a:gd name="T181" fmla="*/ T180 w 1156"/>
                              <a:gd name="T182" fmla="+- 0 15299 14935"/>
                              <a:gd name="T183" fmla="*/ 15299 h 1168"/>
                              <a:gd name="T184" fmla="+- 0 829 657"/>
                              <a:gd name="T185" fmla="*/ T184 w 1156"/>
                              <a:gd name="T186" fmla="+- 0 15257 14935"/>
                              <a:gd name="T187" fmla="*/ 15257 h 1168"/>
                              <a:gd name="T188" fmla="+- 0 1044 657"/>
                              <a:gd name="T189" fmla="*/ T188 w 1156"/>
                              <a:gd name="T190" fmla="+- 0 15413 14935"/>
                              <a:gd name="T191" fmla="*/ 15413 h 1168"/>
                              <a:gd name="T192" fmla="+- 0 992 657"/>
                              <a:gd name="T193" fmla="*/ T192 w 1156"/>
                              <a:gd name="T194" fmla="+- 0 15263 14935"/>
                              <a:gd name="T195" fmla="*/ 15263 h 1168"/>
                              <a:gd name="T196" fmla="+- 0 1619 657"/>
                              <a:gd name="T197" fmla="*/ T196 w 1156"/>
                              <a:gd name="T198" fmla="+- 0 15259 14935"/>
                              <a:gd name="T199" fmla="*/ 15259 h 1168"/>
                              <a:gd name="T200" fmla="+- 0 1757 657"/>
                              <a:gd name="T201" fmla="*/ T200 w 1156"/>
                              <a:gd name="T202" fmla="+- 0 15313 14935"/>
                              <a:gd name="T203" fmla="*/ 15313 h 1168"/>
                              <a:gd name="T204" fmla="+- 0 1782 657"/>
                              <a:gd name="T205" fmla="*/ T204 w 1156"/>
                              <a:gd name="T206" fmla="+- 0 15299 14935"/>
                              <a:gd name="T207" fmla="*/ 15299 h 1168"/>
                              <a:gd name="T208" fmla="+- 0 962 657"/>
                              <a:gd name="T209" fmla="*/ T208 w 1156"/>
                              <a:gd name="T210" fmla="+- 0 15007 14935"/>
                              <a:gd name="T211" fmla="*/ 15007 h 1168"/>
                              <a:gd name="T212" fmla="+- 0 692 657"/>
                              <a:gd name="T213" fmla="*/ T212 w 1156"/>
                              <a:gd name="T214" fmla="+- 0 15321 14935"/>
                              <a:gd name="T215" fmla="*/ 15321 h 1168"/>
                              <a:gd name="T216" fmla="+- 0 745 657"/>
                              <a:gd name="T217" fmla="*/ T216 w 1156"/>
                              <a:gd name="T218" fmla="+- 0 15275 14935"/>
                              <a:gd name="T219" fmla="*/ 15275 h 1168"/>
                              <a:gd name="T220" fmla="+- 0 1748 657"/>
                              <a:gd name="T221" fmla="*/ T220 w 1156"/>
                              <a:gd name="T222" fmla="+- 0 15229 14935"/>
                              <a:gd name="T223" fmla="*/ 15229 h 1168"/>
                              <a:gd name="T224" fmla="+- 0 1398 657"/>
                              <a:gd name="T225" fmla="*/ T224 w 1156"/>
                              <a:gd name="T226" fmla="+- 0 14957 14935"/>
                              <a:gd name="T227" fmla="*/ 14957 h 1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56" h="1168">
                                <a:moveTo>
                                  <a:pt x="49" y="820"/>
                                </a:moveTo>
                                <a:lnTo>
                                  <a:pt x="83" y="886"/>
                                </a:lnTo>
                                <a:lnTo>
                                  <a:pt x="125" y="946"/>
                                </a:lnTo>
                                <a:lnTo>
                                  <a:pt x="174" y="1002"/>
                                </a:lnTo>
                                <a:lnTo>
                                  <a:pt x="230" y="1050"/>
                                </a:lnTo>
                                <a:lnTo>
                                  <a:pt x="292" y="1090"/>
                                </a:lnTo>
                                <a:lnTo>
                                  <a:pt x="359" y="1124"/>
                                </a:lnTo>
                                <a:lnTo>
                                  <a:pt x="430" y="1148"/>
                                </a:lnTo>
                                <a:lnTo>
                                  <a:pt x="506" y="1164"/>
                                </a:lnTo>
                                <a:lnTo>
                                  <a:pt x="584" y="1168"/>
                                </a:lnTo>
                                <a:lnTo>
                                  <a:pt x="661" y="1164"/>
                                </a:lnTo>
                                <a:lnTo>
                                  <a:pt x="734" y="1150"/>
                                </a:lnTo>
                                <a:lnTo>
                                  <a:pt x="804" y="1126"/>
                                </a:lnTo>
                                <a:lnTo>
                                  <a:pt x="870" y="1094"/>
                                </a:lnTo>
                                <a:lnTo>
                                  <a:pt x="931" y="1054"/>
                                </a:lnTo>
                                <a:lnTo>
                                  <a:pt x="986" y="1008"/>
                                </a:lnTo>
                                <a:lnTo>
                                  <a:pt x="1035" y="956"/>
                                </a:lnTo>
                                <a:lnTo>
                                  <a:pt x="1078" y="898"/>
                                </a:lnTo>
                                <a:lnTo>
                                  <a:pt x="1018" y="832"/>
                                </a:lnTo>
                                <a:lnTo>
                                  <a:pt x="146" y="832"/>
                                </a:lnTo>
                                <a:lnTo>
                                  <a:pt x="142" y="830"/>
                                </a:lnTo>
                                <a:lnTo>
                                  <a:pt x="120" y="830"/>
                                </a:lnTo>
                                <a:lnTo>
                                  <a:pt x="96" y="828"/>
                                </a:lnTo>
                                <a:lnTo>
                                  <a:pt x="49" y="820"/>
                                </a:lnTo>
                                <a:close/>
                                <a:moveTo>
                                  <a:pt x="198" y="398"/>
                                </a:moveTo>
                                <a:lnTo>
                                  <a:pt x="160" y="398"/>
                                </a:lnTo>
                                <a:lnTo>
                                  <a:pt x="149" y="400"/>
                                </a:lnTo>
                                <a:lnTo>
                                  <a:pt x="129" y="406"/>
                                </a:lnTo>
                                <a:lnTo>
                                  <a:pt x="121" y="410"/>
                                </a:lnTo>
                                <a:lnTo>
                                  <a:pt x="108" y="420"/>
                                </a:lnTo>
                                <a:lnTo>
                                  <a:pt x="103" y="428"/>
                                </a:lnTo>
                                <a:lnTo>
                                  <a:pt x="97" y="442"/>
                                </a:lnTo>
                                <a:lnTo>
                                  <a:pt x="95" y="452"/>
                                </a:lnTo>
                                <a:lnTo>
                                  <a:pt x="95" y="472"/>
                                </a:lnTo>
                                <a:lnTo>
                                  <a:pt x="99" y="482"/>
                                </a:lnTo>
                                <a:lnTo>
                                  <a:pt x="112" y="498"/>
                                </a:lnTo>
                                <a:lnTo>
                                  <a:pt x="120" y="504"/>
                                </a:lnTo>
                                <a:lnTo>
                                  <a:pt x="142" y="516"/>
                                </a:lnTo>
                                <a:lnTo>
                                  <a:pt x="154" y="520"/>
                                </a:lnTo>
                                <a:lnTo>
                                  <a:pt x="168" y="524"/>
                                </a:lnTo>
                                <a:lnTo>
                                  <a:pt x="189" y="532"/>
                                </a:lnTo>
                                <a:lnTo>
                                  <a:pt x="200" y="534"/>
                                </a:lnTo>
                                <a:lnTo>
                                  <a:pt x="242" y="550"/>
                                </a:lnTo>
                                <a:lnTo>
                                  <a:pt x="252" y="556"/>
                                </a:lnTo>
                                <a:lnTo>
                                  <a:pt x="262" y="560"/>
                                </a:lnTo>
                                <a:lnTo>
                                  <a:pt x="272" y="566"/>
                                </a:lnTo>
                                <a:lnTo>
                                  <a:pt x="281" y="574"/>
                                </a:lnTo>
                                <a:lnTo>
                                  <a:pt x="289" y="580"/>
                                </a:lnTo>
                                <a:lnTo>
                                  <a:pt x="297" y="588"/>
                                </a:lnTo>
                                <a:lnTo>
                                  <a:pt x="304" y="596"/>
                                </a:lnTo>
                                <a:lnTo>
                                  <a:pt x="310" y="606"/>
                                </a:lnTo>
                                <a:lnTo>
                                  <a:pt x="315" y="616"/>
                                </a:lnTo>
                                <a:lnTo>
                                  <a:pt x="320" y="628"/>
                                </a:lnTo>
                                <a:lnTo>
                                  <a:pt x="323" y="640"/>
                                </a:lnTo>
                                <a:lnTo>
                                  <a:pt x="324" y="654"/>
                                </a:lnTo>
                                <a:lnTo>
                                  <a:pt x="325" y="670"/>
                                </a:lnTo>
                                <a:lnTo>
                                  <a:pt x="324" y="686"/>
                                </a:lnTo>
                                <a:lnTo>
                                  <a:pt x="322" y="702"/>
                                </a:lnTo>
                                <a:lnTo>
                                  <a:pt x="319" y="718"/>
                                </a:lnTo>
                                <a:lnTo>
                                  <a:pt x="314" y="732"/>
                                </a:lnTo>
                                <a:lnTo>
                                  <a:pt x="307" y="748"/>
                                </a:lnTo>
                                <a:lnTo>
                                  <a:pt x="299" y="760"/>
                                </a:lnTo>
                                <a:lnTo>
                                  <a:pt x="290" y="772"/>
                                </a:lnTo>
                                <a:lnTo>
                                  <a:pt x="280" y="784"/>
                                </a:lnTo>
                                <a:lnTo>
                                  <a:pt x="268" y="794"/>
                                </a:lnTo>
                                <a:lnTo>
                                  <a:pt x="255" y="804"/>
                                </a:lnTo>
                                <a:lnTo>
                                  <a:pt x="241" y="812"/>
                                </a:lnTo>
                                <a:lnTo>
                                  <a:pt x="226" y="818"/>
                                </a:lnTo>
                                <a:lnTo>
                                  <a:pt x="209" y="824"/>
                                </a:lnTo>
                                <a:lnTo>
                                  <a:pt x="191" y="828"/>
                                </a:lnTo>
                                <a:lnTo>
                                  <a:pt x="152" y="832"/>
                                </a:lnTo>
                                <a:lnTo>
                                  <a:pt x="935" y="832"/>
                                </a:lnTo>
                                <a:lnTo>
                                  <a:pt x="907" y="830"/>
                                </a:lnTo>
                                <a:lnTo>
                                  <a:pt x="881" y="826"/>
                                </a:lnTo>
                                <a:lnTo>
                                  <a:pt x="335" y="826"/>
                                </a:lnTo>
                                <a:lnTo>
                                  <a:pt x="335" y="774"/>
                                </a:lnTo>
                                <a:lnTo>
                                  <a:pt x="341" y="766"/>
                                </a:lnTo>
                                <a:lnTo>
                                  <a:pt x="387" y="758"/>
                                </a:lnTo>
                                <a:lnTo>
                                  <a:pt x="387" y="478"/>
                                </a:lnTo>
                                <a:lnTo>
                                  <a:pt x="266" y="478"/>
                                </a:lnTo>
                                <a:lnTo>
                                  <a:pt x="261" y="474"/>
                                </a:lnTo>
                                <a:lnTo>
                                  <a:pt x="259" y="466"/>
                                </a:lnTo>
                                <a:lnTo>
                                  <a:pt x="258" y="458"/>
                                </a:lnTo>
                                <a:lnTo>
                                  <a:pt x="256" y="446"/>
                                </a:lnTo>
                                <a:lnTo>
                                  <a:pt x="255" y="430"/>
                                </a:lnTo>
                                <a:lnTo>
                                  <a:pt x="253" y="410"/>
                                </a:lnTo>
                                <a:lnTo>
                                  <a:pt x="238" y="404"/>
                                </a:lnTo>
                                <a:lnTo>
                                  <a:pt x="220" y="400"/>
                                </a:lnTo>
                                <a:lnTo>
                                  <a:pt x="198" y="398"/>
                                </a:lnTo>
                                <a:close/>
                                <a:moveTo>
                                  <a:pt x="1009" y="822"/>
                                </a:moveTo>
                                <a:lnTo>
                                  <a:pt x="998" y="824"/>
                                </a:lnTo>
                                <a:lnTo>
                                  <a:pt x="986" y="828"/>
                                </a:lnTo>
                                <a:lnTo>
                                  <a:pt x="961" y="830"/>
                                </a:lnTo>
                                <a:lnTo>
                                  <a:pt x="948" y="832"/>
                                </a:lnTo>
                                <a:lnTo>
                                  <a:pt x="1018" y="832"/>
                                </a:lnTo>
                                <a:lnTo>
                                  <a:pt x="1009" y="822"/>
                                </a:lnTo>
                                <a:close/>
                                <a:moveTo>
                                  <a:pt x="714" y="706"/>
                                </a:moveTo>
                                <a:lnTo>
                                  <a:pt x="696" y="706"/>
                                </a:lnTo>
                                <a:lnTo>
                                  <a:pt x="696" y="826"/>
                                </a:lnTo>
                                <a:lnTo>
                                  <a:pt x="881" y="826"/>
                                </a:lnTo>
                                <a:lnTo>
                                  <a:pt x="856" y="820"/>
                                </a:lnTo>
                                <a:lnTo>
                                  <a:pt x="832" y="812"/>
                                </a:lnTo>
                                <a:lnTo>
                                  <a:pt x="809" y="802"/>
                                </a:lnTo>
                                <a:lnTo>
                                  <a:pt x="788" y="790"/>
                                </a:lnTo>
                                <a:lnTo>
                                  <a:pt x="769" y="774"/>
                                </a:lnTo>
                                <a:lnTo>
                                  <a:pt x="752" y="758"/>
                                </a:lnTo>
                                <a:lnTo>
                                  <a:pt x="736" y="740"/>
                                </a:lnTo>
                                <a:lnTo>
                                  <a:pt x="722" y="722"/>
                                </a:lnTo>
                                <a:lnTo>
                                  <a:pt x="714" y="706"/>
                                </a:lnTo>
                                <a:close/>
                                <a:moveTo>
                                  <a:pt x="1156" y="706"/>
                                </a:moveTo>
                                <a:lnTo>
                                  <a:pt x="1150" y="716"/>
                                </a:lnTo>
                                <a:lnTo>
                                  <a:pt x="1143" y="726"/>
                                </a:lnTo>
                                <a:lnTo>
                                  <a:pt x="1136" y="736"/>
                                </a:lnTo>
                                <a:lnTo>
                                  <a:pt x="1129" y="746"/>
                                </a:lnTo>
                                <a:lnTo>
                                  <a:pt x="1119" y="758"/>
                                </a:lnTo>
                                <a:lnTo>
                                  <a:pt x="1109" y="768"/>
                                </a:lnTo>
                                <a:lnTo>
                                  <a:pt x="1098" y="776"/>
                                </a:lnTo>
                                <a:lnTo>
                                  <a:pt x="1086" y="786"/>
                                </a:lnTo>
                                <a:lnTo>
                                  <a:pt x="1119" y="820"/>
                                </a:lnTo>
                                <a:lnTo>
                                  <a:pt x="1130" y="792"/>
                                </a:lnTo>
                                <a:lnTo>
                                  <a:pt x="1140" y="764"/>
                                </a:lnTo>
                                <a:lnTo>
                                  <a:pt x="1149" y="736"/>
                                </a:lnTo>
                                <a:lnTo>
                                  <a:pt x="1156" y="706"/>
                                </a:lnTo>
                                <a:close/>
                                <a:moveTo>
                                  <a:pt x="9" y="480"/>
                                </a:moveTo>
                                <a:lnTo>
                                  <a:pt x="5" y="506"/>
                                </a:lnTo>
                                <a:lnTo>
                                  <a:pt x="2" y="532"/>
                                </a:lnTo>
                                <a:lnTo>
                                  <a:pt x="0" y="558"/>
                                </a:lnTo>
                                <a:lnTo>
                                  <a:pt x="0" y="574"/>
                                </a:lnTo>
                                <a:lnTo>
                                  <a:pt x="0" y="586"/>
                                </a:lnTo>
                                <a:lnTo>
                                  <a:pt x="0" y="604"/>
                                </a:lnTo>
                                <a:lnTo>
                                  <a:pt x="0" y="610"/>
                                </a:lnTo>
                                <a:lnTo>
                                  <a:pt x="2" y="632"/>
                                </a:lnTo>
                                <a:lnTo>
                                  <a:pt x="4" y="654"/>
                                </a:lnTo>
                                <a:lnTo>
                                  <a:pt x="7" y="676"/>
                                </a:lnTo>
                                <a:lnTo>
                                  <a:pt x="48" y="676"/>
                                </a:lnTo>
                                <a:lnTo>
                                  <a:pt x="53" y="680"/>
                                </a:lnTo>
                                <a:lnTo>
                                  <a:pt x="55" y="690"/>
                                </a:lnTo>
                                <a:lnTo>
                                  <a:pt x="56" y="696"/>
                                </a:lnTo>
                                <a:lnTo>
                                  <a:pt x="57" y="708"/>
                                </a:lnTo>
                                <a:lnTo>
                                  <a:pt x="59" y="724"/>
                                </a:lnTo>
                                <a:lnTo>
                                  <a:pt x="61" y="746"/>
                                </a:lnTo>
                                <a:lnTo>
                                  <a:pt x="78" y="750"/>
                                </a:lnTo>
                                <a:lnTo>
                                  <a:pt x="99" y="754"/>
                                </a:lnTo>
                                <a:lnTo>
                                  <a:pt x="125" y="754"/>
                                </a:lnTo>
                                <a:lnTo>
                                  <a:pt x="155" y="756"/>
                                </a:lnTo>
                                <a:lnTo>
                                  <a:pt x="174" y="754"/>
                                </a:lnTo>
                                <a:lnTo>
                                  <a:pt x="190" y="750"/>
                                </a:lnTo>
                                <a:lnTo>
                                  <a:pt x="204" y="744"/>
                                </a:lnTo>
                                <a:lnTo>
                                  <a:pt x="216" y="736"/>
                                </a:lnTo>
                                <a:lnTo>
                                  <a:pt x="226" y="726"/>
                                </a:lnTo>
                                <a:lnTo>
                                  <a:pt x="233" y="714"/>
                                </a:lnTo>
                                <a:lnTo>
                                  <a:pt x="237" y="700"/>
                                </a:lnTo>
                                <a:lnTo>
                                  <a:pt x="238" y="682"/>
                                </a:lnTo>
                                <a:lnTo>
                                  <a:pt x="238" y="670"/>
                                </a:lnTo>
                                <a:lnTo>
                                  <a:pt x="235" y="658"/>
                                </a:lnTo>
                                <a:lnTo>
                                  <a:pt x="222" y="642"/>
                                </a:lnTo>
                                <a:lnTo>
                                  <a:pt x="213" y="636"/>
                                </a:lnTo>
                                <a:lnTo>
                                  <a:pt x="191" y="624"/>
                                </a:lnTo>
                                <a:lnTo>
                                  <a:pt x="179" y="620"/>
                                </a:lnTo>
                                <a:lnTo>
                                  <a:pt x="165" y="616"/>
                                </a:lnTo>
                                <a:lnTo>
                                  <a:pt x="155" y="612"/>
                                </a:lnTo>
                                <a:lnTo>
                                  <a:pt x="144" y="610"/>
                                </a:lnTo>
                                <a:lnTo>
                                  <a:pt x="123" y="602"/>
                                </a:lnTo>
                                <a:lnTo>
                                  <a:pt x="113" y="600"/>
                                </a:lnTo>
                                <a:lnTo>
                                  <a:pt x="102" y="596"/>
                                </a:lnTo>
                                <a:lnTo>
                                  <a:pt x="92" y="590"/>
                                </a:lnTo>
                                <a:lnTo>
                                  <a:pt x="81" y="586"/>
                                </a:lnTo>
                                <a:lnTo>
                                  <a:pt x="71" y="582"/>
                                </a:lnTo>
                                <a:lnTo>
                                  <a:pt x="62" y="576"/>
                                </a:lnTo>
                                <a:lnTo>
                                  <a:pt x="53" y="568"/>
                                </a:lnTo>
                                <a:lnTo>
                                  <a:pt x="44" y="562"/>
                                </a:lnTo>
                                <a:lnTo>
                                  <a:pt x="37" y="552"/>
                                </a:lnTo>
                                <a:lnTo>
                                  <a:pt x="30" y="544"/>
                                </a:lnTo>
                                <a:lnTo>
                                  <a:pt x="24" y="534"/>
                                </a:lnTo>
                                <a:lnTo>
                                  <a:pt x="19" y="522"/>
                                </a:lnTo>
                                <a:lnTo>
                                  <a:pt x="15" y="512"/>
                                </a:lnTo>
                                <a:lnTo>
                                  <a:pt x="12" y="502"/>
                                </a:lnTo>
                                <a:lnTo>
                                  <a:pt x="10" y="492"/>
                                </a:lnTo>
                                <a:lnTo>
                                  <a:pt x="9" y="480"/>
                                </a:lnTo>
                                <a:close/>
                                <a:moveTo>
                                  <a:pt x="953" y="402"/>
                                </a:moveTo>
                                <a:lnTo>
                                  <a:pt x="917" y="402"/>
                                </a:lnTo>
                                <a:lnTo>
                                  <a:pt x="900" y="404"/>
                                </a:lnTo>
                                <a:lnTo>
                                  <a:pt x="884" y="408"/>
                                </a:lnTo>
                                <a:lnTo>
                                  <a:pt x="869" y="414"/>
                                </a:lnTo>
                                <a:lnTo>
                                  <a:pt x="855" y="420"/>
                                </a:lnTo>
                                <a:lnTo>
                                  <a:pt x="842" y="428"/>
                                </a:lnTo>
                                <a:lnTo>
                                  <a:pt x="830" y="438"/>
                                </a:lnTo>
                                <a:lnTo>
                                  <a:pt x="819" y="448"/>
                                </a:lnTo>
                                <a:lnTo>
                                  <a:pt x="810" y="460"/>
                                </a:lnTo>
                                <a:lnTo>
                                  <a:pt x="801" y="474"/>
                                </a:lnTo>
                                <a:lnTo>
                                  <a:pt x="794" y="488"/>
                                </a:lnTo>
                                <a:lnTo>
                                  <a:pt x="788" y="504"/>
                                </a:lnTo>
                                <a:lnTo>
                                  <a:pt x="783" y="520"/>
                                </a:lnTo>
                                <a:lnTo>
                                  <a:pt x="780" y="538"/>
                                </a:lnTo>
                                <a:lnTo>
                                  <a:pt x="778" y="556"/>
                                </a:lnTo>
                                <a:lnTo>
                                  <a:pt x="777" y="568"/>
                                </a:lnTo>
                                <a:lnTo>
                                  <a:pt x="777" y="580"/>
                                </a:lnTo>
                                <a:lnTo>
                                  <a:pt x="778" y="596"/>
                                </a:lnTo>
                                <a:lnTo>
                                  <a:pt x="780" y="616"/>
                                </a:lnTo>
                                <a:lnTo>
                                  <a:pt x="783" y="634"/>
                                </a:lnTo>
                                <a:lnTo>
                                  <a:pt x="788" y="650"/>
                                </a:lnTo>
                                <a:lnTo>
                                  <a:pt x="794" y="666"/>
                                </a:lnTo>
                                <a:lnTo>
                                  <a:pt x="801" y="680"/>
                                </a:lnTo>
                                <a:lnTo>
                                  <a:pt x="810" y="694"/>
                                </a:lnTo>
                                <a:lnTo>
                                  <a:pt x="819" y="706"/>
                                </a:lnTo>
                                <a:lnTo>
                                  <a:pt x="830" y="716"/>
                                </a:lnTo>
                                <a:lnTo>
                                  <a:pt x="842" y="726"/>
                                </a:lnTo>
                                <a:lnTo>
                                  <a:pt x="855" y="734"/>
                                </a:lnTo>
                                <a:lnTo>
                                  <a:pt x="869" y="740"/>
                                </a:lnTo>
                                <a:lnTo>
                                  <a:pt x="884" y="746"/>
                                </a:lnTo>
                                <a:lnTo>
                                  <a:pt x="900" y="748"/>
                                </a:lnTo>
                                <a:lnTo>
                                  <a:pt x="917" y="752"/>
                                </a:lnTo>
                                <a:lnTo>
                                  <a:pt x="953" y="752"/>
                                </a:lnTo>
                                <a:lnTo>
                                  <a:pt x="970" y="748"/>
                                </a:lnTo>
                                <a:lnTo>
                                  <a:pt x="985" y="746"/>
                                </a:lnTo>
                                <a:lnTo>
                                  <a:pt x="1000" y="740"/>
                                </a:lnTo>
                                <a:lnTo>
                                  <a:pt x="1014" y="734"/>
                                </a:lnTo>
                                <a:lnTo>
                                  <a:pt x="1027" y="726"/>
                                </a:lnTo>
                                <a:lnTo>
                                  <a:pt x="1039" y="716"/>
                                </a:lnTo>
                                <a:lnTo>
                                  <a:pt x="1050" y="706"/>
                                </a:lnTo>
                                <a:lnTo>
                                  <a:pt x="1059" y="694"/>
                                </a:lnTo>
                                <a:lnTo>
                                  <a:pt x="1068" y="680"/>
                                </a:lnTo>
                                <a:lnTo>
                                  <a:pt x="1075" y="666"/>
                                </a:lnTo>
                                <a:lnTo>
                                  <a:pt x="1081" y="650"/>
                                </a:lnTo>
                                <a:lnTo>
                                  <a:pt x="1086" y="634"/>
                                </a:lnTo>
                                <a:lnTo>
                                  <a:pt x="1089" y="616"/>
                                </a:lnTo>
                                <a:lnTo>
                                  <a:pt x="1091" y="596"/>
                                </a:lnTo>
                                <a:lnTo>
                                  <a:pt x="1092" y="580"/>
                                </a:lnTo>
                                <a:lnTo>
                                  <a:pt x="1092" y="574"/>
                                </a:lnTo>
                                <a:lnTo>
                                  <a:pt x="1091" y="556"/>
                                </a:lnTo>
                                <a:lnTo>
                                  <a:pt x="1089" y="538"/>
                                </a:lnTo>
                                <a:lnTo>
                                  <a:pt x="1086" y="520"/>
                                </a:lnTo>
                                <a:lnTo>
                                  <a:pt x="1081" y="504"/>
                                </a:lnTo>
                                <a:lnTo>
                                  <a:pt x="1075" y="488"/>
                                </a:lnTo>
                                <a:lnTo>
                                  <a:pt x="1068" y="474"/>
                                </a:lnTo>
                                <a:lnTo>
                                  <a:pt x="1059" y="460"/>
                                </a:lnTo>
                                <a:lnTo>
                                  <a:pt x="1050" y="448"/>
                                </a:lnTo>
                                <a:lnTo>
                                  <a:pt x="1039" y="438"/>
                                </a:lnTo>
                                <a:lnTo>
                                  <a:pt x="1027" y="428"/>
                                </a:lnTo>
                                <a:lnTo>
                                  <a:pt x="1014" y="420"/>
                                </a:lnTo>
                                <a:lnTo>
                                  <a:pt x="1000" y="414"/>
                                </a:lnTo>
                                <a:lnTo>
                                  <a:pt x="985" y="408"/>
                                </a:lnTo>
                                <a:lnTo>
                                  <a:pt x="970" y="404"/>
                                </a:lnTo>
                                <a:lnTo>
                                  <a:pt x="953" y="402"/>
                                </a:lnTo>
                                <a:close/>
                                <a:moveTo>
                                  <a:pt x="881" y="328"/>
                                </a:moveTo>
                                <a:lnTo>
                                  <a:pt x="532" y="328"/>
                                </a:lnTo>
                                <a:lnTo>
                                  <a:pt x="532" y="380"/>
                                </a:lnTo>
                                <a:lnTo>
                                  <a:pt x="526" y="388"/>
                                </a:lnTo>
                                <a:lnTo>
                                  <a:pt x="515" y="390"/>
                                </a:lnTo>
                                <a:lnTo>
                                  <a:pt x="488" y="394"/>
                                </a:lnTo>
                                <a:lnTo>
                                  <a:pt x="480" y="396"/>
                                </a:lnTo>
                                <a:lnTo>
                                  <a:pt x="480" y="750"/>
                                </a:lnTo>
                                <a:lnTo>
                                  <a:pt x="640" y="750"/>
                                </a:lnTo>
                                <a:lnTo>
                                  <a:pt x="642" y="732"/>
                                </a:lnTo>
                                <a:lnTo>
                                  <a:pt x="643" y="722"/>
                                </a:lnTo>
                                <a:lnTo>
                                  <a:pt x="643" y="720"/>
                                </a:lnTo>
                                <a:lnTo>
                                  <a:pt x="645" y="710"/>
                                </a:lnTo>
                                <a:lnTo>
                                  <a:pt x="650" y="706"/>
                                </a:lnTo>
                                <a:lnTo>
                                  <a:pt x="714" y="706"/>
                                </a:lnTo>
                                <a:lnTo>
                                  <a:pt x="710" y="700"/>
                                </a:lnTo>
                                <a:lnTo>
                                  <a:pt x="700" y="678"/>
                                </a:lnTo>
                                <a:lnTo>
                                  <a:pt x="692" y="654"/>
                                </a:lnTo>
                                <a:lnTo>
                                  <a:pt x="687" y="630"/>
                                </a:lnTo>
                                <a:lnTo>
                                  <a:pt x="683" y="604"/>
                                </a:lnTo>
                                <a:lnTo>
                                  <a:pt x="682" y="580"/>
                                </a:lnTo>
                                <a:lnTo>
                                  <a:pt x="682" y="574"/>
                                </a:lnTo>
                                <a:lnTo>
                                  <a:pt x="683" y="550"/>
                                </a:lnTo>
                                <a:lnTo>
                                  <a:pt x="687" y="524"/>
                                </a:lnTo>
                                <a:lnTo>
                                  <a:pt x="692" y="500"/>
                                </a:lnTo>
                                <a:lnTo>
                                  <a:pt x="700" y="476"/>
                                </a:lnTo>
                                <a:lnTo>
                                  <a:pt x="710" y="452"/>
                                </a:lnTo>
                                <a:lnTo>
                                  <a:pt x="722" y="432"/>
                                </a:lnTo>
                                <a:lnTo>
                                  <a:pt x="736" y="412"/>
                                </a:lnTo>
                                <a:lnTo>
                                  <a:pt x="752" y="394"/>
                                </a:lnTo>
                                <a:lnTo>
                                  <a:pt x="769" y="378"/>
                                </a:lnTo>
                                <a:lnTo>
                                  <a:pt x="788" y="364"/>
                                </a:lnTo>
                                <a:lnTo>
                                  <a:pt x="809" y="352"/>
                                </a:lnTo>
                                <a:lnTo>
                                  <a:pt x="832" y="342"/>
                                </a:lnTo>
                                <a:lnTo>
                                  <a:pt x="856" y="332"/>
                                </a:lnTo>
                                <a:lnTo>
                                  <a:pt x="881" y="328"/>
                                </a:lnTo>
                                <a:close/>
                                <a:moveTo>
                                  <a:pt x="935" y="322"/>
                                </a:moveTo>
                                <a:lnTo>
                                  <a:pt x="172" y="322"/>
                                </a:lnTo>
                                <a:lnTo>
                                  <a:pt x="208" y="324"/>
                                </a:lnTo>
                                <a:lnTo>
                                  <a:pt x="244" y="330"/>
                                </a:lnTo>
                                <a:lnTo>
                                  <a:pt x="279" y="338"/>
                                </a:lnTo>
                                <a:lnTo>
                                  <a:pt x="314" y="350"/>
                                </a:lnTo>
                                <a:lnTo>
                                  <a:pt x="314" y="478"/>
                                </a:lnTo>
                                <a:lnTo>
                                  <a:pt x="387" y="478"/>
                                </a:lnTo>
                                <a:lnTo>
                                  <a:pt x="387" y="396"/>
                                </a:lnTo>
                                <a:lnTo>
                                  <a:pt x="357" y="390"/>
                                </a:lnTo>
                                <a:lnTo>
                                  <a:pt x="352" y="390"/>
                                </a:lnTo>
                                <a:lnTo>
                                  <a:pt x="341" y="388"/>
                                </a:lnTo>
                                <a:lnTo>
                                  <a:pt x="335" y="380"/>
                                </a:lnTo>
                                <a:lnTo>
                                  <a:pt x="335" y="328"/>
                                </a:lnTo>
                                <a:lnTo>
                                  <a:pt x="881" y="328"/>
                                </a:lnTo>
                                <a:lnTo>
                                  <a:pt x="907" y="324"/>
                                </a:lnTo>
                                <a:lnTo>
                                  <a:pt x="935" y="322"/>
                                </a:lnTo>
                                <a:close/>
                                <a:moveTo>
                                  <a:pt x="1105" y="322"/>
                                </a:moveTo>
                                <a:lnTo>
                                  <a:pt x="935" y="322"/>
                                </a:lnTo>
                                <a:lnTo>
                                  <a:pt x="962" y="324"/>
                                </a:lnTo>
                                <a:lnTo>
                                  <a:pt x="989" y="328"/>
                                </a:lnTo>
                                <a:lnTo>
                                  <a:pt x="1014" y="334"/>
                                </a:lnTo>
                                <a:lnTo>
                                  <a:pt x="1038" y="342"/>
                                </a:lnTo>
                                <a:lnTo>
                                  <a:pt x="1060" y="352"/>
                                </a:lnTo>
                                <a:lnTo>
                                  <a:pt x="1081" y="364"/>
                                </a:lnTo>
                                <a:lnTo>
                                  <a:pt x="1100" y="378"/>
                                </a:lnTo>
                                <a:lnTo>
                                  <a:pt x="1117" y="394"/>
                                </a:lnTo>
                                <a:lnTo>
                                  <a:pt x="1126" y="404"/>
                                </a:lnTo>
                                <a:lnTo>
                                  <a:pt x="1135" y="414"/>
                                </a:lnTo>
                                <a:lnTo>
                                  <a:pt x="1142" y="426"/>
                                </a:lnTo>
                                <a:lnTo>
                                  <a:pt x="1149" y="436"/>
                                </a:lnTo>
                                <a:lnTo>
                                  <a:pt x="1125" y="364"/>
                                </a:lnTo>
                                <a:lnTo>
                                  <a:pt x="1105" y="322"/>
                                </a:lnTo>
                                <a:close/>
                                <a:moveTo>
                                  <a:pt x="584" y="0"/>
                                </a:moveTo>
                                <a:lnTo>
                                  <a:pt x="509" y="4"/>
                                </a:lnTo>
                                <a:lnTo>
                                  <a:pt x="438" y="18"/>
                                </a:lnTo>
                                <a:lnTo>
                                  <a:pt x="369" y="42"/>
                                </a:lnTo>
                                <a:lnTo>
                                  <a:pt x="305" y="72"/>
                                </a:lnTo>
                                <a:lnTo>
                                  <a:pt x="245" y="108"/>
                                </a:lnTo>
                                <a:lnTo>
                                  <a:pt x="190" y="152"/>
                                </a:lnTo>
                                <a:lnTo>
                                  <a:pt x="141" y="204"/>
                                </a:lnTo>
                                <a:lnTo>
                                  <a:pt x="99" y="260"/>
                                </a:lnTo>
                                <a:lnTo>
                                  <a:pt x="63" y="320"/>
                                </a:lnTo>
                                <a:lnTo>
                                  <a:pt x="35" y="386"/>
                                </a:lnTo>
                                <a:lnTo>
                                  <a:pt x="39" y="378"/>
                                </a:lnTo>
                                <a:lnTo>
                                  <a:pt x="45" y="372"/>
                                </a:lnTo>
                                <a:lnTo>
                                  <a:pt x="51" y="366"/>
                                </a:lnTo>
                                <a:lnTo>
                                  <a:pt x="62" y="356"/>
                                </a:lnTo>
                                <a:lnTo>
                                  <a:pt x="74" y="348"/>
                                </a:lnTo>
                                <a:lnTo>
                                  <a:pt x="88" y="340"/>
                                </a:lnTo>
                                <a:lnTo>
                                  <a:pt x="102" y="334"/>
                                </a:lnTo>
                                <a:lnTo>
                                  <a:pt x="118" y="330"/>
                                </a:lnTo>
                                <a:lnTo>
                                  <a:pt x="135" y="326"/>
                                </a:lnTo>
                                <a:lnTo>
                                  <a:pt x="172" y="322"/>
                                </a:lnTo>
                                <a:lnTo>
                                  <a:pt x="1105" y="322"/>
                                </a:lnTo>
                                <a:lnTo>
                                  <a:pt x="1091" y="294"/>
                                </a:lnTo>
                                <a:lnTo>
                                  <a:pt x="1050" y="232"/>
                                </a:lnTo>
                                <a:lnTo>
                                  <a:pt x="1000" y="174"/>
                                </a:lnTo>
                                <a:lnTo>
                                  <a:pt x="944" y="124"/>
                                </a:lnTo>
                                <a:lnTo>
                                  <a:pt x="881" y="82"/>
                                </a:lnTo>
                                <a:lnTo>
                                  <a:pt x="813" y="48"/>
                                </a:lnTo>
                                <a:lnTo>
                                  <a:pt x="741" y="22"/>
                                </a:lnTo>
                                <a:lnTo>
                                  <a:pt x="664" y="6"/>
                                </a:lnTo>
                                <a:lnTo>
                                  <a:pt x="5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401" y="16026"/>
                            <a:ext cx="318"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475" y="15577"/>
                            <a:ext cx="174" cy="335"/>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11"/>
                        <wps:cNvSpPr txBox="1">
                          <a:spLocks noChangeArrowheads="1"/>
                        </wps:cNvSpPr>
                        <wps:spPr bwMode="auto">
                          <a:xfrm>
                            <a:off x="0" y="14031"/>
                            <a:ext cx="11906" cy="2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rPr>
                                  <w:b/>
                                  <w:sz w:val="26"/>
                                </w:rPr>
                              </w:pPr>
                            </w:p>
                            <w:p w:rsidR="00165A30" w:rsidRDefault="00165A30">
                              <w:pPr>
                                <w:rPr>
                                  <w:b/>
                                  <w:sz w:val="26"/>
                                </w:rPr>
                              </w:pPr>
                            </w:p>
                            <w:p w:rsidR="00165A30" w:rsidRDefault="00165A30">
                              <w:pPr>
                                <w:rPr>
                                  <w:b/>
                                  <w:sz w:val="25"/>
                                </w:rPr>
                              </w:pPr>
                            </w:p>
                            <w:p w:rsidR="00165A30" w:rsidRDefault="00165A30">
                              <w:pPr>
                                <w:spacing w:line="247" w:lineRule="auto"/>
                                <w:ind w:left="7324" w:right="712"/>
                                <w:rPr>
                                  <w:b/>
                                  <w:sz w:val="24"/>
                                </w:rPr>
                              </w:pPr>
                              <w:r>
                                <w:rPr>
                                  <w:b/>
                                  <w:color w:val="FFFFFF"/>
                                  <w:spacing w:val="-3"/>
                                  <w:w w:val="95"/>
                                  <w:sz w:val="24"/>
                                </w:rPr>
                                <w:t>Why</w:t>
                              </w:r>
                              <w:r>
                                <w:rPr>
                                  <w:b/>
                                  <w:color w:val="FFFFFF"/>
                                  <w:spacing w:val="-28"/>
                                  <w:w w:val="95"/>
                                  <w:sz w:val="24"/>
                                </w:rPr>
                                <w:t xml:space="preserve"> </w:t>
                              </w:r>
                              <w:r>
                                <w:rPr>
                                  <w:b/>
                                  <w:color w:val="FFFFFF"/>
                                  <w:w w:val="95"/>
                                  <w:sz w:val="24"/>
                                </w:rPr>
                                <w:t>not</w:t>
                              </w:r>
                              <w:r>
                                <w:rPr>
                                  <w:b/>
                                  <w:color w:val="FFFFFF"/>
                                  <w:spacing w:val="2"/>
                                  <w:w w:val="95"/>
                                  <w:sz w:val="24"/>
                                </w:rPr>
                                <w:t xml:space="preserve"> </w:t>
                              </w:r>
                              <w:r>
                                <w:rPr>
                                  <w:b/>
                                  <w:color w:val="FFFFFF"/>
                                  <w:w w:val="95"/>
                                  <w:sz w:val="24"/>
                                </w:rPr>
                                <w:t>follow</w:t>
                              </w:r>
                              <w:r>
                                <w:rPr>
                                  <w:b/>
                                  <w:color w:val="FFFFFF"/>
                                  <w:spacing w:val="-27"/>
                                  <w:w w:val="95"/>
                                  <w:sz w:val="24"/>
                                </w:rPr>
                                <w:t xml:space="preserve"> </w:t>
                              </w:r>
                              <w:r>
                                <w:rPr>
                                  <w:b/>
                                  <w:color w:val="FFFFFF"/>
                                  <w:w w:val="95"/>
                                  <w:sz w:val="24"/>
                                </w:rPr>
                                <w:t>us</w:t>
                              </w:r>
                              <w:r>
                                <w:rPr>
                                  <w:b/>
                                  <w:color w:val="FFFFFF"/>
                                  <w:spacing w:val="-28"/>
                                  <w:w w:val="95"/>
                                  <w:sz w:val="24"/>
                                </w:rPr>
                                <w:t xml:space="preserve"> </w:t>
                              </w:r>
                              <w:r>
                                <w:rPr>
                                  <w:b/>
                                  <w:color w:val="FFFFFF"/>
                                  <w:w w:val="95"/>
                                  <w:sz w:val="24"/>
                                </w:rPr>
                                <w:t>on</w:t>
                              </w:r>
                              <w:r>
                                <w:rPr>
                                  <w:b/>
                                  <w:color w:val="FFFFFF"/>
                                  <w:spacing w:val="-27"/>
                                  <w:w w:val="95"/>
                                  <w:sz w:val="24"/>
                                </w:rPr>
                                <w:t xml:space="preserve"> </w:t>
                              </w:r>
                              <w:r>
                                <w:rPr>
                                  <w:b/>
                                  <w:color w:val="FFFFFF"/>
                                  <w:w w:val="95"/>
                                  <w:sz w:val="24"/>
                                </w:rPr>
                                <w:t>social</w:t>
                              </w:r>
                              <w:r>
                                <w:rPr>
                                  <w:b/>
                                  <w:color w:val="FFFFFF"/>
                                  <w:spacing w:val="-28"/>
                                  <w:w w:val="95"/>
                                  <w:sz w:val="24"/>
                                </w:rPr>
                                <w:t xml:space="preserve"> </w:t>
                              </w:r>
                              <w:r>
                                <w:rPr>
                                  <w:b/>
                                  <w:color w:val="FFFFFF"/>
                                  <w:w w:val="95"/>
                                  <w:sz w:val="24"/>
                                </w:rPr>
                                <w:t xml:space="preserve">media </w:t>
                              </w:r>
                              <w:r>
                                <w:rPr>
                                  <w:b/>
                                  <w:color w:val="FFFFFF"/>
                                  <w:w w:val="90"/>
                                  <w:sz w:val="24"/>
                                </w:rPr>
                                <w:t>and</w:t>
                              </w:r>
                              <w:r>
                                <w:rPr>
                                  <w:b/>
                                  <w:color w:val="FFFFFF"/>
                                  <w:spacing w:val="-17"/>
                                  <w:w w:val="90"/>
                                  <w:sz w:val="24"/>
                                </w:rPr>
                                <w:t xml:space="preserve"> </w:t>
                              </w:r>
                              <w:r>
                                <w:rPr>
                                  <w:b/>
                                  <w:color w:val="FFFFFF"/>
                                  <w:w w:val="90"/>
                                  <w:sz w:val="24"/>
                                </w:rPr>
                                <w:t>share</w:t>
                              </w:r>
                              <w:r>
                                <w:rPr>
                                  <w:b/>
                                  <w:color w:val="FFFFFF"/>
                                  <w:spacing w:val="-17"/>
                                  <w:w w:val="90"/>
                                  <w:sz w:val="24"/>
                                </w:rPr>
                                <w:t xml:space="preserve"> </w:t>
                              </w:r>
                              <w:r>
                                <w:rPr>
                                  <w:b/>
                                  <w:color w:val="FFFFFF"/>
                                  <w:w w:val="90"/>
                                  <w:sz w:val="24"/>
                                </w:rPr>
                                <w:t>your</w:t>
                              </w:r>
                              <w:r>
                                <w:rPr>
                                  <w:b/>
                                  <w:color w:val="FFFFFF"/>
                                  <w:spacing w:val="-17"/>
                                  <w:w w:val="90"/>
                                  <w:sz w:val="24"/>
                                </w:rPr>
                                <w:t xml:space="preserve"> </w:t>
                              </w:r>
                              <w:r>
                                <w:rPr>
                                  <w:b/>
                                  <w:color w:val="FFFFFF"/>
                                  <w:w w:val="90"/>
                                  <w:sz w:val="24"/>
                                </w:rPr>
                                <w:t>#LearnerJourney:</w:t>
                              </w:r>
                            </w:p>
                            <w:p w:rsidR="00165A30" w:rsidRDefault="00165A30">
                              <w:pPr>
                                <w:spacing w:before="128" w:line="345" w:lineRule="auto"/>
                                <w:ind w:left="7830" w:right="909" w:hanging="56"/>
                                <w:rPr>
                                  <w:b/>
                                  <w:sz w:val="24"/>
                                </w:rPr>
                              </w:pPr>
                              <w:r>
                                <w:rPr>
                                  <w:b/>
                                  <w:color w:val="FFFFFF"/>
                                  <w:w w:val="90"/>
                                  <w:sz w:val="24"/>
                                </w:rPr>
                                <w:t xml:space="preserve">SportsLeaders </w:t>
                              </w:r>
                              <w:r>
                                <w:rPr>
                                  <w:b/>
                                  <w:color w:val="FFFFFF"/>
                                  <w:w w:val="80"/>
                                  <w:sz w:val="24"/>
                                </w:rPr>
                                <w:t>@SportsLeaders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155" style="position:absolute;left:0;text-align:left;margin-left:0;margin-top:701.6pt;width:595.3pt;height:140.35pt;z-index:251663360;mso-position-horizontal-relative:page;mso-position-vertical-relative:page" coordorigin=",14032" coordsize="11906,2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">
                <v:rect id="Rectangle 19" o:spid="_x0000_s1156" style="position:absolute;top:14041;width:11906;height:2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" fillcolor="#25408f" stroked="f"/>
                <v:rect id="Rectangle 18" o:spid="_x0000_s1157" style="position:absolute;top:14031;width:1190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" fillcolor="#25408f" stroked="f"/>
                <v:shape id="AutoShape 17" o:spid="_x0000_s1158" style="position:absolute;left:2165;top:15116;width:1125;height:977;visibility:visible;mso-wrap-style:square;v-text-anchor:top" coordsize="11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" path="m606,644r-282,l375,645r44,13l455,681r28,35l502,763r8,58l507,891r-16,82l549,977r58,-4l608,970r6,-25l620,920r14,-83l636,765r-7,-61l612,654r-6,-10xm841,488r-329,l565,492r48,13l654,527r34,33l715,602r18,53l741,719r-1,75l728,880r-8,35l712,950r-1,3l757,938r63,-29l876,875r2,-9l887,815r8,-83l895,659r-8,-63l871,541,848,496r-7,-8xm414,554r-57,8l296,579r-63,25l167,638,99,679,61,705r15,25l81,737r62,-36l207,672r61,-19l324,644r282,l587,614,553,584,513,564,466,554r-52,xm1119,320r-391,l780,324r48,10l872,351r40,24l946,406r29,39l998,492r16,55l1023,611r2,72l1021,730r1,l1057,671r29,-62l1107,542r13,-69l1125,401r-5,-73l1119,320xm643,391r-54,2l531,401r-61,16l407,438r-64,28l278,499r-67,39l145,582,35,660r5,11l51,689r72,-50l193,595r69,-37l329,528r64,-21l455,493r57,-5l841,488,818,459,782,430,741,409,694,397r-51,-6xm871,213r-56,2l757,223r-60,12l636,253r-63,22l509,301r-64,31l380,366r-64,38l252,446r-62,45l16,619r13,27l169,544r64,-44l298,460r65,-36l428,393r64,-25l554,347r60,-15l672,323r56,-3l1119,320r-3,-16l1101,288r-39,-27l1020,240,974,225r-50,-9l871,213xm961,r-8,2l892,20,829,42,766,66,703,94r-64,31l575,158r-63,36l450,232r-62,40l328,314r-60,44l210,404,,574r9,25l190,455r71,-54l334,351r74,-47l483,261r74,-39l632,188r73,-29l778,136r71,-18l917,106r66,-5l1040,101,1022,72,980,18,961,xm1040,101r-57,l1040,102r,-1xe" stroked="f">
                  <v:path arrowok="t" o:connecttype="custom" o:connectlocs="375,15761;483,15832;507,16007;607,16089;620,16036;629,15820;841,15604;613,15621;715,15718;740,15910;712,16066;820,16025;887,15931;887,15712;841,15604;296,15695;99,15795;81,15853;268,15769;587,15730;466,15670;728,15436;872,15467;975,15561;1023,15727;1022,15846;1107,15658;1120,15444;589,15509;407,15554;211,15654;40,15787;193,15711;393,15623;841,15604;741,15525;871,15329;697,15351;509,15417;316,15520;16,15735;233,15616;428,15509;614,15448;1119,15436;1062,15377;924,15332;953,15118;766,15182;575,15274;388,15388;210,15520;190,15571;408,15420;632,15304;849,15234;1040,15217;961,15116;1040,15218" o:connectangles="0,0,0,0,0,0,0,0,0,0,0,0,0,0,0,0,0,0,0,0,0,0,0,0,0,0,0,0,0,0,0,0,0,0,0,0,0,0,0,0,0,0,0,0,0,0,0,0,0,0,0,0,0,0,0,0,0,0,0"/>
                </v:shape>
                <v:shape id="Freeform 16" o:spid="_x0000_s1159" style="position:absolute;left:2137;top:14940;width:1153;height:1153;visibility:visible;mso-wrap-style:square;v-text-anchor:top" coordsize="1153,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" path="m1152,576r-5,72l1134,717r-21,67l1084,846r-35,59l1007,958r-49,48l905,1048r-58,36l784,1113r-66,21l648,1147r-72,5l504,1147r-70,-13l368,1113r-63,-29l247,1048r-54,-42l145,958,103,905,67,846,39,784,17,717,4,648,,576,4,503,17,434,39,367,67,305r36,-58l145,193r48,-48l247,103,305,67,368,38,434,17,504,4,576,r72,4l718,17r66,21l847,67r58,36l958,145r49,48l1049,247r35,58l1113,367r21,67l1147,503r5,73xe" filled="f" strokecolor="white" strokeweight=".248mm">
                  <v:path arrowok="t" o:connecttype="custom" o:connectlocs="1152,15517;1147,15589;1134,15658;1113,15725;1084,15787;1049,15846;1007,15899;958,15947;905,15989;847,16025;784,16054;718,16075;648,16088;576,16093;504,16088;434,16075;368,16054;305,16025;247,15989;193,15947;145,15899;103,15846;67,15787;39,15725;17,15658;4,15589;0,15517;4,15444;17,15375;39,15308;67,15246;103,15188;145,15134;193,15086;247,15044;305,15008;368,14979;434,14958;504,14945;576,14941;648,14945;718,14958;784,14979;847,15008;905,15044;958,15086;1007,15134;1049,15188;1084,15246;1113,15308;1134,15375;1147,15444;1152,15517" o:connectangles="0,0,0,0,0,0,0,0,0,0,0,0,0,0,0,0,0,0,0,0,0,0,0,0,0,0,0,0,0,0,0,0,0,0,0,0,0,0,0,0,0,0,0,0,0,0,0,0,0,0,0,0,0"/>
                </v:shape>
                <v:shape id="Picture 15" o:spid="_x0000_s1160" type="#_x0000_t75" style="position:absolute;left:3483;top:15104;width:2234;height: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">
                  <v:imagedata r:id="rId57" o:title=""/>
                </v:shape>
                <v:shape id="AutoShape 14" o:spid="_x0000_s1161" style="position:absolute;left:656;top:14935;width:1156;height:1168;visibility:visible;mso-wrap-style:square;v-text-anchor:top" coordsize="1156,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" path="m49,820r34,66l125,946r49,56l230,1050r62,40l359,1124r71,24l506,1164r78,4l661,1164r73,-14l804,1126r66,-32l931,1054r55,-46l1035,956r43,-58l1018,832r-872,l142,830r-22,l96,828,49,820xm198,398r-38,l149,400r-20,6l121,410r-13,10l103,428r-6,14l95,452r,20l99,482r13,16l120,504r22,12l154,520r14,4l189,532r11,2l242,550r10,6l262,560r10,6l281,574r8,6l297,588r7,8l310,606r5,10l320,628r3,12l324,654r1,16l324,686r-2,16l319,718r-5,14l307,748r-8,12l290,772r-10,12l268,794r-13,10l241,812r-15,6l209,824r-18,4l152,832r783,l907,830r-26,-4l335,826r,-52l341,766r46,-8l387,478r-121,l261,474r-2,-8l258,458r-2,-12l255,430r-2,-20l238,404r-18,-4l198,398xm1009,822r-11,2l986,828r-25,2l948,832r70,l1009,822xm714,706r-18,l696,826r185,l856,820r-24,-8l809,802,788,790,769,774,752,758,736,740,722,722r-8,-16xm1156,706r-6,10l1143,726r-7,10l1129,746r-10,12l1109,768r-11,8l1086,786r33,34l1130,792r10,-28l1149,736r7,-30xm9,480l5,506,2,532,,558r,16l,586r,18l,610r2,22l4,654r3,22l48,676r5,4l55,690r1,6l57,708r2,16l61,746r17,4l99,754r26,l155,756r19,-2l190,750r14,-6l216,736r10,-10l233,714r4,-14l238,682r,-12l235,658,222,642r-9,-6l191,624r-12,-4l165,616r-10,-4l144,610r-21,-8l113,600r-11,-4l92,590,81,586,71,582r-9,-6l53,568r-9,-6l37,552r-7,-8l24,534,19,522,15,512,12,502,10,492,9,480xm953,402r-36,l900,404r-16,4l869,414r-14,6l842,428r-12,10l819,448r-9,12l801,474r-7,14l788,504r-5,16l780,538r-2,18l777,568r,12l778,596r2,20l783,634r5,16l794,666r7,14l810,694r9,12l830,716r12,10l855,734r14,6l884,746r16,2l917,752r36,l970,748r15,-2l1000,740r14,-6l1027,726r12,-10l1050,706r9,-12l1068,680r7,-14l1081,650r5,-16l1089,616r2,-20l1092,580r,-6l1091,556r-2,-18l1086,520r-5,-16l1075,488r-7,-14l1059,460r-9,-12l1039,438r-12,-10l1014,420r-14,-6l985,408r-15,-4l953,402xm881,328r-349,l532,380r-6,8l515,390r-27,4l480,396r,354l640,750r2,-18l643,722r,-2l645,710r5,-4l714,706r-4,-6l700,678r-8,-24l687,630r-4,-26l682,580r,-6l683,550r4,-26l692,500r8,-24l710,452r12,-20l736,412r16,-18l769,378r19,-14l809,352r23,-10l856,332r25,-4xm935,322r-763,l208,324r36,6l279,338r35,12l314,478r73,l387,396r-30,-6l352,390r-11,-2l335,380r,-52l881,328r26,-4l935,322xm1105,322r-170,l962,324r27,4l1014,334r24,8l1060,352r21,12l1100,378r17,16l1126,404r9,10l1142,426r7,10l1125,364r-20,-42xm584,l509,4,438,18,369,42,305,72r-60,36l190,152r-49,52l99,260,63,320,35,386r4,-8l45,372r6,-6l62,356r12,-8l88,340r14,-6l118,330r17,-4l172,322r933,l1091,294r-41,-62l1000,174,944,124,881,82,813,48,741,22,664,6,584,xe" stroked="f">
                  <v:path arrowok="t" o:connecttype="custom" o:connectlocs="292,16025;734,16085;1078,15833;49,15755;108,15355;112,15433;200,15469;289,15515;323,15575;314,15667;255,15739;935,15767;387,15693;256,15381;1009,15757;1009,15757;832,15747;722,15657;1129,15681;1130,15727;2,15467;2,15567;56,15631;125,15689;226,15661;222,15577;144,15545;71,15517;24,15469;953,15337;842,15363;788,15439;778,15531;810,15629;884,15681;1000,15675;1068,15615;1092,15515;1075,15423;1014,15355;532,15263;480,15685;650,15641;683,15539;700,15411;788,15299;172,15257;387,15413;335,15263;962,15259;1100,15313;1125,15299;305,15007;35,15321;88,15275;1091,15229;741,14957" o:connectangles="0,0,0,0,0,0,0,0,0,0,0,0,0,0,0,0,0,0,0,0,0,0,0,0,0,0,0,0,0,0,0,0,0,0,0,0,0,0,0,0,0,0,0,0,0,0,0,0,0,0,0,0,0,0,0,0,0"/>
                </v:shape>
                <v:shape id="Picture 13" o:spid="_x0000_s1162" type="#_x0000_t75" style="position:absolute;left:7401;top:16026;width:31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">
                  <v:imagedata r:id="rId54" o:title=""/>
                </v:shape>
                <v:shape id="Picture 12" o:spid="_x0000_s1163" type="#_x0000_t75" style="position:absolute;left:7475;top:15577;width:1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">
                  <v:imagedata r:id="rId55" o:title=""/>
                </v:shape>
                <v:shape id="Text Box 11" o:spid="_x0000_s1164" type="#_x0000_t202" style="position:absolute;top:14031;width:11906;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165A30" w:rsidRDefault="00165A30">
                        <w:pPr>
                          <w:rPr>
                            <w:b/>
                            <w:sz w:val="26"/>
                          </w:rPr>
                        </w:pPr>
                      </w:p>
                      <w:p w:rsidR="00165A30" w:rsidRDefault="00165A30">
                        <w:pPr>
                          <w:rPr>
                            <w:b/>
                            <w:sz w:val="26"/>
                          </w:rPr>
                        </w:pPr>
                      </w:p>
                      <w:p w:rsidR="00165A30" w:rsidRDefault="00165A30">
                        <w:pPr>
                          <w:rPr>
                            <w:b/>
                            <w:sz w:val="25"/>
                          </w:rPr>
                        </w:pPr>
                      </w:p>
                      <w:p w:rsidR="00165A30" w:rsidRDefault="00165A30">
                        <w:pPr>
                          <w:spacing w:line="247" w:lineRule="auto"/>
                          <w:ind w:left="7324" w:right="712"/>
                          <w:rPr>
                            <w:b/>
                            <w:sz w:val="24"/>
                          </w:rPr>
                        </w:pPr>
                        <w:r>
                          <w:rPr>
                            <w:b/>
                            <w:color w:val="FFFFFF"/>
                            <w:spacing w:val="-3"/>
                            <w:w w:val="95"/>
                            <w:sz w:val="24"/>
                          </w:rPr>
                          <w:t>Why</w:t>
                        </w:r>
                        <w:r>
                          <w:rPr>
                            <w:b/>
                            <w:color w:val="FFFFFF"/>
                            <w:spacing w:val="-28"/>
                            <w:w w:val="95"/>
                            <w:sz w:val="24"/>
                          </w:rPr>
                          <w:t xml:space="preserve"> </w:t>
                        </w:r>
                        <w:r>
                          <w:rPr>
                            <w:b/>
                            <w:color w:val="FFFFFF"/>
                            <w:w w:val="95"/>
                            <w:sz w:val="24"/>
                          </w:rPr>
                          <w:t>not</w:t>
                        </w:r>
                        <w:r>
                          <w:rPr>
                            <w:b/>
                            <w:color w:val="FFFFFF"/>
                            <w:spacing w:val="2"/>
                            <w:w w:val="95"/>
                            <w:sz w:val="24"/>
                          </w:rPr>
                          <w:t xml:space="preserve"> </w:t>
                        </w:r>
                        <w:r>
                          <w:rPr>
                            <w:b/>
                            <w:color w:val="FFFFFF"/>
                            <w:w w:val="95"/>
                            <w:sz w:val="24"/>
                          </w:rPr>
                          <w:t>follow</w:t>
                        </w:r>
                        <w:r>
                          <w:rPr>
                            <w:b/>
                            <w:color w:val="FFFFFF"/>
                            <w:spacing w:val="-27"/>
                            <w:w w:val="95"/>
                            <w:sz w:val="24"/>
                          </w:rPr>
                          <w:t xml:space="preserve"> </w:t>
                        </w:r>
                        <w:r>
                          <w:rPr>
                            <w:b/>
                            <w:color w:val="FFFFFF"/>
                            <w:w w:val="95"/>
                            <w:sz w:val="24"/>
                          </w:rPr>
                          <w:t>us</w:t>
                        </w:r>
                        <w:r>
                          <w:rPr>
                            <w:b/>
                            <w:color w:val="FFFFFF"/>
                            <w:spacing w:val="-28"/>
                            <w:w w:val="95"/>
                            <w:sz w:val="24"/>
                          </w:rPr>
                          <w:t xml:space="preserve"> </w:t>
                        </w:r>
                        <w:r>
                          <w:rPr>
                            <w:b/>
                            <w:color w:val="FFFFFF"/>
                            <w:w w:val="95"/>
                            <w:sz w:val="24"/>
                          </w:rPr>
                          <w:t>on</w:t>
                        </w:r>
                        <w:r>
                          <w:rPr>
                            <w:b/>
                            <w:color w:val="FFFFFF"/>
                            <w:spacing w:val="-27"/>
                            <w:w w:val="95"/>
                            <w:sz w:val="24"/>
                          </w:rPr>
                          <w:t xml:space="preserve"> </w:t>
                        </w:r>
                        <w:r>
                          <w:rPr>
                            <w:b/>
                            <w:color w:val="FFFFFF"/>
                            <w:w w:val="95"/>
                            <w:sz w:val="24"/>
                          </w:rPr>
                          <w:t>social</w:t>
                        </w:r>
                        <w:r>
                          <w:rPr>
                            <w:b/>
                            <w:color w:val="FFFFFF"/>
                            <w:spacing w:val="-28"/>
                            <w:w w:val="95"/>
                            <w:sz w:val="24"/>
                          </w:rPr>
                          <w:t xml:space="preserve"> </w:t>
                        </w:r>
                        <w:r>
                          <w:rPr>
                            <w:b/>
                            <w:color w:val="FFFFFF"/>
                            <w:w w:val="95"/>
                            <w:sz w:val="24"/>
                          </w:rPr>
                          <w:t xml:space="preserve">media </w:t>
                        </w:r>
                        <w:r>
                          <w:rPr>
                            <w:b/>
                            <w:color w:val="FFFFFF"/>
                            <w:w w:val="90"/>
                            <w:sz w:val="24"/>
                          </w:rPr>
                          <w:t>and</w:t>
                        </w:r>
                        <w:r>
                          <w:rPr>
                            <w:b/>
                            <w:color w:val="FFFFFF"/>
                            <w:spacing w:val="-17"/>
                            <w:w w:val="90"/>
                            <w:sz w:val="24"/>
                          </w:rPr>
                          <w:t xml:space="preserve"> </w:t>
                        </w:r>
                        <w:r>
                          <w:rPr>
                            <w:b/>
                            <w:color w:val="FFFFFF"/>
                            <w:w w:val="90"/>
                            <w:sz w:val="24"/>
                          </w:rPr>
                          <w:t>share</w:t>
                        </w:r>
                        <w:r>
                          <w:rPr>
                            <w:b/>
                            <w:color w:val="FFFFFF"/>
                            <w:spacing w:val="-17"/>
                            <w:w w:val="90"/>
                            <w:sz w:val="24"/>
                          </w:rPr>
                          <w:t xml:space="preserve"> </w:t>
                        </w:r>
                        <w:r>
                          <w:rPr>
                            <w:b/>
                            <w:color w:val="FFFFFF"/>
                            <w:w w:val="90"/>
                            <w:sz w:val="24"/>
                          </w:rPr>
                          <w:t>your</w:t>
                        </w:r>
                        <w:r>
                          <w:rPr>
                            <w:b/>
                            <w:color w:val="FFFFFF"/>
                            <w:spacing w:val="-17"/>
                            <w:w w:val="90"/>
                            <w:sz w:val="24"/>
                          </w:rPr>
                          <w:t xml:space="preserve"> </w:t>
                        </w:r>
                        <w:r>
                          <w:rPr>
                            <w:b/>
                            <w:color w:val="FFFFFF"/>
                            <w:w w:val="90"/>
                            <w:sz w:val="24"/>
                          </w:rPr>
                          <w:t>#LearnerJourney:</w:t>
                        </w:r>
                      </w:p>
                      <w:p w:rsidR="00165A30" w:rsidRDefault="00165A30">
                        <w:pPr>
                          <w:spacing w:before="128" w:line="345" w:lineRule="auto"/>
                          <w:ind w:left="7830" w:right="909" w:hanging="56"/>
                          <w:rPr>
                            <w:b/>
                            <w:sz w:val="24"/>
                          </w:rPr>
                        </w:pPr>
                        <w:r>
                          <w:rPr>
                            <w:b/>
                            <w:color w:val="FFFFFF"/>
                            <w:w w:val="90"/>
                            <w:sz w:val="24"/>
                          </w:rPr>
                          <w:t xml:space="preserve">SportsLeaders </w:t>
                        </w:r>
                        <w:r>
                          <w:rPr>
                            <w:b/>
                            <w:color w:val="FFFFFF"/>
                            <w:w w:val="80"/>
                            <w:sz w:val="24"/>
                          </w:rPr>
                          <w:t>@SportsLeaders</w:t>
                        </w:r>
                      </w:p>
                    </w:txbxContent>
                  </v:textbox>
                </v:shape>
                <w10:wrap anchorx="page" anchory="page"/>
              </v:group>
            </w:pict>
          </mc:Fallback>
        </mc:AlternateContent>
      </w:r>
      <w:r w:rsidR="009C4904">
        <w:rPr>
          <w:color w:val="243D87"/>
          <w:w w:val="90"/>
        </w:rPr>
        <w:t>I’m</w:t>
      </w:r>
      <w:r w:rsidR="009C4904">
        <w:rPr>
          <w:color w:val="243D87"/>
          <w:spacing w:val="-68"/>
          <w:w w:val="90"/>
        </w:rPr>
        <w:t xml:space="preserve"> </w:t>
      </w:r>
      <w:r w:rsidR="009C4904">
        <w:rPr>
          <w:color w:val="243D87"/>
          <w:spacing w:val="-5"/>
          <w:w w:val="90"/>
        </w:rPr>
        <w:t>now</w:t>
      </w:r>
      <w:r w:rsidR="009C4904">
        <w:rPr>
          <w:color w:val="243D87"/>
          <w:spacing w:val="-67"/>
          <w:w w:val="90"/>
        </w:rPr>
        <w:t xml:space="preserve"> </w:t>
      </w:r>
      <w:r w:rsidR="009C4904">
        <w:rPr>
          <w:color w:val="243D87"/>
          <w:w w:val="90"/>
        </w:rPr>
        <w:t>a</w:t>
      </w:r>
      <w:r w:rsidR="009C4904">
        <w:rPr>
          <w:color w:val="243D87"/>
          <w:spacing w:val="-66"/>
          <w:w w:val="90"/>
        </w:rPr>
        <w:t xml:space="preserve"> </w:t>
      </w:r>
      <w:r w:rsidR="006609F7">
        <w:rPr>
          <w:color w:val="243D87"/>
          <w:w w:val="90"/>
        </w:rPr>
        <w:t>qualified</w:t>
      </w:r>
      <w:r w:rsidR="009C4904">
        <w:rPr>
          <w:color w:val="243D87"/>
          <w:spacing w:val="-67"/>
          <w:w w:val="90"/>
        </w:rPr>
        <w:t xml:space="preserve"> </w:t>
      </w:r>
      <w:r w:rsidR="009C4904">
        <w:rPr>
          <w:color w:val="243D87"/>
          <w:w w:val="90"/>
        </w:rPr>
        <w:t>Sports</w:t>
      </w:r>
      <w:r w:rsidR="009C4904">
        <w:rPr>
          <w:color w:val="243D87"/>
          <w:spacing w:val="-67"/>
          <w:w w:val="90"/>
        </w:rPr>
        <w:t xml:space="preserve"> </w:t>
      </w:r>
      <w:r w:rsidR="009C4904">
        <w:rPr>
          <w:color w:val="243D87"/>
          <w:w w:val="90"/>
        </w:rPr>
        <w:t xml:space="preserve">Leader… </w:t>
      </w:r>
      <w:r w:rsidR="009C4904">
        <w:rPr>
          <w:color w:val="243D87"/>
          <w:spacing w:val="4"/>
          <w:w w:val="95"/>
        </w:rPr>
        <w:t xml:space="preserve">So </w:t>
      </w:r>
      <w:r w:rsidR="009C4904">
        <w:rPr>
          <w:color w:val="243D87"/>
          <w:w w:val="95"/>
        </w:rPr>
        <w:t>what?</w:t>
      </w:r>
    </w:p>
    <w:p w:rsidR="00472B1B" w:rsidRDefault="009C4904">
      <w:pPr>
        <w:pStyle w:val="Heading3"/>
        <w:spacing w:before="314"/>
        <w:ind w:left="691"/>
      </w:pPr>
      <w:r>
        <w:rPr>
          <w:color w:val="243D87"/>
        </w:rPr>
        <w:t>Through this course you have developed your:</w:t>
      </w:r>
    </w:p>
    <w:p w:rsidR="00472B1B" w:rsidRDefault="00472B1B">
      <w:pPr>
        <w:pStyle w:val="BodyText"/>
        <w:rPr>
          <w:b/>
        </w:rPr>
      </w:pPr>
    </w:p>
    <w:p w:rsidR="00472B1B" w:rsidRDefault="00D0692E">
      <w:pPr>
        <w:pStyle w:val="BodyText"/>
        <w:spacing w:before="9"/>
        <w:rPr>
          <w:b/>
          <w:sz w:val="11"/>
        </w:rPr>
      </w:pPr>
      <w:r>
        <w:rPr>
          <w:noProof/>
          <w:lang w:bidi="ar-SA"/>
        </w:rPr>
        <mc:AlternateContent>
          <mc:Choice Requires="wpg">
            <w:drawing>
              <wp:anchor distT="0" distB="0" distL="0" distR="0" simplePos="0" relativeHeight="251642880" behindDoc="0" locked="0" layoutInCell="1" allowOverlap="1">
                <wp:simplePos x="0" y="0"/>
                <wp:positionH relativeFrom="page">
                  <wp:posOffset>448310</wp:posOffset>
                </wp:positionH>
                <wp:positionV relativeFrom="paragraph">
                  <wp:posOffset>116840</wp:posOffset>
                </wp:positionV>
                <wp:extent cx="6847205" cy="4172585"/>
                <wp:effectExtent l="635" t="2540" r="635" b="0"/>
                <wp:wrapTopAndBottom/>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205" cy="4172585"/>
                          <a:chOff x="706" y="184"/>
                          <a:chExt cx="10783" cy="6571"/>
                        </a:xfrm>
                      </wpg:grpSpPr>
                      <pic:pic xmlns:pic="http://schemas.openxmlformats.org/drawingml/2006/picture">
                        <pic:nvPicPr>
                          <pic:cNvPr id="6"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06" y="184"/>
                            <a:ext cx="10783" cy="6571"/>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8"/>
                        <wps:cNvSpPr txBox="1">
                          <a:spLocks noChangeArrowheads="1"/>
                        </wps:cNvSpPr>
                        <wps:spPr bwMode="auto">
                          <a:xfrm>
                            <a:off x="1432" y="1310"/>
                            <a:ext cx="1924" cy="1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before="5" w:line="247" w:lineRule="auto"/>
                                <w:ind w:right="51"/>
                                <w:jc w:val="center"/>
                                <w:rPr>
                                  <w:b/>
                                  <w:sz w:val="24"/>
                                </w:rPr>
                              </w:pPr>
                              <w:r>
                                <w:rPr>
                                  <w:b/>
                                  <w:color w:val="717C85"/>
                                  <w:w w:val="85"/>
                                  <w:sz w:val="24"/>
                                </w:rPr>
                                <w:t xml:space="preserve">Communication </w:t>
                              </w:r>
                              <w:r>
                                <w:rPr>
                                  <w:b/>
                                  <w:color w:val="717C85"/>
                                  <w:sz w:val="24"/>
                                </w:rPr>
                                <w:t>Skills</w:t>
                              </w:r>
                            </w:p>
                            <w:p w:rsidR="00165A30" w:rsidRDefault="00165A30">
                              <w:pPr>
                                <w:spacing w:before="94" w:line="256" w:lineRule="auto"/>
                                <w:ind w:right="18"/>
                                <w:jc w:val="center"/>
                                <w:rPr>
                                  <w:sz w:val="21"/>
                                </w:rPr>
                              </w:pPr>
                              <w:r>
                                <w:rPr>
                                  <w:color w:val="231F20"/>
                                  <w:w w:val="105"/>
                                  <w:sz w:val="21"/>
                                </w:rPr>
                                <w:t>Shown that you</w:t>
                              </w:r>
                              <w:r>
                                <w:rPr>
                                  <w:color w:val="231F20"/>
                                  <w:spacing w:val="-14"/>
                                  <w:w w:val="105"/>
                                  <w:sz w:val="21"/>
                                </w:rPr>
                                <w:t xml:space="preserve"> </w:t>
                              </w:r>
                              <w:r>
                                <w:rPr>
                                  <w:color w:val="231F20"/>
                                  <w:w w:val="105"/>
                                  <w:sz w:val="21"/>
                                </w:rPr>
                                <w:t>can communicate to individuals</w:t>
                              </w:r>
                            </w:p>
                            <w:p w:rsidR="00165A30" w:rsidRDefault="00165A30">
                              <w:pPr>
                                <w:spacing w:line="230" w:lineRule="exact"/>
                                <w:ind w:left="151" w:right="120"/>
                                <w:jc w:val="center"/>
                                <w:rPr>
                                  <w:sz w:val="21"/>
                                </w:rPr>
                              </w:pPr>
                              <w:r>
                                <w:rPr>
                                  <w:color w:val="231F20"/>
                                  <w:sz w:val="21"/>
                                </w:rPr>
                                <w:t>and</w:t>
                              </w:r>
                              <w:r>
                                <w:rPr>
                                  <w:color w:val="231F20"/>
                                  <w:spacing w:val="15"/>
                                  <w:sz w:val="21"/>
                                </w:rPr>
                                <w:t xml:space="preserve"> </w:t>
                              </w:r>
                              <w:r>
                                <w:rPr>
                                  <w:color w:val="231F20"/>
                                  <w:sz w:val="21"/>
                                </w:rPr>
                                <w:t>groups</w:t>
                              </w:r>
                            </w:p>
                          </w:txbxContent>
                        </wps:txbx>
                        <wps:bodyPr rot="0" vert="horz" wrap="square" lIns="0" tIns="0" rIns="0" bIns="0" anchor="t" anchorCtr="0" upright="1">
                          <a:noAutofit/>
                        </wps:bodyPr>
                      </wps:wsp>
                      <wps:wsp>
                        <wps:cNvPr id="10" name="Text Box 7"/>
                        <wps:cNvSpPr txBox="1">
                          <a:spLocks noChangeArrowheads="1"/>
                        </wps:cNvSpPr>
                        <wps:spPr bwMode="auto">
                          <a:xfrm>
                            <a:off x="5117" y="1310"/>
                            <a:ext cx="2007"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before="5"/>
                                <w:ind w:left="508"/>
                                <w:rPr>
                                  <w:b/>
                                  <w:sz w:val="24"/>
                                </w:rPr>
                              </w:pPr>
                              <w:r>
                                <w:rPr>
                                  <w:b/>
                                  <w:color w:val="974D6D"/>
                                  <w:sz w:val="24"/>
                                </w:rPr>
                                <w:t>Self-belief</w:t>
                              </w:r>
                            </w:p>
                            <w:p w:rsidR="00165A30" w:rsidRDefault="00165A30">
                              <w:pPr>
                                <w:spacing w:before="8"/>
                                <w:rPr>
                                  <w:b/>
                                  <w:sz w:val="33"/>
                                </w:rPr>
                              </w:pPr>
                            </w:p>
                            <w:p w:rsidR="00165A30" w:rsidRDefault="00165A30">
                              <w:pPr>
                                <w:spacing w:line="256" w:lineRule="auto"/>
                                <w:ind w:right="18"/>
                                <w:jc w:val="center"/>
                                <w:rPr>
                                  <w:sz w:val="21"/>
                                </w:rPr>
                              </w:pPr>
                              <w:r>
                                <w:rPr>
                                  <w:color w:val="231F20"/>
                                  <w:w w:val="105"/>
                                  <w:sz w:val="21"/>
                                </w:rPr>
                                <w:t>Shown</w:t>
                              </w:r>
                              <w:r>
                                <w:rPr>
                                  <w:color w:val="231F20"/>
                                  <w:spacing w:val="-19"/>
                                  <w:w w:val="105"/>
                                  <w:sz w:val="21"/>
                                </w:rPr>
                                <w:t xml:space="preserve"> </w:t>
                              </w:r>
                              <w:r>
                                <w:rPr>
                                  <w:color w:val="231F20"/>
                                  <w:w w:val="105"/>
                                  <w:sz w:val="21"/>
                                </w:rPr>
                                <w:t>confidence</w:t>
                              </w:r>
                              <w:r>
                                <w:rPr>
                                  <w:color w:val="231F20"/>
                                  <w:spacing w:val="-18"/>
                                  <w:w w:val="105"/>
                                  <w:sz w:val="21"/>
                                </w:rPr>
                                <w:t xml:space="preserve"> </w:t>
                              </w:r>
                              <w:r>
                                <w:rPr>
                                  <w:color w:val="231F20"/>
                                  <w:w w:val="105"/>
                                  <w:sz w:val="21"/>
                                </w:rPr>
                                <w:t>in</w:t>
                              </w:r>
                              <w:r>
                                <w:rPr>
                                  <w:color w:val="231F20"/>
                                  <w:spacing w:val="-1"/>
                                  <w:w w:val="104"/>
                                  <w:sz w:val="21"/>
                                </w:rPr>
                                <w:t xml:space="preserve"> </w:t>
                              </w:r>
                              <w:r>
                                <w:rPr>
                                  <w:color w:val="231F20"/>
                                  <w:w w:val="105"/>
                                  <w:sz w:val="21"/>
                                </w:rPr>
                                <w:t>your</w:t>
                              </w:r>
                              <w:r>
                                <w:rPr>
                                  <w:color w:val="231F20"/>
                                  <w:spacing w:val="-7"/>
                                  <w:w w:val="105"/>
                                  <w:sz w:val="21"/>
                                </w:rPr>
                                <w:t xml:space="preserve"> </w:t>
                              </w:r>
                              <w:r>
                                <w:rPr>
                                  <w:color w:val="231F20"/>
                                  <w:w w:val="105"/>
                                  <w:sz w:val="21"/>
                                </w:rPr>
                                <w:t>abilities</w:t>
                              </w:r>
                            </w:p>
                          </w:txbxContent>
                        </wps:txbx>
                        <wps:bodyPr rot="0" vert="horz" wrap="square" lIns="0" tIns="0" rIns="0" bIns="0" anchor="t" anchorCtr="0" upright="1">
                          <a:noAutofit/>
                        </wps:bodyPr>
                      </wps:wsp>
                      <wps:wsp>
                        <wps:cNvPr id="12" name="Text Box 6"/>
                        <wps:cNvSpPr txBox="1">
                          <a:spLocks noChangeArrowheads="1"/>
                        </wps:cNvSpPr>
                        <wps:spPr bwMode="auto">
                          <a:xfrm>
                            <a:off x="8725" y="1310"/>
                            <a:ext cx="2108"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before="5" w:line="247" w:lineRule="auto"/>
                                <w:ind w:left="427" w:right="480"/>
                                <w:jc w:val="center"/>
                                <w:rPr>
                                  <w:b/>
                                  <w:sz w:val="24"/>
                                </w:rPr>
                              </w:pPr>
                              <w:r>
                                <w:rPr>
                                  <w:b/>
                                  <w:color w:val="016070"/>
                                  <w:w w:val="90"/>
                                  <w:sz w:val="24"/>
                                </w:rPr>
                                <w:t xml:space="preserve">Teamwork </w:t>
                              </w:r>
                              <w:r>
                                <w:rPr>
                                  <w:b/>
                                  <w:color w:val="016070"/>
                                  <w:sz w:val="24"/>
                                </w:rPr>
                                <w:t>Skills</w:t>
                              </w:r>
                            </w:p>
                            <w:p w:rsidR="00165A30" w:rsidRDefault="00165A30">
                              <w:pPr>
                                <w:spacing w:before="94" w:line="256" w:lineRule="auto"/>
                                <w:ind w:right="18"/>
                                <w:jc w:val="center"/>
                                <w:rPr>
                                  <w:sz w:val="21"/>
                                </w:rPr>
                              </w:pPr>
                              <w:r>
                                <w:rPr>
                                  <w:color w:val="231F20"/>
                                  <w:w w:val="105"/>
                                  <w:sz w:val="21"/>
                                </w:rPr>
                                <w:t>Worked effectively as part of a team</w:t>
                              </w:r>
                            </w:p>
                          </w:txbxContent>
                        </wps:txbx>
                        <wps:bodyPr rot="0" vert="horz" wrap="square" lIns="0" tIns="0" rIns="0" bIns="0" anchor="t" anchorCtr="0" upright="1">
                          <a:noAutofit/>
                        </wps:bodyPr>
                      </wps:wsp>
                      <wps:wsp>
                        <wps:cNvPr id="14" name="Text Box 5"/>
                        <wps:cNvSpPr txBox="1">
                          <a:spLocks noChangeArrowheads="1"/>
                        </wps:cNvSpPr>
                        <wps:spPr bwMode="auto">
                          <a:xfrm>
                            <a:off x="3265" y="4303"/>
                            <a:ext cx="1944"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before="5" w:line="247" w:lineRule="auto"/>
                                <w:ind w:left="26" w:right="45"/>
                                <w:jc w:val="center"/>
                                <w:rPr>
                                  <w:b/>
                                  <w:sz w:val="24"/>
                                </w:rPr>
                              </w:pPr>
                              <w:r>
                                <w:rPr>
                                  <w:b/>
                                  <w:color w:val="D3513E"/>
                                  <w:spacing w:val="-1"/>
                                  <w:w w:val="85"/>
                                  <w:sz w:val="24"/>
                                </w:rPr>
                                <w:t xml:space="preserve">Self-management </w:t>
                              </w:r>
                              <w:r>
                                <w:rPr>
                                  <w:b/>
                                  <w:color w:val="D3513E"/>
                                  <w:sz w:val="24"/>
                                </w:rPr>
                                <w:t>Skills</w:t>
                              </w:r>
                            </w:p>
                            <w:p w:rsidR="00165A30" w:rsidRDefault="00165A30">
                              <w:pPr>
                                <w:spacing w:before="79" w:line="256" w:lineRule="auto"/>
                                <w:ind w:left="86" w:right="70" w:hanging="2"/>
                                <w:jc w:val="center"/>
                                <w:rPr>
                                  <w:sz w:val="21"/>
                                </w:rPr>
                              </w:pPr>
                              <w:r>
                                <w:rPr>
                                  <w:color w:val="231F20"/>
                                  <w:w w:val="105"/>
                                  <w:sz w:val="21"/>
                                </w:rPr>
                                <w:t>Do things to the best of your</w:t>
                              </w:r>
                              <w:r>
                                <w:rPr>
                                  <w:color w:val="231F20"/>
                                  <w:spacing w:val="-28"/>
                                  <w:w w:val="105"/>
                                  <w:sz w:val="21"/>
                                </w:rPr>
                                <w:t xml:space="preserve"> </w:t>
                              </w:r>
                              <w:r>
                                <w:rPr>
                                  <w:color w:val="231F20"/>
                                  <w:w w:val="105"/>
                                  <w:sz w:val="21"/>
                                </w:rPr>
                                <w:t>ability</w:t>
                              </w:r>
                            </w:p>
                          </w:txbxContent>
                        </wps:txbx>
                        <wps:bodyPr rot="0" vert="horz" wrap="square" lIns="0" tIns="0" rIns="0" bIns="0" anchor="t" anchorCtr="0" upright="1">
                          <a:noAutofit/>
                        </wps:bodyPr>
                      </wps:wsp>
                      <wps:wsp>
                        <wps:cNvPr id="16" name="Text Box 4"/>
                        <wps:cNvSpPr txBox="1">
                          <a:spLocks noChangeArrowheads="1"/>
                        </wps:cNvSpPr>
                        <wps:spPr bwMode="auto">
                          <a:xfrm>
                            <a:off x="7056" y="4373"/>
                            <a:ext cx="1830" cy="1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30" w:rsidRDefault="00165A30">
                              <w:pPr>
                                <w:spacing w:before="5" w:line="247" w:lineRule="auto"/>
                                <w:ind w:right="18"/>
                                <w:jc w:val="center"/>
                                <w:rPr>
                                  <w:b/>
                                  <w:sz w:val="24"/>
                                </w:rPr>
                              </w:pPr>
                              <w:r>
                                <w:rPr>
                                  <w:b/>
                                  <w:color w:val="AC6B52"/>
                                  <w:w w:val="90"/>
                                  <w:sz w:val="24"/>
                                </w:rPr>
                                <w:t>Problem</w:t>
                              </w:r>
                              <w:r>
                                <w:rPr>
                                  <w:b/>
                                  <w:color w:val="AC6B52"/>
                                  <w:spacing w:val="-31"/>
                                  <w:w w:val="90"/>
                                  <w:sz w:val="24"/>
                                </w:rPr>
                                <w:t xml:space="preserve"> </w:t>
                              </w:r>
                              <w:r>
                                <w:rPr>
                                  <w:b/>
                                  <w:color w:val="AC6B52"/>
                                  <w:w w:val="90"/>
                                  <w:sz w:val="24"/>
                                </w:rPr>
                                <w:t>Solving</w:t>
                              </w:r>
                              <w:r>
                                <w:rPr>
                                  <w:b/>
                                  <w:color w:val="AC6B52"/>
                                  <w:w w:val="89"/>
                                  <w:sz w:val="24"/>
                                </w:rPr>
                                <w:t xml:space="preserve"> </w:t>
                              </w:r>
                              <w:r>
                                <w:rPr>
                                  <w:b/>
                                  <w:color w:val="AC6B52"/>
                                  <w:sz w:val="24"/>
                                </w:rPr>
                                <w:t>Skills</w:t>
                              </w:r>
                            </w:p>
                            <w:p w:rsidR="00165A30" w:rsidRDefault="00165A30">
                              <w:pPr>
                                <w:spacing w:before="65" w:line="256" w:lineRule="auto"/>
                                <w:ind w:left="89" w:right="73" w:hanging="1"/>
                                <w:jc w:val="center"/>
                                <w:rPr>
                                  <w:sz w:val="21"/>
                                </w:rPr>
                              </w:pPr>
                              <w:r>
                                <w:rPr>
                                  <w:color w:val="231F20"/>
                                  <w:w w:val="105"/>
                                  <w:sz w:val="21"/>
                                </w:rPr>
                                <w:t>Understand the problem</w:t>
                              </w:r>
                              <w:r>
                                <w:rPr>
                                  <w:color w:val="231F20"/>
                                  <w:spacing w:val="-30"/>
                                  <w:w w:val="105"/>
                                  <w:sz w:val="21"/>
                                </w:rPr>
                                <w:t xml:space="preserve"> </w:t>
                              </w:r>
                              <w:r>
                                <w:rPr>
                                  <w:color w:val="231F20"/>
                                  <w:w w:val="105"/>
                                  <w:sz w:val="21"/>
                                </w:rPr>
                                <w:t>and</w:t>
                              </w:r>
                              <w:r>
                                <w:rPr>
                                  <w:color w:val="231F20"/>
                                  <w:spacing w:val="-29"/>
                                  <w:w w:val="105"/>
                                  <w:sz w:val="21"/>
                                </w:rPr>
                                <w:t xml:space="preserve"> </w:t>
                              </w:r>
                              <w:r>
                                <w:rPr>
                                  <w:color w:val="231F20"/>
                                  <w:w w:val="105"/>
                                  <w:sz w:val="21"/>
                                </w:rPr>
                                <w:t>help</w:t>
                              </w:r>
                              <w:r>
                                <w:rPr>
                                  <w:color w:val="231F20"/>
                                  <w:w w:val="102"/>
                                  <w:sz w:val="21"/>
                                </w:rPr>
                                <w:t xml:space="preserve"> </w:t>
                              </w:r>
                              <w:r>
                                <w:rPr>
                                  <w:color w:val="231F20"/>
                                  <w:w w:val="105"/>
                                  <w:sz w:val="21"/>
                                </w:rPr>
                                <w:t>find</w:t>
                              </w:r>
                              <w:r>
                                <w:rPr>
                                  <w:color w:val="231F20"/>
                                  <w:spacing w:val="-14"/>
                                  <w:w w:val="105"/>
                                  <w:sz w:val="21"/>
                                </w:rPr>
                                <w:t xml:space="preserve"> </w:t>
                              </w:r>
                              <w:r>
                                <w:rPr>
                                  <w:color w:val="231F20"/>
                                  <w:w w:val="105"/>
                                  <w:sz w:val="21"/>
                                </w:rPr>
                                <w:t>solutions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165" style="position:absolute;margin-left:35.3pt;margin-top:9.2pt;width:539.15pt;height:328.55pt;z-index:251642880;mso-wrap-distance-left:0;mso-wrap-distance-right:0;mso-position-horizontal-relative:page" coordorigin="706,184" coordsize="10783,6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">
                <v:shape id="Picture 9" o:spid="_x0000_s1166" type="#_x0000_t75" style="position:absolute;left:706;top:184;width:10783;height:6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">
                  <v:imagedata r:id="rId59" o:title=""/>
                </v:shape>
                <v:shape id="Text Box 8" o:spid="_x0000_s1167" type="#_x0000_t202" style="position:absolute;left:1432;top:1310;width:1924;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165A30" w:rsidRDefault="00165A30">
                        <w:pPr>
                          <w:spacing w:before="5" w:line="247" w:lineRule="auto"/>
                          <w:ind w:right="51"/>
                          <w:jc w:val="center"/>
                          <w:rPr>
                            <w:b/>
                            <w:sz w:val="24"/>
                          </w:rPr>
                        </w:pPr>
                        <w:r>
                          <w:rPr>
                            <w:b/>
                            <w:color w:val="717C85"/>
                            <w:w w:val="85"/>
                            <w:sz w:val="24"/>
                          </w:rPr>
                          <w:t xml:space="preserve">Communication </w:t>
                        </w:r>
                        <w:r>
                          <w:rPr>
                            <w:b/>
                            <w:color w:val="717C85"/>
                            <w:sz w:val="24"/>
                          </w:rPr>
                          <w:t>Skills</w:t>
                        </w:r>
                      </w:p>
                      <w:p w:rsidR="00165A30" w:rsidRDefault="00165A30">
                        <w:pPr>
                          <w:spacing w:before="94" w:line="256" w:lineRule="auto"/>
                          <w:ind w:right="18"/>
                          <w:jc w:val="center"/>
                          <w:rPr>
                            <w:sz w:val="21"/>
                          </w:rPr>
                        </w:pPr>
                        <w:r>
                          <w:rPr>
                            <w:color w:val="231F20"/>
                            <w:w w:val="105"/>
                            <w:sz w:val="21"/>
                          </w:rPr>
                          <w:t>Shown that you</w:t>
                        </w:r>
                        <w:r>
                          <w:rPr>
                            <w:color w:val="231F20"/>
                            <w:spacing w:val="-14"/>
                            <w:w w:val="105"/>
                            <w:sz w:val="21"/>
                          </w:rPr>
                          <w:t xml:space="preserve"> </w:t>
                        </w:r>
                        <w:r>
                          <w:rPr>
                            <w:color w:val="231F20"/>
                            <w:w w:val="105"/>
                            <w:sz w:val="21"/>
                          </w:rPr>
                          <w:t>can communicate to individuals</w:t>
                        </w:r>
                      </w:p>
                      <w:p w:rsidR="00165A30" w:rsidRDefault="00165A30">
                        <w:pPr>
                          <w:spacing w:line="230" w:lineRule="exact"/>
                          <w:ind w:left="151" w:right="120"/>
                          <w:jc w:val="center"/>
                          <w:rPr>
                            <w:sz w:val="21"/>
                          </w:rPr>
                        </w:pPr>
                        <w:r>
                          <w:rPr>
                            <w:color w:val="231F20"/>
                            <w:sz w:val="21"/>
                          </w:rPr>
                          <w:t>and</w:t>
                        </w:r>
                        <w:r>
                          <w:rPr>
                            <w:color w:val="231F20"/>
                            <w:spacing w:val="15"/>
                            <w:sz w:val="21"/>
                          </w:rPr>
                          <w:t xml:space="preserve"> </w:t>
                        </w:r>
                        <w:r>
                          <w:rPr>
                            <w:color w:val="231F20"/>
                            <w:sz w:val="21"/>
                          </w:rPr>
                          <w:t>groups</w:t>
                        </w:r>
                      </w:p>
                    </w:txbxContent>
                  </v:textbox>
                </v:shape>
                <v:shape id="Text Box 7" o:spid="_x0000_s1168" type="#_x0000_t202" style="position:absolute;left:5117;top:1310;width:2007;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165A30" w:rsidRDefault="00165A30">
                        <w:pPr>
                          <w:spacing w:before="5"/>
                          <w:ind w:left="508"/>
                          <w:rPr>
                            <w:b/>
                            <w:sz w:val="24"/>
                          </w:rPr>
                        </w:pPr>
                        <w:r>
                          <w:rPr>
                            <w:b/>
                            <w:color w:val="974D6D"/>
                            <w:sz w:val="24"/>
                          </w:rPr>
                          <w:t>Self-belief</w:t>
                        </w:r>
                      </w:p>
                      <w:p w:rsidR="00165A30" w:rsidRDefault="00165A30">
                        <w:pPr>
                          <w:spacing w:before="8"/>
                          <w:rPr>
                            <w:b/>
                            <w:sz w:val="33"/>
                          </w:rPr>
                        </w:pPr>
                      </w:p>
                      <w:p w:rsidR="00165A30" w:rsidRDefault="00165A30">
                        <w:pPr>
                          <w:spacing w:line="256" w:lineRule="auto"/>
                          <w:ind w:right="18"/>
                          <w:jc w:val="center"/>
                          <w:rPr>
                            <w:sz w:val="21"/>
                          </w:rPr>
                        </w:pPr>
                        <w:r>
                          <w:rPr>
                            <w:color w:val="231F20"/>
                            <w:w w:val="105"/>
                            <w:sz w:val="21"/>
                          </w:rPr>
                          <w:t>Shown</w:t>
                        </w:r>
                        <w:r>
                          <w:rPr>
                            <w:color w:val="231F20"/>
                            <w:spacing w:val="-19"/>
                            <w:w w:val="105"/>
                            <w:sz w:val="21"/>
                          </w:rPr>
                          <w:t xml:space="preserve"> </w:t>
                        </w:r>
                        <w:r>
                          <w:rPr>
                            <w:color w:val="231F20"/>
                            <w:w w:val="105"/>
                            <w:sz w:val="21"/>
                          </w:rPr>
                          <w:t>confidence</w:t>
                        </w:r>
                        <w:r>
                          <w:rPr>
                            <w:color w:val="231F20"/>
                            <w:spacing w:val="-18"/>
                            <w:w w:val="105"/>
                            <w:sz w:val="21"/>
                          </w:rPr>
                          <w:t xml:space="preserve"> </w:t>
                        </w:r>
                        <w:r>
                          <w:rPr>
                            <w:color w:val="231F20"/>
                            <w:w w:val="105"/>
                            <w:sz w:val="21"/>
                          </w:rPr>
                          <w:t>in</w:t>
                        </w:r>
                        <w:r>
                          <w:rPr>
                            <w:color w:val="231F20"/>
                            <w:spacing w:val="-1"/>
                            <w:w w:val="104"/>
                            <w:sz w:val="21"/>
                          </w:rPr>
                          <w:t xml:space="preserve"> </w:t>
                        </w:r>
                        <w:r>
                          <w:rPr>
                            <w:color w:val="231F20"/>
                            <w:w w:val="105"/>
                            <w:sz w:val="21"/>
                          </w:rPr>
                          <w:t>your</w:t>
                        </w:r>
                        <w:r>
                          <w:rPr>
                            <w:color w:val="231F20"/>
                            <w:spacing w:val="-7"/>
                            <w:w w:val="105"/>
                            <w:sz w:val="21"/>
                          </w:rPr>
                          <w:t xml:space="preserve"> </w:t>
                        </w:r>
                        <w:r>
                          <w:rPr>
                            <w:color w:val="231F20"/>
                            <w:w w:val="105"/>
                            <w:sz w:val="21"/>
                          </w:rPr>
                          <w:t>abilities</w:t>
                        </w:r>
                      </w:p>
                    </w:txbxContent>
                  </v:textbox>
                </v:shape>
                <v:shape id="Text Box 6" o:spid="_x0000_s1169" type="#_x0000_t202" style="position:absolute;left:8725;top:1310;width:2108;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165A30" w:rsidRDefault="00165A30">
                        <w:pPr>
                          <w:spacing w:before="5" w:line="247" w:lineRule="auto"/>
                          <w:ind w:left="427" w:right="480"/>
                          <w:jc w:val="center"/>
                          <w:rPr>
                            <w:b/>
                            <w:sz w:val="24"/>
                          </w:rPr>
                        </w:pPr>
                        <w:r>
                          <w:rPr>
                            <w:b/>
                            <w:color w:val="016070"/>
                            <w:w w:val="90"/>
                            <w:sz w:val="24"/>
                          </w:rPr>
                          <w:t xml:space="preserve">Teamwork </w:t>
                        </w:r>
                        <w:r>
                          <w:rPr>
                            <w:b/>
                            <w:color w:val="016070"/>
                            <w:sz w:val="24"/>
                          </w:rPr>
                          <w:t>Skills</w:t>
                        </w:r>
                      </w:p>
                      <w:p w:rsidR="00165A30" w:rsidRDefault="00165A30">
                        <w:pPr>
                          <w:spacing w:before="94" w:line="256" w:lineRule="auto"/>
                          <w:ind w:right="18"/>
                          <w:jc w:val="center"/>
                          <w:rPr>
                            <w:sz w:val="21"/>
                          </w:rPr>
                        </w:pPr>
                        <w:r>
                          <w:rPr>
                            <w:color w:val="231F20"/>
                            <w:w w:val="105"/>
                            <w:sz w:val="21"/>
                          </w:rPr>
                          <w:t>Worked effectively as part of a team</w:t>
                        </w:r>
                      </w:p>
                    </w:txbxContent>
                  </v:textbox>
                </v:shape>
                <v:shape id="Text Box 5" o:spid="_x0000_s1170" type="#_x0000_t202" style="position:absolute;left:3265;top:4303;width:194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165A30" w:rsidRDefault="00165A30">
                        <w:pPr>
                          <w:spacing w:before="5" w:line="247" w:lineRule="auto"/>
                          <w:ind w:left="26" w:right="45"/>
                          <w:jc w:val="center"/>
                          <w:rPr>
                            <w:b/>
                            <w:sz w:val="24"/>
                          </w:rPr>
                        </w:pPr>
                        <w:r>
                          <w:rPr>
                            <w:b/>
                            <w:color w:val="D3513E"/>
                            <w:spacing w:val="-1"/>
                            <w:w w:val="85"/>
                            <w:sz w:val="24"/>
                          </w:rPr>
                          <w:t xml:space="preserve">Self-management </w:t>
                        </w:r>
                        <w:r>
                          <w:rPr>
                            <w:b/>
                            <w:color w:val="D3513E"/>
                            <w:sz w:val="24"/>
                          </w:rPr>
                          <w:t>Skills</w:t>
                        </w:r>
                      </w:p>
                      <w:p w:rsidR="00165A30" w:rsidRDefault="00165A30">
                        <w:pPr>
                          <w:spacing w:before="79" w:line="256" w:lineRule="auto"/>
                          <w:ind w:left="86" w:right="70" w:hanging="2"/>
                          <w:jc w:val="center"/>
                          <w:rPr>
                            <w:sz w:val="21"/>
                          </w:rPr>
                        </w:pPr>
                        <w:r>
                          <w:rPr>
                            <w:color w:val="231F20"/>
                            <w:w w:val="105"/>
                            <w:sz w:val="21"/>
                          </w:rPr>
                          <w:t>Do things to the best of your</w:t>
                        </w:r>
                        <w:r>
                          <w:rPr>
                            <w:color w:val="231F20"/>
                            <w:spacing w:val="-28"/>
                            <w:w w:val="105"/>
                            <w:sz w:val="21"/>
                          </w:rPr>
                          <w:t xml:space="preserve"> </w:t>
                        </w:r>
                        <w:r>
                          <w:rPr>
                            <w:color w:val="231F20"/>
                            <w:w w:val="105"/>
                            <w:sz w:val="21"/>
                          </w:rPr>
                          <w:t>ability</w:t>
                        </w:r>
                      </w:p>
                    </w:txbxContent>
                  </v:textbox>
                </v:shape>
                <v:shape id="Text Box 4" o:spid="_x0000_s1171" type="#_x0000_t202" style="position:absolute;left:7056;top:4373;width:1830;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165A30" w:rsidRDefault="00165A30">
                        <w:pPr>
                          <w:spacing w:before="5" w:line="247" w:lineRule="auto"/>
                          <w:ind w:right="18"/>
                          <w:jc w:val="center"/>
                          <w:rPr>
                            <w:b/>
                            <w:sz w:val="24"/>
                          </w:rPr>
                        </w:pPr>
                        <w:r>
                          <w:rPr>
                            <w:b/>
                            <w:color w:val="AC6B52"/>
                            <w:w w:val="90"/>
                            <w:sz w:val="24"/>
                          </w:rPr>
                          <w:t>Problem</w:t>
                        </w:r>
                        <w:r>
                          <w:rPr>
                            <w:b/>
                            <w:color w:val="AC6B52"/>
                            <w:spacing w:val="-31"/>
                            <w:w w:val="90"/>
                            <w:sz w:val="24"/>
                          </w:rPr>
                          <w:t xml:space="preserve"> </w:t>
                        </w:r>
                        <w:r>
                          <w:rPr>
                            <w:b/>
                            <w:color w:val="AC6B52"/>
                            <w:w w:val="90"/>
                            <w:sz w:val="24"/>
                          </w:rPr>
                          <w:t>Solving</w:t>
                        </w:r>
                        <w:r>
                          <w:rPr>
                            <w:b/>
                            <w:color w:val="AC6B52"/>
                            <w:w w:val="89"/>
                            <w:sz w:val="24"/>
                          </w:rPr>
                          <w:t xml:space="preserve"> </w:t>
                        </w:r>
                        <w:r>
                          <w:rPr>
                            <w:b/>
                            <w:color w:val="AC6B52"/>
                            <w:sz w:val="24"/>
                          </w:rPr>
                          <w:t>Skills</w:t>
                        </w:r>
                      </w:p>
                      <w:p w:rsidR="00165A30" w:rsidRDefault="00165A30">
                        <w:pPr>
                          <w:spacing w:before="65" w:line="256" w:lineRule="auto"/>
                          <w:ind w:left="89" w:right="73" w:hanging="1"/>
                          <w:jc w:val="center"/>
                          <w:rPr>
                            <w:sz w:val="21"/>
                          </w:rPr>
                        </w:pPr>
                        <w:r>
                          <w:rPr>
                            <w:color w:val="231F20"/>
                            <w:w w:val="105"/>
                            <w:sz w:val="21"/>
                          </w:rPr>
                          <w:t>Understand the problem</w:t>
                        </w:r>
                        <w:r>
                          <w:rPr>
                            <w:color w:val="231F20"/>
                            <w:spacing w:val="-30"/>
                            <w:w w:val="105"/>
                            <w:sz w:val="21"/>
                          </w:rPr>
                          <w:t xml:space="preserve"> </w:t>
                        </w:r>
                        <w:r>
                          <w:rPr>
                            <w:color w:val="231F20"/>
                            <w:w w:val="105"/>
                            <w:sz w:val="21"/>
                          </w:rPr>
                          <w:t>and</w:t>
                        </w:r>
                        <w:r>
                          <w:rPr>
                            <w:color w:val="231F20"/>
                            <w:spacing w:val="-29"/>
                            <w:w w:val="105"/>
                            <w:sz w:val="21"/>
                          </w:rPr>
                          <w:t xml:space="preserve"> </w:t>
                        </w:r>
                        <w:r>
                          <w:rPr>
                            <w:color w:val="231F20"/>
                            <w:w w:val="105"/>
                            <w:sz w:val="21"/>
                          </w:rPr>
                          <w:t>help</w:t>
                        </w:r>
                        <w:r>
                          <w:rPr>
                            <w:color w:val="231F20"/>
                            <w:w w:val="102"/>
                            <w:sz w:val="21"/>
                          </w:rPr>
                          <w:t xml:space="preserve"> </w:t>
                        </w:r>
                        <w:r>
                          <w:rPr>
                            <w:color w:val="231F20"/>
                            <w:w w:val="105"/>
                            <w:sz w:val="21"/>
                          </w:rPr>
                          <w:t>find</w:t>
                        </w:r>
                        <w:r>
                          <w:rPr>
                            <w:color w:val="231F20"/>
                            <w:spacing w:val="-14"/>
                            <w:w w:val="105"/>
                            <w:sz w:val="21"/>
                          </w:rPr>
                          <w:t xml:space="preserve"> </w:t>
                        </w:r>
                        <w:r>
                          <w:rPr>
                            <w:color w:val="231F20"/>
                            <w:w w:val="105"/>
                            <w:sz w:val="21"/>
                          </w:rPr>
                          <w:t>solutions</w:t>
                        </w:r>
                      </w:p>
                    </w:txbxContent>
                  </v:textbox>
                </v:shape>
                <w10:wrap type="topAndBottom" anchorx="page"/>
              </v:group>
            </w:pict>
          </mc:Fallback>
        </mc:AlternateContent>
      </w:r>
    </w:p>
    <w:p w:rsidR="00472B1B" w:rsidRDefault="00472B1B">
      <w:pPr>
        <w:pStyle w:val="BodyText"/>
        <w:spacing w:before="5"/>
        <w:rPr>
          <w:b/>
          <w:sz w:val="31"/>
        </w:rPr>
      </w:pPr>
    </w:p>
    <w:p w:rsidR="00472B1B" w:rsidRDefault="009C4904">
      <w:pPr>
        <w:ind w:left="668"/>
        <w:rPr>
          <w:b/>
          <w:sz w:val="24"/>
        </w:rPr>
      </w:pPr>
      <w:r>
        <w:rPr>
          <w:noProof/>
          <w:lang w:bidi="ar-SA"/>
        </w:rPr>
        <w:drawing>
          <wp:anchor distT="0" distB="0" distL="0" distR="0" simplePos="0" relativeHeight="251671552" behindDoc="1" locked="0" layoutInCell="1" allowOverlap="1">
            <wp:simplePos x="0" y="0"/>
            <wp:positionH relativeFrom="page">
              <wp:posOffset>496379</wp:posOffset>
            </wp:positionH>
            <wp:positionV relativeFrom="paragraph">
              <wp:posOffset>353583</wp:posOffset>
            </wp:positionV>
            <wp:extent cx="6715427" cy="1100137"/>
            <wp:effectExtent l="0" t="0" r="0" b="0"/>
            <wp:wrapNone/>
            <wp:docPr id="2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5.png"/>
                    <pic:cNvPicPr/>
                  </pic:nvPicPr>
                  <pic:blipFill>
                    <a:blip r:embed="rId60" cstate="print"/>
                    <a:stretch>
                      <a:fillRect/>
                    </a:stretch>
                  </pic:blipFill>
                  <pic:spPr>
                    <a:xfrm>
                      <a:off x="0" y="0"/>
                      <a:ext cx="6715427" cy="1100137"/>
                    </a:xfrm>
                    <a:prstGeom prst="rect">
                      <a:avLst/>
                    </a:prstGeom>
                  </pic:spPr>
                </pic:pic>
              </a:graphicData>
            </a:graphic>
          </wp:anchor>
        </w:drawing>
      </w:r>
      <w:r w:rsidR="00D0692E">
        <w:rPr>
          <w:noProof/>
          <w:lang w:bidi="ar-SA"/>
        </w:rPr>
        <mc:AlternateContent>
          <mc:Choice Requires="wps">
            <w:drawing>
              <wp:anchor distT="0" distB="0" distL="114300" distR="114300" simplePos="0" relativeHeight="251677696" behindDoc="1" locked="0" layoutInCell="1" allowOverlap="1">
                <wp:simplePos x="0" y="0"/>
                <wp:positionH relativeFrom="page">
                  <wp:posOffset>430530</wp:posOffset>
                </wp:positionH>
                <wp:positionV relativeFrom="paragraph">
                  <wp:posOffset>339090</wp:posOffset>
                </wp:positionV>
                <wp:extent cx="6696075" cy="959485"/>
                <wp:effectExtent l="1905" t="0" r="0"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96075" cy="959485"/>
                        </a:xfrm>
                        <a:custGeom>
                          <a:avLst/>
                          <a:gdLst>
                            <a:gd name="T0" fmla="+- 0 7708 678"/>
                            <a:gd name="T1" fmla="*/ T0 w 10545"/>
                            <a:gd name="T2" fmla="+- 0 534 534"/>
                            <a:gd name="T3" fmla="*/ 534 h 1511"/>
                            <a:gd name="T4" fmla="+- 0 4193 678"/>
                            <a:gd name="T5" fmla="*/ T4 w 10545"/>
                            <a:gd name="T6" fmla="+- 0 534 534"/>
                            <a:gd name="T7" fmla="*/ 534 h 1511"/>
                            <a:gd name="T8" fmla="+- 0 678 678"/>
                            <a:gd name="T9" fmla="*/ T8 w 10545"/>
                            <a:gd name="T10" fmla="+- 0 534 534"/>
                            <a:gd name="T11" fmla="*/ 534 h 1511"/>
                            <a:gd name="T12" fmla="+- 0 678 678"/>
                            <a:gd name="T13" fmla="*/ T12 w 10545"/>
                            <a:gd name="T14" fmla="+- 0 2045 534"/>
                            <a:gd name="T15" fmla="*/ 2045 h 1511"/>
                            <a:gd name="T16" fmla="+- 0 4193 678"/>
                            <a:gd name="T17" fmla="*/ T16 w 10545"/>
                            <a:gd name="T18" fmla="+- 0 2045 534"/>
                            <a:gd name="T19" fmla="*/ 2045 h 1511"/>
                            <a:gd name="T20" fmla="+- 0 7708 678"/>
                            <a:gd name="T21" fmla="*/ T20 w 10545"/>
                            <a:gd name="T22" fmla="+- 0 2045 534"/>
                            <a:gd name="T23" fmla="*/ 2045 h 1511"/>
                            <a:gd name="T24" fmla="+- 0 7708 678"/>
                            <a:gd name="T25" fmla="*/ T24 w 10545"/>
                            <a:gd name="T26" fmla="+- 0 534 534"/>
                            <a:gd name="T27" fmla="*/ 534 h 1511"/>
                            <a:gd name="T28" fmla="+- 0 11223 678"/>
                            <a:gd name="T29" fmla="*/ T28 w 10545"/>
                            <a:gd name="T30" fmla="+- 0 534 534"/>
                            <a:gd name="T31" fmla="*/ 534 h 1511"/>
                            <a:gd name="T32" fmla="+- 0 7708 678"/>
                            <a:gd name="T33" fmla="*/ T32 w 10545"/>
                            <a:gd name="T34" fmla="+- 0 534 534"/>
                            <a:gd name="T35" fmla="*/ 534 h 1511"/>
                            <a:gd name="T36" fmla="+- 0 7708 678"/>
                            <a:gd name="T37" fmla="*/ T36 w 10545"/>
                            <a:gd name="T38" fmla="+- 0 2045 534"/>
                            <a:gd name="T39" fmla="*/ 2045 h 1511"/>
                            <a:gd name="T40" fmla="+- 0 11223 678"/>
                            <a:gd name="T41" fmla="*/ T40 w 10545"/>
                            <a:gd name="T42" fmla="+- 0 2045 534"/>
                            <a:gd name="T43" fmla="*/ 2045 h 1511"/>
                            <a:gd name="T44" fmla="+- 0 11223 678"/>
                            <a:gd name="T45" fmla="*/ T44 w 10545"/>
                            <a:gd name="T46" fmla="+- 0 534 534"/>
                            <a:gd name="T47" fmla="*/ 534 h 1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545" h="1511">
                              <a:moveTo>
                                <a:pt x="7030" y="0"/>
                              </a:moveTo>
                              <a:lnTo>
                                <a:pt x="3515" y="0"/>
                              </a:lnTo>
                              <a:lnTo>
                                <a:pt x="0" y="0"/>
                              </a:lnTo>
                              <a:lnTo>
                                <a:pt x="0" y="1511"/>
                              </a:lnTo>
                              <a:lnTo>
                                <a:pt x="3515" y="1511"/>
                              </a:lnTo>
                              <a:lnTo>
                                <a:pt x="7030" y="1511"/>
                              </a:lnTo>
                              <a:lnTo>
                                <a:pt x="7030" y="0"/>
                              </a:lnTo>
                              <a:moveTo>
                                <a:pt x="10545" y="0"/>
                              </a:moveTo>
                              <a:lnTo>
                                <a:pt x="7030" y="0"/>
                              </a:lnTo>
                              <a:lnTo>
                                <a:pt x="7030" y="1511"/>
                              </a:lnTo>
                              <a:lnTo>
                                <a:pt x="10545" y="1511"/>
                              </a:lnTo>
                              <a:lnTo>
                                <a:pt x="1054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79164" id="AutoShape 2" o:spid="_x0000_s1026" style="position:absolute;margin-left:33.9pt;margin-top:26.7pt;width:527.25pt;height:75.5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545,1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" path="m7030,l3515,,,,,1511r3515,l7030,1511,7030,t3515,l7030,r,1511l10545,1511,10545,e" stroked="f">
                <v:path arrowok="t" o:connecttype="custom" o:connectlocs="4464050,339090;2232025,339090;0,339090;0,1298575;2232025,1298575;4464050,1298575;4464050,339090;6696075,339090;4464050,339090;4464050,1298575;6696075,1298575;6696075,339090" o:connectangles="0,0,0,0,0,0,0,0,0,0,0,0"/>
                <w10:wrap anchorx="page"/>
              </v:shape>
            </w:pict>
          </mc:Fallback>
        </mc:AlternateContent>
      </w:r>
      <w:r>
        <w:rPr>
          <w:b/>
          <w:color w:val="243D87"/>
          <w:sz w:val="24"/>
        </w:rPr>
        <w:t>Which means you have become:</w:t>
      </w:r>
    </w:p>
    <w:p w:rsidR="00472B1B" w:rsidRDefault="00472B1B">
      <w:pPr>
        <w:pStyle w:val="BodyText"/>
        <w:spacing w:before="1" w:after="1"/>
        <w:rPr>
          <w:b/>
          <w:sz w:val="22"/>
        </w:rPr>
      </w:pPr>
    </w:p>
    <w:tbl>
      <w:tblPr>
        <w:tblW w:w="0" w:type="auto"/>
        <w:tblInd w:w="678" w:type="dxa"/>
        <w:tblBorders>
          <w:top w:val="single" w:sz="8" w:space="0" w:color="243D87"/>
          <w:left w:val="single" w:sz="8" w:space="0" w:color="243D87"/>
          <w:bottom w:val="single" w:sz="8" w:space="0" w:color="243D87"/>
          <w:right w:val="single" w:sz="8" w:space="0" w:color="243D87"/>
          <w:insideH w:val="single" w:sz="8" w:space="0" w:color="243D87"/>
          <w:insideV w:val="single" w:sz="8" w:space="0" w:color="243D87"/>
        </w:tblBorders>
        <w:tblLayout w:type="fixed"/>
        <w:tblCellMar>
          <w:left w:w="0" w:type="dxa"/>
          <w:right w:w="0" w:type="dxa"/>
        </w:tblCellMar>
        <w:tblLook w:val="01E0" w:firstRow="1" w:lastRow="1" w:firstColumn="1" w:lastColumn="1" w:noHBand="0" w:noVBand="0"/>
      </w:tblPr>
      <w:tblGrid>
        <w:gridCol w:w="3515"/>
        <w:gridCol w:w="3515"/>
        <w:gridCol w:w="3515"/>
      </w:tblGrid>
      <w:tr w:rsidR="00472B1B">
        <w:trPr>
          <w:trHeight w:val="735"/>
        </w:trPr>
        <w:tc>
          <w:tcPr>
            <w:tcW w:w="3515" w:type="dxa"/>
          </w:tcPr>
          <w:p w:rsidR="00472B1B" w:rsidRDefault="00472B1B">
            <w:pPr>
              <w:pStyle w:val="TableParagraph"/>
              <w:spacing w:before="5"/>
              <w:rPr>
                <w:b/>
                <w:sz w:val="21"/>
              </w:rPr>
            </w:pPr>
          </w:p>
          <w:p w:rsidR="00472B1B" w:rsidRDefault="009C4904">
            <w:pPr>
              <w:pStyle w:val="TableParagraph"/>
              <w:ind w:left="796"/>
              <w:rPr>
                <w:b/>
                <w:sz w:val="24"/>
              </w:rPr>
            </w:pPr>
            <w:r>
              <w:rPr>
                <w:b/>
                <w:color w:val="243D87"/>
                <w:sz w:val="24"/>
              </w:rPr>
              <w:t>More employable</w:t>
            </w:r>
          </w:p>
        </w:tc>
        <w:tc>
          <w:tcPr>
            <w:tcW w:w="3515" w:type="dxa"/>
          </w:tcPr>
          <w:p w:rsidR="00472B1B" w:rsidRDefault="009C4904">
            <w:pPr>
              <w:pStyle w:val="TableParagraph"/>
              <w:spacing w:before="37" w:line="320" w:lineRule="atLeast"/>
              <w:ind w:left="1111" w:right="637" w:hanging="439"/>
              <w:rPr>
                <w:b/>
                <w:sz w:val="24"/>
              </w:rPr>
            </w:pPr>
            <w:r>
              <w:rPr>
                <w:b/>
                <w:color w:val="243D87"/>
                <w:w w:val="95"/>
                <w:sz w:val="24"/>
              </w:rPr>
              <w:t>More</w:t>
            </w:r>
            <w:r>
              <w:rPr>
                <w:b/>
                <w:color w:val="243D87"/>
                <w:spacing w:val="-36"/>
                <w:w w:val="95"/>
                <w:sz w:val="24"/>
              </w:rPr>
              <w:t xml:space="preserve"> </w:t>
            </w:r>
            <w:r>
              <w:rPr>
                <w:b/>
                <w:color w:val="243D87"/>
                <w:w w:val="95"/>
                <w:sz w:val="24"/>
              </w:rPr>
              <w:t>active</w:t>
            </w:r>
            <w:r>
              <w:rPr>
                <w:b/>
                <w:color w:val="243D87"/>
                <w:spacing w:val="-35"/>
                <w:w w:val="95"/>
                <w:sz w:val="24"/>
              </w:rPr>
              <w:t xml:space="preserve"> </w:t>
            </w:r>
            <w:r>
              <w:rPr>
                <w:b/>
                <w:color w:val="243D87"/>
                <w:w w:val="95"/>
                <w:sz w:val="24"/>
              </w:rPr>
              <w:t>in</w:t>
            </w:r>
            <w:r>
              <w:rPr>
                <w:b/>
                <w:color w:val="243D87"/>
                <w:spacing w:val="-36"/>
                <w:w w:val="95"/>
                <w:sz w:val="24"/>
              </w:rPr>
              <w:t xml:space="preserve"> </w:t>
            </w:r>
            <w:r>
              <w:rPr>
                <w:b/>
                <w:color w:val="243D87"/>
                <w:w w:val="95"/>
                <w:sz w:val="24"/>
              </w:rPr>
              <w:t xml:space="preserve">your </w:t>
            </w:r>
            <w:r>
              <w:rPr>
                <w:b/>
                <w:color w:val="243D87"/>
                <w:sz w:val="24"/>
              </w:rPr>
              <w:t>community</w:t>
            </w:r>
          </w:p>
        </w:tc>
        <w:tc>
          <w:tcPr>
            <w:tcW w:w="3515" w:type="dxa"/>
          </w:tcPr>
          <w:p w:rsidR="00472B1B" w:rsidRDefault="009C4904">
            <w:pPr>
              <w:pStyle w:val="TableParagraph"/>
              <w:spacing w:before="37" w:line="320" w:lineRule="atLeast"/>
              <w:ind w:left="1324" w:hanging="842"/>
              <w:rPr>
                <w:b/>
                <w:sz w:val="24"/>
              </w:rPr>
            </w:pPr>
            <w:r>
              <w:rPr>
                <w:b/>
                <w:color w:val="243D87"/>
                <w:w w:val="90"/>
                <w:sz w:val="24"/>
              </w:rPr>
              <w:t xml:space="preserve">More </w:t>
            </w:r>
            <w:r w:rsidR="006609F7">
              <w:rPr>
                <w:b/>
                <w:color w:val="243D87"/>
                <w:w w:val="90"/>
                <w:sz w:val="24"/>
              </w:rPr>
              <w:t>confident</w:t>
            </w:r>
            <w:r>
              <w:rPr>
                <w:b/>
                <w:color w:val="243D87"/>
                <w:w w:val="90"/>
                <w:sz w:val="24"/>
              </w:rPr>
              <w:t xml:space="preserve"> in your </w:t>
            </w:r>
            <w:r>
              <w:rPr>
                <w:b/>
                <w:color w:val="243D87"/>
                <w:sz w:val="24"/>
              </w:rPr>
              <w:t>abilities</w:t>
            </w:r>
          </w:p>
        </w:tc>
      </w:tr>
      <w:tr w:rsidR="00472B1B">
        <w:trPr>
          <w:trHeight w:val="735"/>
        </w:trPr>
        <w:tc>
          <w:tcPr>
            <w:tcW w:w="3515" w:type="dxa"/>
          </w:tcPr>
          <w:p w:rsidR="00472B1B" w:rsidRDefault="009C4904">
            <w:pPr>
              <w:pStyle w:val="TableParagraph"/>
              <w:spacing w:before="37" w:line="320" w:lineRule="atLeast"/>
              <w:ind w:left="1040" w:hanging="810"/>
              <w:rPr>
                <w:b/>
                <w:sz w:val="24"/>
              </w:rPr>
            </w:pPr>
            <w:r>
              <w:rPr>
                <w:b/>
                <w:color w:val="243D87"/>
                <w:w w:val="90"/>
                <w:sz w:val="24"/>
              </w:rPr>
              <w:t xml:space="preserve">More focussed on your own </w:t>
            </w:r>
            <w:r>
              <w:rPr>
                <w:b/>
                <w:color w:val="243D87"/>
                <w:sz w:val="24"/>
              </w:rPr>
              <w:t>development</w:t>
            </w:r>
          </w:p>
        </w:tc>
        <w:tc>
          <w:tcPr>
            <w:tcW w:w="3515" w:type="dxa"/>
          </w:tcPr>
          <w:p w:rsidR="00472B1B" w:rsidRDefault="00472B1B">
            <w:pPr>
              <w:pStyle w:val="TableParagraph"/>
              <w:spacing w:before="5"/>
              <w:rPr>
                <w:b/>
                <w:sz w:val="21"/>
              </w:rPr>
            </w:pPr>
          </w:p>
          <w:p w:rsidR="00472B1B" w:rsidRDefault="009C4904">
            <w:pPr>
              <w:pStyle w:val="TableParagraph"/>
              <w:ind w:left="445"/>
              <w:rPr>
                <w:b/>
                <w:sz w:val="24"/>
              </w:rPr>
            </w:pPr>
            <w:r>
              <w:rPr>
                <w:b/>
                <w:color w:val="243D87"/>
                <w:sz w:val="24"/>
              </w:rPr>
              <w:t>More valuable to others</w:t>
            </w:r>
          </w:p>
        </w:tc>
        <w:tc>
          <w:tcPr>
            <w:tcW w:w="3515" w:type="dxa"/>
          </w:tcPr>
          <w:p w:rsidR="00472B1B" w:rsidRDefault="009C4904">
            <w:pPr>
              <w:pStyle w:val="TableParagraph"/>
              <w:spacing w:before="37" w:line="320" w:lineRule="atLeast"/>
              <w:ind w:left="1206" w:right="9" w:hanging="1112"/>
              <w:rPr>
                <w:b/>
                <w:sz w:val="24"/>
              </w:rPr>
            </w:pPr>
            <w:r>
              <w:rPr>
                <w:b/>
                <w:color w:val="243D87"/>
                <w:w w:val="90"/>
                <w:sz w:val="24"/>
              </w:rPr>
              <w:t xml:space="preserve">Someone who stands out from </w:t>
            </w:r>
            <w:r>
              <w:rPr>
                <w:b/>
                <w:color w:val="243D87"/>
                <w:sz w:val="24"/>
              </w:rPr>
              <w:t>the crowd</w:t>
            </w:r>
          </w:p>
        </w:tc>
      </w:tr>
    </w:tbl>
    <w:p w:rsidR="009C4904" w:rsidRDefault="009C4904"/>
    <w:sectPr w:rsidR="009C4904">
      <w:pgSz w:w="11910" w:h="16840"/>
      <w:pgMar w:top="50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altName w:val="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jaVu Sans">
    <w:altName w:val="Verdana"/>
    <w:charset w:val="00"/>
    <w:family w:val="swiss"/>
    <w:pitch w:val="variable"/>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102E3"/>
    <w:multiLevelType w:val="hybridMultilevel"/>
    <w:tmpl w:val="F01C1D4E"/>
    <w:lvl w:ilvl="0" w:tplc="B8FC2C64">
      <w:numFmt w:val="bullet"/>
      <w:lvlText w:val="-"/>
      <w:lvlJc w:val="left"/>
      <w:pPr>
        <w:ind w:left="203" w:hanging="123"/>
      </w:pPr>
      <w:rPr>
        <w:rFonts w:ascii="Georgia" w:eastAsia="Georgia" w:hAnsi="Georgia" w:cs="Georgia" w:hint="default"/>
        <w:color w:val="231F20"/>
        <w:w w:val="99"/>
        <w:sz w:val="20"/>
        <w:szCs w:val="20"/>
        <w:lang w:val="en-GB" w:eastAsia="en-GB" w:bidi="en-GB"/>
      </w:rPr>
    </w:lvl>
    <w:lvl w:ilvl="1" w:tplc="6BECCC80">
      <w:numFmt w:val="bullet"/>
      <w:lvlText w:val="•"/>
      <w:lvlJc w:val="left"/>
      <w:pPr>
        <w:ind w:left="441" w:hanging="123"/>
      </w:pPr>
      <w:rPr>
        <w:rFonts w:hint="default"/>
        <w:lang w:val="en-GB" w:eastAsia="en-GB" w:bidi="en-GB"/>
      </w:rPr>
    </w:lvl>
    <w:lvl w:ilvl="2" w:tplc="09AA1408">
      <w:numFmt w:val="bullet"/>
      <w:lvlText w:val="•"/>
      <w:lvlJc w:val="left"/>
      <w:pPr>
        <w:ind w:left="683" w:hanging="123"/>
      </w:pPr>
      <w:rPr>
        <w:rFonts w:hint="default"/>
        <w:lang w:val="en-GB" w:eastAsia="en-GB" w:bidi="en-GB"/>
      </w:rPr>
    </w:lvl>
    <w:lvl w:ilvl="3" w:tplc="C400C9F0">
      <w:numFmt w:val="bullet"/>
      <w:lvlText w:val="•"/>
      <w:lvlJc w:val="left"/>
      <w:pPr>
        <w:ind w:left="924" w:hanging="123"/>
      </w:pPr>
      <w:rPr>
        <w:rFonts w:hint="default"/>
        <w:lang w:val="en-GB" w:eastAsia="en-GB" w:bidi="en-GB"/>
      </w:rPr>
    </w:lvl>
    <w:lvl w:ilvl="4" w:tplc="73B441CE">
      <w:numFmt w:val="bullet"/>
      <w:lvlText w:val="•"/>
      <w:lvlJc w:val="left"/>
      <w:pPr>
        <w:ind w:left="1166" w:hanging="123"/>
      </w:pPr>
      <w:rPr>
        <w:rFonts w:hint="default"/>
        <w:lang w:val="en-GB" w:eastAsia="en-GB" w:bidi="en-GB"/>
      </w:rPr>
    </w:lvl>
    <w:lvl w:ilvl="5" w:tplc="F7BA5C86">
      <w:numFmt w:val="bullet"/>
      <w:lvlText w:val="•"/>
      <w:lvlJc w:val="left"/>
      <w:pPr>
        <w:ind w:left="1408" w:hanging="123"/>
      </w:pPr>
      <w:rPr>
        <w:rFonts w:hint="default"/>
        <w:lang w:val="en-GB" w:eastAsia="en-GB" w:bidi="en-GB"/>
      </w:rPr>
    </w:lvl>
    <w:lvl w:ilvl="6" w:tplc="E8B056C0">
      <w:numFmt w:val="bullet"/>
      <w:lvlText w:val="•"/>
      <w:lvlJc w:val="left"/>
      <w:pPr>
        <w:ind w:left="1649" w:hanging="123"/>
      </w:pPr>
      <w:rPr>
        <w:rFonts w:hint="default"/>
        <w:lang w:val="en-GB" w:eastAsia="en-GB" w:bidi="en-GB"/>
      </w:rPr>
    </w:lvl>
    <w:lvl w:ilvl="7" w:tplc="98EC0514">
      <w:numFmt w:val="bullet"/>
      <w:lvlText w:val="•"/>
      <w:lvlJc w:val="left"/>
      <w:pPr>
        <w:ind w:left="1891" w:hanging="123"/>
      </w:pPr>
      <w:rPr>
        <w:rFonts w:hint="default"/>
        <w:lang w:val="en-GB" w:eastAsia="en-GB" w:bidi="en-GB"/>
      </w:rPr>
    </w:lvl>
    <w:lvl w:ilvl="8" w:tplc="14CC5C6A">
      <w:numFmt w:val="bullet"/>
      <w:lvlText w:val="•"/>
      <w:lvlJc w:val="left"/>
      <w:pPr>
        <w:ind w:left="2132" w:hanging="123"/>
      </w:pPr>
      <w:rPr>
        <w:rFonts w:hint="default"/>
        <w:lang w:val="en-GB" w:eastAsia="en-GB" w:bidi="en-GB"/>
      </w:rPr>
    </w:lvl>
  </w:abstractNum>
  <w:abstractNum w:abstractNumId="1" w15:restartNumberingAfterBreak="0">
    <w:nsid w:val="06715051"/>
    <w:multiLevelType w:val="hybridMultilevel"/>
    <w:tmpl w:val="04C65C5A"/>
    <w:lvl w:ilvl="0" w:tplc="4C5AAF4A">
      <w:numFmt w:val="bullet"/>
      <w:lvlText w:val="-"/>
      <w:lvlJc w:val="left"/>
      <w:pPr>
        <w:ind w:left="203" w:hanging="123"/>
      </w:pPr>
      <w:rPr>
        <w:rFonts w:ascii="Georgia" w:eastAsia="Georgia" w:hAnsi="Georgia" w:cs="Georgia" w:hint="default"/>
        <w:color w:val="231F20"/>
        <w:w w:val="99"/>
        <w:sz w:val="20"/>
        <w:szCs w:val="20"/>
        <w:lang w:val="en-GB" w:eastAsia="en-GB" w:bidi="en-GB"/>
      </w:rPr>
    </w:lvl>
    <w:lvl w:ilvl="1" w:tplc="235E393E">
      <w:numFmt w:val="bullet"/>
      <w:lvlText w:val="•"/>
      <w:lvlJc w:val="left"/>
      <w:pPr>
        <w:ind w:left="441" w:hanging="123"/>
      </w:pPr>
      <w:rPr>
        <w:rFonts w:hint="default"/>
        <w:lang w:val="en-GB" w:eastAsia="en-GB" w:bidi="en-GB"/>
      </w:rPr>
    </w:lvl>
    <w:lvl w:ilvl="2" w:tplc="90CECB32">
      <w:numFmt w:val="bullet"/>
      <w:lvlText w:val="•"/>
      <w:lvlJc w:val="left"/>
      <w:pPr>
        <w:ind w:left="683" w:hanging="123"/>
      </w:pPr>
      <w:rPr>
        <w:rFonts w:hint="default"/>
        <w:lang w:val="en-GB" w:eastAsia="en-GB" w:bidi="en-GB"/>
      </w:rPr>
    </w:lvl>
    <w:lvl w:ilvl="3" w:tplc="E41EF420">
      <w:numFmt w:val="bullet"/>
      <w:lvlText w:val="•"/>
      <w:lvlJc w:val="left"/>
      <w:pPr>
        <w:ind w:left="924" w:hanging="123"/>
      </w:pPr>
      <w:rPr>
        <w:rFonts w:hint="default"/>
        <w:lang w:val="en-GB" w:eastAsia="en-GB" w:bidi="en-GB"/>
      </w:rPr>
    </w:lvl>
    <w:lvl w:ilvl="4" w:tplc="01D6BD48">
      <w:numFmt w:val="bullet"/>
      <w:lvlText w:val="•"/>
      <w:lvlJc w:val="left"/>
      <w:pPr>
        <w:ind w:left="1166" w:hanging="123"/>
      </w:pPr>
      <w:rPr>
        <w:rFonts w:hint="default"/>
        <w:lang w:val="en-GB" w:eastAsia="en-GB" w:bidi="en-GB"/>
      </w:rPr>
    </w:lvl>
    <w:lvl w:ilvl="5" w:tplc="FBFE0266">
      <w:numFmt w:val="bullet"/>
      <w:lvlText w:val="•"/>
      <w:lvlJc w:val="left"/>
      <w:pPr>
        <w:ind w:left="1408" w:hanging="123"/>
      </w:pPr>
      <w:rPr>
        <w:rFonts w:hint="default"/>
        <w:lang w:val="en-GB" w:eastAsia="en-GB" w:bidi="en-GB"/>
      </w:rPr>
    </w:lvl>
    <w:lvl w:ilvl="6" w:tplc="780CDE22">
      <w:numFmt w:val="bullet"/>
      <w:lvlText w:val="•"/>
      <w:lvlJc w:val="left"/>
      <w:pPr>
        <w:ind w:left="1649" w:hanging="123"/>
      </w:pPr>
      <w:rPr>
        <w:rFonts w:hint="default"/>
        <w:lang w:val="en-GB" w:eastAsia="en-GB" w:bidi="en-GB"/>
      </w:rPr>
    </w:lvl>
    <w:lvl w:ilvl="7" w:tplc="5A585E94">
      <w:numFmt w:val="bullet"/>
      <w:lvlText w:val="•"/>
      <w:lvlJc w:val="left"/>
      <w:pPr>
        <w:ind w:left="1891" w:hanging="123"/>
      </w:pPr>
      <w:rPr>
        <w:rFonts w:hint="default"/>
        <w:lang w:val="en-GB" w:eastAsia="en-GB" w:bidi="en-GB"/>
      </w:rPr>
    </w:lvl>
    <w:lvl w:ilvl="8" w:tplc="C1347EAC">
      <w:numFmt w:val="bullet"/>
      <w:lvlText w:val="•"/>
      <w:lvlJc w:val="left"/>
      <w:pPr>
        <w:ind w:left="2132" w:hanging="123"/>
      </w:pPr>
      <w:rPr>
        <w:rFonts w:hint="default"/>
        <w:lang w:val="en-GB" w:eastAsia="en-GB" w:bidi="en-GB"/>
      </w:rPr>
    </w:lvl>
  </w:abstractNum>
  <w:abstractNum w:abstractNumId="2" w15:restartNumberingAfterBreak="0">
    <w:nsid w:val="4936601C"/>
    <w:multiLevelType w:val="hybridMultilevel"/>
    <w:tmpl w:val="AC96ABFA"/>
    <w:lvl w:ilvl="0" w:tplc="0FA0D21C">
      <w:numFmt w:val="bullet"/>
      <w:lvlText w:val="-"/>
      <w:lvlJc w:val="left"/>
      <w:pPr>
        <w:ind w:left="200" w:hanging="123"/>
      </w:pPr>
      <w:rPr>
        <w:rFonts w:ascii="Georgia" w:eastAsia="Georgia" w:hAnsi="Georgia" w:cs="Georgia" w:hint="default"/>
        <w:color w:val="231F20"/>
        <w:w w:val="99"/>
        <w:sz w:val="20"/>
        <w:szCs w:val="20"/>
        <w:lang w:val="en-GB" w:eastAsia="en-GB" w:bidi="en-GB"/>
      </w:rPr>
    </w:lvl>
    <w:lvl w:ilvl="1" w:tplc="05561DDA">
      <w:numFmt w:val="bullet"/>
      <w:lvlText w:val="•"/>
      <w:lvlJc w:val="left"/>
      <w:pPr>
        <w:ind w:left="441" w:hanging="123"/>
      </w:pPr>
      <w:rPr>
        <w:rFonts w:hint="default"/>
        <w:lang w:val="en-GB" w:eastAsia="en-GB" w:bidi="en-GB"/>
      </w:rPr>
    </w:lvl>
    <w:lvl w:ilvl="2" w:tplc="8AAA0D22">
      <w:numFmt w:val="bullet"/>
      <w:lvlText w:val="•"/>
      <w:lvlJc w:val="left"/>
      <w:pPr>
        <w:ind w:left="682" w:hanging="123"/>
      </w:pPr>
      <w:rPr>
        <w:rFonts w:hint="default"/>
        <w:lang w:val="en-GB" w:eastAsia="en-GB" w:bidi="en-GB"/>
      </w:rPr>
    </w:lvl>
    <w:lvl w:ilvl="3" w:tplc="0CE278F6">
      <w:numFmt w:val="bullet"/>
      <w:lvlText w:val="•"/>
      <w:lvlJc w:val="left"/>
      <w:pPr>
        <w:ind w:left="924" w:hanging="123"/>
      </w:pPr>
      <w:rPr>
        <w:rFonts w:hint="default"/>
        <w:lang w:val="en-GB" w:eastAsia="en-GB" w:bidi="en-GB"/>
      </w:rPr>
    </w:lvl>
    <w:lvl w:ilvl="4" w:tplc="0960EA38">
      <w:numFmt w:val="bullet"/>
      <w:lvlText w:val="•"/>
      <w:lvlJc w:val="left"/>
      <w:pPr>
        <w:ind w:left="1165" w:hanging="123"/>
      </w:pPr>
      <w:rPr>
        <w:rFonts w:hint="default"/>
        <w:lang w:val="en-GB" w:eastAsia="en-GB" w:bidi="en-GB"/>
      </w:rPr>
    </w:lvl>
    <w:lvl w:ilvl="5" w:tplc="E90E67A0">
      <w:numFmt w:val="bullet"/>
      <w:lvlText w:val="•"/>
      <w:lvlJc w:val="left"/>
      <w:pPr>
        <w:ind w:left="1406" w:hanging="123"/>
      </w:pPr>
      <w:rPr>
        <w:rFonts w:hint="default"/>
        <w:lang w:val="en-GB" w:eastAsia="en-GB" w:bidi="en-GB"/>
      </w:rPr>
    </w:lvl>
    <w:lvl w:ilvl="6" w:tplc="D722B2FE">
      <w:numFmt w:val="bullet"/>
      <w:lvlText w:val="•"/>
      <w:lvlJc w:val="left"/>
      <w:pPr>
        <w:ind w:left="1648" w:hanging="123"/>
      </w:pPr>
      <w:rPr>
        <w:rFonts w:hint="default"/>
        <w:lang w:val="en-GB" w:eastAsia="en-GB" w:bidi="en-GB"/>
      </w:rPr>
    </w:lvl>
    <w:lvl w:ilvl="7" w:tplc="65784738">
      <w:numFmt w:val="bullet"/>
      <w:lvlText w:val="•"/>
      <w:lvlJc w:val="left"/>
      <w:pPr>
        <w:ind w:left="1889" w:hanging="123"/>
      </w:pPr>
      <w:rPr>
        <w:rFonts w:hint="default"/>
        <w:lang w:val="en-GB" w:eastAsia="en-GB" w:bidi="en-GB"/>
      </w:rPr>
    </w:lvl>
    <w:lvl w:ilvl="8" w:tplc="BC6AA9A0">
      <w:numFmt w:val="bullet"/>
      <w:lvlText w:val="•"/>
      <w:lvlJc w:val="left"/>
      <w:pPr>
        <w:ind w:left="2130" w:hanging="123"/>
      </w:pPr>
      <w:rPr>
        <w:rFonts w:hint="default"/>
        <w:lang w:val="en-GB" w:eastAsia="en-GB" w:bidi="en-GB"/>
      </w:rPr>
    </w:lvl>
  </w:abstractNum>
  <w:abstractNum w:abstractNumId="3" w15:restartNumberingAfterBreak="0">
    <w:nsid w:val="59782553"/>
    <w:multiLevelType w:val="hybridMultilevel"/>
    <w:tmpl w:val="18F60B6C"/>
    <w:lvl w:ilvl="0" w:tplc="9092D03E">
      <w:numFmt w:val="bullet"/>
      <w:lvlText w:val="-"/>
      <w:lvlJc w:val="left"/>
      <w:pPr>
        <w:ind w:left="203" w:hanging="123"/>
      </w:pPr>
      <w:rPr>
        <w:rFonts w:ascii="Georgia" w:eastAsia="Georgia" w:hAnsi="Georgia" w:cs="Georgia" w:hint="default"/>
        <w:color w:val="231F20"/>
        <w:w w:val="99"/>
        <w:sz w:val="20"/>
        <w:szCs w:val="20"/>
        <w:lang w:val="en-GB" w:eastAsia="en-GB" w:bidi="en-GB"/>
      </w:rPr>
    </w:lvl>
    <w:lvl w:ilvl="1" w:tplc="604220EE">
      <w:numFmt w:val="bullet"/>
      <w:lvlText w:val="•"/>
      <w:lvlJc w:val="left"/>
      <w:pPr>
        <w:ind w:left="441" w:hanging="123"/>
      </w:pPr>
      <w:rPr>
        <w:rFonts w:hint="default"/>
        <w:lang w:val="en-GB" w:eastAsia="en-GB" w:bidi="en-GB"/>
      </w:rPr>
    </w:lvl>
    <w:lvl w:ilvl="2" w:tplc="BD70FD9A">
      <w:numFmt w:val="bullet"/>
      <w:lvlText w:val="•"/>
      <w:lvlJc w:val="left"/>
      <w:pPr>
        <w:ind w:left="683" w:hanging="123"/>
      </w:pPr>
      <w:rPr>
        <w:rFonts w:hint="default"/>
        <w:lang w:val="en-GB" w:eastAsia="en-GB" w:bidi="en-GB"/>
      </w:rPr>
    </w:lvl>
    <w:lvl w:ilvl="3" w:tplc="ADEE2DDC">
      <w:numFmt w:val="bullet"/>
      <w:lvlText w:val="•"/>
      <w:lvlJc w:val="left"/>
      <w:pPr>
        <w:ind w:left="924" w:hanging="123"/>
      </w:pPr>
      <w:rPr>
        <w:rFonts w:hint="default"/>
        <w:lang w:val="en-GB" w:eastAsia="en-GB" w:bidi="en-GB"/>
      </w:rPr>
    </w:lvl>
    <w:lvl w:ilvl="4" w:tplc="A8ECF6A8">
      <w:numFmt w:val="bullet"/>
      <w:lvlText w:val="•"/>
      <w:lvlJc w:val="left"/>
      <w:pPr>
        <w:ind w:left="1166" w:hanging="123"/>
      </w:pPr>
      <w:rPr>
        <w:rFonts w:hint="default"/>
        <w:lang w:val="en-GB" w:eastAsia="en-GB" w:bidi="en-GB"/>
      </w:rPr>
    </w:lvl>
    <w:lvl w:ilvl="5" w:tplc="3BF6A17A">
      <w:numFmt w:val="bullet"/>
      <w:lvlText w:val="•"/>
      <w:lvlJc w:val="left"/>
      <w:pPr>
        <w:ind w:left="1408" w:hanging="123"/>
      </w:pPr>
      <w:rPr>
        <w:rFonts w:hint="default"/>
        <w:lang w:val="en-GB" w:eastAsia="en-GB" w:bidi="en-GB"/>
      </w:rPr>
    </w:lvl>
    <w:lvl w:ilvl="6" w:tplc="30801CFA">
      <w:numFmt w:val="bullet"/>
      <w:lvlText w:val="•"/>
      <w:lvlJc w:val="left"/>
      <w:pPr>
        <w:ind w:left="1649" w:hanging="123"/>
      </w:pPr>
      <w:rPr>
        <w:rFonts w:hint="default"/>
        <w:lang w:val="en-GB" w:eastAsia="en-GB" w:bidi="en-GB"/>
      </w:rPr>
    </w:lvl>
    <w:lvl w:ilvl="7" w:tplc="E8129C26">
      <w:numFmt w:val="bullet"/>
      <w:lvlText w:val="•"/>
      <w:lvlJc w:val="left"/>
      <w:pPr>
        <w:ind w:left="1891" w:hanging="123"/>
      </w:pPr>
      <w:rPr>
        <w:rFonts w:hint="default"/>
        <w:lang w:val="en-GB" w:eastAsia="en-GB" w:bidi="en-GB"/>
      </w:rPr>
    </w:lvl>
    <w:lvl w:ilvl="8" w:tplc="D638B47C">
      <w:numFmt w:val="bullet"/>
      <w:lvlText w:val="•"/>
      <w:lvlJc w:val="left"/>
      <w:pPr>
        <w:ind w:left="2132" w:hanging="123"/>
      </w:pPr>
      <w:rPr>
        <w:rFonts w:hint="default"/>
        <w:lang w:val="en-GB" w:eastAsia="en-GB" w:bidi="en-GB"/>
      </w:rPr>
    </w:lvl>
  </w:abstractNum>
  <w:abstractNum w:abstractNumId="4" w15:restartNumberingAfterBreak="0">
    <w:nsid w:val="5CAC0FA0"/>
    <w:multiLevelType w:val="hybridMultilevel"/>
    <w:tmpl w:val="227A18E4"/>
    <w:lvl w:ilvl="0" w:tplc="2A741804">
      <w:start w:val="1"/>
      <w:numFmt w:val="decimal"/>
      <w:lvlText w:val="%1."/>
      <w:lvlJc w:val="left"/>
      <w:pPr>
        <w:ind w:left="1212" w:hanging="233"/>
        <w:jc w:val="left"/>
      </w:pPr>
      <w:rPr>
        <w:rFonts w:ascii="Georgia" w:eastAsia="Georgia" w:hAnsi="Georgia" w:cs="Georgia" w:hint="default"/>
        <w:color w:val="231F20"/>
        <w:spacing w:val="-1"/>
        <w:w w:val="97"/>
        <w:sz w:val="20"/>
        <w:szCs w:val="20"/>
        <w:lang w:val="en-GB" w:eastAsia="en-GB" w:bidi="en-GB"/>
      </w:rPr>
    </w:lvl>
    <w:lvl w:ilvl="1" w:tplc="CFB638E4">
      <w:numFmt w:val="bullet"/>
      <w:lvlText w:val="•"/>
      <w:lvlJc w:val="left"/>
      <w:pPr>
        <w:ind w:left="2228" w:hanging="233"/>
      </w:pPr>
      <w:rPr>
        <w:rFonts w:hint="default"/>
        <w:lang w:val="en-GB" w:eastAsia="en-GB" w:bidi="en-GB"/>
      </w:rPr>
    </w:lvl>
    <w:lvl w:ilvl="2" w:tplc="0D2C9898">
      <w:numFmt w:val="bullet"/>
      <w:lvlText w:val="•"/>
      <w:lvlJc w:val="left"/>
      <w:pPr>
        <w:ind w:left="3237" w:hanging="233"/>
      </w:pPr>
      <w:rPr>
        <w:rFonts w:hint="default"/>
        <w:lang w:val="en-GB" w:eastAsia="en-GB" w:bidi="en-GB"/>
      </w:rPr>
    </w:lvl>
    <w:lvl w:ilvl="3" w:tplc="A3847C46">
      <w:numFmt w:val="bullet"/>
      <w:lvlText w:val="•"/>
      <w:lvlJc w:val="left"/>
      <w:pPr>
        <w:ind w:left="4245" w:hanging="233"/>
      </w:pPr>
      <w:rPr>
        <w:rFonts w:hint="default"/>
        <w:lang w:val="en-GB" w:eastAsia="en-GB" w:bidi="en-GB"/>
      </w:rPr>
    </w:lvl>
    <w:lvl w:ilvl="4" w:tplc="1D42E2D4">
      <w:numFmt w:val="bullet"/>
      <w:lvlText w:val="•"/>
      <w:lvlJc w:val="left"/>
      <w:pPr>
        <w:ind w:left="5254" w:hanging="233"/>
      </w:pPr>
      <w:rPr>
        <w:rFonts w:hint="default"/>
        <w:lang w:val="en-GB" w:eastAsia="en-GB" w:bidi="en-GB"/>
      </w:rPr>
    </w:lvl>
    <w:lvl w:ilvl="5" w:tplc="8B18A136">
      <w:numFmt w:val="bullet"/>
      <w:lvlText w:val="•"/>
      <w:lvlJc w:val="left"/>
      <w:pPr>
        <w:ind w:left="6262" w:hanging="233"/>
      </w:pPr>
      <w:rPr>
        <w:rFonts w:hint="default"/>
        <w:lang w:val="en-GB" w:eastAsia="en-GB" w:bidi="en-GB"/>
      </w:rPr>
    </w:lvl>
    <w:lvl w:ilvl="6" w:tplc="32CAF204">
      <w:numFmt w:val="bullet"/>
      <w:lvlText w:val="•"/>
      <w:lvlJc w:val="left"/>
      <w:pPr>
        <w:ind w:left="7271" w:hanging="233"/>
      </w:pPr>
      <w:rPr>
        <w:rFonts w:hint="default"/>
        <w:lang w:val="en-GB" w:eastAsia="en-GB" w:bidi="en-GB"/>
      </w:rPr>
    </w:lvl>
    <w:lvl w:ilvl="7" w:tplc="2F20574E">
      <w:numFmt w:val="bullet"/>
      <w:lvlText w:val="•"/>
      <w:lvlJc w:val="left"/>
      <w:pPr>
        <w:ind w:left="8279" w:hanging="233"/>
      </w:pPr>
      <w:rPr>
        <w:rFonts w:hint="default"/>
        <w:lang w:val="en-GB" w:eastAsia="en-GB" w:bidi="en-GB"/>
      </w:rPr>
    </w:lvl>
    <w:lvl w:ilvl="8" w:tplc="CD1E9F66">
      <w:numFmt w:val="bullet"/>
      <w:lvlText w:val="•"/>
      <w:lvlJc w:val="left"/>
      <w:pPr>
        <w:ind w:left="9288" w:hanging="233"/>
      </w:pPr>
      <w:rPr>
        <w:rFonts w:hint="default"/>
        <w:lang w:val="en-GB" w:eastAsia="en-GB" w:bidi="en-GB"/>
      </w:rPr>
    </w:lvl>
  </w:abstractNum>
  <w:abstractNum w:abstractNumId="5" w15:restartNumberingAfterBreak="0">
    <w:nsid w:val="6E3B234E"/>
    <w:multiLevelType w:val="hybridMultilevel"/>
    <w:tmpl w:val="24983B4C"/>
    <w:lvl w:ilvl="0" w:tplc="3D9E2196">
      <w:start w:val="1"/>
      <w:numFmt w:val="decimal"/>
      <w:lvlText w:val="%1."/>
      <w:lvlJc w:val="left"/>
      <w:pPr>
        <w:ind w:left="1700" w:hanging="720"/>
        <w:jc w:val="left"/>
      </w:pPr>
      <w:rPr>
        <w:rFonts w:ascii="Georgia" w:eastAsia="Georgia" w:hAnsi="Georgia" w:cs="Georgia" w:hint="default"/>
        <w:color w:val="231F20"/>
        <w:spacing w:val="-1"/>
        <w:w w:val="97"/>
        <w:sz w:val="20"/>
        <w:szCs w:val="20"/>
        <w:lang w:val="en-GB" w:eastAsia="en-GB" w:bidi="en-GB"/>
      </w:rPr>
    </w:lvl>
    <w:lvl w:ilvl="1" w:tplc="CFF819B0">
      <w:numFmt w:val="bullet"/>
      <w:lvlText w:val="•"/>
      <w:lvlJc w:val="left"/>
      <w:pPr>
        <w:ind w:left="2660" w:hanging="720"/>
      </w:pPr>
      <w:rPr>
        <w:rFonts w:hint="default"/>
        <w:lang w:val="en-GB" w:eastAsia="en-GB" w:bidi="en-GB"/>
      </w:rPr>
    </w:lvl>
    <w:lvl w:ilvl="2" w:tplc="E15896AA">
      <w:numFmt w:val="bullet"/>
      <w:lvlText w:val="•"/>
      <w:lvlJc w:val="left"/>
      <w:pPr>
        <w:ind w:left="3621" w:hanging="720"/>
      </w:pPr>
      <w:rPr>
        <w:rFonts w:hint="default"/>
        <w:lang w:val="en-GB" w:eastAsia="en-GB" w:bidi="en-GB"/>
      </w:rPr>
    </w:lvl>
    <w:lvl w:ilvl="3" w:tplc="708653E2">
      <w:numFmt w:val="bullet"/>
      <w:lvlText w:val="•"/>
      <w:lvlJc w:val="left"/>
      <w:pPr>
        <w:ind w:left="4581" w:hanging="720"/>
      </w:pPr>
      <w:rPr>
        <w:rFonts w:hint="default"/>
        <w:lang w:val="en-GB" w:eastAsia="en-GB" w:bidi="en-GB"/>
      </w:rPr>
    </w:lvl>
    <w:lvl w:ilvl="4" w:tplc="702A836E">
      <w:numFmt w:val="bullet"/>
      <w:lvlText w:val="•"/>
      <w:lvlJc w:val="left"/>
      <w:pPr>
        <w:ind w:left="5542" w:hanging="720"/>
      </w:pPr>
      <w:rPr>
        <w:rFonts w:hint="default"/>
        <w:lang w:val="en-GB" w:eastAsia="en-GB" w:bidi="en-GB"/>
      </w:rPr>
    </w:lvl>
    <w:lvl w:ilvl="5" w:tplc="9558BC14">
      <w:numFmt w:val="bullet"/>
      <w:lvlText w:val="•"/>
      <w:lvlJc w:val="left"/>
      <w:pPr>
        <w:ind w:left="6502" w:hanging="720"/>
      </w:pPr>
      <w:rPr>
        <w:rFonts w:hint="default"/>
        <w:lang w:val="en-GB" w:eastAsia="en-GB" w:bidi="en-GB"/>
      </w:rPr>
    </w:lvl>
    <w:lvl w:ilvl="6" w:tplc="E5407A10">
      <w:numFmt w:val="bullet"/>
      <w:lvlText w:val="•"/>
      <w:lvlJc w:val="left"/>
      <w:pPr>
        <w:ind w:left="7463" w:hanging="720"/>
      </w:pPr>
      <w:rPr>
        <w:rFonts w:hint="default"/>
        <w:lang w:val="en-GB" w:eastAsia="en-GB" w:bidi="en-GB"/>
      </w:rPr>
    </w:lvl>
    <w:lvl w:ilvl="7" w:tplc="4C40C7B2">
      <w:numFmt w:val="bullet"/>
      <w:lvlText w:val="•"/>
      <w:lvlJc w:val="left"/>
      <w:pPr>
        <w:ind w:left="8423" w:hanging="720"/>
      </w:pPr>
      <w:rPr>
        <w:rFonts w:hint="default"/>
        <w:lang w:val="en-GB" w:eastAsia="en-GB" w:bidi="en-GB"/>
      </w:rPr>
    </w:lvl>
    <w:lvl w:ilvl="8" w:tplc="81ECCED4">
      <w:numFmt w:val="bullet"/>
      <w:lvlText w:val="•"/>
      <w:lvlJc w:val="left"/>
      <w:pPr>
        <w:ind w:left="9384" w:hanging="720"/>
      </w:pPr>
      <w:rPr>
        <w:rFonts w:hint="default"/>
        <w:lang w:val="en-GB" w:eastAsia="en-GB" w:bidi="en-GB"/>
      </w:rPr>
    </w:lvl>
  </w:abstractNum>
  <w:abstractNum w:abstractNumId="6" w15:restartNumberingAfterBreak="0">
    <w:nsid w:val="7222612F"/>
    <w:multiLevelType w:val="hybridMultilevel"/>
    <w:tmpl w:val="1FE850A0"/>
    <w:lvl w:ilvl="0" w:tplc="72AEFE36">
      <w:numFmt w:val="bullet"/>
      <w:lvlText w:val="-"/>
      <w:lvlJc w:val="left"/>
      <w:pPr>
        <w:ind w:left="203" w:hanging="123"/>
      </w:pPr>
      <w:rPr>
        <w:rFonts w:ascii="Georgia" w:eastAsia="Georgia" w:hAnsi="Georgia" w:cs="Georgia" w:hint="default"/>
        <w:color w:val="231F20"/>
        <w:w w:val="99"/>
        <w:sz w:val="20"/>
        <w:szCs w:val="20"/>
        <w:lang w:val="en-GB" w:eastAsia="en-GB" w:bidi="en-GB"/>
      </w:rPr>
    </w:lvl>
    <w:lvl w:ilvl="1" w:tplc="EFC88BD2">
      <w:numFmt w:val="bullet"/>
      <w:lvlText w:val="•"/>
      <w:lvlJc w:val="left"/>
      <w:pPr>
        <w:ind w:left="441" w:hanging="123"/>
      </w:pPr>
      <w:rPr>
        <w:rFonts w:hint="default"/>
        <w:lang w:val="en-GB" w:eastAsia="en-GB" w:bidi="en-GB"/>
      </w:rPr>
    </w:lvl>
    <w:lvl w:ilvl="2" w:tplc="70C84318">
      <w:numFmt w:val="bullet"/>
      <w:lvlText w:val="•"/>
      <w:lvlJc w:val="left"/>
      <w:pPr>
        <w:ind w:left="683" w:hanging="123"/>
      </w:pPr>
      <w:rPr>
        <w:rFonts w:hint="default"/>
        <w:lang w:val="en-GB" w:eastAsia="en-GB" w:bidi="en-GB"/>
      </w:rPr>
    </w:lvl>
    <w:lvl w:ilvl="3" w:tplc="460CC164">
      <w:numFmt w:val="bullet"/>
      <w:lvlText w:val="•"/>
      <w:lvlJc w:val="left"/>
      <w:pPr>
        <w:ind w:left="924" w:hanging="123"/>
      </w:pPr>
      <w:rPr>
        <w:rFonts w:hint="default"/>
        <w:lang w:val="en-GB" w:eastAsia="en-GB" w:bidi="en-GB"/>
      </w:rPr>
    </w:lvl>
    <w:lvl w:ilvl="4" w:tplc="B40A9778">
      <w:numFmt w:val="bullet"/>
      <w:lvlText w:val="•"/>
      <w:lvlJc w:val="left"/>
      <w:pPr>
        <w:ind w:left="1166" w:hanging="123"/>
      </w:pPr>
      <w:rPr>
        <w:rFonts w:hint="default"/>
        <w:lang w:val="en-GB" w:eastAsia="en-GB" w:bidi="en-GB"/>
      </w:rPr>
    </w:lvl>
    <w:lvl w:ilvl="5" w:tplc="7960BDE0">
      <w:numFmt w:val="bullet"/>
      <w:lvlText w:val="•"/>
      <w:lvlJc w:val="left"/>
      <w:pPr>
        <w:ind w:left="1408" w:hanging="123"/>
      </w:pPr>
      <w:rPr>
        <w:rFonts w:hint="default"/>
        <w:lang w:val="en-GB" w:eastAsia="en-GB" w:bidi="en-GB"/>
      </w:rPr>
    </w:lvl>
    <w:lvl w:ilvl="6" w:tplc="BA76D690">
      <w:numFmt w:val="bullet"/>
      <w:lvlText w:val="•"/>
      <w:lvlJc w:val="left"/>
      <w:pPr>
        <w:ind w:left="1649" w:hanging="123"/>
      </w:pPr>
      <w:rPr>
        <w:rFonts w:hint="default"/>
        <w:lang w:val="en-GB" w:eastAsia="en-GB" w:bidi="en-GB"/>
      </w:rPr>
    </w:lvl>
    <w:lvl w:ilvl="7" w:tplc="117C14F8">
      <w:numFmt w:val="bullet"/>
      <w:lvlText w:val="•"/>
      <w:lvlJc w:val="left"/>
      <w:pPr>
        <w:ind w:left="1891" w:hanging="123"/>
      </w:pPr>
      <w:rPr>
        <w:rFonts w:hint="default"/>
        <w:lang w:val="en-GB" w:eastAsia="en-GB" w:bidi="en-GB"/>
      </w:rPr>
    </w:lvl>
    <w:lvl w:ilvl="8" w:tplc="D44AA428">
      <w:numFmt w:val="bullet"/>
      <w:lvlText w:val="•"/>
      <w:lvlJc w:val="left"/>
      <w:pPr>
        <w:ind w:left="2132" w:hanging="123"/>
      </w:pPr>
      <w:rPr>
        <w:rFonts w:hint="default"/>
        <w:lang w:val="en-GB" w:eastAsia="en-GB" w:bidi="en-GB"/>
      </w:rPr>
    </w:lvl>
  </w:abstractNum>
  <w:num w:numId="1">
    <w:abstractNumId w:val="4"/>
  </w:num>
  <w:num w:numId="2">
    <w:abstractNumId w:val="3"/>
  </w:num>
  <w:num w:numId="3">
    <w:abstractNumId w:val="2"/>
  </w:num>
  <w:num w:numId="4">
    <w:abstractNumId w:val="6"/>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1" w:cryptProviderType="rsaAES" w:cryptAlgorithmClass="hash" w:cryptAlgorithmType="typeAny" w:cryptAlgorithmSid="14" w:cryptSpinCount="100000" w:hash="N+yr5Smyd49ffK0f7htsm1hMFKi4rd8uqGdLDs0AYroY/F0C+Gguc5RHqil+H13XvRtAKwF1kBNzsnXmoyztMw==" w:salt="9K/O/iHccQ0S2LPMoROSxQ=="/>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B1B"/>
    <w:rsid w:val="00165A30"/>
    <w:rsid w:val="0033449D"/>
    <w:rsid w:val="003F7886"/>
    <w:rsid w:val="00472B1B"/>
    <w:rsid w:val="006609F7"/>
    <w:rsid w:val="006C3F83"/>
    <w:rsid w:val="009C4904"/>
    <w:rsid w:val="00A46D83"/>
    <w:rsid w:val="00D0692E"/>
    <w:rsid w:val="00DE7F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20"/>
    <o:shapelayout v:ext="edit">
      <o:idmap v:ext="edit" data="1"/>
    </o:shapelayout>
  </w:shapeDefaults>
  <w:decimalSymbol w:val="."/>
  <w:listSeparator w:val=","/>
  <w15:docId w15:val="{AF435F27-98D5-44C5-8A3B-3AD9513A8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Georgia" w:eastAsia="Georgia" w:hAnsi="Georgia" w:cs="Georgia"/>
      <w:lang w:val="en-GB" w:eastAsia="en-GB" w:bidi="en-GB"/>
    </w:rPr>
  </w:style>
  <w:style w:type="paragraph" w:styleId="Heading1">
    <w:name w:val="heading 1"/>
    <w:basedOn w:val="Normal"/>
    <w:uiPriority w:val="9"/>
    <w:qFormat/>
    <w:pPr>
      <w:spacing w:before="100"/>
      <w:ind w:left="100"/>
      <w:outlineLvl w:val="0"/>
    </w:pPr>
    <w:rPr>
      <w:b/>
      <w:bCs/>
      <w:sz w:val="56"/>
      <w:szCs w:val="56"/>
    </w:rPr>
  </w:style>
  <w:style w:type="paragraph" w:styleId="Heading2">
    <w:name w:val="heading 2"/>
    <w:basedOn w:val="Normal"/>
    <w:uiPriority w:val="9"/>
    <w:unhideWhenUsed/>
    <w:qFormat/>
    <w:pPr>
      <w:spacing w:before="109"/>
      <w:ind w:left="260"/>
      <w:outlineLvl w:val="1"/>
    </w:pPr>
    <w:rPr>
      <w:sz w:val="56"/>
      <w:szCs w:val="56"/>
    </w:rPr>
  </w:style>
  <w:style w:type="paragraph" w:styleId="Heading3">
    <w:name w:val="heading 3"/>
    <w:basedOn w:val="Normal"/>
    <w:uiPriority w:val="9"/>
    <w:unhideWhenUsed/>
    <w:qFormat/>
    <w:pPr>
      <w:spacing w:before="177"/>
      <w:ind w:left="100"/>
      <w:outlineLvl w:val="2"/>
    </w:pPr>
    <w:rPr>
      <w:b/>
      <w:bCs/>
      <w:sz w:val="24"/>
      <w:szCs w:val="24"/>
    </w:rPr>
  </w:style>
  <w:style w:type="paragraph" w:styleId="Heading4">
    <w:name w:val="heading 4"/>
    <w:basedOn w:val="Normal"/>
    <w:uiPriority w:val="9"/>
    <w:unhideWhenUsed/>
    <w:qFormat/>
    <w:pPr>
      <w:ind w:left="100"/>
      <w:outlineLvl w:val="3"/>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spacing w:before="13"/>
      <w:ind w:left="1700" w:hanging="720"/>
    </w:pPr>
  </w:style>
  <w:style w:type="paragraph" w:customStyle="1" w:styleId="TableParagraph">
    <w:name w:val="Table Paragraph"/>
    <w:basedOn w:val="Normal"/>
    <w:uiPriority w:val="1"/>
    <w:qFormat/>
  </w:style>
  <w:style w:type="table" w:styleId="TableGrid">
    <w:name w:val="Table Grid"/>
    <w:basedOn w:val="TableNormal"/>
    <w:uiPriority w:val="39"/>
    <w:rsid w:val="00165A30"/>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165A30"/>
    <w:rPr>
      <w:rFonts w:ascii="Georgia" w:eastAsia="Georgia" w:hAnsi="Georgia" w:cs="Georgia"/>
      <w:sz w:val="20"/>
      <w:szCs w:val="20"/>
      <w:lang w:val="en-GB" w:eastAsia="en-GB" w:bidi="en-GB"/>
    </w:rPr>
  </w:style>
  <w:style w:type="table" w:customStyle="1" w:styleId="TableGrid1">
    <w:name w:val="Table Grid1"/>
    <w:basedOn w:val="TableNormal"/>
    <w:next w:val="TableGrid"/>
    <w:uiPriority w:val="39"/>
    <w:rsid w:val="00165A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4.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5" Type="http://schemas.openxmlformats.org/officeDocument/2006/relationships/image" Target="media/image1.png"/><Relationship Id="rId61"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4.png"/><Relationship Id="rId51"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http://www.sportsleaders.org/privacy" TargetMode="External"/><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6.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CA46D0AB</Template>
  <TotalTime>1</TotalTime>
  <Pages>6</Pages>
  <Words>3919</Words>
  <Characters>22343</Characters>
  <Application>Microsoft Office Word</Application>
  <DocSecurity>12</DocSecurity>
  <Lines>186</Lines>
  <Paragraphs>52</Paragraphs>
  <ScaleCrop>false</ScaleCrop>
  <HeadingPairs>
    <vt:vector size="4" baseType="variant">
      <vt:variant>
        <vt:lpstr>Title</vt:lpstr>
      </vt:variant>
      <vt:variant>
        <vt:i4>1</vt:i4>
      </vt:variant>
      <vt:variant>
        <vt:lpstr>Headings</vt:lpstr>
      </vt:variant>
      <vt:variant>
        <vt:i4>35</vt:i4>
      </vt:variant>
    </vt:vector>
  </HeadingPairs>
  <TitlesOfParts>
    <vt:vector size="36" baseType="lpstr">
      <vt:lpstr/>
      <vt:lpstr>        Amended Specification - From 1st September 2019</vt:lpstr>
      <vt:lpstr>    Your	Learner	Evidence	Record</vt:lpstr>
      <vt:lpstr>        Your Learner Evidence Record (LER) gives you a template and guidance for everyth</vt:lpstr>
      <vt:lpstr>        Your LER – How it works:</vt:lpstr>
      <vt:lpstr>        Section 2	Evidence Your Learning, Experience and Assessment (MANDATORY)</vt:lpstr>
      <vt:lpstr>        Section 3	Making The Most Of Your Skills</vt:lpstr>
      <vt:lpstr>        What you will get out of the course</vt:lpstr>
      <vt:lpstr>    Section	1</vt:lpstr>
      <vt:lpstr>        This course will take you on a journey to gain Employability skills. Through sho</vt:lpstr>
      <vt:lpstr>    Section	2</vt:lpstr>
      <vt:lpstr>        You are required to complete all Tasks within this section to complete the cours</vt:lpstr>
      <vt:lpstr>        Here is what you and your Tutor need to complete:</vt:lpstr>
      <vt:lpstr>Task 1.1</vt:lpstr>
      <vt:lpstr>        Leadership skills and behaviours</vt:lpstr>
      <vt:lpstr>Task 1.3</vt:lpstr>
      <vt:lpstr>        Reflecting on the leadership skills you have used</vt:lpstr>
      <vt:lpstr>Task 2.1</vt:lpstr>
      <vt:lpstr>        Plan, lead and evaluate sport/physical activity  sessions</vt:lpstr>
      <vt:lpstr>Task 2.1</vt:lpstr>
      <vt:lpstr>        Plan, lead and evaluate sport/physical activity  sessions</vt:lpstr>
      <vt:lpstr>Task 2.1</vt:lpstr>
      <vt:lpstr>        Plan, lead and evaluate sport/physical activity sessions</vt:lpstr>
      <vt:lpstr>Task 2.2</vt:lpstr>
      <vt:lpstr>        Risk assessment</vt:lpstr>
      <vt:lpstr>Task 3.2</vt:lpstr>
      <vt:lpstr>        Plan, lead and evaluate a sports/physical activity event</vt:lpstr>
      <vt:lpstr>        In order to meet the course requirements, learners must deliver at least 1 sport</vt:lpstr>
      <vt:lpstr>Task 4.1</vt:lpstr>
      <vt:lpstr>        Leadership opportunities linked with your Centre and in the community</vt:lpstr>
      <vt:lpstr>Leadership Log</vt:lpstr>
      <vt:lpstr>        Plan, lead and evaluate sport/physical activity sessions</vt:lpstr>
      <vt:lpstr>        /Complete once you have completed all of Section 2 The 5 employability skills</vt:lpstr>
      <vt:lpstr>        Use the space below to think about your achievements on the course, how you hav</vt:lpstr>
      <vt:lpstr>I’m now a qualified Sports Leader… So what?</vt:lpstr>
      <vt:lpstr>        Through this course you have developed your:</vt:lpstr>
    </vt:vector>
  </TitlesOfParts>
  <Company/>
  <LinksUpToDate>false</LinksUpToDate>
  <CharactersWithSpaces>26210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Broad</dc:creator>
  <cp:lastModifiedBy>Kevin Broad</cp:lastModifiedBy>
  <cp:revision>2</cp:revision>
  <dcterms:created xsi:type="dcterms:W3CDTF">2019-09-02T09:29:00Z</dcterms:created>
  <dcterms:modified xsi:type="dcterms:W3CDTF">2019-09-02T09:29:00Z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2019-08-07T00:00:00Z</vt:filetime>
  </property>
  <property fmtid="{D5CDD505-2E9C-101B-9397-08002B2CF9AE}" pid="3" name="Creator">
    <vt:lpwstr>Adobe InDesign 14.0 (Macintosh)</vt:lpwstr>
  </property>
  <property fmtid="{D5CDD505-2E9C-101B-9397-08002B2CF9AE}" pid="4" name="LastSaved">
    <vt:filetime>2019-08-15T00:00:00Z</vt:filetime>
  </property>
</Properties>
</file>