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86A66" w14:textId="51ED177E" w:rsidR="00431ECB" w:rsidRDefault="00737AD8" w:rsidP="00B51CFA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0386AC6" wp14:editId="76C4724D">
                <wp:simplePos x="0" y="0"/>
                <wp:positionH relativeFrom="margin">
                  <wp:align>center</wp:align>
                </wp:positionH>
                <wp:positionV relativeFrom="paragraph">
                  <wp:posOffset>5705475</wp:posOffset>
                </wp:positionV>
                <wp:extent cx="6200775" cy="10382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86AF2" w14:textId="77777777" w:rsidR="007050A7" w:rsidRPr="00B51CFA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1CFA">
                              <w:rPr>
                                <w:b/>
                                <w:sz w:val="28"/>
                                <w:szCs w:val="28"/>
                              </w:rPr>
                              <w:t>Official definition: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386A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49.25pt;width:488.25pt;height:81.75pt;z-index:2516234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" fillcolor="white [3201]" strokeweight=".5pt">
                <v:textbox>
                  <w:txbxContent>
                    <w:p w14:paraId="70386AF2" w14:textId="77777777" w:rsidR="007050A7" w:rsidRPr="00B51CFA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51CFA">
                        <w:rPr>
                          <w:b/>
                          <w:sz w:val="28"/>
                          <w:szCs w:val="28"/>
                        </w:rPr>
                        <w:t>Official definition: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70386AC8" wp14:editId="6E8A2DCD">
                <wp:simplePos x="0" y="0"/>
                <wp:positionH relativeFrom="margin">
                  <wp:posOffset>85725</wp:posOffset>
                </wp:positionH>
                <wp:positionV relativeFrom="paragraph">
                  <wp:posOffset>4305300</wp:posOffset>
                </wp:positionV>
                <wp:extent cx="6457950" cy="2571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86AF3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Q - </w:t>
                            </w:r>
                            <w:r w:rsidRPr="00B51CFA">
                              <w:rPr>
                                <w:b/>
                                <w:sz w:val="28"/>
                                <w:szCs w:val="28"/>
                              </w:rPr>
                              <w:t>What do you think is meant by place?</w:t>
                            </w:r>
                          </w:p>
                          <w:p w14:paraId="385EEDED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CDA664E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938392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32B4B96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EFF8146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B0F34B8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664BF6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A0CDA4" w14:textId="607BA969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AFDE511" w14:textId="77777777" w:rsidR="007050A7" w:rsidRPr="00B51CFA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6AC8" id="_x0000_s1027" type="#_x0000_t202" style="position:absolute;left:0;text-align:left;margin-left:6.75pt;margin-top:339pt;width:508.5pt;height:202.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">
                <v:textbox>
                  <w:txbxContent>
                    <w:p w14:paraId="70386AF3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Q - </w:t>
                      </w:r>
                      <w:r w:rsidRPr="00B51CFA">
                        <w:rPr>
                          <w:b/>
                          <w:sz w:val="28"/>
                          <w:szCs w:val="28"/>
                        </w:rPr>
                        <w:t>What do you think is meant by place?</w:t>
                      </w:r>
                    </w:p>
                    <w:p w14:paraId="385EEDED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CDA664E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1938392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32B4B96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EFF8146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B0F34B8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1664BF6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3A0CDA4" w14:textId="607BA969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AFDE511" w14:textId="77777777" w:rsidR="007050A7" w:rsidRPr="00B51CFA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2520" w:rsidRPr="002D2520">
        <w:rPr>
          <w:noProof/>
        </w:rPr>
        <w:t xml:space="preserve"> </w:t>
      </w:r>
      <w:r w:rsidR="002D2520" w:rsidRPr="002D2520">
        <w:rPr>
          <w:noProof/>
          <w:lang w:eastAsia="en-GB"/>
        </w:rPr>
        <w:drawing>
          <wp:inline distT="0" distB="0" distL="0" distR="0" wp14:anchorId="70386ACA" wp14:editId="70386ACB">
            <wp:extent cx="5575300" cy="418147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6056" cy="418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0F99D" w14:textId="77777777" w:rsidR="00FF2BF8" w:rsidRPr="00417468" w:rsidRDefault="00FF2BF8" w:rsidP="00FF2BF8">
      <w:pPr>
        <w:numPr>
          <w:ilvl w:val="0"/>
          <w:numId w:val="3"/>
        </w:numPr>
        <w:rPr>
          <w:b/>
          <w:sz w:val="28"/>
          <w:szCs w:val="28"/>
        </w:rPr>
      </w:pPr>
      <w:r w:rsidRPr="00417468">
        <w:rPr>
          <w:b/>
          <w:sz w:val="28"/>
          <w:szCs w:val="28"/>
        </w:rPr>
        <w:t xml:space="preserve">Places do not need to have a fixed location e.g. a cruise ship or a website but may invoke a sense of belonging. </w:t>
      </w:r>
    </w:p>
    <w:p w14:paraId="4FD4B042" w14:textId="77777777" w:rsidR="00FF2BF8" w:rsidRDefault="00FF2BF8" w:rsidP="00FF2BF8">
      <w:pPr>
        <w:numPr>
          <w:ilvl w:val="0"/>
          <w:numId w:val="3"/>
        </w:numPr>
        <w:rPr>
          <w:b/>
          <w:sz w:val="28"/>
          <w:szCs w:val="28"/>
        </w:rPr>
      </w:pPr>
      <w:r w:rsidRPr="00417468">
        <w:rPr>
          <w:b/>
          <w:sz w:val="28"/>
          <w:szCs w:val="28"/>
        </w:rPr>
        <w:t>History can give a sense of place e.g. where ancestors are from and so a sense of belonging is invoked even if it has not been visited</w:t>
      </w:r>
      <w:r>
        <w:rPr>
          <w:b/>
          <w:sz w:val="28"/>
          <w:szCs w:val="28"/>
        </w:rPr>
        <w:t xml:space="preserve"> e.g. Rome.</w:t>
      </w:r>
    </w:p>
    <w:p w14:paraId="2D7AC4F8" w14:textId="77777777" w:rsidR="00FF2BF8" w:rsidRPr="00417468" w:rsidRDefault="00FF2BF8" w:rsidP="00FF2BF8">
      <w:pPr>
        <w:numPr>
          <w:ilvl w:val="0"/>
          <w:numId w:val="3"/>
        </w:numPr>
        <w:rPr>
          <w:b/>
          <w:sz w:val="28"/>
          <w:szCs w:val="28"/>
        </w:rPr>
      </w:pPr>
      <w:r w:rsidRPr="00417468">
        <w:rPr>
          <w:b/>
          <w:sz w:val="28"/>
          <w:szCs w:val="28"/>
        </w:rPr>
        <w:t>Places are dynamic and are subject to constant change in their structure and meaning</w:t>
      </w:r>
      <w:r>
        <w:rPr>
          <w:b/>
          <w:sz w:val="28"/>
          <w:szCs w:val="28"/>
        </w:rPr>
        <w:t xml:space="preserve"> e.g. Stratford changing due to the Olympics.</w:t>
      </w:r>
    </w:p>
    <w:p w14:paraId="5F3329CC" w14:textId="77777777" w:rsidR="00737AD8" w:rsidRDefault="00FF2BF8" w:rsidP="009D1CD1">
      <w:pPr>
        <w:numPr>
          <w:ilvl w:val="0"/>
          <w:numId w:val="3"/>
        </w:numPr>
        <w:rPr>
          <w:b/>
          <w:sz w:val="28"/>
          <w:szCs w:val="28"/>
        </w:rPr>
      </w:pPr>
      <w:r w:rsidRPr="00417468">
        <w:rPr>
          <w:b/>
          <w:sz w:val="28"/>
          <w:szCs w:val="28"/>
        </w:rPr>
        <w:t>Places are influenced from outside as people, ideas and objects pass in an out of a place</w:t>
      </w:r>
    </w:p>
    <w:p w14:paraId="06E1E2B2" w14:textId="57CFF63F" w:rsidR="00737AD8" w:rsidRPr="00737AD8" w:rsidRDefault="00737AD8" w:rsidP="00737AD8">
      <w:pPr>
        <w:ind w:left="360"/>
        <w:rPr>
          <w:b/>
          <w:sz w:val="28"/>
          <w:szCs w:val="28"/>
        </w:rPr>
      </w:pPr>
    </w:p>
    <w:p w14:paraId="56E16691" w14:textId="05945F56" w:rsidR="00737AD8" w:rsidRDefault="00737AD8" w:rsidP="00737AD8">
      <w:pPr>
        <w:ind w:left="720"/>
        <w:rPr>
          <w:b/>
          <w:sz w:val="28"/>
          <w:szCs w:val="28"/>
        </w:rPr>
      </w:pPr>
      <w:r w:rsidRPr="009D1CD1">
        <w:rPr>
          <w:b/>
          <w:sz w:val="28"/>
          <w:szCs w:val="28"/>
        </w:rPr>
        <w:drawing>
          <wp:inline distT="0" distB="0" distL="0" distR="0" wp14:anchorId="641BC294" wp14:editId="01124395">
            <wp:extent cx="6010275" cy="3667125"/>
            <wp:effectExtent l="0" t="0" r="28575" b="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46E097F1" w14:textId="1E203DD8" w:rsidR="00737AD8" w:rsidRDefault="00737AD8" w:rsidP="00737AD8">
      <w:pPr>
        <w:rPr>
          <w:b/>
          <w:sz w:val="28"/>
          <w:szCs w:val="28"/>
        </w:rPr>
      </w:pPr>
      <w:r w:rsidRPr="00737AD8">
        <w:rPr>
          <w:b/>
          <w:sz w:val="28"/>
          <w:szCs w:val="28"/>
        </w:rPr>
        <w:t xml:space="preserve">Examine the following images. </w:t>
      </w:r>
      <w:r w:rsidRPr="007050A7">
        <w:rPr>
          <w:b/>
          <w:sz w:val="28"/>
          <w:szCs w:val="28"/>
          <w:u w:val="single"/>
        </w:rPr>
        <w:t>How and why</w:t>
      </w:r>
      <w:r w:rsidRPr="00737AD8">
        <w:rPr>
          <w:b/>
          <w:sz w:val="28"/>
          <w:szCs w:val="28"/>
        </w:rPr>
        <w:t xml:space="preserve"> might people’s sense of place of these places vary?</w:t>
      </w:r>
    </w:p>
    <w:p w14:paraId="55F14B5A" w14:textId="77777777" w:rsidR="00737AD8" w:rsidRPr="00737AD8" w:rsidRDefault="00737AD8" w:rsidP="00737AD8">
      <w:pPr>
        <w:rPr>
          <w:b/>
          <w:sz w:val="28"/>
          <w:szCs w:val="28"/>
        </w:rPr>
      </w:pPr>
    </w:p>
    <w:p w14:paraId="3131DC35" w14:textId="77777777" w:rsidR="00737AD8" w:rsidRDefault="00737AD8" w:rsidP="00737AD8">
      <w:r w:rsidRPr="00B51CFA">
        <w:rPr>
          <w:noProof/>
          <w:lang w:eastAsia="en-GB"/>
        </w:rPr>
        <w:drawing>
          <wp:inline distT="0" distB="0" distL="0" distR="0" wp14:anchorId="63B204B8" wp14:editId="3F6BFB0F">
            <wp:extent cx="2771775" cy="1555647"/>
            <wp:effectExtent l="0" t="0" r="0" b="6985"/>
            <wp:docPr id="1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8AB2983-487D-48BE-8618-D9CC277854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8AB2983-487D-48BE-8618-D9CC277854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5062" cy="156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C112" w14:textId="5F114BCE" w:rsidR="00737AD8" w:rsidRDefault="00737AD8" w:rsidP="00737AD8"/>
    <w:p w14:paraId="00FD821F" w14:textId="77777777" w:rsidR="00737AD8" w:rsidRDefault="00737AD8" w:rsidP="00737AD8"/>
    <w:p w14:paraId="70386A69" w14:textId="6D9B9C25" w:rsidR="00B51CFA" w:rsidRDefault="00737AD8">
      <w:r w:rsidRPr="00B51CFA">
        <w:rPr>
          <w:noProof/>
          <w:lang w:eastAsia="en-GB"/>
        </w:rPr>
        <w:drawing>
          <wp:inline distT="0" distB="0" distL="0" distR="0" wp14:anchorId="2C8B3DBA" wp14:editId="74CBC2C9">
            <wp:extent cx="2771775" cy="1834255"/>
            <wp:effectExtent l="0" t="0" r="0" b="0"/>
            <wp:docPr id="1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9932267-6513-4225-BDF1-4014B7EB21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9932267-6513-4225-BDF1-4014B7EB21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4465" cy="184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86A6A" w14:textId="5DD3D501" w:rsidR="00B51CFA" w:rsidRDefault="00B51CFA"/>
    <w:p w14:paraId="1C2D2B71" w14:textId="2B1CEF21" w:rsidR="00FF2BF8" w:rsidRDefault="00FF2BF8"/>
    <w:p w14:paraId="5E06F53A" w14:textId="77777777" w:rsidR="00FF2BF8" w:rsidRDefault="00FF2BF8"/>
    <w:p w14:paraId="70386A6C" w14:textId="0631C128" w:rsidR="00B51CFA" w:rsidRDefault="00B51CFA">
      <w:r w:rsidRPr="00B51CFA">
        <w:rPr>
          <w:noProof/>
          <w:lang w:eastAsia="en-GB"/>
        </w:rPr>
        <w:drawing>
          <wp:inline distT="0" distB="0" distL="0" distR="0" wp14:anchorId="70386AD0" wp14:editId="685F1C6A">
            <wp:extent cx="3143333" cy="1200150"/>
            <wp:effectExtent l="0" t="0" r="0" b="0"/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A01A111-AF1B-4230-A345-5BCA75209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A01A111-AF1B-4230-A345-5BCA75209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0354" cy="121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C531" w14:textId="735AC48D" w:rsidR="00FF2BF8" w:rsidRDefault="00FF2BF8"/>
    <w:p w14:paraId="7C33423D" w14:textId="32EB411C" w:rsidR="00FF2BF8" w:rsidRDefault="00FF2BF8"/>
    <w:p w14:paraId="062D9BFA" w14:textId="77777777" w:rsidR="00FF2BF8" w:rsidRDefault="00FF2BF8"/>
    <w:p w14:paraId="70386A6D" w14:textId="57D2A94F" w:rsidR="00B51CFA" w:rsidRDefault="00B51CFA">
      <w:r w:rsidRPr="00B51CFA">
        <w:rPr>
          <w:noProof/>
          <w:lang w:eastAsia="en-GB"/>
        </w:rPr>
        <w:drawing>
          <wp:inline distT="0" distB="0" distL="0" distR="0" wp14:anchorId="70386AD2" wp14:editId="2BADB95B">
            <wp:extent cx="3000309" cy="1895475"/>
            <wp:effectExtent l="0" t="0" r="0" b="0"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FD09A31-293A-481D-A25D-B262DBE521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FD09A31-293A-481D-A25D-B262DBE521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6216" cy="19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1A69" w14:textId="36FFAF2D" w:rsidR="00FF2BF8" w:rsidRDefault="00FF2BF8"/>
    <w:p w14:paraId="09F02A5E" w14:textId="5F4200F1" w:rsidR="00FF2BF8" w:rsidRDefault="00FF2BF8"/>
    <w:p w14:paraId="022B027C" w14:textId="77777777" w:rsidR="00FF2BF8" w:rsidRDefault="00FF2BF8"/>
    <w:p w14:paraId="70386A6E" w14:textId="77777777" w:rsidR="00B51CFA" w:rsidRDefault="00B51CFA">
      <w:r>
        <w:rPr>
          <w:noProof/>
          <w:lang w:eastAsia="en-GB"/>
        </w:rPr>
        <w:drawing>
          <wp:inline distT="0" distB="0" distL="0" distR="0" wp14:anchorId="70386AD4" wp14:editId="191BCD47">
            <wp:extent cx="2882208" cy="1943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6" r="8271"/>
                    <a:stretch/>
                  </pic:blipFill>
                  <pic:spPr bwMode="auto">
                    <a:xfrm>
                      <a:off x="0" y="0"/>
                      <a:ext cx="2901989" cy="19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F8EA0" w14:textId="77777777" w:rsidR="00FF2BF8" w:rsidRDefault="00FF2BF8"/>
    <w:p w14:paraId="70386A70" w14:textId="3FF44875" w:rsidR="00417468" w:rsidRDefault="00701814">
      <w:pPr>
        <w:rPr>
          <w:b/>
          <w:sz w:val="28"/>
          <w:szCs w:val="28"/>
        </w:rPr>
      </w:pPr>
      <w:r>
        <w:rPr>
          <w:b/>
          <w:sz w:val="28"/>
          <w:szCs w:val="28"/>
        </w:rPr>
        <w:t>What influences people’s sense of place?</w:t>
      </w:r>
      <w:bookmarkStart w:id="0" w:name="_GoBack"/>
      <w:bookmarkEnd w:id="0"/>
    </w:p>
    <w:p w14:paraId="70386A71" w14:textId="597733AA" w:rsidR="00FF2BF8" w:rsidRDefault="00FF2BF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0386A75" w14:textId="618D4E50" w:rsidR="00417468" w:rsidRDefault="00FF2BF8">
      <w:pPr>
        <w:rPr>
          <w:b/>
          <w:sz w:val="28"/>
          <w:szCs w:val="28"/>
        </w:rPr>
      </w:pPr>
      <w:r w:rsidRPr="00417468">
        <w:rPr>
          <w:b/>
          <w:noProof/>
          <w:sz w:val="28"/>
          <w:szCs w:val="28"/>
          <w:lang w:eastAsia="en-GB"/>
        </w:rPr>
        <w:drawing>
          <wp:inline distT="0" distB="0" distL="0" distR="0" wp14:anchorId="4DBDDB0B" wp14:editId="07891A14">
            <wp:extent cx="2629183" cy="1352272"/>
            <wp:effectExtent l="0" t="0" r="0" b="635"/>
            <wp:docPr id="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E24D906-0090-44B7-9E46-E9396BD0B2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E24D906-0090-44B7-9E46-E9396BD0B2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9689" cy="136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GB"/>
        </w:rPr>
        <w:t xml:space="preserve">        </w:t>
      </w:r>
      <w:r w:rsidRPr="00417468">
        <w:rPr>
          <w:b/>
          <w:noProof/>
          <w:sz w:val="28"/>
          <w:szCs w:val="28"/>
          <w:lang w:eastAsia="en-GB"/>
        </w:rPr>
        <w:drawing>
          <wp:inline distT="0" distB="0" distL="0" distR="0" wp14:anchorId="653F6653" wp14:editId="4C4570CB">
            <wp:extent cx="3009900" cy="1382150"/>
            <wp:effectExtent l="0" t="0" r="0" b="8890"/>
            <wp:docPr id="1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1957B5C-87F3-4FEB-B8C2-4342F9DB31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1957B5C-87F3-4FEB-B8C2-4342F9DB31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0811" cy="13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86A76" w14:textId="7726FA11" w:rsidR="00417468" w:rsidRDefault="0041746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FF2BF8">
        <w:rPr>
          <w:b/>
          <w:noProof/>
          <w:sz w:val="28"/>
          <w:szCs w:val="28"/>
          <w:lang w:eastAsia="en-GB"/>
        </w:rPr>
        <w:t xml:space="preserve">                                      </w:t>
      </w:r>
      <w:r w:rsidR="00FF2BF8" w:rsidRPr="00417468">
        <w:rPr>
          <w:b/>
          <w:noProof/>
          <w:sz w:val="28"/>
          <w:szCs w:val="28"/>
          <w:lang w:eastAsia="en-GB"/>
        </w:rPr>
        <w:drawing>
          <wp:inline distT="0" distB="0" distL="0" distR="0" wp14:anchorId="70703DAD" wp14:editId="1CFB13F4">
            <wp:extent cx="1781175" cy="1458330"/>
            <wp:effectExtent l="0" t="0" r="0" b="8890"/>
            <wp:docPr id="11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94236D2C-9EB2-4B05-AEA3-D8ED39BC13B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94236D2C-9EB2-4B05-AEA3-D8ED39BC13B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1848" cy="146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86A77" w14:textId="77777777" w:rsidR="00417468" w:rsidRDefault="00417468">
      <w:pPr>
        <w:rPr>
          <w:b/>
          <w:sz w:val="28"/>
          <w:szCs w:val="28"/>
        </w:rPr>
      </w:pPr>
    </w:p>
    <w:p w14:paraId="70386A83" w14:textId="7278D9CC" w:rsidR="00417468" w:rsidRDefault="00417468">
      <w:pPr>
        <w:rPr>
          <w:b/>
          <w:sz w:val="28"/>
          <w:szCs w:val="28"/>
        </w:rPr>
      </w:pPr>
      <w:r w:rsidRPr="00417468">
        <w:rPr>
          <w:b/>
          <w:sz w:val="28"/>
          <w:szCs w:val="28"/>
        </w:rPr>
        <w:t>How might different concepts of place lead to conflict?</w:t>
      </w:r>
      <w:r>
        <w:rPr>
          <w:b/>
          <w:sz w:val="28"/>
          <w:szCs w:val="28"/>
        </w:rPr>
        <w:t xml:space="preserve"> </w:t>
      </w:r>
      <w:r w:rsidR="00B3652F" w:rsidRPr="00417468">
        <w:rPr>
          <w:b/>
          <w:sz w:val="28"/>
          <w:szCs w:val="28"/>
        </w:rPr>
        <w:t>In pairs/groups come up with a list of possible conflicts – think of the previous images shown</w:t>
      </w:r>
    </w:p>
    <w:p w14:paraId="45E60B96" w14:textId="2B2260E9" w:rsidR="00FF2BF8" w:rsidRDefault="00FF2BF8">
      <w:pPr>
        <w:rPr>
          <w:b/>
          <w:sz w:val="28"/>
          <w:szCs w:val="28"/>
        </w:rPr>
      </w:pPr>
    </w:p>
    <w:p w14:paraId="60EC9220" w14:textId="20B1B1B4" w:rsidR="00FF2BF8" w:rsidRDefault="00FF2BF8">
      <w:pPr>
        <w:rPr>
          <w:b/>
          <w:sz w:val="28"/>
          <w:szCs w:val="28"/>
        </w:rPr>
      </w:pPr>
    </w:p>
    <w:p w14:paraId="5BFB0C72" w14:textId="401BC87F" w:rsidR="00FF2BF8" w:rsidRDefault="00FF2BF8">
      <w:pPr>
        <w:rPr>
          <w:b/>
          <w:sz w:val="28"/>
          <w:szCs w:val="28"/>
        </w:rPr>
      </w:pPr>
    </w:p>
    <w:p w14:paraId="04E77A52" w14:textId="77777777" w:rsidR="00737AD8" w:rsidRDefault="00737AD8">
      <w:pPr>
        <w:rPr>
          <w:b/>
          <w:sz w:val="28"/>
          <w:szCs w:val="28"/>
        </w:rPr>
      </w:pPr>
    </w:p>
    <w:p w14:paraId="4958ECF1" w14:textId="77777777" w:rsidR="00FF2BF8" w:rsidRDefault="00FF2BF8">
      <w:pPr>
        <w:rPr>
          <w:b/>
          <w:sz w:val="28"/>
          <w:szCs w:val="28"/>
        </w:rPr>
      </w:pPr>
    </w:p>
    <w:p w14:paraId="70386A84" w14:textId="647BB99C" w:rsidR="00B31A81" w:rsidRPr="00FF2BF8" w:rsidRDefault="00B3652F" w:rsidP="00417468">
      <w:pPr>
        <w:numPr>
          <w:ilvl w:val="0"/>
          <w:numId w:val="6"/>
        </w:numPr>
        <w:rPr>
          <w:sz w:val="28"/>
          <w:szCs w:val="28"/>
        </w:rPr>
      </w:pPr>
      <w:r w:rsidRPr="00FF2BF8">
        <w:rPr>
          <w:sz w:val="28"/>
          <w:szCs w:val="28"/>
        </w:rPr>
        <w:t xml:space="preserve">The depth of feeling (attachment) we have for a place is influenced by the </w:t>
      </w:r>
      <w:r w:rsidRPr="00FF2BF8">
        <w:rPr>
          <w:sz w:val="28"/>
          <w:szCs w:val="28"/>
          <w:u w:val="single"/>
        </w:rPr>
        <w:t xml:space="preserve">depth of our knowledge and understanding of it </w:t>
      </w:r>
      <w:r w:rsidRPr="00FF2BF8">
        <w:rPr>
          <w:sz w:val="28"/>
          <w:szCs w:val="28"/>
        </w:rPr>
        <w:t>– this attachment increases with age, as we learn more about our home.</w:t>
      </w:r>
    </w:p>
    <w:p w14:paraId="7AB07EA1" w14:textId="5DC9C440" w:rsidR="00FF2BF8" w:rsidRPr="00FF2BF8" w:rsidRDefault="00FF2BF8" w:rsidP="00FF2BF8">
      <w:pPr>
        <w:numPr>
          <w:ilvl w:val="0"/>
          <w:numId w:val="6"/>
        </w:numPr>
        <w:rPr>
          <w:sz w:val="28"/>
          <w:szCs w:val="28"/>
        </w:rPr>
      </w:pPr>
      <w:r w:rsidRPr="00FF2BF8">
        <w:rPr>
          <w:sz w:val="28"/>
          <w:szCs w:val="28"/>
        </w:rPr>
        <w:t xml:space="preserve">Our attachment to a place is also influenced by the </w:t>
      </w:r>
      <w:r w:rsidRPr="00FF2BF8">
        <w:rPr>
          <w:sz w:val="28"/>
          <w:szCs w:val="28"/>
          <w:u w:val="single"/>
        </w:rPr>
        <w:t xml:space="preserve">quality or intensity of experience </w:t>
      </w:r>
      <w:r w:rsidRPr="00FF2BF8">
        <w:rPr>
          <w:sz w:val="28"/>
          <w:szCs w:val="28"/>
        </w:rPr>
        <w:t>we have there. The more enjoyable or safe the experience then the greater the attachment</w:t>
      </w:r>
    </w:p>
    <w:p w14:paraId="207AC1CA" w14:textId="7A0C65BE" w:rsidR="00FF2BF8" w:rsidRDefault="00FF2BF8" w:rsidP="00FF2BF8">
      <w:pPr>
        <w:rPr>
          <w:b/>
          <w:sz w:val="28"/>
          <w:szCs w:val="28"/>
        </w:rPr>
      </w:pPr>
    </w:p>
    <w:p w14:paraId="48A83192" w14:textId="36CB9C2A" w:rsidR="00FF2BF8" w:rsidRDefault="00FF2BF8" w:rsidP="00FF2BF8">
      <w:pPr>
        <w:rPr>
          <w:b/>
          <w:sz w:val="28"/>
          <w:szCs w:val="28"/>
        </w:rPr>
      </w:pPr>
      <w:r>
        <w:rPr>
          <w:b/>
          <w:sz w:val="28"/>
          <w:szCs w:val="28"/>
        </w:rPr>
        <w:t>How is your sense of place for where you live different to a place that you have been on holiday?</w:t>
      </w:r>
    </w:p>
    <w:p w14:paraId="70386A85" w14:textId="0C00D041" w:rsidR="00B31A81" w:rsidRPr="00FF2BF8" w:rsidRDefault="00B31A81" w:rsidP="00FF2BF8">
      <w:pPr>
        <w:ind w:left="720"/>
        <w:rPr>
          <w:b/>
          <w:sz w:val="28"/>
          <w:szCs w:val="28"/>
        </w:rPr>
      </w:pPr>
    </w:p>
    <w:p w14:paraId="22D657F4" w14:textId="63EE7EDF" w:rsidR="00FF2BF8" w:rsidRDefault="00FF2BF8" w:rsidP="00FF2BF8">
      <w:pPr>
        <w:rPr>
          <w:b/>
          <w:sz w:val="28"/>
          <w:szCs w:val="28"/>
        </w:rPr>
      </w:pPr>
    </w:p>
    <w:p w14:paraId="1C8D9964" w14:textId="0AF32682" w:rsidR="00FF2BF8" w:rsidRDefault="00FF2BF8">
      <w:pPr>
        <w:rPr>
          <w:b/>
          <w:sz w:val="28"/>
          <w:szCs w:val="28"/>
        </w:rPr>
      </w:pPr>
    </w:p>
    <w:p w14:paraId="7009644D" w14:textId="1D83657F" w:rsidR="007050A7" w:rsidRDefault="007050A7" w:rsidP="007050A7">
      <w:pPr>
        <w:rPr>
          <w:b/>
          <w:sz w:val="28"/>
          <w:szCs w:val="28"/>
        </w:rPr>
      </w:pPr>
      <w:proofErr w:type="spellStart"/>
      <w:r w:rsidRPr="00DD61B9">
        <w:rPr>
          <w:b/>
          <w:sz w:val="28"/>
          <w:szCs w:val="28"/>
          <w:u w:val="single"/>
        </w:rPr>
        <w:t>Topophilia</w:t>
      </w:r>
      <w:proofErr w:type="spellEnd"/>
      <w:r w:rsidRPr="00DD61B9">
        <w:rPr>
          <w:b/>
          <w:sz w:val="28"/>
          <w:szCs w:val="28"/>
        </w:rPr>
        <w:t xml:space="preserve">: </w:t>
      </w:r>
      <w:r w:rsidRPr="007050A7">
        <w:rPr>
          <w:sz w:val="28"/>
          <w:szCs w:val="28"/>
        </w:rPr>
        <w:t>a strong sense of place or love of particular places e.g.</w:t>
      </w:r>
      <w:r>
        <w:rPr>
          <w:b/>
          <w:sz w:val="28"/>
          <w:szCs w:val="28"/>
        </w:rPr>
        <w:t xml:space="preserve"> ____________________</w:t>
      </w:r>
    </w:p>
    <w:p w14:paraId="429BCC7C" w14:textId="77777777" w:rsidR="007050A7" w:rsidRPr="00DD61B9" w:rsidRDefault="007050A7" w:rsidP="007050A7">
      <w:pPr>
        <w:rPr>
          <w:b/>
          <w:sz w:val="28"/>
          <w:szCs w:val="28"/>
        </w:rPr>
      </w:pPr>
    </w:p>
    <w:p w14:paraId="3359DCE7" w14:textId="66BCC645" w:rsidR="007050A7" w:rsidRPr="00DD61B9" w:rsidRDefault="007050A7" w:rsidP="007050A7">
      <w:pPr>
        <w:rPr>
          <w:b/>
          <w:sz w:val="28"/>
          <w:szCs w:val="28"/>
        </w:rPr>
      </w:pPr>
      <w:proofErr w:type="spellStart"/>
      <w:r w:rsidRPr="00DD61B9">
        <w:rPr>
          <w:b/>
          <w:sz w:val="28"/>
          <w:szCs w:val="28"/>
          <w:u w:val="single"/>
        </w:rPr>
        <w:t>Topophibia</w:t>
      </w:r>
      <w:proofErr w:type="spellEnd"/>
      <w:r w:rsidRPr="00DD61B9">
        <w:rPr>
          <w:b/>
          <w:sz w:val="28"/>
          <w:szCs w:val="28"/>
        </w:rPr>
        <w:t xml:space="preserve">: </w:t>
      </w:r>
      <w:r w:rsidRPr="007050A7">
        <w:rPr>
          <w:sz w:val="28"/>
          <w:szCs w:val="28"/>
        </w:rPr>
        <w:t>a fear or dread of certain places e.g</w:t>
      </w:r>
      <w:r>
        <w:rPr>
          <w:b/>
          <w:sz w:val="28"/>
          <w:szCs w:val="28"/>
        </w:rPr>
        <w:t>. ________________________________</w:t>
      </w:r>
    </w:p>
    <w:p w14:paraId="04765EC2" w14:textId="77777777" w:rsidR="007050A7" w:rsidRDefault="007050A7" w:rsidP="00FF2BF8">
      <w:pPr>
        <w:rPr>
          <w:b/>
          <w:sz w:val="28"/>
          <w:szCs w:val="28"/>
          <w:u w:val="single"/>
        </w:rPr>
      </w:pPr>
    </w:p>
    <w:p w14:paraId="3940CBAA" w14:textId="2C72F40E" w:rsidR="00FF2BF8" w:rsidRPr="007050A7" w:rsidRDefault="007050A7" w:rsidP="007050A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Insiders and outsiders</w:t>
      </w:r>
    </w:p>
    <w:p w14:paraId="70386A86" w14:textId="4232FDD6" w:rsidR="00B31A81" w:rsidRPr="00FF2BF8" w:rsidRDefault="00B3652F" w:rsidP="00417468">
      <w:pPr>
        <w:numPr>
          <w:ilvl w:val="0"/>
          <w:numId w:val="6"/>
        </w:numPr>
        <w:rPr>
          <w:sz w:val="28"/>
          <w:szCs w:val="28"/>
        </w:rPr>
      </w:pPr>
      <w:r w:rsidRPr="00FF2BF8">
        <w:rPr>
          <w:sz w:val="28"/>
          <w:szCs w:val="28"/>
        </w:rPr>
        <w:t xml:space="preserve">Our sense of place can be so strong that it can be a central part of our identity </w:t>
      </w:r>
    </w:p>
    <w:p w14:paraId="70386A87" w14:textId="089E27F3" w:rsidR="00B31A81" w:rsidRPr="00FF2BF8" w:rsidRDefault="00B3652F" w:rsidP="00417468">
      <w:pPr>
        <w:numPr>
          <w:ilvl w:val="0"/>
          <w:numId w:val="6"/>
        </w:numPr>
        <w:rPr>
          <w:sz w:val="28"/>
          <w:szCs w:val="28"/>
        </w:rPr>
      </w:pPr>
      <w:r w:rsidRPr="00FF2BF8">
        <w:rPr>
          <w:sz w:val="28"/>
          <w:szCs w:val="28"/>
        </w:rPr>
        <w:t>Sense of place can vary in scale so that we can feel identity from own home village/town/city to nation/continent</w:t>
      </w:r>
    </w:p>
    <w:p w14:paraId="70386A88" w14:textId="20AF51E2" w:rsidR="00417468" w:rsidRDefault="00417468">
      <w:pPr>
        <w:rPr>
          <w:b/>
          <w:sz w:val="28"/>
          <w:szCs w:val="28"/>
        </w:rPr>
      </w:pPr>
    </w:p>
    <w:p w14:paraId="70386A8B" w14:textId="73E6055E" w:rsidR="00B31A81" w:rsidRPr="00C84DBA" w:rsidRDefault="00B3652F" w:rsidP="00C84DBA">
      <w:pPr>
        <w:rPr>
          <w:b/>
          <w:sz w:val="28"/>
          <w:szCs w:val="28"/>
        </w:rPr>
      </w:pPr>
      <w:r w:rsidRPr="00C84DBA">
        <w:rPr>
          <w:b/>
          <w:sz w:val="28"/>
          <w:szCs w:val="28"/>
        </w:rPr>
        <w:t>What makes people feel like they are outsiders in a place?</w:t>
      </w:r>
    </w:p>
    <w:p w14:paraId="70386A8C" w14:textId="77777777" w:rsidR="00B31A81" w:rsidRPr="00C84DBA" w:rsidRDefault="00B3652F" w:rsidP="00C84DBA">
      <w:pPr>
        <w:rPr>
          <w:b/>
          <w:sz w:val="28"/>
          <w:szCs w:val="28"/>
        </w:rPr>
      </w:pPr>
      <w:r w:rsidRPr="00C84DBA">
        <w:rPr>
          <w:b/>
          <w:sz w:val="28"/>
          <w:szCs w:val="28"/>
        </w:rPr>
        <w:t>List as many ideas as you can as to why some people may not feel that they ‘belong’ in a place</w:t>
      </w:r>
    </w:p>
    <w:p w14:paraId="70386A8D" w14:textId="77777777" w:rsidR="00C84DBA" w:rsidRDefault="00C84DBA">
      <w:pPr>
        <w:rPr>
          <w:b/>
          <w:sz w:val="28"/>
          <w:szCs w:val="28"/>
        </w:rPr>
      </w:pPr>
    </w:p>
    <w:p w14:paraId="70386A8E" w14:textId="77777777" w:rsidR="00C84DBA" w:rsidRDefault="00C84DBA">
      <w:pPr>
        <w:rPr>
          <w:b/>
          <w:sz w:val="28"/>
          <w:szCs w:val="28"/>
        </w:rPr>
      </w:pPr>
    </w:p>
    <w:p w14:paraId="70386A8F" w14:textId="77777777" w:rsidR="00C84DBA" w:rsidRDefault="00C84DBA">
      <w:pPr>
        <w:rPr>
          <w:b/>
          <w:sz w:val="28"/>
          <w:szCs w:val="28"/>
        </w:rPr>
      </w:pPr>
    </w:p>
    <w:p w14:paraId="70386A90" w14:textId="77777777" w:rsidR="00C84DBA" w:rsidRDefault="00C84DBA">
      <w:pPr>
        <w:rPr>
          <w:b/>
          <w:sz w:val="28"/>
          <w:szCs w:val="28"/>
        </w:rPr>
      </w:pPr>
    </w:p>
    <w:p w14:paraId="70386A93" w14:textId="5D42A415" w:rsidR="00C84DBA" w:rsidRPr="00E9463D" w:rsidRDefault="001B7FFD">
      <w:pPr>
        <w:rPr>
          <w:b/>
          <w:color w:val="FF0000"/>
          <w:sz w:val="28"/>
          <w:szCs w:val="28"/>
        </w:rPr>
      </w:pPr>
      <w:r w:rsidRPr="00E9463D">
        <w:rPr>
          <w:b/>
          <w:color w:val="FF0000"/>
          <w:sz w:val="28"/>
          <w:szCs w:val="28"/>
        </w:rPr>
        <w:t>Read p71 Oxford –</w:t>
      </w:r>
      <w:r w:rsidR="00E9463D" w:rsidRPr="00E9463D">
        <w:rPr>
          <w:b/>
          <w:color w:val="FF0000"/>
          <w:sz w:val="28"/>
          <w:szCs w:val="28"/>
        </w:rPr>
        <w:t xml:space="preserve"> Are some Britons </w:t>
      </w:r>
      <w:r w:rsidRPr="00E9463D">
        <w:rPr>
          <w:b/>
          <w:color w:val="FF0000"/>
          <w:sz w:val="28"/>
          <w:szCs w:val="28"/>
        </w:rPr>
        <w:t>excluded from rural England?</w:t>
      </w:r>
    </w:p>
    <w:p w14:paraId="2586C260" w14:textId="40861985" w:rsidR="001B7FFD" w:rsidRPr="00E9463D" w:rsidRDefault="001B7FFD">
      <w:pPr>
        <w:rPr>
          <w:b/>
          <w:color w:val="FF0000"/>
          <w:sz w:val="28"/>
          <w:szCs w:val="28"/>
        </w:rPr>
      </w:pPr>
      <w:r w:rsidRPr="00E9463D">
        <w:rPr>
          <w:b/>
          <w:color w:val="FF0000"/>
          <w:sz w:val="28"/>
          <w:szCs w:val="28"/>
        </w:rPr>
        <w:t>Answer Q5a and 5b in the space below. (You may wish to complete 5b as a group activity)</w:t>
      </w:r>
    </w:p>
    <w:p w14:paraId="1DB86AD5" w14:textId="77777777" w:rsidR="001B7FFD" w:rsidRDefault="001B7FFD">
      <w:pPr>
        <w:rPr>
          <w:b/>
          <w:sz w:val="28"/>
          <w:szCs w:val="28"/>
        </w:rPr>
      </w:pPr>
    </w:p>
    <w:p w14:paraId="46E73F5A" w14:textId="77777777" w:rsidR="001B7FFD" w:rsidRDefault="001B7FFD">
      <w:pPr>
        <w:rPr>
          <w:b/>
          <w:sz w:val="28"/>
          <w:szCs w:val="28"/>
        </w:rPr>
      </w:pPr>
    </w:p>
    <w:p w14:paraId="30763CFB" w14:textId="77777777" w:rsidR="001B7FFD" w:rsidRDefault="001B7FFD">
      <w:pPr>
        <w:rPr>
          <w:b/>
          <w:sz w:val="28"/>
          <w:szCs w:val="28"/>
        </w:rPr>
      </w:pPr>
    </w:p>
    <w:p w14:paraId="430E487E" w14:textId="77777777" w:rsidR="001B7FFD" w:rsidRDefault="001B7FFD">
      <w:pPr>
        <w:rPr>
          <w:b/>
          <w:sz w:val="28"/>
          <w:szCs w:val="28"/>
        </w:rPr>
      </w:pPr>
    </w:p>
    <w:p w14:paraId="15FFE56A" w14:textId="77777777" w:rsidR="001B7FFD" w:rsidRDefault="001B7FFD">
      <w:pPr>
        <w:rPr>
          <w:b/>
          <w:sz w:val="28"/>
          <w:szCs w:val="28"/>
        </w:rPr>
      </w:pPr>
    </w:p>
    <w:p w14:paraId="1510CC9B" w14:textId="77777777" w:rsidR="001B7FFD" w:rsidRDefault="001B7FFD">
      <w:pPr>
        <w:rPr>
          <w:b/>
          <w:sz w:val="28"/>
          <w:szCs w:val="28"/>
        </w:rPr>
      </w:pPr>
    </w:p>
    <w:p w14:paraId="6F4E8F52" w14:textId="77777777" w:rsidR="009D1CD1" w:rsidRDefault="009D1CD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0386A96" w14:textId="6C64BA5E" w:rsidR="00B31A81" w:rsidRPr="00C84DBA" w:rsidRDefault="00B3652F" w:rsidP="00C84DBA">
      <w:pPr>
        <w:rPr>
          <w:b/>
          <w:sz w:val="28"/>
          <w:szCs w:val="28"/>
        </w:rPr>
      </w:pPr>
      <w:r w:rsidRPr="00C84DBA">
        <w:rPr>
          <w:b/>
          <w:sz w:val="28"/>
          <w:szCs w:val="28"/>
        </w:rPr>
        <w:t xml:space="preserve">Our perspective of place can </w:t>
      </w:r>
      <w:r w:rsidRPr="00C84DBA">
        <w:rPr>
          <w:b/>
          <w:sz w:val="28"/>
          <w:szCs w:val="28"/>
          <w:u w:val="single"/>
        </w:rPr>
        <w:t>change over time</w:t>
      </w:r>
      <w:r w:rsidR="00E9463D">
        <w:rPr>
          <w:b/>
          <w:sz w:val="28"/>
          <w:szCs w:val="28"/>
          <w:u w:val="single"/>
        </w:rPr>
        <w:t>.</w:t>
      </w:r>
    </w:p>
    <w:p w14:paraId="70386A97" w14:textId="28A80247" w:rsidR="00B31A81" w:rsidRPr="00C84DBA" w:rsidRDefault="00CA627D" w:rsidP="00C84DBA">
      <w:pPr>
        <w:rPr>
          <w:b/>
          <w:sz w:val="28"/>
          <w:szCs w:val="28"/>
        </w:rPr>
      </w:pPr>
      <w:r w:rsidRPr="00C84DBA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70386AE0" wp14:editId="5D2CF23F">
                <wp:simplePos x="0" y="0"/>
                <wp:positionH relativeFrom="margin">
                  <wp:posOffset>-635</wp:posOffset>
                </wp:positionH>
                <wp:positionV relativeFrom="paragraph">
                  <wp:posOffset>527050</wp:posOffset>
                </wp:positionV>
                <wp:extent cx="6543675" cy="1847850"/>
                <wp:effectExtent l="0" t="0" r="2857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86B03" w14:textId="77777777" w:rsidR="007050A7" w:rsidRPr="00C84DBA" w:rsidRDefault="007050A7" w:rsidP="00C84DB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4DBA">
                              <w:rPr>
                                <w:b/>
                                <w:sz w:val="28"/>
                                <w:szCs w:val="28"/>
                              </w:rPr>
                              <w:t>Task:</w:t>
                            </w:r>
                          </w:p>
                          <w:p w14:paraId="70386B04" w14:textId="77777777" w:rsidR="007050A7" w:rsidRPr="00C84DBA" w:rsidRDefault="007050A7" w:rsidP="00C84DB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4DBA">
                              <w:rPr>
                                <w:b/>
                                <w:sz w:val="28"/>
                                <w:szCs w:val="28"/>
                              </w:rPr>
                              <w:t>Can you think of other examples where perceptions of place have changed over time?</w:t>
                            </w:r>
                          </w:p>
                          <w:p w14:paraId="70386B05" w14:textId="77777777" w:rsidR="007050A7" w:rsidRDefault="007050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6AE0" id="_x0000_s1028" type="#_x0000_t202" style="position:absolute;margin-left:-.05pt;margin-top:41.5pt;width:515.25pt;height:145.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">
                <v:textbox>
                  <w:txbxContent>
                    <w:p w14:paraId="70386B03" w14:textId="77777777" w:rsidR="007050A7" w:rsidRPr="00C84DBA" w:rsidRDefault="007050A7" w:rsidP="00C84DB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84DBA">
                        <w:rPr>
                          <w:b/>
                          <w:sz w:val="28"/>
                          <w:szCs w:val="28"/>
                        </w:rPr>
                        <w:t>Task:</w:t>
                      </w:r>
                    </w:p>
                    <w:p w14:paraId="70386B04" w14:textId="77777777" w:rsidR="007050A7" w:rsidRPr="00C84DBA" w:rsidRDefault="007050A7" w:rsidP="00C84DB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84DBA">
                        <w:rPr>
                          <w:b/>
                          <w:sz w:val="28"/>
                          <w:szCs w:val="28"/>
                        </w:rPr>
                        <w:t>Can you think of other examples where perceptions of place have changed over time?</w:t>
                      </w:r>
                    </w:p>
                    <w:p w14:paraId="70386B05" w14:textId="77777777" w:rsidR="007050A7" w:rsidRDefault="007050A7"/>
                  </w:txbxContent>
                </v:textbox>
                <w10:wrap type="square" anchorx="margin"/>
              </v:shape>
            </w:pict>
          </mc:Fallback>
        </mc:AlternateContent>
      </w:r>
      <w:r w:rsidR="00B3652F" w:rsidRPr="00C84DBA">
        <w:rPr>
          <w:b/>
          <w:sz w:val="28"/>
          <w:szCs w:val="28"/>
        </w:rPr>
        <w:t>An area of town may be busy and feel safe during the day and deserted and threatening at night</w:t>
      </w:r>
    </w:p>
    <w:p w14:paraId="1DA8F9A9" w14:textId="77777777" w:rsidR="001B7FFD" w:rsidRDefault="001B7FFD">
      <w:pPr>
        <w:rPr>
          <w:b/>
          <w:sz w:val="28"/>
          <w:szCs w:val="28"/>
          <w:u w:val="single"/>
        </w:rPr>
      </w:pPr>
    </w:p>
    <w:p w14:paraId="767E7FD7" w14:textId="77777777" w:rsidR="001B7FFD" w:rsidRDefault="001B7FFD">
      <w:pPr>
        <w:rPr>
          <w:b/>
          <w:sz w:val="28"/>
          <w:szCs w:val="28"/>
          <w:u w:val="single"/>
        </w:rPr>
      </w:pPr>
    </w:p>
    <w:p w14:paraId="0C586A05" w14:textId="463DB440" w:rsidR="001B7FFD" w:rsidRDefault="001B7FFD">
      <w:pPr>
        <w:rPr>
          <w:b/>
          <w:sz w:val="28"/>
          <w:szCs w:val="28"/>
          <w:u w:val="single"/>
        </w:rPr>
      </w:pPr>
    </w:p>
    <w:p w14:paraId="70386A99" w14:textId="5CCC026A" w:rsidR="00C84DBA" w:rsidRDefault="00094E8C">
      <w:pPr>
        <w:rPr>
          <w:b/>
          <w:sz w:val="28"/>
          <w:szCs w:val="28"/>
          <w:u w:val="single"/>
        </w:rPr>
      </w:pPr>
      <w:r w:rsidRPr="00094E8C">
        <w:rPr>
          <w:b/>
          <w:sz w:val="28"/>
          <w:szCs w:val="28"/>
          <w:u w:val="single"/>
        </w:rPr>
        <w:t>Near and Far</w:t>
      </w:r>
      <w:r w:rsidR="00737AD8">
        <w:rPr>
          <w:b/>
          <w:sz w:val="28"/>
          <w:szCs w:val="28"/>
          <w:u w:val="single"/>
        </w:rPr>
        <w:t xml:space="preserve"> Places</w:t>
      </w:r>
    </w:p>
    <w:p w14:paraId="3FD1223F" w14:textId="77777777" w:rsidR="00737AD8" w:rsidRPr="00737AD8" w:rsidRDefault="00737AD8">
      <w:pPr>
        <w:rPr>
          <w:sz w:val="28"/>
          <w:szCs w:val="28"/>
        </w:rPr>
      </w:pPr>
      <w:r w:rsidRPr="00737AD8">
        <w:rPr>
          <w:sz w:val="28"/>
          <w:szCs w:val="28"/>
        </w:rPr>
        <w:t>The terms ‘near’ and ‘far’ can have 2 potential meanings when it comes to place. They could refer to:</w:t>
      </w:r>
    </w:p>
    <w:p w14:paraId="5FA198AC" w14:textId="77777777" w:rsidR="00737AD8" w:rsidRPr="00737AD8" w:rsidRDefault="00737AD8">
      <w:pPr>
        <w:rPr>
          <w:sz w:val="28"/>
          <w:szCs w:val="28"/>
        </w:rPr>
      </w:pPr>
      <w:r w:rsidRPr="00737AD8">
        <w:rPr>
          <w:sz w:val="28"/>
          <w:szCs w:val="28"/>
        </w:rPr>
        <w:t>1)</w:t>
      </w:r>
    </w:p>
    <w:p w14:paraId="5AA3661F" w14:textId="77777777" w:rsidR="00737AD8" w:rsidRPr="00737AD8" w:rsidRDefault="00737AD8">
      <w:pPr>
        <w:rPr>
          <w:sz w:val="28"/>
          <w:szCs w:val="28"/>
        </w:rPr>
      </w:pPr>
    </w:p>
    <w:p w14:paraId="1985900D" w14:textId="26E91FBC" w:rsidR="00737AD8" w:rsidRPr="00737AD8" w:rsidRDefault="00737AD8">
      <w:pPr>
        <w:rPr>
          <w:sz w:val="28"/>
          <w:szCs w:val="28"/>
        </w:rPr>
      </w:pPr>
      <w:r w:rsidRPr="00737AD8">
        <w:rPr>
          <w:sz w:val="28"/>
          <w:szCs w:val="28"/>
        </w:rPr>
        <w:t xml:space="preserve">2)  </w:t>
      </w:r>
    </w:p>
    <w:p w14:paraId="70386A9B" w14:textId="3FC3C95F" w:rsidR="00094E8C" w:rsidRPr="00094E8C" w:rsidRDefault="00094E8C" w:rsidP="00094E8C">
      <w:pPr>
        <w:ind w:left="720"/>
        <w:rPr>
          <w:b/>
          <w:color w:val="FF0000"/>
          <w:sz w:val="28"/>
          <w:szCs w:val="28"/>
        </w:rPr>
      </w:pPr>
    </w:p>
    <w:p w14:paraId="276CDCB2" w14:textId="0ABBA39A" w:rsidR="00737AD8" w:rsidRPr="007050A7" w:rsidRDefault="00737AD8">
      <w:pPr>
        <w:rPr>
          <w:sz w:val="28"/>
          <w:szCs w:val="28"/>
        </w:rPr>
      </w:pPr>
      <w:r w:rsidRPr="007050A7">
        <w:rPr>
          <w:sz w:val="28"/>
          <w:szCs w:val="28"/>
        </w:rPr>
        <w:t>Some places can fe</w:t>
      </w:r>
      <w:r w:rsidR="00D56C6D" w:rsidRPr="007050A7">
        <w:rPr>
          <w:sz w:val="28"/>
          <w:szCs w:val="28"/>
        </w:rPr>
        <w:t>el more familiar than others. ‘Geographically n</w:t>
      </w:r>
      <w:r w:rsidRPr="007050A7">
        <w:rPr>
          <w:sz w:val="28"/>
          <w:szCs w:val="28"/>
        </w:rPr>
        <w:t xml:space="preserve">ear’ places do not </w:t>
      </w:r>
      <w:r w:rsidR="00D56C6D" w:rsidRPr="007050A7">
        <w:rPr>
          <w:sz w:val="28"/>
          <w:szCs w:val="28"/>
        </w:rPr>
        <w:t>automatically foster identities of familiarity and belonging and that in these days of globalised culture, travel and media far-off places are not automatically strange, uncomfortable or different.</w:t>
      </w:r>
      <w:r w:rsidR="007050A7" w:rsidRPr="007050A7">
        <w:rPr>
          <w:sz w:val="28"/>
          <w:szCs w:val="28"/>
        </w:rPr>
        <w:t xml:space="preserve"> </w:t>
      </w:r>
    </w:p>
    <w:p w14:paraId="5B800503" w14:textId="730A2C6A" w:rsidR="007050A7" w:rsidRDefault="007050A7">
      <w:pPr>
        <w:rPr>
          <w:b/>
          <w:sz w:val="28"/>
          <w:szCs w:val="28"/>
        </w:rPr>
      </w:pPr>
      <w:r>
        <w:rPr>
          <w:b/>
          <w:sz w:val="28"/>
          <w:szCs w:val="28"/>
        </w:rPr>
        <w:t>Think of an example for this ………………</w:t>
      </w:r>
    </w:p>
    <w:p w14:paraId="7C12FC06" w14:textId="47ED648E" w:rsidR="00D56C6D" w:rsidRDefault="00D56C6D">
      <w:pPr>
        <w:rPr>
          <w:b/>
          <w:sz w:val="28"/>
          <w:szCs w:val="28"/>
        </w:rPr>
      </w:pPr>
    </w:p>
    <w:p w14:paraId="79378216" w14:textId="77777777" w:rsidR="00D56C6D" w:rsidRDefault="00D56C6D">
      <w:pPr>
        <w:rPr>
          <w:b/>
          <w:sz w:val="28"/>
          <w:szCs w:val="28"/>
        </w:rPr>
      </w:pPr>
    </w:p>
    <w:p w14:paraId="70386A9E" w14:textId="5281AD0A" w:rsidR="00094E8C" w:rsidRDefault="00094E8C" w:rsidP="00094E8C">
      <w:pPr>
        <w:rPr>
          <w:b/>
          <w:sz w:val="28"/>
          <w:szCs w:val="28"/>
        </w:rPr>
      </w:pPr>
    </w:p>
    <w:p w14:paraId="70386A9F" w14:textId="77777777" w:rsidR="00094E8C" w:rsidRDefault="00094E8C" w:rsidP="00094E8C">
      <w:pPr>
        <w:rPr>
          <w:b/>
          <w:sz w:val="28"/>
          <w:szCs w:val="28"/>
        </w:rPr>
      </w:pPr>
    </w:p>
    <w:p w14:paraId="70386AA0" w14:textId="77777777" w:rsidR="00094E8C" w:rsidRDefault="00094E8C" w:rsidP="00094E8C">
      <w:pPr>
        <w:rPr>
          <w:b/>
          <w:sz w:val="28"/>
          <w:szCs w:val="28"/>
        </w:rPr>
      </w:pPr>
    </w:p>
    <w:p w14:paraId="70386AA1" w14:textId="77777777" w:rsidR="00094E8C" w:rsidRDefault="00094E8C" w:rsidP="00094E8C">
      <w:pPr>
        <w:rPr>
          <w:b/>
          <w:sz w:val="28"/>
          <w:szCs w:val="28"/>
        </w:rPr>
      </w:pPr>
    </w:p>
    <w:p w14:paraId="70386AA2" w14:textId="77777777" w:rsidR="00094E8C" w:rsidRDefault="00094E8C" w:rsidP="00094E8C">
      <w:pPr>
        <w:rPr>
          <w:b/>
          <w:sz w:val="28"/>
          <w:szCs w:val="28"/>
        </w:rPr>
      </w:pPr>
    </w:p>
    <w:p w14:paraId="70386AA5" w14:textId="77777777" w:rsidR="00B31A81" w:rsidRPr="003B774C" w:rsidRDefault="00B3652F" w:rsidP="00094E8C">
      <w:pPr>
        <w:numPr>
          <w:ilvl w:val="0"/>
          <w:numId w:val="13"/>
        </w:numPr>
        <w:rPr>
          <w:sz w:val="28"/>
          <w:szCs w:val="28"/>
        </w:rPr>
      </w:pPr>
      <w:r w:rsidRPr="003B774C">
        <w:rPr>
          <w:sz w:val="28"/>
          <w:szCs w:val="28"/>
        </w:rPr>
        <w:t>The concept of near and far often leads to a ‘</w:t>
      </w:r>
      <w:r w:rsidRPr="003B774C">
        <w:rPr>
          <w:sz w:val="28"/>
          <w:szCs w:val="28"/>
          <w:u w:val="single"/>
        </w:rPr>
        <w:t>them and us</w:t>
      </w:r>
      <w:r w:rsidRPr="003B774C">
        <w:rPr>
          <w:sz w:val="28"/>
          <w:szCs w:val="28"/>
        </w:rPr>
        <w:t>’ attitude</w:t>
      </w:r>
    </w:p>
    <w:p w14:paraId="70386AA6" w14:textId="77777777" w:rsidR="00B31A81" w:rsidRPr="003B774C" w:rsidRDefault="00B3652F" w:rsidP="00094E8C">
      <w:pPr>
        <w:numPr>
          <w:ilvl w:val="0"/>
          <w:numId w:val="13"/>
        </w:numPr>
        <w:rPr>
          <w:sz w:val="28"/>
          <w:szCs w:val="28"/>
        </w:rPr>
      </w:pPr>
      <w:r w:rsidRPr="003B774C">
        <w:rPr>
          <w:sz w:val="28"/>
          <w:szCs w:val="28"/>
        </w:rPr>
        <w:t>This can sometimes lead to perceived differences that lead to racist attitudes</w:t>
      </w:r>
    </w:p>
    <w:p w14:paraId="70386AA7" w14:textId="199023C6" w:rsidR="00B31A81" w:rsidRPr="003B774C" w:rsidRDefault="00B3652F" w:rsidP="00094E8C">
      <w:pPr>
        <w:numPr>
          <w:ilvl w:val="0"/>
          <w:numId w:val="13"/>
        </w:numPr>
        <w:rPr>
          <w:sz w:val="28"/>
          <w:szCs w:val="28"/>
        </w:rPr>
      </w:pPr>
      <w:r w:rsidRPr="003B774C">
        <w:rPr>
          <w:sz w:val="28"/>
          <w:szCs w:val="28"/>
          <w:u w:val="single"/>
        </w:rPr>
        <w:t>Racist ideologies</w:t>
      </w:r>
      <w:r w:rsidRPr="003B774C">
        <w:rPr>
          <w:sz w:val="28"/>
          <w:szCs w:val="28"/>
        </w:rPr>
        <w:t xml:space="preserve"> have been used to justify atrocities committed in wars and by colonial powers, including the British e.g. British in India</w:t>
      </w:r>
    </w:p>
    <w:p w14:paraId="36A082A0" w14:textId="688E2686" w:rsidR="003B774C" w:rsidRDefault="003B774C" w:rsidP="003B774C">
      <w:pPr>
        <w:ind w:left="360"/>
        <w:rPr>
          <w:b/>
          <w:sz w:val="28"/>
          <w:szCs w:val="28"/>
        </w:rPr>
      </w:pPr>
      <w:r w:rsidRPr="00094E8C">
        <w:rPr>
          <w:b/>
          <w:sz w:val="28"/>
          <w:szCs w:val="28"/>
        </w:rPr>
        <w:t>Can you think of any ways in which we, in the UK, compare ourselves to others? Are these comparisons fair/accurate?</w:t>
      </w:r>
    </w:p>
    <w:p w14:paraId="3068C822" w14:textId="2CE61977" w:rsidR="003B774C" w:rsidRDefault="003B774C" w:rsidP="003B774C">
      <w:pPr>
        <w:ind w:left="360"/>
        <w:rPr>
          <w:b/>
          <w:sz w:val="28"/>
          <w:szCs w:val="28"/>
        </w:rPr>
      </w:pPr>
    </w:p>
    <w:p w14:paraId="126BBA1B" w14:textId="2BA99E36" w:rsidR="003B774C" w:rsidRDefault="003B774C" w:rsidP="003B774C">
      <w:pPr>
        <w:ind w:left="360"/>
        <w:rPr>
          <w:b/>
          <w:sz w:val="28"/>
          <w:szCs w:val="28"/>
        </w:rPr>
      </w:pPr>
    </w:p>
    <w:p w14:paraId="2527373D" w14:textId="77777777" w:rsidR="003B774C" w:rsidRDefault="003B774C" w:rsidP="003B774C">
      <w:pPr>
        <w:ind w:left="360"/>
        <w:rPr>
          <w:b/>
          <w:sz w:val="28"/>
          <w:szCs w:val="28"/>
        </w:rPr>
      </w:pPr>
    </w:p>
    <w:p w14:paraId="49B91DC0" w14:textId="77777777" w:rsidR="003B774C" w:rsidRPr="00094E8C" w:rsidRDefault="003B774C" w:rsidP="003B774C">
      <w:pPr>
        <w:rPr>
          <w:b/>
          <w:sz w:val="28"/>
          <w:szCs w:val="28"/>
        </w:rPr>
      </w:pPr>
    </w:p>
    <w:p w14:paraId="70386AA9" w14:textId="77777777" w:rsidR="00094E8C" w:rsidRPr="00094E8C" w:rsidRDefault="00094E8C" w:rsidP="00094E8C">
      <w:pPr>
        <w:ind w:left="720"/>
        <w:rPr>
          <w:b/>
          <w:sz w:val="28"/>
          <w:szCs w:val="28"/>
        </w:rPr>
      </w:pPr>
    </w:p>
    <w:p w14:paraId="70386AAB" w14:textId="7DB26217" w:rsidR="00094E8C" w:rsidRDefault="00E4043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Experience</w:t>
      </w:r>
      <w:r w:rsidR="007050A7">
        <w:rPr>
          <w:b/>
          <w:sz w:val="28"/>
          <w:szCs w:val="28"/>
          <w:u w:val="single"/>
        </w:rPr>
        <w:t>d</w:t>
      </w:r>
      <w:r>
        <w:rPr>
          <w:b/>
          <w:sz w:val="28"/>
          <w:szCs w:val="28"/>
          <w:u w:val="single"/>
        </w:rPr>
        <w:t xml:space="preserve"> Place and Media Place</w:t>
      </w:r>
    </w:p>
    <w:p w14:paraId="48AB72C1" w14:textId="1F69A578" w:rsidR="003B774C" w:rsidRDefault="003B774C" w:rsidP="003B774C">
      <w:pPr>
        <w:rPr>
          <w:b/>
          <w:sz w:val="28"/>
          <w:szCs w:val="28"/>
        </w:rPr>
      </w:pPr>
      <w:r>
        <w:rPr>
          <w:b/>
          <w:sz w:val="28"/>
          <w:szCs w:val="28"/>
        </w:rPr>
        <w:t>Definition of experienced place –</w:t>
      </w:r>
    </w:p>
    <w:p w14:paraId="2FFC7486" w14:textId="3822B898" w:rsidR="003B774C" w:rsidRDefault="003B774C" w:rsidP="003B774C">
      <w:pPr>
        <w:rPr>
          <w:b/>
          <w:sz w:val="28"/>
          <w:szCs w:val="28"/>
        </w:rPr>
      </w:pPr>
    </w:p>
    <w:p w14:paraId="27106414" w14:textId="35A80025" w:rsidR="003B774C" w:rsidRDefault="003B774C" w:rsidP="003B7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Definition of media place – </w:t>
      </w:r>
    </w:p>
    <w:p w14:paraId="6A77FF90" w14:textId="36D0015E" w:rsidR="003B774C" w:rsidRDefault="003B774C" w:rsidP="003B774C">
      <w:pPr>
        <w:rPr>
          <w:b/>
          <w:sz w:val="28"/>
          <w:szCs w:val="28"/>
        </w:rPr>
      </w:pPr>
    </w:p>
    <w:p w14:paraId="64D1512E" w14:textId="7A552D96" w:rsidR="003B774C" w:rsidRDefault="003B774C" w:rsidP="003B774C">
      <w:pPr>
        <w:rPr>
          <w:b/>
          <w:sz w:val="28"/>
          <w:szCs w:val="28"/>
        </w:rPr>
      </w:pPr>
    </w:p>
    <w:p w14:paraId="30C2C84F" w14:textId="09AC6B21" w:rsidR="003B774C" w:rsidRDefault="003B774C" w:rsidP="003B774C">
      <w:pPr>
        <w:rPr>
          <w:b/>
          <w:sz w:val="28"/>
          <w:szCs w:val="28"/>
        </w:rPr>
      </w:pPr>
    </w:p>
    <w:p w14:paraId="70386AAD" w14:textId="1CFBF79E" w:rsidR="00B31A81" w:rsidRPr="007050A7" w:rsidRDefault="00B3652F" w:rsidP="007050A7">
      <w:pPr>
        <w:rPr>
          <w:sz w:val="28"/>
          <w:szCs w:val="28"/>
        </w:rPr>
      </w:pPr>
      <w:r w:rsidRPr="007050A7">
        <w:rPr>
          <w:sz w:val="28"/>
          <w:szCs w:val="28"/>
        </w:rPr>
        <w:t>People travel more today than in the past and therefore have more real life experiences of places</w:t>
      </w:r>
      <w:r w:rsidR="007050A7" w:rsidRPr="007050A7">
        <w:rPr>
          <w:sz w:val="28"/>
          <w:szCs w:val="28"/>
        </w:rPr>
        <w:t>. P</w:t>
      </w:r>
      <w:r w:rsidRPr="007050A7">
        <w:rPr>
          <w:sz w:val="28"/>
          <w:szCs w:val="28"/>
        </w:rPr>
        <w:t>eople have a greater emotional attachment to places that they have experienced.</w:t>
      </w:r>
    </w:p>
    <w:p w14:paraId="70386AAF" w14:textId="3B73515F" w:rsidR="007050A7" w:rsidRPr="007050A7" w:rsidRDefault="00B3652F" w:rsidP="007050A7">
      <w:pPr>
        <w:rPr>
          <w:sz w:val="28"/>
          <w:szCs w:val="28"/>
        </w:rPr>
      </w:pPr>
      <w:r w:rsidRPr="007050A7">
        <w:rPr>
          <w:sz w:val="28"/>
          <w:szCs w:val="28"/>
        </w:rPr>
        <w:t>When in a place all the senses are stimulated – smell, taste, sight, hearing and so a greater understanding of a place is gained</w:t>
      </w:r>
      <w:r w:rsidR="007050A7" w:rsidRPr="007050A7">
        <w:rPr>
          <w:sz w:val="28"/>
          <w:szCs w:val="28"/>
        </w:rPr>
        <w:t xml:space="preserve">. </w:t>
      </w:r>
      <w:r w:rsidRPr="007050A7">
        <w:rPr>
          <w:sz w:val="28"/>
          <w:szCs w:val="28"/>
        </w:rPr>
        <w:t>Experience turns undifferentiated space into place</w:t>
      </w:r>
    </w:p>
    <w:p w14:paraId="5205823A" w14:textId="77777777" w:rsidR="007050A7" w:rsidRDefault="007050A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72F44E9" w14:textId="77777777" w:rsidR="00B31A81" w:rsidRDefault="00B31A81" w:rsidP="007050A7">
      <w:pPr>
        <w:rPr>
          <w:b/>
          <w:sz w:val="28"/>
          <w:szCs w:val="28"/>
        </w:rPr>
      </w:pPr>
    </w:p>
    <w:p w14:paraId="70386AB3" w14:textId="77777777" w:rsidR="00DD61B9" w:rsidRDefault="00DD61B9" w:rsidP="00DD61B9">
      <w:pPr>
        <w:rPr>
          <w:b/>
          <w:sz w:val="28"/>
          <w:szCs w:val="28"/>
        </w:rPr>
      </w:pPr>
    </w:p>
    <w:p w14:paraId="70386AB5" w14:textId="2EEA6D27" w:rsidR="00B31A81" w:rsidRPr="007050A7" w:rsidRDefault="00B3652F" w:rsidP="007050A7">
      <w:pPr>
        <w:rPr>
          <w:b/>
          <w:color w:val="FF0000"/>
          <w:sz w:val="28"/>
          <w:szCs w:val="28"/>
        </w:rPr>
      </w:pPr>
      <w:r w:rsidRPr="001B7FFD">
        <w:rPr>
          <w:b/>
          <w:color w:val="FF0000"/>
          <w:sz w:val="28"/>
          <w:szCs w:val="28"/>
        </w:rPr>
        <w:t xml:space="preserve">Complete a spider diagram </w:t>
      </w:r>
      <w:r w:rsidRPr="007050A7">
        <w:rPr>
          <w:sz w:val="28"/>
          <w:szCs w:val="28"/>
        </w:rPr>
        <w:t xml:space="preserve">of all the </w:t>
      </w:r>
      <w:r w:rsidRPr="007050A7">
        <w:rPr>
          <w:sz w:val="28"/>
          <w:szCs w:val="28"/>
          <w:u w:val="single"/>
        </w:rPr>
        <w:t>types of media</w:t>
      </w:r>
      <w:r w:rsidRPr="007050A7">
        <w:rPr>
          <w:sz w:val="28"/>
          <w:szCs w:val="28"/>
        </w:rPr>
        <w:t xml:space="preserve"> which influence our sense of space</w:t>
      </w:r>
    </w:p>
    <w:p w14:paraId="70386AB6" w14:textId="77777777" w:rsidR="00DD61B9" w:rsidRDefault="00DD61B9" w:rsidP="00DD61B9">
      <w:pPr>
        <w:rPr>
          <w:b/>
          <w:sz w:val="28"/>
          <w:szCs w:val="28"/>
        </w:rPr>
      </w:pPr>
    </w:p>
    <w:p w14:paraId="70386AB7" w14:textId="77777777" w:rsidR="00DD61B9" w:rsidRDefault="00DD61B9" w:rsidP="00DD61B9">
      <w:pPr>
        <w:rPr>
          <w:b/>
          <w:sz w:val="28"/>
          <w:szCs w:val="28"/>
        </w:rPr>
      </w:pPr>
    </w:p>
    <w:p w14:paraId="70386AB8" w14:textId="77777777" w:rsidR="00DD61B9" w:rsidRDefault="00DD61B9" w:rsidP="00DD61B9">
      <w:pPr>
        <w:rPr>
          <w:b/>
          <w:sz w:val="28"/>
          <w:szCs w:val="28"/>
        </w:rPr>
      </w:pPr>
    </w:p>
    <w:p w14:paraId="70386AB9" w14:textId="77777777" w:rsidR="00DD61B9" w:rsidRDefault="00DD61B9" w:rsidP="00DD61B9">
      <w:pPr>
        <w:rPr>
          <w:b/>
          <w:sz w:val="28"/>
          <w:szCs w:val="28"/>
        </w:rPr>
      </w:pPr>
    </w:p>
    <w:p w14:paraId="70386ABA" w14:textId="77777777" w:rsidR="00DD61B9" w:rsidRDefault="00DD61B9" w:rsidP="00DD61B9">
      <w:pPr>
        <w:rPr>
          <w:b/>
          <w:sz w:val="28"/>
          <w:szCs w:val="28"/>
        </w:rPr>
      </w:pPr>
    </w:p>
    <w:p w14:paraId="70386ABB" w14:textId="052FAF05" w:rsidR="00DD61B9" w:rsidRDefault="00DD61B9" w:rsidP="00DD61B9">
      <w:pPr>
        <w:rPr>
          <w:b/>
          <w:sz w:val="28"/>
          <w:szCs w:val="28"/>
        </w:rPr>
      </w:pPr>
    </w:p>
    <w:p w14:paraId="115A0B8A" w14:textId="7EEA4123" w:rsidR="007050A7" w:rsidRDefault="007050A7" w:rsidP="00DD61B9">
      <w:pPr>
        <w:rPr>
          <w:b/>
          <w:sz w:val="28"/>
          <w:szCs w:val="28"/>
        </w:rPr>
      </w:pPr>
    </w:p>
    <w:p w14:paraId="7BD1C4D6" w14:textId="232E3837" w:rsidR="007050A7" w:rsidRDefault="007050A7" w:rsidP="00DD61B9">
      <w:pPr>
        <w:rPr>
          <w:b/>
          <w:sz w:val="28"/>
          <w:szCs w:val="28"/>
        </w:rPr>
      </w:pPr>
    </w:p>
    <w:p w14:paraId="3F2F4D81" w14:textId="77777777" w:rsidR="007050A7" w:rsidRDefault="007050A7" w:rsidP="00DD61B9">
      <w:pPr>
        <w:rPr>
          <w:b/>
          <w:sz w:val="28"/>
          <w:szCs w:val="28"/>
        </w:rPr>
      </w:pPr>
    </w:p>
    <w:p w14:paraId="70386ABC" w14:textId="77777777" w:rsidR="00DD61B9" w:rsidRDefault="00DD61B9" w:rsidP="00DD61B9">
      <w:pPr>
        <w:rPr>
          <w:b/>
          <w:sz w:val="28"/>
          <w:szCs w:val="28"/>
        </w:rPr>
      </w:pPr>
    </w:p>
    <w:p w14:paraId="70386ABD" w14:textId="77777777" w:rsidR="00DD61B9" w:rsidRDefault="00DD61B9" w:rsidP="00DD61B9">
      <w:pPr>
        <w:rPr>
          <w:b/>
          <w:sz w:val="28"/>
          <w:szCs w:val="28"/>
        </w:rPr>
      </w:pPr>
    </w:p>
    <w:p w14:paraId="70386ABE" w14:textId="0CB34B04" w:rsidR="00DD61B9" w:rsidRDefault="00DD61B9" w:rsidP="00DD61B9">
      <w:pPr>
        <w:rPr>
          <w:b/>
          <w:sz w:val="28"/>
          <w:szCs w:val="28"/>
        </w:rPr>
      </w:pPr>
    </w:p>
    <w:p w14:paraId="555196F1" w14:textId="7B5B8476" w:rsidR="007050A7" w:rsidRDefault="007050A7" w:rsidP="00DD61B9">
      <w:pPr>
        <w:rPr>
          <w:b/>
          <w:sz w:val="28"/>
          <w:szCs w:val="28"/>
        </w:rPr>
      </w:pPr>
    </w:p>
    <w:p w14:paraId="00F59C1B" w14:textId="7E4A43ED" w:rsidR="007050A7" w:rsidRDefault="007050A7" w:rsidP="00DD61B9">
      <w:pPr>
        <w:rPr>
          <w:b/>
          <w:sz w:val="28"/>
          <w:szCs w:val="28"/>
        </w:rPr>
      </w:pPr>
    </w:p>
    <w:p w14:paraId="021CE93E" w14:textId="53F7CC7A" w:rsidR="007050A7" w:rsidRDefault="007050A7" w:rsidP="00DD61B9">
      <w:pPr>
        <w:rPr>
          <w:b/>
          <w:sz w:val="28"/>
          <w:szCs w:val="28"/>
        </w:rPr>
      </w:pPr>
    </w:p>
    <w:p w14:paraId="646C4799" w14:textId="77777777" w:rsidR="007050A7" w:rsidRPr="00DD61B9" w:rsidRDefault="007050A7" w:rsidP="00DD61B9">
      <w:pPr>
        <w:rPr>
          <w:b/>
          <w:sz w:val="28"/>
          <w:szCs w:val="28"/>
        </w:rPr>
      </w:pPr>
    </w:p>
    <w:p w14:paraId="70386ABF" w14:textId="77777777" w:rsidR="00B31A81" w:rsidRPr="00DD61B9" w:rsidRDefault="00B3652F" w:rsidP="007050A7">
      <w:pPr>
        <w:rPr>
          <w:b/>
          <w:color w:val="FF0000"/>
          <w:sz w:val="28"/>
          <w:szCs w:val="28"/>
        </w:rPr>
      </w:pPr>
      <w:r w:rsidRPr="00DD61B9">
        <w:rPr>
          <w:b/>
          <w:color w:val="FF0000"/>
          <w:sz w:val="28"/>
          <w:szCs w:val="28"/>
        </w:rPr>
        <w:t>For each of them – evaluate their strength and weaknesses in establishing a sense of place</w:t>
      </w:r>
    </w:p>
    <w:p w14:paraId="1A56FDDE" w14:textId="77777777" w:rsidR="007050A7" w:rsidRDefault="007050A7" w:rsidP="007050A7">
      <w:pPr>
        <w:rPr>
          <w:b/>
          <w:sz w:val="28"/>
          <w:szCs w:val="28"/>
        </w:rPr>
      </w:pPr>
    </w:p>
    <w:p w14:paraId="48AC7471" w14:textId="76E9FA6B" w:rsidR="00E9463D" w:rsidRPr="007050A7" w:rsidRDefault="00B3652F" w:rsidP="007050A7">
      <w:pPr>
        <w:rPr>
          <w:sz w:val="28"/>
          <w:szCs w:val="28"/>
        </w:rPr>
      </w:pPr>
      <w:r w:rsidRPr="007050A7">
        <w:rPr>
          <w:sz w:val="28"/>
          <w:szCs w:val="28"/>
        </w:rPr>
        <w:t>If we go on a virtual field trip on the World Wide Web, is the sense of place (place meaning) we gain less valid t</w:t>
      </w:r>
      <w:r w:rsidR="00E9463D" w:rsidRPr="007050A7">
        <w:rPr>
          <w:sz w:val="28"/>
          <w:szCs w:val="28"/>
        </w:rPr>
        <w:t>han if we had visited</w:t>
      </w:r>
      <w:r w:rsidR="007050A7">
        <w:rPr>
          <w:sz w:val="28"/>
          <w:szCs w:val="28"/>
        </w:rPr>
        <w:t xml:space="preserve"> in person? </w:t>
      </w:r>
      <w:r w:rsidR="007050A7" w:rsidRPr="007050A7">
        <w:rPr>
          <w:b/>
          <w:sz w:val="28"/>
          <w:szCs w:val="28"/>
        </w:rPr>
        <w:t>Discuss</w:t>
      </w:r>
      <w:r w:rsidR="007050A7">
        <w:rPr>
          <w:b/>
          <w:sz w:val="28"/>
          <w:szCs w:val="28"/>
        </w:rPr>
        <w:t>.</w:t>
      </w:r>
    </w:p>
    <w:p w14:paraId="3A8B44B6" w14:textId="77777777" w:rsidR="00E9463D" w:rsidRDefault="00E9463D" w:rsidP="00E9463D">
      <w:pPr>
        <w:rPr>
          <w:b/>
          <w:sz w:val="28"/>
          <w:szCs w:val="28"/>
        </w:rPr>
      </w:pPr>
    </w:p>
    <w:p w14:paraId="55E67E93" w14:textId="77777777" w:rsidR="00E9463D" w:rsidRDefault="00E9463D" w:rsidP="00E9463D">
      <w:pPr>
        <w:rPr>
          <w:b/>
          <w:sz w:val="28"/>
          <w:szCs w:val="28"/>
        </w:rPr>
      </w:pPr>
    </w:p>
    <w:p w14:paraId="0692B4A9" w14:textId="3D28F959" w:rsidR="00E9463D" w:rsidRDefault="00E9463D" w:rsidP="00E9463D">
      <w:pPr>
        <w:rPr>
          <w:b/>
          <w:sz w:val="28"/>
          <w:szCs w:val="28"/>
        </w:rPr>
      </w:pPr>
    </w:p>
    <w:p w14:paraId="70386AC4" w14:textId="39FEE63E" w:rsidR="00DD61B9" w:rsidRDefault="00E9463D" w:rsidP="00E9463D">
      <w:pPr>
        <w:ind w:left="720"/>
        <w:rPr>
          <w:b/>
          <w:sz w:val="28"/>
          <w:szCs w:val="28"/>
        </w:rPr>
      </w:pPr>
      <w:r w:rsidRPr="00E9463D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4C47D58" wp14:editId="746CCDBE">
                <wp:simplePos x="0" y="0"/>
                <wp:positionH relativeFrom="column">
                  <wp:posOffset>95250</wp:posOffset>
                </wp:positionH>
                <wp:positionV relativeFrom="paragraph">
                  <wp:posOffset>5057775</wp:posOffset>
                </wp:positionV>
                <wp:extent cx="5524500" cy="1404620"/>
                <wp:effectExtent l="0" t="0" r="19050" b="1079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6003F" w14:textId="13D71D0F" w:rsidR="007050A7" w:rsidRPr="00E9463D" w:rsidRDefault="007050A7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463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Exam style question:</w:t>
                            </w:r>
                          </w:p>
                          <w:p w14:paraId="10EA9EB4" w14:textId="75A2A582" w:rsidR="007050A7" w:rsidRPr="00E9463D" w:rsidRDefault="007050A7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463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How might sense of place vary between individuals and over time? (6 marks)</w:t>
                            </w:r>
                          </w:p>
                          <w:p w14:paraId="31AA844F" w14:textId="7BB4721F" w:rsidR="007050A7" w:rsidRPr="00E9463D" w:rsidRDefault="007050A7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463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You will need to give examples in your answer as evidence.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C47D58" id="_x0000_s1029" type="#_x0000_t202" style="position:absolute;left:0;text-align:left;margin-left:7.5pt;margin-top:398.25pt;width:43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">
                <v:textbox style="mso-fit-shape-to-text:t">
                  <w:txbxContent>
                    <w:p w14:paraId="1D46003F" w14:textId="13D71D0F" w:rsidR="007050A7" w:rsidRPr="00E9463D" w:rsidRDefault="007050A7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9463D">
                        <w:rPr>
                          <w:b/>
                          <w:color w:val="FF0000"/>
                          <w:sz w:val="28"/>
                          <w:szCs w:val="28"/>
                        </w:rPr>
                        <w:t>Exam style question:</w:t>
                      </w:r>
                    </w:p>
                    <w:p w14:paraId="10EA9EB4" w14:textId="75A2A582" w:rsidR="007050A7" w:rsidRPr="00E9463D" w:rsidRDefault="007050A7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9463D">
                        <w:rPr>
                          <w:b/>
                          <w:color w:val="FF0000"/>
                          <w:sz w:val="28"/>
                          <w:szCs w:val="28"/>
                        </w:rPr>
                        <w:t>How might sense of place vary between individuals and over time? (6 marks)</w:t>
                      </w:r>
                    </w:p>
                    <w:p w14:paraId="31AA844F" w14:textId="7BB4721F" w:rsidR="007050A7" w:rsidRPr="00E9463D" w:rsidRDefault="007050A7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9463D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You will need to give examples in your answer as evidence.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61B9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71A46BD" wp14:editId="5D28369E">
                <wp:simplePos x="0" y="0"/>
                <wp:positionH relativeFrom="column">
                  <wp:posOffset>4010025</wp:posOffset>
                </wp:positionH>
                <wp:positionV relativeFrom="paragraph">
                  <wp:posOffset>51435</wp:posOffset>
                </wp:positionV>
                <wp:extent cx="2295525" cy="1257300"/>
                <wp:effectExtent l="0" t="0" r="28575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11808" w14:textId="7E40136D" w:rsidR="007050A7" w:rsidRPr="00E9463D" w:rsidRDefault="007050A7" w:rsidP="00E9463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463D">
                              <w:rPr>
                                <w:b/>
                                <w:sz w:val="24"/>
                                <w:szCs w:val="24"/>
                              </w:rPr>
                              <w:t>Aleppo – Syria</w:t>
                            </w:r>
                          </w:p>
                          <w:p w14:paraId="6AC42C34" w14:textId="60A3ECC6" w:rsidR="007050A7" w:rsidRPr="00E9463D" w:rsidRDefault="007050A7" w:rsidP="00E9463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463D">
                              <w:rPr>
                                <w:b/>
                                <w:sz w:val="24"/>
                                <w:szCs w:val="24"/>
                              </w:rPr>
                              <w:t>An example of a cha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nging sense of place. Are our views </w:t>
                            </w:r>
                            <w:r w:rsidRPr="00E9463D">
                              <w:rPr>
                                <w:b/>
                                <w:sz w:val="24"/>
                                <w:szCs w:val="24"/>
                              </w:rPr>
                              <w:t>biased?</w:t>
                            </w:r>
                          </w:p>
                          <w:p w14:paraId="1CBB3D96" w14:textId="77777777" w:rsidR="007050A7" w:rsidRDefault="007050A7" w:rsidP="00E946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46BD" id="_x0000_s1030" type="#_x0000_t202" style="position:absolute;left:0;text-align:left;margin-left:315.75pt;margin-top:4.05pt;width:180.75pt;height:9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">
                <v:textbox>
                  <w:txbxContent>
                    <w:p w14:paraId="35A11808" w14:textId="7E40136D" w:rsidR="007050A7" w:rsidRPr="00E9463D" w:rsidRDefault="007050A7" w:rsidP="00E9463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9463D">
                        <w:rPr>
                          <w:b/>
                          <w:sz w:val="24"/>
                          <w:szCs w:val="24"/>
                        </w:rPr>
                        <w:t>Aleppo – Syria</w:t>
                      </w:r>
                    </w:p>
                    <w:p w14:paraId="6AC42C34" w14:textId="60A3ECC6" w:rsidR="007050A7" w:rsidRPr="00E9463D" w:rsidRDefault="007050A7" w:rsidP="00E9463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9463D">
                        <w:rPr>
                          <w:b/>
                          <w:sz w:val="24"/>
                          <w:szCs w:val="24"/>
                        </w:rPr>
                        <w:t>An example of a cha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nging sense of place. Are our views </w:t>
                      </w:r>
                      <w:r w:rsidRPr="00E9463D">
                        <w:rPr>
                          <w:b/>
                          <w:sz w:val="24"/>
                          <w:szCs w:val="24"/>
                        </w:rPr>
                        <w:t>biased?</w:t>
                      </w:r>
                    </w:p>
                    <w:p w14:paraId="1CBB3D96" w14:textId="77777777" w:rsidR="007050A7" w:rsidRDefault="007050A7" w:rsidP="00E9463D"/>
                  </w:txbxContent>
                </v:textbox>
                <w10:wrap type="square"/>
              </v:shape>
            </w:pict>
          </mc:Fallback>
        </mc:AlternateContent>
      </w:r>
      <w:r w:rsidRPr="00DD61B9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C8F2CA9" wp14:editId="22FC9643">
                <wp:simplePos x="0" y="0"/>
                <wp:positionH relativeFrom="margin">
                  <wp:align>left</wp:align>
                </wp:positionH>
                <wp:positionV relativeFrom="paragraph">
                  <wp:posOffset>1969770</wp:posOffset>
                </wp:positionV>
                <wp:extent cx="2360930" cy="1404620"/>
                <wp:effectExtent l="0" t="0" r="27940" b="2476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96B5F" w14:textId="77777777" w:rsidR="007050A7" w:rsidRPr="00DD61B9" w:rsidRDefault="007050A7" w:rsidP="00E9463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D61B9">
                              <w:rPr>
                                <w:b/>
                                <w:sz w:val="28"/>
                                <w:szCs w:val="28"/>
                              </w:rPr>
                              <w:t>Research and find some contrasting media images of the same place</w:t>
                            </w:r>
                          </w:p>
                          <w:p w14:paraId="6188F713" w14:textId="77777777" w:rsidR="007050A7" w:rsidRPr="00DD61B9" w:rsidRDefault="007050A7" w:rsidP="00E9463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D61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Find some articles on places that have differing views – think about reviews on places visited </w:t>
                            </w:r>
                          </w:p>
                          <w:p w14:paraId="5E7B6C64" w14:textId="77777777" w:rsidR="007050A7" w:rsidRDefault="007050A7" w:rsidP="00E9463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8F2CA9" id="_x0000_s1031" type="#_x0000_t202" style="position:absolute;left:0;text-align:left;margin-left:0;margin-top:155.1pt;width:185.9pt;height:110.6pt;z-index:25170329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hzKAIAAE4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">
                <v:textbox style="mso-fit-shape-to-text:t">
                  <w:txbxContent>
                    <w:p w14:paraId="3FA96B5F" w14:textId="77777777" w:rsidR="007050A7" w:rsidRPr="00DD61B9" w:rsidRDefault="007050A7" w:rsidP="00E9463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D61B9">
                        <w:rPr>
                          <w:b/>
                          <w:sz w:val="28"/>
                          <w:szCs w:val="28"/>
                        </w:rPr>
                        <w:t>Research and find some contrasting media images of the same place</w:t>
                      </w:r>
                    </w:p>
                    <w:p w14:paraId="6188F713" w14:textId="77777777" w:rsidR="007050A7" w:rsidRPr="00DD61B9" w:rsidRDefault="007050A7" w:rsidP="00E9463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D61B9">
                        <w:rPr>
                          <w:b/>
                          <w:sz w:val="28"/>
                          <w:szCs w:val="28"/>
                        </w:rPr>
                        <w:t xml:space="preserve">Find some articles on places that have differing views – think about reviews on places visited </w:t>
                      </w:r>
                    </w:p>
                    <w:p w14:paraId="5E7B6C64" w14:textId="77777777" w:rsidR="007050A7" w:rsidRDefault="007050A7" w:rsidP="00E9463D"/>
                  </w:txbxContent>
                </v:textbox>
                <w10:wrap type="square" anchorx="margin"/>
              </v:shape>
            </w:pict>
          </mc:Fallback>
        </mc:AlternateContent>
      </w:r>
      <w:r w:rsidRPr="00DD61B9">
        <w:rPr>
          <w:b/>
          <w:noProof/>
          <w:sz w:val="28"/>
          <w:szCs w:val="28"/>
          <w:lang w:eastAsia="en-GB"/>
        </w:rPr>
        <w:drawing>
          <wp:inline distT="0" distB="0" distL="0" distR="0" wp14:anchorId="19CA43EE" wp14:editId="2A950630">
            <wp:extent cx="3362325" cy="1762763"/>
            <wp:effectExtent l="0" t="0" r="0" b="8890"/>
            <wp:docPr id="2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D2F7B521-2274-4BBF-B66E-5E005E1748C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D2F7B521-2274-4BBF-B66E-5E005E1748C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68764" cy="176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1B9" w:rsidSect="00B51CFA">
      <w:headerReference w:type="default" r:id="rId25"/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2C0AB" w14:textId="77777777" w:rsidR="007050A7" w:rsidRDefault="007050A7" w:rsidP="00E9463D">
      <w:pPr>
        <w:spacing w:after="0" w:line="240" w:lineRule="auto"/>
      </w:pPr>
      <w:r>
        <w:separator/>
      </w:r>
    </w:p>
  </w:endnote>
  <w:endnote w:type="continuationSeparator" w:id="0">
    <w:p w14:paraId="2ACBC88F" w14:textId="77777777" w:rsidR="007050A7" w:rsidRDefault="007050A7" w:rsidP="00E94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8412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C9104F" w14:textId="51D79ECB" w:rsidR="007050A7" w:rsidRDefault="007050A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181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4608AC0E" w14:textId="77777777" w:rsidR="007050A7" w:rsidRDefault="007050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B3490" w14:textId="77777777" w:rsidR="007050A7" w:rsidRDefault="007050A7" w:rsidP="00E9463D">
      <w:pPr>
        <w:spacing w:after="0" w:line="240" w:lineRule="auto"/>
      </w:pPr>
      <w:r>
        <w:separator/>
      </w:r>
    </w:p>
  </w:footnote>
  <w:footnote w:type="continuationSeparator" w:id="0">
    <w:p w14:paraId="13E894C3" w14:textId="77777777" w:rsidR="007050A7" w:rsidRDefault="007050A7" w:rsidP="00E94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CF03B" w14:textId="761A4ADF" w:rsidR="007050A7" w:rsidRDefault="007050A7">
    <w:pPr>
      <w:pStyle w:val="Header"/>
    </w:pPr>
    <w:r>
      <w:t>Changing Places – handout 1</w:t>
    </w:r>
  </w:p>
  <w:p w14:paraId="78C3FF5A" w14:textId="77777777" w:rsidR="007050A7" w:rsidRDefault="007050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7764"/>
    <w:multiLevelType w:val="hybridMultilevel"/>
    <w:tmpl w:val="1F50B3D8"/>
    <w:lvl w:ilvl="0" w:tplc="052E1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02E11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B02E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900D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702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84C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466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1A3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14D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A97D6D"/>
    <w:multiLevelType w:val="hybridMultilevel"/>
    <w:tmpl w:val="1E46E0D8"/>
    <w:lvl w:ilvl="0" w:tplc="775ED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4E4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9499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705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EA5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DA5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1EE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FCE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0EA8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FE84C0C"/>
    <w:multiLevelType w:val="hybridMultilevel"/>
    <w:tmpl w:val="5E86960E"/>
    <w:lvl w:ilvl="0" w:tplc="2390A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4C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728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26C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12E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DA6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DEF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B8E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DE0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9637B3F"/>
    <w:multiLevelType w:val="hybridMultilevel"/>
    <w:tmpl w:val="D97AC93E"/>
    <w:lvl w:ilvl="0" w:tplc="D2360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124C8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1C7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7A8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4AD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0C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CA0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C6E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C82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DC4007D"/>
    <w:multiLevelType w:val="hybridMultilevel"/>
    <w:tmpl w:val="F7E26104"/>
    <w:lvl w:ilvl="0" w:tplc="5BC62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04A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8C2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C6E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342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C85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22A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82F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3E4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60A4E3D"/>
    <w:multiLevelType w:val="hybridMultilevel"/>
    <w:tmpl w:val="7F80E9EE"/>
    <w:lvl w:ilvl="0" w:tplc="D70472F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2506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604FB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E98508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40CA4D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B0E8B6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B1074A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41EB79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CB65F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3AE47622"/>
    <w:multiLevelType w:val="hybridMultilevel"/>
    <w:tmpl w:val="9DC61BF6"/>
    <w:lvl w:ilvl="0" w:tplc="368E6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CAD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0AB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04F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2CB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620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0A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AC5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483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7162DE"/>
    <w:multiLevelType w:val="hybridMultilevel"/>
    <w:tmpl w:val="48789DE0"/>
    <w:lvl w:ilvl="0" w:tplc="375C1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5C660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C8C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6A2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72D6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56C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947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766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92C4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26F5270"/>
    <w:multiLevelType w:val="hybridMultilevel"/>
    <w:tmpl w:val="93DE39E0"/>
    <w:lvl w:ilvl="0" w:tplc="A476B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7EB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ACE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34F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EA03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7AF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DE5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AC5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4A32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ABA184C"/>
    <w:multiLevelType w:val="hybridMultilevel"/>
    <w:tmpl w:val="9D429674"/>
    <w:lvl w:ilvl="0" w:tplc="5DFAD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B22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6AB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40E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E8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00F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089C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7A1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2E2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CD06E6B"/>
    <w:multiLevelType w:val="hybridMultilevel"/>
    <w:tmpl w:val="A238CC04"/>
    <w:lvl w:ilvl="0" w:tplc="5776C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742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BEB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E4E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04E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3A14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866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864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F8E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5F6693D"/>
    <w:multiLevelType w:val="hybridMultilevel"/>
    <w:tmpl w:val="090EAED6"/>
    <w:lvl w:ilvl="0" w:tplc="C8F4A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E29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F22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B22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168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7A55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20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F26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963F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A215400"/>
    <w:multiLevelType w:val="hybridMultilevel"/>
    <w:tmpl w:val="85D8512C"/>
    <w:lvl w:ilvl="0" w:tplc="6B344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1A524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3CA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341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40E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C40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386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A7C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AAA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0763180"/>
    <w:multiLevelType w:val="hybridMultilevel"/>
    <w:tmpl w:val="8D6015E6"/>
    <w:lvl w:ilvl="0" w:tplc="59C08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087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FEE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9AC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EC91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1CA3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E60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5EE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E63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2C83785"/>
    <w:multiLevelType w:val="hybridMultilevel"/>
    <w:tmpl w:val="73D6597E"/>
    <w:lvl w:ilvl="0" w:tplc="CDD28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A8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CC4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F8F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26E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28F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5E3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9CA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66C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5050E78"/>
    <w:multiLevelType w:val="hybridMultilevel"/>
    <w:tmpl w:val="9ABCC556"/>
    <w:lvl w:ilvl="0" w:tplc="16786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83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FAF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D63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263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166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481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1A5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063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7276CFD"/>
    <w:multiLevelType w:val="hybridMultilevel"/>
    <w:tmpl w:val="E2AC79C0"/>
    <w:lvl w:ilvl="0" w:tplc="2334F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90C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C27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824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F03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944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58D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4AA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58D4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9F63156"/>
    <w:multiLevelType w:val="hybridMultilevel"/>
    <w:tmpl w:val="C568D418"/>
    <w:lvl w:ilvl="0" w:tplc="22B261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6A6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21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828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9A3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22A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40E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40D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38DC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D8355BE"/>
    <w:multiLevelType w:val="hybridMultilevel"/>
    <w:tmpl w:val="2E74A804"/>
    <w:lvl w:ilvl="0" w:tplc="0E82C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A85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EE8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4456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822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64FE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883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007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78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18"/>
  </w:num>
  <w:num w:numId="5">
    <w:abstractNumId w:val="13"/>
  </w:num>
  <w:num w:numId="6">
    <w:abstractNumId w:val="17"/>
  </w:num>
  <w:num w:numId="7">
    <w:abstractNumId w:val="6"/>
  </w:num>
  <w:num w:numId="8">
    <w:abstractNumId w:val="1"/>
  </w:num>
  <w:num w:numId="9">
    <w:abstractNumId w:val="7"/>
  </w:num>
  <w:num w:numId="10">
    <w:abstractNumId w:val="11"/>
  </w:num>
  <w:num w:numId="11">
    <w:abstractNumId w:val="5"/>
  </w:num>
  <w:num w:numId="12">
    <w:abstractNumId w:val="4"/>
  </w:num>
  <w:num w:numId="13">
    <w:abstractNumId w:val="10"/>
  </w:num>
  <w:num w:numId="14">
    <w:abstractNumId w:val="9"/>
  </w:num>
  <w:num w:numId="15">
    <w:abstractNumId w:val="12"/>
  </w:num>
  <w:num w:numId="16">
    <w:abstractNumId w:val="3"/>
  </w:num>
  <w:num w:numId="17">
    <w:abstractNumId w:val="16"/>
  </w:num>
  <w:num w:numId="18">
    <w:abstractNumId w:val="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CFA"/>
    <w:rsid w:val="00086E37"/>
    <w:rsid w:val="00094E8C"/>
    <w:rsid w:val="001B7FFD"/>
    <w:rsid w:val="002D2520"/>
    <w:rsid w:val="00386797"/>
    <w:rsid w:val="003B774C"/>
    <w:rsid w:val="00417468"/>
    <w:rsid w:val="00431ECB"/>
    <w:rsid w:val="00526A7C"/>
    <w:rsid w:val="00701814"/>
    <w:rsid w:val="007050A7"/>
    <w:rsid w:val="00737AD8"/>
    <w:rsid w:val="00983865"/>
    <w:rsid w:val="009D1CD1"/>
    <w:rsid w:val="00B31A81"/>
    <w:rsid w:val="00B3652F"/>
    <w:rsid w:val="00B51CFA"/>
    <w:rsid w:val="00C00962"/>
    <w:rsid w:val="00C532AF"/>
    <w:rsid w:val="00C84DBA"/>
    <w:rsid w:val="00CA627D"/>
    <w:rsid w:val="00D02630"/>
    <w:rsid w:val="00D56C6D"/>
    <w:rsid w:val="00DD61B9"/>
    <w:rsid w:val="00E4043A"/>
    <w:rsid w:val="00E9463D"/>
    <w:rsid w:val="00FF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86A66"/>
  <w15:chartTrackingRefBased/>
  <w15:docId w15:val="{31EA360E-BDC3-4C52-B362-6FCA81596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4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1746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746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946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63D"/>
  </w:style>
  <w:style w:type="paragraph" w:styleId="Footer">
    <w:name w:val="footer"/>
    <w:basedOn w:val="Normal"/>
    <w:link w:val="FooterChar"/>
    <w:uiPriority w:val="99"/>
    <w:unhideWhenUsed/>
    <w:rsid w:val="00E946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63D"/>
  </w:style>
  <w:style w:type="paragraph" w:styleId="BalloonText">
    <w:name w:val="Balloon Text"/>
    <w:basedOn w:val="Normal"/>
    <w:link w:val="BalloonTextChar"/>
    <w:uiPriority w:val="99"/>
    <w:semiHidden/>
    <w:unhideWhenUsed/>
    <w:rsid w:val="00FF2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BF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B7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53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05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060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1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23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102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55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229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271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56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3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2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474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5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6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528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9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56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95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75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4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10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92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620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0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5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38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7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67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7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6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30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19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07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326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291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94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23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98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2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41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4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59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30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image" Target="media/image3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microsoft.com/office/2007/relationships/diagramDrawing" Target="diagrams/drawing1.xm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CEAEFD-2286-469C-BF3C-69FE2A901F56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4226770-BC12-4D05-A14A-B339045F8935}">
      <dgm:prSet phldrT="[Text]"/>
      <dgm:spPr/>
      <dgm:t>
        <a:bodyPr/>
        <a:lstStyle/>
        <a:p>
          <a:r>
            <a:rPr lang="en-US" dirty="0" smtClean="0"/>
            <a:t>Location</a:t>
          </a:r>
        </a:p>
        <a:p>
          <a:r>
            <a:rPr lang="en-US" dirty="0" smtClean="0"/>
            <a:t>Where a place is, for example, the co-ordinates on a map</a:t>
          </a:r>
          <a:endParaRPr lang="en-US" dirty="0"/>
        </a:p>
      </dgm:t>
    </dgm:pt>
    <dgm:pt modelId="{3CF0FC2E-1664-4A5E-AE8C-20BD3ECCB33B}" type="parTrans" cxnId="{12F45E26-902B-491F-9AD6-4478FBA1BBB5}">
      <dgm:prSet/>
      <dgm:spPr/>
      <dgm:t>
        <a:bodyPr/>
        <a:lstStyle/>
        <a:p>
          <a:endParaRPr lang="en-US"/>
        </a:p>
      </dgm:t>
    </dgm:pt>
    <dgm:pt modelId="{2E94BF44-467F-43B1-910C-76FDC10C6595}" type="sibTrans" cxnId="{12F45E26-902B-491F-9AD6-4478FBA1BBB5}">
      <dgm:prSet/>
      <dgm:spPr/>
      <dgm:t>
        <a:bodyPr/>
        <a:lstStyle/>
        <a:p>
          <a:endParaRPr lang="en-US"/>
        </a:p>
      </dgm:t>
    </dgm:pt>
    <dgm:pt modelId="{0083E437-C244-47E2-B244-28FE575039C9}">
      <dgm:prSet phldrT="[Text]"/>
      <dgm:spPr/>
      <dgm:t>
        <a:bodyPr/>
        <a:lstStyle/>
        <a:p>
          <a:r>
            <a:rPr lang="en-US" dirty="0" smtClean="0"/>
            <a:t>Sense of place</a:t>
          </a:r>
        </a:p>
        <a:p>
          <a:r>
            <a:rPr lang="en-US" dirty="0" smtClean="0"/>
            <a:t>This refers to the subjective and emotional attachment people have to a place. This may be completely different when looked at from another’s perspective</a:t>
          </a:r>
          <a:endParaRPr lang="en-US" dirty="0"/>
        </a:p>
      </dgm:t>
    </dgm:pt>
    <dgm:pt modelId="{C44F4D56-697B-460D-BE58-1B17A7D7A7AE}" type="parTrans" cxnId="{54CE1627-CEE1-40A6-960B-10CADDE717C6}">
      <dgm:prSet/>
      <dgm:spPr/>
      <dgm:t>
        <a:bodyPr/>
        <a:lstStyle/>
        <a:p>
          <a:endParaRPr lang="en-US"/>
        </a:p>
      </dgm:t>
    </dgm:pt>
    <dgm:pt modelId="{B09F1770-CFF0-44C2-A1FC-8324F45C26B8}" type="sibTrans" cxnId="{54CE1627-CEE1-40A6-960B-10CADDE717C6}">
      <dgm:prSet/>
      <dgm:spPr/>
      <dgm:t>
        <a:bodyPr/>
        <a:lstStyle/>
        <a:p>
          <a:endParaRPr lang="en-US"/>
        </a:p>
      </dgm:t>
    </dgm:pt>
    <dgm:pt modelId="{5501683E-ED52-46CD-9523-D283EE55E7BC}">
      <dgm:prSet phldrT="[Text]"/>
      <dgm:spPr/>
      <dgm:t>
        <a:bodyPr/>
        <a:lstStyle/>
        <a:p>
          <a:r>
            <a:rPr lang="en-US" dirty="0" smtClean="0"/>
            <a:t>Locale</a:t>
          </a:r>
        </a:p>
        <a:p>
          <a:r>
            <a:rPr lang="en-US" dirty="0" smtClean="0"/>
            <a:t>Locale, unlike location, takes into account the effect people have on their setting. In terms of locale, a place is shaped by the people, cultures and customs within it. </a:t>
          </a:r>
          <a:endParaRPr lang="en-US" dirty="0"/>
        </a:p>
      </dgm:t>
    </dgm:pt>
    <dgm:pt modelId="{3F7C34DF-ABCE-42E0-B864-C91D3254CF10}" type="parTrans" cxnId="{25FAD99F-DC34-4AEC-8976-CED014D98BEB}">
      <dgm:prSet/>
      <dgm:spPr/>
      <dgm:t>
        <a:bodyPr/>
        <a:lstStyle/>
        <a:p>
          <a:endParaRPr lang="en-US"/>
        </a:p>
      </dgm:t>
    </dgm:pt>
    <dgm:pt modelId="{685668C8-C78D-47A3-9087-FA1BA8B97030}" type="sibTrans" cxnId="{25FAD99F-DC34-4AEC-8976-CED014D98BEB}">
      <dgm:prSet/>
      <dgm:spPr/>
      <dgm:t>
        <a:bodyPr/>
        <a:lstStyle/>
        <a:p>
          <a:endParaRPr lang="en-US"/>
        </a:p>
      </dgm:t>
    </dgm:pt>
    <dgm:pt modelId="{6316D4CD-6E17-4715-8F44-F92D0085EC9A}">
      <dgm:prSet phldrT="[Text]" custT="1"/>
      <dgm:spPr/>
      <dgm:t>
        <a:bodyPr/>
        <a:lstStyle/>
        <a:p>
          <a:r>
            <a:rPr lang="en-US" sz="2200" dirty="0" smtClean="0"/>
            <a:t>The different aspects of place</a:t>
          </a:r>
          <a:endParaRPr lang="en-US" sz="2200" dirty="0"/>
        </a:p>
      </dgm:t>
    </dgm:pt>
    <dgm:pt modelId="{3E5F9F8D-7BFC-4CCD-B11A-1A810DF957E6}" type="parTrans" cxnId="{687899DC-7E8A-4D50-A5CF-1476BED0E469}">
      <dgm:prSet/>
      <dgm:spPr/>
      <dgm:t>
        <a:bodyPr/>
        <a:lstStyle/>
        <a:p>
          <a:endParaRPr lang="en-US"/>
        </a:p>
      </dgm:t>
    </dgm:pt>
    <dgm:pt modelId="{36826282-D7E5-436D-9084-ED1EA4D8E015}" type="sibTrans" cxnId="{687899DC-7E8A-4D50-A5CF-1476BED0E469}">
      <dgm:prSet/>
      <dgm:spPr/>
      <dgm:t>
        <a:bodyPr/>
        <a:lstStyle/>
        <a:p>
          <a:endParaRPr lang="en-US"/>
        </a:p>
      </dgm:t>
    </dgm:pt>
    <dgm:pt modelId="{4DF2FBD7-D55A-488E-987D-EB88A62A2A6C}" type="pres">
      <dgm:prSet presAssocID="{A5CEAEFD-2286-469C-BF3C-69FE2A901F5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AFFFAA5-AB5B-4236-A0A4-0D18374EECD9}" type="pres">
      <dgm:prSet presAssocID="{24226770-BC12-4D05-A14A-B339045F8935}" presName="node" presStyleLbl="node1" presStyleIdx="0" presStyleCnt="4" custScaleX="48490" custScaleY="69142" custLinFactNeighborX="2499" custLinFactNeighborY="9372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B2A6930-DB5A-4F5F-A202-3A3A4855F3D0}" type="pres">
      <dgm:prSet presAssocID="{2E94BF44-467F-43B1-910C-76FDC10C6595}" presName="sibTrans" presStyleCnt="0"/>
      <dgm:spPr/>
    </dgm:pt>
    <dgm:pt modelId="{2165BC40-526D-463B-86F3-21E98DC9E9F4}" type="pres">
      <dgm:prSet presAssocID="{0083E437-C244-47E2-B244-28FE575039C9}" presName="node" presStyleLbl="node1" presStyleIdx="1" presStyleCnt="4" custScaleX="58829" custScaleY="84940" custLinFactY="1622" custLinFactNeighborX="1815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6F0A34F-47C1-4B3F-A80B-9EFD0E8F44C0}" type="pres">
      <dgm:prSet presAssocID="{B09F1770-CFF0-44C2-A1FC-8324F45C26B8}" presName="sibTrans" presStyleCnt="0"/>
      <dgm:spPr/>
    </dgm:pt>
    <dgm:pt modelId="{8484899E-EC60-47E9-A497-F52FA48D44DE}" type="pres">
      <dgm:prSet presAssocID="{5501683E-ED52-46CD-9523-D283EE55E7BC}" presName="node" presStyleLbl="node1" presStyleIdx="2" presStyleCnt="4" custScaleX="69679" custScaleY="86233" custLinFactY="2268" custLinFactNeighborX="3436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18C9D53-1839-404B-B9C0-EB3AAFE26F96}" type="pres">
      <dgm:prSet presAssocID="{685668C8-C78D-47A3-9087-FA1BA8B97030}" presName="sibTrans" presStyleCnt="0"/>
      <dgm:spPr/>
    </dgm:pt>
    <dgm:pt modelId="{AD04C7F6-F758-47DF-83A9-96229D883C53}" type="pres">
      <dgm:prSet presAssocID="{6316D4CD-6E17-4715-8F44-F92D0085EC9A}" presName="node" presStyleLbl="node1" presStyleIdx="3" presStyleCnt="4" custLinFactY="-4955" custLinFactNeighborX="-839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54CE1627-CEE1-40A6-960B-10CADDE717C6}" srcId="{A5CEAEFD-2286-469C-BF3C-69FE2A901F56}" destId="{0083E437-C244-47E2-B244-28FE575039C9}" srcOrd="1" destOrd="0" parTransId="{C44F4D56-697B-460D-BE58-1B17A7D7A7AE}" sibTransId="{B09F1770-CFF0-44C2-A1FC-8324F45C26B8}"/>
    <dgm:cxn modelId="{25FAD99F-DC34-4AEC-8976-CED014D98BEB}" srcId="{A5CEAEFD-2286-469C-BF3C-69FE2A901F56}" destId="{5501683E-ED52-46CD-9523-D283EE55E7BC}" srcOrd="2" destOrd="0" parTransId="{3F7C34DF-ABCE-42E0-B864-C91D3254CF10}" sibTransId="{685668C8-C78D-47A3-9087-FA1BA8B97030}"/>
    <dgm:cxn modelId="{A8134CEC-B56A-42C8-BFA9-3EABF3B233C7}" type="presOf" srcId="{24226770-BC12-4D05-A14A-B339045F8935}" destId="{5AFFFAA5-AB5B-4236-A0A4-0D18374EECD9}" srcOrd="0" destOrd="0" presId="urn:microsoft.com/office/officeart/2005/8/layout/default"/>
    <dgm:cxn modelId="{687899DC-7E8A-4D50-A5CF-1476BED0E469}" srcId="{A5CEAEFD-2286-469C-BF3C-69FE2A901F56}" destId="{6316D4CD-6E17-4715-8F44-F92D0085EC9A}" srcOrd="3" destOrd="0" parTransId="{3E5F9F8D-7BFC-4CCD-B11A-1A810DF957E6}" sibTransId="{36826282-D7E5-436D-9084-ED1EA4D8E015}"/>
    <dgm:cxn modelId="{03A1BC5A-6834-4FDF-893E-40FA73C7F026}" type="presOf" srcId="{6316D4CD-6E17-4715-8F44-F92D0085EC9A}" destId="{AD04C7F6-F758-47DF-83A9-96229D883C53}" srcOrd="0" destOrd="0" presId="urn:microsoft.com/office/officeart/2005/8/layout/default"/>
    <dgm:cxn modelId="{9D8BC1FE-7DCB-4A42-9F63-31BEA5E411FF}" type="presOf" srcId="{5501683E-ED52-46CD-9523-D283EE55E7BC}" destId="{8484899E-EC60-47E9-A497-F52FA48D44DE}" srcOrd="0" destOrd="0" presId="urn:microsoft.com/office/officeart/2005/8/layout/default"/>
    <dgm:cxn modelId="{22B68CBA-EF5A-4640-BDA2-083F2099D625}" type="presOf" srcId="{A5CEAEFD-2286-469C-BF3C-69FE2A901F56}" destId="{4DF2FBD7-D55A-488E-987D-EB88A62A2A6C}" srcOrd="0" destOrd="0" presId="urn:microsoft.com/office/officeart/2005/8/layout/default"/>
    <dgm:cxn modelId="{64A43398-D4A9-4C49-9991-2289A0CFCC9B}" type="presOf" srcId="{0083E437-C244-47E2-B244-28FE575039C9}" destId="{2165BC40-526D-463B-86F3-21E98DC9E9F4}" srcOrd="0" destOrd="0" presId="urn:microsoft.com/office/officeart/2005/8/layout/default"/>
    <dgm:cxn modelId="{12F45E26-902B-491F-9AD6-4478FBA1BBB5}" srcId="{A5CEAEFD-2286-469C-BF3C-69FE2A901F56}" destId="{24226770-BC12-4D05-A14A-B339045F8935}" srcOrd="0" destOrd="0" parTransId="{3CF0FC2E-1664-4A5E-AE8C-20BD3ECCB33B}" sibTransId="{2E94BF44-467F-43B1-910C-76FDC10C6595}"/>
    <dgm:cxn modelId="{FF9D144D-A746-476D-B79A-496D12D0EC1D}" type="presParOf" srcId="{4DF2FBD7-D55A-488E-987D-EB88A62A2A6C}" destId="{5AFFFAA5-AB5B-4236-A0A4-0D18374EECD9}" srcOrd="0" destOrd="0" presId="urn:microsoft.com/office/officeart/2005/8/layout/default"/>
    <dgm:cxn modelId="{100E3EE0-B0F4-4109-8604-3DB18B5193BC}" type="presParOf" srcId="{4DF2FBD7-D55A-488E-987D-EB88A62A2A6C}" destId="{BB2A6930-DB5A-4F5F-A202-3A3A4855F3D0}" srcOrd="1" destOrd="0" presId="urn:microsoft.com/office/officeart/2005/8/layout/default"/>
    <dgm:cxn modelId="{81BAFACB-23C7-4A74-8FC2-C064D23FDB18}" type="presParOf" srcId="{4DF2FBD7-D55A-488E-987D-EB88A62A2A6C}" destId="{2165BC40-526D-463B-86F3-21E98DC9E9F4}" srcOrd="2" destOrd="0" presId="urn:microsoft.com/office/officeart/2005/8/layout/default"/>
    <dgm:cxn modelId="{BD0DF906-2CDE-4A29-883E-C4CB8569384B}" type="presParOf" srcId="{4DF2FBD7-D55A-488E-987D-EB88A62A2A6C}" destId="{F6F0A34F-47C1-4B3F-A80B-9EFD0E8F44C0}" srcOrd="3" destOrd="0" presId="urn:microsoft.com/office/officeart/2005/8/layout/default"/>
    <dgm:cxn modelId="{6434F262-9296-475E-88DC-9ED7112846B7}" type="presParOf" srcId="{4DF2FBD7-D55A-488E-987D-EB88A62A2A6C}" destId="{8484899E-EC60-47E9-A497-F52FA48D44DE}" srcOrd="4" destOrd="0" presId="urn:microsoft.com/office/officeart/2005/8/layout/default"/>
    <dgm:cxn modelId="{2F0BC78A-11AB-41B2-8B57-277970966E7C}" type="presParOf" srcId="{4DF2FBD7-D55A-488E-987D-EB88A62A2A6C}" destId="{818C9D53-1839-404B-B9C0-EB3AAFE26F96}" srcOrd="5" destOrd="0" presId="urn:microsoft.com/office/officeart/2005/8/layout/default"/>
    <dgm:cxn modelId="{3AA792FA-7947-4BF4-8EE5-BF2E95D94EBC}" type="presParOf" srcId="{4DF2FBD7-D55A-488E-987D-EB88A62A2A6C}" destId="{AD04C7F6-F758-47DF-83A9-96229D883C53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FFFAA5-AB5B-4236-A0A4-0D18374EECD9}">
      <dsp:nvSpPr>
        <dsp:cNvPr id="0" name=""/>
        <dsp:cNvSpPr/>
      </dsp:nvSpPr>
      <dsp:spPr>
        <a:xfrm>
          <a:off x="114570" y="1848352"/>
          <a:ext cx="1460037" cy="12491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Location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Where a place is, for example, the co-ordinates on a map</a:t>
          </a:r>
          <a:endParaRPr lang="en-US" sz="1200" kern="1200" dirty="0"/>
        </a:p>
      </dsp:txBody>
      <dsp:txXfrm>
        <a:off x="114570" y="1848352"/>
        <a:ext cx="1460037" cy="1249122"/>
      </dsp:txXfrm>
    </dsp:sp>
    <dsp:sp modelId="{2165BC40-526D-463B-86F3-21E98DC9E9F4}">
      <dsp:nvSpPr>
        <dsp:cNvPr id="0" name=""/>
        <dsp:cNvSpPr/>
      </dsp:nvSpPr>
      <dsp:spPr>
        <a:xfrm>
          <a:off x="1855113" y="1848352"/>
          <a:ext cx="1771345" cy="153452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Sense of place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This refers to the subjective and emotional attachment people have to a place. This may be completely different when looked at from another’s perspective</a:t>
          </a:r>
          <a:endParaRPr lang="en-US" sz="1200" kern="1200" dirty="0"/>
        </a:p>
      </dsp:txBody>
      <dsp:txXfrm>
        <a:off x="1855113" y="1848352"/>
        <a:ext cx="1771345" cy="1534529"/>
      </dsp:txXfrm>
    </dsp:sp>
    <dsp:sp modelId="{8484899E-EC60-47E9-A497-F52FA48D44DE}">
      <dsp:nvSpPr>
        <dsp:cNvPr id="0" name=""/>
        <dsp:cNvSpPr/>
      </dsp:nvSpPr>
      <dsp:spPr>
        <a:xfrm>
          <a:off x="3912235" y="1848343"/>
          <a:ext cx="2098039" cy="15578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Locale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Locale, unlike location, takes into account the effect people have on their setting. In terms of locale, a place is shaped by the people, cultures and customs within it. </a:t>
          </a:r>
          <a:endParaRPr lang="en-US" sz="1200" kern="1200" dirty="0"/>
        </a:p>
      </dsp:txBody>
      <dsp:txXfrm>
        <a:off x="3912235" y="1848343"/>
        <a:ext cx="2098039" cy="1557888"/>
      </dsp:txXfrm>
    </dsp:sp>
    <dsp:sp modelId="{AD04C7F6-F758-47DF-83A9-96229D883C53}">
      <dsp:nvSpPr>
        <dsp:cNvPr id="0" name=""/>
        <dsp:cNvSpPr/>
      </dsp:nvSpPr>
      <dsp:spPr>
        <a:xfrm>
          <a:off x="1474371" y="0"/>
          <a:ext cx="3011006" cy="18066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 dirty="0" smtClean="0"/>
            <a:t>The different aspects of place</a:t>
          </a:r>
          <a:endParaRPr lang="en-US" sz="2200" kern="1200" dirty="0"/>
        </a:p>
      </dsp:txBody>
      <dsp:txXfrm>
        <a:off x="1474371" y="0"/>
        <a:ext cx="3011006" cy="18066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234C37-E6D4-4634-ADA7-1307BA5B7C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9FD5B3-7205-484F-BFAB-D08948A0195F}">
  <ds:schemaRefs>
    <ds:schemaRef ds:uri="http://www.w3.org/XML/1998/namespace"/>
    <ds:schemaRef ds:uri="http://schemas.openxmlformats.org/package/2006/metadata/core-properties"/>
    <ds:schemaRef ds:uri="http://schemas.microsoft.com/sharepoint/v3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7358125-2FDE-4610-A94D-EC828E65EF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3B075731</Template>
  <TotalTime>72</TotalTime>
  <Pages>9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Horsham Study Centre</dc:creator>
  <cp:keywords/>
  <dc:description/>
  <cp:lastModifiedBy>Alison Martin</cp:lastModifiedBy>
  <cp:revision>3</cp:revision>
  <cp:lastPrinted>2019-07-05T12:14:00Z</cp:lastPrinted>
  <dcterms:created xsi:type="dcterms:W3CDTF">2019-07-05T11:57:00Z</dcterms:created>
  <dcterms:modified xsi:type="dcterms:W3CDTF">2019-07-05T13:19:00Z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