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AD5008" w14:textId="33A7C59E" w:rsidR="006735BD" w:rsidRPr="008B4F44" w:rsidRDefault="008B4F44" w:rsidP="008B4F44">
      <w:pPr>
        <w:jc w:val="center"/>
        <w:rPr>
          <w:sz w:val="28"/>
          <w:u w:val="single"/>
        </w:rPr>
      </w:pPr>
      <w:r w:rsidRPr="008B4F44">
        <w:rPr>
          <w:sz w:val="28"/>
          <w:u w:val="single"/>
        </w:rPr>
        <w:t>Lean Production</w:t>
      </w:r>
      <w:r w:rsidR="00143E1B">
        <w:rPr>
          <w:sz w:val="28"/>
          <w:u w:val="single"/>
        </w:rPr>
        <w:t xml:space="preserve"> Questions (answer on note paper)</w:t>
      </w:r>
      <w:bookmarkStart w:id="0" w:name="_GoBack"/>
      <w:bookmarkEnd w:id="0"/>
    </w:p>
    <w:p w14:paraId="25E419AD" w14:textId="77777777" w:rsidR="008B4F44" w:rsidRDefault="008B4F44" w:rsidP="008B4F44">
      <w:pPr>
        <w:tabs>
          <w:tab w:val="left" w:pos="5880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3845FE" wp14:editId="57E1F724">
                <wp:simplePos x="0" y="0"/>
                <wp:positionH relativeFrom="page">
                  <wp:posOffset>7580630</wp:posOffset>
                </wp:positionH>
                <wp:positionV relativeFrom="paragraph">
                  <wp:posOffset>5307439</wp:posOffset>
                </wp:positionV>
                <wp:extent cx="2931795" cy="283210"/>
                <wp:effectExtent l="0" t="0" r="2095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1795" cy="283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30010" w14:textId="77777777" w:rsidR="008B4F44" w:rsidRDefault="008B4F44" w:rsidP="008B4F44">
                            <w:r>
                              <w:t>Extension: FTL Case Study, p569 (HJR textbook)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845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6.9pt;margin-top:417.9pt;width:230.85pt;height:2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">
                <v:textbox>
                  <w:txbxContent>
                    <w:p w14:paraId="12D30010" w14:textId="77777777" w:rsidR="008B4F44" w:rsidRDefault="008B4F44" w:rsidP="008B4F44">
                      <w:r>
                        <w:t>Extension: FTL Case Study, p569 (HJR textbook)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D0A6DEB" wp14:editId="34279B12">
            <wp:simplePos x="0" y="0"/>
            <wp:positionH relativeFrom="column">
              <wp:posOffset>7067550</wp:posOffset>
            </wp:positionH>
            <wp:positionV relativeFrom="paragraph">
              <wp:posOffset>351</wp:posOffset>
            </wp:positionV>
            <wp:extent cx="2838450" cy="47529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6E74CBE7" wp14:editId="11BF549E">
            <wp:extent cx="3279228" cy="542356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9483" cy="54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en-GB"/>
        </w:rPr>
        <w:drawing>
          <wp:inline distT="0" distB="0" distL="0" distR="0" wp14:anchorId="741DFEA6" wp14:editId="3DBF0A8F">
            <wp:extent cx="3032705" cy="565982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4591" cy="57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3AB9C25D" w14:textId="77777777" w:rsidR="008B4F44" w:rsidRPr="008B4F44" w:rsidRDefault="008B4F44" w:rsidP="008B4F44"/>
    <w:sectPr w:rsidR="008B4F44" w:rsidRPr="008B4F44" w:rsidSect="008B4F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F44"/>
    <w:rsid w:val="00143E1B"/>
    <w:rsid w:val="006735BD"/>
    <w:rsid w:val="008B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75875"/>
  <w15:chartTrackingRefBased/>
  <w15:docId w15:val="{9FE05A7C-BC9D-4EBB-BD52-4C43EC3A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50FD9C82C27343B0FF0DDB522586CE" ma:contentTypeVersion="1" ma:contentTypeDescription="Create a new document." ma:contentTypeScope="" ma:versionID="8a41fbb90c1d8aef20dd7e9b5402090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349E2F-2F29-4549-9A5D-4DE13102F4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CCA81E-FE45-439C-A414-F544EAA426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558484-071C-41E6-BDE6-CCCAAD1D24C3}">
  <ds:schemaRefs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sharepoint/v3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7C1197DD</Template>
  <TotalTime>8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Dyson</dc:creator>
  <cp:keywords/>
  <dc:description/>
  <cp:lastModifiedBy>David Dyson</cp:lastModifiedBy>
  <cp:revision>2</cp:revision>
  <dcterms:created xsi:type="dcterms:W3CDTF">2016-03-10T10:15:00Z</dcterms:created>
  <dcterms:modified xsi:type="dcterms:W3CDTF">2016-03-10T10:23:00Z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0x010100CB50FD9C82C27343B0FF0DDB522586CE</vt:lpwstr>
  </property>
</Properties>
</file>