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105" w:rsidRDefault="001F5105"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-113259</wp:posOffset>
            </wp:positionH>
            <wp:positionV relativeFrom="paragraph">
              <wp:posOffset>3175</wp:posOffset>
            </wp:positionV>
            <wp:extent cx="1996440" cy="2661285"/>
            <wp:effectExtent l="0" t="0" r="3810" b="5715"/>
            <wp:wrapSquare wrapText="bothSides"/>
            <wp:docPr id="2" name="Picture 2" descr="https://www.femalista.com/wp-content/uploads/2019/07/comi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emalista.com/wp-content/uploads/2019/07/comic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1883207</wp:posOffset>
            </wp:positionH>
            <wp:positionV relativeFrom="paragraph">
              <wp:posOffset>533</wp:posOffset>
            </wp:positionV>
            <wp:extent cx="2084705" cy="2687955"/>
            <wp:effectExtent l="0" t="0" r="0" b="0"/>
            <wp:wrapSquare wrapText="bothSides"/>
            <wp:docPr id="3" name="Picture 3" descr="https://www.femalista.com/wp-content/uploads/2019/07/comi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malista.com/wp-content/uploads/2019/07/comic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4129228</wp:posOffset>
            </wp:positionH>
            <wp:positionV relativeFrom="paragraph">
              <wp:posOffset>10491</wp:posOffset>
            </wp:positionV>
            <wp:extent cx="2033270" cy="2708910"/>
            <wp:effectExtent l="0" t="0" r="5080" b="0"/>
            <wp:wrapSquare wrapText="bothSides"/>
            <wp:docPr id="4" name="Picture 4" descr="https://www.femalista.com/wp-content/uploads/2019/07/comi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malista.com/wp-content/uploads/2019/07/comic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105" w:rsidRDefault="001F5105"/>
    <w:p w:rsidR="008878DE" w:rsidRDefault="008878DE"/>
    <w:p w:rsidR="001F5105" w:rsidRDefault="001F5105"/>
    <w:p w:rsidR="001F5105" w:rsidRPr="001F5105" w:rsidRDefault="001F5105" w:rsidP="001F5105">
      <w:pPr>
        <w:tabs>
          <w:tab w:val="left" w:pos="1428"/>
        </w:tabs>
      </w:pPr>
      <w:bookmarkStart w:id="0" w:name="_GoBack"/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7456" behindDoc="0" locked="0" layoutInCell="1" allowOverlap="1" wp14:anchorId="25E9F5E5" wp14:editId="1B8B1242">
            <wp:simplePos x="0" y="0"/>
            <wp:positionH relativeFrom="column">
              <wp:posOffset>4465320</wp:posOffset>
            </wp:positionH>
            <wp:positionV relativeFrom="paragraph">
              <wp:posOffset>4801235</wp:posOffset>
            </wp:positionV>
            <wp:extent cx="2317115" cy="2538095"/>
            <wp:effectExtent l="0" t="0" r="6985" b="0"/>
            <wp:wrapSquare wrapText="bothSides"/>
            <wp:docPr id="7" name="Picture 7" descr="https://www.femalista.com/wp-content/uploads/2019/07/comic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emalista.com/wp-content/uploads/2019/07/comic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4727575</wp:posOffset>
            </wp:positionV>
            <wp:extent cx="2194560" cy="2779395"/>
            <wp:effectExtent l="0" t="0" r="0" b="1905"/>
            <wp:wrapSquare wrapText="bothSides"/>
            <wp:docPr id="9" name="Picture 9" descr="https://www.femalista.com/wp-content/uploads/2019/07/comic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emalista.com/wp-content/uploads/2019/07/comic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10795</wp:posOffset>
            </wp:positionH>
            <wp:positionV relativeFrom="paragraph">
              <wp:posOffset>4712970</wp:posOffset>
            </wp:positionV>
            <wp:extent cx="2124075" cy="2830830"/>
            <wp:effectExtent l="0" t="0" r="9525" b="7620"/>
            <wp:wrapSquare wrapText="bothSides"/>
            <wp:docPr id="8" name="Picture 8" descr="https://www.femalista.com/wp-content/uploads/2019/07/comic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femalista.com/wp-content/uploads/2019/07/comic-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1312" behindDoc="0" locked="0" layoutInCell="1" allowOverlap="1" wp14:anchorId="2F348B0B" wp14:editId="0DC6FD91">
            <wp:simplePos x="0" y="0"/>
            <wp:positionH relativeFrom="margin">
              <wp:posOffset>-106680</wp:posOffset>
            </wp:positionH>
            <wp:positionV relativeFrom="paragraph">
              <wp:posOffset>1736090</wp:posOffset>
            </wp:positionV>
            <wp:extent cx="2008505" cy="2677160"/>
            <wp:effectExtent l="0" t="0" r="0" b="8890"/>
            <wp:wrapSquare wrapText="bothSides"/>
            <wp:docPr id="1" name="Picture 1" descr="https://www.femalista.com/wp-content/uploads/2019/07/comic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emalista.com/wp-content/uploads/2019/07/comic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4187672</wp:posOffset>
            </wp:positionH>
            <wp:positionV relativeFrom="paragraph">
              <wp:posOffset>1648054</wp:posOffset>
            </wp:positionV>
            <wp:extent cx="2143125" cy="2855595"/>
            <wp:effectExtent l="0" t="0" r="9525" b="1905"/>
            <wp:wrapSquare wrapText="bothSides"/>
            <wp:docPr id="6" name="Picture 6" descr="https://www.femalista.com/wp-content/uploads/2019/07/comic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emalista.com/wp-content/uploads/2019/07/comic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color w:val="222222"/>
          <w:sz w:val="23"/>
          <w:szCs w:val="23"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1959813</wp:posOffset>
            </wp:positionH>
            <wp:positionV relativeFrom="paragraph">
              <wp:posOffset>1651458</wp:posOffset>
            </wp:positionV>
            <wp:extent cx="1982419" cy="2641149"/>
            <wp:effectExtent l="0" t="0" r="0" b="6985"/>
            <wp:wrapSquare wrapText="bothSides"/>
            <wp:docPr id="5" name="Picture 5" descr="https://www.femalista.com/wp-content/uploads/2019/07/comic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emalista.com/wp-content/uploads/2019/07/comic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19" cy="26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F5105" w:rsidRPr="001F5105" w:rsidSect="001F5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5105" w:rsidRDefault="001F5105" w:rsidP="001F5105">
      <w:pPr>
        <w:spacing w:after="0" w:line="240" w:lineRule="auto"/>
      </w:pPr>
      <w:r>
        <w:separator/>
      </w:r>
    </w:p>
  </w:endnote>
  <w:endnote w:type="continuationSeparator" w:id="0">
    <w:p w:rsidR="001F5105" w:rsidRDefault="001F5105" w:rsidP="001F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5105" w:rsidRDefault="001F5105" w:rsidP="001F5105">
      <w:pPr>
        <w:spacing w:after="0" w:line="240" w:lineRule="auto"/>
      </w:pPr>
      <w:r>
        <w:separator/>
      </w:r>
    </w:p>
  </w:footnote>
  <w:footnote w:type="continuationSeparator" w:id="0">
    <w:p w:rsidR="001F5105" w:rsidRDefault="001F5105" w:rsidP="001F5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105"/>
    <w:rsid w:val="001F5105"/>
    <w:rsid w:val="0088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ECA56"/>
  <w15:chartTrackingRefBased/>
  <w15:docId w15:val="{0CF33A8D-F38C-420C-8982-181B2D6B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5105"/>
  </w:style>
  <w:style w:type="paragraph" w:styleId="Footer">
    <w:name w:val="footer"/>
    <w:basedOn w:val="Normal"/>
    <w:link w:val="FooterChar"/>
    <w:uiPriority w:val="99"/>
    <w:unhideWhenUsed/>
    <w:rsid w:val="001F5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5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2B7B232B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Roberts</dc:creator>
  <cp:keywords/>
  <dc:description/>
  <cp:lastModifiedBy>Hannah Roberts</cp:lastModifiedBy>
  <cp:revision>1</cp:revision>
  <dcterms:created xsi:type="dcterms:W3CDTF">2019-09-04T09:14:00Z</dcterms:created>
  <dcterms:modified xsi:type="dcterms:W3CDTF">2019-09-04T09:28:00Z</dcterms:modified>
</cp:coreProperties>
</file>