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27BF" w:rsidRDefault="003B74CD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3098800</wp:posOffset>
            </wp:positionH>
            <wp:positionV relativeFrom="paragraph">
              <wp:posOffset>10795000</wp:posOffset>
            </wp:positionV>
            <wp:extent cx="4445000" cy="1879600"/>
            <wp:effectExtent l="76200" t="76200" r="127000" b="13970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920" b="2052"/>
                    <a:stretch/>
                  </pic:blipFill>
                  <pic:spPr bwMode="auto">
                    <a:xfrm>
                      <a:off x="0" y="0"/>
                      <a:ext cx="4445000" cy="18796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3098800</wp:posOffset>
            </wp:positionH>
            <wp:positionV relativeFrom="paragraph">
              <wp:posOffset>7391400</wp:posOffset>
            </wp:positionV>
            <wp:extent cx="4445000" cy="1920240"/>
            <wp:effectExtent l="76200" t="76200" r="127000" b="13716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34"/>
                    <a:stretch/>
                  </pic:blipFill>
                  <pic:spPr bwMode="auto">
                    <a:xfrm>
                      <a:off x="0" y="0"/>
                      <a:ext cx="4445000" cy="192024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4AFF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3124200</wp:posOffset>
            </wp:positionH>
            <wp:positionV relativeFrom="margin">
              <wp:posOffset>3975100</wp:posOffset>
            </wp:positionV>
            <wp:extent cx="4461510" cy="1924685"/>
            <wp:effectExtent l="76200" t="76200" r="129540" b="132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"/>
                    <a:stretch/>
                  </pic:blipFill>
                  <pic:spPr bwMode="auto">
                    <a:xfrm>
                      <a:off x="0" y="0"/>
                      <a:ext cx="4461510" cy="192468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E4AFF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3091815</wp:posOffset>
            </wp:positionH>
            <wp:positionV relativeFrom="paragraph">
              <wp:posOffset>574040</wp:posOffset>
            </wp:positionV>
            <wp:extent cx="4508500" cy="1911985"/>
            <wp:effectExtent l="76200" t="76200" r="139700" b="12636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19119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CED" w:rsidRPr="000D6CED">
        <w:rPr>
          <w:noProof/>
          <w:lang w:eastAsia="en-GB"/>
        </w:rPr>
        <w:t xml:space="preserve">  </w:t>
      </w:r>
      <w:bookmarkStart w:id="0" w:name="_GoBack"/>
      <w:bookmarkEnd w:id="0"/>
    </w:p>
    <w:sectPr w:rsidR="00F127BF" w:rsidSect="000D6CED">
      <w:pgSz w:w="16838" w:h="23811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6CED"/>
    <w:rsid w:val="000D6CED"/>
    <w:rsid w:val="003B74CD"/>
    <w:rsid w:val="009E4AFF"/>
    <w:rsid w:val="00F12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8AF31B2-D7DA-489F-9C22-9ADA28304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2AFA1BB</Template>
  <TotalTime>10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L. Free</dc:creator>
  <cp:keywords/>
  <dc:description/>
  <cp:lastModifiedBy>Karina L. Free</cp:lastModifiedBy>
  <cp:revision>3</cp:revision>
  <dcterms:created xsi:type="dcterms:W3CDTF">2019-06-20T08:40:00Z</dcterms:created>
  <dcterms:modified xsi:type="dcterms:W3CDTF">2019-06-20T08:50:00Z</dcterms:modified>
</cp:coreProperties>
</file>