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162" w:type="dxa"/>
        <w:tblLayout w:type="fixed"/>
        <w:tblLook w:val="04A0" w:firstRow="1" w:lastRow="0" w:firstColumn="1" w:lastColumn="0" w:noHBand="0" w:noVBand="1"/>
      </w:tblPr>
      <w:tblGrid>
        <w:gridCol w:w="3823"/>
        <w:gridCol w:w="6520"/>
        <w:gridCol w:w="3819"/>
      </w:tblGrid>
      <w:tr w:rsidR="00E662E4" w14:paraId="48B6FE15" w14:textId="77777777" w:rsidTr="00176524">
        <w:trPr>
          <w:trHeight w:val="3534"/>
        </w:trPr>
        <w:tc>
          <w:tcPr>
            <w:tcW w:w="3823" w:type="dxa"/>
          </w:tcPr>
          <w:p w14:paraId="7A7FC04C" w14:textId="57A33C6F" w:rsidR="00A82C05" w:rsidRDefault="009E2705" w:rsidP="00A82C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Arco</w:t>
            </w:r>
          </w:p>
          <w:p w14:paraId="2C525AF9" w14:textId="6E78C477" w:rsidR="009E2705" w:rsidRDefault="009E2705" w:rsidP="00A82C05">
            <w:pPr>
              <w:rPr>
                <w:rFonts w:ascii="Arial" w:hAnsi="Arial" w:cs="Arial"/>
              </w:rPr>
            </w:pPr>
          </w:p>
          <w:p w14:paraId="2A160A69" w14:textId="2A9A1751" w:rsidR="009E2705" w:rsidRDefault="009E2705" w:rsidP="00A82C05">
            <w:pPr>
              <w:rPr>
                <w:rFonts w:ascii="Arial" w:hAnsi="Arial" w:cs="Arial"/>
              </w:rPr>
            </w:pPr>
          </w:p>
          <w:p w14:paraId="5BD91A95" w14:textId="238E83E8" w:rsidR="009E2705" w:rsidRDefault="009E2705" w:rsidP="00A82C05">
            <w:pPr>
              <w:rPr>
                <w:rFonts w:ascii="Arial" w:hAnsi="Arial" w:cs="Arial"/>
              </w:rPr>
            </w:pPr>
          </w:p>
          <w:p w14:paraId="747D489A" w14:textId="34EBF9C0" w:rsidR="009E2705" w:rsidRDefault="009E2705" w:rsidP="00A82C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Pizzicato</w:t>
            </w:r>
          </w:p>
          <w:p w14:paraId="21CEB1EB" w14:textId="118C5393" w:rsidR="009E2705" w:rsidRDefault="009E2705" w:rsidP="00A82C05">
            <w:pPr>
              <w:rPr>
                <w:rFonts w:ascii="Arial" w:hAnsi="Arial" w:cs="Arial"/>
              </w:rPr>
            </w:pPr>
          </w:p>
          <w:p w14:paraId="4F6EE1A7" w14:textId="62D760FE" w:rsidR="009E2705" w:rsidRDefault="009E2705" w:rsidP="00A82C05">
            <w:pPr>
              <w:rPr>
                <w:rFonts w:ascii="Arial" w:hAnsi="Arial" w:cs="Arial"/>
              </w:rPr>
            </w:pPr>
          </w:p>
          <w:p w14:paraId="7BB0EBD4" w14:textId="4D541203" w:rsidR="009E2705" w:rsidRDefault="009E2705" w:rsidP="00A82C05">
            <w:pPr>
              <w:rPr>
                <w:rFonts w:ascii="Arial" w:hAnsi="Arial" w:cs="Arial"/>
              </w:rPr>
            </w:pPr>
          </w:p>
          <w:p w14:paraId="2D43C971" w14:textId="77777777" w:rsidR="009E2705" w:rsidRDefault="009E2705" w:rsidP="00A82C05">
            <w:pPr>
              <w:rPr>
                <w:rFonts w:ascii="Arial" w:hAnsi="Arial" w:cs="Arial"/>
              </w:rPr>
            </w:pPr>
          </w:p>
          <w:p w14:paraId="31B2C5DD" w14:textId="425C1D28" w:rsidR="009E2705" w:rsidRPr="00A82C05" w:rsidRDefault="009E2705" w:rsidP="00A82C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Bartok Pizzicato</w:t>
            </w:r>
          </w:p>
          <w:p w14:paraId="0FEB111F" w14:textId="54E52D1F" w:rsidR="00A82C05" w:rsidRPr="00A82C05" w:rsidRDefault="00A82C05">
            <w:pPr>
              <w:rPr>
                <w:rFonts w:ascii="Arial" w:hAnsi="Arial" w:cs="Arial"/>
              </w:rPr>
            </w:pPr>
          </w:p>
        </w:tc>
        <w:tc>
          <w:tcPr>
            <w:tcW w:w="6520" w:type="dxa"/>
          </w:tcPr>
          <w:p w14:paraId="2E8BA2F5" w14:textId="01395ED2" w:rsidR="00E662E4" w:rsidRPr="00A82C05" w:rsidRDefault="009E2705" w:rsidP="00A82C05">
            <w:pPr>
              <w:jc w:val="center"/>
              <w:rPr>
                <w:rFonts w:ascii="Arial" w:hAnsi="Arial" w:cs="Arial"/>
                <w:b/>
              </w:rPr>
            </w:pPr>
            <w:r w:rsidRPr="009E2705">
              <w:rPr>
                <w:rFonts w:ascii="Arial" w:hAnsi="Arial" w:cs="Arial"/>
                <w:b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87DA72B" wp14:editId="0A96AD56">
                      <wp:simplePos x="0" y="0"/>
                      <wp:positionH relativeFrom="column">
                        <wp:posOffset>2645702</wp:posOffset>
                      </wp:positionH>
                      <wp:positionV relativeFrom="paragraph">
                        <wp:posOffset>1642041</wp:posOffset>
                      </wp:positionV>
                      <wp:extent cx="1408670" cy="463992"/>
                      <wp:effectExtent l="0" t="0" r="0" b="0"/>
                      <wp:wrapNone/>
                      <wp:docPr id="20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670" cy="463992"/>
                                <a:chOff x="0" y="0"/>
                                <a:chExt cx="4701720" cy="1600555"/>
                              </a:xfrm>
                            </wpg:grpSpPr>
                            <wps:wsp>
                              <wps:cNvPr id="21" name="TextBox 18"/>
                              <wps:cNvSpPr txBox="1"/>
                              <wps:spPr>
                                <a:xfrm>
                                  <a:off x="3052534" y="497116"/>
                                  <a:ext cx="1649186" cy="369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51C5B1E" w14:textId="77777777" w:rsidR="009E2705" w:rsidRDefault="009E2705" w:rsidP="009E270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Tuning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/>
                                <a:srcRect l="6418" t="50887" r="4568" b="26521"/>
                                <a:stretch/>
                              </pic:blipFill>
                              <pic:spPr>
                                <a:xfrm>
                                  <a:off x="1188812" y="1012373"/>
                                  <a:ext cx="2227036" cy="588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/>
                                <a:srcRect l="3940" t="54733" r="5761" b="25164"/>
                                <a:stretch/>
                              </pic:blipFill>
                              <pic:spPr>
                                <a:xfrm>
                                  <a:off x="0" y="457200"/>
                                  <a:ext cx="2993117" cy="490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TextBox 21"/>
                              <wps:cNvSpPr txBox="1"/>
                              <wps:spPr>
                                <a:xfrm>
                                  <a:off x="416834" y="0"/>
                                  <a:ext cx="1649186" cy="369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99F9EDA" w14:textId="77777777" w:rsidR="009E2705" w:rsidRDefault="009E2705" w:rsidP="009E270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Cello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5" name="TextBox 22"/>
                              <wps:cNvSpPr txBox="1"/>
                              <wps:spPr>
                                <a:xfrm>
                                  <a:off x="416834" y="1154277"/>
                                  <a:ext cx="1649186" cy="369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9C51F6" w14:textId="77777777" w:rsidR="009E2705" w:rsidRDefault="009E2705" w:rsidP="009E270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Range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DA72B" id="Group 24" o:spid="_x0000_s1026" style="position:absolute;left:0;text-align:left;margin-left:208.3pt;margin-top:129.3pt;width:110.9pt;height:36.55pt;z-index:251666432;mso-width-relative:margin;mso-height-relative:margin" coordsize="47017,1600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bW1lJSUpycnHNzc8bGxq2trcbG&#10;xufn57W1tc7Ozs7OzoSEhLW1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SUlDExMff396WlpZycnIyMjN7e3oSEhM7OzrW1td7e3pycnGNjY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29vQAAAFJSUmtra729va2trZycnJSUlLW1tZycnP///9bW&#10;1mNjY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29vWtra5SUlAgICISEhO/v&#10;75ycnO/v7729vdbW1ufn5////9bW1mNjY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tra87Ozv///2traykpKf///////////////////////////9bW1mNjY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29vXt7e7W1tWtra5SUlP//////////////////////&#10;/////9bW1mNjY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f39/f3&#10;9////////////////////////////////97e3oSEh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6Wlpff39///////////////////////////////////////&#10;////////////////////////////////////////////////////////////////////////////&#10;////////////////////////////////////////////////////////////////////////////&#10;//////////////////f395SUlDExMRAQEEJCQt7e3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f39////////////////////2trawgICK2trf//////////&#10;////////////////////////////////////////////////////////////////////////////&#10;////////////////////////////////////////////////////////////////////////////&#10;//////////////////////////////////////////f391JSUgAAAAAAAAAAAAAAAKWlp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ycnFpaWu/v7///////////////&#10;/8bGxhgYGFpaWmNjY+/v7///////////////////////////////////////////////////////&#10;////////////////////////////////////////////////////////////////////////////&#10;/////////////////////////////////////////////////////////////////////729vQAA&#10;AAAAAAAAAAAAACkpKd7e3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29vUJC&#10;QiEhIdbW1v///////////////////2NjY4SEhPf39729vcbGxv//////////////////////////&#10;////////////////////////////////////////////////////////////////////////////&#10;////////////////////////////////////////////////////////////////////////////&#10;//////////////f3987OznNzcwgICAAAAAAAADExMa2trcbGxtbW1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AgICGNj&#10;Y+fn5////////////////////////////9bW1nt7e////////1paWkpKSv//////////////////&#10;////////////////////////////////////////////////////////////////////////////&#10;////////////////////////////////////////////////////////////////////////////&#10;/////////////////////////////6Wlpc7Oz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////////////3NzcyEhIQAAAEpKSu/v7///////////&#10;////////////////////////////////////////////////////////////////////////////&#10;////////////////////////////////////////////////////////////////////////////&#10;/////////////////////////////////////6Wlpc7Ozv///////////////////////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5SUlAgI&#10;CAAAABgYGMbGxv//////////////////////////////////////////////////////////////&#10;////////////////////////////////////////////////////////////////////////////&#10;/////////////////////////////////////////////////////////////////6WlpdbW1v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1JSUufn5///&#10;/////5ycnEpKSufn54yMjJSUlL29va2trefn50JCQqWlpc7OzjExMb29vXt7e2tra+fn50JCQqWl&#10;pff39////////////6WlpQAAAFJSUv///62trYyMjP///62trQAAALW1tf///4SEhCkpKdbW1s7O&#10;zrW1tff392NjYwAAAK2trf///////////////////////////////////////////////729vb29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WNjY62tra2trTk5OWNjY62trYSEhEpKSq2tra2trWtra6WlpZSUlBAQEHNz&#10;c62tra2tra2tra2tra2tra2tra2tra2tra2tra2tra2tra2trYSEhISEhK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Xt7e1paWnt7ew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87OzlJSUufn5////729&#10;vc7Ozv///7W1tdbW1pycnEJCQufn5///////////////////////////////////////////////&#10;/729vb29v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////87OzoyMjN7e3v////f39////8bGxoyMjFJSUtbW1v//////////////////////&#10;/////////////////////////////729vb29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WNjY62tra2tra2tra2tra2t&#10;ra2tra2trZycnJycnKWlpWtra6Wlpa2tra2tra2tra2tra2tra2tra2tra2tra2tra2tra2tra2t&#10;ra2tra2trYSEhISEhK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XNzc2NjY3Nzcw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////////+fn53t7e3Nzc97e3v///////5SUlOfn5///////////////////&#10;/////////////////////////////////////729vb29v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2trawAAAAAAAEpKSu/v7///&#10;/62trc7Ozv///////////////////////////////////////////////////////729vb29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zExMQAAAAAAACEhIefn5////62trc7Ozv///////////////////////////////9bW1s7O&#10;zsbGxs7Ozs7OzsbGxpycnJSUlNbW1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2NjYwAAAAAAAGNjY+/v7+fn54SEhO/v7///////////&#10;/////////////////////4yMjHNzc2tra2tra2tra3Nzc1JSUlJSUpSU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87Ozjk5OWNjY8bG&#10;xq2trYSEhNbW1v///////////////////////////////////////////////////////////729&#10;vb29v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////+/v762tra2trdbW1vf39///////////////////////////////////////&#10;/////////////////////////729vb29v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YyMjP//////////////////////////////////////////////////&#10;/////////////////////////////9bW1s7Ozs7Ozs7Ozs7Ozs7OzpycnJycnNbW1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YyMjP//////////////////////&#10;/////////////////////////////////////////////////////////4yMjGtra2NjYykpKRAQ&#10;EBAQEAgICEpKSoyM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///////////////////////////////////////////////////////////////&#10;/////////////////4SEhAgICAAAAAAAAAAAAISEh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97e3iEhIQAAAAAAAAAAABAQEMbGx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yMjP//////////////&#10;/////////////////////////////////////////////////////////////////////+/v71pa&#10;WgAAAAgICEpKSsbGx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2trYyMjK2trQ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yMjP//////////////////////////////////////////////////////////////&#10;/////////////////////////+/v797e3t7e3v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///////////////////&#10;////////////////////////////////////////////////////////////////////////////&#10;////////////////////////////////////////////////////////////////////////////&#10;/////////////////////////////////////////////////////////////////////////8bG&#10;xjk5OQgICAAAABAQEL29vf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///////////////////////////////////////////////////////////////////&#10;////////////////////////////////////////////////////////////////////////////&#10;////////////////////////////////////////////////////////////////////////////&#10;/////////////+/v73t7e2NjYxgYGAAAAAAAAAAAAAAAAEJCQpycnP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///////////////////////////////////////////////////////////&#10;////////////////////////////////////////////////////////////////////////////&#10;////////////////////////////////////////////////////////////////////////////&#10;/////////////////////////////6WlpdbW1v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///////////////////////&#10;////////////////////////////////////////////////////////////////////////////&#10;////////////////////////////////////////////////////////////////////////////&#10;//////f3997e3v///////////////////////////////////+/v74SEhEJCQlJSUmNjY2tra2Nj&#10;Y2NjY2tra5ycnP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///////////////////////////////////////////////////////////////////////&#10;////////////////////////////////////////////////////////////////////////////&#10;//////////////////////////////f395SUlDExMd7e3v//////////////////////////////&#10;//f3997e3oSEhK2trdbW1tbW1tbW1s7OztbW1ufn5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///////////////////////////////////////////&#10;////////////////////////////////////////////////////////////////////////////&#10;/////////////////////////////////////////////////////////87OzhgYGBgYGIyMjP//&#10;/////////////////////////////////////6WlpdbW1v///////////////////////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///////&#10;////////////////////////////////////////////////////////////////////////////&#10;////////////////////////////////////////////////////////////////////////////&#10;/////////2tra2NjY97e3pycnOfn5////////////////////////////////////6Wlpc7Ozv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///////////////////////////////////////////////////////////////&#10;////////////////////////////////////////////////////////////////////////////&#10;/////////////////////////////////+fn50pKSt7e3v///87OzrW1tf//////////////////&#10;/////////+/v74SEhEJCQlpaWmNjY2tra2tra2tra2tra5ycnP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YyMjP//////////////////////&#10;////////////////////////////////////////////////////////////////////////////&#10;////////////////////////////////////////////////////////////////////////////&#10;/////////////87Oznt7e/////f392NjY2tra////////////////////////////////////6Wl&#10;pdbW1v////////////////////////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///////////////////////////////////////////////////////////////&#10;////////////////////////////////////////////////////////////////////////////&#10;/////////////////////////////////////////87OzqWlpf///8bGxhAQEISEhP//////////&#10;/////////////////////////6Wlpc7Ozv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yMjP///9bW1hgYGCEhIb29vWNjY3t7ewAAAEJCQufn59bW1iEhISkpKd7e3v//////&#10;////////////////////////////////////////////////////////////////////////////&#10;/////////////////////////////////////////////////729vSEhIQAAAAgICLW1tf//////&#10;/////////////////////////////////6Wlpc7Ozv///////////////////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9bW1hgYGCEhIb29vWNjY5ycnAAAABgY&#10;GN7e3vf39zExMQAAAM7Ozv//////////////////////////////////////////////////////&#10;/////////////////////////////////////////////////////////////////////////7W1&#10;tSEhIQAAAAgICJSUlP///////////////////////////////////////////6WlpdbW1v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9bW1hgYGCkpKb29vWNjY7W1tQAA&#10;ABAQENbW1ufn5ykpKRAQENbW1v///////////////////////////////////////////////729&#10;vb29vf////////////////////////////////////////////////////////////f394SEhLW1&#10;tff39+/v7+/v7////7W1tbW1tVJSUrW1tf////////////////////////////////////////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9bW1hgYGCEhIb29vWNjY9bW1ikpKZSUlNbW1pycnAgICHNzc/f39///////////////////////&#10;/////////////////////////729vb29vf//////////////////////////////////////////&#10;//////////////////////f39729vbW1tdbW1t7e3tbW1q2trUpKSr29vf//////////////////&#10;//////////////////////////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///////////////////////////////////////////////////////////////&#10;/////////////////////////////////729vb29vf//////////////////////////////////&#10;/////////////////////////////////3t7ewgICBAQEJSUlP///////5SUlOfn5///////////&#10;//////////////////////////////////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////////////////////729vb29vf//////&#10;/////////////////////////////////////////////////////////+fn5ykpKQAAAAAAADk5&#10;Of///////6WlpdbW1v////////////////////////////////////////////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yMjP//////////////////////////////////////////////////////////////&#10;/////////////////87OzsbGxpycnCEhIQAAAAAAAAAAAHNzc87Ozv//////////////////////&#10;/////////////////////////////////////////4yMjAgICFpaWt7e3t7e3oyMjL29vf//////&#10;/////////////////////////////////////////////////////////////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///////////////////////////////&#10;//////////////////////////////////////////////////f390pKSgAAAAAAAAAAAAAAAIyM&#10;jP////////////////////////////////////////////////////////////////////f396Wl&#10;pXt7e4SEhKWlpd7e3v////////////////////////////////////////////////////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///&#10;////////////////////////////////////////////////////////////////////////////&#10;/97e3iEhIQAAAAAAAAAAAEpKSufn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YyMjP//////////////////////////////////////////////////////&#10;//////////////////////////////f396WlpUJCQlJSUqWlpe/v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2trYyMjK2trQ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YyM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2trYyMjK2trQ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YyMjP//////////////////////&#10;////////////////////////////////////////////////////////////////////////////&#10;////////////////////////////////////////////////////////////////////////////&#10;/////////////////////////62trRAQEFJSUvf39///////////////////////////////////&#10;//////////////////////////////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///////////////////////////////////////////////////////////////&#10;////////////////////////////////////////////////////////////////////////////&#10;/////////////////////////////////////////////////+/v70JCQkJCQmNjY8bGxv//////&#10;//////////////////////////////////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///////////////////////////////////&#10;////////////////////////////////////////////////////////////////////////////&#10;/729vTk5Oe/v7+/v75ycnP////////////////////////////////////////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yMjP//////////////////////////////////////////////////////////////&#10;////////////////////////////////////////////////////////////////////////////&#10;/////////////////////////////////////////////////////////2NjY87Ozv///+fn50JC&#10;QtbW1v///////////////////////////////////////////////////////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///////////////////////////////&#10;////////////////////////////////////////////////////////////////////////////&#10;////////////////////////////////////////////////////////////////////////////&#10;/////////3Nzc+fn5////62trRgYGNbW1v////////////////////////////////////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729vYSEhN7e3v///+/v&#10;73t7exgYGKWlpf////f395ycnNbW1v//////////////////////////////////////////////&#10;////////////////////////////////////////////////////////////////////////////&#10;/////////////////5ycnDk5OQAAABgYGM7Ozv//////////////////////////////////////&#10;//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f390pKSrW1tdbW1v///////+/v7zk5ORgYGN7e3t7e3jExMZycnP//////////////////&#10;////////////////////////////////////////////////////////////////////////////&#10;/////////////////////////////////////////87OzjExMQAAAAgICISEhP//////////////&#10;/////////////////////////////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f395SUlJSUlN7e3v//////////////////////////////////////////////////&#10;/////////////////////////////////729vb29vf//////////////////////////////////&#10;/////////////////////////////+/v72tra7W1tf///9bW1rW1te/v797e3q2trdbW1jExMbW1&#10;tf///////////////////////6WlpdbW1v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////////////////////729vb29vf//////&#10;/////////////////////////////////////////////////////////////+/v75SUlLW1tff3&#10;9/////////f394SEhGtra6Wlpf///////////////////////////6Wlpc7Ozv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///////////////////////////////&#10;/////////////////////////////////////////////////////////////////////729vb29&#10;vf////////////////////////////////////////////////////////////////////////f3&#10;95ycnFpaWq2trff39////87Ozq2trf///////////////////////////////6Wlpc7Ozv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///&#10;////////////////////////////////////////////////////////////////////////////&#10;/////////////////////729vb29vf//////////////////////////////////////////////&#10;/////////////////////////8bGxgAAAAAAABAQEM7Ozv///97e3pSUlP//////////////////&#10;/////////////6WlpdbW1v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///////////////////&#10;/////////////////////////////////////////////////////3t7e1JSUlJSUlJSUlJSUlJS&#10;UkJCQjk5OXt7e///////////////////////////////////////////////////////////////&#10;/////7W1tQgICAAAACkpKd7e3vf395SUlM7Ozv///////////////////////////////97e3u/v&#10;7/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///////////////////////////////////////////////////////////////////&#10;/////////////////////////////729vb29vf//////////////////////////////////////&#10;//////////////////////////////////f392NjY0pKSrW1tc7OzoyMjLW1tf//////////////&#10;/////////////////////////////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YyMjP//////////////////&#10;/////////////////////////////////////////////////////////////+/v7+fn56WlpRgY&#10;GAAAAAAAAAAAAHt7e+/v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2trYyMjK2trQ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///////////////////////////////////////////////////////////&#10;/////////////3t7e0pKShAQEAAAAAAAAAAAAAgICDk5OXt7e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///////////////////////&#10;/////////////////////////////////////////////+fn5zk5OQAAAAAAACEhIZycnPf3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///////////////////////////////////////////////////////////////////////&#10;/97e3q2tra2trefn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YyM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YyM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///////////////////////////////////////////////////////////////&#10;////////////////////////////////////////////////////////////////////////////&#10;////////////////////////////////////////////////////////////////////////////&#10;/////////////////////////////////////+fn59bW1ufn5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///////////////////////////////////&#10;////////////////////////////////////////////////////////////////////////////&#10;/////////////////////////////////////////////////////////97e3mtraxgYGAAAACkp&#10;Kc7Ozv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yMjP//////////////////////////////////////////////////////////////&#10;////////////////////////////////////////////////////////////////////////////&#10;////////////////////////////////////////////////////////////////////////////&#10;/////////////////////////////////62trQAAAAAAAAAAAAAAAEJCQu/v7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///////////////////////////////&#10;////////////////////////////////////////////////////////////////////////////&#10;////////////////////////////////////////////////////////////////////////////&#10;//////////////////////////////////////////////////////f3962trWNjYwgICAAAAAAA&#10;ADExMZSUlJycnMbGxv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///&#10;////////////////////////////////////////////////////////////////////////////&#10;////////////////////////////////////////////////////////////////////////////&#10;////////////////////////////////////////////////////////////////////////////&#10;//////f3962trWNjY4SEhJycnJycnJycnJycnJycnMbGxv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///////////////////&#10;////////////////////////////////////////////////////////////////////////////&#10;////////////////////////////////////////////////////////////////////////////&#10;/////////////////////////////////////////////////////////////////////6WlpdbW&#10;1v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///////////////////////////////////////////////////////////////////&#10;////////////////////////////////////////////////////////////////////////////&#10;////////////////////////////////////////////////////////////////////////////&#10;//////////////f3962trWtra4SEhJycnJycnKWlpZycnJycnMbGxv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///////////////////////////////////////////////////////////&#10;////////////////////////////////////////////////////////////////////////////&#10;////////////////////////////////////////////////////////////////////////////&#10;/////////////////////////////6WlpdbW1v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///////////////////////&#10;////////////////////////////////////////////////////////////////////////////&#10;////////////////////////////////////////////////////////////////////////////&#10;//////////////////////////////////////////////////f397W1tWtra4SEhJycnKWlpZyc&#10;nKWlpZycnMbGxv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///////////////////////////////////////////////////////////////////////&#10;////////////////////////////////////////////////////////////////////////////&#10;////////////////////////////////////////////////////////////////////////////&#10;//f396WlpWNjY3t7e5ycnJycnJSUlJycnJSUlL29vf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///////////////////////////////////////////&#10;////////////////////////////////////////////////////////////////////////////&#10;////////////////////////////////////////////////////////////////////////////&#10;/////////////////////////////////////6WlpdbW1v///////////////////////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///////&#10;////////////////////////////////////////////////////////////////////////////&#10;////////////////////////////////////////////////////////////////////////////&#10;/////////////////////////////////////////////////////////////////6Wlpc7Ozv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YyMjP///////4SEhLW1tf//////&#10;/////729vRAQEGNjY/f39+fn50pKSq2trf//////////////////////////////////////////&#10;////////////////////////////////////////////////////////////////////////////&#10;/////////////////////////////////////////////////////////////////////////6Wl&#10;pdbW1v////////////////////////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+fn5zk5OWNjY4SEhPf39////////1JSUggICMbGxu/v72tra729vf//////////////&#10;////////////////////////////////////////////////////////////////////////////&#10;////////////////////////////////////////////////////////////////////////////&#10;/////////////////////////6Wlpc7Ozv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87Ozufn5///////////////////////////////////////////////////&#10;/////////////////////////////////////729vb29v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///////////////////////&#10;/////////////////////////////////////////////////////////////////729vb29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AgICGtra+fn5///////////////////////////////////&#10;//////////////////////////////////////////////////////////////////f39+/v77W1&#10;tb29v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QAAAAAAAAAAADExMc7Ozv//&#10;////////////////////////////////////////////////////////////////////////////&#10;/////////+/v74yMjDExMQAAABAQEKWlp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62trXNzczExMQAAABgYGMbGxv//////////////////////////////////////////////&#10;/////////////////////////////8bGxq2trVJSUgAAAAAAAAAAAAAAAFJSUsbGx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29vUJCQiEhIdbW1v//////////////&#10;/////////////////////////////////////////////////////////6WlpXt7exAQEAAAAAAA&#10;AAAAACEhIYSEhKWlp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SUlFpaWu/v7///////////////////////////////////////////////////////////&#10;//////////////f393NzcxAQEBgYGGtra+fn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n5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DQEAAAMAAAABAMUAAAEBAAMAAAAB&#10;AM0AAAECAAMAAAADAAHZ7gEDAAMAAAABAAEAAAEGAAMAAAABAAIAAAERAAQAAAABAAAACAESAAMA&#10;AAABAAEAAAEVAAMAAAABAAMAAAEWAAMAAAABAM0AAAEXAAQAAAABAAHZQwEcAAMAAAABAAEAAAFT&#10;AAMAAAADAAHZ9IdzAAcAAAxIAAHZ+gAAAAAACAAIAAgAAQABAA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QSwMECgAAAAAA&#10;AAAhAGHIi/6+1gAAvtYAABUAAABkcnMvbWVkaWEvaW1hZ2UyLnRpZmZNTQAqAADD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EBAQEBAQEBAQEB&#10;AQEBAQEBAQEBAQEBAQEBAQEBAQEBAQEBAQEBAQEBAQEBAQEBAQEBAQEBAQEBAQEBAQEBAQEBAQEB&#10;AQEBC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QAA&#10;BwgECgcAAAAAAAAAAAAAAAAAAAcKBAoABwAAAAAOAAAAAAAAAAAAAAAOBAYEAQAAAAAAAAAAAA4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QAADAcABwwAAAAAAAAAAAAAAAAAAAENAAgH&#10;DgAAAAAAAAAAAAAAAAAAAAAJAAMACQ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sAAAAAAAYC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FBQAAAAAACQ8LCw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BgIDBwAAAAAACgEAAAo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wICAgwHAAAAAAAABgsAAAM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gICDgAAAAAAAAAAAwAACQI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gIEAAAAAAAAAAAA&#10;AQAABQ8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BQsIAgQACQAH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QAAAwAAAAEBBQAAAQEAAwAAAAEAwAAAAQIAAwAAAAEACAAAAQMAAwAAAAEAAQAAAQYAAwAA&#10;AAEAAwAAAREABAAAAAEAAAAIARIAAwAAAAEAAQAAARUAAwAAAAEAAQAAARYAAwAAAAEAwAAAARcA&#10;BAAAAAEAAMPAARwAAwAAAAEAAQAAAUAAAwAAAwAAAMR2AVMAAwAAAAEAAQAAh3MABwAADEgAAMp2&#10;AAAAAP//e3sAADk5vb1KSlpa7++cnN7ejIzOzikpra1raxgYC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97ewAAOTm9vUpKWlrv75yc3t6MjM7OKSmtrWtrGBgI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3t7AAA5Ob29SkpaWu/vnJze3oyMzs4pKa2ta2sYGAg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8" o:spid="_x0000_s1027" type="#_x0000_t202" style="position:absolute;left:30525;top:4971;width:1649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14:paraId="551C5B1E" w14:textId="77777777" w:rsidR="009E2705" w:rsidRDefault="009E2705" w:rsidP="009E27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Tuning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" o:spid="_x0000_s1028" type="#_x0000_t75" style="position:absolute;left:11888;top:10123;width:22270;height: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">
                        <v:imagedata r:id="rId6" o:title="" croptop="33349f" cropbottom="17381f" cropleft="4206f" cropright="2994f"/>
                        <v:path arrowok="t"/>
                      </v:shape>
                      <v:shape id="Picture 23" o:spid="_x0000_s1029" type="#_x0000_t75" style="position:absolute;top:4572;width:2993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">
                        <v:imagedata r:id="rId7" o:title="" croptop="35870f" cropbottom="16491f" cropleft="2582f" cropright="3776f"/>
                        <v:path arrowok="t"/>
                      </v:shape>
                      <v:shape id="TextBox 21" o:spid="_x0000_s1030" type="#_x0000_t202" style="position:absolute;left:4168;width:1649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14:paraId="299F9EDA" w14:textId="77777777" w:rsidR="009E2705" w:rsidRDefault="009E2705" w:rsidP="009E27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Cello</w:t>
                              </w:r>
                            </w:p>
                          </w:txbxContent>
                        </v:textbox>
                      </v:shape>
                      <v:shape id="TextBox 22" o:spid="_x0000_s1031" type="#_x0000_t202" style="position:absolute;left:4168;top:11542;width:1649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14:paraId="239C51F6" w14:textId="77777777" w:rsidR="009E2705" w:rsidRDefault="009E2705" w:rsidP="009E27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Range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E2705">
              <w:rPr>
                <w:rFonts w:ascii="Arial" w:hAnsi="Arial" w:cs="Arial"/>
                <w:b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BBD3285" wp14:editId="0404EA84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1507070</wp:posOffset>
                      </wp:positionV>
                      <wp:extent cx="977145" cy="478567"/>
                      <wp:effectExtent l="0" t="0" r="0" b="0"/>
                      <wp:wrapNone/>
                      <wp:docPr id="9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145" cy="478567"/>
                                <a:chOff x="0" y="0"/>
                                <a:chExt cx="3415847" cy="1665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/>
                                <a:srcRect l="9681" t="28936" r="1305" b="45977"/>
                                <a:stretch/>
                              </pic:blipFill>
                              <pic:spPr>
                                <a:xfrm>
                                  <a:off x="1188811" y="1012372"/>
                                  <a:ext cx="2227036" cy="653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/>
                                <a:srcRect l="11329" t="34644" r="-492" b="45937"/>
                                <a:stretch/>
                              </pic:blipFill>
                              <pic:spPr>
                                <a:xfrm>
                                  <a:off x="0" y="457200"/>
                                  <a:ext cx="2955472" cy="473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Box 14"/>
                              <wps:cNvSpPr txBox="1"/>
                              <wps:spPr>
                                <a:xfrm>
                                  <a:off x="416833" y="0"/>
                                  <a:ext cx="1649186" cy="369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A18D450" w14:textId="77777777" w:rsidR="009E2705" w:rsidRDefault="009E2705" w:rsidP="009E270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Viola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9" name="TextBox 15"/>
                              <wps:cNvSpPr txBox="1"/>
                              <wps:spPr>
                                <a:xfrm>
                                  <a:off x="416833" y="1154277"/>
                                  <a:ext cx="1649186" cy="369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595EFF5" w14:textId="77777777" w:rsidR="009E2705" w:rsidRDefault="009E2705" w:rsidP="009E270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Range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BD3285" id="Group 23" o:spid="_x0000_s1032" style="position:absolute;left:0;text-align:left;margin-left:113.2pt;margin-top:118.65pt;width:76.95pt;height:37.7pt;z-index:251664384;mso-width-relative:margin;mso-height-relative:margin" coordsize="34158,1665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bW1lJSUpycnHNzc8bGxq2trcbGxufn57W1tc7Ozs7OzoSEhLW1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SUlDExMff396WlpZycnIyMjN7e3oSEhM7OzrW1td7e3pyc&#10;nGNjY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29vQAAAFJSUmtra729&#10;va2trZycnJSUlLW1tZycnP///9bW1mNjY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29vWtra5SUlAgICISEhO/v75ycnO/v7729vdbW1ufn5////9bW1mNjY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tra87Ozv///2traykpKf//////////////////////&#10;/////9bW1mNjY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29vXt7e7W1tWtr&#10;a5SUlP///////////////////////////9bW1mNjY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f39/f39////////////////////////////////97e3oSEh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6Wlpff39///////////&#10;////////////////////////////////////////////////////////////////////////////&#10;////////////////////////////////////////////////////////////////////////////&#10;//////////////////////////////////////////////f395SUlDExMRAQEEJCQt7e3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n5/f39///////////////&#10;/////2trawgICK2trf//////////////////////////////////////////////////////////&#10;////////////////////////////////////////////////////////////////////////////&#10;//////////////////////////////////////////////////////////////////////f391JS&#10;UgAAAAAAAAAAAAAAAKWlp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ycnFpaWu/v7////////////////8bGxhgYGFpaWmNjY+/v7///////////////////////////&#10;////////////////////////////////////////////////////////////////////////////&#10;////////////////////////////////////////////////////////////////////////////&#10;/////////////////////729vQAAAAAAAAAAAAAAACkpKd7e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7W1tXt7ezk5OQgICBgYGMbGxv//////////////&#10;/////////0pKStbW1v///9bW1pSUlP//////////////////////////////////////////////&#10;////////////////////////////////////////////////////////////////////////////&#10;/////////////////////////////////////////////////////////////////////+/v74yM&#10;jEpKSlpaWmtra2tra3Nzc3Nzc3Nzc62t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2trQAAAAAAAAAA&#10;ADExMcbGxv///////////////////////9bW1lpaWvf39////729vVJSUv//////////////////&#10;////////////////////////////////////////////////////////////////////////////&#10;////////////////////////////////////////////////////////////////////////////&#10;/////////////////////////////6WlpdbW1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AgICGNjY+fn5////////////////////////////9bW1nt7e///////&#10;/1paWkpKSv//////////////////////////////////////////////////////////////////&#10;////////////////////////////////////////////////////////////////////////////&#10;/////////////////////////////////////////////////////////6Wlpc7O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////3Nz&#10;cyEhIQAAAEpKSu/v7///////////////////////////////////////////////////////////&#10;////////////////////////////////////////////////////////////////////////////&#10;/////////////////////////////////////////////////////////////////6Wlpc7Ozv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////////5SUlAgICAAAABgYGMbGxv//////////////////////////////////&#10;////////////////////////////////////////////////////////////////////////////&#10;////////////////////////////////////////////////////////////////////////////&#10;/////////////////6WlpdbW1v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1JSUufn5////////5ycnEpKSufn54yMjJSUlL29va2trefn50JCQqWlpc7O&#10;zjExMb29vXt7e2tra+fn50JCQqWlpff39////////////6WlpQAAAFJSUv///62trYyMjP///62t&#10;rQAAALW1tf///4SEhCkpKdbW1s7OzrW1tff392NjYwAAAK2trf//////////////////////////&#10;/////////////////////729vb29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WNjY62tra2trTk5OWNjY62trYSEhEpK&#10;Sq2tra2trWtra6WlpZSUlBAQEHNzc62tra2tra2tra2tra2tra2tra2tra2tra2tra2tra2tra2t&#10;rYSEhISEhK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Xt7e1paWnt7ew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87OzlJSUufn5////729vc7Ozv///7W1tdbW1pycnEJCQufn5///////////////////&#10;/////////////////////////////729vb29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///////87OzoyMjN7e3v////f39////8bGxoyMjFJS&#10;UtbW1v///////////////////////////////////////////////////729vb29v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WNjY62tra2tra2tra2tra2tra2tra2trZycnJycnKWlpWtra6Wlpa2tra2tra2tra2tra2t&#10;ra2tra2tra2tra2tra2tra2tra2tra2tra2trYSEhISEhK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XNzc2NjY3Nzcw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+fn53t7e3Nzc97e3v//////&#10;/5SUlOfn5////////////////////////////////////////////////////////729vb29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2trawAAAAAAAEpKSu/v7////62trc7Ozv//////////////////////////////////////&#10;/////////////////729vb29v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zExMQAAAAAAACEhIefn5////62trc7Ozv//////////&#10;/////////////////////9bW1s7OzsbGxs7Ozs7OzsbGxpycnJSUlNbW1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2NjYwAAAAAAAGNj&#10;Y+/v7+fn54SEhO/v7////////////////////////////////4yMjHNzc2tra2tra2tra3Nzc1JS&#10;UlJSUpSU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87Ozjk5OWNjY8bGxq2trYSEhNbW1v//////////////////////////////////&#10;/////////////////////////729vb29v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YyMjP///////////////////+/v762tra2trdbW1vf39///////////&#10;/////////////////////////////////////////////////////729vb29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YyMjP//////////////////////&#10;/////////////////////////////////////////////////////////9bW1s7Ozs7Ozs7Ozs7O&#10;zs7OzpycnJycnNbW1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///////////////////////////////////////////////////////////////&#10;/////////4yMjGtra2NjYykpKRAQEBAQEAgICEpKSoyM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////4SEhAgICAAAAAAAAAAAAISEh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yMjP//////////////&#10;/////////////////////////////////////////////////////////////////////97e3iEh&#10;IQAAAAAAAAAAABAQEMbGx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2trYyMjK2trQ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yMjP//////////////////////////////////////////////////////////////&#10;/////////////////////+/v71paWgAAAAgICEpKSsbGx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///////////////////////////////&#10;/////////////////////////////////////////////////////+/v797e3t7e3v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YyM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2trYyMjK2trQ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///////////////////&#10;////////////////////////////////////////////////////////////////////////////&#10;////////////////////////////////////////////////////////////////////////////&#10;////////////////////////////////////////////////////////////////////////////&#10;//f39729vaWlpcbGxv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///////////////////////////////////////////////////////////////////&#10;////////////////////////////////////////////////////////////////////////////&#10;////////////////////////////////////////////////////////////////////////////&#10;/////////////////////////8bGxjk5OQgICAAAABAQEL29vf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///////////////////////////////////////////////////////////&#10;////////////////////////////////////////////////////////////////////////////&#10;////////////////////////////////////////////////////////////////////////////&#10;/////////////////////////////6WlpXt7e1JSUmtra8bGxvf39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///////////////////////&#10;////////////////////////////////////////////////////////////////////////////&#10;////////////////////////////////////////////////////////////////////////////&#10;/////////////////////////////////////////////////////////6WlpdbW1v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///////////////////////////////////////////////////////////////////////&#10;////////////////////////////////////////////////////////////////////////////&#10;//////////////////////////////////f3997e3v//////////////////////////////////&#10;/+/v74SEhEJCQlJSUmNjY2tra2NjY2NjY2tra5ycnP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///////////////////////////////////////////&#10;////////////////////////////////////////////////////////////////////////////&#10;//////////////////////////////////////////////////////////f395SUlDExMd7e3v//&#10;//////////////////////////////f3997e3oSEhK2trdbW1tbW1tbW1s7OztbW1ufn5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///////&#10;////////////////////////////////////////////////////////////////////////////&#10;////////////////////////////////////////////////////////////////////////////&#10;/////////87OzhgYGBgYGIyMjP///////////////////////////////////////6WlpdbW1v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///////////////////////////////////////////////////////////////&#10;////////////////////////////////////////////////////////////////////////////&#10;/////////////////////////////////////2tra2NjY97e3pycnOfn5///////////////////&#10;/////////////////6Wlpc7Ozv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YyMjP//////////////////////&#10;////////////////////////////////////////////////////////////////////////////&#10;////////////////////////////////////////////////////////////////////////////&#10;/////////////9bW1lJSUv///////7W1tXt7e/////////////////////////////f399bW1oyM&#10;jK2trc7OztbW1s7Ozs7OztbW1t7e3v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///////////////////////////////////////////////////////////////&#10;////////////////////////////////////////////////////////////////////////////&#10;/////////////////////////////////////////87Oznt7e/////f392NjY2tra///////////&#10;/////////////////////////6WlpdbW1v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///////////////////////////////////&#10;/////////////////////////////////////////////////////////////////////87OzqWl&#10;pf///8bGxhAQEISEhP///////////////////////////////////6Wlpc7Ozv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9bW1hgYGCEhIb29vWNjY3t7ewAAAEJC&#10;Qufn59bW1iEhISkpKd7e3v//////////////////////////////////////////////////////&#10;////////////////////////////////////////////////////////////////////////////&#10;/729vSEhIQAAAAgICLW1tf///////////////////////////////////////6Wlpc7Ozv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9bW&#10;1hgYGCEhIb29vWNjY5ycnAAAABgYGN7e3vf39zExMQAAAM7Ozv//////////////////////////&#10;////////////////////////////////////////////////////////////////////////////&#10;/////////////////////////7W1tSEhIQAAAAgICJSUlP//////////////////////////////&#10;/////////////6WlpdbW1v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9bW1hgYGCkpKb29vWNjY7W1tQAAABAQENbW1ufn5ykpKRAQENbW1v//////////////////////&#10;/////////////////////////729vb29vf//////////////////////////////////////////&#10;//////////////////f394SEhLW1tff39+/v7+/v7////7W1tbW1tVJSUrW1tf//////////////&#10;//////////////////////////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////////////////////729vb29vf//////&#10;/////////////////////////////////////////////////////////////3t7ewgICBAQEJSU&#10;lP///////5SUlOfn5/////////////////////////////////////////////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yMjP//////////////////////////////////////////////////////////////&#10;/////////////////5SUlHt7e3Nzc3t7e3t7e3Nzc1paWlpaWpycnP//////////////////////&#10;/////////////////////////////////////+fn5zExMQAAAAAAAEpKSv////f394SEhPf39///&#10;/////////////////////////////////////////////////////////////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///////////////////////////////&#10;/////////////////////////////////////////////87OzsbGxpycnCEhIQAAAAAAAAAAAHNz&#10;c87Ozv///////////////////////////////////////////////////////////////4yMjAgI&#10;CFpaWt7e3t7e3oyMjL29vf////////////////////////////////////////////////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///&#10;////////////////////////////////////////////////////////////////////////////&#10;//f390pKSgAAAAAAAAAAAAAAAIyMjP//////////////////////////////////////////////&#10;//////////////////////f396WlpXt7e4SEhKWlpd7e3v//////////////////////////////&#10;//////////////////////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YyMjP//////////////////////////////////////////////////////&#10;/////////////////////////////97e3iEhIQAAAAAAAAAAAEpKSufn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2trYyMjK2trQ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///////////////////&#10;//////////////////////////////////////////////////////////f396WlpUJCQlJSUqWl&#10;pe/v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YyM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2trYyMjK2trQ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YyM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YyMjP//////////////////////&#10;////////////////////////////////////////////////////////////////////////////&#10;////////////////////////////////////////////////////////////////////////////&#10;/////////////////////////////7W1tc7Ozv//////////////////////////////////////&#10;//////////////////////////////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///////////////////////////////////////////////////////////////&#10;////////////////////////////////////////////////////////////////////////////&#10;/////////////////////////////////////////////////////62trRAQEFJSUvf39///////&#10;//////////////////////////////////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///////////////////////////////////&#10;////////////////////////////////////////////////////////////////////////////&#10;/+/v70JCQkJCQmNjY8bGxv////////////////////////////////////////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yMjP//////////////////////////////////////////////////////////////&#10;////////////////////////////////////////////////////////////////////////////&#10;/////////////////////////////////////////////////////////4SEhJycnP///////3t7&#10;e+/v7/////////////////////////////////////////////////////////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///////////////////////////////&#10;////////////////////////////////////////////////////////////////////////////&#10;////////////////////////////////////////////////////////////////////////////&#10;/////////2NjY87Ozv///+fn50JCQtbW1v////////////////////////////////////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///&#10;////////////////////////////////////////////////////////////////////////////&#10;////////////////////////////////////////////////////////////////////////////&#10;/////////////////////////////////////3Nzc+fn5////62trRgYGNbW1v//////////////&#10;//////////////////////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729vYSEhN7e3v///+/v73t7exgYGKWlpf////f395ycnNbW1v//////////////////&#10;////////////////////////////////////////////////////////////////////////////&#10;/////////////////////////////////////////////5ycnDk5OQAAABgYGM7Ozv//////////&#10;/////////////////////////////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f395SUlJSUlN7e3v//////////////////////&#10;/////////////////////////////////////////////////////////////729vb29vf//////&#10;/////////////////////////////////////////////////////////+/v72tra7W1tf///9bW&#10;1rW1te/v797e3q2trdbW1jExMbW1tf///////////////////////6WlpdbW1v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///&#10;////////////////////////////////////////////////////////////////////////////&#10;/////////////////////729vb29vf//////////////////////////////////////////////&#10;//////////////////////////f395ycnFpaWq2trff39////87Ozq2trf//////////////////&#10;/////////////6Wlpc7Ozv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///////////////////&#10;/////////////////////////////////////////////////////+/v7+fn5+fn5+fn5+fn5+fn&#10;562tra2tre/v7///////////////////////////////////////////////////////////////&#10;/////4yMjAAAAAAAAAAAAK2trf///+fn55SUlP///////////////////////////////6Wlpc7O&#10;zv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///////////////////////////////////////////////////////////////////&#10;/////3t7e1JSUlJSUlJSUlJSUlJSUkJCQjk5OXt7e///////////////////////////////////&#10;/////////////////////////////////7W1tQgICAAAACkpKd7e3vf395SUlM7Ozv//////////&#10;/////////////////////97e3u/v7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///////////////////////////////////////////////////////////&#10;/////////////+/v7+fn56WlpRgYGAAAAAAAAAAAAHt7e+/v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///////////////////////&#10;/////////////////////////////////////////3t7e0pKShAQEAAAAAAAAAAAAAgICDk5OXt7&#10;e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////////////////////////////////////////////////////////////////////+fn&#10;5zk5OQAAAAAAACEhIZycnP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///////////////////////////////////////////&#10;/////////////////////////////97e3q2tra2trefn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YyM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2trYyMjK2t&#10;rQ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YyM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2trYyMjK2trQ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///////////////////////////////////////&#10;////////////////////////////////////////////////////////////////////////////&#10;////////////////////////////////////////////////////////////////////////////&#10;/////////////////////////////////////////////////////////////////+fn59bW1ufn&#10;5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lpQAAAFJSUv///62trYyMjP//////&#10;////////////////////////////////////////////////////////////////////////////&#10;////////////////////////////////////////////////////////////////////////////&#10;////////////////////////////////////////////////////////////////////////////&#10;//////f3962trWNjYwgICAAAAAAAADExMZSUlJycnMbGxv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WlpQAAAFJSUv///62trYyM&#10;jP//////////////////////////////////////////////////////////////////////////&#10;////////////////////////////////////////////////////////////////////////////&#10;////////////////////////////////////////////////////////////////////////////&#10;/////////////////////6WlpdbW1v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///////////////////////////////&#10;////////////////////////////////////////////////////////////////////////////&#10;////////////////////////////////////////////////////////////////////////////&#10;/////////////////////////////////////////////////////////6WlpdbW1v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///////////////////////////////////////////////////////////////////////&#10;////////////////////////////////////////////////////////////////////////////&#10;////////////////////////////////////////////////////////////////////////////&#10;//f397W1tWtra4SEhJycnKWlpZycnKWlpZycnMbGxv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2trYyM&#10;jK2trQAAAEpK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WlpQAAAFJSUv///62trYyMjP///////87Ozufn5///////////////////////&#10;/////////////////////////////////////////////////////////////////729vb29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YyMjK2trQAAAEpK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WlpQAAAFJSUv///62trYyMjP//////////&#10;////////////////////////////////////////////////////////////////////////////&#10;/////////////////729vb29v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YyMjK2trQAAAEpK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WlpQAAAAgICGtra+fn5///////&#10;////////////////////////////////////////////////////////////////////////////&#10;//////////////////f39+/v77W1tb29v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QAAAAAAAAAAADExMc7Ozv//////////////////////////////////////////////////&#10;/////////////////////////////////////+/v74yMjDExMQAAABAQEKWlp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62trXNzczExMQAAABgYGMbGxv//////////////////&#10;/////////////////////////////////////////////////////////8bGxq2trVJSUgAAAAAA&#10;AAAAAAAAAFJSUsbGx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29&#10;vUJCQiEhIdbW1v//////////////////////////////////////////////////////////////&#10;/////////6WlpXt7exAQEAAAAAAAAAAAACEhIYSEhKWlp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SUlFpaWu/v7///////////////////////////////&#10;//////////////////////////////////////////f393NzcxAQEBgYGGtra+fn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f3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DQEAAAMAAAABAMUAAAEBAAMAAAABAM0AAAECAAMAAAADAAHZ7gEDAAMAAAABAAEAAAEGAAMAAAAB&#10;AAIAAAERAAQAAAABAAAACAESAAMAAAABAAEAAAEVAAMAAAABAAMAAAEWAAMAAAABAM0AAAEXAAQA&#10;AAABAAHZQwEcAAMAAAABAAEAAAFTAAMAAAADAAHZ9IdzAAcAAAxIAAHZ+gAAAAAACAAIAAgAAQAB&#10;AA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9QSwMECgAAAAAAAAAhAGHIi/6+1gAAvtYAABUAAABkcnMvbWVkaWEvaW1hZ2Uy&#10;LnRpZmZNTQAqAADD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EBAQEBAQEBAQEBAQEBAQEBAQEBAQEBAQEBAQEBAQEBAQEBAQEBAQEBAQEBAQEB&#10;AQEBAQEBAQEBAQEBAQEBAQEBAQEBAQEBC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QAABwgECgcAAAAAAAAAAAAAAAAAAAcKBAoABwAAAAAOAAAAAAAA&#10;AAAAAAAOBAYEAQAAAAAAAAAAAA4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QAADAcA&#10;BwwAAAAAAAAAAAAAAAAAAAENAAgHDgAAAAAAAAAAAAAAAAAAAAAJAAMACQAAAAAAAAAAAAAAAA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sAAAAAAAY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FBQAA&#10;AAAACQ8LCw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BgIDBwAAAAAACgEAAAo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wICAgwHAAAAAAAABgsAAAM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gICDgAAAAAAAAAAAwAACQI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gIEAAAAAAAAAAAAAQAABQ8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BAAAAAANBw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97ewAAOTm9vUpKWlrv75yc3t6MjM7OKSmtrWtrGBgI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3t7AAA5Ob29SkpaWu/vnJze3oyMzs4pKa2ta2sYGAg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">
                      <v:shape id="Picture 10" o:spid="_x0000_s1033" type="#_x0000_t75" style="position:absolute;left:11888;top:10123;width:22270;height:6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">
                        <v:imagedata r:id="rId6" o:title="" croptop="18963f" cropbottom="30131f" cropleft="6345f" cropright="855f"/>
                        <v:path arrowok="t"/>
                      </v:shape>
                      <v:shape id="Picture 12" o:spid="_x0000_s1034" type="#_x0000_t75" style="position:absolute;top:4572;width:29554;height:4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">
                        <v:imagedata r:id="rId7" o:title="" croptop="22704f" cropbottom="30105f" cropleft="7425f" cropright="-322f"/>
                        <v:path arrowok="t"/>
                      </v:shape>
                      <v:shape id="TextBox 14" o:spid="_x0000_s1035" type="#_x0000_t202" style="position:absolute;left:4168;width:1649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4A18D450" w14:textId="77777777" w:rsidR="009E2705" w:rsidRDefault="009E2705" w:rsidP="009E27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Viola</w:t>
                              </w:r>
                            </w:p>
                          </w:txbxContent>
                        </v:textbox>
                      </v:shape>
                      <v:shape id="TextBox 15" o:spid="_x0000_s1036" type="#_x0000_t202" style="position:absolute;left:4168;top:11542;width:1649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<v:textbox>
                          <w:txbxContent>
                            <w:p w14:paraId="3595EFF5" w14:textId="77777777" w:rsidR="009E2705" w:rsidRDefault="009E2705" w:rsidP="009E27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Range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E2705">
              <w:rPr>
                <w:rFonts w:ascii="Arial" w:hAnsi="Arial" w:cs="Arial"/>
                <w:b/>
              </w:rPr>
              <w:drawing>
                <wp:anchor distT="0" distB="0" distL="114300" distR="114300" simplePos="0" relativeHeight="251658240" behindDoc="1" locked="0" layoutInCell="1" allowOverlap="1" wp14:anchorId="44A05F36" wp14:editId="3608A02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120015</wp:posOffset>
                  </wp:positionV>
                  <wp:extent cx="1343025" cy="1184275"/>
                  <wp:effectExtent l="0" t="0" r="9525" b="0"/>
                  <wp:wrapTight wrapText="bothSides">
                    <wp:wrapPolygon edited="0">
                      <wp:start x="0" y="0"/>
                      <wp:lineTo x="0" y="21195"/>
                      <wp:lineTo x="21447" y="21195"/>
                      <wp:lineTo x="21447" y="0"/>
                      <wp:lineTo x="0" y="0"/>
                    </wp:wrapPolygon>
                  </wp:wrapTight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2705">
              <w:rPr>
                <w:rFonts w:ascii="Arial" w:hAnsi="Arial" w:cs="Arial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5BEBF856" wp14:editId="251F618A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1276985</wp:posOffset>
                      </wp:positionV>
                      <wp:extent cx="956310" cy="417830"/>
                      <wp:effectExtent l="0" t="0" r="0" b="1270"/>
                      <wp:wrapTight wrapText="bothSides">
                        <wp:wrapPolygon edited="0">
                          <wp:start x="0" y="3939"/>
                          <wp:lineTo x="0" y="11818"/>
                          <wp:lineTo x="4733" y="20681"/>
                          <wp:lineTo x="16781" y="20681"/>
                          <wp:lineTo x="16351" y="12802"/>
                          <wp:lineTo x="14629" y="3939"/>
                          <wp:lineTo x="0" y="3939"/>
                        </wp:wrapPolygon>
                      </wp:wrapTight>
                      <wp:docPr id="1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6310" cy="417830"/>
                                <a:chOff x="0" y="0"/>
                                <a:chExt cx="4555672" cy="1698172"/>
                              </a:xfrm>
                            </wpg:grpSpPr>
                            <wps:wsp>
                              <wps:cNvPr id="3" name="TextBox 5"/>
                              <wps:cNvSpPr txBox="1"/>
                              <wps:spPr>
                                <a:xfrm>
                                  <a:off x="2906486" y="561397"/>
                                  <a:ext cx="1649186" cy="369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9E162D" w14:textId="77777777" w:rsidR="009E2705" w:rsidRDefault="009E2705" w:rsidP="009E270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Tuning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/>
                                <a:srcRect l="10986" t="3849" b="71064"/>
                                <a:stretch/>
                              </pic:blipFill>
                              <pic:spPr>
                                <a:xfrm>
                                  <a:off x="1188811" y="1045029"/>
                                  <a:ext cx="2227036" cy="653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/>
                                <a:srcRect l="10837" t="15225" b="65356"/>
                                <a:stretch/>
                              </pic:blipFill>
                              <pic:spPr>
                                <a:xfrm>
                                  <a:off x="0" y="457200"/>
                                  <a:ext cx="2955472" cy="473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Box 8"/>
                              <wps:cNvSpPr txBox="1"/>
                              <wps:spPr>
                                <a:xfrm>
                                  <a:off x="416833" y="0"/>
                                  <a:ext cx="1649186" cy="369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841C96" w14:textId="77777777" w:rsidR="009E2705" w:rsidRDefault="009E2705" w:rsidP="009E270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Violin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" name="TextBox 9"/>
                              <wps:cNvSpPr txBox="1"/>
                              <wps:spPr>
                                <a:xfrm>
                                  <a:off x="416833" y="1186934"/>
                                  <a:ext cx="1649186" cy="369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C5DA1A2" w14:textId="77777777" w:rsidR="009E2705" w:rsidRDefault="009E2705" w:rsidP="009E270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Range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BF856" id="Group 17" o:spid="_x0000_s1037" style="position:absolute;left:0;text-align:left;margin-left:-1.65pt;margin-top:100.55pt;width:75.3pt;height:32.9pt;z-index:-251654144;mso-width-relative:margin;mso-height-relative:margin" coordsize="45556,1698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tZSUlKcnJxzc3PGxsatra3Gxsbn5+e1tbXOzs7O&#10;zs6EhIS1tb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UlJQxMTH39/el&#10;paWcnJyMjIze3t6EhITOzs61tbXe3t6cnJxjY2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9vb0AAABSUlJra2u9vb2tra2cnJyUlJS1tbWcnJz////W1tZjY2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9vb1ra2uUlJQICAiEhITv7++cnJzv7++9vb3W&#10;1tbn5+f////W1tZjY2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ra2vOzs7/&#10;//9ra2spKSn////////////////////////////W1tZjY2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9vb17e3u1tbVra2uUlJT////////////////////////////W1tZjY2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9/f39/f39/f/////////////&#10;///////////////////e3t6EhI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9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/elpaX39/f/////////////////////////////////////////////////////&#10;////////////////////////////////////////////////////////////////////////////&#10;////////////////////////////////////////////////////////////////////////////&#10;///39/eUlJQxMTEQEBBCQkLe3t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39/f///////////////////9ra2sICAitra3/////////////////////////&#10;////////////////////////////////////////////////////////////////////////////&#10;////////////////////////////////////////////////////////////////////////////&#10;///////////////////////////39/dSUlIAAAAAAAAAAAAAAAClpa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9vb1CQkIhISHW1tb/////&#10;//////////////9jY2OEhIT39/e9vb3Gxsb/////////////////////////////////////////&#10;////////////////////////////////////////////////////////////////////////////&#10;///////////////////////////////////////////////////////////////////////////3&#10;9/fOzs5zc3MICAgAAAAAAAAxMTGtra3GxsbW1t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e1tbV7&#10;e3s5OTkICAgYGBjGxsb///////////////////////9KSkrW1tb////W1taUlJT/////////////&#10;////////////////////////////////////////////////////////////////////////////&#10;////////////////////////////////////////////////////////////////////////////&#10;///////////////////////////v7++MjIxKSkpaWlpra2tra2tzc3Nzc3Nzc3Ot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tra0AAAAAAAAAAAAxMTHGxsb////////////////////////W1tZaWlr3&#10;9/f///+9vb1SUlL/////////////////////////////////////////////////////////////&#10;////////////////////////////////////////////////////////////////////////////&#10;//////////////////////////////////////////////////////////////+lpaXW1t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lpaUAAAAICAhjY2Pn5+f/////////&#10;///////////////////W1tZ7e3v///////9aWlpKSkr/////////////////////////////////&#10;////////////////////////////////////////////////////////////////////////////&#10;////////////////////////////////////////////////////////////////////////////&#10;//////////////+lpaXOzs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lpaUAAABSUlL///+t&#10;ra1jY2Otra2tra05OTljY2Otra2EhIRKSkqtra2tra1ra2ulpaWUlJQQEBBzc3Otra2tra2tra2t&#10;ra2tra2tra2tra2tra2tra2tra2tra2tra2EhISEhIS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17e3taWlp7e3sAAABKSk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lpaUAAABSUlL///+tra2MjIz////////Ozs5SUlLn5+f///+9vb3Ozs7///+1tbXW&#10;1tacnJxCQkLn5+f///////////////////////////////////////////////+9vb29vb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t&#10;ra2MjIytra0AAABKSk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lpaUAAABSUlL///+tra2MjIz////////////O&#10;zs6MjIze3t7////39/f////GxsaMjIxSUlLW1tb/////////////////////////////////////&#10;//////////////+9vb29vb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ra2MjIytra0AAABKSk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lpaUAAABSUlL///+tra1jY2Otra2tra2tra2tra2tra2tra2tra2cnJyc&#10;nJylpaVra2ulpaWtra2tra2tra2tra2tra2tra2tra2tra2tra2tra2tra2tra2tra2tra2EhISE&#10;hIS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1zc3NjY2Nzc3MAAABKSk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lpaUAAABSUlL///+tra2MjIz/////&#10;///////////n5+d7e3tzc3Pe3t7///////+UlJTn5+f/////////////////////////////////&#10;//////////////////////+9vb29v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tra2MjIytra0AAABKSk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l&#10;paUAAABSUlL///+tra2MjIz///////////////9ra2sAAAAAAABKSkrv7+////+tra3Ozs7/////&#10;//////////////////////////////////////////////////+9vb29vb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tra2MjIytra0A&#10;AABKSk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lpaUAAABSUlL///+tra2MjIz///////////////8xMTEAAAAA&#10;AAAhISHn5+f///+tra3Ozs7////////////////////////////////W1tbOzs7GxsbOzs7Ozs7G&#10;xsacnJyUlJTW1t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ra2MjIytra0AAABKSk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lpaUAAABSUlL///+tra2M&#10;jIz///////////////9jY2MAAAAAAABjY2Pv7+/n5+eEhITv7+//////////////////////////&#10;//////+MjIxzc3Nra2tra2tra2tzc3NSUlJSUl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tra2MjIytra0AAABKSk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paUAAABSUlL///+tra2MjIz////////////////Ozs45OTljY2PGxsatra2EhITW1tb/&#10;//////////////////////////////////////////////////////////+9vb29vb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tra2M&#10;jIytra0AAABKSk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paUAAABSUlL///+tra2MjIz/////////////////&#10;///v7++tra2tra3W1tb39/f/////////////////////////////////////////////////////&#10;//////////+9vb29vb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ra2MjIytra0AAABKSk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lpaUAAABSUlL/&#10;//+tra2MjIz/////////////////////////////////////////////////////////////////&#10;///////////////W1tbOzs7Ozs7Ozs7Ozs7Ozs6cnJycnJzW1t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ra2MjIytra0AAABKSk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paUAAABSUlL///+tra2MjIz/////////////////////////////////////&#10;//////////////////////////////////////////+MjIxra2tjY2MpKSkQEBAQEBAICAhKSkqM&#10;jI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tra2MjIytra0AAABKSk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lpaUAAABSUlL///+tra2MjIz/////////&#10;////////////////////////////////////////////////////////////////////////////&#10;//+EhIQICAgAAAAAAAAAAACEhI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tra2MjIytra0AAABKSk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paUA&#10;AABSUlL///+tra2MjIz/////////////////////////////////////////////////////////&#10;///////////////////////////e3t4hISEAAAAAAAAAAAAQEBDGxs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tra2MjIytra0AAABK&#10;Sk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lpaUAAABSUlL///+tra2MjIz/////////////////////////////&#10;///////////////////////////////////////////////////////v7+9aWloAAAAICAhKSkrG&#10;xs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tra2MjIytra0AAABKSk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lpaUAAABSUlL///+tra2MjIz/&#10;////////////////////////////////////////////////////////////////////////////&#10;///////////v7+/e3t7e3t739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tra2MjIytra0AAABKSk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paUAAABSUlL///+tra2MjI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ra2MjIyt&#10;ra0AAABKSk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lpaUAAABSUlL///+tra2MjI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tra2MjIytra0AAABKSk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lpaUAAABSUlL///+tra2MjIz/////////////////////&#10;///////////////////////////////////////////////////////////////e3t4hISEAAAAA&#10;AAAAAABKSkrn5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tra2MjIytra0AAABKSk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lpaUAAABSUlL///+t&#10;ra2MjIz/////////////////////////////////////////////////////////////////////&#10;///////////////39/elpaVCQkJSUlKlpaXv7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tra2MjIytra0AAABKSk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lpaUAAABSUlL///+tra2MjI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t&#10;ra2MjIytra0AAABKSk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lpaUAAABSUlL///+tra2MjI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ra2MjIytra0AAABKSk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lpaUAAABS&#10;UlL///+tra2MjI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tra2MjIytra0AAABKSk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lpaUAAABSUlL///+tra2MjI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tra2MjIytra0AAABKSk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lpaUAAABSUlL///+tra2MjI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tra2MjIytra0AAABKSk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l&#10;paUAAABSUlL///+tra2MjI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tra2MjIytra0A&#10;AABKSk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lpaUAAABSUlL///+tra2MjI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ra2MjIytra0AAABKSk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lpaUAAABSUlL///+tra2M&#10;jI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tra2MjIytra0AAABKSk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paUAAABSUlL///+tra2MjI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tra2M&#10;jIytra0AAABKSk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paUAAABSUlL///+tra2MjI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ra2MjIytra0AAABKSk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lpaUAAABSUlL///+tra2MjIz/////////////////////////////////&#10;///////////////////////////////////////////////v7+/n5+elpaUYGBgAAAAAAAAAAAB7&#10;e3vv7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tra2MjIytra0AAABKSk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lpaUAAABSUlL///+tra2MjIz/////&#10;//////////////////////////////////////////////////////////////////////////97&#10;e3tKSkoQEBAAAAAAAAAAAAAICAg5OTl7e3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tra2MjIytra0AAABKSk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l&#10;paUAAABSUlL///+tra2MjIz/////////////////////////////////////////////////////&#10;///////////////////////////////n5+c5OTkAAAAAAAAhISGcnJz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tra2MjIytra0A&#10;AABKSk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lpaUAAABSUlL///+tra2MjIz/////////////////////////&#10;///////////////////////////////////////////////////////////////e3t6tra2tra3n&#10;5+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ra2MjIytra0AAABKSk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lpaUAAABSUlL///+tra2M&#10;jI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tra2MjIytra0AAABKSk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paUAAABSUlL///+tra2MjI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tra2M&#10;jIytra0AAABKSk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paUAAABSUlL///+tra2MjI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ra2MjIytra0AAABKSk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lpaUAAABSUlL/&#10;//+tra2MjI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ra2MjIytra0AAABKSk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paUAAABSUlL///+tra2MjI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tra2MjIytra0AAABKSk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lpaUAAABSUlL///+tra2MjI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W1tbn5+f/////////////////////////////////////////&#10;////////////////////////////////////////////////////////////////////////////&#10;//////////////////////////////+tra2MjIytra0AAABKSk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ra2MjIytra0AAABKSk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lpaUAAABSUlL///+tra2MjIz/////&#10;///Ozs7n5+f/////////////////////////////////////////////////////////////////&#10;//////////////////////+9vb29v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tra2MjIytra0AAABKSk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l&#10;paUAAABSUlL///+tra2MjIz/////////////////////////////////////////////////////&#10;//////////////////////////////////////////////////+9vb29vb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tra2MjIytra0A&#10;AABKSk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paUAAAAICAhra2vn5+f/////////////////////////////////////////////////&#10;///////////////////////////////////////////////////39/fv7++1tbW9vb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tra0AAAAAAAAAAAAxMTHOzs7/////////////////&#10;///////////////////////////////////////////////////////////////////////v7++M&#10;jIwxMTEAAAAQEBClpa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etra1zc3Mx&#10;MTEAAAAYGBjGxsb/////////////////////////////////////////////////////////////&#10;///////////////Gxsatra1SUlIAAAAAAAAAAAAAAABSUlLGxs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9vb1CQkIhISHW1tb/////////////////////////////&#10;//////////////////////////////////////////+lpaV7e3sQEBAAAAAAAAAAAAAhISGEhISl&#10;pa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UlJRaWlrv&#10;7+/////////////////////////////////////////////////////////////////////////3&#10;9/dzc3MQEBAYGBhra2vn5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39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0BAAADAAAAAQDFAAABAQADAAAAAQDNAAABAgADAAAA&#10;AwAB2e4BAwADAAAAAQABAAABBgADAAAAAQACAAABEQAEAAAAAQAAAAgBEgADAAAAAQABAAABFQAD&#10;AAAAAQADAAABFgADAAAAAQDNAAABFwAEAAAAAQAB2UMBHAADAAAAAQABAAABUwADAAAAAwAB2fSH&#10;cwAHAAAMSAAB2foAAAAAAAgACAAIAAEAAQA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UEsDBAoAAAAAAAAAIQBhyIv+vtYA&#10;AL7WAAAVAAAAZHJzL21lZGlhL2ltYWdlMi50aWZmTU0AKgAAw8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BAQEBAQEBAQEBAQEBAQEBAQEBAQEB&#10;AQEBAQEBAQEBAQEBAQEBAQEBAQEBAQEBAQEBAQEBAQEBAQEBAQEBAQEBAQEBAQEBAQg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EAAAcIBAoHAAAAAAAA&#10;AAAAAAAAAAAHCgQKAAcAAAAADgAAAAAAAAAAAAAADgQGBAEAAAAAAAAAAAAO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EAAAwHAAcMAAAAAAAAAAAAAAAAAAABDQAIBw4AAAAAAAAAAAAA&#10;AAAAAAAACQADAAk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DA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LAAAAAAAGAg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BQUAAAAAAAkPCws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YCAwcA&#10;AAAAAAoBAAAK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MCAgIMBwAAAAAAAAYLAAAD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ICAg4AAAAAAAAAAAMAAAkC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ICBAAAAAAAAAAAAAEAAAUP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MA&#10;AAwK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QKDQEHCAMOAAsDAwsADgMIAAgDAwAAAwML&#10;AA4DDgALAwMAAAMDCAAIAw4ACwMDCwAOAwgACAMDAAADAwsADgMOAAsDAwAAAwMIAAgDDgALAwML&#10;AA4DCAAIAwMAAAMDCwAOAw4ACwMDAAADAwgACAMOAAsDAwsADgMIAAgDAw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AAAMAAAAB&#10;AQUAAAEBAAMAAAABAMAAAAECAAMAAAABAAgAAAEDAAMAAAABAAEAAAEGAAMAAAABAAMAAAERAAQA&#10;AAABAAAACAESAAMAAAABAAEAAAEVAAMAAAABAAEAAAEWAAMAAAABAMAAAAEXAAQAAAABAADDwAEc&#10;AAMAAAABAAEAAAFAAAMAAAMAAADEdgFTAAMAAAABAAEAAIdzAAcAAAxIAADKdgAAAAD//3t7AAA5&#10;Ob29SkpaWu/vnJze3oyMzs4pKa2ta2sYGAg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e3sAADk5&#10;vb1KSlpa7++cnN7ejIzOzikpra1raxgYC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97ewAAOTm9&#10;vUpKWlrv75yc3t6MjM7OKSmtrWtrGBgI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">
                      <v:shape id="TextBox 5" o:spid="_x0000_s1038" type="#_x0000_t202" style="position:absolute;left:29064;top:5613;width:1649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<v:textbox>
                          <w:txbxContent>
                            <w:p w14:paraId="519E162D" w14:textId="77777777" w:rsidR="009E2705" w:rsidRDefault="009E2705" w:rsidP="009E27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Tuning</w:t>
                              </w:r>
                            </w:p>
                          </w:txbxContent>
                        </v:textbox>
                      </v:shape>
                      <v:shape id="Picture 5" o:spid="_x0000_s1039" type="#_x0000_t75" style="position:absolute;left:11888;top:10450;width:22270;height:6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">
                        <v:imagedata r:id="rId6" o:title="" croptop="2522f" cropbottom="46573f" cropleft="7200f"/>
                        <v:path arrowok="t"/>
                      </v:shape>
                      <v:shape id="Picture 6" o:spid="_x0000_s1040" type="#_x0000_t75" style="position:absolute;top:4572;width:29554;height:4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">
                        <v:imagedata r:id="rId7" o:title="" croptop="9978f" cropbottom="42832f" cropleft="7102f"/>
                        <v:path arrowok="t"/>
                      </v:shape>
                      <v:shape id="TextBox 8" o:spid="_x0000_s1041" type="#_x0000_t202" style="position:absolute;left:4168;width:1649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14:paraId="0F841C96" w14:textId="77777777" w:rsidR="009E2705" w:rsidRDefault="009E2705" w:rsidP="009E27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Violin</w:t>
                              </w:r>
                            </w:p>
                          </w:txbxContent>
                        </v:textbox>
                      </v:shape>
                      <v:shape id="TextBox 9" o:spid="_x0000_s1042" type="#_x0000_t202" style="position:absolute;left:4168;top:11869;width:1649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14:paraId="4C5DA1A2" w14:textId="77777777" w:rsidR="009E2705" w:rsidRDefault="009E2705" w:rsidP="009E27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Range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9E2705">
              <w:rPr>
                <w:rFonts w:ascii="Arial" w:hAnsi="Arial" w:cs="Arial"/>
                <w:b/>
              </w:rPr>
              <w:drawing>
                <wp:anchor distT="0" distB="0" distL="114300" distR="114300" simplePos="0" relativeHeight="251660288" behindDoc="1" locked="0" layoutInCell="1" allowOverlap="1" wp14:anchorId="02ED1C2C" wp14:editId="39DE4EC6">
                  <wp:simplePos x="0" y="0"/>
                  <wp:positionH relativeFrom="column">
                    <wp:posOffset>2625090</wp:posOffset>
                  </wp:positionH>
                  <wp:positionV relativeFrom="paragraph">
                    <wp:posOffset>3175</wp:posOffset>
                  </wp:positionV>
                  <wp:extent cx="1266825" cy="1549998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13" y="21246"/>
                      <wp:lineTo x="21113" y="0"/>
                      <wp:lineTo x="0" y="0"/>
                    </wp:wrapPolygon>
                  </wp:wrapTight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4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E2705">
              <w:rPr>
                <w:rFonts w:ascii="Arial" w:hAnsi="Arial" w:cs="Arial"/>
                <w:b/>
              </w:rPr>
              <w:drawing>
                <wp:anchor distT="0" distB="0" distL="114300" distR="114300" simplePos="0" relativeHeight="251659264" behindDoc="1" locked="0" layoutInCell="1" allowOverlap="1" wp14:anchorId="71470461" wp14:editId="050DAB10">
                  <wp:simplePos x="0" y="0"/>
                  <wp:positionH relativeFrom="column">
                    <wp:posOffset>1434465</wp:posOffset>
                  </wp:positionH>
                  <wp:positionV relativeFrom="paragraph">
                    <wp:posOffset>98425</wp:posOffset>
                  </wp:positionV>
                  <wp:extent cx="990600" cy="1288845"/>
                  <wp:effectExtent l="0" t="0" r="0" b="6985"/>
                  <wp:wrapTight wrapText="bothSides">
                    <wp:wrapPolygon edited="0">
                      <wp:start x="0" y="0"/>
                      <wp:lineTo x="0" y="21398"/>
                      <wp:lineTo x="21185" y="21398"/>
                      <wp:lineTo x="21185" y="0"/>
                      <wp:lineTo x="0" y="0"/>
                    </wp:wrapPolygon>
                  </wp:wrapTight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19" w:type="dxa"/>
          </w:tcPr>
          <w:p w14:paraId="60314E65" w14:textId="2FD051C2" w:rsidR="00CA1B63" w:rsidRDefault="009E2705" w:rsidP="00DA59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Tremolo</w:t>
            </w:r>
          </w:p>
          <w:p w14:paraId="65DD4742" w14:textId="75038943" w:rsidR="009E2705" w:rsidRDefault="009E2705" w:rsidP="00DA59D4">
            <w:pPr>
              <w:rPr>
                <w:rFonts w:ascii="Arial" w:hAnsi="Arial" w:cs="Arial"/>
              </w:rPr>
            </w:pPr>
          </w:p>
          <w:p w14:paraId="23B5CAD3" w14:textId="1032C152" w:rsidR="009E2705" w:rsidRDefault="009E2705" w:rsidP="00DA59D4">
            <w:pPr>
              <w:rPr>
                <w:rFonts w:ascii="Arial" w:hAnsi="Arial" w:cs="Arial"/>
              </w:rPr>
            </w:pPr>
          </w:p>
          <w:p w14:paraId="062F10E7" w14:textId="56A8248A" w:rsidR="009E2705" w:rsidRDefault="009E2705" w:rsidP="00DA59D4">
            <w:pPr>
              <w:rPr>
                <w:rFonts w:ascii="Arial" w:hAnsi="Arial" w:cs="Arial"/>
              </w:rPr>
            </w:pPr>
          </w:p>
          <w:p w14:paraId="2A45E29E" w14:textId="77777777" w:rsidR="009E2705" w:rsidRDefault="009E2705" w:rsidP="00DA59D4">
            <w:pPr>
              <w:rPr>
                <w:rFonts w:ascii="Arial" w:hAnsi="Arial" w:cs="Arial"/>
              </w:rPr>
            </w:pPr>
          </w:p>
          <w:p w14:paraId="0B8EABEF" w14:textId="1F661525" w:rsidR="009E2705" w:rsidRPr="00A82C05" w:rsidRDefault="009E2705" w:rsidP="00DA59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Vibrato</w:t>
            </w:r>
          </w:p>
          <w:p w14:paraId="5B983E32" w14:textId="77777777" w:rsidR="00CA1B63" w:rsidRDefault="00CA1B63" w:rsidP="00E662E4">
            <w:pPr>
              <w:rPr>
                <w:rFonts w:ascii="Arial" w:hAnsi="Arial" w:cs="Arial"/>
                <w:b/>
              </w:rPr>
            </w:pPr>
          </w:p>
          <w:p w14:paraId="087961EB" w14:textId="77777777" w:rsidR="003D49E5" w:rsidRDefault="003D49E5" w:rsidP="00E662E4">
            <w:pPr>
              <w:rPr>
                <w:rFonts w:ascii="Arial" w:hAnsi="Arial" w:cs="Arial"/>
                <w:b/>
              </w:rPr>
            </w:pPr>
          </w:p>
          <w:p w14:paraId="3C71F38A" w14:textId="77777777" w:rsidR="003D49E5" w:rsidRDefault="003D49E5" w:rsidP="00E662E4">
            <w:pPr>
              <w:rPr>
                <w:rFonts w:ascii="Arial" w:hAnsi="Arial" w:cs="Arial"/>
                <w:b/>
              </w:rPr>
            </w:pPr>
          </w:p>
          <w:p w14:paraId="4FC260BD" w14:textId="77777777" w:rsidR="003D49E5" w:rsidRPr="003D49E5" w:rsidRDefault="003D49E5" w:rsidP="00E662E4">
            <w:pPr>
              <w:rPr>
                <w:rFonts w:ascii="Arial" w:hAnsi="Arial" w:cs="Arial"/>
              </w:rPr>
            </w:pPr>
          </w:p>
          <w:p w14:paraId="52776052" w14:textId="75CCDE58" w:rsidR="003D49E5" w:rsidRPr="00A82C05" w:rsidRDefault="003D49E5" w:rsidP="00E662E4">
            <w:pPr>
              <w:rPr>
                <w:rFonts w:ascii="Arial" w:hAnsi="Arial" w:cs="Arial"/>
                <w:b/>
              </w:rPr>
            </w:pPr>
            <w:r w:rsidRPr="003D49E5">
              <w:rPr>
                <w:rFonts w:ascii="Arial" w:hAnsi="Arial" w:cs="Arial"/>
              </w:rPr>
              <w:t>Glissando</w:t>
            </w:r>
          </w:p>
        </w:tc>
      </w:tr>
      <w:tr w:rsidR="00DA59D4" w14:paraId="6ABFB042" w14:textId="77777777" w:rsidTr="00DA59D4">
        <w:trPr>
          <w:trHeight w:val="1840"/>
        </w:trPr>
        <w:tc>
          <w:tcPr>
            <w:tcW w:w="3823" w:type="dxa"/>
          </w:tcPr>
          <w:p w14:paraId="61DAF7BF" w14:textId="0A5615C9" w:rsidR="00DA59D4" w:rsidRPr="00A82C05" w:rsidRDefault="000D7377" w:rsidP="00DA59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Characteristics</w:t>
            </w:r>
          </w:p>
        </w:tc>
        <w:tc>
          <w:tcPr>
            <w:tcW w:w="6520" w:type="dxa"/>
            <w:vAlign w:val="center"/>
          </w:tcPr>
          <w:p w14:paraId="285F4F04" w14:textId="59568785" w:rsidR="00DA59D4" w:rsidRPr="00A82C05" w:rsidRDefault="009E2705" w:rsidP="00DC61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52"/>
              </w:rPr>
              <w:t>The String Quartet</w:t>
            </w:r>
          </w:p>
        </w:tc>
        <w:tc>
          <w:tcPr>
            <w:tcW w:w="3819" w:type="dxa"/>
          </w:tcPr>
          <w:p w14:paraId="6B67088B" w14:textId="4B471690" w:rsidR="00DA59D4" w:rsidRPr="00A82C05" w:rsidRDefault="009E2705" w:rsidP="005956D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Background</w:t>
            </w:r>
          </w:p>
        </w:tc>
      </w:tr>
      <w:tr w:rsidR="00DC6111" w14:paraId="7E8B4DAF" w14:textId="77777777" w:rsidTr="00176524">
        <w:trPr>
          <w:trHeight w:val="3363"/>
        </w:trPr>
        <w:tc>
          <w:tcPr>
            <w:tcW w:w="3823" w:type="dxa"/>
          </w:tcPr>
          <w:p w14:paraId="23CD9904" w14:textId="77777777" w:rsidR="00DA59D4" w:rsidRDefault="003D49E5" w:rsidP="00DC611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Ponticello</w:t>
            </w:r>
            <w:proofErr w:type="spellEnd"/>
          </w:p>
          <w:p w14:paraId="79D1098A" w14:textId="77777777" w:rsidR="003D49E5" w:rsidRDefault="003D49E5" w:rsidP="00DC6111">
            <w:pPr>
              <w:rPr>
                <w:rFonts w:ascii="Arial" w:hAnsi="Arial" w:cs="Arial"/>
              </w:rPr>
            </w:pPr>
          </w:p>
          <w:p w14:paraId="22CFDFF2" w14:textId="77777777" w:rsidR="003D49E5" w:rsidRDefault="003D49E5" w:rsidP="00DC6111">
            <w:pPr>
              <w:rPr>
                <w:rFonts w:ascii="Arial" w:hAnsi="Arial" w:cs="Arial"/>
              </w:rPr>
            </w:pPr>
          </w:p>
          <w:p w14:paraId="6E997DCD" w14:textId="77777777" w:rsidR="003D49E5" w:rsidRDefault="003D49E5" w:rsidP="00DC6111">
            <w:pPr>
              <w:rPr>
                <w:rFonts w:ascii="Arial" w:hAnsi="Arial" w:cs="Arial"/>
              </w:rPr>
            </w:pPr>
          </w:p>
          <w:p w14:paraId="424BF7E2" w14:textId="77777777" w:rsidR="003D49E5" w:rsidRDefault="003D49E5" w:rsidP="00DC611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tasto</w:t>
            </w:r>
            <w:proofErr w:type="spellEnd"/>
          </w:p>
          <w:p w14:paraId="54FA7FBE" w14:textId="77777777" w:rsidR="003D49E5" w:rsidRDefault="003D49E5" w:rsidP="00DC6111">
            <w:pPr>
              <w:rPr>
                <w:rFonts w:ascii="Arial" w:hAnsi="Arial" w:cs="Arial"/>
              </w:rPr>
            </w:pPr>
          </w:p>
          <w:p w14:paraId="08820648" w14:textId="77777777" w:rsidR="003D49E5" w:rsidRDefault="003D49E5" w:rsidP="00DC6111">
            <w:pPr>
              <w:rPr>
                <w:rFonts w:ascii="Arial" w:hAnsi="Arial" w:cs="Arial"/>
              </w:rPr>
            </w:pPr>
          </w:p>
          <w:p w14:paraId="18D993D5" w14:textId="77777777" w:rsidR="003D49E5" w:rsidRDefault="003D49E5" w:rsidP="00DC6111">
            <w:pPr>
              <w:rPr>
                <w:rFonts w:ascii="Arial" w:hAnsi="Arial" w:cs="Arial"/>
              </w:rPr>
            </w:pPr>
          </w:p>
          <w:p w14:paraId="5609622A" w14:textId="4B38FADD" w:rsidR="003D49E5" w:rsidRPr="00A82C05" w:rsidRDefault="003D49E5" w:rsidP="00DC61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 </w:t>
            </w:r>
            <w:proofErr w:type="spellStart"/>
            <w:r>
              <w:rPr>
                <w:rFonts w:ascii="Arial" w:hAnsi="Arial" w:cs="Arial"/>
              </w:rPr>
              <w:t>legno</w:t>
            </w:r>
            <w:proofErr w:type="spellEnd"/>
          </w:p>
        </w:tc>
        <w:tc>
          <w:tcPr>
            <w:tcW w:w="6520" w:type="dxa"/>
            <w:vAlign w:val="center"/>
          </w:tcPr>
          <w:p w14:paraId="09D9749B" w14:textId="765B1202" w:rsidR="000D7377" w:rsidRDefault="000D7377" w:rsidP="000D73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Key Works</w:t>
            </w:r>
          </w:p>
          <w:p w14:paraId="066ED967" w14:textId="4C26DC2C" w:rsidR="000D7377" w:rsidRDefault="000D7377" w:rsidP="000D73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Classical Composers</w:t>
            </w:r>
          </w:p>
          <w:p w14:paraId="6596EF5A" w14:textId="77777777" w:rsidR="000D7377" w:rsidRDefault="000D7377" w:rsidP="000D73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598E43F5" w14:textId="7C41266F" w:rsidR="000D7377" w:rsidRDefault="000D7377" w:rsidP="000D73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41D1EB97" w14:textId="77777777" w:rsidR="000D7377" w:rsidRDefault="000D7377" w:rsidP="000D73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Romantic Composers</w:t>
            </w:r>
          </w:p>
          <w:p w14:paraId="2D47D4AD" w14:textId="77777777" w:rsidR="000D7377" w:rsidRDefault="000D7377" w:rsidP="000D73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78572CF4" w14:textId="1ECEBD4E" w:rsidR="000D7377" w:rsidRDefault="000D7377" w:rsidP="000D73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43648E7E" w14:textId="77777777" w:rsidR="000D7377" w:rsidRPr="00A82C05" w:rsidRDefault="000D7377" w:rsidP="000D73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Pr="009E2705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Century Composers</w:t>
            </w:r>
          </w:p>
          <w:p w14:paraId="211F2CED" w14:textId="77777777" w:rsidR="00DC6111" w:rsidRDefault="00DC6111" w:rsidP="00DC6111">
            <w:pPr>
              <w:jc w:val="center"/>
              <w:rPr>
                <w:rFonts w:ascii="Arial" w:hAnsi="Arial" w:cs="Arial"/>
              </w:rPr>
            </w:pPr>
          </w:p>
          <w:p w14:paraId="4107B8CE" w14:textId="489BEEA6" w:rsidR="00DE16A4" w:rsidRPr="00A82C05" w:rsidRDefault="00DE16A4" w:rsidP="00DC611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14:paraId="62D81F34" w14:textId="25CAFB53" w:rsidR="00DA59D4" w:rsidRDefault="000D7377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Multiple Stops</w:t>
            </w:r>
          </w:p>
          <w:p w14:paraId="771854A6" w14:textId="7B7458AA" w:rsidR="000D7377" w:rsidRDefault="000D7377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97A7568" w14:textId="29F6F62B" w:rsidR="000D7377" w:rsidRDefault="000D7377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F1855B6" w14:textId="6BC14B93" w:rsidR="000D7377" w:rsidRDefault="000D7377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17D3FB5" w14:textId="4F890BD2" w:rsidR="000D7377" w:rsidRDefault="000D7377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Harmonics</w:t>
            </w:r>
          </w:p>
          <w:p w14:paraId="57975672" w14:textId="63DC477A" w:rsidR="000D7377" w:rsidRDefault="000D7377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4AEFB06" w14:textId="17E0D7A5" w:rsidR="000D7377" w:rsidRDefault="000D7377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06B0F6F" w14:textId="25E55DD3" w:rsidR="000D7377" w:rsidRDefault="000D7377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B4D3F8A" w14:textId="38850250" w:rsidR="000D7377" w:rsidRPr="00A82C05" w:rsidRDefault="000D7377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 </w:t>
            </w:r>
            <w:proofErr w:type="spellStart"/>
            <w:r>
              <w:rPr>
                <w:rFonts w:ascii="Arial" w:hAnsi="Arial" w:cs="Arial"/>
              </w:rPr>
              <w:t>Sordino</w:t>
            </w:r>
            <w:proofErr w:type="spellEnd"/>
          </w:p>
          <w:p w14:paraId="53030403" w14:textId="77777777" w:rsidR="00DA59D4" w:rsidRPr="00A82C05" w:rsidRDefault="00DA59D4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B997C64" w14:textId="77777777" w:rsidR="00DA59D4" w:rsidRPr="00A82C05" w:rsidRDefault="00DA59D4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0497E9E" w14:textId="35BDC0C8" w:rsidR="00DA59D4" w:rsidRPr="00A82C05" w:rsidRDefault="00DA59D4" w:rsidP="00DC611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41302E0E" w14:textId="23CE6FAE" w:rsidR="00EF7F97" w:rsidRDefault="00EF7F97">
      <w:bookmarkStart w:id="0" w:name="_GoBack"/>
      <w:bookmarkEnd w:id="0"/>
    </w:p>
    <w:sectPr w:rsidR="00EF7F97" w:rsidSect="00012E7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E7B"/>
    <w:rsid w:val="00010C01"/>
    <w:rsid w:val="00012E7B"/>
    <w:rsid w:val="0003316B"/>
    <w:rsid w:val="0007007E"/>
    <w:rsid w:val="000D7377"/>
    <w:rsid w:val="001618C6"/>
    <w:rsid w:val="00176524"/>
    <w:rsid w:val="001D67D8"/>
    <w:rsid w:val="003D49E5"/>
    <w:rsid w:val="003F2A39"/>
    <w:rsid w:val="004E3E14"/>
    <w:rsid w:val="00514165"/>
    <w:rsid w:val="00526485"/>
    <w:rsid w:val="005956D5"/>
    <w:rsid w:val="005A09C2"/>
    <w:rsid w:val="006C2E76"/>
    <w:rsid w:val="006C5E69"/>
    <w:rsid w:val="00775897"/>
    <w:rsid w:val="00836542"/>
    <w:rsid w:val="00895F84"/>
    <w:rsid w:val="00910479"/>
    <w:rsid w:val="00987463"/>
    <w:rsid w:val="0098776D"/>
    <w:rsid w:val="009D110C"/>
    <w:rsid w:val="009E2705"/>
    <w:rsid w:val="00A04075"/>
    <w:rsid w:val="00A43DA4"/>
    <w:rsid w:val="00A66090"/>
    <w:rsid w:val="00A82C05"/>
    <w:rsid w:val="00AA614E"/>
    <w:rsid w:val="00AE4098"/>
    <w:rsid w:val="00C605C3"/>
    <w:rsid w:val="00CA1B63"/>
    <w:rsid w:val="00DA59D4"/>
    <w:rsid w:val="00DC6111"/>
    <w:rsid w:val="00DE16A4"/>
    <w:rsid w:val="00E44778"/>
    <w:rsid w:val="00E519CB"/>
    <w:rsid w:val="00E662E4"/>
    <w:rsid w:val="00EB3B66"/>
    <w:rsid w:val="00EF7F97"/>
    <w:rsid w:val="00FC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EC93A7"/>
  <w15:docId w15:val="{185230EE-3187-46F0-88A6-AEB1E8AE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2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746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463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E27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D4D5D880</Template>
  <TotalTime>254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Clifford</dc:creator>
  <cp:keywords/>
  <dc:description/>
  <cp:lastModifiedBy>Paul Clifford</cp:lastModifiedBy>
  <cp:revision>6</cp:revision>
  <cp:lastPrinted>2018-10-04T12:56:00Z</cp:lastPrinted>
  <dcterms:created xsi:type="dcterms:W3CDTF">2018-10-04T08:37:00Z</dcterms:created>
  <dcterms:modified xsi:type="dcterms:W3CDTF">2018-10-04T12:57:00Z</dcterms:modified>
</cp:coreProperties>
</file>