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A00" w:rsidRDefault="003F5A00" w:rsidP="003F5A00">
      <w:pPr>
        <w:jc w:val="center"/>
        <w:rPr>
          <w:rFonts w:ascii="Reprise Stamp" w:hAnsi="Reprise Stamp"/>
          <w:sz w:val="44"/>
        </w:rPr>
      </w:pPr>
      <w:bookmarkStart w:id="0" w:name="_GoBack"/>
      <w:bookmarkEnd w:id="0"/>
      <w:r w:rsidRPr="003F5A00">
        <w:rPr>
          <w:rFonts w:ascii="Reprise Stamp" w:hAnsi="Reprise Stamp"/>
          <w:noProof/>
          <w:sz w:val="44"/>
          <w:lang w:eastAsia="en-GB"/>
        </w:rPr>
        <w:drawing>
          <wp:anchor distT="0" distB="0" distL="114300" distR="114300" simplePos="0" relativeHeight="251661312" behindDoc="1" locked="0" layoutInCell="1" allowOverlap="1" wp14:anchorId="33D4C734" wp14:editId="07DC1F15">
            <wp:simplePos x="0" y="0"/>
            <wp:positionH relativeFrom="margin">
              <wp:posOffset>3952841</wp:posOffset>
            </wp:positionH>
            <wp:positionV relativeFrom="paragraph">
              <wp:posOffset>147818</wp:posOffset>
            </wp:positionV>
            <wp:extent cx="2551430" cy="1497965"/>
            <wp:effectExtent l="0" t="0" r="1270" b="6985"/>
            <wp:wrapTight wrapText="bothSides">
              <wp:wrapPolygon edited="0">
                <wp:start x="645" y="0"/>
                <wp:lineTo x="0" y="549"/>
                <wp:lineTo x="0" y="21151"/>
                <wp:lineTo x="645" y="21426"/>
                <wp:lineTo x="20804" y="21426"/>
                <wp:lineTo x="21449" y="21151"/>
                <wp:lineTo x="21449" y="549"/>
                <wp:lineTo x="20804" y="0"/>
                <wp:lineTo x="645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49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A00">
        <w:rPr>
          <w:rFonts w:ascii="Reprise Stamp" w:hAnsi="Reprise Stamp"/>
          <w:noProof/>
          <w:sz w:val="44"/>
          <w:lang w:eastAsia="en-GB"/>
        </w:rPr>
        <w:drawing>
          <wp:anchor distT="0" distB="0" distL="114300" distR="114300" simplePos="0" relativeHeight="251659264" behindDoc="1" locked="0" layoutInCell="1" allowOverlap="1" wp14:anchorId="7A01352C" wp14:editId="1B61C675">
            <wp:simplePos x="0" y="0"/>
            <wp:positionH relativeFrom="margin">
              <wp:posOffset>-40829</wp:posOffset>
            </wp:positionH>
            <wp:positionV relativeFrom="paragraph">
              <wp:posOffset>171</wp:posOffset>
            </wp:positionV>
            <wp:extent cx="1583690" cy="1583690"/>
            <wp:effectExtent l="0" t="0" r="0" b="0"/>
            <wp:wrapTight wrapText="bothSides">
              <wp:wrapPolygon edited="0">
                <wp:start x="1039" y="0"/>
                <wp:lineTo x="0" y="520"/>
                <wp:lineTo x="0" y="20786"/>
                <wp:lineTo x="779" y="21306"/>
                <wp:lineTo x="1039" y="21306"/>
                <wp:lineTo x="20266" y="21306"/>
                <wp:lineTo x="20526" y="21306"/>
                <wp:lineTo x="21306" y="20786"/>
                <wp:lineTo x="21306" y="520"/>
                <wp:lineTo x="20266" y="0"/>
                <wp:lineTo x="1039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A00" w:rsidRDefault="003F5A00" w:rsidP="003F5A00">
      <w:pPr>
        <w:jc w:val="center"/>
        <w:rPr>
          <w:rFonts w:ascii="Reprise Stamp" w:hAnsi="Reprise Stamp"/>
          <w:sz w:val="44"/>
        </w:rPr>
      </w:pPr>
    </w:p>
    <w:p w:rsidR="003F5A00" w:rsidRDefault="003F5A00" w:rsidP="003F5A00">
      <w:pPr>
        <w:jc w:val="center"/>
        <w:rPr>
          <w:rFonts w:ascii="Reprise Stamp" w:hAnsi="Reprise Stamp"/>
          <w:sz w:val="44"/>
        </w:rPr>
      </w:pPr>
      <w:r w:rsidRPr="003F5A00">
        <w:rPr>
          <w:rFonts w:ascii="Reprise Stamp" w:hAnsi="Reprise Stamp"/>
          <w:sz w:val="44"/>
        </w:rPr>
        <w:t>Unit 2</w:t>
      </w:r>
    </w:p>
    <w:p w:rsidR="003F5A00" w:rsidRDefault="003F5A00" w:rsidP="003F5A00">
      <w:pPr>
        <w:jc w:val="center"/>
        <w:rPr>
          <w:rFonts w:ascii="Reprise Stamp" w:hAnsi="Reprise Stamp"/>
          <w:sz w:val="44"/>
        </w:rPr>
      </w:pPr>
      <w:r w:rsidRPr="003F5A00">
        <w:rPr>
          <w:rFonts w:ascii="Reprise Stamp" w:hAnsi="Reprise Stamp"/>
          <w:sz w:val="44"/>
        </w:rPr>
        <w:t>Composition</w:t>
      </w:r>
    </w:p>
    <w:p w:rsidR="003F5A00" w:rsidRPr="003F5A00" w:rsidRDefault="003F5A00" w:rsidP="003F5A00">
      <w:pPr>
        <w:jc w:val="center"/>
        <w:rPr>
          <w:rFonts w:ascii="Reprise Stamp" w:hAnsi="Reprise Stamp"/>
          <w:sz w:val="44"/>
        </w:rPr>
      </w:pPr>
      <w:r>
        <w:rPr>
          <w:rFonts w:ascii="Reprise Stamp" w:hAnsi="Reprise Stamp"/>
          <w:sz w:val="44"/>
        </w:rPr>
        <w:t>4-Part Writing</w:t>
      </w:r>
    </w:p>
    <w:p w:rsidR="0038403A" w:rsidRDefault="003F5A00" w:rsidP="003F5A00">
      <w:pPr>
        <w:jc w:val="center"/>
        <w:rPr>
          <w:rFonts w:ascii="Reprise Stamp" w:hAnsi="Reprise Stamp"/>
          <w:sz w:val="44"/>
        </w:rPr>
      </w:pPr>
      <w:r w:rsidRPr="003F5A00">
        <w:rPr>
          <w:rFonts w:ascii="Reprise Stamp" w:hAnsi="Reprise Stamp"/>
          <w:sz w:val="44"/>
        </w:rPr>
        <w:t>String Quartet</w:t>
      </w:r>
    </w:p>
    <w:p w:rsidR="003E573F" w:rsidRDefault="003E573F" w:rsidP="003F5A00">
      <w:pPr>
        <w:jc w:val="center"/>
        <w:rPr>
          <w:rFonts w:ascii="Reprise Stamp" w:hAnsi="Reprise Stamp"/>
          <w:sz w:val="44"/>
        </w:rPr>
      </w:pPr>
      <w:r w:rsidRPr="003E573F">
        <w:rPr>
          <w:rFonts w:ascii="Reprise Stamp" w:hAnsi="Reprise Stamp"/>
          <w:noProof/>
          <w:sz w:val="4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1541969</wp:posOffset>
            </wp:positionH>
            <wp:positionV relativeFrom="paragraph">
              <wp:posOffset>25349</wp:posOffset>
            </wp:positionV>
            <wp:extent cx="2602865" cy="2099310"/>
            <wp:effectExtent l="0" t="0" r="6985" b="0"/>
            <wp:wrapTight wrapText="bothSides">
              <wp:wrapPolygon edited="0">
                <wp:start x="632" y="0"/>
                <wp:lineTo x="0" y="392"/>
                <wp:lineTo x="0" y="21169"/>
                <wp:lineTo x="632" y="21365"/>
                <wp:lineTo x="20868" y="21365"/>
                <wp:lineTo x="21500" y="21169"/>
                <wp:lineTo x="21500" y="392"/>
                <wp:lineTo x="20868" y="0"/>
                <wp:lineTo x="632" y="0"/>
              </wp:wrapPolygon>
            </wp:wrapTight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09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3F" w:rsidRPr="003E573F" w:rsidRDefault="003E573F" w:rsidP="003E573F">
      <w:pPr>
        <w:rPr>
          <w:rFonts w:ascii="Reprise Stamp" w:hAnsi="Reprise Stamp"/>
          <w:sz w:val="44"/>
        </w:rPr>
      </w:pPr>
    </w:p>
    <w:p w:rsidR="003E573F" w:rsidRPr="003E573F" w:rsidRDefault="003E573F" w:rsidP="003E573F">
      <w:pPr>
        <w:rPr>
          <w:rFonts w:ascii="Reprise Stamp" w:hAnsi="Reprise Stamp"/>
          <w:sz w:val="44"/>
        </w:rPr>
      </w:pPr>
    </w:p>
    <w:p w:rsidR="003E573F" w:rsidRPr="003E573F" w:rsidRDefault="003E573F" w:rsidP="003E573F">
      <w:pPr>
        <w:rPr>
          <w:rFonts w:ascii="Reprise Stamp" w:hAnsi="Reprise Stamp"/>
          <w:sz w:val="44"/>
        </w:rPr>
      </w:pPr>
    </w:p>
    <w:p w:rsidR="003E573F" w:rsidRPr="003E573F" w:rsidRDefault="00082D23" w:rsidP="003E573F">
      <w:pPr>
        <w:rPr>
          <w:rFonts w:ascii="Reprise Stamp" w:hAnsi="Reprise Stamp"/>
          <w:sz w:val="44"/>
        </w:rPr>
      </w:pPr>
      <w:r w:rsidRPr="00082D23">
        <w:rPr>
          <w:rFonts w:ascii="Reprise Stamp" w:hAnsi="Reprise Stamp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F5D04" wp14:editId="75C043A2">
                <wp:simplePos x="0" y="0"/>
                <wp:positionH relativeFrom="column">
                  <wp:posOffset>-66675</wp:posOffset>
                </wp:positionH>
                <wp:positionV relativeFrom="paragraph">
                  <wp:posOffset>260985</wp:posOffset>
                </wp:positionV>
                <wp:extent cx="6165215" cy="2409825"/>
                <wp:effectExtent l="0" t="0" r="0" b="0"/>
                <wp:wrapNone/>
                <wp:docPr id="59" name="Content Placeholder 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65215" cy="2409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82D23" w:rsidRDefault="00082D23" w:rsidP="00082D2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Compose a piece for a </w:t>
                            </w:r>
                            <w:r>
                              <w:rPr>
                                <w:rFonts w:ascii="Reprise Stamp" w:hAnsi="Reprise Stamp" w:cstheme="minorBidi"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 xml:space="preserve">string quartet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designed to </w:t>
                            </w:r>
                            <w:r>
                              <w:rPr>
                                <w:rFonts w:ascii="Reprise Stamp" w:hAnsi="Reprise Stamp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introduce this ensemble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to an audience of adults unfamiliar with any chamber music. Your piece should exploit a </w:t>
                            </w:r>
                            <w:r>
                              <w:rPr>
                                <w:rFonts w:ascii="Reprise Stamp" w:hAnsi="Reprise Stamp" w:cstheme="minorBidi"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variety of textures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F5D04" id="Content Placeholder 8" o:spid="_x0000_s1026" style="position:absolute;margin-left:-5.25pt;margin-top:20.55pt;width:485.45pt;height:18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" filled="f" stroked="f">
                <v:path arrowok="t"/>
                <o:lock v:ext="edit" grouping="t"/>
                <v:textbox>
                  <w:txbxContent>
                    <w:p w:rsidR="00082D23" w:rsidRDefault="00082D23" w:rsidP="00082D2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Compose a piece for a </w:t>
                      </w:r>
                      <w:r>
                        <w:rPr>
                          <w:rFonts w:ascii="Reprise Stamp" w:hAnsi="Reprise Stamp" w:cstheme="minorBidi"/>
                          <w:color w:val="00B050"/>
                          <w:kern w:val="24"/>
                          <w:sz w:val="48"/>
                          <w:szCs w:val="48"/>
                        </w:rPr>
                        <w:t xml:space="preserve">string quartet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designed to </w:t>
                      </w:r>
                      <w:r>
                        <w:rPr>
                          <w:rFonts w:ascii="Reprise Stamp" w:hAnsi="Reprise Stamp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introduce this ensemble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to an audience of adults unfamiliar with any chamber music. Your piece should exploit a </w:t>
                      </w:r>
                      <w:r>
                        <w:rPr>
                          <w:rFonts w:ascii="Reprise Stamp" w:hAnsi="Reprise Stamp" w:cstheme="minorBidi"/>
                          <w:color w:val="00B050"/>
                          <w:kern w:val="24"/>
                          <w:sz w:val="48"/>
                          <w:szCs w:val="48"/>
                        </w:rPr>
                        <w:t>variety of textures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3E573F" w:rsidRDefault="003E573F" w:rsidP="003E573F">
      <w:pPr>
        <w:rPr>
          <w:rFonts w:ascii="Reprise Stamp" w:hAnsi="Reprise Stamp"/>
          <w:sz w:val="44"/>
        </w:rPr>
      </w:pPr>
    </w:p>
    <w:p w:rsidR="003E573F" w:rsidRDefault="003E573F" w:rsidP="003E573F">
      <w:pPr>
        <w:rPr>
          <w:rFonts w:ascii="Reprise Stamp" w:hAnsi="Reprise Stamp"/>
          <w:sz w:val="44"/>
        </w:rPr>
      </w:pPr>
    </w:p>
    <w:p w:rsidR="003F5A00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  <w:r>
        <w:rPr>
          <w:rFonts w:ascii="Reprise Stamp" w:hAnsi="Reprise Stamp"/>
          <w:sz w:val="44"/>
        </w:rPr>
        <w:tab/>
      </w: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082D23" w:rsidP="003E573F">
      <w:pPr>
        <w:tabs>
          <w:tab w:val="left" w:pos="5436"/>
        </w:tabs>
        <w:rPr>
          <w:rFonts w:ascii="Reprise Stamp" w:hAnsi="Reprise Stamp"/>
          <w:sz w:val="44"/>
        </w:rPr>
      </w:pPr>
      <w:r>
        <w:rPr>
          <w:rFonts w:ascii="Reprise Stamp" w:hAnsi="Reprise Stamp"/>
          <w:sz w:val="44"/>
        </w:rPr>
        <w:t xml:space="preserve"> </w:t>
      </w:r>
    </w:p>
    <w:p w:rsidR="00940BE5" w:rsidRDefault="00940BE5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940BE5" w:rsidRPr="009D5449" w:rsidRDefault="00940BE5" w:rsidP="00940BE5">
      <w:pPr>
        <w:rPr>
          <w:rFonts w:ascii="Reprise Stamp" w:hAnsi="Reprise Stamp"/>
          <w:sz w:val="32"/>
        </w:rPr>
      </w:pPr>
      <w:r w:rsidRPr="009D5449">
        <w:rPr>
          <w:rFonts w:ascii="Reprise Stamp" w:hAnsi="Reprise Stamp"/>
          <w:sz w:val="32"/>
        </w:rPr>
        <w:t>Composition Final Checklist</w:t>
      </w:r>
    </w:p>
    <w:p w:rsidR="00940BE5" w:rsidRDefault="00940BE5" w:rsidP="00940BE5"/>
    <w:p w:rsidR="00940BE5" w:rsidRPr="00A4597B" w:rsidRDefault="00940BE5" w:rsidP="00940BE5">
      <w:pPr>
        <w:pStyle w:val="ListParagraph"/>
        <w:numPr>
          <w:ilvl w:val="0"/>
          <w:numId w:val="2"/>
        </w:numPr>
        <w:spacing w:after="160" w:line="259" w:lineRule="auto"/>
        <w:rPr>
          <w:sz w:val="28"/>
        </w:rPr>
      </w:pPr>
      <w:r w:rsidRPr="009D5449">
        <w:rPr>
          <w:rFonts w:ascii="Reprise Stamp" w:hAnsi="Reprise Stamp"/>
          <w:sz w:val="28"/>
        </w:rPr>
        <w:t>Clarity</w:t>
      </w:r>
      <w:r w:rsidRPr="00A4597B">
        <w:rPr>
          <w:sz w:val="28"/>
        </w:rPr>
        <w:t xml:space="preserve"> is both compositional and notational</w:t>
      </w:r>
    </w:p>
    <w:p w:rsidR="00940BE5" w:rsidRPr="00A4597B" w:rsidRDefault="00940BE5" w:rsidP="00940BE5">
      <w:pPr>
        <w:pStyle w:val="ListParagraph"/>
        <w:numPr>
          <w:ilvl w:val="0"/>
          <w:numId w:val="3"/>
        </w:numPr>
        <w:spacing w:after="160" w:line="259" w:lineRule="auto"/>
        <w:rPr>
          <w:sz w:val="28"/>
        </w:rPr>
      </w:pPr>
      <w:r w:rsidRPr="00A4597B">
        <w:rPr>
          <w:sz w:val="28"/>
        </w:rPr>
        <w:t>Title Page with your brief clearly stating your intention and audience</w:t>
      </w:r>
    </w:p>
    <w:p w:rsidR="00940BE5" w:rsidRDefault="00940BE5" w:rsidP="00940BE5">
      <w:pPr>
        <w:pStyle w:val="ListParagraph"/>
        <w:numPr>
          <w:ilvl w:val="0"/>
          <w:numId w:val="3"/>
        </w:numPr>
        <w:spacing w:after="160" w:line="259" w:lineRule="auto"/>
        <w:rPr>
          <w:sz w:val="28"/>
        </w:rPr>
      </w:pPr>
      <w:r w:rsidRPr="00A4597B">
        <w:rPr>
          <w:sz w:val="28"/>
        </w:rPr>
        <w:t>Form and structure-double bar lines( and/or rehearsal marks) after every section</w:t>
      </w:r>
    </w:p>
    <w:p w:rsidR="00940BE5" w:rsidRDefault="00940BE5" w:rsidP="00940BE5">
      <w:pPr>
        <w:pStyle w:val="ListParagraph"/>
        <w:numPr>
          <w:ilvl w:val="0"/>
          <w:numId w:val="3"/>
        </w:numPr>
        <w:spacing w:after="160" w:line="259" w:lineRule="auto"/>
        <w:rPr>
          <w:sz w:val="28"/>
        </w:rPr>
      </w:pPr>
      <w:r>
        <w:rPr>
          <w:sz w:val="28"/>
        </w:rPr>
        <w:t>Check you composition review form for balance in all sections</w:t>
      </w:r>
    </w:p>
    <w:p w:rsidR="00940BE5" w:rsidRPr="00A32293" w:rsidRDefault="00940BE5" w:rsidP="00940BE5">
      <w:pPr>
        <w:pStyle w:val="ListParagraph"/>
        <w:numPr>
          <w:ilvl w:val="0"/>
          <w:numId w:val="3"/>
        </w:numPr>
        <w:spacing w:after="160" w:line="259" w:lineRule="auto"/>
        <w:rPr>
          <w:i/>
          <w:sz w:val="28"/>
        </w:rPr>
      </w:pPr>
      <w:r>
        <w:rPr>
          <w:sz w:val="28"/>
        </w:rPr>
        <w:t>Clear tempo markings for each section-</w:t>
      </w:r>
      <w:r w:rsidRPr="00A32293">
        <w:rPr>
          <w:i/>
          <w:sz w:val="28"/>
        </w:rPr>
        <w:t>Allegro con spirit, Allegro ma no troppo, Vivace assai</w:t>
      </w:r>
    </w:p>
    <w:p w:rsidR="00940BE5" w:rsidRDefault="00940BE5" w:rsidP="00940BE5">
      <w:pPr>
        <w:pStyle w:val="ListParagraph"/>
        <w:numPr>
          <w:ilvl w:val="0"/>
          <w:numId w:val="3"/>
        </w:numPr>
        <w:spacing w:after="160" w:line="259" w:lineRule="auto"/>
        <w:rPr>
          <w:i/>
          <w:sz w:val="28"/>
        </w:rPr>
      </w:pPr>
      <w:r>
        <w:rPr>
          <w:sz w:val="28"/>
        </w:rPr>
        <w:t>Expression markings-</w:t>
      </w:r>
      <w:r w:rsidRPr="00953D66">
        <w:rPr>
          <w:i/>
          <w:sz w:val="28"/>
        </w:rPr>
        <w:t xml:space="preserve">cantabile ed </w:t>
      </w:r>
      <w:r>
        <w:rPr>
          <w:i/>
          <w:sz w:val="28"/>
        </w:rPr>
        <w:t>expressive, tranquillo</w:t>
      </w:r>
    </w:p>
    <w:p w:rsidR="00940BE5" w:rsidRPr="00953D66" w:rsidRDefault="00940BE5" w:rsidP="00940BE5">
      <w:pPr>
        <w:pStyle w:val="ListParagraph"/>
        <w:numPr>
          <w:ilvl w:val="0"/>
          <w:numId w:val="3"/>
        </w:numPr>
        <w:spacing w:after="160" w:line="259" w:lineRule="auto"/>
        <w:rPr>
          <w:i/>
          <w:sz w:val="28"/>
        </w:rPr>
      </w:pPr>
      <w:r>
        <w:rPr>
          <w:sz w:val="28"/>
        </w:rPr>
        <w:t>Clearly marked dynamics and technique</w:t>
      </w:r>
    </w:p>
    <w:p w:rsidR="00940BE5" w:rsidRDefault="00940BE5" w:rsidP="00940BE5">
      <w:pPr>
        <w:pStyle w:val="ListParagraph"/>
        <w:rPr>
          <w:sz w:val="28"/>
        </w:rPr>
      </w:pPr>
    </w:p>
    <w:p w:rsidR="00940BE5" w:rsidRPr="00953D66" w:rsidRDefault="00940BE5" w:rsidP="00940BE5">
      <w:pPr>
        <w:pStyle w:val="ListParagraph"/>
        <w:numPr>
          <w:ilvl w:val="0"/>
          <w:numId w:val="2"/>
        </w:numPr>
        <w:spacing w:after="160" w:line="259" w:lineRule="auto"/>
        <w:rPr>
          <w:sz w:val="28"/>
        </w:rPr>
      </w:pPr>
      <w:r w:rsidRPr="009D5449">
        <w:rPr>
          <w:rFonts w:ascii="Reprise Stamp" w:hAnsi="Reprise Stamp"/>
          <w:sz w:val="28"/>
        </w:rPr>
        <w:t>Coherence</w:t>
      </w:r>
      <w:r w:rsidRPr="00953D66">
        <w:rPr>
          <w:sz w:val="28"/>
        </w:rPr>
        <w:t xml:space="preserve">- </w:t>
      </w:r>
      <w:r>
        <w:rPr>
          <w:sz w:val="28"/>
        </w:rPr>
        <w:t>High marks are not just concerned with the fact that you have come up with material but how it is used</w:t>
      </w:r>
    </w:p>
    <w:p w:rsidR="00940BE5" w:rsidRDefault="00940BE5" w:rsidP="00940BE5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 xml:space="preserve">Repetition of ideas-if </w:t>
      </w:r>
      <w:r w:rsidRPr="00953D66">
        <w:rPr>
          <w:i/>
          <w:sz w:val="28"/>
        </w:rPr>
        <w:t>it’s nice say it twice</w:t>
      </w:r>
      <w:r>
        <w:rPr>
          <w:i/>
          <w:sz w:val="28"/>
        </w:rPr>
        <w:t xml:space="preserve">. </w:t>
      </w:r>
      <w:r>
        <w:rPr>
          <w:sz w:val="28"/>
        </w:rPr>
        <w:t>Forms are defined by repetition.</w:t>
      </w:r>
    </w:p>
    <w:p w:rsidR="00940BE5" w:rsidRDefault="00940BE5" w:rsidP="00940BE5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Refresh the repeated sections each time</w:t>
      </w:r>
    </w:p>
    <w:p w:rsidR="00940BE5" w:rsidRDefault="00940BE5" w:rsidP="00940BE5">
      <w:pPr>
        <w:pStyle w:val="ListParagraph"/>
        <w:numPr>
          <w:ilvl w:val="0"/>
          <w:numId w:val="4"/>
        </w:numPr>
        <w:spacing w:after="160" w:line="259" w:lineRule="auto"/>
        <w:rPr>
          <w:sz w:val="28"/>
        </w:rPr>
      </w:pPr>
      <w:r>
        <w:rPr>
          <w:sz w:val="28"/>
        </w:rPr>
        <w:t>Balance between repeated sections and contrasting sections</w:t>
      </w:r>
    </w:p>
    <w:p w:rsidR="00940BE5" w:rsidRDefault="00940BE5" w:rsidP="00940BE5">
      <w:pPr>
        <w:pStyle w:val="ListParagraph"/>
        <w:rPr>
          <w:sz w:val="28"/>
        </w:rPr>
      </w:pPr>
    </w:p>
    <w:p w:rsidR="00940BE5" w:rsidRDefault="00940BE5" w:rsidP="00940BE5">
      <w:pPr>
        <w:pStyle w:val="ListParagraph"/>
        <w:numPr>
          <w:ilvl w:val="0"/>
          <w:numId w:val="2"/>
        </w:numPr>
        <w:spacing w:after="160" w:line="259" w:lineRule="auto"/>
        <w:rPr>
          <w:sz w:val="28"/>
        </w:rPr>
      </w:pPr>
      <w:r w:rsidRPr="009D5449">
        <w:rPr>
          <w:rFonts w:ascii="Reprise Stamp" w:hAnsi="Reprise Stamp"/>
          <w:sz w:val="28"/>
        </w:rPr>
        <w:t>Character</w:t>
      </w:r>
      <w:r>
        <w:rPr>
          <w:sz w:val="28"/>
        </w:rPr>
        <w:t>-Getting to know the character of the instruments in your composition is important to achieve high marks. Can you answer the following questions:</w:t>
      </w:r>
    </w:p>
    <w:p w:rsidR="00940BE5" w:rsidRDefault="00940BE5" w:rsidP="00940BE5">
      <w:pPr>
        <w:pStyle w:val="ListParagraph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How would you describe the sound of your instrument?</w:t>
      </w:r>
    </w:p>
    <w:p w:rsidR="00940BE5" w:rsidRDefault="00940BE5" w:rsidP="00940BE5">
      <w:pPr>
        <w:pStyle w:val="ListParagraph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Does the instruments have different qualities in different parts of register?</w:t>
      </w:r>
    </w:p>
    <w:p w:rsidR="00940BE5" w:rsidRDefault="00940BE5" w:rsidP="00940BE5">
      <w:pPr>
        <w:pStyle w:val="ListParagraph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How is the sound made? What implications does this have for a composer</w:t>
      </w:r>
    </w:p>
    <w:p w:rsidR="00940BE5" w:rsidRDefault="00940BE5" w:rsidP="00940BE5">
      <w:pPr>
        <w:pStyle w:val="ListParagraph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Can the sound of the instrument be modified in any way?</w:t>
      </w:r>
    </w:p>
    <w:p w:rsidR="00940BE5" w:rsidRDefault="00940BE5" w:rsidP="00940BE5">
      <w:pPr>
        <w:pStyle w:val="ListParagraph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How does the instrument balance with other instrument?</w:t>
      </w:r>
    </w:p>
    <w:p w:rsidR="00940BE5" w:rsidRDefault="00940BE5" w:rsidP="00940BE5">
      <w:pPr>
        <w:pStyle w:val="ListParagraph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Is the instrument associated with a particular type of music?</w:t>
      </w:r>
    </w:p>
    <w:p w:rsidR="00940BE5" w:rsidRPr="00D350D0" w:rsidRDefault="00940BE5" w:rsidP="00940BE5">
      <w:pPr>
        <w:pStyle w:val="ListParagraph"/>
        <w:numPr>
          <w:ilvl w:val="0"/>
          <w:numId w:val="5"/>
        </w:numPr>
        <w:spacing w:after="160" w:line="259" w:lineRule="auto"/>
        <w:rPr>
          <w:sz w:val="28"/>
        </w:rPr>
      </w:pPr>
      <w:r>
        <w:rPr>
          <w:sz w:val="28"/>
        </w:rPr>
        <w:t>Find a piece which really shows of the instrument well. Which elements of the instrument has the composer highlighted?</w:t>
      </w:r>
    </w:p>
    <w:p w:rsidR="00940BE5" w:rsidRDefault="00940BE5" w:rsidP="00940BE5">
      <w:pPr>
        <w:ind w:left="360"/>
        <w:rPr>
          <w:sz w:val="28"/>
        </w:rPr>
      </w:pPr>
    </w:p>
    <w:p w:rsidR="00940BE5" w:rsidRDefault="00940BE5" w:rsidP="00940BE5">
      <w:pPr>
        <w:ind w:left="360"/>
        <w:rPr>
          <w:sz w:val="28"/>
        </w:rPr>
      </w:pPr>
    </w:p>
    <w:p w:rsidR="00940BE5" w:rsidRDefault="00940BE5" w:rsidP="00940BE5">
      <w:pPr>
        <w:ind w:left="360"/>
        <w:rPr>
          <w:sz w:val="28"/>
        </w:rPr>
      </w:pPr>
    </w:p>
    <w:p w:rsidR="00940BE5" w:rsidRDefault="00940BE5" w:rsidP="00940BE5">
      <w:pPr>
        <w:ind w:left="360"/>
        <w:rPr>
          <w:sz w:val="28"/>
        </w:rPr>
      </w:pPr>
      <w:r>
        <w:rPr>
          <w:sz w:val="28"/>
        </w:rPr>
        <w:t>Melody Techniques</w:t>
      </w:r>
    </w:p>
    <w:p w:rsidR="00940BE5" w:rsidRDefault="00940BE5" w:rsidP="00940BE5">
      <w:pPr>
        <w:pStyle w:val="ListParagraph"/>
        <w:numPr>
          <w:ilvl w:val="0"/>
          <w:numId w:val="6"/>
        </w:numPr>
        <w:spacing w:after="160" w:line="259" w:lineRule="auto"/>
        <w:rPr>
          <w:sz w:val="28"/>
        </w:rPr>
      </w:pPr>
      <w:r>
        <w:rPr>
          <w:sz w:val="28"/>
        </w:rPr>
        <w:t>Repetition-All memorable melodies contain repetition</w:t>
      </w:r>
    </w:p>
    <w:p w:rsidR="00940BE5" w:rsidRDefault="00940BE5" w:rsidP="00940BE5">
      <w:pPr>
        <w:pStyle w:val="ListParagraph"/>
        <w:numPr>
          <w:ilvl w:val="0"/>
          <w:numId w:val="6"/>
        </w:numPr>
        <w:spacing w:after="160" w:line="259" w:lineRule="auto"/>
        <w:rPr>
          <w:sz w:val="28"/>
        </w:rPr>
      </w:pPr>
      <w:r>
        <w:rPr>
          <w:sz w:val="28"/>
        </w:rPr>
        <w:t xml:space="preserve">The journey( melodic shape)-A good melody should have a journey-don’t be afraid to move your melodic ideas up or down the stave to explore new territories. </w:t>
      </w:r>
    </w:p>
    <w:p w:rsidR="00940BE5" w:rsidRDefault="00940BE5" w:rsidP="00940BE5">
      <w:pPr>
        <w:pStyle w:val="ListParagraph"/>
        <w:numPr>
          <w:ilvl w:val="0"/>
          <w:numId w:val="6"/>
        </w:numPr>
        <w:spacing w:after="160" w:line="259" w:lineRule="auto"/>
        <w:rPr>
          <w:sz w:val="28"/>
        </w:rPr>
      </w:pPr>
      <w:r>
        <w:rPr>
          <w:sz w:val="28"/>
        </w:rPr>
        <w:t>Use of melodic sequence-beloved baroque technique by taking a fragment of your melody and moving up or down by step or spin it through the cycle of 5ths</w:t>
      </w:r>
    </w:p>
    <w:p w:rsidR="00940BE5" w:rsidRDefault="00940BE5" w:rsidP="00940BE5">
      <w:pPr>
        <w:pStyle w:val="ListParagraph"/>
        <w:numPr>
          <w:ilvl w:val="0"/>
          <w:numId w:val="6"/>
        </w:numPr>
        <w:spacing w:after="160" w:line="259" w:lineRule="auto"/>
        <w:rPr>
          <w:sz w:val="28"/>
        </w:rPr>
      </w:pPr>
      <w:r>
        <w:rPr>
          <w:sz w:val="28"/>
        </w:rPr>
        <w:t>Augmentation-making notes twice as long</w:t>
      </w:r>
    </w:p>
    <w:p w:rsidR="00940BE5" w:rsidRDefault="00940BE5" w:rsidP="00940BE5">
      <w:pPr>
        <w:pStyle w:val="ListParagraph"/>
        <w:numPr>
          <w:ilvl w:val="0"/>
          <w:numId w:val="6"/>
        </w:numPr>
        <w:spacing w:after="160" w:line="259" w:lineRule="auto"/>
        <w:rPr>
          <w:sz w:val="28"/>
        </w:rPr>
      </w:pPr>
      <w:r>
        <w:rPr>
          <w:sz w:val="28"/>
        </w:rPr>
        <w:t>Diminution-making your notes half as long</w:t>
      </w:r>
    </w:p>
    <w:p w:rsidR="00940BE5" w:rsidRDefault="00940BE5" w:rsidP="00940BE5">
      <w:pPr>
        <w:pStyle w:val="ListParagraph"/>
        <w:numPr>
          <w:ilvl w:val="0"/>
          <w:numId w:val="6"/>
        </w:numPr>
        <w:spacing w:after="160" w:line="259" w:lineRule="auto"/>
        <w:rPr>
          <w:sz w:val="28"/>
        </w:rPr>
      </w:pPr>
      <w:r>
        <w:rPr>
          <w:sz w:val="28"/>
        </w:rPr>
        <w:t>Retrograde-see how you melody works backwards</w:t>
      </w:r>
    </w:p>
    <w:p w:rsidR="00940BE5" w:rsidRDefault="00940BE5" w:rsidP="00940BE5">
      <w:pPr>
        <w:pStyle w:val="ListParagraph"/>
        <w:numPr>
          <w:ilvl w:val="0"/>
          <w:numId w:val="6"/>
        </w:numPr>
        <w:spacing w:after="160" w:line="259" w:lineRule="auto"/>
        <w:rPr>
          <w:sz w:val="28"/>
        </w:rPr>
      </w:pPr>
      <w:r>
        <w:rPr>
          <w:sz w:val="28"/>
        </w:rPr>
        <w:t>Inversion-if your melody goes up a 5</w:t>
      </w:r>
      <w:r w:rsidRPr="00CD3C69">
        <w:rPr>
          <w:sz w:val="28"/>
          <w:vertAlign w:val="superscript"/>
        </w:rPr>
        <w:t>th</w:t>
      </w:r>
      <w:r>
        <w:rPr>
          <w:sz w:val="28"/>
        </w:rPr>
        <w:t xml:space="preserve"> in the original, it will go down a 5</w:t>
      </w:r>
      <w:r w:rsidRPr="00CD3C69">
        <w:rPr>
          <w:sz w:val="28"/>
          <w:vertAlign w:val="superscript"/>
        </w:rPr>
        <w:t>th</w:t>
      </w:r>
      <w:r>
        <w:rPr>
          <w:sz w:val="28"/>
        </w:rPr>
        <w:t xml:space="preserve"> in the original.</w:t>
      </w:r>
    </w:p>
    <w:p w:rsidR="00940BE5" w:rsidRDefault="00940BE5" w:rsidP="00940BE5">
      <w:pPr>
        <w:rPr>
          <w:sz w:val="28"/>
        </w:rPr>
      </w:pPr>
      <w:r>
        <w:rPr>
          <w:sz w:val="28"/>
        </w:rPr>
        <w:t xml:space="preserve"> Harmony Techniques</w:t>
      </w:r>
    </w:p>
    <w:p w:rsidR="00940BE5" w:rsidRDefault="00940BE5" w:rsidP="00940BE5">
      <w:pPr>
        <w:pStyle w:val="ListParagraph"/>
        <w:numPr>
          <w:ilvl w:val="0"/>
          <w:numId w:val="7"/>
        </w:numPr>
        <w:spacing w:after="160" w:line="259" w:lineRule="auto"/>
        <w:rPr>
          <w:sz w:val="28"/>
        </w:rPr>
      </w:pPr>
      <w:r>
        <w:rPr>
          <w:sz w:val="28"/>
        </w:rPr>
        <w:t>Research the key you in-you must know all( 7) chords in your chosen key</w:t>
      </w:r>
    </w:p>
    <w:p w:rsidR="00940BE5" w:rsidRDefault="00940BE5" w:rsidP="00940BE5">
      <w:pPr>
        <w:pStyle w:val="ListParagraph"/>
        <w:numPr>
          <w:ilvl w:val="0"/>
          <w:numId w:val="7"/>
        </w:numPr>
        <w:spacing w:after="160" w:line="259" w:lineRule="auto"/>
        <w:rPr>
          <w:sz w:val="28"/>
        </w:rPr>
      </w:pPr>
      <w:r w:rsidRPr="00CD3C69">
        <w:rPr>
          <w:sz w:val="28"/>
        </w:rPr>
        <w:t xml:space="preserve">Create your own chord ‘family’ </w:t>
      </w:r>
    </w:p>
    <w:p w:rsidR="00940BE5" w:rsidRPr="00CD3C69" w:rsidRDefault="00940BE5" w:rsidP="00940BE5">
      <w:pPr>
        <w:pStyle w:val="ListParagraph"/>
        <w:numPr>
          <w:ilvl w:val="0"/>
          <w:numId w:val="7"/>
        </w:numPr>
        <w:spacing w:after="160" w:line="259" w:lineRule="auto"/>
        <w:rPr>
          <w:sz w:val="28"/>
        </w:rPr>
      </w:pPr>
      <w:r w:rsidRPr="00CD3C69">
        <w:rPr>
          <w:sz w:val="28"/>
        </w:rPr>
        <w:t>Use inversions to add variety</w:t>
      </w:r>
    </w:p>
    <w:p w:rsidR="00940BE5" w:rsidRDefault="00940BE5" w:rsidP="00940BE5">
      <w:pPr>
        <w:pStyle w:val="ListParagraph"/>
        <w:numPr>
          <w:ilvl w:val="0"/>
          <w:numId w:val="7"/>
        </w:numPr>
        <w:spacing w:after="160" w:line="259" w:lineRule="auto"/>
        <w:rPr>
          <w:sz w:val="28"/>
        </w:rPr>
      </w:pPr>
      <w:r>
        <w:rPr>
          <w:sz w:val="28"/>
        </w:rPr>
        <w:t>Play through your chord progressions first to get an idea of which chords work together well.</w:t>
      </w:r>
    </w:p>
    <w:p w:rsidR="00940BE5" w:rsidRDefault="00940BE5" w:rsidP="00940BE5">
      <w:pPr>
        <w:pStyle w:val="ListParagraph"/>
        <w:numPr>
          <w:ilvl w:val="0"/>
          <w:numId w:val="7"/>
        </w:numPr>
        <w:spacing w:after="160" w:line="259" w:lineRule="auto"/>
        <w:rPr>
          <w:sz w:val="28"/>
        </w:rPr>
      </w:pPr>
      <w:r>
        <w:rPr>
          <w:sz w:val="28"/>
        </w:rPr>
        <w:t>Change the harmonic rhythm( 1 chord per bar to 2 chord per bar)</w:t>
      </w:r>
    </w:p>
    <w:p w:rsidR="00940BE5" w:rsidRDefault="00940BE5" w:rsidP="00940BE5">
      <w:pPr>
        <w:pStyle w:val="ListParagraph"/>
        <w:numPr>
          <w:ilvl w:val="0"/>
          <w:numId w:val="7"/>
        </w:numPr>
        <w:spacing w:after="160" w:line="259" w:lineRule="auto"/>
        <w:rPr>
          <w:sz w:val="28"/>
        </w:rPr>
      </w:pPr>
      <w:r>
        <w:rPr>
          <w:sz w:val="28"/>
        </w:rPr>
        <w:t>Extend your harmonic vocab( sus4, 7ths, 9ths. 13ths)</w:t>
      </w:r>
    </w:p>
    <w:p w:rsidR="00940BE5" w:rsidRPr="00CD3C69" w:rsidRDefault="00940BE5" w:rsidP="00940BE5">
      <w:pPr>
        <w:pStyle w:val="ListParagraph"/>
        <w:numPr>
          <w:ilvl w:val="0"/>
          <w:numId w:val="7"/>
        </w:numPr>
        <w:spacing w:after="160" w:line="259" w:lineRule="auto"/>
        <w:rPr>
          <w:sz w:val="28"/>
        </w:rPr>
      </w:pPr>
      <w:r>
        <w:rPr>
          <w:sz w:val="28"/>
        </w:rPr>
        <w:t>Vary the way the chord is played( arpeggiated, broken chords, rhythmic variation), avoid constant block chord progressions</w:t>
      </w:r>
    </w:p>
    <w:p w:rsidR="00940BE5" w:rsidRDefault="00940BE5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940BE5" w:rsidRDefault="00940BE5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940BE5" w:rsidRDefault="00940BE5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  <w:r w:rsidRPr="003E573F">
        <w:rPr>
          <w:rFonts w:ascii="Reprise Stamp" w:hAnsi="Reprise Stamp"/>
          <w:noProof/>
          <w:sz w:val="44"/>
          <w:lang w:eastAsia="en-GB"/>
        </w:rPr>
        <w:lastRenderedPageBreak/>
        <w:drawing>
          <wp:inline distT="0" distB="0" distL="0" distR="0" wp14:anchorId="486A0725" wp14:editId="25E0531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73F">
        <w:rPr>
          <w:rFonts w:ascii="Reprise Stamp" w:hAnsi="Reprise Stamp"/>
          <w:noProof/>
          <w:sz w:val="4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322389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eprise Stamp" w:hAnsi="Reprise Stamp"/>
          <w:sz w:val="44"/>
        </w:rPr>
        <w:br w:type="textWrapping" w:clear="all"/>
      </w: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  <w:r w:rsidRPr="003E573F">
        <w:rPr>
          <w:rFonts w:ascii="Reprise Stamp" w:hAnsi="Reprise Stamp"/>
          <w:noProof/>
          <w:sz w:val="44"/>
          <w:lang w:eastAsia="en-GB"/>
        </w:rPr>
        <w:lastRenderedPageBreak/>
        <w:drawing>
          <wp:inline distT="0" distB="0" distL="0" distR="0" wp14:anchorId="50F6BBEE" wp14:editId="43F5457D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  <w:r w:rsidRPr="003E573F">
        <w:rPr>
          <w:rFonts w:ascii="Reprise Stamp" w:hAnsi="Reprise Stamp"/>
          <w:noProof/>
          <w:sz w:val="44"/>
          <w:lang w:eastAsia="en-GB"/>
        </w:rPr>
        <w:drawing>
          <wp:inline distT="0" distB="0" distL="0" distR="0" wp14:anchorId="1EA87EED" wp14:editId="661E700B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  <w:r w:rsidRPr="003E573F">
        <w:rPr>
          <w:rFonts w:ascii="Reprise Stamp" w:hAnsi="Reprise Stamp"/>
          <w:noProof/>
          <w:sz w:val="44"/>
          <w:lang w:eastAsia="en-GB"/>
        </w:rPr>
        <w:lastRenderedPageBreak/>
        <w:drawing>
          <wp:inline distT="0" distB="0" distL="0" distR="0" wp14:anchorId="58E7CD02" wp14:editId="4DE4921D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  <w:r w:rsidRPr="003E573F">
        <w:rPr>
          <w:rFonts w:ascii="Reprise Stamp" w:hAnsi="Reprise Stamp"/>
          <w:noProof/>
          <w:sz w:val="44"/>
          <w:lang w:eastAsia="en-GB"/>
        </w:rPr>
        <w:drawing>
          <wp:inline distT="0" distB="0" distL="0" distR="0" wp14:anchorId="6EB37DC5" wp14:editId="635A5E3E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  <w:r w:rsidRPr="003E573F">
        <w:rPr>
          <w:rFonts w:ascii="Reprise Stamp" w:hAnsi="Reprise Stamp"/>
          <w:noProof/>
          <w:sz w:val="44"/>
          <w:lang w:eastAsia="en-GB"/>
        </w:rPr>
        <w:lastRenderedPageBreak/>
        <w:drawing>
          <wp:inline distT="0" distB="0" distL="0" distR="0" wp14:anchorId="3C73511D" wp14:editId="3079E8A9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3F" w:rsidRDefault="00603EBF" w:rsidP="003E573F">
      <w:pPr>
        <w:tabs>
          <w:tab w:val="left" w:pos="5436"/>
        </w:tabs>
        <w:rPr>
          <w:rFonts w:ascii="Reprise Stamp" w:hAnsi="Reprise Stamp"/>
          <w:sz w:val="44"/>
        </w:rPr>
      </w:pPr>
      <w:r w:rsidRPr="003E573F">
        <w:rPr>
          <w:rFonts w:ascii="Reprise Stamp" w:hAnsi="Reprise Stamp"/>
          <w:noProof/>
          <w:sz w:val="44"/>
          <w:lang w:eastAsia="en-GB"/>
        </w:rPr>
        <w:drawing>
          <wp:inline distT="0" distB="0" distL="0" distR="0" wp14:anchorId="3605BAB2" wp14:editId="14D7FF08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8C079D" w:rsidRDefault="008C079D" w:rsidP="00603EBF">
      <w:pPr>
        <w:tabs>
          <w:tab w:val="left" w:pos="5436"/>
        </w:tabs>
        <w:rPr>
          <w:rFonts w:ascii="Reprise Stamp" w:hAnsi="Reprise Stamp"/>
          <w:sz w:val="44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603EBF" w:rsidP="003E573F">
      <w:pPr>
        <w:rPr>
          <w:rFonts w:ascii="Arial" w:hAnsi="Arial" w:cs="Arial"/>
        </w:rPr>
      </w:pPr>
      <w:r w:rsidRPr="00603EBF">
        <w:rPr>
          <w:rFonts w:ascii="Arial" w:hAnsi="Arial" w:cs="Arial"/>
          <w:noProof/>
          <w:lang w:eastAsia="en-GB"/>
        </w:rPr>
        <w:drawing>
          <wp:inline distT="0" distB="0" distL="0" distR="0" wp14:anchorId="319E2D8F" wp14:editId="2A63227F">
            <wp:extent cx="6045349" cy="34004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9496" cy="34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</w:rPr>
      </w:pPr>
    </w:p>
    <w:p w:rsidR="003E573F" w:rsidRDefault="003E573F" w:rsidP="003E573F">
      <w:pPr>
        <w:rPr>
          <w:rFonts w:ascii="Arial" w:hAnsi="Arial" w:cs="Arial"/>
          <w:b/>
        </w:rPr>
      </w:pPr>
    </w:p>
    <w:p w:rsidR="003E573F" w:rsidRDefault="003E573F" w:rsidP="003E573F">
      <w:pPr>
        <w:rPr>
          <w:rFonts w:ascii="Arial" w:hAnsi="Arial" w:cs="Arial"/>
          <w:b/>
        </w:rPr>
      </w:pPr>
    </w:p>
    <w:p w:rsidR="003E573F" w:rsidRDefault="003E573F" w:rsidP="00F25922">
      <w:pPr>
        <w:tabs>
          <w:tab w:val="left" w:pos="3152"/>
        </w:tabs>
        <w:autoSpaceDE w:val="0"/>
        <w:autoSpaceDN w:val="0"/>
        <w:adjustRightInd w:val="0"/>
        <w:rPr>
          <w:rFonts w:ascii="Arial" w:hAnsi="Arial" w:cs="Arial"/>
        </w:rPr>
      </w:pPr>
    </w:p>
    <w:p w:rsidR="00F25922" w:rsidRDefault="00F25922" w:rsidP="003E573F">
      <w:pPr>
        <w:tabs>
          <w:tab w:val="left" w:pos="5436"/>
        </w:tabs>
        <w:rPr>
          <w:rFonts w:ascii="Reprise Stamp" w:hAnsi="Reprise Stamp"/>
          <w:sz w:val="44"/>
        </w:rPr>
      </w:pPr>
    </w:p>
    <w:p w:rsidR="00940BE5" w:rsidRDefault="00940BE5" w:rsidP="00F25922">
      <w:pPr>
        <w:rPr>
          <w:rFonts w:ascii="Reprise Stamp" w:hAnsi="Reprise Stamp"/>
          <w:sz w:val="44"/>
        </w:rPr>
      </w:pPr>
    </w:p>
    <w:p w:rsidR="00940BE5" w:rsidRDefault="00940BE5" w:rsidP="00F25922">
      <w:pPr>
        <w:rPr>
          <w:rFonts w:ascii="Reprise Stamp" w:hAnsi="Reprise Stamp"/>
          <w:sz w:val="44"/>
        </w:rPr>
      </w:pPr>
      <w:r w:rsidRPr="00940BE5">
        <w:rPr>
          <w:rFonts w:ascii="Reprise Stamp" w:hAnsi="Reprise Stamp"/>
          <w:noProof/>
          <w:sz w:val="44"/>
          <w:lang w:eastAsia="en-GB"/>
        </w:rPr>
        <w:lastRenderedPageBreak/>
        <w:drawing>
          <wp:inline distT="0" distB="0" distL="0" distR="0" wp14:anchorId="104A4E50" wp14:editId="611A08C2">
            <wp:extent cx="5731510" cy="322389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E5" w:rsidRDefault="00940BE5" w:rsidP="00F25922">
      <w:pPr>
        <w:rPr>
          <w:rFonts w:ascii="Reprise Stamp" w:hAnsi="Reprise Stamp"/>
          <w:sz w:val="44"/>
        </w:rPr>
      </w:pPr>
      <w:r w:rsidRPr="00940BE5">
        <w:rPr>
          <w:rFonts w:ascii="Reprise Stamp" w:hAnsi="Reprise Stamp"/>
          <w:noProof/>
          <w:sz w:val="44"/>
          <w:lang w:eastAsia="en-GB"/>
        </w:rPr>
        <w:drawing>
          <wp:inline distT="0" distB="0" distL="0" distR="0" wp14:anchorId="322FB555" wp14:editId="63C5A161">
            <wp:extent cx="5731510" cy="32238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E5" w:rsidRDefault="00940BE5" w:rsidP="00F25922">
      <w:pPr>
        <w:rPr>
          <w:rFonts w:ascii="Reprise Stamp" w:hAnsi="Reprise Stamp"/>
          <w:sz w:val="44"/>
        </w:rPr>
      </w:pPr>
    </w:p>
    <w:p w:rsidR="00940BE5" w:rsidRDefault="00940BE5" w:rsidP="00F25922">
      <w:pPr>
        <w:rPr>
          <w:rFonts w:ascii="Reprise Stamp" w:hAnsi="Reprise Stamp"/>
          <w:sz w:val="44"/>
        </w:rPr>
      </w:pPr>
    </w:p>
    <w:p w:rsidR="00940BE5" w:rsidRDefault="00940BE5" w:rsidP="00F25922">
      <w:pPr>
        <w:rPr>
          <w:rFonts w:ascii="Reprise Stamp" w:hAnsi="Reprise Stamp"/>
          <w:sz w:val="44"/>
        </w:rPr>
      </w:pPr>
    </w:p>
    <w:p w:rsidR="00940BE5" w:rsidRDefault="00940BE5" w:rsidP="00F25922">
      <w:pPr>
        <w:rPr>
          <w:rFonts w:ascii="Reprise Stamp" w:hAnsi="Reprise Stamp"/>
          <w:sz w:val="44"/>
        </w:rPr>
      </w:pPr>
    </w:p>
    <w:p w:rsidR="00940BE5" w:rsidRDefault="00940BE5" w:rsidP="00F25922">
      <w:pPr>
        <w:rPr>
          <w:noProof/>
          <w:lang w:eastAsia="en-GB"/>
        </w:rPr>
      </w:pPr>
      <w:r w:rsidRPr="00940BE5">
        <w:rPr>
          <w:rFonts w:ascii="Reprise Stamp" w:hAnsi="Reprise Stamp"/>
          <w:noProof/>
          <w:sz w:val="44"/>
          <w:lang w:eastAsia="en-GB"/>
        </w:rPr>
        <w:lastRenderedPageBreak/>
        <w:drawing>
          <wp:inline distT="0" distB="0" distL="0" distR="0" wp14:anchorId="4A22EFF0" wp14:editId="203E6137">
            <wp:extent cx="5731510" cy="322389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E5">
        <w:rPr>
          <w:noProof/>
          <w:lang w:eastAsia="en-GB"/>
        </w:rPr>
        <w:t xml:space="preserve"> </w:t>
      </w:r>
      <w:r w:rsidRPr="00940BE5">
        <w:rPr>
          <w:rFonts w:ascii="Reprise Stamp" w:hAnsi="Reprise Stamp"/>
          <w:noProof/>
          <w:sz w:val="44"/>
          <w:lang w:eastAsia="en-GB"/>
        </w:rPr>
        <w:drawing>
          <wp:inline distT="0" distB="0" distL="0" distR="0" wp14:anchorId="42F07397" wp14:editId="4711C315">
            <wp:extent cx="5731510" cy="322389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E5">
        <w:rPr>
          <w:noProof/>
          <w:lang w:eastAsia="en-GB"/>
        </w:rPr>
        <w:t xml:space="preserve"> </w:t>
      </w:r>
      <w:r w:rsidRPr="00940BE5">
        <w:rPr>
          <w:noProof/>
          <w:lang w:eastAsia="en-GB"/>
        </w:rPr>
        <w:lastRenderedPageBreak/>
        <w:drawing>
          <wp:inline distT="0" distB="0" distL="0" distR="0" wp14:anchorId="097E7B52" wp14:editId="156B84CE">
            <wp:extent cx="5731510" cy="322389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E5">
        <w:rPr>
          <w:noProof/>
          <w:lang w:eastAsia="en-GB"/>
        </w:rPr>
        <w:t xml:space="preserve"> </w:t>
      </w:r>
      <w:r w:rsidRPr="00940BE5">
        <w:rPr>
          <w:noProof/>
          <w:lang w:eastAsia="en-GB"/>
        </w:rPr>
        <w:drawing>
          <wp:inline distT="0" distB="0" distL="0" distR="0" wp14:anchorId="1CD72CFD" wp14:editId="3634F647">
            <wp:extent cx="5731510" cy="322389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E5" w:rsidRDefault="00940BE5" w:rsidP="00F25922">
      <w:pPr>
        <w:rPr>
          <w:noProof/>
          <w:lang w:eastAsia="en-GB"/>
        </w:rPr>
      </w:pPr>
    </w:p>
    <w:p w:rsidR="00940BE5" w:rsidRDefault="00940BE5" w:rsidP="00F25922">
      <w:pPr>
        <w:rPr>
          <w:noProof/>
          <w:lang w:eastAsia="en-GB"/>
        </w:rPr>
      </w:pPr>
    </w:p>
    <w:p w:rsidR="00940BE5" w:rsidRDefault="00940BE5" w:rsidP="00F25922">
      <w:pPr>
        <w:rPr>
          <w:noProof/>
          <w:lang w:eastAsia="en-GB"/>
        </w:rPr>
      </w:pPr>
    </w:p>
    <w:p w:rsidR="00940BE5" w:rsidRDefault="00940BE5" w:rsidP="00F25922">
      <w:pPr>
        <w:rPr>
          <w:noProof/>
          <w:lang w:eastAsia="en-GB"/>
        </w:rPr>
      </w:pPr>
    </w:p>
    <w:p w:rsidR="00940BE5" w:rsidRDefault="00940BE5" w:rsidP="00F25922">
      <w:pPr>
        <w:rPr>
          <w:noProof/>
          <w:lang w:eastAsia="en-GB"/>
        </w:rPr>
      </w:pPr>
    </w:p>
    <w:p w:rsidR="00940BE5" w:rsidRDefault="00940BE5" w:rsidP="00F25922">
      <w:pPr>
        <w:rPr>
          <w:noProof/>
          <w:lang w:eastAsia="en-GB"/>
        </w:rPr>
      </w:pPr>
    </w:p>
    <w:p w:rsidR="00940BE5" w:rsidRDefault="00940BE5" w:rsidP="00F25922">
      <w:pPr>
        <w:rPr>
          <w:noProof/>
          <w:lang w:eastAsia="en-GB"/>
        </w:rPr>
      </w:pPr>
    </w:p>
    <w:p w:rsidR="00940BE5" w:rsidRDefault="00940BE5" w:rsidP="00F25922">
      <w:pPr>
        <w:rPr>
          <w:noProof/>
          <w:lang w:eastAsia="en-GB"/>
        </w:rPr>
      </w:pPr>
    </w:p>
    <w:p w:rsidR="00940BE5" w:rsidRDefault="00940BE5" w:rsidP="00940BE5">
      <w:pPr>
        <w:pStyle w:val="ListParagraph"/>
        <w:numPr>
          <w:ilvl w:val="0"/>
          <w:numId w:val="1"/>
        </w:numPr>
      </w:pPr>
      <w:r>
        <w:lastRenderedPageBreak/>
        <w:t>Unison “call to attention”</w:t>
      </w:r>
    </w:p>
    <w:p w:rsidR="00940BE5" w:rsidRDefault="00940BE5" w:rsidP="00940BE5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9FAB7DD" wp14:editId="626C6EB4">
            <wp:simplePos x="0" y="0"/>
            <wp:positionH relativeFrom="column">
              <wp:posOffset>394335</wp:posOffset>
            </wp:positionH>
            <wp:positionV relativeFrom="paragraph">
              <wp:posOffset>2873375</wp:posOffset>
            </wp:positionV>
            <wp:extent cx="5255895" cy="2987040"/>
            <wp:effectExtent l="0" t="0" r="1905" b="10160"/>
            <wp:wrapTight wrapText="bothSides">
              <wp:wrapPolygon edited="0">
                <wp:start x="0" y="0"/>
                <wp:lineTo x="0" y="21490"/>
                <wp:lineTo x="21503" y="21490"/>
                <wp:lineTo x="21503" y="0"/>
                <wp:lineTo x="0" y="0"/>
              </wp:wrapPolygon>
            </wp:wrapTight>
            <wp:docPr id="13" name="Picture 13" descr="/Users/.ladmin/Desktop/Screen Shot 2018-10-11 at 20.52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.ladmin/Desktop/Screen Shot 2018-10-11 at 20.52.4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1B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4DFCBED" wp14:editId="489F2973">
            <wp:simplePos x="0" y="0"/>
            <wp:positionH relativeFrom="column">
              <wp:posOffset>-177165</wp:posOffset>
            </wp:positionH>
            <wp:positionV relativeFrom="paragraph">
              <wp:posOffset>243840</wp:posOffset>
            </wp:positionV>
            <wp:extent cx="5727700" cy="2654300"/>
            <wp:effectExtent l="0" t="0" r="12700" b="12700"/>
            <wp:wrapTight wrapText="bothSides">
              <wp:wrapPolygon edited="0">
                <wp:start x="0" y="0"/>
                <wp:lineTo x="0" y="21497"/>
                <wp:lineTo x="21552" y="21497"/>
                <wp:lineTo x="21552" y="0"/>
                <wp:lineTo x="0" y="0"/>
              </wp:wrapPolygon>
            </wp:wrapTight>
            <wp:docPr id="3" name="Picture 3" descr="/Users/.ladmin/Desktop/Screen Shot 2018-10-11 at 20.5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.ladmin/Desktop/Screen Shot 2018-10-11 at 20.57.2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BE5" w:rsidRDefault="00940BE5" w:rsidP="00940BE5"/>
    <w:p w:rsidR="00940BE5" w:rsidRDefault="00940BE5" w:rsidP="00940BE5"/>
    <w:p w:rsidR="00940BE5" w:rsidRDefault="00940BE5" w:rsidP="00940BE5"/>
    <w:p w:rsidR="00940BE5" w:rsidRDefault="00940BE5" w:rsidP="00940BE5"/>
    <w:p w:rsidR="00940BE5" w:rsidRDefault="00940BE5" w:rsidP="00940BE5"/>
    <w:p w:rsidR="00940BE5" w:rsidRDefault="00940BE5" w:rsidP="00940BE5"/>
    <w:p w:rsidR="00940BE5" w:rsidRDefault="00940BE5" w:rsidP="00940BE5"/>
    <w:p w:rsidR="00940BE5" w:rsidRDefault="00940BE5" w:rsidP="00940BE5">
      <w:pPr>
        <w:pStyle w:val="ListParagraph"/>
        <w:numPr>
          <w:ilvl w:val="0"/>
          <w:numId w:val="1"/>
        </w:numPr>
      </w:pPr>
      <w:r>
        <w:t xml:space="preserve">A melody with </w:t>
      </w:r>
      <w:r w:rsidRPr="002621BB">
        <w:rPr>
          <w:i/>
        </w:rPr>
        <w:t>Alberti Bass</w:t>
      </w:r>
      <w:r>
        <w:t xml:space="preserve"> accompaniment</w:t>
      </w:r>
      <w:r w:rsidRPr="002621BB">
        <w:rPr>
          <w:noProof/>
          <w:lang w:eastAsia="en-GB"/>
        </w:rPr>
        <w:drawing>
          <wp:inline distT="0" distB="0" distL="0" distR="0" wp14:anchorId="1D05FF6A" wp14:editId="0A2448CC">
            <wp:extent cx="3251835" cy="2289877"/>
            <wp:effectExtent l="0" t="0" r="0" b="0"/>
            <wp:docPr id="17" name="Picture 17" descr="/Users/.ladmin/Desktop/Screen Shot 2018-10-11 at 21.0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.ladmin/Desktop/Screen Shot 2018-10-11 at 21.03.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88" cy="22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E5" w:rsidRDefault="00940BE5" w:rsidP="00940BE5"/>
    <w:p w:rsidR="00940BE5" w:rsidRDefault="00940BE5" w:rsidP="00940BE5">
      <w:pPr>
        <w:pStyle w:val="ListParagraph"/>
        <w:numPr>
          <w:ilvl w:val="0"/>
          <w:numId w:val="1"/>
        </w:numPr>
      </w:pPr>
      <w:r w:rsidRPr="00EC4DCB">
        <w:rPr>
          <w:i/>
        </w:rPr>
        <w:lastRenderedPageBreak/>
        <w:t xml:space="preserve">Trommelbasse </w:t>
      </w:r>
      <w:r>
        <w:t>accompaniment passage</w:t>
      </w:r>
    </w:p>
    <w:p w:rsidR="00940BE5" w:rsidRDefault="00940BE5" w:rsidP="00940BE5">
      <w:pPr>
        <w:ind w:left="360"/>
      </w:pPr>
      <w:r>
        <w:rPr>
          <w:noProof/>
          <w:lang w:eastAsia="en-GB"/>
        </w:rPr>
        <w:drawing>
          <wp:inline distT="0" distB="0" distL="0" distR="0" wp14:anchorId="2D0971EF" wp14:editId="5E649DA9">
            <wp:extent cx="3848100" cy="2387600"/>
            <wp:effectExtent l="0" t="0" r="12700" b="0"/>
            <wp:docPr id="18" name="Picture 18" descr="/Users/.ladmin/Desktop/Screen Shot 2018-10-11 at 21.0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.ladmin/Desktop/Screen Shot 2018-10-11 at 21.09.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E5" w:rsidRDefault="00940BE5" w:rsidP="00940BE5">
      <w:pPr>
        <w:ind w:left="360"/>
      </w:pPr>
    </w:p>
    <w:p w:rsidR="00940BE5" w:rsidRDefault="00940BE5" w:rsidP="00940BE5">
      <w:pPr>
        <w:pStyle w:val="ListParagraph"/>
        <w:numPr>
          <w:ilvl w:val="0"/>
          <w:numId w:val="1"/>
        </w:numPr>
      </w:pPr>
      <w:r>
        <w:t>Unison 8ve melody passages( Violin 1 /2 or Viola and Cello)</w:t>
      </w:r>
      <w:r>
        <w:rPr>
          <w:noProof/>
          <w:lang w:eastAsia="en-GB"/>
        </w:rPr>
        <w:drawing>
          <wp:inline distT="0" distB="0" distL="0" distR="0" wp14:anchorId="5501534E" wp14:editId="2EE5BB4B">
            <wp:extent cx="2260600" cy="2514600"/>
            <wp:effectExtent l="0" t="0" r="0" b="0"/>
            <wp:docPr id="6" name="Picture 6" descr="/Users/.ladmin/Desktop/Screen Shot 2018-10-11 at 21.1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.ladmin/Desktop/Screen Shot 2018-10-11 at 21.15.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E5" w:rsidRDefault="00940BE5" w:rsidP="00940BE5">
      <w:pPr>
        <w:rPr>
          <w:rFonts w:ascii="Reprise Stamp" w:hAnsi="Reprise Stamp"/>
          <w:sz w:val="44"/>
        </w:rPr>
      </w:pPr>
      <w:r w:rsidRPr="00940BE5">
        <w:rPr>
          <w:rFonts w:ascii="Reprise Stamp" w:hAnsi="Reprise Stamp"/>
          <w:noProof/>
          <w:sz w:val="44"/>
          <w:lang w:eastAsia="en-GB"/>
        </w:rPr>
        <w:lastRenderedPageBreak/>
        <w:drawing>
          <wp:inline distT="0" distB="0" distL="0" distR="0" wp14:anchorId="3E4EEB90" wp14:editId="74AFB971">
            <wp:extent cx="5731510" cy="322389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E5" w:rsidRDefault="00940BE5" w:rsidP="00940BE5">
      <w:pPr>
        <w:rPr>
          <w:rFonts w:ascii="Reprise Stamp" w:hAnsi="Reprise Stamp"/>
          <w:sz w:val="44"/>
        </w:rPr>
      </w:pPr>
      <w:r w:rsidRPr="00940BE5">
        <w:rPr>
          <w:rFonts w:ascii="Reprise Stamp" w:hAnsi="Reprise Stamp"/>
          <w:noProof/>
          <w:sz w:val="44"/>
          <w:lang w:eastAsia="en-GB"/>
        </w:rPr>
        <w:drawing>
          <wp:inline distT="0" distB="0" distL="0" distR="0" wp14:anchorId="146A24DB" wp14:editId="4714A253">
            <wp:extent cx="6248553" cy="3514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57020" cy="35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E5" w:rsidRDefault="00940BE5" w:rsidP="00F25922">
      <w:pPr>
        <w:rPr>
          <w:rFonts w:ascii="Reprise Stamp" w:hAnsi="Reprise Stamp"/>
          <w:sz w:val="44"/>
        </w:rPr>
      </w:pPr>
    </w:p>
    <w:p w:rsidR="00940BE5" w:rsidRDefault="00940BE5" w:rsidP="00F25922">
      <w:pPr>
        <w:rPr>
          <w:rFonts w:ascii="Reprise Stamp" w:hAnsi="Reprise Stamp"/>
          <w:sz w:val="44"/>
        </w:rPr>
      </w:pPr>
    </w:p>
    <w:p w:rsidR="00940BE5" w:rsidRDefault="00940BE5" w:rsidP="00F25922">
      <w:pPr>
        <w:rPr>
          <w:rFonts w:ascii="Reprise Stamp" w:hAnsi="Reprise Stamp"/>
          <w:sz w:val="44"/>
        </w:rPr>
      </w:pPr>
    </w:p>
    <w:p w:rsidR="00082D23" w:rsidRDefault="00940BE5" w:rsidP="00F25922">
      <w:pPr>
        <w:rPr>
          <w:noProof/>
          <w:lang w:eastAsia="en-GB"/>
        </w:rPr>
      </w:pPr>
      <w:r w:rsidRPr="00940BE5">
        <w:rPr>
          <w:rFonts w:ascii="Reprise Stamp" w:hAnsi="Reprise Stamp"/>
          <w:noProof/>
          <w:sz w:val="44"/>
          <w:lang w:eastAsia="en-GB"/>
        </w:rPr>
        <w:lastRenderedPageBreak/>
        <w:drawing>
          <wp:inline distT="0" distB="0" distL="0" distR="0" wp14:anchorId="788519FE" wp14:editId="61931BFA">
            <wp:extent cx="5731510" cy="322389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E5">
        <w:rPr>
          <w:noProof/>
          <w:lang w:eastAsia="en-GB"/>
        </w:rPr>
        <w:t xml:space="preserve"> </w:t>
      </w:r>
      <w:r w:rsidRPr="00940BE5">
        <w:rPr>
          <w:rFonts w:ascii="Reprise Stamp" w:hAnsi="Reprise Stamp"/>
          <w:noProof/>
          <w:sz w:val="44"/>
          <w:lang w:eastAsia="en-GB"/>
        </w:rPr>
        <w:drawing>
          <wp:inline distT="0" distB="0" distL="0" distR="0" wp14:anchorId="153155CB" wp14:editId="46977CA9">
            <wp:extent cx="5731510" cy="322389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E5">
        <w:rPr>
          <w:noProof/>
          <w:lang w:eastAsia="en-GB"/>
        </w:rPr>
        <w:t xml:space="preserve"> </w:t>
      </w:r>
      <w:r w:rsidRPr="00940BE5">
        <w:rPr>
          <w:noProof/>
          <w:lang w:eastAsia="en-GB"/>
        </w:rPr>
        <w:lastRenderedPageBreak/>
        <w:drawing>
          <wp:inline distT="0" distB="0" distL="0" distR="0" wp14:anchorId="646ADAEE" wp14:editId="2CCA39F7">
            <wp:extent cx="5731510" cy="322389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E5">
        <w:rPr>
          <w:noProof/>
          <w:lang w:eastAsia="en-GB"/>
        </w:rPr>
        <w:t xml:space="preserve"> </w:t>
      </w:r>
      <w:r w:rsidRPr="00940BE5">
        <w:rPr>
          <w:noProof/>
          <w:lang w:eastAsia="en-GB"/>
        </w:rPr>
        <w:drawing>
          <wp:inline distT="0" distB="0" distL="0" distR="0" wp14:anchorId="5F8DB2D0" wp14:editId="12099C94">
            <wp:extent cx="5731510" cy="322389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E5">
        <w:rPr>
          <w:noProof/>
          <w:lang w:eastAsia="en-GB"/>
        </w:rPr>
        <w:t xml:space="preserve"> </w:t>
      </w:r>
      <w:r w:rsidRPr="00940BE5">
        <w:rPr>
          <w:noProof/>
          <w:lang w:eastAsia="en-GB"/>
        </w:rPr>
        <w:lastRenderedPageBreak/>
        <w:drawing>
          <wp:inline distT="0" distB="0" distL="0" distR="0" wp14:anchorId="31A13452" wp14:editId="1FC5DFF5">
            <wp:extent cx="5731510" cy="322389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E5">
        <w:rPr>
          <w:noProof/>
          <w:lang w:eastAsia="en-GB"/>
        </w:rPr>
        <w:t xml:space="preserve"> </w:t>
      </w:r>
      <w:r w:rsidRPr="00940BE5">
        <w:rPr>
          <w:noProof/>
          <w:lang w:eastAsia="en-GB"/>
        </w:rPr>
        <w:drawing>
          <wp:inline distT="0" distB="0" distL="0" distR="0" wp14:anchorId="2C4CF988" wp14:editId="11DF0934">
            <wp:extent cx="5731510" cy="322389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E5">
        <w:rPr>
          <w:noProof/>
          <w:lang w:eastAsia="en-GB"/>
        </w:rPr>
        <w:t xml:space="preserve"> </w:t>
      </w:r>
      <w:r w:rsidRPr="00940BE5">
        <w:rPr>
          <w:noProof/>
          <w:lang w:eastAsia="en-GB"/>
        </w:rPr>
        <w:lastRenderedPageBreak/>
        <w:drawing>
          <wp:inline distT="0" distB="0" distL="0" distR="0" wp14:anchorId="0D1C1F42" wp14:editId="217F4E1E">
            <wp:extent cx="5731510" cy="322389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D23" w:rsidRPr="00082D23">
        <w:rPr>
          <w:noProof/>
          <w:lang w:eastAsia="en-GB"/>
        </w:rPr>
        <w:t xml:space="preserve"> </w:t>
      </w:r>
      <w:r w:rsidR="00082D23" w:rsidRPr="00082D23">
        <w:rPr>
          <w:noProof/>
          <w:lang w:eastAsia="en-GB"/>
        </w:rPr>
        <w:drawing>
          <wp:inline distT="0" distB="0" distL="0" distR="0" wp14:anchorId="1D2B4451" wp14:editId="44EA0685">
            <wp:extent cx="5731510" cy="322389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D23" w:rsidRPr="00082D23">
        <w:rPr>
          <w:noProof/>
          <w:lang w:eastAsia="en-GB"/>
        </w:rPr>
        <w:t xml:space="preserve"> </w:t>
      </w:r>
      <w:r w:rsidR="00082D23" w:rsidRPr="00082D23">
        <w:rPr>
          <w:noProof/>
          <w:lang w:eastAsia="en-GB"/>
        </w:rPr>
        <w:lastRenderedPageBreak/>
        <w:drawing>
          <wp:inline distT="0" distB="0" distL="0" distR="0" wp14:anchorId="16583B96" wp14:editId="3972C7A2">
            <wp:extent cx="5731510" cy="322389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D23" w:rsidRPr="00082D23">
        <w:rPr>
          <w:noProof/>
          <w:lang w:eastAsia="en-GB"/>
        </w:rPr>
        <w:t xml:space="preserve"> </w:t>
      </w:r>
      <w:r w:rsidR="00082D23" w:rsidRPr="00082D23">
        <w:rPr>
          <w:noProof/>
          <w:lang w:eastAsia="en-GB"/>
        </w:rPr>
        <w:drawing>
          <wp:inline distT="0" distB="0" distL="0" distR="0" wp14:anchorId="0167BFA5" wp14:editId="794C3995">
            <wp:extent cx="5731510" cy="322389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D23" w:rsidRPr="00082D23">
        <w:rPr>
          <w:noProof/>
          <w:lang w:eastAsia="en-GB"/>
        </w:rPr>
        <w:t xml:space="preserve"> </w:t>
      </w:r>
      <w:r w:rsidR="00082D23" w:rsidRPr="00082D23">
        <w:rPr>
          <w:noProof/>
          <w:lang w:eastAsia="en-GB"/>
        </w:rPr>
        <w:lastRenderedPageBreak/>
        <w:drawing>
          <wp:inline distT="0" distB="0" distL="0" distR="0" wp14:anchorId="4A3735E7" wp14:editId="505C31E5">
            <wp:extent cx="5731510" cy="322389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D23" w:rsidRPr="00082D23">
        <w:rPr>
          <w:noProof/>
          <w:lang w:eastAsia="en-GB"/>
        </w:rPr>
        <w:t xml:space="preserve"> </w:t>
      </w:r>
      <w:r w:rsidR="00082D23" w:rsidRPr="00082D23">
        <w:rPr>
          <w:noProof/>
          <w:lang w:eastAsia="en-GB"/>
        </w:rPr>
        <w:drawing>
          <wp:inline distT="0" distB="0" distL="0" distR="0" wp14:anchorId="4E5AF99E" wp14:editId="7BB8816A">
            <wp:extent cx="5731510" cy="322389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D23" w:rsidRDefault="00082D23" w:rsidP="00F25922">
      <w:pPr>
        <w:rPr>
          <w:noProof/>
          <w:lang w:eastAsia="en-GB"/>
        </w:rPr>
      </w:pPr>
    </w:p>
    <w:p w:rsidR="00082D23" w:rsidRDefault="00082D23" w:rsidP="00F25922">
      <w:pPr>
        <w:rPr>
          <w:noProof/>
          <w:lang w:eastAsia="en-GB"/>
        </w:rPr>
      </w:pPr>
    </w:p>
    <w:p w:rsidR="00082D23" w:rsidRDefault="00082D23" w:rsidP="00F25922">
      <w:pPr>
        <w:rPr>
          <w:noProof/>
          <w:lang w:eastAsia="en-GB"/>
        </w:rPr>
      </w:pPr>
    </w:p>
    <w:p w:rsidR="00082D23" w:rsidRDefault="00082D23" w:rsidP="00F25922">
      <w:pPr>
        <w:rPr>
          <w:noProof/>
          <w:lang w:eastAsia="en-GB"/>
        </w:rPr>
      </w:pPr>
    </w:p>
    <w:p w:rsidR="00082D23" w:rsidRDefault="00082D23" w:rsidP="00F25922">
      <w:pPr>
        <w:rPr>
          <w:noProof/>
          <w:lang w:eastAsia="en-GB"/>
        </w:rPr>
      </w:pPr>
    </w:p>
    <w:p w:rsidR="00082D23" w:rsidRDefault="00082D23" w:rsidP="00F25922">
      <w:pPr>
        <w:rPr>
          <w:noProof/>
          <w:lang w:eastAsia="en-GB"/>
        </w:rPr>
      </w:pPr>
    </w:p>
    <w:p w:rsidR="00082D23" w:rsidRDefault="00082D23" w:rsidP="00F25922">
      <w:pPr>
        <w:rPr>
          <w:noProof/>
          <w:lang w:eastAsia="en-GB"/>
        </w:rPr>
      </w:pPr>
    </w:p>
    <w:p w:rsidR="00082D23" w:rsidRDefault="00082D23" w:rsidP="00F25922">
      <w:pPr>
        <w:rPr>
          <w:noProof/>
          <w:lang w:eastAsia="en-GB"/>
        </w:rPr>
      </w:pPr>
    </w:p>
    <w:p w:rsidR="008C079D" w:rsidRPr="00F25922" w:rsidRDefault="008C079D" w:rsidP="00F25922">
      <w:pPr>
        <w:rPr>
          <w:rFonts w:ascii="Reprise Stamp" w:hAnsi="Reprise Stamp"/>
          <w:sz w:val="44"/>
        </w:rPr>
      </w:pPr>
      <w:r>
        <w:rPr>
          <w:rFonts w:ascii="Reprise Stamp" w:hAnsi="Reprise Stamp"/>
          <w:sz w:val="44"/>
        </w:rPr>
        <w:lastRenderedPageBreak/>
        <w:t>String techniques</w:t>
      </w:r>
    </w:p>
    <w:p w:rsidR="003E573F" w:rsidRDefault="003E573F" w:rsidP="00F25922">
      <w:pPr>
        <w:jc w:val="center"/>
        <w:rPr>
          <w:rFonts w:ascii="Reprise Stamp" w:hAnsi="Reprise Stamp"/>
          <w:sz w:val="44"/>
        </w:rPr>
      </w:pPr>
    </w:p>
    <w:p w:rsidR="008C079D" w:rsidRDefault="008C079D" w:rsidP="008C079D">
      <w:r>
        <w:rPr>
          <w:noProof/>
          <w:lang w:eastAsia="en-GB"/>
        </w:rPr>
        <w:drawing>
          <wp:inline distT="0" distB="0" distL="0" distR="0" wp14:anchorId="5739AA88" wp14:editId="5A500ABB">
            <wp:extent cx="5372100" cy="4559300"/>
            <wp:effectExtent l="0" t="0" r="12700" b="12700"/>
            <wp:docPr id="19" name="Picture 19" descr="/Users/.ladmin/Desktop/Screen Shot 2018-10-16 at 21.0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.ladmin/Desktop/Screen Shot 2018-10-16 at 21.09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r="3104" b="6753"/>
                    <a:stretch/>
                  </pic:blipFill>
                  <pic:spPr bwMode="auto">
                    <a:xfrm>
                      <a:off x="0" y="0"/>
                      <a:ext cx="53721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79D" w:rsidRPr="00AA187F" w:rsidRDefault="008C079D" w:rsidP="008C079D"/>
    <w:p w:rsidR="008C079D" w:rsidRPr="00AA187F" w:rsidRDefault="008C079D" w:rsidP="008C079D">
      <w:r>
        <w:rPr>
          <w:noProof/>
          <w:lang w:eastAsia="en-GB"/>
        </w:rPr>
        <w:drawing>
          <wp:inline distT="0" distB="0" distL="0" distR="0" wp14:anchorId="4BB89448" wp14:editId="031D5AA9">
            <wp:extent cx="5617845" cy="1640832"/>
            <wp:effectExtent l="0" t="0" r="0" b="10795"/>
            <wp:docPr id="22" name="Picture 22" descr="/Users/.ladmin/Desktop/Screen Shot 2018-10-16 at 21.13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.ladmin/Desktop/Screen Shot 2018-10-16 at 21.13.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t="43304" r="6209" b="6250"/>
                    <a:stretch/>
                  </pic:blipFill>
                  <pic:spPr bwMode="auto">
                    <a:xfrm>
                      <a:off x="0" y="0"/>
                      <a:ext cx="5620150" cy="16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2BCA55" wp14:editId="62FDD68D">
            <wp:extent cx="5372100" cy="1104900"/>
            <wp:effectExtent l="0" t="0" r="12700" b="12700"/>
            <wp:docPr id="24" name="Picture 24" descr="/Users/.ladmin/Desktop/Screen Shot 2018-10-16 at 21.1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.ladmin/Desktop/Screen Shot 2018-10-16 at 21.11.4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 wp14:anchorId="3F1CCE7E" wp14:editId="4F2A877F">
            <wp:extent cx="5727700" cy="6591300"/>
            <wp:effectExtent l="0" t="0" r="12700" b="12700"/>
            <wp:docPr id="27" name="Picture 27" descr="/Users/.ladmin/Desktop/Screen Shot 2018-10-16 at 21.10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.ladmin/Desktop/Screen Shot 2018-10-16 at 21.10.47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drawing>
          <wp:inline distT="0" distB="0" distL="0" distR="0" wp14:anchorId="2D9CF72B" wp14:editId="79C2F2E7">
            <wp:extent cx="5524500" cy="7302500"/>
            <wp:effectExtent l="0" t="0" r="12700" b="12700"/>
            <wp:docPr id="28" name="Picture 28" descr="/Users/.ladmin/Desktop/Screen Shot 2018-10-16 at 21.14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.ladmin/Desktop/Screen Shot 2018-10-16 at 21.14.1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lastRenderedPageBreak/>
        <w:drawing>
          <wp:inline distT="0" distB="0" distL="0" distR="0" wp14:anchorId="46ED704B" wp14:editId="1DF9C823">
            <wp:extent cx="5461000" cy="1193800"/>
            <wp:effectExtent l="0" t="0" r="0" b="0"/>
            <wp:docPr id="29" name="Picture 29" descr="/Users/.ladmin/Desktop/Screen Shot 2018-10-16 at 21.1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.ladmin/Desktop/Screen Shot 2018-10-16 at 21.15.1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drawing>
          <wp:inline distT="0" distB="0" distL="0" distR="0" wp14:anchorId="127FA6DB" wp14:editId="4630E59E">
            <wp:extent cx="5321300" cy="6515100"/>
            <wp:effectExtent l="0" t="0" r="12700" b="12700"/>
            <wp:docPr id="30" name="Picture 30" descr="/Users/.ladmin/Desktop/Screen Shot 2018-10-16 at 21.15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.ladmin/Desktop/Screen Shot 2018-10-16 at 21.15.2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lastRenderedPageBreak/>
        <w:drawing>
          <wp:inline distT="0" distB="0" distL="0" distR="0" wp14:anchorId="5CE5B1DE" wp14:editId="72E578D2">
            <wp:extent cx="5727700" cy="7861300"/>
            <wp:effectExtent l="0" t="0" r="12700" b="12700"/>
            <wp:docPr id="31" name="Picture 31" descr="/Users/.ladmin/Desktop/Screen Shot 2018-10-16 at 21.17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.ladmin/Desktop/Screen Shot 2018-10-16 at 21.17.2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drawing>
          <wp:inline distT="0" distB="0" distL="0" distR="0" wp14:anchorId="6859150F" wp14:editId="3C89DB8F">
            <wp:extent cx="5727700" cy="7810500"/>
            <wp:effectExtent l="0" t="0" r="12700" b="12700"/>
            <wp:docPr id="32" name="Picture 32" descr="/Users/.ladmin/Desktop/Screen Shot 2018-10-16 at 21.18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.ladmin/Desktop/Screen Shot 2018-10-16 at 21.18.30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lastRenderedPageBreak/>
        <w:drawing>
          <wp:inline distT="0" distB="0" distL="0" distR="0" wp14:anchorId="0FB8C123" wp14:editId="3DD61A6E">
            <wp:extent cx="5753100" cy="2133600"/>
            <wp:effectExtent l="0" t="0" r="12700" b="0"/>
            <wp:docPr id="33" name="Picture 33" descr="/Users/.ladmin/Desktop/Screen Shot 2018-10-16 at 21.18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.ladmin/Desktop/Screen Shot 2018-10-16 at 21.18.4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drawing>
          <wp:inline distT="0" distB="0" distL="0" distR="0" wp14:anchorId="59C0C913" wp14:editId="53EEB2F2">
            <wp:extent cx="5549900" cy="5524500"/>
            <wp:effectExtent l="0" t="0" r="12700" b="12700"/>
            <wp:docPr id="34" name="Picture 34" descr="/Users/.ladmin/Desktop/Screen Shot 2018-10-16 at 21.1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.ladmin/Desktop/Screen Shot 2018-10-16 at 21.19.2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lastRenderedPageBreak/>
        <w:drawing>
          <wp:inline distT="0" distB="0" distL="0" distR="0" wp14:anchorId="0753CDFA" wp14:editId="35119E0D">
            <wp:extent cx="4166235" cy="1058554"/>
            <wp:effectExtent l="0" t="0" r="0" b="8255"/>
            <wp:docPr id="35" name="Picture 35" descr="/Users/.ladmin/Desktop/Screen Shot 2018-10-16 at 21.20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.ladmin/Desktop/Screen Shot 2018-10-16 at 21.20.0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90" cy="10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drawing>
          <wp:inline distT="0" distB="0" distL="0" distR="0" wp14:anchorId="7FE93555" wp14:editId="30AFEB33">
            <wp:extent cx="5461000" cy="6248400"/>
            <wp:effectExtent l="0" t="0" r="0" b="0"/>
            <wp:docPr id="36" name="Picture 36" descr="/Users/.ladmin/Desktop/Screen Shot 2018-10-16 at 21.2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.ladmin/Desktop/Screen Shot 2018-10-16 at 21.20.1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lastRenderedPageBreak/>
        <w:drawing>
          <wp:inline distT="0" distB="0" distL="0" distR="0" wp14:anchorId="67DEDDF7" wp14:editId="6BF62FC9">
            <wp:extent cx="5727700" cy="7937500"/>
            <wp:effectExtent l="0" t="0" r="12700" b="12700"/>
            <wp:docPr id="37" name="Picture 37" descr="/Users/.ladmin/Desktop/Screen Shot 2018-10-16 at 21.2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.ladmin/Desktop/Screen Shot 2018-10-16 at 21.21.2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lastRenderedPageBreak/>
        <w:drawing>
          <wp:inline distT="0" distB="0" distL="0" distR="0" wp14:anchorId="5E9410CD" wp14:editId="71558021">
            <wp:extent cx="5727700" cy="8153400"/>
            <wp:effectExtent l="0" t="0" r="12700" b="0"/>
            <wp:docPr id="38" name="Picture 38" descr="/Users/.ladmin/Desktop/Screen Shot 2018-10-16 at 21.2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.ladmin/Desktop/Screen Shot 2018-10-16 at 21.21.5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drawing>
          <wp:inline distT="0" distB="0" distL="0" distR="0" wp14:anchorId="78217542" wp14:editId="369C6E2C">
            <wp:extent cx="5727700" cy="8420100"/>
            <wp:effectExtent l="0" t="0" r="12700" b="12700"/>
            <wp:docPr id="39" name="Picture 39" descr="/Users/.ladmin/Desktop/Screen Shot 2018-10-16 at 21.2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.ladmin/Desktop/Screen Shot 2018-10-16 at 21.22.1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drawing>
          <wp:inline distT="0" distB="0" distL="0" distR="0" wp14:anchorId="2A3B57F1" wp14:editId="41A976BE">
            <wp:extent cx="5727700" cy="7581900"/>
            <wp:effectExtent l="0" t="0" r="12700" b="12700"/>
            <wp:docPr id="20" name="Picture 20" descr="/Users/.ladmin/Desktop/Screen Shot 2018-10-16 at 21.22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.ladmin/Desktop/Screen Shot 2018-10-16 at 21.22.5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lastRenderedPageBreak/>
        <w:drawing>
          <wp:inline distT="0" distB="0" distL="0" distR="0" wp14:anchorId="1D3D27B9" wp14:editId="4E29AFBC">
            <wp:extent cx="5727700" cy="7797800"/>
            <wp:effectExtent l="0" t="0" r="12700" b="0"/>
            <wp:docPr id="21" name="Picture 21" descr="/Users/.ladmin/Desktop/Screen Shot 2018-10-16 at 21.23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.ladmin/Desktop/Screen Shot 2018-10-16 at 21.23.4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lastRenderedPageBreak/>
        <w:drawing>
          <wp:inline distT="0" distB="0" distL="0" distR="0" wp14:anchorId="30479CBC" wp14:editId="46549F2E">
            <wp:extent cx="5727700" cy="8153400"/>
            <wp:effectExtent l="0" t="0" r="12700" b="0"/>
            <wp:docPr id="23" name="Picture 23" descr="/Users/.ladmin/Desktop/Screen Shot 2018-10-16 at 21.24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.ladmin/Desktop/Screen Shot 2018-10-16 at 21.24.1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  <w:r>
        <w:rPr>
          <w:noProof/>
          <w:lang w:eastAsia="en-GB"/>
        </w:rPr>
        <w:drawing>
          <wp:inline distT="0" distB="0" distL="0" distR="0" wp14:anchorId="376B7B1B" wp14:editId="315E9B05">
            <wp:extent cx="5727700" cy="8026400"/>
            <wp:effectExtent l="0" t="0" r="12700" b="0"/>
            <wp:docPr id="25" name="Picture 25" descr="/Users/.ladmin/Desktop/Screen Shot 2018-10-16 at 21.2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.ladmin/Desktop/Screen Shot 2018-10-16 at 21.24.58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Default="008C079D" w:rsidP="008C079D">
      <w:pPr>
        <w:tabs>
          <w:tab w:val="left" w:pos="1480"/>
        </w:tabs>
      </w:pPr>
    </w:p>
    <w:p w:rsidR="008C079D" w:rsidRPr="00AA187F" w:rsidRDefault="008C079D" w:rsidP="008C079D">
      <w:pPr>
        <w:tabs>
          <w:tab w:val="left" w:pos="1480"/>
        </w:tabs>
      </w:pPr>
      <w:r>
        <w:rPr>
          <w:noProof/>
          <w:lang w:eastAsia="en-GB"/>
        </w:rPr>
        <w:drawing>
          <wp:inline distT="0" distB="0" distL="0" distR="0" wp14:anchorId="156DCAFD" wp14:editId="3010F9EB">
            <wp:extent cx="5727700" cy="4800600"/>
            <wp:effectExtent l="0" t="0" r="12700" b="0"/>
            <wp:docPr id="26" name="Picture 26" descr="/Users/.ladmin/Desktop/Screen Shot 2018-10-16 at 21.2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.ladmin/Desktop/Screen Shot 2018-10-16 at 21.25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33"/>
                    <a:stretch/>
                  </pic:blipFill>
                  <pic:spPr bwMode="auto">
                    <a:xfrm>
                      <a:off x="0" y="0"/>
                      <a:ext cx="57277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79D" w:rsidRPr="00F25922" w:rsidRDefault="008C079D" w:rsidP="00F25922">
      <w:pPr>
        <w:jc w:val="center"/>
        <w:rPr>
          <w:rFonts w:ascii="Reprise Stamp" w:hAnsi="Reprise Stamp"/>
          <w:sz w:val="44"/>
        </w:rPr>
      </w:pPr>
    </w:p>
    <w:sectPr w:rsidR="008C079D" w:rsidRPr="00F259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D23" w:rsidRDefault="00082D23" w:rsidP="003E573F">
      <w:pPr>
        <w:spacing w:after="0" w:line="240" w:lineRule="auto"/>
      </w:pPr>
      <w:r>
        <w:separator/>
      </w:r>
    </w:p>
  </w:endnote>
  <w:endnote w:type="continuationSeparator" w:id="0">
    <w:p w:rsidR="00082D23" w:rsidRDefault="00082D23" w:rsidP="003E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prise Stamp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D23" w:rsidRDefault="00082D23" w:rsidP="003E573F">
      <w:pPr>
        <w:spacing w:after="0" w:line="240" w:lineRule="auto"/>
      </w:pPr>
      <w:r>
        <w:separator/>
      </w:r>
    </w:p>
  </w:footnote>
  <w:footnote w:type="continuationSeparator" w:id="0">
    <w:p w:rsidR="00082D23" w:rsidRDefault="00082D23" w:rsidP="003E5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E27B2"/>
    <w:multiLevelType w:val="hybridMultilevel"/>
    <w:tmpl w:val="030404BC"/>
    <w:lvl w:ilvl="0" w:tplc="18640A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7A06"/>
    <w:multiLevelType w:val="hybridMultilevel"/>
    <w:tmpl w:val="A21ED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B7AB0"/>
    <w:multiLevelType w:val="hybridMultilevel"/>
    <w:tmpl w:val="268AFC22"/>
    <w:lvl w:ilvl="0" w:tplc="18640AF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E81C34"/>
    <w:multiLevelType w:val="hybridMultilevel"/>
    <w:tmpl w:val="3C585BA2"/>
    <w:lvl w:ilvl="0" w:tplc="18640A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44D9F"/>
    <w:multiLevelType w:val="hybridMultilevel"/>
    <w:tmpl w:val="23C21B18"/>
    <w:lvl w:ilvl="0" w:tplc="18640A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0332C"/>
    <w:multiLevelType w:val="hybridMultilevel"/>
    <w:tmpl w:val="44B8D4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7F6BCD"/>
    <w:multiLevelType w:val="hybridMultilevel"/>
    <w:tmpl w:val="D1AC3DBC"/>
    <w:lvl w:ilvl="0" w:tplc="18640A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00"/>
    <w:rsid w:val="00082D23"/>
    <w:rsid w:val="0010496D"/>
    <w:rsid w:val="0038403A"/>
    <w:rsid w:val="003E573F"/>
    <w:rsid w:val="003F5A00"/>
    <w:rsid w:val="00502781"/>
    <w:rsid w:val="00603EBF"/>
    <w:rsid w:val="008C079D"/>
    <w:rsid w:val="00940BE5"/>
    <w:rsid w:val="00E13C6D"/>
    <w:rsid w:val="00F25922"/>
    <w:rsid w:val="00FE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85DA21-1ED3-483F-B6C3-2D2C40C69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73F"/>
  </w:style>
  <w:style w:type="paragraph" w:styleId="Footer">
    <w:name w:val="footer"/>
    <w:basedOn w:val="Normal"/>
    <w:link w:val="FooterChar"/>
    <w:uiPriority w:val="99"/>
    <w:unhideWhenUsed/>
    <w:rsid w:val="003E5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73F"/>
  </w:style>
  <w:style w:type="table" w:styleId="TableGrid">
    <w:name w:val="Table Grid"/>
    <w:basedOn w:val="TableNormal"/>
    <w:uiPriority w:val="39"/>
    <w:rsid w:val="003E5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3EB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45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C079D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82D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tif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94C4E46B</Template>
  <TotalTime>1</TotalTime>
  <Pages>36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Clifford</dc:creator>
  <cp:keywords/>
  <dc:description/>
  <cp:lastModifiedBy>Paul Clifford</cp:lastModifiedBy>
  <cp:revision>2</cp:revision>
  <cp:lastPrinted>2018-12-10T12:09:00Z</cp:lastPrinted>
  <dcterms:created xsi:type="dcterms:W3CDTF">2019-06-26T09:57:00Z</dcterms:created>
  <dcterms:modified xsi:type="dcterms:W3CDTF">2019-06-26T09:57:00Z</dcterms:modified>
</cp:coreProperties>
</file>