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1994D3" w14:textId="04CF64AA" w:rsidR="00852BFF" w:rsidRDefault="001F0F8B" w:rsidP="00A7114F">
      <w:pPr>
        <w:jc w:val="center"/>
        <w:rPr>
          <w:lang w:val="en-GB"/>
        </w:rPr>
      </w:pPr>
      <w:r w:rsidRPr="001F0F8B">
        <w:rPr>
          <w:noProof/>
          <w:lang w:val="en-GB" w:eastAsia="en-GB"/>
        </w:rPr>
        <w:drawing>
          <wp:inline distT="0" distB="0" distL="0" distR="0" wp14:anchorId="23558E46" wp14:editId="46F456E3">
            <wp:extent cx="5727700" cy="3166745"/>
            <wp:effectExtent l="0" t="0" r="1270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B4B3B" w14:textId="77777777" w:rsidR="001F0F8B" w:rsidRDefault="001F0F8B">
      <w:pPr>
        <w:rPr>
          <w:lang w:val="en-GB"/>
        </w:rPr>
      </w:pPr>
    </w:p>
    <w:p w14:paraId="1151DCC1" w14:textId="3C27EF55" w:rsidR="00A9234E" w:rsidRDefault="00A9234E">
      <w:pPr>
        <w:rPr>
          <w:b/>
          <w:sz w:val="36"/>
          <w:szCs w:val="36"/>
          <w:lang w:val="en-GB"/>
        </w:rPr>
      </w:pPr>
      <w:r w:rsidRPr="00A9234E">
        <w:rPr>
          <w:b/>
          <w:sz w:val="36"/>
          <w:szCs w:val="36"/>
          <w:lang w:val="en-GB"/>
        </w:rPr>
        <w:t xml:space="preserve">Odisha, India </w:t>
      </w:r>
    </w:p>
    <w:p w14:paraId="631571A9" w14:textId="41FF6B96" w:rsidR="00A9234E" w:rsidRDefault="00A9234E">
      <w:pPr>
        <w:rPr>
          <w:b/>
          <w:sz w:val="36"/>
          <w:szCs w:val="36"/>
          <w:lang w:val="en-GB"/>
        </w:rPr>
      </w:pPr>
      <w:r w:rsidRPr="00A9234E">
        <w:rPr>
          <w:b/>
          <w:noProof/>
          <w:sz w:val="36"/>
          <w:szCs w:val="36"/>
          <w:lang w:val="en-GB" w:eastAsia="en-GB"/>
        </w:rPr>
        <w:drawing>
          <wp:inline distT="0" distB="0" distL="0" distR="0" wp14:anchorId="7ECF3B58" wp14:editId="6F24A7B6">
            <wp:extent cx="5416353" cy="4731249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6353" cy="473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A77A7" w14:textId="77777777" w:rsidR="00A9234E" w:rsidRDefault="00A9234E">
      <w:pPr>
        <w:rPr>
          <w:b/>
          <w:sz w:val="36"/>
          <w:szCs w:val="36"/>
          <w:lang w:val="en-GB"/>
        </w:rPr>
      </w:pPr>
    </w:p>
    <w:p w14:paraId="763006DA" w14:textId="77777777" w:rsidR="00AD7320" w:rsidRDefault="00AD7320">
      <w:pPr>
        <w:rPr>
          <w:b/>
          <w:sz w:val="36"/>
          <w:szCs w:val="36"/>
          <w:lang w:val="en-GB"/>
        </w:rPr>
      </w:pPr>
    </w:p>
    <w:p w14:paraId="2B83CA6A" w14:textId="77777777" w:rsidR="00AD7320" w:rsidRDefault="00AD7320">
      <w:pPr>
        <w:rPr>
          <w:b/>
          <w:sz w:val="36"/>
          <w:szCs w:val="36"/>
          <w:lang w:val="en-GB"/>
        </w:rPr>
      </w:pPr>
    </w:p>
    <w:p w14:paraId="79F909AA" w14:textId="77777777" w:rsidR="00AD7320" w:rsidRDefault="00AD7320">
      <w:pPr>
        <w:rPr>
          <w:b/>
          <w:sz w:val="36"/>
          <w:szCs w:val="36"/>
          <w:lang w:val="en-GB"/>
        </w:rPr>
      </w:pPr>
    </w:p>
    <w:p w14:paraId="1D0F1973" w14:textId="5D749BD7" w:rsidR="0034372D" w:rsidRDefault="0034372D">
      <w:pPr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lastRenderedPageBreak/>
        <w:t>Textbook Extract page 148:</w:t>
      </w:r>
    </w:p>
    <w:p w14:paraId="4843979E" w14:textId="7BA0A8B2" w:rsidR="002A2762" w:rsidRDefault="002A2762" w:rsidP="002A2762">
      <w:pPr>
        <w:jc w:val="center"/>
        <w:rPr>
          <w:b/>
          <w:sz w:val="36"/>
          <w:szCs w:val="36"/>
          <w:lang w:val="en-GB"/>
        </w:rPr>
      </w:pPr>
      <w:r w:rsidRPr="002A2762">
        <w:rPr>
          <w:b/>
          <w:noProof/>
          <w:sz w:val="36"/>
          <w:szCs w:val="36"/>
          <w:lang w:val="en-GB" w:eastAsia="en-GB"/>
        </w:rPr>
        <w:drawing>
          <wp:inline distT="0" distB="0" distL="0" distR="0" wp14:anchorId="07EAB687" wp14:editId="125B483C">
            <wp:extent cx="5804535" cy="6928420"/>
            <wp:effectExtent l="0" t="0" r="1206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6429" cy="693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88E3C" w14:textId="5D8B6597" w:rsidR="00A9234E" w:rsidRDefault="002A2762">
      <w:pPr>
        <w:rPr>
          <w:b/>
          <w:sz w:val="36"/>
          <w:szCs w:val="36"/>
          <w:lang w:val="en-GB"/>
        </w:rPr>
      </w:pPr>
      <w:r w:rsidRPr="002A2762">
        <w:rPr>
          <w:b/>
          <w:noProof/>
          <w:sz w:val="36"/>
          <w:szCs w:val="36"/>
          <w:lang w:val="en-GB" w:eastAsia="en-GB"/>
        </w:rPr>
        <w:drawing>
          <wp:inline distT="0" distB="0" distL="0" distR="0" wp14:anchorId="550CD43E" wp14:editId="633E5D7F">
            <wp:extent cx="2090614" cy="2047240"/>
            <wp:effectExtent l="0" t="0" r="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3628" cy="205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34E">
        <w:rPr>
          <w:b/>
          <w:sz w:val="36"/>
          <w:szCs w:val="36"/>
          <w:lang w:val="en-GB"/>
        </w:rPr>
        <w:br w:type="page"/>
      </w:r>
    </w:p>
    <w:p w14:paraId="083E48AD" w14:textId="7A1404A3" w:rsidR="006C0745" w:rsidRDefault="006C0745">
      <w:pPr>
        <w:rPr>
          <w:b/>
          <w:sz w:val="36"/>
          <w:szCs w:val="36"/>
          <w:lang w:val="en-GB"/>
        </w:rPr>
      </w:pPr>
      <w:r w:rsidRPr="006C0745">
        <w:rPr>
          <w:b/>
          <w:noProof/>
          <w:sz w:val="36"/>
          <w:szCs w:val="36"/>
          <w:lang w:val="en-GB" w:eastAsia="en-GB"/>
        </w:rPr>
        <w:lastRenderedPageBreak/>
        <w:drawing>
          <wp:inline distT="0" distB="0" distL="0" distR="0" wp14:anchorId="6D02DAD2" wp14:editId="5D8915D3">
            <wp:extent cx="5727700" cy="802640"/>
            <wp:effectExtent l="0" t="0" r="1270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25BD5" w14:textId="77777777" w:rsidR="00A9234E" w:rsidRDefault="00A9234E">
      <w:pPr>
        <w:rPr>
          <w:b/>
          <w:sz w:val="36"/>
          <w:szCs w:val="36"/>
          <w:lang w:val="en-GB"/>
        </w:rPr>
      </w:pPr>
    </w:p>
    <w:p w14:paraId="280559C8" w14:textId="77777777" w:rsidR="00A9234E" w:rsidRDefault="00A9234E">
      <w:pPr>
        <w:rPr>
          <w:b/>
          <w:sz w:val="36"/>
          <w:szCs w:val="36"/>
          <w:lang w:val="en-GB"/>
        </w:rPr>
      </w:pPr>
    </w:p>
    <w:p w14:paraId="40282683" w14:textId="77777777" w:rsidR="006C0745" w:rsidRDefault="006C0745">
      <w:pPr>
        <w:rPr>
          <w:b/>
          <w:sz w:val="36"/>
          <w:szCs w:val="36"/>
          <w:lang w:val="en-GB"/>
        </w:rPr>
      </w:pPr>
    </w:p>
    <w:p w14:paraId="27EA9558" w14:textId="77777777" w:rsidR="006C0745" w:rsidRDefault="006C0745">
      <w:pPr>
        <w:rPr>
          <w:b/>
          <w:sz w:val="36"/>
          <w:szCs w:val="36"/>
          <w:lang w:val="en-GB"/>
        </w:rPr>
      </w:pPr>
    </w:p>
    <w:p w14:paraId="6D70239D" w14:textId="77777777" w:rsidR="006C0745" w:rsidRDefault="006C0745">
      <w:pPr>
        <w:rPr>
          <w:b/>
          <w:sz w:val="36"/>
          <w:szCs w:val="36"/>
          <w:lang w:val="en-GB"/>
        </w:rPr>
      </w:pPr>
    </w:p>
    <w:p w14:paraId="0213254A" w14:textId="77777777" w:rsidR="006C0745" w:rsidRDefault="006C0745">
      <w:pPr>
        <w:rPr>
          <w:b/>
          <w:sz w:val="36"/>
          <w:szCs w:val="36"/>
          <w:lang w:val="en-GB"/>
        </w:rPr>
      </w:pPr>
    </w:p>
    <w:p w14:paraId="439EF416" w14:textId="77777777" w:rsidR="006C0745" w:rsidRDefault="006C0745">
      <w:pPr>
        <w:rPr>
          <w:b/>
          <w:sz w:val="36"/>
          <w:szCs w:val="36"/>
          <w:lang w:val="en-GB"/>
        </w:rPr>
      </w:pPr>
    </w:p>
    <w:p w14:paraId="4406C69C" w14:textId="77777777" w:rsidR="006C0745" w:rsidRDefault="006C0745">
      <w:pPr>
        <w:rPr>
          <w:b/>
          <w:sz w:val="36"/>
          <w:szCs w:val="36"/>
          <w:lang w:val="en-GB"/>
        </w:rPr>
      </w:pPr>
    </w:p>
    <w:p w14:paraId="52FE279C" w14:textId="77777777" w:rsidR="006C0745" w:rsidRDefault="006C0745">
      <w:pPr>
        <w:rPr>
          <w:b/>
          <w:sz w:val="36"/>
          <w:szCs w:val="36"/>
          <w:lang w:val="en-GB"/>
        </w:rPr>
      </w:pPr>
    </w:p>
    <w:p w14:paraId="03AA9EE9" w14:textId="77777777" w:rsidR="006C0745" w:rsidRDefault="006C0745" w:rsidP="006C0745">
      <w:pPr>
        <w:rPr>
          <w:rFonts w:ascii="Calibri Light" w:hAnsi="Calibri Light" w:cs="Calibri Light"/>
          <w:b/>
          <w:sz w:val="48"/>
          <w:szCs w:val="48"/>
        </w:rPr>
      </w:pPr>
      <w:r w:rsidRPr="006C0745">
        <w:rPr>
          <w:rFonts w:ascii="Calibri Light" w:hAnsi="Calibri Light" w:cs="Calibri Light"/>
          <w:b/>
          <w:sz w:val="48"/>
          <w:szCs w:val="48"/>
        </w:rPr>
        <w:t>Risk and Opportunity in Odisha</w:t>
      </w:r>
    </w:p>
    <w:p w14:paraId="6894A8FD" w14:textId="77777777" w:rsidR="0026193A" w:rsidRPr="006C0745" w:rsidRDefault="0026193A" w:rsidP="006C0745">
      <w:pPr>
        <w:rPr>
          <w:b/>
          <w:sz w:val="48"/>
          <w:szCs w:val="48"/>
          <w:lang w:val="en-GB"/>
        </w:rPr>
      </w:pPr>
    </w:p>
    <w:p w14:paraId="4236BC55" w14:textId="77777777" w:rsidR="0026193A" w:rsidRPr="0026193A" w:rsidRDefault="0026193A" w:rsidP="0026193A">
      <w:pPr>
        <w:widowControl w:val="0"/>
        <w:autoSpaceDE w:val="0"/>
        <w:autoSpaceDN w:val="0"/>
        <w:adjustRightInd w:val="0"/>
        <w:spacing w:line="216" w:lineRule="atLeast"/>
        <w:rPr>
          <w:rFonts w:ascii="Times" w:hAnsi="Times" w:cs="Times"/>
        </w:rPr>
      </w:pPr>
      <w:r w:rsidRPr="0026193A">
        <w:rPr>
          <w:rFonts w:ascii="Arial" w:hAnsi="Arial" w:cs="Arial"/>
        </w:rPr>
        <w:t>•</w:t>
      </w:r>
      <w:r w:rsidRPr="0026193A">
        <w:rPr>
          <w:rFonts w:ascii="Calibri" w:hAnsi="Calibri" w:cs="Calibri"/>
        </w:rPr>
        <w:t xml:space="preserve">Odisha presents risks and opportunities for human occupation </w:t>
      </w:r>
    </w:p>
    <w:p w14:paraId="48E3DCA6" w14:textId="77777777" w:rsidR="0026193A" w:rsidRPr="0026193A" w:rsidRDefault="0026193A" w:rsidP="0026193A">
      <w:pPr>
        <w:widowControl w:val="0"/>
        <w:autoSpaceDE w:val="0"/>
        <w:autoSpaceDN w:val="0"/>
        <w:adjustRightInd w:val="0"/>
        <w:spacing w:line="216" w:lineRule="atLeast"/>
        <w:rPr>
          <w:rFonts w:ascii="Times" w:hAnsi="Times" w:cs="Times"/>
        </w:rPr>
      </w:pPr>
      <w:r w:rsidRPr="0026193A">
        <w:rPr>
          <w:rFonts w:ascii="Arial" w:hAnsi="Arial" w:cs="Arial"/>
        </w:rPr>
        <w:t>•</w:t>
      </w:r>
      <w:r w:rsidRPr="0026193A">
        <w:rPr>
          <w:rFonts w:ascii="Calibri" w:hAnsi="Calibri" w:cs="Calibri"/>
        </w:rPr>
        <w:t>The human population of Odisha interact with their coastal landscape in different ways:</w:t>
      </w:r>
    </w:p>
    <w:p w14:paraId="338A470C" w14:textId="77777777" w:rsidR="006C0745" w:rsidRPr="0026193A" w:rsidRDefault="006C0745">
      <w:pPr>
        <w:rPr>
          <w:b/>
          <w:lang w:val="en-GB"/>
        </w:rPr>
      </w:pPr>
    </w:p>
    <w:p w14:paraId="6BAEE8C8" w14:textId="77777777" w:rsidR="0026193A" w:rsidRDefault="0026193A">
      <w:pPr>
        <w:rPr>
          <w:b/>
          <w:lang w:val="en-GB"/>
        </w:rPr>
      </w:pPr>
    </w:p>
    <w:p w14:paraId="2A23E633" w14:textId="77777777" w:rsidR="0026193A" w:rsidRDefault="0026193A">
      <w:pPr>
        <w:rPr>
          <w:b/>
          <w:lang w:val="en-GB"/>
        </w:rPr>
      </w:pPr>
    </w:p>
    <w:p w14:paraId="3E4308C5" w14:textId="77777777" w:rsidR="0026193A" w:rsidRDefault="0026193A">
      <w:pPr>
        <w:rPr>
          <w:b/>
          <w:lang w:val="en-GB"/>
        </w:rPr>
      </w:pPr>
    </w:p>
    <w:p w14:paraId="2CB44A08" w14:textId="77777777" w:rsidR="0026193A" w:rsidRDefault="0026193A">
      <w:pPr>
        <w:rPr>
          <w:b/>
          <w:lang w:val="en-GB"/>
        </w:rPr>
      </w:pPr>
    </w:p>
    <w:p w14:paraId="1B88CDEE" w14:textId="77777777" w:rsidR="0026193A" w:rsidRDefault="0026193A">
      <w:pPr>
        <w:rPr>
          <w:b/>
          <w:lang w:val="en-GB"/>
        </w:rPr>
      </w:pPr>
    </w:p>
    <w:p w14:paraId="6A50DFB3" w14:textId="77777777" w:rsidR="0026193A" w:rsidRDefault="0026193A">
      <w:pPr>
        <w:rPr>
          <w:b/>
          <w:lang w:val="en-GB"/>
        </w:rPr>
      </w:pPr>
    </w:p>
    <w:p w14:paraId="3BA2D7BB" w14:textId="77777777" w:rsidR="0026193A" w:rsidRDefault="0026193A">
      <w:pPr>
        <w:rPr>
          <w:b/>
          <w:lang w:val="en-GB"/>
        </w:rPr>
      </w:pPr>
    </w:p>
    <w:p w14:paraId="713AE484" w14:textId="77777777" w:rsidR="0026193A" w:rsidRDefault="0026193A">
      <w:pPr>
        <w:rPr>
          <w:b/>
          <w:lang w:val="en-GB"/>
        </w:rPr>
      </w:pPr>
    </w:p>
    <w:p w14:paraId="7B5D9602" w14:textId="77777777" w:rsidR="0026193A" w:rsidRPr="0026193A" w:rsidRDefault="0026193A">
      <w:pPr>
        <w:rPr>
          <w:b/>
          <w:lang w:val="en-GB"/>
        </w:rPr>
      </w:pPr>
    </w:p>
    <w:p w14:paraId="382D6E71" w14:textId="77777777" w:rsidR="007C0BFA" w:rsidRPr="0026193A" w:rsidRDefault="007C0BFA" w:rsidP="007C0BFA">
      <w:pPr>
        <w:widowControl w:val="0"/>
        <w:autoSpaceDE w:val="0"/>
        <w:autoSpaceDN w:val="0"/>
        <w:adjustRightInd w:val="0"/>
        <w:spacing w:line="580" w:lineRule="atLeast"/>
        <w:rPr>
          <w:rFonts w:ascii="Times" w:hAnsi="Times" w:cs="Times"/>
          <w:highlight w:val="yellow"/>
        </w:rPr>
      </w:pPr>
      <w:r w:rsidRPr="0026193A">
        <w:rPr>
          <w:rFonts w:ascii="Calibri" w:hAnsi="Calibri" w:cs="Calibri"/>
          <w:highlight w:val="yellow"/>
        </w:rPr>
        <w:t xml:space="preserve">TASK 2: </w:t>
      </w:r>
    </w:p>
    <w:p w14:paraId="5AD475EB" w14:textId="1772F082" w:rsidR="006C0745" w:rsidRPr="007C0BFA" w:rsidRDefault="007C0BFA" w:rsidP="007C0BFA">
      <w:pPr>
        <w:pStyle w:val="ListParagraph"/>
        <w:numPr>
          <w:ilvl w:val="0"/>
          <w:numId w:val="1"/>
        </w:numPr>
        <w:rPr>
          <w:b/>
          <w:lang w:val="en-GB"/>
        </w:rPr>
      </w:pPr>
      <w:r w:rsidRPr="007C0BFA">
        <w:rPr>
          <w:rFonts w:ascii="Calibri" w:hAnsi="Calibri" w:cs="Calibri"/>
          <w:highlight w:val="yellow"/>
        </w:rPr>
        <w:t>Watch the videos and complete the mind maps</w:t>
      </w:r>
    </w:p>
    <w:p w14:paraId="760D7C7B" w14:textId="70B91B72" w:rsidR="007C0BFA" w:rsidRPr="007C0BFA" w:rsidRDefault="000F3217" w:rsidP="007C0BFA">
      <w:pPr>
        <w:widowControl w:val="0"/>
        <w:autoSpaceDE w:val="0"/>
        <w:autoSpaceDN w:val="0"/>
        <w:adjustRightInd w:val="0"/>
        <w:spacing w:line="580" w:lineRule="atLeast"/>
        <w:rPr>
          <w:rFonts w:ascii="Times" w:hAnsi="Times" w:cs="Times"/>
          <w:sz w:val="22"/>
          <w:szCs w:val="22"/>
        </w:rPr>
      </w:pPr>
      <w:r w:rsidRPr="000F3217">
        <w:rPr>
          <w:rFonts w:ascii="Calibri" w:hAnsi="Calibri" w:cs="Calibri"/>
          <w:b/>
          <w:sz w:val="22"/>
          <w:szCs w:val="22"/>
        </w:rPr>
        <w:t>Opportunities</w:t>
      </w:r>
      <w:r>
        <w:t>:</w:t>
      </w:r>
      <w:r w:rsidRPr="000F3217">
        <w:t xml:space="preserve"> </w:t>
      </w:r>
      <w:hyperlink r:id="rId12" w:history="1">
        <w:r w:rsidR="007C0BFA" w:rsidRPr="007C0BFA">
          <w:rPr>
            <w:rFonts w:ascii="Calibri" w:hAnsi="Calibri" w:cs="Calibri"/>
            <w:color w:val="0000E9"/>
            <w:sz w:val="22"/>
            <w:szCs w:val="22"/>
            <w:u w:val="single" w:color="0000E9"/>
          </w:rPr>
          <w:t>https://www.youtube.com/watch?v=rAMGt76-sxo</w:t>
        </w:r>
      </w:hyperlink>
      <w:r>
        <w:rPr>
          <w:rFonts w:ascii="Calibri" w:hAnsi="Calibri" w:cs="Calibri"/>
          <w:sz w:val="22"/>
          <w:szCs w:val="22"/>
        </w:rPr>
        <w:t xml:space="preserve"> </w:t>
      </w:r>
    </w:p>
    <w:p w14:paraId="4150F91A" w14:textId="3C2689B7" w:rsidR="000F3217" w:rsidRPr="000F3217" w:rsidRDefault="000F3217" w:rsidP="000F3217">
      <w:pPr>
        <w:widowControl w:val="0"/>
        <w:autoSpaceDE w:val="0"/>
        <w:autoSpaceDN w:val="0"/>
        <w:adjustRightInd w:val="0"/>
        <w:spacing w:line="580" w:lineRule="atLeast"/>
        <w:rPr>
          <w:lang w:val="en-GB"/>
        </w:rPr>
      </w:pPr>
      <w:r w:rsidRPr="000F3217">
        <w:rPr>
          <w:b/>
        </w:rPr>
        <w:t>Risks</w:t>
      </w:r>
      <w:r w:rsidRPr="000F3217">
        <w:t>:</w:t>
      </w:r>
      <w:r w:rsidRPr="000F3217">
        <w:rPr>
          <w:rFonts w:ascii="Calibri" w:hAnsi="Calibri" w:cs="Calibri"/>
          <w:sz w:val="22"/>
          <w:szCs w:val="22"/>
        </w:rPr>
        <w:t xml:space="preserve"> </w:t>
      </w:r>
      <w:hyperlink r:id="rId13" w:history="1">
        <w:r w:rsidRPr="00B87F97">
          <w:rPr>
            <w:rStyle w:val="Hyperlink"/>
            <w:rFonts w:ascii="Calibri" w:hAnsi="Calibri" w:cs="Calibri"/>
            <w:sz w:val="22"/>
            <w:szCs w:val="22"/>
            <w:u w:color="0000E9"/>
          </w:rPr>
          <w:t>https://www.youtube.com/watch?v=fwjtjyY-3EI</w:t>
        </w:r>
      </w:hyperlink>
    </w:p>
    <w:p w14:paraId="5A712586" w14:textId="77777777" w:rsidR="000F3217" w:rsidRPr="000F3217" w:rsidRDefault="000F3217" w:rsidP="000F3217">
      <w:pPr>
        <w:rPr>
          <w:lang w:val="en-GB"/>
        </w:rPr>
      </w:pPr>
      <w:r w:rsidRPr="000F3217">
        <w:t xml:space="preserve">Coastal erosion: </w:t>
      </w:r>
      <w:hyperlink r:id="rId14" w:history="1">
        <w:r w:rsidRPr="000F3217">
          <w:rPr>
            <w:rStyle w:val="Hyperlink"/>
          </w:rPr>
          <w:t>https://</w:t>
        </w:r>
      </w:hyperlink>
      <w:hyperlink r:id="rId15" w:history="1">
        <w:r w:rsidRPr="000F3217">
          <w:rPr>
            <w:rStyle w:val="Hyperlink"/>
          </w:rPr>
          <w:t>www.youtube.com/watch?v=4znSpwPUNuM&amp;feature=emb_logo</w:t>
        </w:r>
      </w:hyperlink>
      <w:r w:rsidRPr="000F3217">
        <w:t xml:space="preserve"> </w:t>
      </w:r>
    </w:p>
    <w:p w14:paraId="6916856D" w14:textId="77777777" w:rsidR="00135A0C" w:rsidRDefault="00135A0C"/>
    <w:p w14:paraId="2009986A" w14:textId="77777777" w:rsidR="00135A0C" w:rsidRDefault="00135A0C"/>
    <w:p w14:paraId="2B28F0FA" w14:textId="77777777" w:rsidR="00135A0C" w:rsidRDefault="00135A0C"/>
    <w:p w14:paraId="5CB171D2" w14:textId="77777777" w:rsidR="00135A0C" w:rsidRDefault="00135A0C"/>
    <w:p w14:paraId="1E687EAD" w14:textId="77777777" w:rsidR="00135A0C" w:rsidRDefault="00135A0C"/>
    <w:p w14:paraId="29D07037" w14:textId="77777777" w:rsidR="00135A0C" w:rsidRDefault="00135A0C"/>
    <w:p w14:paraId="3C6DBEC1" w14:textId="77777777" w:rsidR="00135A0C" w:rsidRDefault="00135A0C"/>
    <w:p w14:paraId="593BC49C" w14:textId="77777777" w:rsidR="00135A0C" w:rsidRDefault="00135A0C"/>
    <w:p w14:paraId="64F26DFC" w14:textId="77777777" w:rsidR="00135A0C" w:rsidRDefault="00135A0C"/>
    <w:p w14:paraId="43724A2B" w14:textId="77777777" w:rsidR="00135A0C" w:rsidRDefault="00135A0C"/>
    <w:p w14:paraId="66937982" w14:textId="33A4DA89" w:rsidR="000F608A" w:rsidRDefault="000F608A" w:rsidP="00700435">
      <w:pPr>
        <w:jc w:val="center"/>
      </w:pPr>
      <w:r w:rsidRPr="000F608A">
        <w:rPr>
          <w:noProof/>
          <w:lang w:val="en-GB" w:eastAsia="en-GB"/>
        </w:rPr>
        <w:drawing>
          <wp:inline distT="0" distB="0" distL="0" distR="0" wp14:anchorId="56607F74" wp14:editId="1AB2219F">
            <wp:extent cx="5104765" cy="4166439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6447" cy="417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9370A" w14:textId="77777777" w:rsidR="00700435" w:rsidRDefault="00700435" w:rsidP="00700435">
      <w:pPr>
        <w:jc w:val="center"/>
      </w:pPr>
    </w:p>
    <w:p w14:paraId="12113993" w14:textId="77777777" w:rsidR="00700435" w:rsidRDefault="00700435" w:rsidP="00700435">
      <w:pPr>
        <w:jc w:val="center"/>
      </w:pPr>
    </w:p>
    <w:p w14:paraId="39DA860F" w14:textId="77777777" w:rsidR="00700435" w:rsidRDefault="00700435" w:rsidP="00700435">
      <w:pPr>
        <w:jc w:val="center"/>
      </w:pPr>
    </w:p>
    <w:p w14:paraId="5E372AE7" w14:textId="45077AD8" w:rsidR="00700435" w:rsidRDefault="0026193A" w:rsidP="00700435">
      <w:pPr>
        <w:jc w:val="center"/>
      </w:pPr>
      <w:r w:rsidRPr="0026193A">
        <w:rPr>
          <w:noProof/>
          <w:lang w:val="en-GB" w:eastAsia="en-GB"/>
        </w:rPr>
        <w:lastRenderedPageBreak/>
        <w:drawing>
          <wp:inline distT="0" distB="0" distL="0" distR="0" wp14:anchorId="6C77EB6C" wp14:editId="318E68B8">
            <wp:extent cx="5194935" cy="4240034"/>
            <wp:effectExtent l="0" t="0" r="12065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4519" cy="424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080DE" w14:textId="77777777" w:rsidR="00700435" w:rsidRDefault="00700435">
      <w:r>
        <w:br w:type="page"/>
      </w:r>
    </w:p>
    <w:p w14:paraId="40315910" w14:textId="77777777" w:rsidR="00135A0C" w:rsidRDefault="00135A0C"/>
    <w:p w14:paraId="4032A3F0" w14:textId="77CCC761" w:rsidR="00135A0C" w:rsidRDefault="00135A0C">
      <w:r w:rsidRPr="00135A0C">
        <w:rPr>
          <w:noProof/>
          <w:lang w:val="en-GB" w:eastAsia="en-GB"/>
        </w:rPr>
        <w:drawing>
          <wp:inline distT="0" distB="0" distL="0" distR="0" wp14:anchorId="0609D173" wp14:editId="29EC30FF">
            <wp:extent cx="7077158" cy="599440"/>
            <wp:effectExtent l="0" t="0" r="9525" b="101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9557"/>
                    <a:stretch/>
                  </pic:blipFill>
                  <pic:spPr bwMode="auto">
                    <a:xfrm>
                      <a:off x="0" y="0"/>
                      <a:ext cx="7082967" cy="599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AF345" w14:textId="77777777" w:rsidR="001D6382" w:rsidRDefault="001D6382"/>
    <w:p w14:paraId="77038B75" w14:textId="77777777" w:rsidR="001D6382" w:rsidRDefault="001D6382"/>
    <w:p w14:paraId="5E0A0F33" w14:textId="42F5EF91" w:rsidR="001D6382" w:rsidRDefault="001D6382">
      <w:r>
        <w:br w:type="page"/>
      </w:r>
    </w:p>
    <w:p w14:paraId="59ADB7B1" w14:textId="5A2ED9EE" w:rsidR="001D6382" w:rsidRDefault="001D6382" w:rsidP="001D6382">
      <w:r w:rsidRPr="001D6382">
        <w:rPr>
          <w:noProof/>
          <w:lang w:val="en-GB" w:eastAsia="en-GB"/>
        </w:rPr>
        <w:lastRenderedPageBreak/>
        <w:drawing>
          <wp:inline distT="0" distB="0" distL="0" distR="0" wp14:anchorId="26516963" wp14:editId="31909C42">
            <wp:extent cx="6642100" cy="3524698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52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8E50" w14:textId="77777777" w:rsidR="00135B36" w:rsidRDefault="00135B36" w:rsidP="001D6382"/>
    <w:p w14:paraId="57508853" w14:textId="51E3FC2E" w:rsidR="00135B36" w:rsidRPr="00197D79" w:rsidRDefault="008B4488" w:rsidP="00197D79">
      <w:pPr>
        <w:rPr>
          <w:b/>
        </w:rPr>
      </w:pPr>
      <w:r w:rsidRPr="00197D79">
        <w:rPr>
          <w:b/>
        </w:rPr>
        <w:t>Definition and e</w:t>
      </w:r>
      <w:r w:rsidR="00135B36" w:rsidRPr="00197D79">
        <w:rPr>
          <w:b/>
        </w:rPr>
        <w:t>vidence of resilience, mitigation and adaptation in Odisha:</w:t>
      </w:r>
    </w:p>
    <w:p w14:paraId="478ABC55" w14:textId="77777777" w:rsidR="00135B36" w:rsidRDefault="00135B36" w:rsidP="001D6382"/>
    <w:p w14:paraId="3067DD19" w14:textId="1524001E" w:rsidR="00135B36" w:rsidRDefault="00A701E6" w:rsidP="001D6382">
      <w:r>
        <w:t xml:space="preserve">Resilience </w:t>
      </w:r>
      <w:r w:rsidR="008B4488">
        <w:t>–</w:t>
      </w:r>
      <w:r>
        <w:t xml:space="preserve"> </w:t>
      </w:r>
    </w:p>
    <w:p w14:paraId="03A55155" w14:textId="77777777" w:rsidR="008B4488" w:rsidRDefault="008B4488" w:rsidP="001D6382"/>
    <w:p w14:paraId="1B99E838" w14:textId="77777777" w:rsidR="00135B36" w:rsidRDefault="00135B36" w:rsidP="001D6382"/>
    <w:p w14:paraId="7A6E618A" w14:textId="77777777" w:rsidR="00135B36" w:rsidRDefault="00135B36" w:rsidP="001D6382"/>
    <w:p w14:paraId="77A0E9FC" w14:textId="54E3FA5D" w:rsidR="00135B36" w:rsidRDefault="00135B36" w:rsidP="001D6382"/>
    <w:p w14:paraId="4908ACA2" w14:textId="6CD39D70" w:rsidR="008B4488" w:rsidRDefault="008B4488" w:rsidP="001D6382"/>
    <w:p w14:paraId="0D4BC2AF" w14:textId="2E7863C1" w:rsidR="008B4488" w:rsidRDefault="008B4488" w:rsidP="001D6382"/>
    <w:p w14:paraId="5B97B515" w14:textId="660ADBE4" w:rsidR="008B4488" w:rsidRDefault="008B4488" w:rsidP="001D6382"/>
    <w:p w14:paraId="49A29DEF" w14:textId="7E91A712" w:rsidR="008B4488" w:rsidRDefault="008B4488" w:rsidP="001D6382"/>
    <w:p w14:paraId="34C36828" w14:textId="77777777" w:rsidR="008B4488" w:rsidRDefault="008B4488" w:rsidP="001D6382"/>
    <w:p w14:paraId="733D5650" w14:textId="3468C91E" w:rsidR="00135B36" w:rsidRDefault="00A701E6" w:rsidP="001D6382">
      <w:r>
        <w:t xml:space="preserve">Mitigation - </w:t>
      </w:r>
    </w:p>
    <w:p w14:paraId="515B5C76" w14:textId="2125415D" w:rsidR="00A701E6" w:rsidRDefault="00A701E6" w:rsidP="001D6382"/>
    <w:p w14:paraId="2D4944AF" w14:textId="6EDCB461" w:rsidR="008B4488" w:rsidRDefault="008B4488" w:rsidP="001D6382"/>
    <w:p w14:paraId="2400E008" w14:textId="509F50DF" w:rsidR="008B4488" w:rsidRDefault="008B4488" w:rsidP="001D6382"/>
    <w:p w14:paraId="0AEE5D2C" w14:textId="477FA1DE" w:rsidR="008B4488" w:rsidRDefault="008B4488" w:rsidP="001D6382"/>
    <w:p w14:paraId="0671AB9A" w14:textId="77777777" w:rsidR="008B4488" w:rsidRDefault="008B4488" w:rsidP="001D6382"/>
    <w:p w14:paraId="40C807E7" w14:textId="77777777" w:rsidR="008B4488" w:rsidRDefault="008B4488" w:rsidP="001D6382"/>
    <w:p w14:paraId="74D75845" w14:textId="32F8581E" w:rsidR="00A701E6" w:rsidRDefault="00A701E6" w:rsidP="001D6382"/>
    <w:p w14:paraId="7C595707" w14:textId="77777777" w:rsidR="00A701E6" w:rsidRDefault="00A701E6" w:rsidP="001D6382"/>
    <w:p w14:paraId="46CD86C0" w14:textId="10113CD7" w:rsidR="00A701E6" w:rsidRDefault="00A701E6" w:rsidP="001D6382">
      <w:r>
        <w:t xml:space="preserve">Adaptation - </w:t>
      </w:r>
    </w:p>
    <w:p w14:paraId="13253F50" w14:textId="77777777" w:rsidR="00135B36" w:rsidRDefault="00135B36" w:rsidP="001D6382"/>
    <w:p w14:paraId="16FAAA78" w14:textId="77777777" w:rsidR="00135B36" w:rsidRDefault="00135B36" w:rsidP="001D6382"/>
    <w:p w14:paraId="296A7F3C" w14:textId="77777777" w:rsidR="00135B36" w:rsidRDefault="00135B36" w:rsidP="001D6382"/>
    <w:p w14:paraId="759FD8C4" w14:textId="77777777" w:rsidR="00135B36" w:rsidRDefault="00135B36" w:rsidP="001D6382"/>
    <w:p w14:paraId="104BCB58" w14:textId="0A6CA979" w:rsidR="00A701E6" w:rsidRDefault="00A701E6">
      <w:r>
        <w:br w:type="page"/>
      </w:r>
    </w:p>
    <w:p w14:paraId="37D51A05" w14:textId="73C10B5D" w:rsidR="00A701E6" w:rsidRPr="00197D79" w:rsidRDefault="00A701E6" w:rsidP="00197D79">
      <w:pPr>
        <w:rPr>
          <w:b/>
        </w:rPr>
      </w:pPr>
      <w:r w:rsidRPr="00197D79">
        <w:rPr>
          <w:b/>
        </w:rPr>
        <w:lastRenderedPageBreak/>
        <w:t>Video Notes:</w:t>
      </w:r>
    </w:p>
    <w:p w14:paraId="05AE393D" w14:textId="77777777" w:rsidR="00135B36" w:rsidRDefault="00135B36" w:rsidP="001D6382"/>
    <w:p w14:paraId="26D96926" w14:textId="7C8EC071" w:rsidR="001D6382" w:rsidRDefault="008D0E07" w:rsidP="001D6382">
      <w:pPr>
        <w:widowControl w:val="0"/>
        <w:autoSpaceDE w:val="0"/>
        <w:autoSpaceDN w:val="0"/>
        <w:adjustRightInd w:val="0"/>
        <w:spacing w:line="580" w:lineRule="atLeast"/>
        <w:rPr>
          <w:rFonts w:ascii="Calibri" w:hAnsi="Calibri" w:cs="Calibri"/>
          <w:sz w:val="20"/>
          <w:szCs w:val="20"/>
        </w:rPr>
      </w:pPr>
      <w:hyperlink r:id="rId20" w:history="1">
        <w:r w:rsidR="001D6382" w:rsidRPr="001D6382">
          <w:rPr>
            <w:rFonts w:ascii="Calibri" w:hAnsi="Calibri" w:cs="Calibri"/>
            <w:color w:val="0000E9"/>
            <w:sz w:val="20"/>
            <w:szCs w:val="20"/>
            <w:u w:val="single" w:color="0000E9"/>
          </w:rPr>
          <w:t>https://www.youtube.com/watch?v=QDTasdIXBdM</w:t>
        </w:r>
      </w:hyperlink>
      <w:r w:rsidR="001D6382" w:rsidRPr="001D6382">
        <w:rPr>
          <w:rFonts w:ascii="Calibri" w:hAnsi="Calibri" w:cs="Calibri"/>
          <w:sz w:val="20"/>
          <w:szCs w:val="20"/>
        </w:rPr>
        <w:t xml:space="preserve"> - 26 minute video on ICZM Odisha</w:t>
      </w:r>
      <w:r w:rsidR="001E2B2D">
        <w:rPr>
          <w:rFonts w:ascii="Calibri" w:hAnsi="Calibri" w:cs="Calibri"/>
          <w:sz w:val="20"/>
          <w:szCs w:val="20"/>
        </w:rPr>
        <w:t>: Transforming the coast</w:t>
      </w:r>
    </w:p>
    <w:p w14:paraId="3977A516" w14:textId="4328C00B" w:rsidR="001E2B2D" w:rsidRPr="001D6382" w:rsidRDefault="008D0E07" w:rsidP="001D6382">
      <w:pPr>
        <w:widowControl w:val="0"/>
        <w:autoSpaceDE w:val="0"/>
        <w:autoSpaceDN w:val="0"/>
        <w:adjustRightInd w:val="0"/>
        <w:spacing w:line="580" w:lineRule="atLeast"/>
        <w:rPr>
          <w:rFonts w:ascii="Times" w:hAnsi="Times" w:cs="Times"/>
          <w:sz w:val="20"/>
          <w:szCs w:val="20"/>
        </w:rPr>
      </w:pPr>
      <w:hyperlink r:id="rId21" w:history="1">
        <w:r w:rsidR="001E2B2D" w:rsidRPr="0092011E">
          <w:rPr>
            <w:rStyle w:val="Hyperlink"/>
            <w:rFonts w:ascii="Times" w:hAnsi="Times" w:cs="Times"/>
            <w:sz w:val="20"/>
            <w:szCs w:val="20"/>
          </w:rPr>
          <w:t>https://www.youtube.com/watch?v=wRdos9tG7z8</w:t>
        </w:r>
      </w:hyperlink>
      <w:r w:rsidR="001E2B2D">
        <w:rPr>
          <w:rFonts w:ascii="Times" w:hAnsi="Times" w:cs="Times"/>
          <w:sz w:val="20"/>
          <w:szCs w:val="20"/>
        </w:rPr>
        <w:t xml:space="preserve"> – 10 minutes version: Managing the coast</w:t>
      </w:r>
    </w:p>
    <w:p w14:paraId="68DC0FF2" w14:textId="77777777" w:rsidR="001D6382" w:rsidRDefault="001D6382" w:rsidP="001D6382"/>
    <w:p w14:paraId="228F494C" w14:textId="77777777" w:rsidR="00135B36" w:rsidRDefault="00135B36"/>
    <w:p w14:paraId="6DFB9BDC" w14:textId="5194E2FD" w:rsidR="00135B36" w:rsidRDefault="00135B36">
      <w:r>
        <w:t>Aims of ICZM:</w:t>
      </w:r>
    </w:p>
    <w:p w14:paraId="049E8D06" w14:textId="4FDDE073" w:rsidR="00135B36" w:rsidRDefault="00135B36"/>
    <w:p w14:paraId="0DF88AC0" w14:textId="12EF9B9A" w:rsidR="00A701E6" w:rsidRDefault="00A701E6"/>
    <w:p w14:paraId="0D313119" w14:textId="333550DE" w:rsidR="00A701E6" w:rsidRDefault="00A701E6"/>
    <w:p w14:paraId="1F6C24C0" w14:textId="77777777" w:rsidR="00A701E6" w:rsidRDefault="00A701E6"/>
    <w:p w14:paraId="1E8226F2" w14:textId="44A6B364" w:rsidR="00135B36" w:rsidRDefault="00135B36"/>
    <w:p w14:paraId="4A3CDFB7" w14:textId="1C5F47E6" w:rsidR="00BD3166" w:rsidRDefault="00BD3166"/>
    <w:p w14:paraId="0E5602EC" w14:textId="14BACC56" w:rsidR="00BD3166" w:rsidRDefault="00BD3166"/>
    <w:p w14:paraId="5D3DC659" w14:textId="77777777" w:rsidR="00BD3166" w:rsidRDefault="00BD3166"/>
    <w:p w14:paraId="021CE517" w14:textId="77777777" w:rsidR="00135B36" w:rsidRDefault="00135B36"/>
    <w:p w14:paraId="298D484C" w14:textId="6055AC70" w:rsidR="00135B36" w:rsidRDefault="00135B36">
      <w:proofErr w:type="spellStart"/>
      <w:r>
        <w:t>Organisations</w:t>
      </w:r>
      <w:proofErr w:type="spellEnd"/>
      <w:r>
        <w:t xml:space="preserve"> and local communities involved:</w:t>
      </w:r>
    </w:p>
    <w:p w14:paraId="68972A0D" w14:textId="25EF2CA2" w:rsidR="00135B36" w:rsidRDefault="00135B36"/>
    <w:p w14:paraId="639016B2" w14:textId="29C38E52" w:rsidR="00BD3166" w:rsidRDefault="00BD3166"/>
    <w:p w14:paraId="4E37A998" w14:textId="487202D6" w:rsidR="00BD3166" w:rsidRDefault="00BD3166"/>
    <w:p w14:paraId="58E3A4AE" w14:textId="3031985B" w:rsidR="00BD3166" w:rsidRDefault="00BD3166"/>
    <w:p w14:paraId="79AE992C" w14:textId="77777777" w:rsidR="00BD3166" w:rsidRDefault="00BD3166"/>
    <w:p w14:paraId="58953913" w14:textId="12CA93E6" w:rsidR="00135B36" w:rsidRDefault="00135B36"/>
    <w:p w14:paraId="0098903D" w14:textId="77E211AE" w:rsidR="00A701E6" w:rsidRDefault="00A701E6"/>
    <w:p w14:paraId="36CD2FC8" w14:textId="78AEDC80" w:rsidR="00A701E6" w:rsidRDefault="00A701E6"/>
    <w:p w14:paraId="674E1A53" w14:textId="3A54DDDC" w:rsidR="00A701E6" w:rsidRDefault="00A701E6"/>
    <w:p w14:paraId="64D0167D" w14:textId="77777777" w:rsidR="00A701E6" w:rsidRDefault="00A701E6"/>
    <w:p w14:paraId="0A351A8E" w14:textId="77777777" w:rsidR="00135B36" w:rsidRDefault="00135B36"/>
    <w:p w14:paraId="16FF3B5E" w14:textId="77777777" w:rsidR="00135B36" w:rsidRDefault="00135B36"/>
    <w:p w14:paraId="3248674B" w14:textId="51C53E98" w:rsidR="00135B36" w:rsidRDefault="00135B36">
      <w:r>
        <w:t>Role of mangroves:</w:t>
      </w:r>
    </w:p>
    <w:p w14:paraId="1EAF7A72" w14:textId="77777777" w:rsidR="00135B36" w:rsidRDefault="00135B36"/>
    <w:p w14:paraId="3FA33838" w14:textId="77777777" w:rsidR="00135B36" w:rsidRDefault="00135B36"/>
    <w:p w14:paraId="7DA3984A" w14:textId="41988513" w:rsidR="001D6382" w:rsidRDefault="001D6382">
      <w:r>
        <w:br w:type="page"/>
      </w:r>
    </w:p>
    <w:p w14:paraId="3C71FFCD" w14:textId="77777777" w:rsidR="008D0E07" w:rsidRDefault="008D0E07" w:rsidP="008D0E07">
      <w:pPr>
        <w:rPr>
          <w:rFonts w:ascii="Calibri Light" w:hAnsi="Calibri Light" w:cs="Calibri Light"/>
          <w:b/>
          <w:sz w:val="48"/>
          <w:szCs w:val="48"/>
        </w:rPr>
      </w:pPr>
      <w:r>
        <w:rPr>
          <w:rFonts w:ascii="Calibri Light" w:hAnsi="Calibri Light" w:cs="Calibri Light"/>
          <w:b/>
          <w:sz w:val="48"/>
          <w:szCs w:val="48"/>
        </w:rPr>
        <w:t>Put together a case study:</w:t>
      </w:r>
    </w:p>
    <w:p w14:paraId="3248F7B8" w14:textId="57ED81EE" w:rsidR="008D0E07" w:rsidRPr="008D0E07" w:rsidRDefault="008D0E07" w:rsidP="008D0E07">
      <w:pPr>
        <w:rPr>
          <w:rFonts w:ascii="Calibri Light" w:hAnsi="Calibri Light" w:cs="Calibri Light"/>
          <w:b/>
          <w:color w:val="4472C4" w:themeColor="accent1"/>
          <w:sz w:val="48"/>
          <w:szCs w:val="48"/>
        </w:rPr>
      </w:pPr>
      <w:r w:rsidRPr="008D0E07">
        <w:rPr>
          <w:rFonts w:ascii="Calibri Light" w:hAnsi="Calibri Light" w:cs="Calibri Light"/>
          <w:b/>
          <w:color w:val="4472C4" w:themeColor="accent1"/>
          <w:sz w:val="48"/>
          <w:szCs w:val="48"/>
        </w:rPr>
        <w:t>Odisha Coastal Management</w:t>
      </w:r>
    </w:p>
    <w:p w14:paraId="133609BD" w14:textId="460B4520" w:rsidR="008D0E07" w:rsidRDefault="008D0E07"/>
    <w:p w14:paraId="3967BAA9" w14:textId="62CA4445" w:rsidR="00A057D8" w:rsidRDefault="00A057D8">
      <w:r>
        <w:t>TASK 4</w:t>
      </w:r>
    </w:p>
    <w:p w14:paraId="04AA0727" w14:textId="62CD483B" w:rsidR="00A057D8" w:rsidRDefault="00A057D8"/>
    <w:p w14:paraId="3F167242" w14:textId="4E6D2502" w:rsidR="00A057D8" w:rsidRPr="00A057D8" w:rsidRDefault="00A057D8" w:rsidP="00A057D8">
      <w:pPr>
        <w:numPr>
          <w:ilvl w:val="0"/>
          <w:numId w:val="4"/>
        </w:numPr>
        <w:rPr>
          <w:lang w:val="en-GB"/>
        </w:rPr>
      </w:pPr>
      <w:r>
        <w:t xml:space="preserve">Create a </w:t>
      </w:r>
      <w:r w:rsidR="00BD7327" w:rsidRPr="00A057D8">
        <w:t xml:space="preserve">word document to type your answers up </w:t>
      </w:r>
      <w:r>
        <w:t xml:space="preserve">to the following questions, </w:t>
      </w:r>
      <w:r w:rsidR="00BD7327" w:rsidRPr="00A057D8">
        <w:t>and download images and maps from the internet to help illustrate your case study</w:t>
      </w:r>
    </w:p>
    <w:p w14:paraId="597AA108" w14:textId="28CE5CE8" w:rsidR="001D6382" w:rsidRDefault="001D6382" w:rsidP="001D6382">
      <w:r w:rsidRPr="001D6382">
        <w:rPr>
          <w:noProof/>
          <w:lang w:val="en-GB" w:eastAsia="en-GB"/>
        </w:rPr>
        <w:lastRenderedPageBreak/>
        <w:drawing>
          <wp:inline distT="0" distB="0" distL="0" distR="0" wp14:anchorId="0FCEFF55" wp14:editId="60E2C2D1">
            <wp:extent cx="6642100" cy="1991995"/>
            <wp:effectExtent l="0" t="0" r="635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48758"/>
                    <a:stretch/>
                  </pic:blipFill>
                  <pic:spPr bwMode="auto">
                    <a:xfrm>
                      <a:off x="0" y="0"/>
                      <a:ext cx="6642100" cy="199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E4889" w14:textId="7F245FB9" w:rsidR="00F360BA" w:rsidRDefault="00F360BA" w:rsidP="001D6382"/>
    <w:p w14:paraId="00014777" w14:textId="5A6CCD9F" w:rsidR="00BD7327" w:rsidRDefault="00BD7327" w:rsidP="00BD7327">
      <w:pPr>
        <w:pStyle w:val="ListParagraph"/>
        <w:numPr>
          <w:ilvl w:val="0"/>
          <w:numId w:val="5"/>
        </w:numPr>
      </w:pPr>
      <w:r>
        <w:t>What are</w:t>
      </w:r>
      <w:r>
        <w:t xml:space="preserve"> the aims of ICZM in Odisha?</w:t>
      </w:r>
    </w:p>
    <w:p w14:paraId="4C1F3DE7" w14:textId="77777777" w:rsidR="00BD7327" w:rsidRDefault="00BD7327" w:rsidP="00BD7327">
      <w:pPr>
        <w:pStyle w:val="ListParagraph"/>
        <w:numPr>
          <w:ilvl w:val="0"/>
          <w:numId w:val="5"/>
        </w:numPr>
      </w:pPr>
      <w:r>
        <w:t>Suggest the criteria that will be used to judge whether it has been successful in achieving its aims.</w:t>
      </w:r>
    </w:p>
    <w:p w14:paraId="65969E0F" w14:textId="77777777" w:rsidR="00BD7327" w:rsidRDefault="00BD7327" w:rsidP="00BD7327">
      <w:pPr>
        <w:pStyle w:val="ListParagraph"/>
        <w:numPr>
          <w:ilvl w:val="0"/>
          <w:numId w:val="5"/>
        </w:numPr>
      </w:pPr>
      <w:r>
        <w:t xml:space="preserve">Who were the </w:t>
      </w:r>
      <w:proofErr w:type="spellStart"/>
      <w:r>
        <w:t>organisations</w:t>
      </w:r>
      <w:proofErr w:type="spellEnd"/>
      <w:r>
        <w:t xml:space="preserve"> and local communities involved?</w:t>
      </w:r>
    </w:p>
    <w:p w14:paraId="5E3A96AA" w14:textId="77777777" w:rsidR="00BD7327" w:rsidRDefault="00BD7327" w:rsidP="00BD7327">
      <w:pPr>
        <w:pStyle w:val="ListParagraph"/>
        <w:numPr>
          <w:ilvl w:val="0"/>
          <w:numId w:val="5"/>
        </w:numPr>
      </w:pPr>
      <w:r>
        <w:t>Examine the role of mangroves in reducing the threat from flooding.</w:t>
      </w:r>
    </w:p>
    <w:p w14:paraId="08B2E335" w14:textId="1D6D1591" w:rsidR="00BD7327" w:rsidRDefault="00BD7327" w:rsidP="00BD7327">
      <w:pPr>
        <w:pStyle w:val="ListParagraph"/>
        <w:numPr>
          <w:ilvl w:val="0"/>
          <w:numId w:val="5"/>
        </w:numPr>
      </w:pPr>
      <w:r>
        <w:t>To what extent is the replanting of mangroves a sustainable solution to the problem of fl</w:t>
      </w:r>
      <w:r>
        <w:t>ooding in India and Bangladesh?</w:t>
      </w:r>
    </w:p>
    <w:p w14:paraId="7CE11D3C" w14:textId="29688A67" w:rsidR="00BD7327" w:rsidRDefault="00BD7327" w:rsidP="00BD7327">
      <w:pPr>
        <w:pStyle w:val="ListParagraph"/>
        <w:numPr>
          <w:ilvl w:val="0"/>
          <w:numId w:val="5"/>
        </w:numPr>
      </w:pPr>
      <w:r>
        <w:t>Consider ways in which resilience, mitigation and adaptation have been evident in the approaches to coastal management in Odisha.</w:t>
      </w:r>
      <w:bookmarkStart w:id="0" w:name="_GoBack"/>
      <w:bookmarkEnd w:id="0"/>
    </w:p>
    <w:p w14:paraId="317937B1" w14:textId="00C153E2" w:rsidR="00A057D8" w:rsidRDefault="00A057D8" w:rsidP="001D6382"/>
    <w:p w14:paraId="13BBB043" w14:textId="77777777" w:rsidR="00A057D8" w:rsidRDefault="00A057D8" w:rsidP="001D6382"/>
    <w:p w14:paraId="080C4D12" w14:textId="3A371D14" w:rsidR="00BD3166" w:rsidRDefault="00BD3166">
      <w:r>
        <w:br w:type="page"/>
      </w:r>
    </w:p>
    <w:p w14:paraId="6F6357E9" w14:textId="51308911" w:rsidR="00334AD8" w:rsidRDefault="00334AD8" w:rsidP="001D6382"/>
    <w:p w14:paraId="4E074218" w14:textId="42269595" w:rsidR="00BD3166" w:rsidRPr="00145895" w:rsidRDefault="00BD3166" w:rsidP="001D6382">
      <w:pPr>
        <w:rPr>
          <w:b/>
          <w:sz w:val="36"/>
          <w:szCs w:val="36"/>
        </w:rPr>
      </w:pPr>
      <w:r w:rsidRPr="00145895">
        <w:rPr>
          <w:b/>
          <w:sz w:val="36"/>
          <w:szCs w:val="36"/>
        </w:rPr>
        <w:t>Group work</w:t>
      </w:r>
    </w:p>
    <w:p w14:paraId="5D453E8F" w14:textId="447DCE17" w:rsidR="00BD3166" w:rsidRDefault="00BD3166" w:rsidP="001D6382"/>
    <w:p w14:paraId="29580F8A" w14:textId="5872359E" w:rsidR="00BD3166" w:rsidRDefault="00BD3166" w:rsidP="008866DD">
      <w:pPr>
        <w:jc w:val="center"/>
      </w:pPr>
      <w:r w:rsidRPr="00BD3166">
        <w:rPr>
          <w:noProof/>
          <w:lang w:val="en-GB" w:eastAsia="en-GB"/>
        </w:rPr>
        <w:drawing>
          <wp:inline distT="0" distB="0" distL="0" distR="0" wp14:anchorId="2BAF117A" wp14:editId="343C5827">
            <wp:extent cx="5943600" cy="313658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3331" cy="315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FE29D" w14:textId="1D7F7563" w:rsidR="00BD3166" w:rsidRDefault="00BD3166" w:rsidP="001D6382"/>
    <w:p w14:paraId="3DC7208B" w14:textId="3C2DC038" w:rsidR="00BD3166" w:rsidRPr="00197D79" w:rsidRDefault="00197D79" w:rsidP="001D6382">
      <w:pPr>
        <w:rPr>
          <w:b/>
        </w:rPr>
      </w:pPr>
      <w:r w:rsidRPr="00197D79">
        <w:rPr>
          <w:b/>
        </w:rPr>
        <w:t>What is the aim of the conference?</w:t>
      </w:r>
    </w:p>
    <w:p w14:paraId="4233E83B" w14:textId="5C60E8A3" w:rsidR="00197D79" w:rsidRDefault="00197D79" w:rsidP="001D6382"/>
    <w:p w14:paraId="0CC9A0D1" w14:textId="2E2B1F1C" w:rsidR="00197D79" w:rsidRDefault="00197D79" w:rsidP="001D6382"/>
    <w:p w14:paraId="47553CF4" w14:textId="2C1036EE" w:rsidR="00197D79" w:rsidRDefault="00197D79" w:rsidP="001D6382"/>
    <w:p w14:paraId="05181D95" w14:textId="09339DCC" w:rsidR="00197D79" w:rsidRDefault="00197D79" w:rsidP="001D6382"/>
    <w:p w14:paraId="1C394539" w14:textId="5C215254" w:rsidR="00197D79" w:rsidRDefault="00197D79" w:rsidP="001D6382"/>
    <w:p w14:paraId="05604A51" w14:textId="5A0FCB2F" w:rsidR="00197D79" w:rsidRDefault="00197D79" w:rsidP="001D6382"/>
    <w:p w14:paraId="2AF2A809" w14:textId="215BDBB4" w:rsidR="00197D79" w:rsidRPr="00197D79" w:rsidRDefault="00197D79" w:rsidP="001D6382">
      <w:pPr>
        <w:rPr>
          <w:b/>
        </w:rPr>
      </w:pPr>
      <w:r w:rsidRPr="00197D79">
        <w:rPr>
          <w:b/>
        </w:rPr>
        <w:t>What was the outcome of your discussions?</w:t>
      </w:r>
    </w:p>
    <w:p w14:paraId="1817515C" w14:textId="06689573" w:rsidR="00145895" w:rsidRDefault="00145895">
      <w:r>
        <w:br w:type="page"/>
      </w:r>
    </w:p>
    <w:p w14:paraId="753A1FAF" w14:textId="77777777" w:rsidR="00BD3166" w:rsidRDefault="00BD3166" w:rsidP="001D6382"/>
    <w:p w14:paraId="5AF56DA0" w14:textId="3F3173DA" w:rsidR="00334AD8" w:rsidRDefault="00145895" w:rsidP="001D6382">
      <w:r w:rsidRPr="00145895">
        <w:rPr>
          <w:noProof/>
          <w:lang w:val="en-GB" w:eastAsia="en-GB"/>
        </w:rPr>
        <w:drawing>
          <wp:inline distT="0" distB="0" distL="0" distR="0" wp14:anchorId="673647C3" wp14:editId="20100D04">
            <wp:extent cx="6642100" cy="3713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B74E9" w14:textId="77777777" w:rsidR="00334AD8" w:rsidRDefault="00334AD8" w:rsidP="001D6382"/>
    <w:p w14:paraId="2786BCF4" w14:textId="6FFB47AC" w:rsidR="00145895" w:rsidRDefault="00145895">
      <w:r>
        <w:br w:type="page"/>
      </w:r>
    </w:p>
    <w:p w14:paraId="15F99729" w14:textId="77777777" w:rsidR="00334AD8" w:rsidRDefault="00334AD8" w:rsidP="001D6382"/>
    <w:p w14:paraId="74C2DBAD" w14:textId="24A5A5CB" w:rsidR="00334AD8" w:rsidRDefault="004D280A" w:rsidP="001D6382">
      <w:r w:rsidRPr="004D280A">
        <w:rPr>
          <w:noProof/>
          <w:lang w:val="en-GB" w:eastAsia="en-GB"/>
        </w:rPr>
        <w:drawing>
          <wp:inline distT="0" distB="0" distL="0" distR="0" wp14:anchorId="01D61FD0" wp14:editId="225FF148">
            <wp:extent cx="6642100" cy="3571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AD8" w:rsidSect="00700435">
      <w:footerReference w:type="even" r:id="rId26"/>
      <w:footerReference w:type="default" r:id="rId27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307D91" w14:textId="77777777" w:rsidR="008D0E07" w:rsidRDefault="008D0E07" w:rsidP="000C4555">
      <w:r>
        <w:separator/>
      </w:r>
    </w:p>
  </w:endnote>
  <w:endnote w:type="continuationSeparator" w:id="0">
    <w:p w14:paraId="0BC9D4B7" w14:textId="77777777" w:rsidR="008D0E07" w:rsidRDefault="008D0E07" w:rsidP="000C4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B5E20" w14:textId="77777777" w:rsidR="008D0E07" w:rsidRDefault="008D0E07" w:rsidP="008D0E0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C5C67F3" w14:textId="77777777" w:rsidR="008D0E07" w:rsidRDefault="008D0E07" w:rsidP="000C45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C6AE3D" w14:textId="4D01F1ED" w:rsidR="008D0E07" w:rsidRDefault="008D0E07" w:rsidP="008D0E0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D7327">
      <w:rPr>
        <w:rStyle w:val="PageNumber"/>
        <w:noProof/>
      </w:rPr>
      <w:t>11</w:t>
    </w:r>
    <w:r>
      <w:rPr>
        <w:rStyle w:val="PageNumber"/>
      </w:rPr>
      <w:fldChar w:fldCharType="end"/>
    </w:r>
  </w:p>
  <w:p w14:paraId="411455A1" w14:textId="77777777" w:rsidR="008D0E07" w:rsidRDefault="008D0E07" w:rsidP="000C455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9E375D" w14:textId="77777777" w:rsidR="008D0E07" w:rsidRDefault="008D0E07" w:rsidP="000C4555">
      <w:r>
        <w:separator/>
      </w:r>
    </w:p>
  </w:footnote>
  <w:footnote w:type="continuationSeparator" w:id="0">
    <w:p w14:paraId="01D2B61E" w14:textId="77777777" w:rsidR="008D0E07" w:rsidRDefault="008D0E07" w:rsidP="000C45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F7E51"/>
    <w:multiLevelType w:val="hybridMultilevel"/>
    <w:tmpl w:val="753AC74C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3037E"/>
    <w:multiLevelType w:val="hybridMultilevel"/>
    <w:tmpl w:val="753AC74C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010E4"/>
    <w:multiLevelType w:val="hybridMultilevel"/>
    <w:tmpl w:val="DAC08F38"/>
    <w:lvl w:ilvl="0" w:tplc="113818DA">
      <w:start w:val="1"/>
      <w:numFmt w:val="lowerLetter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312D06"/>
    <w:multiLevelType w:val="hybridMultilevel"/>
    <w:tmpl w:val="21482EB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E9498E"/>
    <w:multiLevelType w:val="hybridMultilevel"/>
    <w:tmpl w:val="15A6E1F2"/>
    <w:lvl w:ilvl="0" w:tplc="A1A6F6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C2CD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AA5F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E43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56A6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2E6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CE0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021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DE09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FD1"/>
    <w:rsid w:val="000C4555"/>
    <w:rsid w:val="000F3217"/>
    <w:rsid w:val="000F608A"/>
    <w:rsid w:val="00135A0C"/>
    <w:rsid w:val="00135B36"/>
    <w:rsid w:val="00145895"/>
    <w:rsid w:val="00197D79"/>
    <w:rsid w:val="001C0C61"/>
    <w:rsid w:val="001D6382"/>
    <w:rsid w:val="001E2B2D"/>
    <w:rsid w:val="001F0F8B"/>
    <w:rsid w:val="0026193A"/>
    <w:rsid w:val="002A2762"/>
    <w:rsid w:val="002C24BF"/>
    <w:rsid w:val="002F7BFD"/>
    <w:rsid w:val="00334AD8"/>
    <w:rsid w:val="0034372D"/>
    <w:rsid w:val="004D280A"/>
    <w:rsid w:val="0063126F"/>
    <w:rsid w:val="006B3A53"/>
    <w:rsid w:val="006C0745"/>
    <w:rsid w:val="00700435"/>
    <w:rsid w:val="00707D93"/>
    <w:rsid w:val="007809AE"/>
    <w:rsid w:val="0079132B"/>
    <w:rsid w:val="007C0BFA"/>
    <w:rsid w:val="00852BFF"/>
    <w:rsid w:val="008866DD"/>
    <w:rsid w:val="008B4488"/>
    <w:rsid w:val="008D0E07"/>
    <w:rsid w:val="00986EF0"/>
    <w:rsid w:val="009F4FA6"/>
    <w:rsid w:val="00A057D8"/>
    <w:rsid w:val="00A15B9B"/>
    <w:rsid w:val="00A701E6"/>
    <w:rsid w:val="00A7114F"/>
    <w:rsid w:val="00A9234E"/>
    <w:rsid w:val="00AD7320"/>
    <w:rsid w:val="00BD3166"/>
    <w:rsid w:val="00BD7327"/>
    <w:rsid w:val="00DE5072"/>
    <w:rsid w:val="00F360BA"/>
    <w:rsid w:val="00F67FD1"/>
    <w:rsid w:val="00FC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B71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45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4555"/>
  </w:style>
  <w:style w:type="paragraph" w:styleId="Footer">
    <w:name w:val="footer"/>
    <w:basedOn w:val="Normal"/>
    <w:link w:val="FooterChar"/>
    <w:uiPriority w:val="99"/>
    <w:unhideWhenUsed/>
    <w:rsid w:val="000C45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4555"/>
  </w:style>
  <w:style w:type="character" w:styleId="PageNumber">
    <w:name w:val="page number"/>
    <w:basedOn w:val="DefaultParagraphFont"/>
    <w:uiPriority w:val="99"/>
    <w:semiHidden/>
    <w:unhideWhenUsed/>
    <w:rsid w:val="000C4555"/>
  </w:style>
  <w:style w:type="paragraph" w:styleId="ListParagraph">
    <w:name w:val="List Paragraph"/>
    <w:basedOn w:val="Normal"/>
    <w:uiPriority w:val="34"/>
    <w:qFormat/>
    <w:rsid w:val="007C0B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2B2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1E2B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01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9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78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s://www.youtube.com/watch?v=fwjtjyY-3EI" TargetMode="External"/><Relationship Id="rId18" Type="http://schemas.openxmlformats.org/officeDocument/2006/relationships/image" Target="media/image8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wRdos9tG7z8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www.youtube.com/watch?v=rAMGt76-sxo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hyperlink" Target="https://www.youtube.com/watch?v=QDTasdIXBd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2.emf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4znSpwPUNuM&amp;feature=emb_logo" TargetMode="External"/><Relationship Id="rId23" Type="http://schemas.openxmlformats.org/officeDocument/2006/relationships/image" Target="media/image11.emf"/><Relationship Id="rId28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yperlink" Target="https://www.youtube.com/watch?v=4znSpwPUNuM&amp;feature=emb_logo" TargetMode="External"/><Relationship Id="rId22" Type="http://schemas.openxmlformats.org/officeDocument/2006/relationships/image" Target="media/image10.emf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DA7EA9D4</Template>
  <TotalTime>14</TotalTime>
  <Pages>11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Cansfield</dc:creator>
  <cp:keywords/>
  <dc:description/>
  <cp:lastModifiedBy>Lorna Cansfield</cp:lastModifiedBy>
  <cp:revision>5</cp:revision>
  <dcterms:created xsi:type="dcterms:W3CDTF">2020-03-05T09:34:00Z</dcterms:created>
  <dcterms:modified xsi:type="dcterms:W3CDTF">2020-03-05T09:48:00Z</dcterms:modified>
</cp:coreProperties>
</file>