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9ADDD" w14:textId="6D7001C3" w:rsidR="007F49C8" w:rsidRDefault="00B12A79" w:rsidP="00B12A79">
      <w:pPr>
        <w:ind w:firstLine="360"/>
      </w:pPr>
      <w:r w:rsidRPr="007F49C8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47B35187" wp14:editId="073A41A6">
            <wp:simplePos x="0" y="0"/>
            <wp:positionH relativeFrom="page">
              <wp:align>left</wp:align>
            </wp:positionH>
            <wp:positionV relativeFrom="paragraph">
              <wp:posOffset>784860</wp:posOffset>
            </wp:positionV>
            <wp:extent cx="5381625" cy="38290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872" w:rsidRPr="00650872">
        <w:rPr>
          <w:b/>
          <w:sz w:val="24"/>
          <w:szCs w:val="24"/>
        </w:rPr>
        <w:t>Recap: storm hydrograph practice question</w:t>
      </w:r>
      <w:r w:rsidRPr="00650872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 wp14:anchorId="21DBB595" wp14:editId="44048F3C">
            <wp:simplePos x="0" y="0"/>
            <wp:positionH relativeFrom="column">
              <wp:posOffset>4086225</wp:posOffset>
            </wp:positionH>
            <wp:positionV relativeFrom="paragraph">
              <wp:posOffset>242570</wp:posOffset>
            </wp:positionV>
            <wp:extent cx="6010275" cy="593280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DFAFE" w14:textId="2284C220" w:rsidR="00B12A79" w:rsidRDefault="00B12A79" w:rsidP="00B12A7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22C376" wp14:editId="2BB13500">
                <wp:simplePos x="0" y="0"/>
                <wp:positionH relativeFrom="column">
                  <wp:posOffset>6219825</wp:posOffset>
                </wp:positionH>
                <wp:positionV relativeFrom="paragraph">
                  <wp:posOffset>3002280</wp:posOffset>
                </wp:positionV>
                <wp:extent cx="3752850" cy="36004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F9A2D" w14:textId="77777777" w:rsidR="00B12A79" w:rsidRPr="00066C4C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66C4C">
                              <w:rPr>
                                <w:sz w:val="20"/>
                                <w:szCs w:val="20"/>
                              </w:rPr>
                              <w:t>How do seasonal changes and storms affect the water cycle?</w:t>
                            </w:r>
                          </w:p>
                          <w:p w14:paraId="475AA277" w14:textId="77777777" w:rsidR="00B12A79" w:rsidRDefault="00B12A79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2C3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75pt;margin-top:236.4pt;width:295.5pt;height:28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yf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">
                <v:textbox>
                  <w:txbxContent>
                    <w:p w14:paraId="50CF9A2D" w14:textId="77777777" w:rsidR="00B12A79" w:rsidRPr="00066C4C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 w:rsidRPr="00066C4C">
                        <w:rPr>
                          <w:sz w:val="20"/>
                          <w:szCs w:val="20"/>
                        </w:rPr>
                        <w:t>How do seasonal changes and storms affect the water cycle?</w:t>
                      </w:r>
                    </w:p>
                    <w:p w14:paraId="475AA277" w14:textId="77777777" w:rsidR="00B12A79" w:rsidRDefault="00B12A79" w:rsidP="00B12A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4AFE24" wp14:editId="00048D50">
                <wp:simplePos x="0" y="0"/>
                <wp:positionH relativeFrom="column">
                  <wp:posOffset>-161925</wp:posOffset>
                </wp:positionH>
                <wp:positionV relativeFrom="paragraph">
                  <wp:posOffset>1905</wp:posOffset>
                </wp:positionV>
                <wp:extent cx="3733800" cy="35814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8123" w14:textId="77777777" w:rsidR="00B12A79" w:rsidRPr="00066C4C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Explain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the impact of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urbanisation and 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eforestation on the water cycle. Include illustrations to help explain:</w:t>
                            </w:r>
                          </w:p>
                          <w:p w14:paraId="490CF04F" w14:textId="77777777" w:rsidR="00B12A79" w:rsidRDefault="00B12A79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FE24" id="_x0000_s1027" type="#_x0000_t202" style="position:absolute;margin-left:-12.75pt;margin-top:.15pt;width:294pt;height:28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">
                <v:textbox>
                  <w:txbxContent>
                    <w:p w14:paraId="4EDE8123" w14:textId="77777777" w:rsidR="00B12A79" w:rsidRPr="00066C4C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Explain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the impact of </w:t>
                      </w:r>
                      <w:r>
                        <w:rPr>
                          <w:sz w:val="20"/>
                          <w:szCs w:val="20"/>
                        </w:rPr>
                        <w:t xml:space="preserve">urbanisation and </w:t>
                      </w:r>
                      <w:r w:rsidRPr="00066C4C">
                        <w:rPr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sz w:val="20"/>
                          <w:szCs w:val="20"/>
                        </w:rPr>
                        <w:t>eforestation on the water cycle. Include illustrations to help explain:</w:t>
                      </w:r>
                    </w:p>
                    <w:p w14:paraId="490CF04F" w14:textId="77777777" w:rsidR="00B12A79" w:rsidRDefault="00B12A79" w:rsidP="00B12A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ADEE8F" wp14:editId="30A5BC24">
                <wp:simplePos x="0" y="0"/>
                <wp:positionH relativeFrom="margin">
                  <wp:posOffset>-152400</wp:posOffset>
                </wp:positionH>
                <wp:positionV relativeFrom="paragraph">
                  <wp:posOffset>3737610</wp:posOffset>
                </wp:positionV>
                <wp:extent cx="6143625" cy="28670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3B06" w14:textId="77777777" w:rsidR="00B12A79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soil drainage?</w:t>
                            </w:r>
                          </w:p>
                          <w:p w14:paraId="0871092F" w14:textId="77777777" w:rsidR="00B12A79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7A05CC" w14:textId="77777777" w:rsidR="00B12A79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ist the advantages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soil drainage:</w:t>
                            </w:r>
                          </w:p>
                          <w:p w14:paraId="2B3D4604" w14:textId="77777777" w:rsidR="00B12A79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B3D84C" w14:textId="77777777" w:rsidR="00B12A79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7DDB70" w14:textId="77777777" w:rsidR="00B12A79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582CE2" w14:textId="77777777" w:rsidR="00B12A79" w:rsidRPr="00066C4C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are the disadvantages?</w:t>
                            </w:r>
                          </w:p>
                          <w:p w14:paraId="12BEA1BC" w14:textId="77777777" w:rsidR="00B12A79" w:rsidRDefault="00B12A79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EE8F" id="_x0000_s1028" type="#_x0000_t202" style="position:absolute;margin-left:-12pt;margin-top:294.3pt;width:483.75pt;height:22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">
                <v:textbox>
                  <w:txbxContent>
                    <w:p w14:paraId="15FC3B06" w14:textId="77777777" w:rsidR="00B12A79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soil drainage?</w:t>
                      </w:r>
                    </w:p>
                    <w:p w14:paraId="0871092F" w14:textId="77777777" w:rsidR="00B12A79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7A05CC" w14:textId="77777777" w:rsidR="00B12A79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066C4C">
                        <w:rPr>
                          <w:sz w:val="20"/>
                          <w:szCs w:val="20"/>
                        </w:rPr>
                        <w:t>ist the advantages</w:t>
                      </w:r>
                      <w:r>
                        <w:rPr>
                          <w:sz w:val="20"/>
                          <w:szCs w:val="20"/>
                        </w:rPr>
                        <w:t xml:space="preserve"> of soil drainage:</w:t>
                      </w:r>
                    </w:p>
                    <w:p w14:paraId="2B3D4604" w14:textId="77777777" w:rsidR="00B12A79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B3D84C" w14:textId="77777777" w:rsidR="00B12A79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7DDB70" w14:textId="77777777" w:rsidR="00B12A79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582CE2" w14:textId="77777777" w:rsidR="00B12A79" w:rsidRPr="00066C4C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are the disadvantages?</w:t>
                      </w:r>
                    </w:p>
                    <w:p w14:paraId="12BEA1BC" w14:textId="77777777" w:rsidR="00B12A79" w:rsidRDefault="00B12A79" w:rsidP="00B12A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2F90C3" wp14:editId="78D160F4">
                <wp:simplePos x="0" y="0"/>
                <wp:positionH relativeFrom="column">
                  <wp:posOffset>3848100</wp:posOffset>
                </wp:positionH>
                <wp:positionV relativeFrom="paragraph">
                  <wp:posOffset>1905</wp:posOffset>
                </wp:positionV>
                <wp:extent cx="6134100" cy="2886075"/>
                <wp:effectExtent l="0" t="0" r="19050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13EAB" w14:textId="77777777" w:rsidR="00B12A79" w:rsidRPr="00066C4C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water abstraction?</w:t>
                            </w:r>
                          </w:p>
                          <w:p w14:paraId="2AADE609" w14:textId="77777777" w:rsidR="00B12A79" w:rsidRPr="00066C4C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66C4C">
                              <w:rPr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at are the dangers of over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abstraction?</w:t>
                            </w:r>
                          </w:p>
                          <w:p w14:paraId="6C5EBEC9" w14:textId="77777777" w:rsidR="00B12A79" w:rsidRDefault="00B12A79" w:rsidP="00B12A79"/>
                          <w:p w14:paraId="09CA04DB" w14:textId="77777777" w:rsidR="00B12A79" w:rsidRPr="00EF7BA3" w:rsidRDefault="00B12A79" w:rsidP="00B12A79"/>
                          <w:p w14:paraId="26290553" w14:textId="77777777" w:rsidR="00B12A79" w:rsidRPr="00066C4C" w:rsidRDefault="00B12A79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Outline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the effects of water abstraction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one of the named case study examples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EBE0ABC" w14:textId="77777777" w:rsidR="00B12A79" w:rsidRDefault="00B12A79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90C3" id="Text Box 12" o:spid="_x0000_s1029" type="#_x0000_t202" style="position:absolute;margin-left:303pt;margin-top:.15pt;width:483pt;height:22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">
                <v:textbox>
                  <w:txbxContent>
                    <w:p w14:paraId="21613EAB" w14:textId="77777777" w:rsidR="00B12A79" w:rsidRPr="00066C4C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water abstraction?</w:t>
                      </w:r>
                    </w:p>
                    <w:p w14:paraId="2AADE609" w14:textId="77777777" w:rsidR="00B12A79" w:rsidRPr="00066C4C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 w:rsidRPr="00066C4C">
                        <w:rPr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sz w:val="20"/>
                          <w:szCs w:val="20"/>
                        </w:rPr>
                        <w:t>at are the dangers of over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abstraction?</w:t>
                      </w:r>
                    </w:p>
                    <w:p w14:paraId="6C5EBEC9" w14:textId="77777777" w:rsidR="00B12A79" w:rsidRDefault="00B12A79" w:rsidP="00B12A79"/>
                    <w:p w14:paraId="09CA04DB" w14:textId="77777777" w:rsidR="00B12A79" w:rsidRPr="00EF7BA3" w:rsidRDefault="00B12A79" w:rsidP="00B12A79"/>
                    <w:p w14:paraId="26290553" w14:textId="77777777" w:rsidR="00B12A79" w:rsidRPr="00066C4C" w:rsidRDefault="00B12A79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Outline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the effects of water abstraction </w:t>
                      </w:r>
                      <w:r>
                        <w:rPr>
                          <w:sz w:val="20"/>
                          <w:szCs w:val="20"/>
                        </w:rPr>
                        <w:t xml:space="preserve">in </w:t>
                      </w:r>
                      <w:r w:rsidRPr="00066C4C">
                        <w:rPr>
                          <w:sz w:val="20"/>
                          <w:szCs w:val="20"/>
                        </w:rPr>
                        <w:t>one of the named case study examples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0EBE0ABC" w14:textId="77777777" w:rsidR="00B12A79" w:rsidRDefault="00B12A79" w:rsidP="00B12A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8161DC" wp14:editId="6593FA14">
                <wp:simplePos x="0" y="0"/>
                <wp:positionH relativeFrom="margin">
                  <wp:align>center</wp:align>
                </wp:positionH>
                <wp:positionV relativeFrom="paragraph">
                  <wp:posOffset>3041015</wp:posOffset>
                </wp:positionV>
                <wp:extent cx="2247900" cy="5524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8207" w14:textId="77777777" w:rsidR="00B12A79" w:rsidRPr="00D77D8E" w:rsidRDefault="00B12A79" w:rsidP="00B12A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77D8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What factors cause changes in the water cycle?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61DC" id="_x0000_s1030" type="#_x0000_t202" style="position:absolute;margin-left:0;margin-top:239.45pt;width:177pt;height:43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" strokecolor="#0070c0" strokeweight="1pt">
                <v:textbox>
                  <w:txbxContent>
                    <w:p w14:paraId="62D78207" w14:textId="77777777" w:rsidR="00B12A79" w:rsidRPr="00D77D8E" w:rsidRDefault="00B12A79" w:rsidP="00B12A79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77D8E">
                        <w:rPr>
                          <w:b/>
                          <w:color w:val="0070C0"/>
                          <w:sz w:val="28"/>
                          <w:szCs w:val="28"/>
                        </w:rPr>
                        <w:t>What factors cause changes in the water cycle?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E8141F" w14:textId="2F290F8A" w:rsidR="00EF5499" w:rsidRDefault="00B12A79">
      <w:pPr>
        <w:rPr>
          <w:b/>
        </w:rPr>
      </w:pPr>
      <w:r w:rsidRPr="00EF5499">
        <w:rPr>
          <w:b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78FB4050" wp14:editId="7C6336AA">
            <wp:simplePos x="0" y="0"/>
            <wp:positionH relativeFrom="margin">
              <wp:posOffset>2310765</wp:posOffset>
            </wp:positionH>
            <wp:positionV relativeFrom="paragraph">
              <wp:posOffset>57151</wp:posOffset>
            </wp:positionV>
            <wp:extent cx="4736465" cy="6268720"/>
            <wp:effectExtent l="57150" t="57150" r="64135" b="558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7364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499">
        <w:rPr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43A2738" wp14:editId="07E44221">
            <wp:simplePos x="0" y="0"/>
            <wp:positionH relativeFrom="column">
              <wp:posOffset>7218681</wp:posOffset>
            </wp:positionH>
            <wp:positionV relativeFrom="paragraph">
              <wp:posOffset>174625</wp:posOffset>
            </wp:positionV>
            <wp:extent cx="2366645" cy="2557145"/>
            <wp:effectExtent l="38100" t="38100" r="33655" b="336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3666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499" w:rsidRPr="00EF5499">
        <w:rPr>
          <w:b/>
        </w:rPr>
        <w:t>Water abstraction in the London Basin.</w:t>
      </w:r>
    </w:p>
    <w:p w14:paraId="67E650A3" w14:textId="77777777" w:rsidR="00B12A79" w:rsidRPr="00C77CAA" w:rsidRDefault="00B12A79" w:rsidP="00B12A79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C77CAA">
        <w:rPr>
          <w:sz w:val="20"/>
          <w:szCs w:val="20"/>
        </w:rPr>
        <w:lastRenderedPageBreak/>
        <w:t xml:space="preserve">Outline the potential impacts of farming practices upon the water cycle </w:t>
      </w:r>
      <w:r w:rsidRPr="00C77CAA">
        <w:rPr>
          <w:b/>
          <w:bCs/>
          <w:sz w:val="20"/>
          <w:szCs w:val="20"/>
        </w:rPr>
        <w:t>(3 marks)</w:t>
      </w:r>
    </w:p>
    <w:p w14:paraId="09B0716F" w14:textId="77777777" w:rsidR="00B12A79" w:rsidRPr="00C77CAA" w:rsidRDefault="00B12A79" w:rsidP="00B12A79">
      <w:pPr>
        <w:ind w:left="709"/>
        <w:rPr>
          <w:sz w:val="20"/>
          <w:szCs w:val="20"/>
        </w:rPr>
      </w:pPr>
      <w:r w:rsidRPr="00C77CAA">
        <w:rPr>
          <w:b/>
          <w:bCs/>
          <w:sz w:val="20"/>
          <w:szCs w:val="20"/>
        </w:rPr>
        <w:t>Handy Hint...</w:t>
      </w:r>
      <w:r w:rsidRPr="00C77CAA">
        <w:rPr>
          <w:sz w:val="20"/>
          <w:szCs w:val="20"/>
        </w:rPr>
        <w:t xml:space="preserve"> Worth 3 marks so: mention 3 farming practices and describe the effect (+/-) </w:t>
      </w:r>
      <w:proofErr w:type="gramStart"/>
      <w:r w:rsidRPr="00C77CAA">
        <w:rPr>
          <w:sz w:val="20"/>
          <w:szCs w:val="20"/>
        </w:rPr>
        <w:t>they</w:t>
      </w:r>
      <w:proofErr w:type="gramEnd"/>
      <w:r w:rsidRPr="00C77CAA">
        <w:rPr>
          <w:sz w:val="20"/>
          <w:szCs w:val="20"/>
        </w:rPr>
        <w:t xml:space="preserve"> have on the water cycle. Or mention 1-2 farming practices and develop in more detail.</w:t>
      </w:r>
    </w:p>
    <w:p w14:paraId="50FC583C" w14:textId="77777777" w:rsidR="00B12A79" w:rsidRPr="00C77CAA" w:rsidRDefault="00B12A79" w:rsidP="00B12A79">
      <w:pPr>
        <w:ind w:left="709"/>
        <w:rPr>
          <w:sz w:val="20"/>
          <w:szCs w:val="20"/>
        </w:rPr>
      </w:pPr>
    </w:p>
    <w:p w14:paraId="7BD1D660" w14:textId="77777777" w:rsidR="00B12A79" w:rsidRPr="00C77CAA" w:rsidRDefault="00B12A79" w:rsidP="00B12A79">
      <w:pPr>
        <w:ind w:left="709"/>
        <w:rPr>
          <w:sz w:val="20"/>
          <w:szCs w:val="20"/>
        </w:rPr>
      </w:pPr>
    </w:p>
    <w:p w14:paraId="3C1A263F" w14:textId="77777777" w:rsidR="00B12A79" w:rsidRPr="00C77CAA" w:rsidRDefault="00B12A79" w:rsidP="00B12A79">
      <w:pPr>
        <w:ind w:left="709"/>
        <w:rPr>
          <w:sz w:val="20"/>
          <w:szCs w:val="20"/>
        </w:rPr>
      </w:pPr>
    </w:p>
    <w:p w14:paraId="523A2503" w14:textId="77777777" w:rsidR="00B12A79" w:rsidRPr="00C77CAA" w:rsidRDefault="00B12A79" w:rsidP="00B12A79">
      <w:pPr>
        <w:ind w:left="709"/>
        <w:rPr>
          <w:sz w:val="20"/>
          <w:szCs w:val="20"/>
        </w:rPr>
      </w:pPr>
    </w:p>
    <w:p w14:paraId="1BAAD409" w14:textId="77777777" w:rsidR="00B12A79" w:rsidRPr="00C77CAA" w:rsidRDefault="00B12A79" w:rsidP="00B12A79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C77CAA">
        <w:rPr>
          <w:sz w:val="20"/>
          <w:szCs w:val="20"/>
        </w:rPr>
        <w:t xml:space="preserve">Evaluate the view that human activity is having a greater impact than natural factors on the water cycle. </w:t>
      </w:r>
      <w:r w:rsidRPr="00C77CAA"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</w:rPr>
        <w:t>20</w:t>
      </w:r>
      <w:r w:rsidRPr="00C77CAA">
        <w:rPr>
          <w:b/>
          <w:bCs/>
          <w:sz w:val="20"/>
          <w:szCs w:val="20"/>
        </w:rPr>
        <w:t xml:space="preserve"> marks)</w:t>
      </w:r>
    </w:p>
    <w:p w14:paraId="03951EFC" w14:textId="77777777" w:rsidR="00B12A79" w:rsidRPr="00C77CAA" w:rsidRDefault="00B12A79" w:rsidP="00B12A79">
      <w:pPr>
        <w:ind w:left="709"/>
        <w:rPr>
          <w:sz w:val="20"/>
          <w:szCs w:val="20"/>
        </w:rPr>
      </w:pPr>
      <w:r w:rsidRPr="00C77CAA">
        <w:rPr>
          <w:sz w:val="20"/>
          <w:szCs w:val="20"/>
        </w:rPr>
        <w:t>Things to think about:</w:t>
      </w:r>
    </w:p>
    <w:p w14:paraId="0AD2687D" w14:textId="77777777" w:rsidR="00B12A79" w:rsidRPr="00C77CAA" w:rsidRDefault="00B12A79" w:rsidP="00B12A79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C77CAA">
        <w:rPr>
          <w:sz w:val="20"/>
          <w:szCs w:val="20"/>
        </w:rPr>
        <w:t>Evaluate – make a judgement on the evidence;</w:t>
      </w:r>
    </w:p>
    <w:p w14:paraId="44FF4D11" w14:textId="77777777" w:rsidR="00B12A79" w:rsidRPr="00C77CAA" w:rsidRDefault="00B12A79" w:rsidP="00B12A79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C77CAA">
        <w:rPr>
          <w:sz w:val="20"/>
          <w:szCs w:val="20"/>
        </w:rPr>
        <w:t>What human activities can you discuss that impact the water cycle?</w:t>
      </w:r>
    </w:p>
    <w:p w14:paraId="113C4DDC" w14:textId="77777777" w:rsidR="00B12A79" w:rsidRPr="00C77CAA" w:rsidRDefault="00B12A79" w:rsidP="00B12A79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C77CAA">
        <w:rPr>
          <w:sz w:val="20"/>
          <w:szCs w:val="20"/>
        </w:rPr>
        <w:t>How do natural processes impact the water cycle?</w:t>
      </w:r>
    </w:p>
    <w:p w14:paraId="5183ABBD" w14:textId="77777777" w:rsidR="00B12A79" w:rsidRPr="00C77CAA" w:rsidRDefault="00B12A79" w:rsidP="00B12A79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L</w:t>
      </w:r>
      <w:r w:rsidRPr="00C77CAA">
        <w:rPr>
          <w:sz w:val="20"/>
          <w:szCs w:val="20"/>
        </w:rPr>
        <w:t xml:space="preserve">ocal or global scale? </w:t>
      </w:r>
    </w:p>
    <w:p w14:paraId="4360620D" w14:textId="77777777" w:rsidR="00B12A79" w:rsidRDefault="00B12A79" w:rsidP="00B12A79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Both sides - </w:t>
      </w:r>
      <w:r w:rsidRPr="00C77CAA">
        <w:rPr>
          <w:sz w:val="20"/>
          <w:szCs w:val="20"/>
        </w:rPr>
        <w:t>balanced argument</w:t>
      </w:r>
      <w:r>
        <w:rPr>
          <w:sz w:val="20"/>
          <w:szCs w:val="20"/>
        </w:rPr>
        <w:t xml:space="preserve"> with evidence</w:t>
      </w:r>
      <w:r w:rsidRPr="00C77CAA">
        <w:rPr>
          <w:sz w:val="20"/>
          <w:szCs w:val="20"/>
        </w:rPr>
        <w:t>.</w:t>
      </w:r>
    </w:p>
    <w:p w14:paraId="639E783E" w14:textId="77777777" w:rsidR="00B12A79" w:rsidRPr="00C77CAA" w:rsidRDefault="00B12A79" w:rsidP="00B12A79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Conclusion</w:t>
      </w:r>
      <w:r w:rsidRPr="00C77CAA">
        <w:rPr>
          <w:sz w:val="20"/>
          <w:szCs w:val="20"/>
        </w:rPr>
        <w:t xml:space="preserve"> </w:t>
      </w:r>
    </w:p>
    <w:p w14:paraId="5177D576" w14:textId="77777777" w:rsidR="00B12A79" w:rsidRPr="00C77CAA" w:rsidRDefault="00B12A79" w:rsidP="00B12A79">
      <w:pPr>
        <w:rPr>
          <w:sz w:val="24"/>
          <w:szCs w:val="24"/>
        </w:rPr>
      </w:pPr>
    </w:p>
    <w:p w14:paraId="7D450221" w14:textId="77777777" w:rsidR="00B12A79" w:rsidRDefault="00B12A79" w:rsidP="00B12A79"/>
    <w:p w14:paraId="5B6FAC44" w14:textId="77777777" w:rsidR="00B12A79" w:rsidRDefault="00B12A79" w:rsidP="00B12A79"/>
    <w:p w14:paraId="66308557" w14:textId="77777777" w:rsidR="00B12A79" w:rsidRDefault="00B12A79" w:rsidP="00B12A79"/>
    <w:p w14:paraId="6E78563C" w14:textId="77777777" w:rsidR="00B12A79" w:rsidRDefault="00B12A79" w:rsidP="00B12A79"/>
    <w:p w14:paraId="72087125" w14:textId="77777777" w:rsidR="00B12A79" w:rsidRDefault="00B12A79" w:rsidP="00B12A79">
      <w:bookmarkStart w:id="0" w:name="_GoBack"/>
      <w:bookmarkEnd w:id="0"/>
    </w:p>
    <w:p w14:paraId="4072D313" w14:textId="77777777" w:rsidR="00B12A79" w:rsidRDefault="00B12A79" w:rsidP="00B12A79"/>
    <w:p w14:paraId="1018698E" w14:textId="77777777" w:rsidR="00B12A79" w:rsidRDefault="00B12A79" w:rsidP="00B12A79"/>
    <w:p w14:paraId="13962469" w14:textId="186CC22D" w:rsidR="00B12A79" w:rsidRPr="00B12A79" w:rsidRDefault="00B12A79" w:rsidP="00B12A79">
      <w:pPr>
        <w:rPr>
          <w:b/>
          <w:sz w:val="20"/>
          <w:szCs w:val="20"/>
        </w:rPr>
      </w:pPr>
      <w:r w:rsidRPr="00B12A79">
        <w:rPr>
          <w:b/>
          <w:sz w:val="20"/>
          <w:szCs w:val="20"/>
        </w:rPr>
        <w:t>Pre work for next lesson: See River Exe sheet</w:t>
      </w:r>
    </w:p>
    <w:sectPr w:rsidR="00B12A79" w:rsidRPr="00B12A79" w:rsidSect="002B4305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231A5" w14:textId="77777777" w:rsidR="00B12A79" w:rsidRDefault="00B12A79" w:rsidP="00B12A79">
      <w:pPr>
        <w:spacing w:after="0" w:line="240" w:lineRule="auto"/>
      </w:pPr>
      <w:r>
        <w:separator/>
      </w:r>
    </w:p>
  </w:endnote>
  <w:endnote w:type="continuationSeparator" w:id="0">
    <w:p w14:paraId="67497637" w14:textId="77777777" w:rsidR="00B12A79" w:rsidRDefault="00B12A79" w:rsidP="00B12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D53DB" w14:textId="3A9F53A8" w:rsidR="00B12A79" w:rsidRDefault="00B12A79">
    <w:pPr>
      <w:pStyle w:val="Footer"/>
    </w:pPr>
  </w:p>
  <w:p w14:paraId="646E9328" w14:textId="77777777" w:rsidR="00B12A79" w:rsidRDefault="00B12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EBA0B" w14:textId="77777777" w:rsidR="00B12A79" w:rsidRDefault="00B12A79" w:rsidP="00B12A79">
      <w:pPr>
        <w:spacing w:after="0" w:line="240" w:lineRule="auto"/>
      </w:pPr>
      <w:r>
        <w:separator/>
      </w:r>
    </w:p>
  </w:footnote>
  <w:footnote w:type="continuationSeparator" w:id="0">
    <w:p w14:paraId="45326B9A" w14:textId="77777777" w:rsidR="00B12A79" w:rsidRDefault="00B12A79" w:rsidP="00B12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73ECD" w14:textId="0820C17E" w:rsidR="00B12A79" w:rsidRDefault="00B12A79">
    <w:pPr>
      <w:pStyle w:val="Header"/>
    </w:pPr>
    <w:r>
      <w:tab/>
    </w:r>
    <w:r>
      <w:tab/>
    </w:r>
    <w:r>
      <w:tab/>
    </w:r>
    <w:r>
      <w:tab/>
      <w:t>Booklet 6: What factors cause changes in the water cycle?</w:t>
    </w:r>
  </w:p>
  <w:p w14:paraId="593E1DE6" w14:textId="77777777" w:rsidR="00B12A79" w:rsidRDefault="00B12A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E5412"/>
    <w:multiLevelType w:val="hybridMultilevel"/>
    <w:tmpl w:val="07D4C1C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279CF"/>
    <w:multiLevelType w:val="hybridMultilevel"/>
    <w:tmpl w:val="81923FE0"/>
    <w:lvl w:ilvl="0" w:tplc="FC46B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FAC2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C09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D234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8C4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E0C3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A0B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CA6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61F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EAC18B7"/>
    <w:multiLevelType w:val="hybridMultilevel"/>
    <w:tmpl w:val="BC5EF482"/>
    <w:lvl w:ilvl="0" w:tplc="CA7A62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067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479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2B6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432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E91E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6FE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0A28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633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B49FE"/>
    <w:multiLevelType w:val="hybridMultilevel"/>
    <w:tmpl w:val="909E9720"/>
    <w:lvl w:ilvl="0" w:tplc="17104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E6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2C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DC8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C7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C9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22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4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06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75D2656"/>
    <w:multiLevelType w:val="hybridMultilevel"/>
    <w:tmpl w:val="E1FC03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D05B6E"/>
    <w:multiLevelType w:val="hybridMultilevel"/>
    <w:tmpl w:val="DB861F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157"/>
    <w:rsid w:val="00003887"/>
    <w:rsid w:val="00066C4C"/>
    <w:rsid w:val="001839EF"/>
    <w:rsid w:val="002B4305"/>
    <w:rsid w:val="004168EC"/>
    <w:rsid w:val="004E55CF"/>
    <w:rsid w:val="00650872"/>
    <w:rsid w:val="006761F0"/>
    <w:rsid w:val="006B3157"/>
    <w:rsid w:val="007A3A3E"/>
    <w:rsid w:val="007F49C8"/>
    <w:rsid w:val="00B12A79"/>
    <w:rsid w:val="00B83C7C"/>
    <w:rsid w:val="00C77CAA"/>
    <w:rsid w:val="00C90A8F"/>
    <w:rsid w:val="00CC58D8"/>
    <w:rsid w:val="00CD4D44"/>
    <w:rsid w:val="00D77D8E"/>
    <w:rsid w:val="00EE470E"/>
    <w:rsid w:val="00EF5499"/>
    <w:rsid w:val="00EF7BA3"/>
    <w:rsid w:val="00F5053B"/>
    <w:rsid w:val="00F7015A"/>
    <w:rsid w:val="00FD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130DF"/>
  <w15:chartTrackingRefBased/>
  <w15:docId w15:val="{8BF9B2EF-42FF-4464-837D-E4E0231E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77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2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A79"/>
  </w:style>
  <w:style w:type="paragraph" w:styleId="Footer">
    <w:name w:val="footer"/>
    <w:basedOn w:val="Normal"/>
    <w:link w:val="FooterChar"/>
    <w:uiPriority w:val="99"/>
    <w:unhideWhenUsed/>
    <w:rsid w:val="00B12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2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411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8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3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3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8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6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23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4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7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24770F-28F4-4BC2-B96E-81A04D81D9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326E8B-A606-4718-A31F-A98203132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0E3837-DD83-4618-9493-512A71C844FD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sharepoint/v3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B0576A43</Template>
  <TotalTime>0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Gayle Hindess</cp:lastModifiedBy>
  <cp:revision>2</cp:revision>
  <cp:lastPrinted>2019-02-05T14:03:00Z</cp:lastPrinted>
  <dcterms:created xsi:type="dcterms:W3CDTF">2020-02-03T16:25:00Z</dcterms:created>
  <dcterms:modified xsi:type="dcterms:W3CDTF">2020-02-03T16:25:00Z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