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F3E" w:rsidRDefault="007C3D54">
      <w:pPr>
        <w:rPr>
          <w:rFonts w:ascii="Times New Roman" w:hAnsi="Times New Roman" w:cs="Times New Roman"/>
          <w:b/>
          <w:sz w:val="24"/>
        </w:rPr>
      </w:pPr>
      <w:r w:rsidRPr="007C3D54">
        <w:rPr>
          <w:rFonts w:ascii="Times New Roman" w:hAnsi="Times New Roman" w:cs="Times New Roman"/>
          <w:b/>
          <w:sz w:val="24"/>
        </w:rPr>
        <w:t>Composite paper – FP1-3 Mock Papers</w:t>
      </w:r>
    </w:p>
    <w:p w:rsidR="007C3D54" w:rsidRDefault="007C3D54">
      <w:pPr>
        <w:rPr>
          <w:rFonts w:ascii="Times New Roman" w:hAnsi="Times New Roman" w:cs="Times New Roman"/>
          <w:b/>
          <w:sz w:val="24"/>
        </w:rPr>
      </w:pPr>
    </w:p>
    <w:p w:rsidR="007C3D54" w:rsidRDefault="007C3D54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3F37CC6B" wp14:editId="46B13B0E">
            <wp:extent cx="5926347" cy="24004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997" t="19377" r="8330" b="41298"/>
                    <a:stretch/>
                  </pic:blipFill>
                  <pic:spPr bwMode="auto">
                    <a:xfrm>
                      <a:off x="0" y="0"/>
                      <a:ext cx="5941104" cy="240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193007" wp14:editId="52547DCF">
            <wp:extent cx="5891842" cy="23452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97" t="28220" r="8484" b="33211"/>
                    <a:stretch/>
                  </pic:blipFill>
                  <pic:spPr bwMode="auto">
                    <a:xfrm>
                      <a:off x="0" y="0"/>
                      <a:ext cx="5891842" cy="234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lastRenderedPageBreak/>
        <w:drawing>
          <wp:inline distT="0" distB="0" distL="0" distR="0" wp14:anchorId="35614CDA" wp14:editId="68282C3D">
            <wp:extent cx="5779698" cy="4693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96" t="14110" r="8633" b="7056"/>
                    <a:stretch/>
                  </pic:blipFill>
                  <pic:spPr bwMode="auto">
                    <a:xfrm>
                      <a:off x="0" y="0"/>
                      <a:ext cx="5790258" cy="470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55C4A">
        <w:rPr>
          <w:noProof/>
          <w:lang w:eastAsia="en-GB"/>
        </w:rPr>
        <w:drawing>
          <wp:inline distT="0" distB="0" distL="0" distR="0" wp14:anchorId="3E87FEF7" wp14:editId="7EDC1F03">
            <wp:extent cx="5840083" cy="3542906"/>
            <wp:effectExtent l="0" t="0" r="889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149" t="28408" r="8932" b="13264"/>
                    <a:stretch/>
                  </pic:blipFill>
                  <pic:spPr bwMode="auto">
                    <a:xfrm>
                      <a:off x="0" y="0"/>
                      <a:ext cx="5849737" cy="354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lastRenderedPageBreak/>
        <w:drawing>
          <wp:inline distT="0" distB="0" distL="0" distR="0" wp14:anchorId="4D6C537B" wp14:editId="5B6D5E1A">
            <wp:extent cx="5805577" cy="406390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98" t="20883" r="8937" b="11951"/>
                    <a:stretch/>
                  </pic:blipFill>
                  <pic:spPr bwMode="auto">
                    <a:xfrm>
                      <a:off x="0" y="0"/>
                      <a:ext cx="5814784" cy="407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drawing>
          <wp:inline distT="0" distB="0" distL="0" distR="0" wp14:anchorId="1959407B" wp14:editId="39CE4B9A">
            <wp:extent cx="5814204" cy="27713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49" t="31606" r="8178" b="22295"/>
                    <a:stretch/>
                  </pic:blipFill>
                  <pic:spPr bwMode="auto">
                    <a:xfrm>
                      <a:off x="0" y="0"/>
                      <a:ext cx="5830739" cy="277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lastRenderedPageBreak/>
        <w:drawing>
          <wp:inline distT="0" distB="0" distL="0" distR="0" wp14:anchorId="250639B7" wp14:editId="63237252">
            <wp:extent cx="5753819" cy="3557109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98" t="19377" r="8029" b="20601"/>
                    <a:stretch/>
                  </pic:blipFill>
                  <pic:spPr bwMode="auto">
                    <a:xfrm>
                      <a:off x="0" y="0"/>
                      <a:ext cx="5765776" cy="356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drawing>
          <wp:inline distT="0" distB="0" distL="0" distR="0" wp14:anchorId="5F42378F" wp14:editId="30C02A9E">
            <wp:extent cx="5814204" cy="51087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48" t="11288" r="8932" b="4230"/>
                    <a:stretch/>
                  </pic:blipFill>
                  <pic:spPr bwMode="auto">
                    <a:xfrm>
                      <a:off x="0" y="0"/>
                      <a:ext cx="5824547" cy="511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lastRenderedPageBreak/>
        <w:drawing>
          <wp:inline distT="0" distB="0" distL="0" distR="0" wp14:anchorId="41C5755E" wp14:editId="43363753">
            <wp:extent cx="5779698" cy="3156051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98" t="27844" r="8795" b="19664"/>
                    <a:stretch/>
                  </pic:blipFill>
                  <pic:spPr bwMode="auto">
                    <a:xfrm>
                      <a:off x="0" y="0"/>
                      <a:ext cx="5791352" cy="316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drawing>
          <wp:inline distT="0" distB="0" distL="0" distR="0" wp14:anchorId="493D779F" wp14:editId="46B3576B">
            <wp:extent cx="5779698" cy="36420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98" t="25774" r="8779" b="13638"/>
                    <a:stretch/>
                  </pic:blipFill>
                  <pic:spPr bwMode="auto">
                    <a:xfrm>
                      <a:off x="0" y="0"/>
                      <a:ext cx="5788839" cy="364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drawing>
          <wp:inline distT="0" distB="0" distL="0" distR="0" wp14:anchorId="1244782B" wp14:editId="02F94481">
            <wp:extent cx="5651911" cy="1302589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846" t="41201" r="9077" b="36595"/>
                    <a:stretch/>
                  </pic:blipFill>
                  <pic:spPr bwMode="auto">
                    <a:xfrm>
                      <a:off x="0" y="0"/>
                      <a:ext cx="5679828" cy="130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lastRenderedPageBreak/>
        <w:drawing>
          <wp:inline distT="0" distB="0" distL="0" distR="0" wp14:anchorId="4EDE35E9" wp14:editId="1CA2D35B">
            <wp:extent cx="5598543" cy="1635652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50" t="38567" r="8783" b="33399"/>
                    <a:stretch/>
                  </pic:blipFill>
                  <pic:spPr bwMode="auto">
                    <a:xfrm>
                      <a:off x="0" y="0"/>
                      <a:ext cx="5613814" cy="164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C4A">
        <w:rPr>
          <w:noProof/>
          <w:lang w:eastAsia="en-GB"/>
        </w:rPr>
        <w:drawing>
          <wp:inline distT="0" distB="0" distL="0" distR="0" wp14:anchorId="1E3CDD4B" wp14:editId="1E20F619">
            <wp:extent cx="5598160" cy="2029742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149" t="39696" r="8631" b="25307"/>
                    <a:stretch/>
                  </pic:blipFill>
                  <pic:spPr bwMode="auto">
                    <a:xfrm>
                      <a:off x="0" y="0"/>
                      <a:ext cx="5613715" cy="203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C4A" w:rsidRPr="007C3D54" w:rsidRDefault="00E55C4A">
      <w:pPr>
        <w:rPr>
          <w:rFonts w:ascii="Times New Roman" w:hAnsi="Times New Roman" w:cs="Times New Roman"/>
          <w:b/>
          <w:sz w:val="24"/>
        </w:rPr>
      </w:pPr>
    </w:p>
    <w:sectPr w:rsidR="00E55C4A" w:rsidRPr="007C3D54" w:rsidSect="00863C05">
      <w:pgSz w:w="11906" w:h="16838"/>
      <w:pgMar w:top="964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D54"/>
    <w:rsid w:val="003F1F3E"/>
    <w:rsid w:val="007C3D54"/>
    <w:rsid w:val="00863C05"/>
    <w:rsid w:val="00E55C4A"/>
    <w:rsid w:val="00FE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8DFBA"/>
  <w15:chartTrackingRefBased/>
  <w15:docId w15:val="{87817DB3-7C49-492F-8CDF-185CAE34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DD64E6CE</Template>
  <TotalTime>13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Glazier</dc:creator>
  <cp:keywords/>
  <dc:description/>
  <cp:lastModifiedBy>Martin Glazier</cp:lastModifiedBy>
  <cp:revision>4</cp:revision>
  <dcterms:created xsi:type="dcterms:W3CDTF">2019-03-18T11:12:00Z</dcterms:created>
  <dcterms:modified xsi:type="dcterms:W3CDTF">2019-03-18T11:25:00Z</dcterms:modified>
</cp:coreProperties>
</file>