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4BB" w:rsidRPr="006D44BB" w:rsidRDefault="006D44BB" w:rsidP="006D44BB">
      <w:pPr>
        <w:spacing w:after="0" w:line="240" w:lineRule="auto"/>
        <w:rPr>
          <w:rFonts w:ascii="Calibri" w:eastAsia="Calibri" w:hAnsi="Calibri" w:cs="Times New Roman"/>
          <w:b/>
          <w:color w:val="808080"/>
          <w:sz w:val="52"/>
          <w:szCs w:val="52"/>
        </w:rPr>
      </w:pPr>
      <w:r w:rsidRPr="006D44BB">
        <w:rPr>
          <w:rFonts w:ascii="Calibri" w:eastAsia="Calibri" w:hAnsi="Calibri" w:cs="Times New Roman"/>
          <w:b/>
          <w:color w:val="808080"/>
          <w:sz w:val="52"/>
          <w:szCs w:val="52"/>
        </w:rPr>
        <w:t xml:space="preserve">PRODUCT DESIGN </w:t>
      </w:r>
      <w:r w:rsidRPr="006D44BB">
        <w:rPr>
          <w:rFonts w:ascii="Calibri" w:eastAsia="Calibri" w:hAnsi="Calibri" w:cs="Times New Roman"/>
          <w:b/>
          <w:color w:val="E36C0A"/>
          <w:sz w:val="52"/>
          <w:szCs w:val="52"/>
        </w:rPr>
        <w:t>-----------------------------------</w:t>
      </w:r>
    </w:p>
    <w:p w:rsidR="006D44BB" w:rsidRPr="006D44BB" w:rsidRDefault="006D44BB" w:rsidP="006D44BB">
      <w:pPr>
        <w:spacing w:after="0" w:line="240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Recording</w:t>
      </w:r>
      <w:r w:rsidRPr="006D44B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</w:rPr>
        <w:t>your tubular chair designs</w:t>
      </w:r>
    </w:p>
    <w:p w:rsidR="009953FB" w:rsidRDefault="006D44BB">
      <w:r>
        <w:rPr>
          <w:rFonts w:ascii="Calibri" w:eastAsia="Calibri" w:hAnsi="Calibri" w:cs="Times New Roman"/>
        </w:rPr>
        <w:t>As simple l</w:t>
      </w:r>
      <w:r w:rsidR="009953FB">
        <w:t>ine drawings using a fine liner pen</w:t>
      </w:r>
    </w:p>
    <w:p w:rsidR="009953FB" w:rsidRDefault="009953F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2D98C2" wp14:editId="5F4A1567">
                <wp:simplePos x="0" y="0"/>
                <wp:positionH relativeFrom="column">
                  <wp:posOffset>-118745</wp:posOffset>
                </wp:positionH>
                <wp:positionV relativeFrom="paragraph">
                  <wp:posOffset>25400</wp:posOffset>
                </wp:positionV>
                <wp:extent cx="9934575" cy="12944475"/>
                <wp:effectExtent l="0" t="0" r="9525" b="952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575" cy="12944475"/>
                          <a:chOff x="0" y="0"/>
                          <a:chExt cx="10258425" cy="14497050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wirechairlines20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677400"/>
                            <a:ext cx="56578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" name="Picture 4" descr="wirechairlinesA30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1638300" y="-1438275"/>
                            <a:ext cx="7115175" cy="999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5" name="Picture 3" descr="wirechairlines0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7324725"/>
                            <a:ext cx="5514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6" name="Picture 4" descr="wirechairlines30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4429125" y="8667750"/>
                            <a:ext cx="713422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6E316" id="Group 6" o:spid="_x0000_s1026" style="position:absolute;margin-left:-9.35pt;margin-top:2pt;width:782.25pt;height:1019.25pt;z-index:251664384;mso-width-relative:margin;mso-height-relative:margin" coordsize="102584,144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wirechairlines2035" style="position:absolute;top:96774;width:56578;height:3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">
                  <v:imagedata r:id="rId9" o:title="wirechairlines2035"/>
                  <v:path arrowok="t"/>
                </v:shape>
                <v:shape id="Picture 4" o:spid="_x0000_s1028" type="#_x0000_t75" alt="wirechairlinesA3037" style="position:absolute;left:16383;top:-14383;width:71151;height:999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">
                  <v:imagedata r:id="rId10" o:title="wirechairlinesA3037"/>
                  <v:path arrowok="t"/>
                </v:shape>
                <v:shape id="Picture 3" o:spid="_x0000_s1029" type="#_x0000_t75" alt="wirechairlines034" style="position:absolute;left:2190;top:73247;width:55150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">
                  <v:imagedata r:id="rId11" o:title="wirechairlines034"/>
                  <v:path arrowok="t"/>
                </v:shape>
                <v:shape id="Picture 4" o:spid="_x0000_s1030" type="#_x0000_t75" alt="wirechairlines3036" style="position:absolute;left:44291;top:86677;width:71342;height:4524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">
                  <v:imagedata r:id="rId12" o:title="wirechairlines3036"/>
                  <v:path arrowok="t"/>
                </v:shape>
                <w10:wrap type="square"/>
              </v:group>
            </w:pict>
          </mc:Fallback>
        </mc:AlternateContent>
      </w:r>
    </w:p>
    <w:p w:rsidR="00C237F5" w:rsidRDefault="00C237F5">
      <w:bookmarkStart w:id="0" w:name="_GoBack"/>
      <w:bookmarkEnd w:id="0"/>
    </w:p>
    <w:sectPr w:rsidR="00C237F5" w:rsidSect="00374335">
      <w:pgSz w:w="16839" w:h="23814" w:code="8"/>
      <w:pgMar w:top="426" w:right="53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35"/>
    <w:rsid w:val="002F6D4E"/>
    <w:rsid w:val="00374335"/>
    <w:rsid w:val="00397F38"/>
    <w:rsid w:val="003C0711"/>
    <w:rsid w:val="003E39C4"/>
    <w:rsid w:val="006D44BB"/>
    <w:rsid w:val="00715076"/>
    <w:rsid w:val="007923BA"/>
    <w:rsid w:val="007A6F54"/>
    <w:rsid w:val="009953FB"/>
    <w:rsid w:val="00A1733E"/>
    <w:rsid w:val="00C237F5"/>
    <w:rsid w:val="00F2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0A28"/>
  <w15:docId w15:val="{5EA02CC3-6FEC-4789-B9D7-80B71C08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50AC3089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Foster</dc:creator>
  <cp:lastModifiedBy>Ben Francis</cp:lastModifiedBy>
  <cp:revision>2</cp:revision>
  <cp:lastPrinted>2011-10-19T07:21:00Z</cp:lastPrinted>
  <dcterms:created xsi:type="dcterms:W3CDTF">2019-12-02T12:04:00Z</dcterms:created>
  <dcterms:modified xsi:type="dcterms:W3CDTF">2019-12-02T12:04:00Z</dcterms:modified>
</cp:coreProperties>
</file>