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0CA7" w:rsidRDefault="00A5294B">
      <w:r>
        <w:rPr>
          <w:noProof/>
          <w:lang w:eastAsia="en-GB"/>
        </w:rPr>
        <w:drawing>
          <wp:inline distT="0" distB="0" distL="0" distR="0" wp14:anchorId="3EECF80A" wp14:editId="34C49BB2">
            <wp:extent cx="9777730" cy="1866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94B" w:rsidRDefault="00A5294B"/>
    <w:p w:rsidR="00A5294B" w:rsidRDefault="00A5294B" w:rsidP="00A5294B">
      <w:pPr>
        <w:jc w:val="center"/>
      </w:pPr>
      <w:bookmarkStart w:id="0" w:name="_GoBack"/>
      <w:r>
        <w:rPr>
          <w:noProof/>
          <w:lang w:eastAsia="en-GB"/>
        </w:rPr>
        <w:drawing>
          <wp:inline distT="0" distB="0" distL="0" distR="0" wp14:anchorId="707EC53A" wp14:editId="1A016357">
            <wp:extent cx="6461185" cy="4145346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66827" cy="4148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5294B" w:rsidSect="00A5294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94B"/>
    <w:rsid w:val="00950CA7"/>
    <w:rsid w:val="00A52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95D01B"/>
  <w15:chartTrackingRefBased/>
  <w15:docId w15:val="{D2AD4441-985D-4C80-B7A1-91EC8641F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803178A8</Template>
  <TotalTime>2</TotalTime>
  <Pages>1</Pages>
  <Words>0</Words>
  <Characters>4</Characters>
  <Application>Microsoft Office Word</Application>
  <DocSecurity>0</DocSecurity>
  <Lines>1</Lines>
  <Paragraphs>1</Paragraphs>
  <ScaleCrop>false</ScaleCrop>
  <Company>Godalming College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Oliver Stevens</dc:creator>
  <cp:keywords/>
  <dc:description/>
  <cp:lastModifiedBy>Oliver Stevens</cp:lastModifiedBy>
  <cp:revision>1</cp:revision>
  <dcterms:created xsi:type="dcterms:W3CDTF">2018-11-09T14:10:00Z</dcterms:created>
  <dcterms:modified xsi:type="dcterms:W3CDTF">2018-11-09T14:12:00Z</dcterms:modified>
</cp:coreProperties>
</file>