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6E15D6" w14:textId="1921EDC1" w:rsidR="00187934" w:rsidRPr="00187934" w:rsidRDefault="00DD0AC1" w:rsidP="00187934">
      <w:pPr>
        <w:rPr>
          <w:rFonts w:cs="Arial"/>
          <w:b/>
          <w:color w:val="2E74B5" w:themeColor="accent1" w:themeShade="BF"/>
          <w:sz w:val="36"/>
        </w:rPr>
      </w:pPr>
      <w:r>
        <w:rPr>
          <w:rFonts w:cs="Arial"/>
          <w:b/>
          <w:color w:val="2E74B5" w:themeColor="accent1" w:themeShade="BF"/>
          <w:sz w:val="36"/>
        </w:rPr>
        <w:t>1</w:t>
      </w:r>
      <w:r w:rsidRPr="00DD0AC1">
        <w:rPr>
          <w:rFonts w:cs="Arial"/>
          <w:b/>
          <w:color w:val="2E74B5" w:themeColor="accent1" w:themeShade="BF"/>
          <w:sz w:val="36"/>
          <w:vertAlign w:val="superscript"/>
        </w:rPr>
        <w:t>st</w:t>
      </w:r>
      <w:r>
        <w:rPr>
          <w:rFonts w:cs="Arial"/>
          <w:b/>
          <w:color w:val="2E74B5" w:themeColor="accent1" w:themeShade="BF"/>
          <w:sz w:val="36"/>
        </w:rPr>
        <w:t xml:space="preserve"> Year A level </w:t>
      </w:r>
      <w:r w:rsidR="00187934" w:rsidRPr="00187934">
        <w:rPr>
          <w:rFonts w:cs="Arial"/>
          <w:b/>
          <w:color w:val="2E74B5" w:themeColor="accent1" w:themeShade="BF"/>
          <w:sz w:val="36"/>
        </w:rPr>
        <w:t xml:space="preserve">English Language – Benchmark Assessment </w:t>
      </w:r>
    </w:p>
    <w:p w14:paraId="51488935" w14:textId="77777777" w:rsidR="00187934" w:rsidRPr="00740AE6" w:rsidRDefault="00187934" w:rsidP="00187934">
      <w:pPr>
        <w:rPr>
          <w:rFonts w:cs="Arial"/>
          <w:b/>
          <w:sz w:val="26"/>
        </w:rPr>
      </w:pPr>
      <w:r w:rsidRPr="00740AE6">
        <w:rPr>
          <w:rFonts w:cs="Arial"/>
          <w:b/>
          <w:sz w:val="26"/>
        </w:rPr>
        <w:t xml:space="preserve">Putting it All </w:t>
      </w:r>
      <w:commentRangeStart w:id="0"/>
      <w:r w:rsidRPr="00740AE6">
        <w:rPr>
          <w:rFonts w:cs="Arial"/>
          <w:b/>
          <w:sz w:val="26"/>
        </w:rPr>
        <w:t>Together</w:t>
      </w:r>
      <w:commentRangeEnd w:id="0"/>
      <w:r w:rsidRPr="00740AE6">
        <w:rPr>
          <w:rStyle w:val="CommentReference"/>
          <w:sz w:val="20"/>
        </w:rPr>
        <w:commentReference w:id="0"/>
      </w:r>
      <w:r>
        <w:rPr>
          <w:rFonts w:cs="Arial"/>
          <w:b/>
          <w:sz w:val="26"/>
        </w:rPr>
        <w:t xml:space="preserve"> – Applying the Levels to Analysis of a Text</w:t>
      </w:r>
    </w:p>
    <w:p w14:paraId="66C4A79E" w14:textId="77777777" w:rsidR="00187934" w:rsidRPr="00187934" w:rsidRDefault="00187934" w:rsidP="00187934">
      <w:pPr>
        <w:rPr>
          <w:rFonts w:cs="Arial"/>
          <w:b/>
        </w:rPr>
      </w:pPr>
      <w:r w:rsidRPr="00187934">
        <w:rPr>
          <w:rFonts w:cs="Arial"/>
          <w:b/>
        </w:rPr>
        <w:t>Preparation (at home or in class)</w:t>
      </w:r>
    </w:p>
    <w:p w14:paraId="215F51C9" w14:textId="77777777" w:rsidR="00187934" w:rsidRDefault="00187934" w:rsidP="00187934">
      <w:pPr>
        <w:rPr>
          <w:rFonts w:cs="Arial"/>
        </w:rPr>
      </w:pPr>
      <w:r>
        <w:rPr>
          <w:rFonts w:cs="Arial"/>
        </w:rPr>
        <w:t xml:space="preserve">If you now look again at the summary of the language levels in your booklet and flick through the pages you have read you will see that you now have a set of tools that you can use to analyse any text. </w:t>
      </w:r>
    </w:p>
    <w:p w14:paraId="60D14962" w14:textId="5458B068" w:rsidR="00187934" w:rsidRDefault="00187934" w:rsidP="00187934">
      <w:pPr>
        <w:rPr>
          <w:rFonts w:cs="Arial"/>
        </w:rPr>
      </w:pPr>
      <w:r>
        <w:rPr>
          <w:rFonts w:cs="Arial"/>
        </w:rPr>
        <w:t>Activity – Analysing a Text for the Exam (Component 1)</w:t>
      </w:r>
    </w:p>
    <w:p w14:paraId="57F92BBD" w14:textId="02A00BF7" w:rsidR="00187934" w:rsidRDefault="00187934" w:rsidP="00187934">
      <w:pPr>
        <w:rPr>
          <w:rFonts w:cs="Arial"/>
        </w:rPr>
      </w:pPr>
      <w:r>
        <w:rPr>
          <w:rFonts w:cs="Arial"/>
        </w:rPr>
        <w:t xml:space="preserve">On the next page you will find an </w:t>
      </w:r>
      <w:r w:rsidR="00DD0AC1">
        <w:rPr>
          <w:rFonts w:cs="Arial"/>
        </w:rPr>
        <w:t>A level style</w:t>
      </w:r>
      <w:r>
        <w:rPr>
          <w:rFonts w:cs="Arial"/>
        </w:rPr>
        <w:t xml:space="preserve"> question, followed by an extract from an advertisement feature for </w:t>
      </w:r>
      <w:proofErr w:type="spellStart"/>
      <w:r>
        <w:rPr>
          <w:rFonts w:cs="Arial"/>
        </w:rPr>
        <w:t>DeLonghi</w:t>
      </w:r>
      <w:proofErr w:type="spellEnd"/>
      <w:r>
        <w:rPr>
          <w:rFonts w:cs="Arial"/>
        </w:rPr>
        <w:t xml:space="preserve"> coffee machines.  Note that the </w:t>
      </w:r>
      <w:r w:rsidR="00DD0AC1">
        <w:rPr>
          <w:rFonts w:cs="Arial"/>
        </w:rPr>
        <w:t xml:space="preserve">question requires you to focus on lexis and semantics for one part and on sentence types for the other. </w:t>
      </w:r>
      <w:r w:rsidR="00DD0AC1">
        <w:rPr>
          <w:rFonts w:cs="Arial"/>
          <w:b/>
        </w:rPr>
        <w:t xml:space="preserve">For this first assignment, I would like you to concentrate only on 1a) lexis and semantics. </w:t>
      </w:r>
      <w:r>
        <w:rPr>
          <w:rFonts w:cs="Arial"/>
        </w:rPr>
        <w:t xml:space="preserve"> </w:t>
      </w:r>
      <w:r w:rsidR="00DD0AC1">
        <w:rPr>
          <w:rFonts w:cs="Arial"/>
        </w:rPr>
        <w:t>We can’t do 1b) yet as we have not got on to sentence types. (</w:t>
      </w:r>
      <w:r w:rsidR="008412EB">
        <w:rPr>
          <w:rFonts w:cs="Arial"/>
        </w:rPr>
        <w:t>Also, t</w:t>
      </w:r>
      <w:r>
        <w:rPr>
          <w:rFonts w:cs="Arial"/>
        </w:rPr>
        <w:t>he boxes alongside the text will not be there to help you in the exam!</w:t>
      </w:r>
      <w:r w:rsidR="00DD0AC1">
        <w:rPr>
          <w:rFonts w:cs="Arial"/>
        </w:rPr>
        <w:t>)</w:t>
      </w:r>
    </w:p>
    <w:p w14:paraId="0D0FC429" w14:textId="77777777" w:rsidR="00187934" w:rsidRDefault="00187934" w:rsidP="00187934">
      <w:pPr>
        <w:pStyle w:val="ListParagraph"/>
        <w:numPr>
          <w:ilvl w:val="0"/>
          <w:numId w:val="9"/>
        </w:numPr>
        <w:rPr>
          <w:rFonts w:cs="Arial"/>
        </w:rPr>
      </w:pPr>
      <w:r>
        <w:rPr>
          <w:rFonts w:cs="Arial"/>
        </w:rPr>
        <w:t>If you are in class, join up with another student and work on one of the language levels, using the boxes to help you</w:t>
      </w:r>
    </w:p>
    <w:p w14:paraId="30E50BD9" w14:textId="77777777" w:rsidR="00187934" w:rsidRDefault="00187934" w:rsidP="00187934">
      <w:pPr>
        <w:pStyle w:val="ListParagraph"/>
        <w:numPr>
          <w:ilvl w:val="0"/>
          <w:numId w:val="9"/>
        </w:numPr>
        <w:rPr>
          <w:rFonts w:cs="Arial"/>
        </w:rPr>
      </w:pPr>
      <w:r>
        <w:rPr>
          <w:rFonts w:cs="Arial"/>
        </w:rPr>
        <w:t>Write up the evidence you would use in your analysis on a mini-whiteboard</w:t>
      </w:r>
    </w:p>
    <w:p w14:paraId="5E044B16" w14:textId="77777777" w:rsidR="00187934" w:rsidRDefault="00187934" w:rsidP="00187934">
      <w:pPr>
        <w:pStyle w:val="ListParagraph"/>
        <w:numPr>
          <w:ilvl w:val="0"/>
          <w:numId w:val="9"/>
        </w:numPr>
        <w:rPr>
          <w:rFonts w:cs="Arial"/>
        </w:rPr>
      </w:pPr>
      <w:r>
        <w:rPr>
          <w:rFonts w:cs="Arial"/>
        </w:rPr>
        <w:t>Prepare a short presentation of your material where you frame your ideas for an examiner, present your evidence and link back to the genre, audience, purpose and overall context of the text</w:t>
      </w:r>
    </w:p>
    <w:p w14:paraId="65C1813A" w14:textId="77777777" w:rsidR="00187934" w:rsidRDefault="00187934" w:rsidP="00187934">
      <w:pPr>
        <w:pStyle w:val="ListParagraph"/>
        <w:numPr>
          <w:ilvl w:val="0"/>
          <w:numId w:val="9"/>
        </w:numPr>
        <w:rPr>
          <w:rFonts w:cs="Arial"/>
        </w:rPr>
      </w:pPr>
      <w:r>
        <w:rPr>
          <w:rFonts w:cs="Arial"/>
        </w:rPr>
        <w:t>Present your findings</w:t>
      </w:r>
    </w:p>
    <w:p w14:paraId="4B878009" w14:textId="77777777" w:rsidR="00187934" w:rsidRDefault="00187934" w:rsidP="00187934">
      <w:pPr>
        <w:rPr>
          <w:rFonts w:cs="Arial"/>
          <w:b/>
        </w:rPr>
      </w:pPr>
      <w:r>
        <w:rPr>
          <w:rFonts w:cs="Arial"/>
          <w:b/>
        </w:rPr>
        <w:t>The Assignment</w:t>
      </w:r>
    </w:p>
    <w:p w14:paraId="2847BDAD" w14:textId="6B9E87D6" w:rsidR="00187934" w:rsidRDefault="00187934" w:rsidP="00187934">
      <w:pPr>
        <w:rPr>
          <w:rFonts w:cs="Arial"/>
        </w:rPr>
      </w:pPr>
      <w:r>
        <w:rPr>
          <w:rFonts w:cs="Arial"/>
        </w:rPr>
        <w:t xml:space="preserve">The following pages take you through a sequence of activities that are designed to develop your analytical writing and get you ready to have a go at answering the question below. It is very early days for you to tackle this, so there is no need to </w:t>
      </w:r>
      <w:r>
        <w:rPr>
          <w:rFonts w:cs="Arial"/>
          <w:i/>
        </w:rPr>
        <w:t xml:space="preserve">actually </w:t>
      </w:r>
      <w:r>
        <w:rPr>
          <w:rFonts w:cs="Arial"/>
        </w:rPr>
        <w:t>spend only 3</w:t>
      </w:r>
      <w:r w:rsidR="005A3413">
        <w:rPr>
          <w:rFonts w:cs="Arial"/>
        </w:rPr>
        <w:t>0</w:t>
      </w:r>
      <w:r>
        <w:rPr>
          <w:rFonts w:cs="Arial"/>
        </w:rPr>
        <w:t xml:space="preserve"> minutes writing. Spend as long as you like this time. There is not much point in writing more than </w:t>
      </w:r>
      <w:r w:rsidR="00DD0AC1">
        <w:rPr>
          <w:rFonts w:cs="Arial"/>
        </w:rPr>
        <w:t>500</w:t>
      </w:r>
      <w:r>
        <w:rPr>
          <w:rFonts w:cs="Arial"/>
        </w:rPr>
        <w:t xml:space="preserve"> words, though, given that you will not be able to produce much more than that in the real thing.</w:t>
      </w:r>
    </w:p>
    <w:p w14:paraId="6344589B" w14:textId="77777777" w:rsidR="00187934" w:rsidRDefault="00187934" w:rsidP="00187934">
      <w:pPr>
        <w:rPr>
          <w:rFonts w:cs="Arial"/>
        </w:rPr>
      </w:pPr>
      <w:r>
        <w:rPr>
          <w:rFonts w:cs="Arial"/>
        </w:rPr>
        <w:t>Please work through the activities at home or with your teacher and hand in the assignment by…</w:t>
      </w:r>
    </w:p>
    <w:p w14:paraId="50082C71" w14:textId="77777777" w:rsidR="00187934" w:rsidRPr="00C0208B" w:rsidRDefault="00187934" w:rsidP="00187934">
      <w:pPr>
        <w:rPr>
          <w:rFonts w:cs="Arial"/>
          <w:sz w:val="30"/>
        </w:rPr>
      </w:pPr>
      <w:r w:rsidRPr="00C0208B">
        <w:rPr>
          <w:rFonts w:cs="Arial"/>
          <w:b/>
          <w:sz w:val="30"/>
        </w:rPr>
        <w:t>Deadline</w:t>
      </w:r>
      <w:r w:rsidR="00C0208B">
        <w:rPr>
          <w:rFonts w:cs="Arial"/>
          <w:b/>
          <w:sz w:val="30"/>
        </w:rPr>
        <w:t>:</w:t>
      </w:r>
    </w:p>
    <w:p w14:paraId="649DC7BC" w14:textId="77777777" w:rsidR="00187934" w:rsidRDefault="00187934" w:rsidP="00187934">
      <w:pPr>
        <w:rPr>
          <w:rFonts w:ascii="Arial" w:hAnsi="Arial" w:cs="Arial"/>
          <w:b/>
        </w:rPr>
      </w:pPr>
    </w:p>
    <w:p w14:paraId="14046B97" w14:textId="751ED651" w:rsidR="00187934" w:rsidRDefault="00187934" w:rsidP="00187934">
      <w:pPr>
        <w:rPr>
          <w:rFonts w:ascii="Arial" w:hAnsi="Arial" w:cs="Arial"/>
          <w:b/>
        </w:rPr>
      </w:pPr>
      <w:r>
        <w:rPr>
          <w:rFonts w:ascii="Arial" w:hAnsi="Arial" w:cs="Arial"/>
          <w:b/>
        </w:rPr>
        <w:t xml:space="preserve">Example of </w:t>
      </w:r>
      <w:proofErr w:type="gramStart"/>
      <w:r w:rsidR="00DD0AC1">
        <w:rPr>
          <w:rFonts w:ascii="Arial" w:hAnsi="Arial" w:cs="Arial"/>
          <w:b/>
          <w:u w:val="single"/>
        </w:rPr>
        <w:t>A</w:t>
      </w:r>
      <w:proofErr w:type="gramEnd"/>
      <w:r w:rsidR="00DD0AC1">
        <w:rPr>
          <w:rFonts w:ascii="Arial" w:hAnsi="Arial" w:cs="Arial"/>
          <w:b/>
          <w:u w:val="single"/>
        </w:rPr>
        <w:t xml:space="preserve"> Level</w:t>
      </w:r>
      <w:r>
        <w:rPr>
          <w:rFonts w:ascii="Arial" w:hAnsi="Arial" w:cs="Arial"/>
          <w:b/>
        </w:rPr>
        <w:t>-Style Question from Component 1 – Exploring Language</w:t>
      </w:r>
    </w:p>
    <w:p w14:paraId="08A02FBD" w14:textId="77777777" w:rsidR="00187934" w:rsidRPr="009B1AD5" w:rsidRDefault="00187934" w:rsidP="00187934">
      <w:pPr>
        <w:rPr>
          <w:rFonts w:ascii="Arial" w:hAnsi="Arial" w:cs="Arial"/>
          <w:b/>
        </w:rPr>
      </w:pPr>
      <w:r w:rsidRPr="00CC071D">
        <w:rPr>
          <w:rFonts w:ascii="Arial" w:hAnsi="Arial" w:cs="Arial"/>
          <w:b/>
        </w:rPr>
        <w:t xml:space="preserve">Task 1 </w:t>
      </w:r>
    </w:p>
    <w:p w14:paraId="04541BC3" w14:textId="77777777" w:rsidR="00187934" w:rsidRDefault="00187934" w:rsidP="00187934">
      <w:pPr>
        <w:rPr>
          <w:rFonts w:ascii="Arial" w:hAnsi="Arial" w:cs="Arial"/>
        </w:rPr>
      </w:pPr>
      <w:r>
        <w:rPr>
          <w:rFonts w:ascii="Arial" w:hAnsi="Arial" w:cs="Arial"/>
        </w:rPr>
        <w:t xml:space="preserve">Text A is an extract from an advert for De </w:t>
      </w:r>
      <w:proofErr w:type="spellStart"/>
      <w:r>
        <w:rPr>
          <w:rFonts w:ascii="Arial" w:hAnsi="Arial" w:cs="Arial"/>
        </w:rPr>
        <w:t>Longhi</w:t>
      </w:r>
      <w:proofErr w:type="spellEnd"/>
      <w:r>
        <w:rPr>
          <w:rFonts w:ascii="Arial" w:hAnsi="Arial" w:cs="Arial"/>
        </w:rPr>
        <w:t xml:space="preserve"> coffee machines, written in the format of an article and published in the magazine section The Guardian newspaper in November 2012. An advertising agency produced the text and paid to place it in the magazine.</w:t>
      </w:r>
    </w:p>
    <w:p w14:paraId="39AADFC3" w14:textId="7FEA2A2F" w:rsidR="00DD0AC1" w:rsidRDefault="00DD0AC1" w:rsidP="00DD0AC1">
      <w:pPr>
        <w:pStyle w:val="Default"/>
        <w:rPr>
          <w:sz w:val="22"/>
          <w:szCs w:val="22"/>
        </w:rPr>
      </w:pPr>
      <w:r>
        <w:rPr>
          <w:b/>
          <w:bCs/>
          <w:sz w:val="22"/>
          <w:szCs w:val="22"/>
        </w:rPr>
        <w:t xml:space="preserve">1 </w:t>
      </w:r>
      <w:r>
        <w:rPr>
          <w:sz w:val="22"/>
          <w:szCs w:val="22"/>
        </w:rPr>
        <w:t xml:space="preserve">Giving careful consideration to the context of the text: </w:t>
      </w:r>
    </w:p>
    <w:p w14:paraId="25D41A2D" w14:textId="36982CDA" w:rsidR="00DD0AC1" w:rsidRPr="00DD0AC1" w:rsidRDefault="00DD0AC1" w:rsidP="00DD0AC1">
      <w:pPr>
        <w:pStyle w:val="Default"/>
        <w:rPr>
          <w:color w:val="FF0000"/>
          <w:sz w:val="22"/>
          <w:szCs w:val="22"/>
        </w:rPr>
      </w:pPr>
      <w:r w:rsidRPr="00DD0AC1">
        <w:rPr>
          <w:b/>
          <w:bCs/>
          <w:color w:val="FF0000"/>
          <w:sz w:val="22"/>
          <w:szCs w:val="22"/>
        </w:rPr>
        <w:t xml:space="preserve">(a) </w:t>
      </w:r>
      <w:proofErr w:type="gramStart"/>
      <w:r w:rsidRPr="00DD0AC1">
        <w:rPr>
          <w:color w:val="FF0000"/>
          <w:sz w:val="22"/>
          <w:szCs w:val="22"/>
        </w:rPr>
        <w:t>identify</w:t>
      </w:r>
      <w:proofErr w:type="gramEnd"/>
      <w:r w:rsidRPr="00DD0AC1">
        <w:rPr>
          <w:color w:val="FF0000"/>
          <w:sz w:val="22"/>
          <w:szCs w:val="22"/>
        </w:rPr>
        <w:t xml:space="preserve"> and analyse uses of lexis and semantics in this text    </w:t>
      </w:r>
      <w:r w:rsidRPr="00DD0AC1">
        <w:rPr>
          <w:b/>
          <w:bCs/>
          <w:color w:val="FF0000"/>
          <w:sz w:val="22"/>
          <w:szCs w:val="22"/>
        </w:rPr>
        <w:t xml:space="preserve">[10] </w:t>
      </w:r>
    </w:p>
    <w:p w14:paraId="42D75539" w14:textId="77777777" w:rsidR="00DD0AC1" w:rsidRDefault="00DD0AC1" w:rsidP="00DD0AC1">
      <w:pPr>
        <w:pStyle w:val="Default"/>
        <w:rPr>
          <w:b/>
          <w:bCs/>
          <w:color w:val="A6A6A6" w:themeColor="background1" w:themeShade="A6"/>
          <w:sz w:val="22"/>
          <w:szCs w:val="22"/>
        </w:rPr>
      </w:pPr>
      <w:r w:rsidRPr="00DD0AC1">
        <w:rPr>
          <w:b/>
          <w:bCs/>
          <w:color w:val="A6A6A6" w:themeColor="background1" w:themeShade="A6"/>
          <w:sz w:val="22"/>
          <w:szCs w:val="22"/>
        </w:rPr>
        <w:t xml:space="preserve">(b) </w:t>
      </w:r>
      <w:proofErr w:type="gramStart"/>
      <w:r w:rsidRPr="00DD0AC1">
        <w:rPr>
          <w:color w:val="A6A6A6" w:themeColor="background1" w:themeShade="A6"/>
          <w:sz w:val="22"/>
          <w:szCs w:val="22"/>
        </w:rPr>
        <w:t>identify</w:t>
      </w:r>
      <w:proofErr w:type="gramEnd"/>
      <w:r w:rsidRPr="00DD0AC1">
        <w:rPr>
          <w:color w:val="A6A6A6" w:themeColor="background1" w:themeShade="A6"/>
          <w:sz w:val="22"/>
          <w:szCs w:val="22"/>
        </w:rPr>
        <w:t xml:space="preserve"> and analyse the way sentences are constructed in this text.  </w:t>
      </w:r>
      <w:r w:rsidRPr="00DD0AC1">
        <w:rPr>
          <w:b/>
          <w:bCs/>
          <w:color w:val="A6A6A6" w:themeColor="background1" w:themeShade="A6"/>
          <w:sz w:val="22"/>
          <w:szCs w:val="22"/>
        </w:rPr>
        <w:t xml:space="preserve">[10] </w:t>
      </w:r>
    </w:p>
    <w:p w14:paraId="6862848E" w14:textId="59ED458B" w:rsidR="00DD0AC1" w:rsidRPr="00DD0AC1" w:rsidRDefault="00DD0AC1" w:rsidP="00DD0AC1">
      <w:pPr>
        <w:pStyle w:val="Default"/>
        <w:rPr>
          <w:b/>
          <w:bCs/>
          <w:color w:val="A6A6A6" w:themeColor="background1" w:themeShade="A6"/>
          <w:sz w:val="22"/>
          <w:szCs w:val="22"/>
        </w:rPr>
      </w:pPr>
      <w:r>
        <w:rPr>
          <w:b/>
          <w:bCs/>
          <w:color w:val="A6A6A6" w:themeColor="background1" w:themeShade="A6"/>
          <w:sz w:val="22"/>
          <w:szCs w:val="22"/>
        </w:rPr>
        <w:t>(</w:t>
      </w:r>
      <w:proofErr w:type="gramStart"/>
      <w:r>
        <w:rPr>
          <w:b/>
          <w:bCs/>
          <w:color w:val="A6A6A6" w:themeColor="background1" w:themeShade="A6"/>
          <w:sz w:val="22"/>
          <w:szCs w:val="22"/>
        </w:rPr>
        <w:t>for</w:t>
      </w:r>
      <w:proofErr w:type="gramEnd"/>
      <w:r>
        <w:rPr>
          <w:b/>
          <w:bCs/>
          <w:color w:val="A6A6A6" w:themeColor="background1" w:themeShade="A6"/>
          <w:sz w:val="22"/>
          <w:szCs w:val="22"/>
        </w:rPr>
        <w:t xml:space="preserve"> reference only – we will get on to this!)</w:t>
      </w:r>
    </w:p>
    <w:p w14:paraId="56289A87" w14:textId="26842550" w:rsidR="00187934" w:rsidRPr="00DD0AC1" w:rsidRDefault="00187934" w:rsidP="00DD0AC1">
      <w:pPr>
        <w:pStyle w:val="Default"/>
        <w:rPr>
          <w:sz w:val="22"/>
          <w:szCs w:val="22"/>
        </w:rPr>
      </w:pPr>
      <w:r w:rsidRPr="00CC071D">
        <w:rPr>
          <w:i/>
        </w:rPr>
        <w:t xml:space="preserve">You are advised to spend </w:t>
      </w:r>
      <w:r>
        <w:rPr>
          <w:i/>
        </w:rPr>
        <w:t xml:space="preserve">no more than </w:t>
      </w:r>
      <w:r w:rsidR="00DD0AC1">
        <w:rPr>
          <w:i/>
        </w:rPr>
        <w:t>40</w:t>
      </w:r>
      <w:r w:rsidRPr="00992F06">
        <w:rPr>
          <w:rFonts w:ascii="Arial Unicode MS" w:eastAsia="Arial Unicode MS" w:hAnsi="Arial Unicode MS" w:cs="Arial Unicode MS"/>
          <w:i/>
        </w:rPr>
        <w:t xml:space="preserve"> minutes on this task. Of that time you are advised to spend </w:t>
      </w:r>
      <w:r>
        <w:rPr>
          <w:rFonts w:ascii="Arial Unicode MS" w:eastAsia="Arial Unicode MS" w:hAnsi="Arial Unicode MS" w:cs="Arial Unicode MS"/>
          <w:i/>
        </w:rPr>
        <w:t>10 minutes reading</w:t>
      </w:r>
      <w:r w:rsidRPr="00992F06">
        <w:rPr>
          <w:rFonts w:ascii="Arial Unicode MS" w:eastAsia="Arial Unicode MS" w:hAnsi="Arial Unicode MS" w:cs="Arial Unicode MS"/>
          <w:i/>
        </w:rPr>
        <w:t xml:space="preserve"> and about </w:t>
      </w:r>
      <w:r w:rsidR="00DD0AC1">
        <w:rPr>
          <w:rFonts w:ascii="Arial Unicode MS" w:eastAsia="Arial Unicode MS" w:hAnsi="Arial Unicode MS" w:cs="Arial Unicode MS"/>
          <w:i/>
        </w:rPr>
        <w:t>30</w:t>
      </w:r>
      <w:r w:rsidRPr="00992F06">
        <w:rPr>
          <w:rFonts w:ascii="Arial Unicode MS" w:eastAsia="Arial Unicode MS" w:hAnsi="Arial Unicode MS" w:cs="Arial Unicode MS"/>
          <w:i/>
        </w:rPr>
        <w:t xml:space="preserve"> minutes writing</w:t>
      </w:r>
      <w:r>
        <w:rPr>
          <w:rFonts w:ascii="Arial Unicode MS" w:eastAsia="Arial Unicode MS" w:hAnsi="Arial Unicode MS" w:cs="Arial Unicode MS"/>
          <w:i/>
        </w:rPr>
        <w:t xml:space="preserve"> your answer</w:t>
      </w:r>
      <w:r w:rsidRPr="00992F06">
        <w:rPr>
          <w:rFonts w:ascii="Arial Unicode MS" w:eastAsia="Arial Unicode MS" w:hAnsi="Arial Unicode MS" w:cs="Arial Unicode MS"/>
          <w:i/>
        </w:rPr>
        <w:t>.</w:t>
      </w:r>
    </w:p>
    <w:p w14:paraId="6EBD0861" w14:textId="77777777" w:rsidR="00187934" w:rsidRDefault="00187934">
      <w:pPr>
        <w:rPr>
          <w:rFonts w:ascii="Arial" w:hAnsi="Arial" w:cs="Arial"/>
          <w:b/>
        </w:rPr>
      </w:pPr>
      <w:r>
        <w:rPr>
          <w:rFonts w:ascii="Arial" w:hAnsi="Arial" w:cs="Arial"/>
          <w:b/>
        </w:rPr>
        <w:br w:type="page"/>
      </w:r>
    </w:p>
    <w:p w14:paraId="64F75B2F" w14:textId="77777777" w:rsidR="00187934" w:rsidRDefault="00C0208B" w:rsidP="00187934">
      <w:pPr>
        <w:tabs>
          <w:tab w:val="left" w:pos="4820"/>
        </w:tabs>
        <w:spacing w:after="0"/>
        <w:ind w:left="-709" w:right="-23"/>
        <w:rPr>
          <w:rFonts w:ascii="Arial" w:hAnsi="Arial" w:cs="Arial"/>
        </w:rPr>
      </w:pPr>
      <w:r>
        <w:rPr>
          <w:rFonts w:ascii="Arial" w:hAnsi="Arial" w:cs="Arial"/>
        </w:rPr>
        <w:lastRenderedPageBreak/>
        <w:t xml:space="preserve">  This is the actual length of text you would get. The full text is on the next page and is given mostly for reference. If you would like to write about the whole text this time, you can do that.</w:t>
      </w:r>
    </w:p>
    <w:p w14:paraId="00721449" w14:textId="77777777" w:rsidR="00C0208B" w:rsidRPr="00CC071D" w:rsidRDefault="00C0208B" w:rsidP="00187934">
      <w:pPr>
        <w:tabs>
          <w:tab w:val="left" w:pos="4820"/>
        </w:tabs>
        <w:spacing w:after="0"/>
        <w:ind w:left="-709" w:right="-23"/>
        <w:rPr>
          <w:rFonts w:ascii="Arial" w:hAnsi="Arial" w:cs="Arial"/>
        </w:rPr>
      </w:pPr>
    </w:p>
    <w:p w14:paraId="3380F1D0" w14:textId="77777777" w:rsidR="00187934" w:rsidRPr="00187934" w:rsidRDefault="00187934" w:rsidP="00187934">
      <w:pPr>
        <w:ind w:left="-709"/>
        <w:rPr>
          <w:rFonts w:ascii="Arial Unicode MS" w:eastAsia="Arial Unicode MS" w:hAnsi="Arial Unicode MS" w:cs="Arial Unicode MS"/>
          <w:b/>
          <w:sz w:val="24"/>
          <w:szCs w:val="24"/>
        </w:rPr>
      </w:pPr>
      <w:r>
        <w:rPr>
          <w:rFonts w:cs="Arial"/>
          <w:i/>
          <w:noProof/>
          <w:lang w:eastAsia="en-GB"/>
        </w:rPr>
        <mc:AlternateContent>
          <mc:Choice Requires="wpg">
            <w:drawing>
              <wp:anchor distT="0" distB="0" distL="114300" distR="114300" simplePos="0" relativeHeight="251662336" behindDoc="0" locked="0" layoutInCell="1" allowOverlap="1" wp14:anchorId="581E0810" wp14:editId="1328240F">
                <wp:simplePos x="0" y="0"/>
                <wp:positionH relativeFrom="column">
                  <wp:posOffset>3750026</wp:posOffset>
                </wp:positionH>
                <wp:positionV relativeFrom="paragraph">
                  <wp:posOffset>12709</wp:posOffset>
                </wp:positionV>
                <wp:extent cx="1961515" cy="2543175"/>
                <wp:effectExtent l="0" t="0" r="635" b="9525"/>
                <wp:wrapNone/>
                <wp:docPr id="447" name="Group 447"/>
                <wp:cNvGraphicFramePr/>
                <a:graphic xmlns:a="http://schemas.openxmlformats.org/drawingml/2006/main">
                  <a:graphicData uri="http://schemas.microsoft.com/office/word/2010/wordprocessingGroup">
                    <wpg:wgp>
                      <wpg:cNvGrpSpPr/>
                      <wpg:grpSpPr>
                        <a:xfrm>
                          <a:off x="0" y="0"/>
                          <a:ext cx="1961515" cy="2543175"/>
                          <a:chOff x="0" y="0"/>
                          <a:chExt cx="7124065" cy="8560435"/>
                        </a:xfrm>
                      </wpg:grpSpPr>
                      <pic:pic xmlns:pic="http://schemas.openxmlformats.org/drawingml/2006/picture">
                        <pic:nvPicPr>
                          <pic:cNvPr id="448" name="Picture 448"/>
                          <pic:cNvPicPr>
                            <a:picLocks noChangeAspect="1"/>
                          </pic:cNvPicPr>
                        </pic:nvPicPr>
                        <pic:blipFill rotWithShape="1">
                          <a:blip r:embed="rId10"/>
                          <a:srcRect r="9244"/>
                          <a:stretch/>
                        </pic:blipFill>
                        <pic:spPr bwMode="auto">
                          <a:xfrm>
                            <a:off x="0" y="0"/>
                            <a:ext cx="7124065" cy="57746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9" name="Picture 449"/>
                          <pic:cNvPicPr>
                            <a:picLocks noChangeAspect="1"/>
                          </pic:cNvPicPr>
                        </pic:nvPicPr>
                        <pic:blipFill>
                          <a:blip r:embed="rId11"/>
                          <a:stretch>
                            <a:fillRect/>
                          </a:stretch>
                        </pic:blipFill>
                        <pic:spPr>
                          <a:xfrm>
                            <a:off x="9525" y="5781675"/>
                            <a:ext cx="6978650" cy="27787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F10353" id="Group 447" o:spid="_x0000_s1026" style="position:absolute;margin-left:295.3pt;margin-top:1pt;width:154.45pt;height:200.25pt;z-index:251662336;mso-width-relative:margin;mso-height-relative:margin" coordsize="71240,85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8" o:spid="_x0000_s1027" type="#_x0000_t75" style="position:absolute;width:71240;height:57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5J1++AAAA3AAAAA8AAABkcnMvZG93bnJldi54bWxET81qAjEQvhf6DmEKXopmKyqyNUpbUbz6&#10;8wDDZtwsbiZLkrrbt+8cBI8f3/9qM/hW3SmmJrCBj0kBirgKtuHawOW8Gy9BpYxssQ1MBv4owWb9&#10;+rLC0oaej3Q/5VpJCKcSDbicu1LrVDnymCahIxbuGqLHLDDW2kbsJdy3eloUC+2xYWlw2NGPo+p2&#10;+vXSO3V8PoR+yzl+z9/R7m/p6o0ZvQ1fn6AyDfkpfrgP1sBsJmvljBwBvf4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O5J1++AAAA3AAAAA8AAAAAAAAAAAAAAAAAnwIAAGRy&#10;cy9kb3ducmV2LnhtbFBLBQYAAAAABAAEAPcAAACKAwAAAAA=&#10;">
                  <v:imagedata r:id="rId12" o:title="" cropright="6058f"/>
                  <v:path arrowok="t"/>
                </v:shape>
                <v:shape id="Picture 449" o:spid="_x0000_s1028" type="#_x0000_t75" style="position:absolute;left:95;top:57816;width:69786;height:27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NRcvFAAAA3AAAAA8AAABkcnMvZG93bnJldi54bWxEj0FrwkAUhO8F/8PyCr01m4rYGl1FBGmr&#10;lzbV+zP7TILZt2F3NdFf7xYKPQ4z8w0zW/SmERdyvras4CVJQRAXVtdcKtj9rJ/fQPiArLGxTAqu&#10;5GExHzzMMNO242+65KEUEcI+QwVVCG0mpS8qMugT2xJH72idwRClK6V22EW4aeQwTcfSYM1xocKW&#10;VhUVp/xsFJzrr7Eb7l9P7+Fz0207m9+aw1Wpp8d+OQURqA//4b/2h1YwGk3g90w8An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DUXLxQAAANwAAAAPAAAAAAAAAAAAAAAA&#10;AJ8CAABkcnMvZG93bnJldi54bWxQSwUGAAAAAAQABAD3AAAAkQMAAAAA&#10;">
                  <v:imagedata r:id="rId13" o:title=""/>
                  <v:path arrowok="t"/>
                </v:shape>
              </v:group>
            </w:pict>
          </mc:Fallback>
        </mc:AlternateContent>
      </w:r>
      <w:r w:rsidRPr="00CC071D">
        <w:rPr>
          <w:rFonts w:ascii="Arial" w:hAnsi="Arial" w:cs="Arial"/>
          <w:b/>
        </w:rPr>
        <w:t>(</w:t>
      </w:r>
      <w:r w:rsidRPr="00187934">
        <w:rPr>
          <w:rFonts w:ascii="Arial" w:hAnsi="Arial" w:cs="Arial"/>
          <w:b/>
        </w:rPr>
        <w:t>20 marks)</w:t>
      </w:r>
    </w:p>
    <w:p w14:paraId="74C9825D" w14:textId="77777777" w:rsidR="00187934" w:rsidRPr="00187934" w:rsidRDefault="00187934" w:rsidP="00187934">
      <w:pPr>
        <w:ind w:left="-709" w:right="3662"/>
        <w:rPr>
          <w:rFonts w:ascii="Arial" w:hAnsi="Arial" w:cs="Arial"/>
          <w:b/>
          <w:color w:val="000000" w:themeColor="text1"/>
          <w:sz w:val="26"/>
        </w:rPr>
      </w:pPr>
    </w:p>
    <w:p w14:paraId="719B3244" w14:textId="77777777" w:rsidR="00187934" w:rsidRPr="00187934" w:rsidRDefault="00187934" w:rsidP="00187934">
      <w:pPr>
        <w:ind w:left="-709" w:right="4512"/>
        <w:rPr>
          <w:rFonts w:ascii="Arial" w:hAnsi="Arial" w:cs="Arial"/>
          <w:color w:val="000000" w:themeColor="text1"/>
        </w:rPr>
      </w:pPr>
      <w:r w:rsidRPr="00187934">
        <w:rPr>
          <w:rFonts w:ascii="Arial" w:hAnsi="Arial" w:cs="Arial"/>
          <w:color w:val="000000" w:themeColor="text1"/>
        </w:rPr>
        <w:t>ADVERTISEMENT FEATURE</w:t>
      </w:r>
    </w:p>
    <w:p w14:paraId="69E44254" w14:textId="77777777" w:rsidR="00187934" w:rsidRPr="00187934" w:rsidRDefault="00187934" w:rsidP="00187934">
      <w:pPr>
        <w:ind w:left="-709" w:right="4512"/>
        <w:rPr>
          <w:rFonts w:ascii="Arial" w:hAnsi="Arial" w:cs="Arial"/>
          <w:b/>
          <w:color w:val="000000" w:themeColor="text1"/>
          <w:sz w:val="42"/>
        </w:rPr>
      </w:pPr>
      <w:r w:rsidRPr="00187934">
        <w:rPr>
          <w:rFonts w:ascii="Arial" w:hAnsi="Arial" w:cs="Arial"/>
          <w:b/>
          <w:color w:val="000000" w:themeColor="text1"/>
          <w:sz w:val="42"/>
        </w:rPr>
        <w:t>Have a stylish Christmas</w:t>
      </w:r>
    </w:p>
    <w:p w14:paraId="74D17272" w14:textId="77777777" w:rsidR="00187934" w:rsidRPr="00187934" w:rsidRDefault="00187934" w:rsidP="00187934">
      <w:pPr>
        <w:ind w:left="-709" w:right="4512"/>
        <w:rPr>
          <w:rFonts w:ascii="Arial" w:hAnsi="Arial" w:cs="Arial"/>
          <w:b/>
          <w:color w:val="000000" w:themeColor="text1"/>
          <w:sz w:val="20"/>
        </w:rPr>
      </w:pPr>
      <w:r w:rsidRPr="00187934">
        <w:rPr>
          <w:rFonts w:ascii="Arial" w:hAnsi="Arial" w:cs="Arial"/>
          <w:b/>
          <w:color w:val="000000" w:themeColor="text1"/>
          <w:sz w:val="20"/>
        </w:rPr>
        <w:t>Follow our guide to festive entertaining to ensure relaxed but impressive get-togethers</w:t>
      </w:r>
    </w:p>
    <w:p w14:paraId="222068C4" w14:textId="77777777" w:rsidR="00187934" w:rsidRPr="00187934" w:rsidRDefault="00187934" w:rsidP="00187934">
      <w:pPr>
        <w:ind w:left="-709" w:right="4512"/>
        <w:rPr>
          <w:rFonts w:ascii="Adobe Garamond Pro" w:hAnsi="Adobe Garamond Pro" w:cs="Arial"/>
          <w:color w:val="000000" w:themeColor="text1"/>
        </w:rPr>
      </w:pPr>
      <w:r w:rsidRPr="00187934">
        <w:rPr>
          <w:rFonts w:ascii="Adobe Garamond Pro" w:hAnsi="Adobe Garamond Pro" w:cs="Arial"/>
          <w:b/>
          <w:noProof/>
          <w:color w:val="000000" w:themeColor="text1"/>
          <w:lang w:eastAsia="en-GB"/>
        </w:rPr>
        <mc:AlternateContent>
          <mc:Choice Requires="wps">
            <w:drawing>
              <wp:anchor distT="45720" distB="45720" distL="114300" distR="114300" simplePos="0" relativeHeight="251667456" behindDoc="0" locked="0" layoutInCell="1" allowOverlap="1" wp14:anchorId="05FC098D" wp14:editId="31071F3F">
                <wp:simplePos x="0" y="0"/>
                <wp:positionH relativeFrom="column">
                  <wp:posOffset>3343939</wp:posOffset>
                </wp:positionH>
                <wp:positionV relativeFrom="paragraph">
                  <wp:posOffset>625835</wp:posOffset>
                </wp:positionV>
                <wp:extent cx="2550027" cy="1708484"/>
                <wp:effectExtent l="0" t="0" r="22225" b="25400"/>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027" cy="1708484"/>
                        </a:xfrm>
                        <a:prstGeom prst="rect">
                          <a:avLst/>
                        </a:prstGeom>
                        <a:solidFill>
                          <a:srgbClr val="FFFFFF"/>
                        </a:solidFill>
                        <a:ln w="9525">
                          <a:solidFill>
                            <a:srgbClr val="000000"/>
                          </a:solidFill>
                          <a:miter lim="800000"/>
                          <a:headEnd/>
                          <a:tailEnd/>
                        </a:ln>
                      </wps:spPr>
                      <wps:txbx>
                        <w:txbxContent>
                          <w:p w14:paraId="21E51432" w14:textId="77777777" w:rsidR="00444C91" w:rsidRDefault="00444C91" w:rsidP="00187934">
                            <w:r>
                              <w:t>Register and formality</w:t>
                            </w:r>
                          </w:p>
                          <w:p w14:paraId="6C4485D2" w14:textId="77777777" w:rsidR="00444C91" w:rsidRDefault="00444C91" w:rsidP="00187934">
                            <w:pPr>
                              <w:ind w:left="284"/>
                              <w:rPr>
                                <w:i/>
                              </w:rPr>
                            </w:pPr>
                            <w:proofErr w:type="gramStart"/>
                            <w:r w:rsidRPr="00783E2D">
                              <w:t>Mode :</w:t>
                            </w:r>
                            <w:proofErr w:type="gramEnd"/>
                            <w:r w:rsidRPr="00783E2D">
                              <w:t xml:space="preserve"> </w:t>
                            </w:r>
                            <w:r w:rsidRPr="00783E2D">
                              <w:rPr>
                                <w:i/>
                              </w:rPr>
                              <w:t>don’t stray… think about…</w:t>
                            </w:r>
                            <w:r>
                              <w:rPr>
                                <w:i/>
                              </w:rPr>
                              <w:t xml:space="preserve"> </w:t>
                            </w:r>
                          </w:p>
                          <w:p w14:paraId="1BCECA51" w14:textId="77777777" w:rsidR="00444C91" w:rsidRDefault="00444C91" w:rsidP="00187934">
                            <w:pPr>
                              <w:ind w:left="284"/>
                              <w:rPr>
                                <w:i/>
                              </w:rPr>
                            </w:pPr>
                          </w:p>
                          <w:p w14:paraId="6734572C" w14:textId="77777777" w:rsidR="00444C91" w:rsidRPr="00783E2D" w:rsidRDefault="00444C91" w:rsidP="00187934">
                            <w:pPr>
                              <w:rPr>
                                <w:i/>
                              </w:rPr>
                            </w:pPr>
                            <w:r>
                              <w:rPr>
                                <w:i/>
                              </w:rPr>
                              <w:t xml:space="preserve"> The device produces… </w:t>
                            </w:r>
                          </w:p>
                          <w:p w14:paraId="5E011357" w14:textId="77777777" w:rsidR="00444C91" w:rsidRDefault="00444C91" w:rsidP="00187934">
                            <w:pPr>
                              <w:pStyle w:val="ListParagraph"/>
                              <w:ind w:left="644"/>
                              <w:rPr>
                                <w:i/>
                              </w:rPr>
                            </w:pPr>
                          </w:p>
                          <w:p w14:paraId="6A4FE112" w14:textId="77777777" w:rsidR="00444C91" w:rsidRPr="00783E2D" w:rsidRDefault="00444C91" w:rsidP="00187934"/>
                          <w:p w14:paraId="157A6208" w14:textId="77777777" w:rsidR="00444C91" w:rsidRPr="00783E2D" w:rsidRDefault="00444C91" w:rsidP="00187934"/>
                          <w:p w14:paraId="130F955D" w14:textId="77777777" w:rsidR="00444C91" w:rsidRPr="00783E2D" w:rsidRDefault="00444C91" w:rsidP="00187934"/>
                          <w:p w14:paraId="57E1DD10" w14:textId="77777777" w:rsidR="00444C91" w:rsidRPr="00783E2D" w:rsidRDefault="00444C91" w:rsidP="001879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FC098D" id="_x0000_t202" coordsize="21600,21600" o:spt="202" path="m,l,21600r21600,l21600,xe">
                <v:stroke joinstyle="miter"/>
                <v:path gradientshapeok="t" o:connecttype="rect"/>
              </v:shapetype>
              <v:shape id="Text Box 2" o:spid="_x0000_s1026" type="#_x0000_t202" style="position:absolute;left:0;text-align:left;margin-left:263.3pt;margin-top:49.3pt;width:200.8pt;height:134.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">
                <v:textbox>
                  <w:txbxContent>
                    <w:p w14:paraId="21E51432" w14:textId="77777777" w:rsidR="00444C91" w:rsidRDefault="00444C91" w:rsidP="00187934">
                      <w:r>
                        <w:t>Register and formality</w:t>
                      </w:r>
                    </w:p>
                    <w:p w14:paraId="6C4485D2" w14:textId="77777777" w:rsidR="00444C91" w:rsidRDefault="00444C91" w:rsidP="00187934">
                      <w:pPr>
                        <w:ind w:left="284"/>
                        <w:rPr>
                          <w:i/>
                        </w:rPr>
                      </w:pPr>
                      <w:proofErr w:type="gramStart"/>
                      <w:r w:rsidRPr="00783E2D">
                        <w:t>Mode :</w:t>
                      </w:r>
                      <w:proofErr w:type="gramEnd"/>
                      <w:r w:rsidRPr="00783E2D">
                        <w:t xml:space="preserve"> </w:t>
                      </w:r>
                      <w:r w:rsidRPr="00783E2D">
                        <w:rPr>
                          <w:i/>
                        </w:rPr>
                        <w:t>don’t stray… think about…</w:t>
                      </w:r>
                      <w:r>
                        <w:rPr>
                          <w:i/>
                        </w:rPr>
                        <w:t xml:space="preserve"> </w:t>
                      </w:r>
                    </w:p>
                    <w:p w14:paraId="1BCECA51" w14:textId="77777777" w:rsidR="00444C91" w:rsidRDefault="00444C91" w:rsidP="00187934">
                      <w:pPr>
                        <w:ind w:left="284"/>
                        <w:rPr>
                          <w:i/>
                        </w:rPr>
                      </w:pPr>
                    </w:p>
                    <w:p w14:paraId="6734572C" w14:textId="77777777" w:rsidR="00444C91" w:rsidRPr="00783E2D" w:rsidRDefault="00444C91" w:rsidP="00187934">
                      <w:pPr>
                        <w:rPr>
                          <w:i/>
                        </w:rPr>
                      </w:pPr>
                      <w:r>
                        <w:rPr>
                          <w:i/>
                        </w:rPr>
                        <w:t xml:space="preserve"> The device produces… </w:t>
                      </w:r>
                    </w:p>
                    <w:p w14:paraId="5E011357" w14:textId="77777777" w:rsidR="00444C91" w:rsidRDefault="00444C91" w:rsidP="00187934">
                      <w:pPr>
                        <w:pStyle w:val="ListParagraph"/>
                        <w:ind w:left="644"/>
                        <w:rPr>
                          <w:i/>
                        </w:rPr>
                      </w:pPr>
                    </w:p>
                    <w:p w14:paraId="6A4FE112" w14:textId="77777777" w:rsidR="00444C91" w:rsidRPr="00783E2D" w:rsidRDefault="00444C91" w:rsidP="00187934"/>
                    <w:p w14:paraId="157A6208" w14:textId="77777777" w:rsidR="00444C91" w:rsidRPr="00783E2D" w:rsidRDefault="00444C91" w:rsidP="00187934"/>
                    <w:p w14:paraId="130F955D" w14:textId="77777777" w:rsidR="00444C91" w:rsidRPr="00783E2D" w:rsidRDefault="00444C91" w:rsidP="00187934"/>
                    <w:p w14:paraId="57E1DD10" w14:textId="77777777" w:rsidR="00444C91" w:rsidRPr="00783E2D" w:rsidRDefault="00444C91" w:rsidP="00187934"/>
                  </w:txbxContent>
                </v:textbox>
              </v:shape>
            </w:pict>
          </mc:Fallback>
        </mc:AlternateContent>
      </w:r>
      <w:r w:rsidRPr="00187934">
        <w:rPr>
          <w:rFonts w:ascii="Adobe Garamond Pro" w:hAnsi="Adobe Garamond Pro" w:cs="Arial"/>
          <w:b/>
          <w:color w:val="000000" w:themeColor="text1"/>
        </w:rPr>
        <w:t>It may only be November</w:t>
      </w:r>
      <w:r w:rsidRPr="00187934">
        <w:rPr>
          <w:rFonts w:ascii="Adobe Garamond Pro" w:hAnsi="Adobe Garamond Pro" w:cs="Arial"/>
          <w:color w:val="000000" w:themeColor="text1"/>
        </w:rPr>
        <w:t xml:space="preserve"> but the Christmas party season will soon be in full swing. Stylish and stress-free entertaining during the festive period requires two key ingredients: inspiration and organisation. Spend a little time now planning how to decorate your home beautifully and what delicious festive food and drinks to serve and your friends and family will be delighted by your hospitality. Even better, you can relax and get into the spirit too.</w:t>
      </w:r>
    </w:p>
    <w:p w14:paraId="505FE9AA" w14:textId="77777777" w:rsidR="00187934" w:rsidRPr="00187934" w:rsidRDefault="00187934" w:rsidP="00187934">
      <w:pPr>
        <w:ind w:left="-709" w:right="4512"/>
        <w:rPr>
          <w:rFonts w:ascii="Adobe Garamond Pro" w:hAnsi="Adobe Garamond Pro" w:cs="Arial"/>
          <w:b/>
          <w:color w:val="000000" w:themeColor="text1"/>
        </w:rPr>
      </w:pPr>
      <w:r w:rsidRPr="00187934">
        <w:rPr>
          <w:rFonts w:ascii="Adobe Garamond Pro" w:hAnsi="Adobe Garamond Pro" w:cs="Arial"/>
          <w:b/>
          <w:color w:val="000000" w:themeColor="text1"/>
        </w:rPr>
        <w:t>Preparing the home</w:t>
      </w:r>
    </w:p>
    <w:p w14:paraId="0A93FD05" w14:textId="77777777" w:rsidR="00187934" w:rsidRPr="00187934" w:rsidRDefault="00187934" w:rsidP="00187934">
      <w:pPr>
        <w:ind w:left="-709" w:right="4512"/>
        <w:rPr>
          <w:rFonts w:ascii="Adobe Garamond Pro" w:hAnsi="Adobe Garamond Pro" w:cs="Arial"/>
          <w:color w:val="000000" w:themeColor="text1"/>
        </w:rPr>
      </w:pPr>
      <w:r w:rsidRPr="00187934">
        <w:rPr>
          <w:rFonts w:ascii="Adobe Garamond Pro" w:hAnsi="Adobe Garamond Pro" w:cs="Arial"/>
          <w:b/>
          <w:noProof/>
          <w:color w:val="000000" w:themeColor="text1"/>
          <w:lang w:eastAsia="en-GB"/>
        </w:rPr>
        <mc:AlternateContent>
          <mc:Choice Requires="wps">
            <w:drawing>
              <wp:anchor distT="45720" distB="45720" distL="114300" distR="114300" simplePos="0" relativeHeight="251661312" behindDoc="0" locked="0" layoutInCell="1" allowOverlap="1" wp14:anchorId="79467020" wp14:editId="1E487D54">
                <wp:simplePos x="0" y="0"/>
                <wp:positionH relativeFrom="column">
                  <wp:posOffset>3386484</wp:posOffset>
                </wp:positionH>
                <wp:positionV relativeFrom="paragraph">
                  <wp:posOffset>562060</wp:posOffset>
                </wp:positionV>
                <wp:extent cx="2502200" cy="1588168"/>
                <wp:effectExtent l="0" t="0" r="12700" b="12065"/>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2200" cy="1588168"/>
                        </a:xfrm>
                        <a:prstGeom prst="rect">
                          <a:avLst/>
                        </a:prstGeom>
                        <a:solidFill>
                          <a:srgbClr val="FFFFFF"/>
                        </a:solidFill>
                        <a:ln w="9525">
                          <a:solidFill>
                            <a:srgbClr val="000000"/>
                          </a:solidFill>
                          <a:miter lim="800000"/>
                          <a:headEnd/>
                          <a:tailEnd/>
                        </a:ln>
                      </wps:spPr>
                      <wps:txbx>
                        <w:txbxContent>
                          <w:p w14:paraId="5605064A" w14:textId="77777777" w:rsidR="00444C91" w:rsidRDefault="00444C91" w:rsidP="00187934">
                            <w:r>
                              <w:t>Lexis</w:t>
                            </w:r>
                          </w:p>
                          <w:p w14:paraId="19CF1C07" w14:textId="77777777" w:rsidR="00444C91" w:rsidRDefault="00444C91" w:rsidP="00187934">
                            <w:pPr>
                              <w:pStyle w:val="ListParagraph"/>
                              <w:numPr>
                                <w:ilvl w:val="0"/>
                                <w:numId w:val="8"/>
                              </w:numPr>
                              <w:rPr>
                                <w:i/>
                              </w:rPr>
                            </w:pPr>
                            <w:r w:rsidRPr="00100F62">
                              <w:rPr>
                                <w:i/>
                              </w:rPr>
                              <w:t xml:space="preserve">Brioche, canapes, </w:t>
                            </w:r>
                            <w:r>
                              <w:rPr>
                                <w:i/>
                              </w:rPr>
                              <w:t>…</w:t>
                            </w:r>
                          </w:p>
                          <w:p w14:paraId="3972F589" w14:textId="77777777" w:rsidR="00444C91" w:rsidRDefault="00444C91" w:rsidP="00187934">
                            <w:pPr>
                              <w:rPr>
                                <w:i/>
                              </w:rPr>
                            </w:pPr>
                          </w:p>
                          <w:p w14:paraId="0A425D11" w14:textId="77777777" w:rsidR="00444C91" w:rsidRPr="00100F62" w:rsidRDefault="00444C91" w:rsidP="00187934">
                            <w:pPr>
                              <w:pStyle w:val="ListParagraph"/>
                              <w:numPr>
                                <w:ilvl w:val="0"/>
                                <w:numId w:val="8"/>
                              </w:numPr>
                              <w:rPr>
                                <w:i/>
                              </w:rPr>
                            </w:pPr>
                            <w:r w:rsidRPr="00100F62">
                              <w:rPr>
                                <w:i/>
                              </w:rPr>
                              <w:t>Sophisticated, tradition</w:t>
                            </w:r>
                            <w:r>
                              <w:rPr>
                                <w:i/>
                              </w:rPr>
                              <w:t xml:space="preserve"> …</w:t>
                            </w:r>
                          </w:p>
                          <w:p w14:paraId="2EF915EA" w14:textId="77777777" w:rsidR="00444C91" w:rsidRDefault="00444C91" w:rsidP="00187934"/>
                          <w:p w14:paraId="24CA8973" w14:textId="77777777" w:rsidR="00444C91" w:rsidRDefault="00444C91" w:rsidP="001879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67020" id="_x0000_s1027" type="#_x0000_t202" style="position:absolute;left:0;text-align:left;margin-left:266.65pt;margin-top:44.25pt;width:197pt;height:125.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">
                <v:textbox>
                  <w:txbxContent>
                    <w:p w14:paraId="5605064A" w14:textId="77777777" w:rsidR="00444C91" w:rsidRDefault="00444C91" w:rsidP="00187934">
                      <w:r>
                        <w:t>Lexis</w:t>
                      </w:r>
                    </w:p>
                    <w:p w14:paraId="19CF1C07" w14:textId="77777777" w:rsidR="00444C91" w:rsidRDefault="00444C91" w:rsidP="00187934">
                      <w:pPr>
                        <w:pStyle w:val="ListParagraph"/>
                        <w:numPr>
                          <w:ilvl w:val="0"/>
                          <w:numId w:val="8"/>
                        </w:numPr>
                        <w:rPr>
                          <w:i/>
                        </w:rPr>
                      </w:pPr>
                      <w:r w:rsidRPr="00100F62">
                        <w:rPr>
                          <w:i/>
                        </w:rPr>
                        <w:t xml:space="preserve">Brioche, canapes, </w:t>
                      </w:r>
                      <w:r>
                        <w:rPr>
                          <w:i/>
                        </w:rPr>
                        <w:t>…</w:t>
                      </w:r>
                    </w:p>
                    <w:p w14:paraId="3972F589" w14:textId="77777777" w:rsidR="00444C91" w:rsidRDefault="00444C91" w:rsidP="00187934">
                      <w:pPr>
                        <w:rPr>
                          <w:i/>
                        </w:rPr>
                      </w:pPr>
                    </w:p>
                    <w:p w14:paraId="0A425D11" w14:textId="77777777" w:rsidR="00444C91" w:rsidRPr="00100F62" w:rsidRDefault="00444C91" w:rsidP="00187934">
                      <w:pPr>
                        <w:pStyle w:val="ListParagraph"/>
                        <w:numPr>
                          <w:ilvl w:val="0"/>
                          <w:numId w:val="8"/>
                        </w:numPr>
                        <w:rPr>
                          <w:i/>
                        </w:rPr>
                      </w:pPr>
                      <w:r w:rsidRPr="00100F62">
                        <w:rPr>
                          <w:i/>
                        </w:rPr>
                        <w:t>Sophisticated, tradition</w:t>
                      </w:r>
                      <w:r>
                        <w:rPr>
                          <w:i/>
                        </w:rPr>
                        <w:t xml:space="preserve"> …</w:t>
                      </w:r>
                    </w:p>
                    <w:p w14:paraId="2EF915EA" w14:textId="77777777" w:rsidR="00444C91" w:rsidRDefault="00444C91" w:rsidP="00187934"/>
                    <w:p w14:paraId="24CA8973" w14:textId="77777777" w:rsidR="00444C91" w:rsidRDefault="00444C91" w:rsidP="00187934"/>
                  </w:txbxContent>
                </v:textbox>
              </v:shape>
            </w:pict>
          </mc:Fallback>
        </mc:AlternateContent>
      </w:r>
      <w:r w:rsidRPr="00187934">
        <w:rPr>
          <w:rFonts w:ascii="Adobe Garamond Pro" w:hAnsi="Adobe Garamond Pro" w:cs="Arial"/>
          <w:color w:val="000000" w:themeColor="text1"/>
        </w:rPr>
        <w:t>Whether you’re throwing a party or hosting Christmas lunch, when your home is well decorated your guests will get in the festive mood as soon as they step in from the cold.</w:t>
      </w:r>
    </w:p>
    <w:p w14:paraId="6A5E6F9F" w14:textId="77777777" w:rsidR="00187934" w:rsidRPr="00187934" w:rsidRDefault="00187934" w:rsidP="00187934">
      <w:pPr>
        <w:ind w:left="-709" w:right="4512"/>
        <w:rPr>
          <w:rFonts w:ascii="Adobe Garamond Pro" w:hAnsi="Adobe Garamond Pro" w:cs="Arial"/>
          <w:color w:val="000000" w:themeColor="text1"/>
        </w:rPr>
      </w:pPr>
      <w:r w:rsidRPr="00187934">
        <w:rPr>
          <w:rFonts w:ascii="Adobe Garamond Pro" w:hAnsi="Adobe Garamond Pro" w:cs="Arial"/>
          <w:color w:val="000000" w:themeColor="text1"/>
        </w:rPr>
        <w:t>For contemporary cool, choose one accent colour for both inside and out. Classic gold lights in the garden and gold touches inside are timeless, while red is a failsafe festive colour ….</w:t>
      </w:r>
    </w:p>
    <w:p w14:paraId="43ED198D" w14:textId="77777777" w:rsidR="00187934" w:rsidRPr="00187934" w:rsidRDefault="00187934" w:rsidP="00187934">
      <w:pPr>
        <w:ind w:left="-709" w:right="4512"/>
        <w:rPr>
          <w:rFonts w:ascii="Adobe Garamond Pro" w:hAnsi="Adobe Garamond Pro" w:cs="Arial"/>
          <w:b/>
          <w:color w:val="000000" w:themeColor="text1"/>
        </w:rPr>
      </w:pPr>
      <w:r w:rsidRPr="00187934">
        <w:rPr>
          <w:rFonts w:ascii="Adobe Garamond Pro" w:hAnsi="Adobe Garamond Pro" w:cs="Arial"/>
          <w:b/>
          <w:color w:val="000000" w:themeColor="text1"/>
        </w:rPr>
        <w:t>Yuletide cocktails</w:t>
      </w:r>
    </w:p>
    <w:p w14:paraId="79FA1A8C" w14:textId="77777777" w:rsidR="00187934" w:rsidRPr="00187934" w:rsidRDefault="00C0208B" w:rsidP="00187934">
      <w:pPr>
        <w:ind w:left="-709" w:right="4512"/>
        <w:rPr>
          <w:rFonts w:ascii="Adobe Garamond Pro" w:hAnsi="Adobe Garamond Pro" w:cs="Arial"/>
          <w:color w:val="000000" w:themeColor="text1"/>
        </w:rPr>
      </w:pPr>
      <w:r w:rsidRPr="00187934">
        <w:rPr>
          <w:rFonts w:ascii="Adobe Garamond Pro" w:hAnsi="Adobe Garamond Pro" w:cs="Arial"/>
          <w:b/>
          <w:noProof/>
          <w:color w:val="000000" w:themeColor="text1"/>
          <w:lang w:eastAsia="en-GB"/>
        </w:rPr>
        <mc:AlternateContent>
          <mc:Choice Requires="wps">
            <w:drawing>
              <wp:anchor distT="45720" distB="45720" distL="114300" distR="114300" simplePos="0" relativeHeight="251666432" behindDoc="0" locked="0" layoutInCell="1" allowOverlap="1" wp14:anchorId="5DFCC32D" wp14:editId="44D87003">
                <wp:simplePos x="0" y="0"/>
                <wp:positionH relativeFrom="column">
                  <wp:posOffset>3387090</wp:posOffset>
                </wp:positionH>
                <wp:positionV relativeFrom="paragraph">
                  <wp:posOffset>556260</wp:posOffset>
                </wp:positionV>
                <wp:extent cx="2549525" cy="2710815"/>
                <wp:effectExtent l="0" t="0" r="22225" b="13335"/>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2710815"/>
                        </a:xfrm>
                        <a:prstGeom prst="rect">
                          <a:avLst/>
                        </a:prstGeom>
                        <a:solidFill>
                          <a:srgbClr val="FFFFFF"/>
                        </a:solidFill>
                        <a:ln w="9525">
                          <a:solidFill>
                            <a:srgbClr val="000000"/>
                          </a:solidFill>
                          <a:miter lim="800000"/>
                          <a:headEnd/>
                          <a:tailEnd/>
                        </a:ln>
                      </wps:spPr>
                      <wps:txbx>
                        <w:txbxContent>
                          <w:p w14:paraId="0D3552C1" w14:textId="77777777" w:rsidR="00444C91" w:rsidRDefault="00444C91" w:rsidP="00187934">
                            <w:r>
                              <w:t>Grammar</w:t>
                            </w:r>
                          </w:p>
                          <w:p w14:paraId="51B47859" w14:textId="77777777" w:rsidR="00444C91" w:rsidRPr="00100F62" w:rsidRDefault="00444C91" w:rsidP="00187934">
                            <w:pPr>
                              <w:pStyle w:val="ListParagraph"/>
                              <w:numPr>
                                <w:ilvl w:val="0"/>
                                <w:numId w:val="7"/>
                              </w:numPr>
                              <w:rPr>
                                <w:i/>
                              </w:rPr>
                            </w:pPr>
                            <w:r>
                              <w:t xml:space="preserve">Noun phrases: </w:t>
                            </w:r>
                            <w:r>
                              <w:rPr>
                                <w:i/>
                              </w:rPr>
                              <w:t>sophisticated offerings, professionally made coffee,</w:t>
                            </w:r>
                          </w:p>
                          <w:p w14:paraId="1379DE0E" w14:textId="77777777" w:rsidR="00444C91" w:rsidRDefault="00444C91" w:rsidP="00187934"/>
                          <w:p w14:paraId="45486BE5" w14:textId="77777777" w:rsidR="00444C91" w:rsidRDefault="00444C91" w:rsidP="00187934"/>
                          <w:p w14:paraId="065FFB80" w14:textId="77777777" w:rsidR="00444C91" w:rsidRDefault="00444C91" w:rsidP="00187934">
                            <w:pPr>
                              <w:pStyle w:val="ListParagraph"/>
                              <w:numPr>
                                <w:ilvl w:val="0"/>
                                <w:numId w:val="7"/>
                              </w:numPr>
                            </w:pPr>
                            <w:r>
                              <w:t>Softened or modified imperatives:</w:t>
                            </w:r>
                          </w:p>
                          <w:p w14:paraId="2B3FFFAB" w14:textId="77777777" w:rsidR="00444C91" w:rsidRDefault="00444C91" w:rsidP="001879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CC32D" id="_x0000_s1028" type="#_x0000_t202" style="position:absolute;left:0;text-align:left;margin-left:266.7pt;margin-top:43.8pt;width:200.75pt;height:213.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">
                <v:textbox>
                  <w:txbxContent>
                    <w:p w14:paraId="0D3552C1" w14:textId="77777777" w:rsidR="00444C91" w:rsidRDefault="00444C91" w:rsidP="00187934">
                      <w:r>
                        <w:t>Grammar</w:t>
                      </w:r>
                    </w:p>
                    <w:p w14:paraId="51B47859" w14:textId="77777777" w:rsidR="00444C91" w:rsidRPr="00100F62" w:rsidRDefault="00444C91" w:rsidP="00187934">
                      <w:pPr>
                        <w:pStyle w:val="ListParagraph"/>
                        <w:numPr>
                          <w:ilvl w:val="0"/>
                          <w:numId w:val="7"/>
                        </w:numPr>
                        <w:rPr>
                          <w:i/>
                        </w:rPr>
                      </w:pPr>
                      <w:r>
                        <w:t xml:space="preserve">Noun phrases: </w:t>
                      </w:r>
                      <w:r>
                        <w:rPr>
                          <w:i/>
                        </w:rPr>
                        <w:t>sophisticated offerings, professionally made coffee,</w:t>
                      </w:r>
                    </w:p>
                    <w:p w14:paraId="1379DE0E" w14:textId="77777777" w:rsidR="00444C91" w:rsidRDefault="00444C91" w:rsidP="00187934"/>
                    <w:p w14:paraId="45486BE5" w14:textId="77777777" w:rsidR="00444C91" w:rsidRDefault="00444C91" w:rsidP="00187934"/>
                    <w:p w14:paraId="065FFB80" w14:textId="77777777" w:rsidR="00444C91" w:rsidRDefault="00444C91" w:rsidP="00187934">
                      <w:pPr>
                        <w:pStyle w:val="ListParagraph"/>
                        <w:numPr>
                          <w:ilvl w:val="0"/>
                          <w:numId w:val="7"/>
                        </w:numPr>
                      </w:pPr>
                      <w:r>
                        <w:t>Softened or modified imperatives:</w:t>
                      </w:r>
                    </w:p>
                    <w:p w14:paraId="2B3FFFAB" w14:textId="77777777" w:rsidR="00444C91" w:rsidRDefault="00444C91" w:rsidP="00187934"/>
                  </w:txbxContent>
                </v:textbox>
              </v:shape>
            </w:pict>
          </mc:Fallback>
        </mc:AlternateContent>
      </w:r>
      <w:r w:rsidR="00187934" w:rsidRPr="00187934">
        <w:rPr>
          <w:rFonts w:ascii="Adobe Garamond Pro" w:hAnsi="Adobe Garamond Pro" w:cs="Arial"/>
          <w:color w:val="000000" w:themeColor="text1"/>
        </w:rPr>
        <w:t xml:space="preserve">A Christmas cocktail, served with your delicious canapes, will add plenty of festive cheer to a get-together. Plan ahead and make a batch so you can offer your guests a cocktail on arrival. Invest in a high quality coffee machine, such as the De </w:t>
      </w:r>
      <w:proofErr w:type="spellStart"/>
      <w:r w:rsidR="00187934" w:rsidRPr="00187934">
        <w:rPr>
          <w:rFonts w:ascii="Adobe Garamond Pro" w:hAnsi="Adobe Garamond Pro" w:cs="Arial"/>
          <w:color w:val="000000" w:themeColor="text1"/>
        </w:rPr>
        <w:t>Longhi</w:t>
      </w:r>
      <w:proofErr w:type="spellEnd"/>
      <w:r w:rsidR="00187934" w:rsidRPr="00187934">
        <w:rPr>
          <w:rFonts w:ascii="Adobe Garamond Pro" w:hAnsi="Adobe Garamond Pro" w:cs="Arial"/>
          <w:color w:val="000000" w:themeColor="text1"/>
        </w:rPr>
        <w:t xml:space="preserve"> </w:t>
      </w:r>
      <w:proofErr w:type="spellStart"/>
      <w:r w:rsidR="00187934" w:rsidRPr="00187934">
        <w:rPr>
          <w:rFonts w:ascii="Adobe Garamond Pro" w:hAnsi="Adobe Garamond Pro" w:cs="Arial"/>
          <w:color w:val="000000" w:themeColor="text1"/>
        </w:rPr>
        <w:t>PrimaDonna</w:t>
      </w:r>
      <w:proofErr w:type="spellEnd"/>
      <w:r w:rsidR="00187934" w:rsidRPr="00187934">
        <w:rPr>
          <w:rFonts w:ascii="Adobe Garamond Pro" w:hAnsi="Adobe Garamond Pro" w:cs="Arial"/>
          <w:color w:val="000000" w:themeColor="text1"/>
        </w:rPr>
        <w:t xml:space="preserve"> S </w:t>
      </w:r>
      <w:proofErr w:type="spellStart"/>
      <w:r w:rsidR="00187934" w:rsidRPr="00187934">
        <w:rPr>
          <w:rFonts w:ascii="Adobe Garamond Pro" w:hAnsi="Adobe Garamond Pro" w:cs="Arial"/>
          <w:color w:val="000000" w:themeColor="text1"/>
        </w:rPr>
        <w:t>Delux</w:t>
      </w:r>
      <w:proofErr w:type="spellEnd"/>
      <w:r w:rsidR="00187934" w:rsidRPr="00187934">
        <w:rPr>
          <w:rFonts w:ascii="Adobe Garamond Pro" w:hAnsi="Adobe Garamond Pro" w:cs="Arial"/>
          <w:color w:val="000000" w:themeColor="text1"/>
        </w:rPr>
        <w:t>, to wow guests not only with a professionally made coffee but with chic chocolate and espresso martinis, too. These moreish cocktails are bound to get the party started. For fruity refreshment, try Christmas mojitos with frozen cranberries, mint, brown sugar, vodka and cranberry juice.</w:t>
      </w:r>
    </w:p>
    <w:p w14:paraId="0AD97562" w14:textId="77777777" w:rsidR="00187934" w:rsidRPr="00187934" w:rsidRDefault="00187934" w:rsidP="00187934">
      <w:pPr>
        <w:ind w:left="-709" w:right="4512"/>
        <w:rPr>
          <w:rFonts w:ascii="Adobe Garamond Pro" w:hAnsi="Adobe Garamond Pro" w:cs="Arial"/>
          <w:b/>
          <w:color w:val="000000" w:themeColor="text1"/>
        </w:rPr>
      </w:pPr>
      <w:r w:rsidRPr="00187934">
        <w:rPr>
          <w:rFonts w:ascii="Adobe Garamond Pro" w:hAnsi="Adobe Garamond Pro" w:cs="Arial"/>
          <w:b/>
          <w:color w:val="000000" w:themeColor="text1"/>
        </w:rPr>
        <w:t>Menu planning</w:t>
      </w:r>
    </w:p>
    <w:p w14:paraId="5378E247" w14:textId="77777777" w:rsidR="00187934" w:rsidRPr="00187934" w:rsidRDefault="00187934" w:rsidP="00187934">
      <w:pPr>
        <w:ind w:left="-709" w:right="4512"/>
        <w:rPr>
          <w:rFonts w:ascii="Adobe Garamond Pro" w:hAnsi="Adobe Garamond Pro" w:cs="Arial"/>
          <w:color w:val="000000" w:themeColor="text1"/>
        </w:rPr>
      </w:pPr>
      <w:r w:rsidRPr="00187934">
        <w:rPr>
          <w:rFonts w:ascii="Adobe Garamond Pro" w:hAnsi="Adobe Garamond Pro" w:cs="Arial"/>
          <w:color w:val="000000" w:themeColor="text1"/>
        </w:rPr>
        <w:t xml:space="preserve">For a truly stylish Christmas lunch, don’t stray too far from tradition. Think about adding unusual twists in subtle ways instead – marinade a turkey in sloe gin and cranberry sauce or roast a goose with streaky bacon and chestnuts. Impressive vegetarian mains include wild mushroom and port brioche, fig and blue cheese tart, and parsnip, cranberry and chestnut loaf. </w:t>
      </w:r>
    </w:p>
    <w:p w14:paraId="5F8DA80A" w14:textId="77777777" w:rsidR="00187934" w:rsidRPr="00187934" w:rsidRDefault="00187934" w:rsidP="00187934">
      <w:pPr>
        <w:ind w:left="-709" w:right="4512"/>
        <w:rPr>
          <w:rFonts w:ascii="Adobe Garamond Pro" w:hAnsi="Adobe Garamond Pro" w:cs="Arial"/>
          <w:color w:val="000000" w:themeColor="text1"/>
        </w:rPr>
      </w:pPr>
      <w:r w:rsidRPr="00187934">
        <w:rPr>
          <w:rFonts w:ascii="Adobe Garamond Pro" w:hAnsi="Adobe Garamond Pro" w:cs="Arial"/>
          <w:b/>
          <w:noProof/>
          <w:color w:val="000000" w:themeColor="text1"/>
          <w:lang w:eastAsia="en-GB"/>
        </w:rPr>
        <w:lastRenderedPageBreak/>
        <mc:AlternateContent>
          <mc:Choice Requires="wps">
            <w:drawing>
              <wp:anchor distT="45720" distB="45720" distL="114300" distR="114300" simplePos="0" relativeHeight="251665408" behindDoc="0" locked="0" layoutInCell="1" allowOverlap="1" wp14:anchorId="3E4DF4B0" wp14:editId="36BD01F9">
                <wp:simplePos x="0" y="0"/>
                <wp:positionH relativeFrom="column">
                  <wp:posOffset>3502025</wp:posOffset>
                </wp:positionH>
                <wp:positionV relativeFrom="paragraph">
                  <wp:posOffset>-493378</wp:posOffset>
                </wp:positionV>
                <wp:extent cx="2550027" cy="1708484"/>
                <wp:effectExtent l="0" t="0" r="22225" b="25400"/>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027" cy="1708484"/>
                        </a:xfrm>
                        <a:prstGeom prst="rect">
                          <a:avLst/>
                        </a:prstGeom>
                        <a:solidFill>
                          <a:srgbClr val="FFFFFF"/>
                        </a:solidFill>
                        <a:ln w="9525">
                          <a:solidFill>
                            <a:srgbClr val="000000"/>
                          </a:solidFill>
                          <a:miter lim="800000"/>
                          <a:headEnd/>
                          <a:tailEnd/>
                        </a:ln>
                      </wps:spPr>
                      <wps:txbx>
                        <w:txbxContent>
                          <w:p w14:paraId="22A6E66C" w14:textId="77777777" w:rsidR="00444C91" w:rsidRPr="00FA789E" w:rsidRDefault="00444C91" w:rsidP="00187934">
                            <w:r>
                              <w:t>Grammar (continued)</w:t>
                            </w:r>
                          </w:p>
                          <w:p w14:paraId="77E281A4" w14:textId="77777777" w:rsidR="00444C91" w:rsidRDefault="00444C91" w:rsidP="00187934">
                            <w:r>
                              <w:t>1. Pronoun use:</w:t>
                            </w:r>
                          </w:p>
                          <w:p w14:paraId="47946A90" w14:textId="77777777" w:rsidR="00444C91" w:rsidRDefault="00444C91" w:rsidP="00187934"/>
                          <w:p w14:paraId="23C8E510" w14:textId="77777777" w:rsidR="00444C91" w:rsidRPr="00783E2D" w:rsidRDefault="00444C91" w:rsidP="00187934">
                            <w:r>
                              <w:t>2. Concrete nouns:</w:t>
                            </w:r>
                          </w:p>
                          <w:p w14:paraId="6D086CFA" w14:textId="77777777" w:rsidR="00444C91" w:rsidRPr="00783E2D" w:rsidRDefault="00444C91" w:rsidP="00187934"/>
                          <w:p w14:paraId="7749AEAC" w14:textId="77777777" w:rsidR="00444C91" w:rsidRPr="00783E2D" w:rsidRDefault="00444C91" w:rsidP="00187934"/>
                          <w:p w14:paraId="60BF066D" w14:textId="77777777" w:rsidR="00444C91" w:rsidRPr="00783E2D" w:rsidRDefault="00444C91" w:rsidP="001879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DF4B0" id="_x0000_s1029" type="#_x0000_t202" style="position:absolute;left:0;text-align:left;margin-left:275.75pt;margin-top:-38.85pt;width:200.8pt;height:134.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">
                <v:textbox>
                  <w:txbxContent>
                    <w:p w14:paraId="22A6E66C" w14:textId="77777777" w:rsidR="00444C91" w:rsidRPr="00FA789E" w:rsidRDefault="00444C91" w:rsidP="00187934">
                      <w:r>
                        <w:t>Grammar (continued)</w:t>
                      </w:r>
                    </w:p>
                    <w:p w14:paraId="77E281A4" w14:textId="77777777" w:rsidR="00444C91" w:rsidRDefault="00444C91" w:rsidP="00187934">
                      <w:r>
                        <w:t>1. Pronoun use:</w:t>
                      </w:r>
                    </w:p>
                    <w:p w14:paraId="47946A90" w14:textId="77777777" w:rsidR="00444C91" w:rsidRDefault="00444C91" w:rsidP="00187934"/>
                    <w:p w14:paraId="23C8E510" w14:textId="77777777" w:rsidR="00444C91" w:rsidRPr="00783E2D" w:rsidRDefault="00444C91" w:rsidP="00187934">
                      <w:r>
                        <w:t>2. Concrete nouns:</w:t>
                      </w:r>
                    </w:p>
                    <w:p w14:paraId="6D086CFA" w14:textId="77777777" w:rsidR="00444C91" w:rsidRPr="00783E2D" w:rsidRDefault="00444C91" w:rsidP="00187934"/>
                    <w:p w14:paraId="7749AEAC" w14:textId="77777777" w:rsidR="00444C91" w:rsidRPr="00783E2D" w:rsidRDefault="00444C91" w:rsidP="00187934"/>
                    <w:p w14:paraId="60BF066D" w14:textId="77777777" w:rsidR="00444C91" w:rsidRPr="00783E2D" w:rsidRDefault="00444C91" w:rsidP="00187934"/>
                  </w:txbxContent>
                </v:textbox>
              </v:shape>
            </w:pict>
          </mc:Fallback>
        </mc:AlternateContent>
      </w:r>
      <w:r w:rsidRPr="00187934">
        <w:rPr>
          <w:rFonts w:ascii="Adobe Garamond Pro" w:hAnsi="Adobe Garamond Pro" w:cs="Arial"/>
          <w:color w:val="000000" w:themeColor="text1"/>
        </w:rPr>
        <w:t>….</w:t>
      </w:r>
    </w:p>
    <w:p w14:paraId="58747733" w14:textId="77777777" w:rsidR="00187934" w:rsidRPr="00187934" w:rsidRDefault="00187934" w:rsidP="00187934">
      <w:pPr>
        <w:ind w:left="-709" w:right="4512"/>
        <w:rPr>
          <w:rFonts w:ascii="Adobe Garamond Pro" w:hAnsi="Adobe Garamond Pro" w:cs="Arial"/>
          <w:color w:val="000000" w:themeColor="text1"/>
        </w:rPr>
      </w:pPr>
      <w:r w:rsidRPr="00187934">
        <w:rPr>
          <w:rFonts w:ascii="Adobe Garamond Pro" w:hAnsi="Adobe Garamond Pro" w:cs="Arial"/>
          <w:color w:val="000000" w:themeColor="text1"/>
        </w:rPr>
        <w:t xml:space="preserve">For dessert, turn on the coffee machine to help create sophisticated offerings such as coffee-poached figs, mocha crème </w:t>
      </w:r>
      <w:proofErr w:type="spellStart"/>
      <w:r w:rsidRPr="00187934">
        <w:rPr>
          <w:rFonts w:ascii="Adobe Garamond Pro" w:hAnsi="Adobe Garamond Pro" w:cs="Arial"/>
          <w:color w:val="000000" w:themeColor="text1"/>
        </w:rPr>
        <w:t>brulee</w:t>
      </w:r>
      <w:proofErr w:type="spellEnd"/>
      <w:r w:rsidRPr="00187934">
        <w:rPr>
          <w:rFonts w:ascii="Adobe Garamond Pro" w:hAnsi="Adobe Garamond Pro" w:cs="Arial"/>
          <w:color w:val="000000" w:themeColor="text1"/>
        </w:rPr>
        <w:t xml:space="preserve"> and coffee granite, which are delicious alternatives to stodgy Christmas pudding. For parties, serve guests shots of white Christmas espresso – blending espresso, white cocoa powder, hazelnut syrup and warm milk for a sweet hit….</w:t>
      </w:r>
    </w:p>
    <w:p w14:paraId="070DCB21" w14:textId="77777777" w:rsidR="00187934" w:rsidRPr="00187934" w:rsidRDefault="00187934" w:rsidP="00187934">
      <w:pPr>
        <w:ind w:left="-709" w:right="4512"/>
        <w:rPr>
          <w:rFonts w:ascii="Arial" w:hAnsi="Arial" w:cs="Arial"/>
          <w:b/>
          <w:color w:val="000000" w:themeColor="text1"/>
        </w:rPr>
      </w:pPr>
      <w:r w:rsidRPr="00187934">
        <w:rPr>
          <w:rFonts w:ascii="Arial" w:hAnsi="Arial" w:cs="Arial"/>
          <w:b/>
          <w:color w:val="000000" w:themeColor="text1"/>
        </w:rPr>
        <w:t>A COFFEE-LOVER’S ULTIMATE ACCESSORY</w:t>
      </w:r>
      <w:r w:rsidRPr="00187934">
        <w:rPr>
          <w:rFonts w:ascii="Arial" w:hAnsi="Arial" w:cs="Arial"/>
          <w:b/>
          <w:color w:val="000000" w:themeColor="text1"/>
        </w:rPr>
        <w:tab/>
      </w:r>
    </w:p>
    <w:p w14:paraId="37365E2C" w14:textId="77777777" w:rsidR="00187934" w:rsidRPr="00187934" w:rsidRDefault="00187934" w:rsidP="00187934">
      <w:pPr>
        <w:ind w:left="-709" w:right="4512"/>
        <w:rPr>
          <w:rFonts w:ascii="Arial" w:hAnsi="Arial" w:cs="Arial"/>
          <w:color w:val="000000" w:themeColor="text1"/>
        </w:rPr>
      </w:pPr>
      <w:r w:rsidRPr="00187934">
        <w:rPr>
          <w:rFonts w:ascii="Adobe Garamond Pro" w:hAnsi="Adobe Garamond Pro" w:cs="Arial"/>
          <w:b/>
          <w:noProof/>
          <w:color w:val="000000" w:themeColor="text1"/>
          <w:lang w:eastAsia="en-GB"/>
        </w:rPr>
        <mc:AlternateContent>
          <mc:Choice Requires="wps">
            <w:drawing>
              <wp:anchor distT="45720" distB="45720" distL="114300" distR="114300" simplePos="0" relativeHeight="251663360" behindDoc="0" locked="0" layoutInCell="1" allowOverlap="1" wp14:anchorId="4E1C59C4" wp14:editId="30ACA5F2">
                <wp:simplePos x="0" y="0"/>
                <wp:positionH relativeFrom="column">
                  <wp:posOffset>3461062</wp:posOffset>
                </wp:positionH>
                <wp:positionV relativeFrom="paragraph">
                  <wp:posOffset>11629</wp:posOffset>
                </wp:positionV>
                <wp:extent cx="2550027" cy="2151530"/>
                <wp:effectExtent l="0" t="0" r="22225" b="20320"/>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027" cy="2151530"/>
                        </a:xfrm>
                        <a:prstGeom prst="rect">
                          <a:avLst/>
                        </a:prstGeom>
                        <a:solidFill>
                          <a:srgbClr val="FFFFFF"/>
                        </a:solidFill>
                        <a:ln w="9525">
                          <a:solidFill>
                            <a:srgbClr val="000000"/>
                          </a:solidFill>
                          <a:miter lim="800000"/>
                          <a:headEnd/>
                          <a:tailEnd/>
                        </a:ln>
                      </wps:spPr>
                      <wps:txbx>
                        <w:txbxContent>
                          <w:p w14:paraId="436B88B8" w14:textId="77777777" w:rsidR="00444C91" w:rsidRPr="00DD3AF0" w:rsidRDefault="00444C91" w:rsidP="00187934">
                            <w:pPr>
                              <w:rPr>
                                <w:lang w:val="fr-FR"/>
                              </w:rPr>
                            </w:pPr>
                            <w:proofErr w:type="spellStart"/>
                            <w:r w:rsidRPr="00DD3AF0">
                              <w:rPr>
                                <w:lang w:val="fr-FR"/>
                              </w:rPr>
                              <w:t>Discourse</w:t>
                            </w:r>
                            <w:proofErr w:type="spellEnd"/>
                            <w:r w:rsidRPr="00DD3AF0">
                              <w:rPr>
                                <w:lang w:val="fr-FR"/>
                              </w:rPr>
                              <w:t xml:space="preserve"> structure</w:t>
                            </w:r>
                          </w:p>
                          <w:p w14:paraId="0F68CF4B" w14:textId="77777777" w:rsidR="00444C91" w:rsidRDefault="00444C91" w:rsidP="00187934">
                            <w:pPr>
                              <w:ind w:left="284"/>
                              <w:rPr>
                                <w:lang w:val="fr-FR"/>
                              </w:rPr>
                            </w:pPr>
                            <w:proofErr w:type="spellStart"/>
                            <w:r w:rsidRPr="00783E2D">
                              <w:rPr>
                                <w:lang w:val="fr-FR"/>
                              </w:rPr>
                              <w:t>Hybrid</w:t>
                            </w:r>
                            <w:proofErr w:type="spellEnd"/>
                            <w:r w:rsidRPr="00783E2D">
                              <w:rPr>
                                <w:lang w:val="fr-FR"/>
                              </w:rPr>
                              <w:t xml:space="preserve"> (mixed) genre: magazine article, … </w:t>
                            </w:r>
                          </w:p>
                          <w:p w14:paraId="42E5188F" w14:textId="77777777" w:rsidR="00444C91" w:rsidRDefault="00444C91" w:rsidP="00187934">
                            <w:pPr>
                              <w:ind w:left="284"/>
                              <w:rPr>
                                <w:lang w:val="fr-FR"/>
                              </w:rPr>
                            </w:pPr>
                          </w:p>
                          <w:p w14:paraId="69EBF525" w14:textId="77777777" w:rsidR="00444C91" w:rsidRPr="00965090" w:rsidRDefault="00444C91" w:rsidP="00187934">
                            <w:pPr>
                              <w:ind w:left="284"/>
                              <w:rPr>
                                <w:i/>
                              </w:rPr>
                            </w:pPr>
                            <w:r w:rsidRPr="00965090">
                              <w:t xml:space="preserve">Two part </w:t>
                            </w:r>
                            <w:proofErr w:type="gramStart"/>
                            <w:r w:rsidRPr="00965090">
                              <w:t>structure :</w:t>
                            </w:r>
                            <w:proofErr w:type="gramEnd"/>
                            <w:r w:rsidRPr="00965090">
                              <w:t xml:space="preserve"> ‘article’ and main copy (advertiser’s sales pitch)</w:t>
                            </w:r>
                          </w:p>
                          <w:p w14:paraId="1C288C6C" w14:textId="77777777" w:rsidR="00444C91" w:rsidRPr="00965090" w:rsidRDefault="00444C91" w:rsidP="00187934"/>
                          <w:p w14:paraId="5A9FC800" w14:textId="77777777" w:rsidR="00444C91" w:rsidRPr="00965090" w:rsidRDefault="00444C91" w:rsidP="00187934"/>
                          <w:p w14:paraId="3EC88DC1" w14:textId="77777777" w:rsidR="00444C91" w:rsidRDefault="00444C91" w:rsidP="001879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C59C4" id="_x0000_s1030" type="#_x0000_t202" style="position:absolute;left:0;text-align:left;margin-left:272.5pt;margin-top:.9pt;width:200.8pt;height:169.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">
                <v:textbox>
                  <w:txbxContent>
                    <w:p w14:paraId="436B88B8" w14:textId="77777777" w:rsidR="00444C91" w:rsidRPr="00DD3AF0" w:rsidRDefault="00444C91" w:rsidP="00187934">
                      <w:pPr>
                        <w:rPr>
                          <w:lang w:val="fr-FR"/>
                        </w:rPr>
                      </w:pPr>
                      <w:proofErr w:type="spellStart"/>
                      <w:r w:rsidRPr="00DD3AF0">
                        <w:rPr>
                          <w:lang w:val="fr-FR"/>
                        </w:rPr>
                        <w:t>Discourse</w:t>
                      </w:r>
                      <w:proofErr w:type="spellEnd"/>
                      <w:r w:rsidRPr="00DD3AF0">
                        <w:rPr>
                          <w:lang w:val="fr-FR"/>
                        </w:rPr>
                        <w:t xml:space="preserve"> structure</w:t>
                      </w:r>
                    </w:p>
                    <w:p w14:paraId="0F68CF4B" w14:textId="77777777" w:rsidR="00444C91" w:rsidRDefault="00444C91" w:rsidP="00187934">
                      <w:pPr>
                        <w:ind w:left="284"/>
                        <w:rPr>
                          <w:lang w:val="fr-FR"/>
                        </w:rPr>
                      </w:pPr>
                      <w:proofErr w:type="spellStart"/>
                      <w:r w:rsidRPr="00783E2D">
                        <w:rPr>
                          <w:lang w:val="fr-FR"/>
                        </w:rPr>
                        <w:t>Hybrid</w:t>
                      </w:r>
                      <w:proofErr w:type="spellEnd"/>
                      <w:r w:rsidRPr="00783E2D">
                        <w:rPr>
                          <w:lang w:val="fr-FR"/>
                        </w:rPr>
                        <w:t xml:space="preserve"> (mixed) genre: magazine article, … </w:t>
                      </w:r>
                    </w:p>
                    <w:p w14:paraId="42E5188F" w14:textId="77777777" w:rsidR="00444C91" w:rsidRDefault="00444C91" w:rsidP="00187934">
                      <w:pPr>
                        <w:ind w:left="284"/>
                        <w:rPr>
                          <w:lang w:val="fr-FR"/>
                        </w:rPr>
                      </w:pPr>
                    </w:p>
                    <w:p w14:paraId="69EBF525" w14:textId="77777777" w:rsidR="00444C91" w:rsidRPr="00965090" w:rsidRDefault="00444C91" w:rsidP="00187934">
                      <w:pPr>
                        <w:ind w:left="284"/>
                        <w:rPr>
                          <w:i/>
                        </w:rPr>
                      </w:pPr>
                      <w:r w:rsidRPr="00965090">
                        <w:t xml:space="preserve">Two part </w:t>
                      </w:r>
                      <w:proofErr w:type="gramStart"/>
                      <w:r w:rsidRPr="00965090">
                        <w:t>structure :</w:t>
                      </w:r>
                      <w:proofErr w:type="gramEnd"/>
                      <w:r w:rsidRPr="00965090">
                        <w:t xml:space="preserve"> ‘article’ and main copy (advertiser’s sales pitch)</w:t>
                      </w:r>
                    </w:p>
                    <w:p w14:paraId="1C288C6C" w14:textId="77777777" w:rsidR="00444C91" w:rsidRPr="00965090" w:rsidRDefault="00444C91" w:rsidP="00187934"/>
                    <w:p w14:paraId="5A9FC800" w14:textId="77777777" w:rsidR="00444C91" w:rsidRPr="00965090" w:rsidRDefault="00444C91" w:rsidP="00187934"/>
                    <w:p w14:paraId="3EC88DC1" w14:textId="77777777" w:rsidR="00444C91" w:rsidRDefault="00444C91" w:rsidP="00187934"/>
                  </w:txbxContent>
                </v:textbox>
              </v:shape>
            </w:pict>
          </mc:Fallback>
        </mc:AlternateContent>
      </w:r>
      <w:r w:rsidRPr="00187934">
        <w:rPr>
          <w:rFonts w:ascii="Arial" w:hAnsi="Arial" w:cs="Arial"/>
          <w:color w:val="000000" w:themeColor="text1"/>
        </w:rPr>
        <w:t xml:space="preserve">For the perfect coffee this Christmas, the new De </w:t>
      </w:r>
      <w:proofErr w:type="spellStart"/>
      <w:r w:rsidRPr="00187934">
        <w:rPr>
          <w:rFonts w:ascii="Arial" w:hAnsi="Arial" w:cs="Arial"/>
          <w:color w:val="000000" w:themeColor="text1"/>
        </w:rPr>
        <w:t>Longhi</w:t>
      </w:r>
      <w:proofErr w:type="spellEnd"/>
      <w:r w:rsidRPr="00187934">
        <w:rPr>
          <w:rFonts w:ascii="Arial" w:hAnsi="Arial" w:cs="Arial"/>
          <w:color w:val="000000" w:themeColor="text1"/>
        </w:rPr>
        <w:t xml:space="preserve"> </w:t>
      </w:r>
      <w:proofErr w:type="spellStart"/>
      <w:r w:rsidRPr="00187934">
        <w:rPr>
          <w:rFonts w:ascii="Arial" w:hAnsi="Arial" w:cs="Arial"/>
          <w:color w:val="000000" w:themeColor="text1"/>
        </w:rPr>
        <w:t>PrimaDonna</w:t>
      </w:r>
      <w:proofErr w:type="spellEnd"/>
      <w:r w:rsidRPr="00187934">
        <w:rPr>
          <w:rFonts w:ascii="Arial" w:hAnsi="Arial" w:cs="Arial"/>
          <w:color w:val="000000" w:themeColor="text1"/>
        </w:rPr>
        <w:t xml:space="preserve"> S Deluxe bean-to-cup coffee machine will impress you and your guests with its easy-to-use and fuss free functionality. The device produces the highest quality fresh coffee – from espressos and Americanos to cappuccinos and </w:t>
      </w:r>
      <w:proofErr w:type="spellStart"/>
      <w:r w:rsidRPr="00187934">
        <w:rPr>
          <w:rFonts w:ascii="Arial" w:hAnsi="Arial" w:cs="Arial"/>
          <w:color w:val="000000" w:themeColor="text1"/>
        </w:rPr>
        <w:t>caffe</w:t>
      </w:r>
      <w:proofErr w:type="spellEnd"/>
      <w:r w:rsidRPr="00187934">
        <w:rPr>
          <w:rFonts w:ascii="Arial" w:hAnsi="Arial" w:cs="Arial"/>
          <w:color w:val="000000" w:themeColor="text1"/>
        </w:rPr>
        <w:t xml:space="preserve"> lattes – all at the touch of a button.</w:t>
      </w:r>
    </w:p>
    <w:p w14:paraId="3BC785C4" w14:textId="77777777" w:rsidR="00187934" w:rsidRPr="00187934" w:rsidRDefault="00187934" w:rsidP="00187934">
      <w:pPr>
        <w:ind w:left="-709" w:right="4512"/>
        <w:rPr>
          <w:rFonts w:ascii="Adobe Garamond Pro" w:hAnsi="Adobe Garamond Pro" w:cs="Arial"/>
          <w:b/>
          <w:noProof/>
          <w:color w:val="000000" w:themeColor="text1"/>
          <w:lang w:eastAsia="en-GB"/>
        </w:rPr>
      </w:pPr>
      <w:r w:rsidRPr="00187934">
        <w:rPr>
          <w:rFonts w:ascii="Adobe Garamond Pro" w:hAnsi="Adobe Garamond Pro" w:cs="Arial"/>
          <w:b/>
          <w:noProof/>
          <w:color w:val="000000" w:themeColor="text1"/>
          <w:lang w:eastAsia="en-GB"/>
        </w:rPr>
        <mc:AlternateContent>
          <mc:Choice Requires="wps">
            <w:drawing>
              <wp:anchor distT="45720" distB="45720" distL="114300" distR="114300" simplePos="0" relativeHeight="251664384" behindDoc="0" locked="0" layoutInCell="1" allowOverlap="1" wp14:anchorId="6A670469" wp14:editId="0D2125A3">
                <wp:simplePos x="0" y="0"/>
                <wp:positionH relativeFrom="column">
                  <wp:posOffset>3475667</wp:posOffset>
                </wp:positionH>
                <wp:positionV relativeFrom="paragraph">
                  <wp:posOffset>1130773</wp:posOffset>
                </wp:positionV>
                <wp:extent cx="2534653" cy="2085473"/>
                <wp:effectExtent l="0" t="0" r="18415" b="10160"/>
                <wp:wrapNone/>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653" cy="2085473"/>
                        </a:xfrm>
                        <a:prstGeom prst="rect">
                          <a:avLst/>
                        </a:prstGeom>
                        <a:solidFill>
                          <a:srgbClr val="FFFFFF"/>
                        </a:solidFill>
                        <a:ln w="9525">
                          <a:solidFill>
                            <a:srgbClr val="000000"/>
                          </a:solidFill>
                          <a:miter lim="800000"/>
                          <a:headEnd/>
                          <a:tailEnd/>
                        </a:ln>
                      </wps:spPr>
                      <wps:txbx>
                        <w:txbxContent>
                          <w:p w14:paraId="3942FE4C" w14:textId="77777777" w:rsidR="00444C91" w:rsidRDefault="00444C91" w:rsidP="00187934">
                            <w:r>
                              <w:t>Semantic Fields</w:t>
                            </w:r>
                          </w:p>
                          <w:p w14:paraId="5A228D0A" w14:textId="77777777" w:rsidR="00444C91" w:rsidRPr="00100F62" w:rsidRDefault="00444C91" w:rsidP="00187934">
                            <w:pPr>
                              <w:pStyle w:val="ListParagraph"/>
                              <w:numPr>
                                <w:ilvl w:val="0"/>
                                <w:numId w:val="6"/>
                              </w:numPr>
                              <w:rPr>
                                <w:i/>
                              </w:rPr>
                            </w:pPr>
                            <w:r w:rsidRPr="00100F62">
                              <w:rPr>
                                <w:i/>
                              </w:rPr>
                              <w:t xml:space="preserve">Stylish, </w:t>
                            </w:r>
                            <w:r>
                              <w:rPr>
                                <w:i/>
                              </w:rPr>
                              <w:t>Italian-designed…</w:t>
                            </w:r>
                          </w:p>
                          <w:p w14:paraId="7A8993E4" w14:textId="77777777" w:rsidR="00444C91" w:rsidRPr="00100F62" w:rsidRDefault="00444C91" w:rsidP="00187934">
                            <w:pPr>
                              <w:rPr>
                                <w:i/>
                              </w:rPr>
                            </w:pPr>
                          </w:p>
                          <w:p w14:paraId="0AFB9B2D" w14:textId="77777777" w:rsidR="00444C91" w:rsidRDefault="00444C91" w:rsidP="00187934">
                            <w:pPr>
                              <w:pStyle w:val="ListParagraph"/>
                              <w:numPr>
                                <w:ilvl w:val="0"/>
                                <w:numId w:val="6"/>
                              </w:numPr>
                              <w:rPr>
                                <w:i/>
                              </w:rPr>
                            </w:pPr>
                            <w:r w:rsidRPr="00100F62">
                              <w:rPr>
                                <w:i/>
                              </w:rPr>
                              <w:t xml:space="preserve">Relaxed, </w:t>
                            </w:r>
                            <w:r>
                              <w:rPr>
                                <w:i/>
                              </w:rPr>
                              <w:t>…</w:t>
                            </w:r>
                          </w:p>
                          <w:p w14:paraId="717CBEDF" w14:textId="77777777" w:rsidR="00444C91" w:rsidRDefault="00444C91" w:rsidP="00187934">
                            <w:pPr>
                              <w:pStyle w:val="ListParagraph"/>
                              <w:rPr>
                                <w:i/>
                              </w:rPr>
                            </w:pPr>
                          </w:p>
                          <w:p w14:paraId="59B373AF" w14:textId="77777777" w:rsidR="00444C91" w:rsidRPr="00100F62" w:rsidRDefault="00444C91" w:rsidP="00187934">
                            <w:pPr>
                              <w:pStyle w:val="ListParagraph"/>
                              <w:rPr>
                                <w:i/>
                              </w:rPr>
                            </w:pPr>
                          </w:p>
                          <w:p w14:paraId="5469F862" w14:textId="77777777" w:rsidR="00444C91" w:rsidRPr="00100F62" w:rsidRDefault="00444C91" w:rsidP="00187934">
                            <w:pPr>
                              <w:pStyle w:val="ListParagraph"/>
                              <w:numPr>
                                <w:ilvl w:val="0"/>
                                <w:numId w:val="6"/>
                              </w:numPr>
                              <w:rPr>
                                <w:i/>
                              </w:rPr>
                            </w:pPr>
                          </w:p>
                          <w:p w14:paraId="006AB274" w14:textId="77777777" w:rsidR="00444C91" w:rsidRDefault="00444C91" w:rsidP="001879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70469" id="_x0000_s1031" type="#_x0000_t202" style="position:absolute;left:0;text-align:left;margin-left:273.65pt;margin-top:89.05pt;width:199.6pt;height:164.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">
                <v:textbox>
                  <w:txbxContent>
                    <w:p w14:paraId="3942FE4C" w14:textId="77777777" w:rsidR="00444C91" w:rsidRDefault="00444C91" w:rsidP="00187934">
                      <w:r>
                        <w:t>Semantic Fields</w:t>
                      </w:r>
                    </w:p>
                    <w:p w14:paraId="5A228D0A" w14:textId="77777777" w:rsidR="00444C91" w:rsidRPr="00100F62" w:rsidRDefault="00444C91" w:rsidP="00187934">
                      <w:pPr>
                        <w:pStyle w:val="ListParagraph"/>
                        <w:numPr>
                          <w:ilvl w:val="0"/>
                          <w:numId w:val="6"/>
                        </w:numPr>
                        <w:rPr>
                          <w:i/>
                        </w:rPr>
                      </w:pPr>
                      <w:r w:rsidRPr="00100F62">
                        <w:rPr>
                          <w:i/>
                        </w:rPr>
                        <w:t xml:space="preserve">Stylish, </w:t>
                      </w:r>
                      <w:r>
                        <w:rPr>
                          <w:i/>
                        </w:rPr>
                        <w:t>Italian-designed…</w:t>
                      </w:r>
                    </w:p>
                    <w:p w14:paraId="7A8993E4" w14:textId="77777777" w:rsidR="00444C91" w:rsidRPr="00100F62" w:rsidRDefault="00444C91" w:rsidP="00187934">
                      <w:pPr>
                        <w:rPr>
                          <w:i/>
                        </w:rPr>
                      </w:pPr>
                    </w:p>
                    <w:p w14:paraId="0AFB9B2D" w14:textId="77777777" w:rsidR="00444C91" w:rsidRDefault="00444C91" w:rsidP="00187934">
                      <w:pPr>
                        <w:pStyle w:val="ListParagraph"/>
                        <w:numPr>
                          <w:ilvl w:val="0"/>
                          <w:numId w:val="6"/>
                        </w:numPr>
                        <w:rPr>
                          <w:i/>
                        </w:rPr>
                      </w:pPr>
                      <w:r w:rsidRPr="00100F62">
                        <w:rPr>
                          <w:i/>
                        </w:rPr>
                        <w:t xml:space="preserve">Relaxed, </w:t>
                      </w:r>
                      <w:r>
                        <w:rPr>
                          <w:i/>
                        </w:rPr>
                        <w:t>…</w:t>
                      </w:r>
                    </w:p>
                    <w:p w14:paraId="717CBEDF" w14:textId="77777777" w:rsidR="00444C91" w:rsidRDefault="00444C91" w:rsidP="00187934">
                      <w:pPr>
                        <w:pStyle w:val="ListParagraph"/>
                        <w:rPr>
                          <w:i/>
                        </w:rPr>
                      </w:pPr>
                    </w:p>
                    <w:p w14:paraId="59B373AF" w14:textId="77777777" w:rsidR="00444C91" w:rsidRPr="00100F62" w:rsidRDefault="00444C91" w:rsidP="00187934">
                      <w:pPr>
                        <w:pStyle w:val="ListParagraph"/>
                        <w:rPr>
                          <w:i/>
                        </w:rPr>
                      </w:pPr>
                    </w:p>
                    <w:p w14:paraId="5469F862" w14:textId="77777777" w:rsidR="00444C91" w:rsidRPr="00100F62" w:rsidRDefault="00444C91" w:rsidP="00187934">
                      <w:pPr>
                        <w:pStyle w:val="ListParagraph"/>
                        <w:numPr>
                          <w:ilvl w:val="0"/>
                          <w:numId w:val="6"/>
                        </w:numPr>
                        <w:rPr>
                          <w:i/>
                        </w:rPr>
                      </w:pPr>
                    </w:p>
                    <w:p w14:paraId="006AB274" w14:textId="77777777" w:rsidR="00444C91" w:rsidRDefault="00444C91" w:rsidP="00187934"/>
                  </w:txbxContent>
                </v:textbox>
              </v:shape>
            </w:pict>
          </mc:Fallback>
        </mc:AlternateContent>
      </w:r>
      <w:r w:rsidRPr="00187934">
        <w:rPr>
          <w:rFonts w:ascii="Arial" w:hAnsi="Arial" w:cs="Arial"/>
          <w:color w:val="000000" w:themeColor="text1"/>
        </w:rPr>
        <w:t xml:space="preserve">The stylish, stainless steel design not only looks fantastic but is simple to maintain thanks to push-button cleaning. The one-touch system uses De </w:t>
      </w:r>
      <w:proofErr w:type="spellStart"/>
      <w:r w:rsidRPr="00187934">
        <w:rPr>
          <w:rFonts w:ascii="Arial" w:hAnsi="Arial" w:cs="Arial"/>
          <w:color w:val="000000" w:themeColor="text1"/>
        </w:rPr>
        <w:t>Longhi’s</w:t>
      </w:r>
      <w:proofErr w:type="spellEnd"/>
      <w:r w:rsidRPr="00187934">
        <w:rPr>
          <w:rFonts w:ascii="Arial" w:hAnsi="Arial" w:cs="Arial"/>
          <w:color w:val="000000" w:themeColor="text1"/>
        </w:rPr>
        <w:t xml:space="preserve"> patented milk carafe that creates delicious foam for cappuccinos and silky milk for café lattes, while a memory function lets you store the exact temperature and amounts of milk, water and coffee for your perfect cup. The Italian-designed and built model also makes a fabulous Christmas gift.</w:t>
      </w:r>
      <w:r w:rsidRPr="00187934">
        <w:rPr>
          <w:rFonts w:ascii="Adobe Garamond Pro" w:hAnsi="Adobe Garamond Pro" w:cs="Arial"/>
          <w:b/>
          <w:noProof/>
          <w:color w:val="000000" w:themeColor="text1"/>
          <w:lang w:eastAsia="en-GB"/>
        </w:rPr>
        <w:t xml:space="preserve"> </w:t>
      </w:r>
    </w:p>
    <w:p w14:paraId="70638A7D" w14:textId="77777777" w:rsidR="00187934" w:rsidRPr="00F74535" w:rsidRDefault="00187934" w:rsidP="00187934">
      <w:pPr>
        <w:ind w:left="-709" w:right="4512"/>
        <w:rPr>
          <w:rFonts w:ascii="Arial" w:hAnsi="Arial" w:cs="Arial"/>
          <w:b/>
          <w:color w:val="000000" w:themeColor="text1"/>
          <w:sz w:val="24"/>
        </w:rPr>
      </w:pPr>
      <w:r w:rsidRPr="00187934">
        <w:rPr>
          <w:rFonts w:ascii="Arial" w:hAnsi="Arial" w:cs="Arial"/>
          <w:b/>
          <w:color w:val="000000" w:themeColor="text1"/>
          <w:sz w:val="20"/>
        </w:rPr>
        <w:t xml:space="preserve">The </w:t>
      </w:r>
      <w:proofErr w:type="spellStart"/>
      <w:r w:rsidRPr="00187934">
        <w:rPr>
          <w:rFonts w:ascii="Arial" w:hAnsi="Arial" w:cs="Arial"/>
          <w:b/>
          <w:color w:val="000000" w:themeColor="text1"/>
          <w:sz w:val="20"/>
        </w:rPr>
        <w:t>DeLonghi</w:t>
      </w:r>
      <w:proofErr w:type="spellEnd"/>
      <w:r w:rsidRPr="00187934">
        <w:rPr>
          <w:rFonts w:ascii="Arial" w:hAnsi="Arial" w:cs="Arial"/>
          <w:b/>
          <w:color w:val="000000" w:themeColor="text1"/>
          <w:sz w:val="20"/>
        </w:rPr>
        <w:t xml:space="preserve"> </w:t>
      </w:r>
      <w:proofErr w:type="spellStart"/>
      <w:r w:rsidRPr="00187934">
        <w:rPr>
          <w:rFonts w:ascii="Arial" w:hAnsi="Arial" w:cs="Arial"/>
          <w:b/>
          <w:color w:val="000000" w:themeColor="text1"/>
          <w:sz w:val="20"/>
        </w:rPr>
        <w:t>PrimaDonna</w:t>
      </w:r>
      <w:proofErr w:type="spellEnd"/>
      <w:r w:rsidRPr="00187934">
        <w:rPr>
          <w:rFonts w:ascii="Arial" w:hAnsi="Arial" w:cs="Arial"/>
          <w:b/>
          <w:color w:val="000000" w:themeColor="text1"/>
          <w:sz w:val="20"/>
        </w:rPr>
        <w:t xml:space="preserve"> S Deluxe, model ECAM26.455 is available from John Lewis stores nationwide.</w:t>
      </w:r>
    </w:p>
    <w:p w14:paraId="7E91DD87" w14:textId="77777777" w:rsidR="00DD0AC1" w:rsidRDefault="00DD0AC1" w:rsidP="00187934">
      <w:pPr>
        <w:rPr>
          <w:rFonts w:cs="Arial"/>
          <w:i/>
        </w:rPr>
      </w:pPr>
    </w:p>
    <w:p w14:paraId="198849DE" w14:textId="77777777" w:rsidR="00DD0AC1" w:rsidRDefault="00DD0AC1" w:rsidP="00187934">
      <w:pPr>
        <w:rPr>
          <w:rFonts w:cs="Arial"/>
          <w:i/>
        </w:rPr>
      </w:pPr>
    </w:p>
    <w:p w14:paraId="2B7DED43" w14:textId="77777777" w:rsidR="00DD0AC1" w:rsidRDefault="00DD0AC1" w:rsidP="00187934">
      <w:pPr>
        <w:rPr>
          <w:rFonts w:cs="Arial"/>
          <w:i/>
        </w:rPr>
      </w:pPr>
    </w:p>
    <w:p w14:paraId="35C4D8E5" w14:textId="77777777" w:rsidR="00187934" w:rsidRDefault="00187934" w:rsidP="00187934">
      <w:pPr>
        <w:rPr>
          <w:rFonts w:cs="Arial"/>
          <w:i/>
        </w:rPr>
      </w:pPr>
      <w:r>
        <w:rPr>
          <w:rFonts w:cs="Arial"/>
          <w:i/>
          <w:noProof/>
          <w:lang w:eastAsia="en-GB"/>
        </w:rPr>
        <w:lastRenderedPageBreak/>
        <mc:AlternateContent>
          <mc:Choice Requires="wpg">
            <w:drawing>
              <wp:anchor distT="0" distB="0" distL="114300" distR="114300" simplePos="0" relativeHeight="251659264" behindDoc="0" locked="0" layoutInCell="1" allowOverlap="1" wp14:anchorId="4BAD8A7F" wp14:editId="5BA71163">
                <wp:simplePos x="0" y="0"/>
                <wp:positionH relativeFrom="column">
                  <wp:posOffset>-759460</wp:posOffset>
                </wp:positionH>
                <wp:positionV relativeFrom="paragraph">
                  <wp:posOffset>38735</wp:posOffset>
                </wp:positionV>
                <wp:extent cx="7124065" cy="8560435"/>
                <wp:effectExtent l="0" t="0" r="635" b="0"/>
                <wp:wrapTight wrapText="bothSides">
                  <wp:wrapPolygon edited="0">
                    <wp:start x="0" y="0"/>
                    <wp:lineTo x="0" y="21534"/>
                    <wp:lineTo x="21255" y="21534"/>
                    <wp:lineTo x="21255" y="14613"/>
                    <wp:lineTo x="21544" y="14564"/>
                    <wp:lineTo x="21544" y="0"/>
                    <wp:lineTo x="0" y="0"/>
                  </wp:wrapPolygon>
                </wp:wrapTight>
                <wp:docPr id="456" name="Group 456"/>
                <wp:cNvGraphicFramePr/>
                <a:graphic xmlns:a="http://schemas.openxmlformats.org/drawingml/2006/main">
                  <a:graphicData uri="http://schemas.microsoft.com/office/word/2010/wordprocessingGroup">
                    <wpg:wgp>
                      <wpg:cNvGrpSpPr/>
                      <wpg:grpSpPr>
                        <a:xfrm>
                          <a:off x="0" y="0"/>
                          <a:ext cx="7124065" cy="8560435"/>
                          <a:chOff x="0" y="0"/>
                          <a:chExt cx="7124065" cy="8560435"/>
                        </a:xfrm>
                      </wpg:grpSpPr>
                      <pic:pic xmlns:pic="http://schemas.openxmlformats.org/drawingml/2006/picture">
                        <pic:nvPicPr>
                          <pic:cNvPr id="457" name="Picture 3"/>
                          <pic:cNvPicPr>
                            <a:picLocks noChangeAspect="1"/>
                          </pic:cNvPicPr>
                        </pic:nvPicPr>
                        <pic:blipFill rotWithShape="1">
                          <a:blip r:embed="rId10"/>
                          <a:srcRect r="9244"/>
                          <a:stretch/>
                        </pic:blipFill>
                        <pic:spPr bwMode="auto">
                          <a:xfrm>
                            <a:off x="0" y="0"/>
                            <a:ext cx="7124065" cy="57746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8" name="Picture 8"/>
                          <pic:cNvPicPr>
                            <a:picLocks noChangeAspect="1"/>
                          </pic:cNvPicPr>
                        </pic:nvPicPr>
                        <pic:blipFill>
                          <a:blip r:embed="rId11"/>
                          <a:stretch>
                            <a:fillRect/>
                          </a:stretch>
                        </pic:blipFill>
                        <pic:spPr>
                          <a:xfrm>
                            <a:off x="9525" y="5781675"/>
                            <a:ext cx="6978650" cy="2778760"/>
                          </a:xfrm>
                          <a:prstGeom prst="rect">
                            <a:avLst/>
                          </a:prstGeom>
                        </pic:spPr>
                      </pic:pic>
                    </wpg:wgp>
                  </a:graphicData>
                </a:graphic>
              </wp:anchor>
            </w:drawing>
          </mc:Choice>
          <mc:Fallback>
            <w:pict>
              <v:group w14:anchorId="4222FC04" id="Group 456" o:spid="_x0000_s1026" style="position:absolute;margin-left:-59.8pt;margin-top:3.05pt;width:560.95pt;height:674.05pt;z-index:251659264" coordsize="71240,85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">
                <v:shape id="Picture 3" o:spid="_x0000_s1027" type="#_x0000_t75" style="position:absolute;width:71240;height:57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JfDCAAAA3AAAAA8AAABkcnMvZG93bnJldi54bWxEj99qwjAUxu8HvkM4wm6GppN1SjUt6tjo&#10;7dQHODTHpticlCSz3dsvg8EuP74/P75dNdle3MmHzrGC52UGgrhxuuNWweX8vtiACBFZY++YFHxT&#10;gKqcPeyw0G7kT7qfYivSCIcCFZgYh0LK0BiyGJZuIE7e1XmLMUnfSu1xTOO2l6sse5UWO04EgwMd&#10;DTW305dN3JXhc+3GN47+kD+h/riFq1XqcT7ttyAiTfE//NeutYKXfA2/Z9IRkO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yXwwgAAANwAAAAPAAAAAAAAAAAAAAAAAJ8C&#10;AABkcnMvZG93bnJldi54bWxQSwUGAAAAAAQABAD3AAAAjgMAAAAA&#10;">
                  <v:imagedata r:id="rId12" o:title="" cropright="6058f"/>
                  <v:path arrowok="t"/>
                </v:shape>
                <v:shape id="Picture 8" o:spid="_x0000_s1028" type="#_x0000_t75" style="position:absolute;left:95;top:57816;width:69786;height:27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Ydo3CAAAA3AAAAA8AAABkcnMvZG93bnJldi54bWxET89rwjAUvg/8H8ITdtNUcSrVKDIYbu6y&#10;Vb0/m2dbbF5KEm31r18Owo4f3+/lujO1uJHzlWUFo2ECgji3uuJCwWH/MZiD8AFZY22ZFNzJw3rV&#10;e1liqm3Lv3TLQiFiCPsUFZQhNKmUPi/JoB/ahjhyZ+sMhghdIbXDNoabWo6TZCoNVhwbSmzovaT8&#10;kl2Ngmv1M3Xj4+yyDV+79ru12aM+3ZV67XebBYhAXfgXP92fWsHkLa6NZ+IRk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mHaNwgAAANwAAAAPAAAAAAAAAAAAAAAAAJ8C&#10;AABkcnMvZG93bnJldi54bWxQSwUGAAAAAAQABAD3AAAAjgMAAAAA&#10;">
                  <v:imagedata r:id="rId13" o:title=""/>
                  <v:path arrowok="t"/>
                </v:shape>
                <w10:wrap type="tight"/>
              </v:group>
            </w:pict>
          </mc:Fallback>
        </mc:AlternateContent>
      </w:r>
      <w:r>
        <w:rPr>
          <w:rFonts w:cs="Arial"/>
          <w:i/>
        </w:rPr>
        <w:t xml:space="preserve">   </w:t>
      </w:r>
    </w:p>
    <w:p w14:paraId="02F6792D" w14:textId="77777777" w:rsidR="00631CB3" w:rsidRDefault="00DD0AC1" w:rsidP="00187934">
      <w:pPr>
        <w:rPr>
          <w:rFonts w:cs="Arial"/>
          <w:b/>
          <w:sz w:val="24"/>
        </w:rPr>
        <w:sectPr w:rsidR="00631CB3" w:rsidSect="006612BB">
          <w:pgSz w:w="11906" w:h="16838"/>
          <w:pgMar w:top="1276" w:right="1440" w:bottom="284" w:left="1440" w:header="708" w:footer="708" w:gutter="0"/>
          <w:cols w:space="708"/>
          <w:docGrid w:linePitch="360"/>
        </w:sectPr>
      </w:pPr>
      <w:r>
        <w:rPr>
          <w:rFonts w:cs="Arial"/>
          <w:b/>
          <w:sz w:val="24"/>
        </w:rPr>
        <w:t xml:space="preserve"> </w:t>
      </w:r>
    </w:p>
    <w:p w14:paraId="730DC89F" w14:textId="77777777" w:rsidR="00631CB3" w:rsidRPr="00740AE6" w:rsidRDefault="00631CB3" w:rsidP="00631CB3">
      <w:pPr>
        <w:rPr>
          <w:rFonts w:cs="Arial"/>
          <w:b/>
          <w:sz w:val="24"/>
        </w:rPr>
      </w:pPr>
      <w:r>
        <w:rPr>
          <w:rFonts w:cs="Arial"/>
          <w:b/>
          <w:sz w:val="24"/>
        </w:rPr>
        <w:lastRenderedPageBreak/>
        <w:t>Producing Top Grade Analytical Writing</w:t>
      </w:r>
    </w:p>
    <w:p w14:paraId="72D65ED0" w14:textId="7EC303A4" w:rsidR="00631CB3" w:rsidRDefault="00631CB3" w:rsidP="00631CB3">
      <w:pPr>
        <w:rPr>
          <w:rFonts w:cs="Arial"/>
        </w:rPr>
      </w:pPr>
      <w:r>
        <w:rPr>
          <w:rFonts w:cs="Arial"/>
        </w:rPr>
        <w:t xml:space="preserve">The two assessment objectives that are tested in the first task in Component 1 of the A Level are AO1 and AO3. Here they are, </w:t>
      </w:r>
      <w:r w:rsidR="009F16F6">
        <w:rPr>
          <w:rFonts w:cs="Arial"/>
        </w:rPr>
        <w:t>below. You’ll get a sheet like this back when you we’ve marked your work</w:t>
      </w:r>
    </w:p>
    <w:p w14:paraId="636CE177" w14:textId="1E576311" w:rsidR="00DD0AC1" w:rsidRDefault="00631CB3" w:rsidP="00187934">
      <w:pPr>
        <w:rPr>
          <w:rFonts w:cs="Arial"/>
          <w:b/>
          <w:sz w:val="24"/>
        </w:rPr>
      </w:pPr>
      <w:r>
        <w:rPr>
          <w:noProof/>
          <w:lang w:eastAsia="en-GB"/>
        </w:rPr>
        <w:drawing>
          <wp:anchor distT="0" distB="0" distL="114300" distR="114300" simplePos="0" relativeHeight="251660800" behindDoc="0" locked="0" layoutInCell="1" allowOverlap="1" wp14:anchorId="2F01FB93" wp14:editId="19048F0C">
            <wp:simplePos x="0" y="0"/>
            <wp:positionH relativeFrom="column">
              <wp:posOffset>749935</wp:posOffset>
            </wp:positionH>
            <wp:positionV relativeFrom="paragraph">
              <wp:posOffset>16050</wp:posOffset>
            </wp:positionV>
            <wp:extent cx="8829040" cy="573151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829040" cy="5731510"/>
                    </a:xfrm>
                    <a:prstGeom prst="rect">
                      <a:avLst/>
                    </a:prstGeom>
                  </pic:spPr>
                </pic:pic>
              </a:graphicData>
            </a:graphic>
          </wp:anchor>
        </w:drawing>
      </w:r>
    </w:p>
    <w:p w14:paraId="55303B8E" w14:textId="118B0BFB" w:rsidR="00DD0AC1" w:rsidRDefault="00DD0AC1" w:rsidP="00187934">
      <w:pPr>
        <w:rPr>
          <w:rFonts w:cs="Arial"/>
          <w:b/>
          <w:sz w:val="24"/>
        </w:rPr>
      </w:pPr>
    </w:p>
    <w:p w14:paraId="15B810AE" w14:textId="3B95AE9B" w:rsidR="00DD0AC1" w:rsidRDefault="00DD0AC1" w:rsidP="00187934">
      <w:pPr>
        <w:rPr>
          <w:rFonts w:cs="Arial"/>
          <w:b/>
          <w:sz w:val="24"/>
        </w:rPr>
        <w:sectPr w:rsidR="00DD0AC1" w:rsidSect="00631CB3">
          <w:pgSz w:w="16838" w:h="11906" w:orient="landscape"/>
          <w:pgMar w:top="709" w:right="1440" w:bottom="1440" w:left="284" w:header="708" w:footer="708" w:gutter="0"/>
          <w:cols w:space="708"/>
          <w:docGrid w:linePitch="360"/>
        </w:sectPr>
      </w:pPr>
    </w:p>
    <w:p w14:paraId="5E2AEF0D" w14:textId="77777777" w:rsidR="00187934" w:rsidRDefault="00187934" w:rsidP="00187934">
      <w:pPr>
        <w:rPr>
          <w:rFonts w:cs="Arial"/>
          <w:b/>
        </w:rPr>
      </w:pPr>
      <w:r>
        <w:rPr>
          <w:rFonts w:cs="Arial"/>
          <w:b/>
        </w:rPr>
        <w:lastRenderedPageBreak/>
        <w:t>Starting off</w:t>
      </w:r>
      <w:bookmarkStart w:id="1" w:name="_GoBack"/>
      <w:bookmarkEnd w:id="1"/>
    </w:p>
    <w:p w14:paraId="52AA32DA" w14:textId="623C81B1" w:rsidR="009F16F6" w:rsidRDefault="009F16F6" w:rsidP="00187934">
      <w:pPr>
        <w:rPr>
          <w:rFonts w:cs="Arial"/>
        </w:rPr>
      </w:pPr>
      <w:r>
        <w:rPr>
          <w:rFonts w:cs="Arial"/>
        </w:rPr>
        <w:t xml:space="preserve">You don’t have much time to write this, and you are answering a question focused on a specific linguistic level, so one introductory sentence will do, which </w:t>
      </w:r>
      <w:r w:rsidR="006612BB">
        <w:rPr>
          <w:rFonts w:cs="Arial"/>
        </w:rPr>
        <w:t>can double as a topic sentence (see ‘perfect paragraph’ below).</w:t>
      </w:r>
    </w:p>
    <w:p w14:paraId="46317FD6" w14:textId="77777777" w:rsidR="00187934" w:rsidRDefault="00187934" w:rsidP="00187934">
      <w:pPr>
        <w:rPr>
          <w:rFonts w:cs="Arial"/>
          <w:b/>
        </w:rPr>
      </w:pPr>
      <w:r>
        <w:rPr>
          <w:rFonts w:cs="Arial"/>
          <w:b/>
        </w:rPr>
        <w:t>Applying the Levels</w:t>
      </w:r>
    </w:p>
    <w:p w14:paraId="7401FE18" w14:textId="4648423C" w:rsidR="00187934" w:rsidRDefault="009F16F6" w:rsidP="00187934">
      <w:pPr>
        <w:rPr>
          <w:rFonts w:cs="Arial"/>
        </w:rPr>
      </w:pPr>
      <w:r>
        <w:rPr>
          <w:rFonts w:cs="Arial"/>
        </w:rPr>
        <w:t>In terms of whether you choose lexis or semantics, or both, that depends on the point you want to make and on the text</w:t>
      </w:r>
      <w:r w:rsidR="00187934">
        <w:rPr>
          <w:rFonts w:cs="Arial"/>
        </w:rPr>
        <w:t>. You also need to write well, within a secure structure.</w:t>
      </w:r>
    </w:p>
    <w:p w14:paraId="0B7DD842" w14:textId="77777777" w:rsidR="00187934" w:rsidRPr="00B31F7D" w:rsidRDefault="00187934" w:rsidP="00187934">
      <w:pPr>
        <w:rPr>
          <w:rFonts w:cs="Arial"/>
          <w:b/>
        </w:rPr>
      </w:pPr>
      <w:commentRangeStart w:id="2"/>
      <w:r w:rsidRPr="00B31F7D">
        <w:rPr>
          <w:rFonts w:cs="Arial"/>
          <w:b/>
        </w:rPr>
        <w:t>Creating the ‘perfect’ paragraph</w:t>
      </w:r>
    </w:p>
    <w:p w14:paraId="75DE0110" w14:textId="77777777" w:rsidR="00187934" w:rsidRDefault="00187934" w:rsidP="00187934">
      <w:pPr>
        <w:rPr>
          <w:rFonts w:cs="Arial"/>
        </w:rPr>
      </w:pPr>
      <w:r>
        <w:rPr>
          <w:rFonts w:cs="Arial"/>
        </w:rPr>
        <w:t xml:space="preserve">There is, of course, no such thing as a perfect paragraph structure. However, there are some rough principles that examiners will always respond to positively. Here is a possible structure for a paragraph. </w:t>
      </w:r>
    </w:p>
    <w:p w14:paraId="60DBBFA4" w14:textId="5A761CBC" w:rsidR="00187934" w:rsidRDefault="00187934" w:rsidP="00187934">
      <w:pPr>
        <w:pStyle w:val="ListParagraph"/>
        <w:numPr>
          <w:ilvl w:val="0"/>
          <w:numId w:val="11"/>
        </w:numPr>
        <w:rPr>
          <w:rFonts w:cs="Arial"/>
        </w:rPr>
      </w:pPr>
      <w:r>
        <w:rPr>
          <w:rFonts w:cs="Arial"/>
        </w:rPr>
        <w:t>A topic sentence which defines the linguistic feature that will be the focus of the paragraph</w:t>
      </w:r>
    </w:p>
    <w:p w14:paraId="6953E818" w14:textId="77777777" w:rsidR="00187934" w:rsidRDefault="00187934" w:rsidP="00187934">
      <w:pPr>
        <w:pStyle w:val="ListParagraph"/>
        <w:numPr>
          <w:ilvl w:val="0"/>
          <w:numId w:val="11"/>
        </w:numPr>
        <w:rPr>
          <w:rFonts w:cs="Arial"/>
        </w:rPr>
      </w:pPr>
      <w:r>
        <w:rPr>
          <w:rFonts w:cs="Arial"/>
        </w:rPr>
        <w:t>Make a point/identify a pattern/orientate the examiner - where in the text are we?</w:t>
      </w:r>
    </w:p>
    <w:p w14:paraId="52FBC1AD" w14:textId="77777777" w:rsidR="00187934" w:rsidRDefault="00187934" w:rsidP="00187934">
      <w:pPr>
        <w:pStyle w:val="ListParagraph"/>
        <w:numPr>
          <w:ilvl w:val="0"/>
          <w:numId w:val="11"/>
        </w:numPr>
        <w:rPr>
          <w:rFonts w:cs="Arial"/>
        </w:rPr>
      </w:pPr>
      <w:r>
        <w:rPr>
          <w:rFonts w:cs="Arial"/>
        </w:rPr>
        <w:t>Bring in your evidence</w:t>
      </w:r>
    </w:p>
    <w:p w14:paraId="1F41E556" w14:textId="77777777" w:rsidR="00187934" w:rsidRDefault="00187934" w:rsidP="00187934">
      <w:pPr>
        <w:pStyle w:val="ListParagraph"/>
        <w:numPr>
          <w:ilvl w:val="0"/>
          <w:numId w:val="11"/>
        </w:numPr>
        <w:rPr>
          <w:rFonts w:cs="Arial"/>
        </w:rPr>
      </w:pPr>
      <w:r>
        <w:rPr>
          <w:rFonts w:cs="Arial"/>
        </w:rPr>
        <w:t>Analyse the evidence closely (</w:t>
      </w:r>
      <w:proofErr w:type="spellStart"/>
      <w:r>
        <w:rPr>
          <w:rFonts w:cs="Arial"/>
        </w:rPr>
        <w:t>eg</w:t>
      </w:r>
      <w:proofErr w:type="spellEnd"/>
      <w:r>
        <w:rPr>
          <w:rFonts w:cs="Arial"/>
        </w:rPr>
        <w:t xml:space="preserve"> take one fragment from a pattern of evidence you have found)</w:t>
      </w:r>
    </w:p>
    <w:p w14:paraId="3E07E5C4" w14:textId="77777777" w:rsidR="00187934" w:rsidRPr="003640A0" w:rsidRDefault="00187934" w:rsidP="00187934">
      <w:pPr>
        <w:pStyle w:val="ListParagraph"/>
        <w:numPr>
          <w:ilvl w:val="0"/>
          <w:numId w:val="11"/>
        </w:numPr>
        <w:rPr>
          <w:rFonts w:cs="Arial"/>
        </w:rPr>
      </w:pPr>
      <w:r>
        <w:rPr>
          <w:rFonts w:cs="Arial"/>
        </w:rPr>
        <w:t xml:space="preserve">Evaluate </w:t>
      </w:r>
      <w:r w:rsidRPr="007355E8">
        <w:rPr>
          <w:rFonts w:cs="Arial"/>
          <w:i/>
        </w:rPr>
        <w:t>why</w:t>
      </w:r>
      <w:r>
        <w:rPr>
          <w:rFonts w:cs="Arial"/>
        </w:rPr>
        <w:t xml:space="preserve"> the linguistic feature you have analysed has been used, given the context (including genre, audience, purpose </w:t>
      </w:r>
      <w:proofErr w:type="spellStart"/>
      <w:r>
        <w:rPr>
          <w:rFonts w:cs="Arial"/>
        </w:rPr>
        <w:t>etc</w:t>
      </w:r>
      <w:proofErr w:type="spellEnd"/>
      <w:r>
        <w:rPr>
          <w:rFonts w:cs="Arial"/>
        </w:rPr>
        <w:t>) of the text</w:t>
      </w:r>
    </w:p>
    <w:commentRangeEnd w:id="2"/>
    <w:p w14:paraId="50065BA8" w14:textId="77777777" w:rsidR="00187934" w:rsidRDefault="00187934" w:rsidP="00187934">
      <w:pPr>
        <w:rPr>
          <w:rFonts w:cs="Arial"/>
        </w:rPr>
      </w:pPr>
      <w:r>
        <w:rPr>
          <w:rStyle w:val="CommentReference"/>
        </w:rPr>
        <w:commentReference w:id="2"/>
      </w:r>
      <w:r>
        <w:rPr>
          <w:rFonts w:cs="Arial"/>
        </w:rPr>
        <w:t>The evaluative process, at the end of the paragraph,</w:t>
      </w:r>
      <w:commentRangeStart w:id="3"/>
      <w:r>
        <w:rPr>
          <w:rFonts w:cs="Arial"/>
        </w:rPr>
        <w:t xml:space="preserve"> </w:t>
      </w:r>
      <w:commentRangeEnd w:id="3"/>
      <w:r>
        <w:rPr>
          <w:rStyle w:val="CommentReference"/>
        </w:rPr>
        <w:commentReference w:id="3"/>
      </w:r>
      <w:r>
        <w:rPr>
          <w:rFonts w:cs="Arial"/>
        </w:rPr>
        <w:t>is where most of the marks for A03 will come. The more perceptive you are about this, provided you have already been analytical and used correct terminology, the more marks you will get. Perceptive does not mean you have to be a genius; it simply means that you need to think through the possible effects of linguistic features.</w:t>
      </w:r>
    </w:p>
    <w:p w14:paraId="1EF71280" w14:textId="77777777" w:rsidR="00187934" w:rsidRDefault="00187934" w:rsidP="00187934">
      <w:pPr>
        <w:rPr>
          <w:rFonts w:cs="Arial"/>
        </w:rPr>
      </w:pPr>
      <w:r>
        <w:rPr>
          <w:rFonts w:cs="Arial"/>
        </w:rPr>
        <w:t>Activity</w:t>
      </w:r>
    </w:p>
    <w:p w14:paraId="078D8382" w14:textId="77777777" w:rsidR="00187934" w:rsidRDefault="00187934" w:rsidP="00187934">
      <w:pPr>
        <w:rPr>
          <w:rFonts w:cs="Arial"/>
        </w:rPr>
      </w:pPr>
      <w:r>
        <w:rPr>
          <w:rFonts w:cs="Arial"/>
        </w:rPr>
        <w:t>Below you will find two sample paragraphs written in response to the question on page xx. Both are roughly the same length.</w:t>
      </w:r>
    </w:p>
    <w:p w14:paraId="5AFABEE2" w14:textId="77777777" w:rsidR="00187934" w:rsidRDefault="00187934" w:rsidP="00187934">
      <w:pPr>
        <w:pStyle w:val="ListParagraph"/>
        <w:numPr>
          <w:ilvl w:val="0"/>
          <w:numId w:val="10"/>
        </w:numPr>
        <w:rPr>
          <w:rFonts w:cs="Arial"/>
        </w:rPr>
      </w:pPr>
      <w:r>
        <w:rPr>
          <w:rFonts w:cs="Arial"/>
        </w:rPr>
        <w:t>Read the paragraphs and decide which one seems to be most clearly using the paragraph structure you have just been shown</w:t>
      </w:r>
    </w:p>
    <w:p w14:paraId="6079C7D4" w14:textId="77777777" w:rsidR="00187934" w:rsidRDefault="00187934" w:rsidP="00187934">
      <w:pPr>
        <w:pStyle w:val="ListParagraph"/>
        <w:numPr>
          <w:ilvl w:val="0"/>
          <w:numId w:val="10"/>
        </w:numPr>
        <w:rPr>
          <w:rFonts w:cs="Arial"/>
        </w:rPr>
      </w:pPr>
      <w:r>
        <w:rPr>
          <w:rFonts w:cs="Arial"/>
        </w:rPr>
        <w:t>How is the other paragraph different?</w:t>
      </w:r>
    </w:p>
    <w:p w14:paraId="3AF40727" w14:textId="77777777" w:rsidR="00187934" w:rsidRDefault="00187934" w:rsidP="00187934">
      <w:pPr>
        <w:pStyle w:val="ListParagraph"/>
        <w:numPr>
          <w:ilvl w:val="0"/>
          <w:numId w:val="10"/>
        </w:numPr>
        <w:rPr>
          <w:rFonts w:cs="Arial"/>
        </w:rPr>
      </w:pPr>
      <w:r>
        <w:rPr>
          <w:rFonts w:cs="Arial"/>
        </w:rPr>
        <w:t>Take a new level (grammar, for example) and use the structure to write a paragraph of your own.</w:t>
      </w:r>
    </w:p>
    <w:p w14:paraId="3EC335AA" w14:textId="77777777" w:rsidR="00187934" w:rsidRDefault="00187934" w:rsidP="00187934">
      <w:pPr>
        <w:rPr>
          <w:rFonts w:cs="Arial"/>
          <w:i/>
        </w:rPr>
      </w:pPr>
      <w:r>
        <w:rPr>
          <w:rFonts w:cs="Arial"/>
          <w:i/>
        </w:rPr>
        <w:t>There are particular lexical features within this text that identify its purpose to persuade and entertain its readers. There are a number of loanwords in the text such as ‘canapes’ and ‘</w:t>
      </w:r>
      <w:proofErr w:type="spellStart"/>
      <w:r>
        <w:rPr>
          <w:rFonts w:cs="Arial"/>
          <w:i/>
        </w:rPr>
        <w:t>brulee</w:t>
      </w:r>
      <w:proofErr w:type="spellEnd"/>
      <w:r>
        <w:rPr>
          <w:rFonts w:cs="Arial"/>
          <w:i/>
        </w:rPr>
        <w:t xml:space="preserve">’ (French) and ‘espresso’ and ‘macchiato’ (Italian). This identifies the general register of the text as one about eating and drinking; however it also gives the text a feeling of European sophistication. The </w:t>
      </w:r>
      <w:proofErr w:type="spellStart"/>
      <w:r>
        <w:rPr>
          <w:rFonts w:cs="Arial"/>
          <w:i/>
        </w:rPr>
        <w:t>DeLonghi</w:t>
      </w:r>
      <w:proofErr w:type="spellEnd"/>
      <w:r>
        <w:rPr>
          <w:rFonts w:cs="Arial"/>
          <w:i/>
        </w:rPr>
        <w:t xml:space="preserve"> coffee machine is probably a luxury item and these associations would help to sell the product. The use of Italian terms for coffee, in particular, allow readers to imagine themselves enjoying a slice of Italian culture at home. Of course this would involve them buying a coffee machine!</w:t>
      </w:r>
    </w:p>
    <w:p w14:paraId="61EE9412" w14:textId="77777777" w:rsidR="00187934" w:rsidRDefault="00187934" w:rsidP="00187934">
      <w:pPr>
        <w:rPr>
          <w:rFonts w:cs="Arial"/>
          <w:i/>
        </w:rPr>
      </w:pPr>
      <w:r>
        <w:rPr>
          <w:rFonts w:cs="Arial"/>
          <w:i/>
        </w:rPr>
        <w:t>Taking a lexical approach to the text there is a clear use of loanwords throughout, in particular lexis with Italian derivations such as ‘espresso’, ‘</w:t>
      </w:r>
      <w:proofErr w:type="spellStart"/>
      <w:r>
        <w:rPr>
          <w:rFonts w:cs="Arial"/>
          <w:i/>
        </w:rPr>
        <w:t>cappucino</w:t>
      </w:r>
      <w:proofErr w:type="spellEnd"/>
      <w:r>
        <w:rPr>
          <w:rFonts w:cs="Arial"/>
          <w:i/>
        </w:rPr>
        <w:t>’ and ‘macchiato’ and some actual Italian language in the product name (‘</w:t>
      </w:r>
      <w:proofErr w:type="spellStart"/>
      <w:r>
        <w:rPr>
          <w:rFonts w:cs="Arial"/>
          <w:i/>
        </w:rPr>
        <w:t>PrimaDonna</w:t>
      </w:r>
      <w:proofErr w:type="spellEnd"/>
      <w:r>
        <w:rPr>
          <w:rFonts w:cs="Arial"/>
          <w:i/>
        </w:rPr>
        <w:t xml:space="preserve">’). This creates an air of European sophistication which readers should, if the advert is working well, aspire to emulate. There is a semantic field relating to style (‘stylish…impress… sophisticated… contemporary cool… Italian designed’) found in the title as well as in the main copy at the bottom of the advert; this field breaks the boundaries between the </w:t>
      </w:r>
      <w:r>
        <w:rPr>
          <w:rFonts w:cs="Arial"/>
          <w:i/>
        </w:rPr>
        <w:lastRenderedPageBreak/>
        <w:t>‘article’ and the advert part of the text and underlines the idea that you can be stylish and admired if you buy this machine.</w:t>
      </w:r>
    </w:p>
    <w:p w14:paraId="18B36429" w14:textId="77777777" w:rsidR="00187934" w:rsidRDefault="00187934" w:rsidP="00187934">
      <w:pPr>
        <w:rPr>
          <w:rFonts w:cs="Arial"/>
        </w:rPr>
      </w:pPr>
      <w:r>
        <w:rPr>
          <w:rFonts w:cs="Arial"/>
        </w:rPr>
        <w:t>Commentary</w:t>
      </w:r>
    </w:p>
    <w:p w14:paraId="351648C5" w14:textId="49FECEF1" w:rsidR="00187934" w:rsidRPr="00D164F9" w:rsidRDefault="00187934" w:rsidP="00187934">
      <w:pPr>
        <w:rPr>
          <w:rFonts w:cs="Arial"/>
        </w:rPr>
      </w:pPr>
      <w:r>
        <w:rPr>
          <w:rFonts w:cs="Arial"/>
        </w:rPr>
        <w:t>Both these paragraphs w</w:t>
      </w:r>
      <w:r w:rsidR="009F16F6">
        <w:rPr>
          <w:rFonts w:cs="Arial"/>
        </w:rPr>
        <w:t>ould get a candidate into band 5</w:t>
      </w:r>
      <w:r>
        <w:rPr>
          <w:rFonts w:cs="Arial"/>
        </w:rPr>
        <w:t xml:space="preserve"> if they were accompanied by more of the same. The first one is following the structure quite rigidly, the second less so. However, the second packs more in. It is still being systematic since the second point about semantic fields is still related to lexis. As a result it would probably be part of an answer that would score a higher mark overall. Either paragraph is worth trying to emulate yourself, however. </w:t>
      </w:r>
    </w:p>
    <w:p w14:paraId="32F2792C" w14:textId="77777777" w:rsidR="00187934" w:rsidRPr="00187934" w:rsidRDefault="00187934" w:rsidP="00187934">
      <w:pPr>
        <w:rPr>
          <w:rFonts w:cs="Arial"/>
          <w:i/>
        </w:rPr>
      </w:pPr>
    </w:p>
    <w:p w14:paraId="1B1F4B07" w14:textId="77777777" w:rsidR="00187934" w:rsidRDefault="00187934" w:rsidP="00187934">
      <w:pPr>
        <w:rPr>
          <w:rFonts w:ascii="Arial" w:hAnsi="Arial" w:cs="Arial"/>
          <w:color w:val="FF0000"/>
        </w:rPr>
      </w:pPr>
    </w:p>
    <w:p w14:paraId="1A8E0E4F" w14:textId="77777777" w:rsidR="00187934" w:rsidRPr="00767883" w:rsidRDefault="00187934" w:rsidP="00187934">
      <w:pPr>
        <w:rPr>
          <w:rFonts w:ascii="Arial" w:hAnsi="Arial" w:cs="Arial"/>
          <w:color w:val="FF0000"/>
        </w:rPr>
      </w:pPr>
      <w:r>
        <w:rPr>
          <w:rStyle w:val="CommentReference"/>
        </w:rPr>
        <w:commentReference w:id="4"/>
      </w:r>
    </w:p>
    <w:p w14:paraId="56C79A1B" w14:textId="77777777" w:rsidR="00187934" w:rsidRDefault="00187934" w:rsidP="00187934">
      <w:pPr>
        <w:spacing w:after="0" w:line="240" w:lineRule="auto"/>
        <w:rPr>
          <w:rFonts w:cs="Arial"/>
        </w:rPr>
      </w:pPr>
    </w:p>
    <w:p w14:paraId="426FDA7F" w14:textId="789FD28D" w:rsidR="00693B8C" w:rsidRDefault="00693B8C"/>
    <w:sectPr w:rsidR="00693B8C" w:rsidSect="00DD0AC1">
      <w:pgSz w:w="11906" w:h="16838"/>
      <w:pgMar w:top="1440" w:right="1440" w:bottom="284"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Judith Walters" w:date="2015-10-09T09:33:00Z" w:initials="JW">
    <w:p w14:paraId="3352E858" w14:textId="77777777" w:rsidR="00444C91" w:rsidRDefault="00444C91" w:rsidP="00187934">
      <w:pPr>
        <w:pStyle w:val="CommentText"/>
      </w:pPr>
      <w:r>
        <w:rPr>
          <w:rStyle w:val="CommentReference"/>
        </w:rPr>
        <w:annotationRef/>
      </w:r>
      <w:r>
        <w:t xml:space="preserve">This is a very helpful section, but I think the flow of the </w:t>
      </w:r>
      <w:proofErr w:type="gramStart"/>
      <w:r>
        <w:t>teaching  needs</w:t>
      </w:r>
      <w:proofErr w:type="gramEnd"/>
      <w:r>
        <w:t xml:space="preserve"> to be clearer. </w:t>
      </w:r>
    </w:p>
    <w:p w14:paraId="0EA84898" w14:textId="77777777" w:rsidR="00444C91" w:rsidRDefault="00444C91" w:rsidP="00187934">
      <w:pPr>
        <w:pStyle w:val="CommentText"/>
      </w:pPr>
      <w:r>
        <w:t xml:space="preserve">I suggest you start with the advert and question then let the students work through the note-taking </w:t>
      </w:r>
      <w:proofErr w:type="gramStart"/>
      <w:r>
        <w:t>stages  -</w:t>
      </w:r>
      <w:proofErr w:type="gramEnd"/>
      <w:r>
        <w:t xml:space="preserve"> in a guided way - so they are keeping up with you and ready for more advice on paragraphing  and forming an answer. DK: I think I have fixed this now.</w:t>
      </w:r>
    </w:p>
  </w:comment>
  <w:comment w:id="2" w:author="Judith Walters" w:date="2015-10-09T09:33:00Z" w:initials="JW">
    <w:p w14:paraId="2B5303B4" w14:textId="77777777" w:rsidR="00444C91" w:rsidRDefault="00444C91" w:rsidP="00187934">
      <w:pPr>
        <w:pStyle w:val="CommentText"/>
      </w:pPr>
      <w:r>
        <w:rPr>
          <w:rStyle w:val="CommentReference"/>
        </w:rPr>
        <w:annotationRef/>
      </w:r>
      <w:r>
        <w:t>While I can see that this is really helpful information, it interrupts the flow here.  Aren’t we working through the levels first, then pulling it together, writing then assessing? DK: as you can see this is now all within a section on turning ideas into writing. I hope it makes sense and the flow is maintained, now.</w:t>
      </w:r>
    </w:p>
  </w:comment>
  <w:comment w:id="3" w:author="Judith Walters" w:date="2015-10-09T09:33:00Z" w:initials="JW">
    <w:p w14:paraId="2AC1E74F" w14:textId="77777777" w:rsidR="00444C91" w:rsidRPr="0060127F" w:rsidRDefault="00444C91" w:rsidP="00187934">
      <w:pPr>
        <w:pStyle w:val="CommentText"/>
        <w:rPr>
          <w:color w:val="FF0000"/>
        </w:rPr>
      </w:pPr>
      <w:r>
        <w:rPr>
          <w:rStyle w:val="CommentReference"/>
        </w:rPr>
        <w:annotationRef/>
      </w:r>
      <w:r>
        <w:t>What is stage 5? I have changed this now, to make it clearer – refers to activity above. DK</w:t>
      </w:r>
    </w:p>
  </w:comment>
  <w:comment w:id="4" w:author="Judith Walters" w:date="2015-10-09T09:33:00Z" w:initials="JW">
    <w:p w14:paraId="6BD39026" w14:textId="77777777" w:rsidR="00444C91" w:rsidRDefault="00444C91" w:rsidP="00187934">
      <w:pPr>
        <w:pStyle w:val="CommentText"/>
      </w:pPr>
      <w:r>
        <w:rPr>
          <w:rStyle w:val="CommentReference"/>
        </w:rPr>
        <w:annotationRef/>
      </w:r>
      <w:r>
        <w:t>Could we have a chapter summary at the end?</w:t>
      </w:r>
      <w:r>
        <w:sym w:font="Webdings" w:char="F061"/>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A84898" w15:done="0"/>
  <w15:commentEx w15:paraId="2B5303B4" w15:done="0"/>
  <w15:commentEx w15:paraId="2AC1E74F" w15:done="0"/>
  <w15:commentEx w15:paraId="6BD3902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F5DC2"/>
    <w:multiLevelType w:val="hybridMultilevel"/>
    <w:tmpl w:val="4CA4C0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97AD7"/>
    <w:multiLevelType w:val="hybridMultilevel"/>
    <w:tmpl w:val="73CCE67C"/>
    <w:lvl w:ilvl="0" w:tplc="0809000F">
      <w:start w:val="1"/>
      <w:numFmt w:val="decimal"/>
      <w:lvlText w:val="%1."/>
      <w:lvlJc w:val="left"/>
      <w:pPr>
        <w:ind w:left="644"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B87235"/>
    <w:multiLevelType w:val="hybridMultilevel"/>
    <w:tmpl w:val="27AEB380"/>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23035A12"/>
    <w:multiLevelType w:val="hybridMultilevel"/>
    <w:tmpl w:val="3A02ED8C"/>
    <w:lvl w:ilvl="0" w:tplc="0809000F">
      <w:start w:val="1"/>
      <w:numFmt w:val="decimal"/>
      <w:lvlText w:val="%1."/>
      <w:lvlJc w:val="left"/>
      <w:pPr>
        <w:ind w:left="720" w:hanging="360"/>
      </w:pPr>
      <w:rPr>
        <w:rFonts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C373BE"/>
    <w:multiLevelType w:val="hybridMultilevel"/>
    <w:tmpl w:val="224C34DE"/>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32A00DC"/>
    <w:multiLevelType w:val="hybridMultilevel"/>
    <w:tmpl w:val="595A6AA4"/>
    <w:lvl w:ilvl="0" w:tplc="AC8E3470">
      <w:start w:val="1"/>
      <w:numFmt w:val="lowerLetter"/>
      <w:lvlText w:val="%1)"/>
      <w:lvlJc w:val="left"/>
      <w:pPr>
        <w:ind w:left="1004" w:hanging="360"/>
      </w:pPr>
      <w:rPr>
        <w:rFonts w:ascii="Arial Unicode MS" w:eastAsia="Arial Unicode MS" w:hAnsi="Arial Unicode MS" w:cs="Arial Unicode M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76E3D53"/>
    <w:multiLevelType w:val="hybridMultilevel"/>
    <w:tmpl w:val="A9A6CFE4"/>
    <w:lvl w:ilvl="0" w:tplc="0809000B">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 w15:restartNumberingAfterBreak="0">
    <w:nsid w:val="44DC71EA"/>
    <w:multiLevelType w:val="hybridMultilevel"/>
    <w:tmpl w:val="1F1CEF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FC1A34"/>
    <w:multiLevelType w:val="hybridMultilevel"/>
    <w:tmpl w:val="D3AC2D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747DF1"/>
    <w:multiLevelType w:val="hybridMultilevel"/>
    <w:tmpl w:val="C6B48A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51B5D68"/>
    <w:multiLevelType w:val="hybridMultilevel"/>
    <w:tmpl w:val="5F12B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BB681A"/>
    <w:multiLevelType w:val="hybridMultilevel"/>
    <w:tmpl w:val="74740560"/>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8C56E70"/>
    <w:multiLevelType w:val="hybridMultilevel"/>
    <w:tmpl w:val="3AD2F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8A4FCA"/>
    <w:multiLevelType w:val="hybridMultilevel"/>
    <w:tmpl w:val="575AAAC4"/>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2"/>
  </w:num>
  <w:num w:numId="2">
    <w:abstractNumId w:val="13"/>
  </w:num>
  <w:num w:numId="3">
    <w:abstractNumId w:val="6"/>
  </w:num>
  <w:num w:numId="4">
    <w:abstractNumId w:val="0"/>
  </w:num>
  <w:num w:numId="5">
    <w:abstractNumId w:val="9"/>
  </w:num>
  <w:num w:numId="6">
    <w:abstractNumId w:val="11"/>
  </w:num>
  <w:num w:numId="7">
    <w:abstractNumId w:val="1"/>
  </w:num>
  <w:num w:numId="8">
    <w:abstractNumId w:val="4"/>
  </w:num>
  <w:num w:numId="9">
    <w:abstractNumId w:val="8"/>
  </w:num>
  <w:num w:numId="10">
    <w:abstractNumId w:val="7"/>
  </w:num>
  <w:num w:numId="11">
    <w:abstractNumId w:val="3"/>
  </w:num>
  <w:num w:numId="12">
    <w:abstractNumId w:val="5"/>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revisionView w:markup="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934"/>
    <w:rsid w:val="00187934"/>
    <w:rsid w:val="00204075"/>
    <w:rsid w:val="0021525C"/>
    <w:rsid w:val="002933D1"/>
    <w:rsid w:val="002B23EB"/>
    <w:rsid w:val="00444C91"/>
    <w:rsid w:val="005A3413"/>
    <w:rsid w:val="00631CB3"/>
    <w:rsid w:val="006612BB"/>
    <w:rsid w:val="00693B8C"/>
    <w:rsid w:val="008412EB"/>
    <w:rsid w:val="009257CE"/>
    <w:rsid w:val="009F16F6"/>
    <w:rsid w:val="00AD4F83"/>
    <w:rsid w:val="00C0208B"/>
    <w:rsid w:val="00DD0AC1"/>
    <w:rsid w:val="00DD7A22"/>
    <w:rsid w:val="00E0344F"/>
    <w:rsid w:val="00EC7437"/>
    <w:rsid w:val="00F518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EC7E6"/>
  <w15:docId w15:val="{E1FE1C8B-EACD-49BC-8A24-19018AE08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79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7934"/>
    <w:pPr>
      <w:ind w:left="720"/>
      <w:contextualSpacing/>
    </w:pPr>
  </w:style>
  <w:style w:type="table" w:styleId="TableGrid">
    <w:name w:val="Table Grid"/>
    <w:basedOn w:val="TableNormal"/>
    <w:rsid w:val="00187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87934"/>
    <w:rPr>
      <w:sz w:val="18"/>
      <w:szCs w:val="18"/>
    </w:rPr>
  </w:style>
  <w:style w:type="paragraph" w:styleId="CommentText">
    <w:name w:val="annotation text"/>
    <w:basedOn w:val="Normal"/>
    <w:link w:val="CommentTextChar"/>
    <w:uiPriority w:val="99"/>
    <w:unhideWhenUsed/>
    <w:rsid w:val="00187934"/>
    <w:pPr>
      <w:spacing w:line="240" w:lineRule="auto"/>
    </w:pPr>
    <w:rPr>
      <w:sz w:val="24"/>
      <w:szCs w:val="24"/>
    </w:rPr>
  </w:style>
  <w:style w:type="character" w:customStyle="1" w:styleId="CommentTextChar">
    <w:name w:val="Comment Text Char"/>
    <w:basedOn w:val="DefaultParagraphFont"/>
    <w:link w:val="CommentText"/>
    <w:uiPriority w:val="99"/>
    <w:rsid w:val="00187934"/>
    <w:rPr>
      <w:sz w:val="24"/>
      <w:szCs w:val="24"/>
    </w:rPr>
  </w:style>
  <w:style w:type="paragraph" w:styleId="BalloonText">
    <w:name w:val="Balloon Text"/>
    <w:basedOn w:val="Normal"/>
    <w:link w:val="BalloonTextChar"/>
    <w:uiPriority w:val="99"/>
    <w:semiHidden/>
    <w:unhideWhenUsed/>
    <w:rsid w:val="001879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7934"/>
    <w:rPr>
      <w:rFonts w:ascii="Tahoma" w:hAnsi="Tahoma" w:cs="Tahoma"/>
      <w:sz w:val="16"/>
      <w:szCs w:val="16"/>
    </w:rPr>
  </w:style>
  <w:style w:type="paragraph" w:customStyle="1" w:styleId="Default">
    <w:name w:val="Default"/>
    <w:rsid w:val="00DD0AC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microsoft.com/office/2011/relationships/commentsExtended" Target="commentsExtended.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48E7283B295347B53FD80B4677A7D6" ma:contentTypeVersion="1" ma:contentTypeDescription="Create a new document." ma:contentTypeScope="" ma:versionID="da72d62e5be40e287b120dc05568a827">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D35914E-BC64-4311-A7EF-299DCDCD56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C2C58C-2B4F-48C1-AC5D-6E17F1C61054}">
  <ds:schemaRefs>
    <ds:schemaRef ds:uri="http://schemas.microsoft.com/sharepoint/v3/contenttype/forms"/>
  </ds:schemaRefs>
</ds:datastoreItem>
</file>

<file path=customXml/itemProps3.xml><?xml version="1.0" encoding="utf-8"?>
<ds:datastoreItem xmlns:ds="http://schemas.openxmlformats.org/officeDocument/2006/customXml" ds:itemID="{956B88E5-4E8E-4D8A-9911-BB90DF4CD4B2}">
  <ds:schemaRefs>
    <ds:schemaRef ds:uri="http://schemas.microsoft.com/office/2006/metadata/properties"/>
    <ds:schemaRef ds:uri="http://www.w3.org/XML/1998/namespace"/>
    <ds:schemaRef ds:uri="http://purl.org/dc/elements/1.1/"/>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schemas.microsoft.com/sharepoint/v3"/>
    <ds:schemaRef ds:uri="http://purl.org/dc/terms/"/>
  </ds:schemaRefs>
</ds:datastoreItem>
</file>

<file path=docProps/app.xml><?xml version="1.0" encoding="utf-8"?>
<Properties xmlns="http://schemas.openxmlformats.org/officeDocument/2006/extended-properties" xmlns:vt="http://schemas.openxmlformats.org/officeDocument/2006/docPropsVTypes">
  <Template>8B03A54</Template>
  <TotalTime>25</TotalTime>
  <Pages>7</Pages>
  <Words>1514</Words>
  <Characters>8630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10124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Kinder</dc:creator>
  <cp:lastModifiedBy>David Kinder</cp:lastModifiedBy>
  <cp:revision>5</cp:revision>
  <cp:lastPrinted>2015-10-19T10:06:00Z</cp:lastPrinted>
  <dcterms:created xsi:type="dcterms:W3CDTF">2016-10-13T13:14:00Z</dcterms:created>
  <dcterms:modified xsi:type="dcterms:W3CDTF">2016-10-17T15:14:00Z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0x010100E648E7283B295347B53FD80B4677A7D6</vt:lpwstr>
  </property>
</Properties>
</file>