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D0F" w:rsidRDefault="009E16A8"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-533400</wp:posOffset>
            </wp:positionV>
            <wp:extent cx="5920740" cy="9747042"/>
            <wp:effectExtent l="0" t="0" r="381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974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E6D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6A8"/>
    <w:rsid w:val="000E6D0F"/>
    <w:rsid w:val="009E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6A8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6A8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B2ADA3A3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Marteel</dc:creator>
  <cp:lastModifiedBy>Françoise Marteel</cp:lastModifiedBy>
  <cp:revision>1</cp:revision>
  <dcterms:created xsi:type="dcterms:W3CDTF">2015-09-30T07:18:00Z</dcterms:created>
  <dcterms:modified xsi:type="dcterms:W3CDTF">2015-09-30T07:19:00Z</dcterms:modified>
</cp:coreProperties>
</file>