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6A4" w:rsidRDefault="009202E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4831080</wp:posOffset>
            </wp:positionV>
            <wp:extent cx="5172075" cy="4018280"/>
            <wp:effectExtent l="0" t="0" r="9525" b="1270"/>
            <wp:wrapThrough wrapText="bothSides">
              <wp:wrapPolygon edited="0">
                <wp:start x="0" y="0"/>
                <wp:lineTo x="0" y="21504"/>
                <wp:lineTo x="21560" y="21504"/>
                <wp:lineTo x="2156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14773" r="14248" b="15206"/>
                    <a:stretch/>
                  </pic:blipFill>
                  <pic:spPr bwMode="auto">
                    <a:xfrm>
                      <a:off x="0" y="0"/>
                      <a:ext cx="5172075" cy="401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5600700" cy="4174490"/>
            <wp:effectExtent l="0" t="0" r="0" b="0"/>
            <wp:wrapThrough wrapText="bothSides">
              <wp:wrapPolygon edited="0">
                <wp:start x="0" y="0"/>
                <wp:lineTo x="0" y="21488"/>
                <wp:lineTo x="21527" y="21488"/>
                <wp:lineTo x="2152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15363" r="15245" b="11956"/>
                    <a:stretch/>
                  </pic:blipFill>
                  <pic:spPr bwMode="auto">
                    <a:xfrm>
                      <a:off x="0" y="0"/>
                      <a:ext cx="5600700" cy="417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9202E6" w:rsidRDefault="009202E6"/>
    <w:p w:rsidR="009202E6" w:rsidRDefault="009202E6"/>
    <w:p w:rsidR="009202E6" w:rsidRDefault="00357A1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5949538</wp:posOffset>
                </wp:positionH>
                <wp:positionV relativeFrom="paragraph">
                  <wp:posOffset>3005496</wp:posOffset>
                </wp:positionV>
                <wp:extent cx="190005" cy="380011"/>
                <wp:effectExtent l="0" t="0" r="19685" b="203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137CB" id="Rectangle 9" o:spid="_x0000_s1026" style="position:absolute;margin-left:468.45pt;margin-top:236.65pt;width:14.95pt;height:2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" fillcolor="white [3212]" strokecolor="white [3212]" strokeweight="1pt"/>
            </w:pict>
          </mc:Fallback>
        </mc:AlternateContent>
      </w:r>
      <w:r w:rsidR="00D02E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-201427</wp:posOffset>
                </wp:positionH>
                <wp:positionV relativeFrom="paragraph">
                  <wp:posOffset>2957599</wp:posOffset>
                </wp:positionV>
                <wp:extent cx="403761" cy="391885"/>
                <wp:effectExtent l="0" t="0" r="15875" b="27305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39188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E6A" w:rsidRPr="00D02E6A" w:rsidRDefault="00D02E6A" w:rsidP="00D02E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02E6A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" o:spid="_x0000_s1026" type="#_x0000_t120" style="position:absolute;margin-left:-15.85pt;margin-top:232.9pt;width:31.8pt;height:30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" fillcolor="black [3213]" strokecolor="#1f4d78 [1604]" strokeweight="1pt">
                <v:stroke joinstyle="miter"/>
                <v:textbox>
                  <w:txbxContent>
                    <w:p w:rsidR="00D02E6A" w:rsidRPr="00D02E6A" w:rsidRDefault="00D02E6A" w:rsidP="00D02E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02E6A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44306" w:rsidRPr="0054430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759460</wp:posOffset>
            </wp:positionH>
            <wp:positionV relativeFrom="paragraph">
              <wp:posOffset>6943725</wp:posOffset>
            </wp:positionV>
            <wp:extent cx="4060825" cy="1617345"/>
            <wp:effectExtent l="0" t="0" r="0" b="1905"/>
            <wp:wrapThrough wrapText="bothSides">
              <wp:wrapPolygon edited="0">
                <wp:start x="0" y="0"/>
                <wp:lineTo x="0" y="21371"/>
                <wp:lineTo x="21482" y="21371"/>
                <wp:lineTo x="2148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306" w:rsidRPr="0054430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723900</wp:posOffset>
            </wp:positionH>
            <wp:positionV relativeFrom="paragraph">
              <wp:posOffset>5546725</wp:posOffset>
            </wp:positionV>
            <wp:extent cx="4243070" cy="1436370"/>
            <wp:effectExtent l="0" t="0" r="5080" b="0"/>
            <wp:wrapThrough wrapText="bothSides">
              <wp:wrapPolygon edited="0">
                <wp:start x="0" y="0"/>
                <wp:lineTo x="0" y="21199"/>
                <wp:lineTo x="21529" y="21199"/>
                <wp:lineTo x="2152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306" w:rsidRPr="008A6D5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-181610</wp:posOffset>
            </wp:positionH>
            <wp:positionV relativeFrom="paragraph">
              <wp:posOffset>3035935</wp:posOffset>
            </wp:positionV>
            <wp:extent cx="6332855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507" y="21410"/>
                <wp:lineTo x="2150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D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3345180</wp:posOffset>
                </wp:positionV>
                <wp:extent cx="161925" cy="2306320"/>
                <wp:effectExtent l="0" t="0" r="28575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0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5767C" id="Rectangle 6" o:spid="_x0000_s1026" style="position:absolute;margin-left:469.5pt;margin-top:263.4pt;width:12.75pt;height:18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" fillcolor="white [3212]" strokecolor="white [3212]" strokeweight="1pt"/>
            </w:pict>
          </mc:Fallback>
        </mc:AlternateContent>
      </w:r>
      <w:r w:rsidR="008A6D5F" w:rsidRPr="008A6D5F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-219710</wp:posOffset>
            </wp:positionH>
            <wp:positionV relativeFrom="paragraph">
              <wp:posOffset>267970</wp:posOffset>
            </wp:positionV>
            <wp:extent cx="6308725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524" y="21518"/>
                <wp:lineTo x="2152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2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2E6"/>
    <w:rsid w:val="00357A1B"/>
    <w:rsid w:val="00544306"/>
    <w:rsid w:val="00887433"/>
    <w:rsid w:val="008A6D5F"/>
    <w:rsid w:val="009202E6"/>
    <w:rsid w:val="00B819A6"/>
    <w:rsid w:val="00D02E6A"/>
    <w:rsid w:val="00F1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CA36CE-F3DE-4DA2-9B25-B0500F1F9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E66C9095</Template>
  <TotalTime>3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Marteel</dc:creator>
  <cp:keywords/>
  <dc:description/>
  <cp:lastModifiedBy>Françoise Marteel</cp:lastModifiedBy>
  <cp:revision>4</cp:revision>
  <dcterms:created xsi:type="dcterms:W3CDTF">2017-10-17T11:02:00Z</dcterms:created>
  <dcterms:modified xsi:type="dcterms:W3CDTF">2017-10-17T11:04:00Z</dcterms:modified>
</cp:coreProperties>
</file>