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95FCF0" w14:textId="48D4FE1D" w:rsidR="001D1DE5" w:rsidRDefault="00F64A29">
      <w:pPr>
        <w:rPr>
          <w:b/>
        </w:rPr>
      </w:pPr>
      <w:r w:rsidRPr="00731611">
        <w:rPr>
          <w:b/>
        </w:rPr>
        <w:t>Name:</w:t>
      </w:r>
    </w:p>
    <w:p w14:paraId="2E257707" w14:textId="590D12AE" w:rsidR="00FA3FC9" w:rsidRPr="00731611" w:rsidRDefault="00FA3FC9" w:rsidP="00FA3FC9">
      <w:pPr>
        <w:jc w:val="center"/>
        <w:rPr>
          <w:b/>
        </w:rPr>
      </w:pPr>
      <w:r>
        <w:rPr>
          <w:b/>
        </w:rPr>
        <w:t>Urban Drainage</w:t>
      </w:r>
    </w:p>
    <w:p w14:paraId="1C85F8F4" w14:textId="29432E42" w:rsidR="00F64A29" w:rsidRDefault="00F64A29" w:rsidP="00FA3FC9">
      <w:pPr>
        <w:jc w:val="center"/>
      </w:pPr>
      <w:r w:rsidRPr="00F64A29">
        <w:rPr>
          <w:noProof/>
          <w:lang w:eastAsia="en-GB"/>
        </w:rPr>
        <w:drawing>
          <wp:inline distT="0" distB="0" distL="0" distR="0" wp14:anchorId="6AB226F8" wp14:editId="1D5EFA17">
            <wp:extent cx="4502150" cy="33766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0337" cy="338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6AFA" w14:textId="77777777" w:rsidR="00E929FF" w:rsidRDefault="00E929FF" w:rsidP="00FA3FC9">
      <w:pPr>
        <w:jc w:val="center"/>
      </w:pPr>
    </w:p>
    <w:p w14:paraId="5AAC5778" w14:textId="02CA8C25" w:rsidR="00F64A29" w:rsidRPr="00535A77" w:rsidRDefault="00F64A29" w:rsidP="00535A77">
      <w:pPr>
        <w:jc w:val="center"/>
        <w:rPr>
          <w:b/>
        </w:rPr>
      </w:pPr>
      <w:r w:rsidRPr="00535A77">
        <w:rPr>
          <w:b/>
        </w:rPr>
        <w:t>Key term</w:t>
      </w:r>
    </w:p>
    <w:p w14:paraId="20A48497" w14:textId="571BA45D" w:rsidR="00F64A29" w:rsidRPr="00535A77" w:rsidRDefault="00535A77" w:rsidP="00535A77">
      <w:pPr>
        <w:rPr>
          <w:b/>
        </w:rPr>
      </w:pPr>
      <w:r w:rsidRPr="00535A77">
        <w:rPr>
          <w:b/>
        </w:rPr>
        <w:t>Sustainable urban drainage systems (</w:t>
      </w:r>
      <w:proofErr w:type="spellStart"/>
      <w:r w:rsidRPr="00535A77">
        <w:rPr>
          <w:b/>
        </w:rPr>
        <w:t>SuDS</w:t>
      </w:r>
      <w:proofErr w:type="spellEnd"/>
      <w:r w:rsidRPr="00535A77">
        <w:rPr>
          <w:b/>
        </w:rPr>
        <w:t xml:space="preserve">) </w:t>
      </w:r>
      <w:r w:rsidR="006538C1" w:rsidRPr="00535A77">
        <w:rPr>
          <w:b/>
        </w:rPr>
        <w:t xml:space="preserve">- </w:t>
      </w:r>
      <w:r w:rsidR="006538C1">
        <w:rPr>
          <w:b/>
        </w:rPr>
        <w:t>drainage</w:t>
      </w:r>
      <w:r w:rsidRPr="00535A77">
        <w:t xml:space="preserve"> solutions that provide an alternative to the direct channelling of surface water through networks of pipes and sewers to nearby watercourses.</w:t>
      </w:r>
    </w:p>
    <w:p w14:paraId="40D6A969" w14:textId="77777777" w:rsidR="00FA3FC9" w:rsidRDefault="00FA3FC9" w:rsidP="00FA3FC9"/>
    <w:p w14:paraId="0200A33D" w14:textId="659283C9" w:rsidR="0010742F" w:rsidRDefault="0010742F" w:rsidP="00FA3FC9">
      <w:pPr>
        <w:jc w:val="center"/>
        <w:rPr>
          <w:b/>
        </w:rPr>
      </w:pPr>
      <w:r w:rsidRPr="0010742F">
        <w:rPr>
          <w:b/>
        </w:rPr>
        <w:t>Urban precipitation and water movement through urban catchments</w:t>
      </w:r>
    </w:p>
    <w:p w14:paraId="3BFE0973" w14:textId="77777777" w:rsidR="00FA3FC9" w:rsidRPr="00FA3FC9" w:rsidRDefault="00FA3FC9" w:rsidP="00FA3FC9">
      <w:pPr>
        <w:rPr>
          <w:b/>
        </w:rPr>
      </w:pPr>
      <w:r w:rsidRPr="00FA3FC9">
        <w:rPr>
          <w:b/>
          <w:bCs/>
        </w:rPr>
        <w:t>TASK:  Using your knowledge from the pre-work fill in the missing blanks:</w:t>
      </w:r>
    </w:p>
    <w:p w14:paraId="1BBD47A9" w14:textId="77777777" w:rsidR="00FA3FC9" w:rsidRPr="00FA3FC9" w:rsidRDefault="00FA3FC9" w:rsidP="00FA3FC9">
      <w:pPr>
        <w:numPr>
          <w:ilvl w:val="0"/>
          <w:numId w:val="18"/>
        </w:numPr>
        <w:rPr>
          <w:bCs/>
        </w:rPr>
      </w:pPr>
      <w:r w:rsidRPr="00FA3FC9">
        <w:rPr>
          <w:bCs/>
        </w:rPr>
        <w:t>Urban precipitation falls in ___________ amounts and with greater intensity in towns and cities.</w:t>
      </w:r>
    </w:p>
    <w:p w14:paraId="4772F1CA" w14:textId="77777777" w:rsidR="00FA3FC9" w:rsidRPr="00FA3FC9" w:rsidRDefault="00FA3FC9" w:rsidP="00FA3FC9">
      <w:pPr>
        <w:numPr>
          <w:ilvl w:val="0"/>
          <w:numId w:val="18"/>
        </w:numPr>
        <w:rPr>
          <w:bCs/>
        </w:rPr>
      </w:pPr>
      <w:r w:rsidRPr="00FA3FC9">
        <w:rPr>
          <w:bCs/>
        </w:rPr>
        <w:t xml:space="preserve">_______________ </w:t>
      </w:r>
      <w:proofErr w:type="gramStart"/>
      <w:r w:rsidRPr="00FA3FC9">
        <w:rPr>
          <w:bCs/>
        </w:rPr>
        <w:t>urban</w:t>
      </w:r>
      <w:proofErr w:type="gramEnd"/>
      <w:r w:rsidRPr="00FA3FC9">
        <w:rPr>
          <w:bCs/>
        </w:rPr>
        <w:t xml:space="preserve"> surfaces like roads, car parks and rooftops prevent precipitation from infiltrating.</w:t>
      </w:r>
    </w:p>
    <w:p w14:paraId="1FB2B298" w14:textId="77777777" w:rsidR="00FA3FC9" w:rsidRPr="00FA3FC9" w:rsidRDefault="00FA3FC9" w:rsidP="00FA3FC9">
      <w:pPr>
        <w:numPr>
          <w:ilvl w:val="0"/>
          <w:numId w:val="18"/>
        </w:numPr>
        <w:rPr>
          <w:bCs/>
        </w:rPr>
      </w:pPr>
      <w:r w:rsidRPr="00FA3FC9">
        <w:rPr>
          <w:bCs/>
        </w:rPr>
        <w:t>Urban areas are designed to shed water ____________ and move it into storm sewer systems.</w:t>
      </w:r>
    </w:p>
    <w:p w14:paraId="257A2D63" w14:textId="77777777" w:rsidR="00FA3FC9" w:rsidRPr="00FA3FC9" w:rsidRDefault="00FA3FC9" w:rsidP="00FA3FC9">
      <w:pPr>
        <w:numPr>
          <w:ilvl w:val="0"/>
          <w:numId w:val="18"/>
        </w:numPr>
        <w:rPr>
          <w:bCs/>
        </w:rPr>
      </w:pPr>
      <w:r w:rsidRPr="00FA3FC9">
        <w:rPr>
          <w:bCs/>
        </w:rPr>
        <w:t>Water gathers ___________ and erosional power as it travels underground.</w:t>
      </w:r>
    </w:p>
    <w:p w14:paraId="5B2C0355" w14:textId="77777777" w:rsidR="00FA3FC9" w:rsidRPr="00FA3FC9" w:rsidRDefault="00FA3FC9" w:rsidP="00FA3FC9">
      <w:pPr>
        <w:numPr>
          <w:ilvl w:val="0"/>
          <w:numId w:val="18"/>
        </w:numPr>
        <w:rPr>
          <w:bCs/>
        </w:rPr>
      </w:pPr>
      <w:r w:rsidRPr="00FA3FC9">
        <w:rPr>
          <w:bCs/>
        </w:rPr>
        <w:t>When the water leaves storm drains and empties into streams they fill _________.</w:t>
      </w:r>
    </w:p>
    <w:p w14:paraId="4288C1F3" w14:textId="77777777" w:rsidR="00FA3FC9" w:rsidRPr="00FA3FC9" w:rsidRDefault="00FA3FC9" w:rsidP="00FA3FC9">
      <w:pPr>
        <w:numPr>
          <w:ilvl w:val="0"/>
          <w:numId w:val="18"/>
        </w:numPr>
        <w:rPr>
          <w:bCs/>
        </w:rPr>
      </w:pPr>
      <w:r w:rsidRPr="00FA3FC9">
        <w:rPr>
          <w:bCs/>
        </w:rPr>
        <w:t xml:space="preserve">_____________ </w:t>
      </w:r>
      <w:proofErr w:type="gramStart"/>
      <w:r w:rsidRPr="00FA3FC9">
        <w:rPr>
          <w:bCs/>
        </w:rPr>
        <w:t>infiltration</w:t>
      </w:r>
      <w:proofErr w:type="gramEnd"/>
      <w:r w:rsidRPr="00FA3FC9">
        <w:rPr>
          <w:bCs/>
        </w:rPr>
        <w:t xml:space="preserve"> leads to less groundwater and soil water levels reducing base flow.</w:t>
      </w:r>
    </w:p>
    <w:p w14:paraId="13855A9A" w14:textId="77777777" w:rsidR="00FA3FC9" w:rsidRPr="00FA3FC9" w:rsidRDefault="00FA3FC9" w:rsidP="00FA3FC9">
      <w:pPr>
        <w:numPr>
          <w:ilvl w:val="0"/>
          <w:numId w:val="18"/>
        </w:numPr>
        <w:rPr>
          <w:bCs/>
        </w:rPr>
      </w:pPr>
      <w:r w:rsidRPr="00FA3FC9">
        <w:rPr>
          <w:bCs/>
        </w:rPr>
        <w:t xml:space="preserve">The resultant storm hydrograph for </w:t>
      </w:r>
      <w:proofErr w:type="gramStart"/>
      <w:r w:rsidRPr="00FA3FC9">
        <w:rPr>
          <w:bCs/>
        </w:rPr>
        <w:t>an</w:t>
      </w:r>
      <w:proofErr w:type="gramEnd"/>
      <w:r w:rsidRPr="00FA3FC9">
        <w:rPr>
          <w:bCs/>
        </w:rPr>
        <w:t xml:space="preserve"> _________ river has a </w:t>
      </w:r>
      <w:r w:rsidRPr="00FA3FC9">
        <w:rPr>
          <w:bCs/>
          <w:i/>
          <w:iCs/>
        </w:rPr>
        <w:t>flashy</w:t>
      </w:r>
      <w:r w:rsidRPr="00FA3FC9">
        <w:rPr>
          <w:bCs/>
        </w:rPr>
        <w:t xml:space="preserve"> discharge but low base flow.</w:t>
      </w:r>
    </w:p>
    <w:p w14:paraId="5FF88256" w14:textId="0AEE6992" w:rsidR="00C46D4C" w:rsidRDefault="00FA3FC9" w:rsidP="00181E90">
      <w:pPr>
        <w:rPr>
          <w:bCs/>
        </w:rPr>
      </w:pPr>
      <w:r w:rsidRPr="00FA3FC9">
        <w:rPr>
          <w:bCs/>
        </w:rPr>
        <w:tab/>
        <w:t>Impermeable</w:t>
      </w:r>
      <w:r w:rsidRPr="00FA3FC9">
        <w:rPr>
          <w:bCs/>
        </w:rPr>
        <w:tab/>
      </w:r>
      <w:r w:rsidRPr="00FA3FC9">
        <w:rPr>
          <w:bCs/>
        </w:rPr>
        <w:tab/>
        <w:t>speed</w:t>
      </w:r>
      <w:r w:rsidRPr="00FA3FC9">
        <w:rPr>
          <w:bCs/>
        </w:rPr>
        <w:tab/>
      </w:r>
      <w:r w:rsidRPr="00FA3FC9">
        <w:rPr>
          <w:bCs/>
        </w:rPr>
        <w:tab/>
        <w:t>rapidly</w:t>
      </w:r>
      <w:r w:rsidRPr="00FA3FC9">
        <w:rPr>
          <w:bCs/>
        </w:rPr>
        <w:tab/>
      </w:r>
      <w:r w:rsidRPr="00FA3FC9">
        <w:rPr>
          <w:bCs/>
        </w:rPr>
        <w:tab/>
        <w:t xml:space="preserve">urban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 w:rsidR="00E929FF">
        <w:rPr>
          <w:bCs/>
        </w:rPr>
        <w:tab/>
      </w:r>
      <w:r w:rsidR="00E929FF">
        <w:rPr>
          <w:bCs/>
        </w:rPr>
        <w:tab/>
      </w:r>
      <w:proofErr w:type="gramStart"/>
      <w:r w:rsidRPr="00FA3FC9">
        <w:rPr>
          <w:bCs/>
        </w:rPr>
        <w:t>Reduced</w:t>
      </w:r>
      <w:proofErr w:type="gramEnd"/>
      <w:r w:rsidRPr="00FA3FC9">
        <w:rPr>
          <w:bCs/>
        </w:rPr>
        <w:tab/>
      </w:r>
      <w:r w:rsidRPr="00FA3FC9">
        <w:rPr>
          <w:bCs/>
        </w:rPr>
        <w:tab/>
        <w:t>quickly</w:t>
      </w:r>
      <w:r w:rsidRPr="00FA3FC9">
        <w:rPr>
          <w:bCs/>
        </w:rPr>
        <w:tab/>
      </w:r>
      <w:r w:rsidRPr="00FA3FC9">
        <w:rPr>
          <w:bCs/>
        </w:rPr>
        <w:tab/>
        <w:t>greater</w:t>
      </w:r>
      <w:r w:rsidRPr="00FA3FC9">
        <w:rPr>
          <w:bCs/>
        </w:rPr>
        <w:tab/>
      </w:r>
      <w:r w:rsidRPr="00FA3FC9">
        <w:rPr>
          <w:bCs/>
        </w:rPr>
        <w:tab/>
        <w:t>powe</w:t>
      </w:r>
      <w:r w:rsidR="00E929FF">
        <w:rPr>
          <w:bCs/>
        </w:rPr>
        <w:t>r</w:t>
      </w:r>
    </w:p>
    <w:p w14:paraId="788CF9DF" w14:textId="535ACEC1" w:rsidR="00E929FF" w:rsidRDefault="00E929FF" w:rsidP="00181E90">
      <w:pPr>
        <w:rPr>
          <w:bCs/>
        </w:rPr>
      </w:pPr>
    </w:p>
    <w:p w14:paraId="338B6936" w14:textId="77777777" w:rsidR="00E929FF" w:rsidRPr="00E929FF" w:rsidRDefault="00E929FF" w:rsidP="00181E90">
      <w:pPr>
        <w:rPr>
          <w:bCs/>
        </w:rPr>
      </w:pPr>
    </w:p>
    <w:p w14:paraId="0E6F34FC" w14:textId="3FC41759" w:rsidR="009C23F9" w:rsidRPr="00BE7481" w:rsidRDefault="00BE7481" w:rsidP="00BE7481">
      <w:pPr>
        <w:jc w:val="center"/>
        <w:rPr>
          <w:b/>
        </w:rPr>
      </w:pPr>
      <w:r w:rsidRPr="00BE7481">
        <w:rPr>
          <w:b/>
        </w:rPr>
        <w:lastRenderedPageBreak/>
        <w:t>The effect of urban surfaces on the water cycle</w:t>
      </w:r>
    </w:p>
    <w:p w14:paraId="2B03891D" w14:textId="583D0771" w:rsidR="0010742F" w:rsidRDefault="00BD5E43" w:rsidP="00F64A29">
      <w:pPr>
        <w:rPr>
          <w:b/>
          <w:bCs/>
        </w:rPr>
      </w:pPr>
      <w:r w:rsidRPr="00BD5E43">
        <w:rPr>
          <w:b/>
          <w:bCs/>
        </w:rPr>
        <w:t>TASK:  Why has urbanisation increase the risk of flooding?</w:t>
      </w:r>
    </w:p>
    <w:p w14:paraId="38536EF1" w14:textId="73D3D4CF" w:rsidR="00BD5E43" w:rsidRDefault="00BD5E43" w:rsidP="00F64A29">
      <w:pPr>
        <w:rPr>
          <w:b/>
          <w:bCs/>
        </w:rPr>
      </w:pPr>
    </w:p>
    <w:p w14:paraId="2098116C" w14:textId="04E11868" w:rsidR="00BD5E43" w:rsidRDefault="00BD5E43" w:rsidP="00F64A29">
      <w:pPr>
        <w:rPr>
          <w:b/>
          <w:bCs/>
        </w:rPr>
      </w:pPr>
    </w:p>
    <w:p w14:paraId="5B4B79A5" w14:textId="798682EF" w:rsidR="00BD5E43" w:rsidRDefault="00BD5E43" w:rsidP="00F64A29">
      <w:pPr>
        <w:rPr>
          <w:b/>
          <w:bCs/>
        </w:rPr>
      </w:pPr>
    </w:p>
    <w:p w14:paraId="5C28D346" w14:textId="77777777" w:rsidR="00BD5E43" w:rsidRPr="00BD5E43" w:rsidRDefault="00BD5E43" w:rsidP="00F64A29">
      <w:pPr>
        <w:rPr>
          <w:b/>
          <w:bCs/>
        </w:rPr>
      </w:pPr>
    </w:p>
    <w:p w14:paraId="5747DFEB" w14:textId="4B5399B6" w:rsidR="006D0CFB" w:rsidRDefault="006D0CFB" w:rsidP="006D0CFB">
      <w:pPr>
        <w:jc w:val="center"/>
        <w:rPr>
          <w:b/>
        </w:rPr>
      </w:pPr>
      <w:r w:rsidRPr="006D0CFB">
        <w:rPr>
          <w:b/>
        </w:rPr>
        <w:t>Urban precipitation, surfaces and catchment characteristics</w:t>
      </w:r>
    </w:p>
    <w:p w14:paraId="711BEBC6" w14:textId="77777777" w:rsidR="00181E90" w:rsidRDefault="00535A77" w:rsidP="00181E90">
      <w:pPr>
        <w:jc w:val="center"/>
        <w:rPr>
          <w:b/>
        </w:rPr>
      </w:pPr>
      <w:r w:rsidRPr="00535A77">
        <w:rPr>
          <w:b/>
          <w:noProof/>
          <w:lang w:eastAsia="en-GB"/>
        </w:rPr>
        <w:drawing>
          <wp:inline distT="0" distB="0" distL="0" distR="0" wp14:anchorId="4EA1B8AC" wp14:editId="519212DB">
            <wp:extent cx="4571317" cy="19621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3231" b="9539"/>
                    <a:stretch/>
                  </pic:blipFill>
                  <pic:spPr bwMode="auto">
                    <a:xfrm>
                      <a:off x="0" y="0"/>
                      <a:ext cx="4572000" cy="19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620B8" w14:textId="4101CC1B" w:rsidR="006D0CFB" w:rsidRDefault="006D0CFB" w:rsidP="00BD5E43">
      <w:pPr>
        <w:rPr>
          <w:b/>
        </w:rPr>
      </w:pPr>
      <w:r w:rsidRPr="00535A77">
        <w:rPr>
          <w:b/>
        </w:rPr>
        <w:t>T</w:t>
      </w:r>
      <w:r w:rsidR="00535A77" w:rsidRPr="00535A77">
        <w:rPr>
          <w:b/>
        </w:rPr>
        <w:t>ASK</w:t>
      </w:r>
      <w:r w:rsidRPr="00535A77">
        <w:rPr>
          <w:b/>
        </w:rPr>
        <w:t xml:space="preserve">: </w:t>
      </w:r>
      <w:r w:rsidR="00535A77">
        <w:rPr>
          <w:b/>
        </w:rPr>
        <w:t>With reference to the images d</w:t>
      </w:r>
      <w:r w:rsidRPr="00535A77">
        <w:rPr>
          <w:b/>
        </w:rPr>
        <w:t xml:space="preserve">escribe and </w:t>
      </w:r>
      <w:r w:rsidR="00BD5E43">
        <w:rPr>
          <w:b/>
        </w:rPr>
        <w:t>give reasons for</w:t>
      </w:r>
      <w:r w:rsidRPr="00535A77">
        <w:rPr>
          <w:b/>
        </w:rPr>
        <w:t xml:space="preserve"> the </w:t>
      </w:r>
      <w:r w:rsidR="00BE7481">
        <w:rPr>
          <w:b/>
        </w:rPr>
        <w:t>catchment characteristics of rural, suburban and central urban land uses</w:t>
      </w:r>
      <w:r w:rsidRPr="00535A77">
        <w:rPr>
          <w:b/>
        </w:rPr>
        <w:t>.</w:t>
      </w:r>
    </w:p>
    <w:p w14:paraId="25CBF9C1" w14:textId="77777777" w:rsidR="00535A77" w:rsidRPr="00535A77" w:rsidRDefault="00535A77" w:rsidP="006D0CFB">
      <w:pPr>
        <w:rPr>
          <w:b/>
        </w:rPr>
      </w:pPr>
    </w:p>
    <w:p w14:paraId="180237B2" w14:textId="77777777" w:rsidR="006D0CFB" w:rsidRPr="006D0CFB" w:rsidRDefault="006D0CFB" w:rsidP="006D0CFB"/>
    <w:p w14:paraId="56430263" w14:textId="77777777" w:rsidR="00904785" w:rsidRDefault="00904785" w:rsidP="006D0CFB"/>
    <w:p w14:paraId="63BF714B" w14:textId="77777777" w:rsidR="00904785" w:rsidRDefault="00904785" w:rsidP="006D0CFB"/>
    <w:p w14:paraId="426A4893" w14:textId="77777777" w:rsidR="00904785" w:rsidRDefault="00904785" w:rsidP="006D0CFB"/>
    <w:p w14:paraId="026F12B0" w14:textId="77777777" w:rsidR="00904785" w:rsidRDefault="00904785" w:rsidP="006D0CFB"/>
    <w:p w14:paraId="7A2C90E6" w14:textId="77777777" w:rsidR="00904785" w:rsidRDefault="00904785" w:rsidP="006D0CFB"/>
    <w:p w14:paraId="1ABFB2C8" w14:textId="77777777" w:rsidR="00904785" w:rsidRDefault="00904785" w:rsidP="006D0CFB"/>
    <w:p w14:paraId="018BCEAA" w14:textId="77777777" w:rsidR="00BD5E43" w:rsidRDefault="00BD5E43" w:rsidP="006D0CFB"/>
    <w:p w14:paraId="23E4BA35" w14:textId="77777777" w:rsidR="0041327A" w:rsidRDefault="0041327A" w:rsidP="006D0CFB">
      <w:pPr>
        <w:rPr>
          <w:b/>
        </w:rPr>
      </w:pPr>
    </w:p>
    <w:p w14:paraId="5B3EEFED" w14:textId="2358E20C" w:rsidR="00904785" w:rsidRPr="0026543E" w:rsidRDefault="0026543E" w:rsidP="006D0CFB">
      <w:pPr>
        <w:rPr>
          <w:b/>
        </w:rPr>
      </w:pPr>
      <w:r w:rsidRPr="0026543E">
        <w:rPr>
          <w:b/>
        </w:rPr>
        <w:t>Urban hydrology is characterised by:</w:t>
      </w:r>
    </w:p>
    <w:p w14:paraId="159A212C" w14:textId="2540B50A" w:rsidR="001E000A" w:rsidRDefault="0026543E" w:rsidP="006D0CF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E97DA02" wp14:editId="115630DF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4559300" cy="1325225"/>
            <wp:effectExtent l="0" t="0" r="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132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5751E6" w14:textId="77777777" w:rsidR="005A62FC" w:rsidRPr="005A62FC" w:rsidRDefault="0041327A" w:rsidP="005A62FC">
      <w:pPr>
        <w:rPr>
          <w:b/>
          <w:i/>
          <w:iCs/>
        </w:rPr>
      </w:pPr>
      <w:r w:rsidRPr="005A62FC">
        <w:rPr>
          <w:b/>
          <w:highlight w:val="yellow"/>
        </w:rPr>
        <w:t xml:space="preserve">This is represented </w:t>
      </w:r>
      <w:r w:rsidR="005A62FC" w:rsidRPr="005A62FC">
        <w:rPr>
          <w:b/>
          <w:highlight w:val="yellow"/>
        </w:rPr>
        <w:t xml:space="preserve">by a </w:t>
      </w:r>
      <w:r w:rsidR="005A62FC" w:rsidRPr="005A62FC">
        <w:rPr>
          <w:b/>
          <w:i/>
          <w:iCs/>
          <w:highlight w:val="yellow"/>
        </w:rPr>
        <w:t>flood hydrograph.</w:t>
      </w:r>
    </w:p>
    <w:p w14:paraId="49EA8328" w14:textId="77777777" w:rsidR="005A62FC" w:rsidRDefault="005A62FC" w:rsidP="00181E90">
      <w:pPr>
        <w:jc w:val="center"/>
        <w:rPr>
          <w:b/>
        </w:rPr>
      </w:pPr>
    </w:p>
    <w:p w14:paraId="278A8DC9" w14:textId="77777777" w:rsidR="005A62FC" w:rsidRDefault="005A62FC" w:rsidP="00181E90">
      <w:pPr>
        <w:jc w:val="center"/>
        <w:rPr>
          <w:b/>
        </w:rPr>
      </w:pPr>
    </w:p>
    <w:p w14:paraId="71EF1868" w14:textId="44B67A9C" w:rsidR="00E85632" w:rsidRPr="00181E90" w:rsidRDefault="00E85632" w:rsidP="00181E90">
      <w:pPr>
        <w:jc w:val="center"/>
        <w:rPr>
          <w:b/>
        </w:rPr>
      </w:pPr>
      <w:r w:rsidRPr="00E85632">
        <w:rPr>
          <w:b/>
        </w:rPr>
        <w:lastRenderedPageBreak/>
        <w:t>The effect of the urban environment on river discharge.</w:t>
      </w:r>
    </w:p>
    <w:p w14:paraId="170D7BC8" w14:textId="3E6E1168" w:rsidR="00E85632" w:rsidRDefault="0057696A" w:rsidP="00181E90">
      <w:pPr>
        <w:jc w:val="center"/>
      </w:pPr>
      <w:r>
        <w:rPr>
          <w:noProof/>
          <w:lang w:eastAsia="en-GB"/>
        </w:rPr>
        <w:drawing>
          <wp:inline distT="0" distB="0" distL="0" distR="0" wp14:anchorId="39F6CF96" wp14:editId="70D6BFAB">
            <wp:extent cx="5694680" cy="3477691"/>
            <wp:effectExtent l="0" t="0" r="127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332" cy="348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38527F" w14:textId="77777777" w:rsidR="00E85632" w:rsidRDefault="00E85632" w:rsidP="00E85632">
      <w:pPr>
        <w:jc w:val="center"/>
      </w:pPr>
    </w:p>
    <w:p w14:paraId="1783E0CF" w14:textId="26569E86" w:rsidR="00904785" w:rsidRPr="0026543E" w:rsidRDefault="0026543E" w:rsidP="0026543E">
      <w:pPr>
        <w:jc w:val="center"/>
        <w:rPr>
          <w:b/>
        </w:rPr>
      </w:pPr>
      <w:r w:rsidRPr="0026543E">
        <w:rPr>
          <w:b/>
        </w:rPr>
        <w:t>The urban water cycle:  flood hydrograph</w:t>
      </w:r>
    </w:p>
    <w:p w14:paraId="38B18F70" w14:textId="60E5B26B" w:rsidR="0026543E" w:rsidRDefault="0026543E" w:rsidP="0026543E">
      <w:pPr>
        <w:jc w:val="center"/>
      </w:pPr>
      <w:r>
        <w:rPr>
          <w:noProof/>
          <w:lang w:eastAsia="en-GB"/>
        </w:rPr>
        <w:drawing>
          <wp:inline distT="0" distB="0" distL="0" distR="0" wp14:anchorId="569BD48F" wp14:editId="041E65E7">
            <wp:extent cx="5978769" cy="234442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5"/>
                    <a:stretch/>
                  </pic:blipFill>
                  <pic:spPr bwMode="auto">
                    <a:xfrm>
                      <a:off x="0" y="0"/>
                      <a:ext cx="6027654" cy="236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13992" w14:textId="7B6F7E78" w:rsidR="0026543E" w:rsidRDefault="0026543E" w:rsidP="0026543E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755016A" wp14:editId="2F1C4BA9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4360545" cy="1804035"/>
            <wp:effectExtent l="0" t="0" r="1905" b="571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5418FA" w14:textId="77777777" w:rsidR="00904785" w:rsidRDefault="00904785" w:rsidP="006D0CFB"/>
    <w:p w14:paraId="6A4EF600" w14:textId="77777777" w:rsidR="00904785" w:rsidRDefault="00904785" w:rsidP="006D0CFB"/>
    <w:p w14:paraId="72404D44" w14:textId="77777777" w:rsidR="00904785" w:rsidRDefault="00904785" w:rsidP="006D0CFB"/>
    <w:p w14:paraId="27E11FCB" w14:textId="77777777" w:rsidR="00904785" w:rsidRDefault="00904785" w:rsidP="006D0CFB"/>
    <w:p w14:paraId="028D6C6B" w14:textId="6B840F12" w:rsidR="00904785" w:rsidRDefault="00904785" w:rsidP="006D0CFB"/>
    <w:p w14:paraId="44431209" w14:textId="77777777" w:rsidR="00BD5E43" w:rsidRDefault="00BD5E43" w:rsidP="006D0CFB"/>
    <w:p w14:paraId="6559D350" w14:textId="77777777" w:rsidR="009373F1" w:rsidRDefault="009373F1" w:rsidP="006D0CFB"/>
    <w:p w14:paraId="55FA2952" w14:textId="501B4B1A" w:rsidR="00FD78BE" w:rsidRPr="0057696A" w:rsidRDefault="0057696A" w:rsidP="0057696A">
      <w:pPr>
        <w:jc w:val="center"/>
        <w:rPr>
          <w:b/>
        </w:rPr>
      </w:pPr>
      <w:r w:rsidRPr="0057696A">
        <w:rPr>
          <w:b/>
        </w:rPr>
        <w:lastRenderedPageBreak/>
        <w:t>Issues associated with urban river catchment management</w:t>
      </w:r>
    </w:p>
    <w:p w14:paraId="1CD180BE" w14:textId="679A6F34" w:rsidR="0057696A" w:rsidRDefault="004459B5" w:rsidP="0052110A">
      <w:pPr>
        <w:jc w:val="center"/>
      </w:pPr>
      <w:r>
        <w:rPr>
          <w:noProof/>
          <w:lang w:eastAsia="en-GB"/>
        </w:rPr>
        <w:drawing>
          <wp:inline distT="0" distB="0" distL="0" distR="0" wp14:anchorId="2AA915DA" wp14:editId="0B0C408C">
            <wp:extent cx="5654723" cy="3622675"/>
            <wp:effectExtent l="0" t="0" r="3175" b="0"/>
            <wp:docPr id="1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6B538E6-D93A-403E-9B06-2638C1F7F1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6B538E6-D93A-403E-9B06-2638C1F7F1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8026" cy="362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907AB" w14:textId="77777777" w:rsidR="004459B5" w:rsidRDefault="004459B5" w:rsidP="00FD78BE">
      <w:pPr>
        <w:jc w:val="center"/>
        <w:rPr>
          <w:b/>
        </w:rPr>
      </w:pPr>
    </w:p>
    <w:p w14:paraId="2BE8CA32" w14:textId="503848B1" w:rsidR="00FF4000" w:rsidRDefault="00FF4000" w:rsidP="00FF4000">
      <w:pPr>
        <w:rPr>
          <w:b/>
        </w:rPr>
      </w:pPr>
      <w:r w:rsidRPr="00FF4000">
        <w:rPr>
          <w:b/>
        </w:rPr>
        <w:t>TASK:  Study Figure 1</w:t>
      </w:r>
      <w:r>
        <w:rPr>
          <w:b/>
        </w:rPr>
        <w:t xml:space="preserve"> below</w:t>
      </w:r>
      <w:r w:rsidRPr="00FF4000">
        <w:rPr>
          <w:b/>
        </w:rPr>
        <w:t xml:space="preserve"> ‘Contrasting drainage management approaches’. Critically assess hard and soft engineering solutions to urban drainage management.</w:t>
      </w:r>
    </w:p>
    <w:p w14:paraId="4AE44476" w14:textId="2A5CD316" w:rsidR="00FF4000" w:rsidRPr="00FF4000" w:rsidRDefault="00FF4000" w:rsidP="00FF4000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714A069" wp14:editId="32AE1FE7">
            <wp:extent cx="4755515" cy="2871470"/>
            <wp:effectExtent l="0" t="0" r="698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BC2A7" w14:textId="1EC5F4C3" w:rsidR="004459B5" w:rsidRDefault="004459B5" w:rsidP="00FD78BE">
      <w:pPr>
        <w:jc w:val="center"/>
        <w:rPr>
          <w:b/>
        </w:rPr>
      </w:pPr>
    </w:p>
    <w:p w14:paraId="2B4B938A" w14:textId="0D61898F" w:rsidR="00FF4000" w:rsidRDefault="00FF4000" w:rsidP="00FD78BE">
      <w:pPr>
        <w:jc w:val="center"/>
        <w:rPr>
          <w:b/>
        </w:rPr>
      </w:pPr>
    </w:p>
    <w:p w14:paraId="71E6E320" w14:textId="5F7E6975" w:rsidR="00FF4000" w:rsidRDefault="00FF4000" w:rsidP="00FD78BE">
      <w:pPr>
        <w:jc w:val="center"/>
        <w:rPr>
          <w:b/>
        </w:rPr>
      </w:pPr>
    </w:p>
    <w:p w14:paraId="0FA0944F" w14:textId="54511533" w:rsidR="00FF4000" w:rsidRDefault="00FF4000" w:rsidP="00FD78BE">
      <w:pPr>
        <w:jc w:val="center"/>
        <w:rPr>
          <w:b/>
        </w:rPr>
      </w:pPr>
    </w:p>
    <w:p w14:paraId="5B1F54E2" w14:textId="54511533" w:rsidR="004459B5" w:rsidRDefault="004459B5" w:rsidP="00FD78BE">
      <w:pPr>
        <w:jc w:val="center"/>
        <w:rPr>
          <w:b/>
        </w:rPr>
      </w:pPr>
    </w:p>
    <w:p w14:paraId="791014B0" w14:textId="09674DC6" w:rsidR="00FD78BE" w:rsidRPr="00FD78BE" w:rsidRDefault="00FD78BE" w:rsidP="00FD78BE">
      <w:pPr>
        <w:jc w:val="center"/>
        <w:rPr>
          <w:b/>
        </w:rPr>
      </w:pPr>
      <w:r w:rsidRPr="00FD78BE">
        <w:rPr>
          <w:b/>
        </w:rPr>
        <w:lastRenderedPageBreak/>
        <w:t>Catchment management in urban areas</w:t>
      </w:r>
    </w:p>
    <w:p w14:paraId="78F6A556" w14:textId="079705B1" w:rsidR="00FD78BE" w:rsidRDefault="00FD78BE" w:rsidP="006D0CFB">
      <w:pPr>
        <w:rPr>
          <w:b/>
        </w:rPr>
      </w:pPr>
      <w:r w:rsidRPr="00FD78BE">
        <w:rPr>
          <w:b/>
        </w:rPr>
        <w:t>Sustainable urban drainage systems (</w:t>
      </w:r>
      <w:proofErr w:type="spellStart"/>
      <w:r w:rsidRPr="00FD78BE">
        <w:rPr>
          <w:b/>
        </w:rPr>
        <w:t>SuDS</w:t>
      </w:r>
      <w:proofErr w:type="spellEnd"/>
      <w:r w:rsidRPr="00FD78BE">
        <w:rPr>
          <w:b/>
        </w:rPr>
        <w:t>)</w:t>
      </w:r>
    </w:p>
    <w:p w14:paraId="5699AA10" w14:textId="77777777" w:rsidR="00BE7481" w:rsidRPr="00BE7481" w:rsidRDefault="00BE7481" w:rsidP="00BD5E43">
      <w:pPr>
        <w:spacing w:after="0"/>
      </w:pPr>
      <w:r w:rsidRPr="00BE7481">
        <w:t>SUDS is a relatively new approach to managing rainfall by using natural processes in the landscape to:</w:t>
      </w:r>
    </w:p>
    <w:p w14:paraId="601E1834" w14:textId="77777777" w:rsidR="00BE7481" w:rsidRPr="00BE7481" w:rsidRDefault="00BE7481" w:rsidP="00BD5E43">
      <w:pPr>
        <w:pStyle w:val="ListParagraph"/>
        <w:numPr>
          <w:ilvl w:val="0"/>
          <w:numId w:val="6"/>
        </w:numPr>
        <w:spacing w:after="0"/>
      </w:pPr>
      <w:r w:rsidRPr="00BE7481">
        <w:t>Reduce flooding</w:t>
      </w:r>
    </w:p>
    <w:p w14:paraId="7D936E69" w14:textId="77777777" w:rsidR="00BE7481" w:rsidRPr="00BE7481" w:rsidRDefault="00BE7481" w:rsidP="00BD5E43">
      <w:pPr>
        <w:pStyle w:val="ListParagraph"/>
        <w:numPr>
          <w:ilvl w:val="0"/>
          <w:numId w:val="6"/>
        </w:numPr>
        <w:spacing w:after="0"/>
      </w:pPr>
      <w:r w:rsidRPr="00BE7481">
        <w:t>Control flooding</w:t>
      </w:r>
    </w:p>
    <w:p w14:paraId="47C20C46" w14:textId="181081D9" w:rsidR="00BE7481" w:rsidRDefault="00BE7481" w:rsidP="00BE7481">
      <w:pPr>
        <w:pStyle w:val="ListParagraph"/>
        <w:numPr>
          <w:ilvl w:val="0"/>
          <w:numId w:val="6"/>
        </w:numPr>
      </w:pPr>
      <w:r w:rsidRPr="00BE7481">
        <w:t>Provide amenity to the community</w:t>
      </w:r>
    </w:p>
    <w:p w14:paraId="4C522A4A" w14:textId="60D78138" w:rsidR="009D4C02" w:rsidRDefault="009D4C02" w:rsidP="009D4C02">
      <w:pPr>
        <w:pStyle w:val="ListParagraph"/>
      </w:pPr>
    </w:p>
    <w:p w14:paraId="46852047" w14:textId="7AE611D1" w:rsidR="009D4C02" w:rsidRDefault="009D4C02" w:rsidP="009D4C02">
      <w:pPr>
        <w:pStyle w:val="ListParagraph"/>
        <w:ind w:left="0"/>
        <w:rPr>
          <w:rStyle w:val="Hyperlink"/>
        </w:rPr>
      </w:pPr>
      <w:r w:rsidRPr="009D4C02">
        <w:rPr>
          <w:b/>
        </w:rPr>
        <w:t xml:space="preserve">TASK:  Watch the video clip on </w:t>
      </w:r>
      <w:proofErr w:type="spellStart"/>
      <w:r w:rsidRPr="009D4C02">
        <w:rPr>
          <w:b/>
        </w:rPr>
        <w:t>SuDS</w:t>
      </w:r>
      <w:proofErr w:type="spellEnd"/>
      <w:r w:rsidR="008516F2">
        <w:rPr>
          <w:b/>
        </w:rPr>
        <w:t xml:space="preserve"> </w:t>
      </w:r>
      <w:r w:rsidR="008516F2" w:rsidRPr="008516F2">
        <w:rPr>
          <w:b/>
        </w:rPr>
        <w:t xml:space="preserve">and make notes on </w:t>
      </w:r>
      <w:r w:rsidR="00BD5E43">
        <w:rPr>
          <w:b/>
        </w:rPr>
        <w:t>the</w:t>
      </w:r>
      <w:r w:rsidR="008516F2" w:rsidRPr="008516F2">
        <w:rPr>
          <w:b/>
        </w:rPr>
        <w:t xml:space="preserve"> measures </w:t>
      </w:r>
      <w:r w:rsidR="00BD5E43">
        <w:rPr>
          <w:b/>
        </w:rPr>
        <w:t xml:space="preserve">that </w:t>
      </w:r>
      <w:r w:rsidR="008516F2" w:rsidRPr="008516F2">
        <w:rPr>
          <w:b/>
        </w:rPr>
        <w:t>can be put in place to manage rainfall.</w:t>
      </w:r>
      <w:r>
        <w:t xml:space="preserve">  </w:t>
      </w:r>
      <w:hyperlink r:id="rId15" w:history="1">
        <w:r w:rsidRPr="00E80784">
          <w:rPr>
            <w:rStyle w:val="Hyperlink"/>
          </w:rPr>
          <w:t>https://www.youtube.com/watch?v=LMq6FYiF1mo</w:t>
        </w:r>
      </w:hyperlink>
    </w:p>
    <w:p w14:paraId="27D794D4" w14:textId="77777777" w:rsidR="0057696A" w:rsidRDefault="0057696A" w:rsidP="009D4C02">
      <w:pPr>
        <w:pStyle w:val="ListParagraph"/>
        <w:ind w:left="0"/>
      </w:pPr>
    </w:p>
    <w:p w14:paraId="75E1FDC9" w14:textId="64769669" w:rsidR="009D4C02" w:rsidRDefault="009D4C02" w:rsidP="009D4C02">
      <w:pPr>
        <w:pStyle w:val="ListParagraph"/>
      </w:pPr>
    </w:p>
    <w:p w14:paraId="3EA07CEC" w14:textId="77777777" w:rsidR="004459B5" w:rsidRDefault="004459B5" w:rsidP="009D4C02">
      <w:pPr>
        <w:pStyle w:val="ListParagraph"/>
      </w:pPr>
    </w:p>
    <w:p w14:paraId="1FE4FDC4" w14:textId="77777777" w:rsidR="00BD5E43" w:rsidRPr="00BE7481" w:rsidRDefault="00BD5E43" w:rsidP="009D4C02">
      <w:pPr>
        <w:pStyle w:val="ListParagraph"/>
      </w:pPr>
    </w:p>
    <w:p w14:paraId="2678CED6" w14:textId="77777777" w:rsidR="00181E90" w:rsidRDefault="00FD78BE" w:rsidP="004459B5">
      <w:pPr>
        <w:jc w:val="center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6783DB2A" wp14:editId="487BD5D0">
            <wp:extent cx="5400675" cy="309507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10" cy="310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054614" w14:textId="2B446E2C" w:rsidR="00876291" w:rsidRPr="00FF4000" w:rsidRDefault="00FD78BE" w:rsidP="00876291">
      <w:pPr>
        <w:rPr>
          <w:b/>
        </w:rPr>
      </w:pPr>
      <w:r w:rsidRPr="00FD78BE">
        <w:rPr>
          <w:b/>
        </w:rPr>
        <w:t>T</w:t>
      </w:r>
      <w:r w:rsidR="001E38DF">
        <w:rPr>
          <w:b/>
        </w:rPr>
        <w:t>ASKS</w:t>
      </w:r>
      <w:r w:rsidR="001E38DF" w:rsidRPr="001E38DF">
        <w:rPr>
          <w:b/>
        </w:rPr>
        <w:t>:</w:t>
      </w:r>
      <w:r w:rsidRPr="001E38DF">
        <w:rPr>
          <w:b/>
        </w:rPr>
        <w:t xml:space="preserve">  </w:t>
      </w:r>
      <w:r w:rsidR="001E38DF">
        <w:rPr>
          <w:b/>
        </w:rPr>
        <w:t xml:space="preserve">Using </w:t>
      </w:r>
      <w:r w:rsidR="00876291">
        <w:rPr>
          <w:b/>
        </w:rPr>
        <w:t>Oxford Text Book p</w:t>
      </w:r>
      <w:r w:rsidR="001E38DF">
        <w:rPr>
          <w:b/>
        </w:rPr>
        <w:t>156- 159</w:t>
      </w:r>
      <w:r w:rsidR="00876291">
        <w:rPr>
          <w:b/>
        </w:rPr>
        <w:t xml:space="preserve"> </w:t>
      </w:r>
      <w:r w:rsidR="0057696A">
        <w:rPr>
          <w:b/>
        </w:rPr>
        <w:t>c</w:t>
      </w:r>
      <w:r w:rsidR="001E38DF">
        <w:rPr>
          <w:b/>
        </w:rPr>
        <w:t xml:space="preserve">omplete the following on </w:t>
      </w:r>
      <w:proofErr w:type="spellStart"/>
      <w:r w:rsidRPr="001E38DF">
        <w:rPr>
          <w:b/>
        </w:rPr>
        <w:t>SuDS</w:t>
      </w:r>
      <w:proofErr w:type="spellEnd"/>
      <w:r w:rsidR="00876291">
        <w:rPr>
          <w:b/>
        </w:rPr>
        <w:t>.</w:t>
      </w:r>
    </w:p>
    <w:p w14:paraId="7FF4DD4E" w14:textId="343BBCA4" w:rsidR="00FD78BE" w:rsidRDefault="00FD78BE" w:rsidP="00FD78BE">
      <w:pPr>
        <w:pStyle w:val="ListParagraph"/>
        <w:numPr>
          <w:ilvl w:val="0"/>
          <w:numId w:val="1"/>
        </w:numPr>
        <w:spacing w:after="0"/>
      </w:pPr>
      <w:r w:rsidRPr="00FD78BE">
        <w:t xml:space="preserve">Summarise the techniques used and benefits of </w:t>
      </w:r>
      <w:proofErr w:type="spellStart"/>
      <w:r w:rsidRPr="00FD78BE">
        <w:t>SuDs</w:t>
      </w:r>
      <w:proofErr w:type="spellEnd"/>
      <w:r w:rsidR="00616E14">
        <w:t xml:space="preserve"> (p157)</w:t>
      </w:r>
      <w:r w:rsidRPr="00FD78BE">
        <w:t xml:space="preserve">.  </w:t>
      </w:r>
    </w:p>
    <w:p w14:paraId="59503186" w14:textId="4E55D911" w:rsidR="001E38DF" w:rsidRDefault="001E38DF" w:rsidP="001E38DF">
      <w:pPr>
        <w:pStyle w:val="ListParagraph"/>
        <w:numPr>
          <w:ilvl w:val="1"/>
          <w:numId w:val="1"/>
        </w:numPr>
        <w:spacing w:after="0"/>
      </w:pPr>
      <w:r>
        <w:t xml:space="preserve">Techniques – </w:t>
      </w:r>
    </w:p>
    <w:p w14:paraId="164ECE80" w14:textId="5C4BBFA3" w:rsidR="001E38DF" w:rsidRDefault="001E38DF" w:rsidP="001E38DF">
      <w:pPr>
        <w:spacing w:after="0"/>
      </w:pPr>
    </w:p>
    <w:p w14:paraId="6103AAE0" w14:textId="4D9F34A1" w:rsidR="001E38DF" w:rsidRDefault="001E38DF" w:rsidP="001E38DF">
      <w:pPr>
        <w:spacing w:after="0"/>
      </w:pPr>
    </w:p>
    <w:p w14:paraId="6FB2D99B" w14:textId="2ACC54E7" w:rsidR="001E38DF" w:rsidRDefault="001E38DF" w:rsidP="001E38DF">
      <w:pPr>
        <w:spacing w:after="0"/>
      </w:pPr>
    </w:p>
    <w:p w14:paraId="702C708E" w14:textId="489C9506" w:rsidR="00F068F2" w:rsidRDefault="00F068F2" w:rsidP="001E38DF">
      <w:pPr>
        <w:spacing w:after="0"/>
      </w:pPr>
    </w:p>
    <w:p w14:paraId="01F207AC" w14:textId="77777777" w:rsidR="00BE7481" w:rsidRDefault="00BE7481" w:rsidP="001E38DF">
      <w:pPr>
        <w:spacing w:after="0"/>
      </w:pPr>
    </w:p>
    <w:p w14:paraId="0CC14AE9" w14:textId="56A1E683" w:rsidR="001E38DF" w:rsidRDefault="001E38DF" w:rsidP="001E38DF">
      <w:pPr>
        <w:spacing w:after="0"/>
      </w:pPr>
    </w:p>
    <w:p w14:paraId="1446AA6E" w14:textId="77777777" w:rsidR="0057696A" w:rsidRDefault="0057696A" w:rsidP="001E38DF">
      <w:pPr>
        <w:spacing w:after="0"/>
      </w:pPr>
    </w:p>
    <w:p w14:paraId="1C151319" w14:textId="77777777" w:rsidR="001E38DF" w:rsidRDefault="001E38DF" w:rsidP="001E38DF">
      <w:pPr>
        <w:spacing w:after="0"/>
      </w:pPr>
    </w:p>
    <w:p w14:paraId="173616B6" w14:textId="0299871B" w:rsidR="001E38DF" w:rsidRDefault="001E38DF" w:rsidP="001E38DF">
      <w:pPr>
        <w:pStyle w:val="ListParagraph"/>
        <w:numPr>
          <w:ilvl w:val="1"/>
          <w:numId w:val="1"/>
        </w:numPr>
        <w:spacing w:after="0"/>
      </w:pPr>
      <w:r>
        <w:t>Benefits -</w:t>
      </w:r>
    </w:p>
    <w:p w14:paraId="55903529" w14:textId="0E590523" w:rsidR="001E38DF" w:rsidRDefault="001E38DF" w:rsidP="001E38DF">
      <w:pPr>
        <w:spacing w:after="0"/>
      </w:pPr>
    </w:p>
    <w:p w14:paraId="0826C06C" w14:textId="293AB3EC" w:rsidR="001E38DF" w:rsidRDefault="001E38DF" w:rsidP="001E38DF">
      <w:pPr>
        <w:spacing w:after="0"/>
      </w:pPr>
    </w:p>
    <w:p w14:paraId="4BE927B8" w14:textId="19599CA2" w:rsidR="001E38DF" w:rsidRDefault="001E38DF" w:rsidP="001E38DF">
      <w:pPr>
        <w:spacing w:after="0"/>
      </w:pPr>
    </w:p>
    <w:p w14:paraId="4C2FB6AA" w14:textId="77777777" w:rsidR="001E38DF" w:rsidRDefault="001E38DF" w:rsidP="001E38DF">
      <w:pPr>
        <w:spacing w:after="0"/>
      </w:pPr>
    </w:p>
    <w:p w14:paraId="6A83FA2E" w14:textId="444ADE5B" w:rsidR="001E38DF" w:rsidRPr="00C54B28" w:rsidRDefault="00C54B28" w:rsidP="00C54B28">
      <w:pPr>
        <w:spacing w:after="0"/>
        <w:jc w:val="center"/>
        <w:rPr>
          <w:b/>
          <w:bCs/>
        </w:rPr>
      </w:pPr>
      <w:r w:rsidRPr="00C54B28">
        <w:rPr>
          <w:b/>
          <w:bCs/>
          <w:highlight w:val="yellow"/>
        </w:rPr>
        <w:lastRenderedPageBreak/>
        <w:t>SUDs Case Study:  Lamb Drove, Cambourne.</w:t>
      </w:r>
    </w:p>
    <w:p w14:paraId="59912BB0" w14:textId="77777777" w:rsidR="001E38DF" w:rsidRPr="00FD78BE" w:rsidRDefault="001E38DF" w:rsidP="001E38DF">
      <w:pPr>
        <w:spacing w:after="0"/>
      </w:pPr>
    </w:p>
    <w:p w14:paraId="6FDAFC3C" w14:textId="5806B46B" w:rsidR="00FD78BE" w:rsidRDefault="00FD78BE" w:rsidP="00FD78BE">
      <w:pPr>
        <w:pStyle w:val="ListParagraph"/>
        <w:numPr>
          <w:ilvl w:val="0"/>
          <w:numId w:val="1"/>
        </w:numPr>
        <w:spacing w:after="0"/>
      </w:pPr>
      <w:r w:rsidRPr="00FD78BE">
        <w:t xml:space="preserve">What was the original aim of the Lamb Drove </w:t>
      </w:r>
      <w:proofErr w:type="spellStart"/>
      <w:r w:rsidRPr="00FD78BE">
        <w:t>SuDs</w:t>
      </w:r>
      <w:proofErr w:type="spellEnd"/>
      <w:r w:rsidRPr="00FD78BE">
        <w:t xml:space="preserve"> scheme</w:t>
      </w:r>
      <w:r w:rsidR="00616E14">
        <w:t xml:space="preserve"> (p158)</w:t>
      </w:r>
      <w:r w:rsidR="00B5656C">
        <w:t>.</w:t>
      </w:r>
      <w:bookmarkStart w:id="0" w:name="_GoBack"/>
      <w:bookmarkEnd w:id="0"/>
    </w:p>
    <w:p w14:paraId="193D7366" w14:textId="77777777" w:rsidR="00A1096A" w:rsidRDefault="00A1096A" w:rsidP="00A1096A">
      <w:pPr>
        <w:pStyle w:val="ListParagraph"/>
        <w:spacing w:after="0"/>
      </w:pPr>
    </w:p>
    <w:p w14:paraId="62AD9C79" w14:textId="159A63AD" w:rsidR="001E38DF" w:rsidRDefault="001E38DF" w:rsidP="001E38DF">
      <w:pPr>
        <w:spacing w:after="0"/>
      </w:pPr>
    </w:p>
    <w:p w14:paraId="0C8A13EC" w14:textId="3D2C4DD6" w:rsidR="001E38DF" w:rsidRDefault="001E38DF" w:rsidP="001E38DF">
      <w:pPr>
        <w:spacing w:after="0"/>
      </w:pPr>
    </w:p>
    <w:p w14:paraId="67B2EFE5" w14:textId="77777777" w:rsidR="001E38DF" w:rsidRPr="00FD78BE" w:rsidRDefault="001E38DF" w:rsidP="001E38DF">
      <w:pPr>
        <w:spacing w:after="0"/>
      </w:pPr>
    </w:p>
    <w:p w14:paraId="3F0B7039" w14:textId="111B44E1" w:rsidR="00FD78BE" w:rsidRDefault="00FD78BE" w:rsidP="00FD78BE">
      <w:pPr>
        <w:pStyle w:val="ListParagraph"/>
        <w:numPr>
          <w:ilvl w:val="0"/>
          <w:numId w:val="1"/>
        </w:numPr>
        <w:spacing w:after="0"/>
      </w:pPr>
      <w:r w:rsidRPr="00FD78BE">
        <w:t>Annotate the diagram to explain the role of the measures implemented</w:t>
      </w:r>
      <w:r w:rsidR="004459B5">
        <w:t xml:space="preserve"> (p159)</w:t>
      </w:r>
      <w:r w:rsidRPr="00FD78BE">
        <w:t>.</w:t>
      </w:r>
    </w:p>
    <w:p w14:paraId="5E2E13C0" w14:textId="77777777" w:rsidR="004459B5" w:rsidRDefault="004459B5" w:rsidP="004459B5">
      <w:pPr>
        <w:pStyle w:val="ListParagraph"/>
        <w:spacing w:after="0"/>
      </w:pPr>
    </w:p>
    <w:p w14:paraId="37F77102" w14:textId="7904E7B8" w:rsidR="001E38DF" w:rsidRDefault="001E38DF" w:rsidP="001E38DF">
      <w:pPr>
        <w:spacing w:after="0"/>
      </w:pPr>
    </w:p>
    <w:p w14:paraId="3994BA62" w14:textId="1F9F7248" w:rsidR="001E38DF" w:rsidRDefault="00F068F2" w:rsidP="00F068F2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1863D665" wp14:editId="41DB011A">
            <wp:extent cx="4451684" cy="2788657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952" cy="279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DEEE7" w14:textId="695B3F23" w:rsidR="001E38DF" w:rsidRDefault="001E38DF" w:rsidP="001E38DF">
      <w:pPr>
        <w:spacing w:after="0"/>
      </w:pPr>
    </w:p>
    <w:p w14:paraId="6C91FEC6" w14:textId="46D7F7E0" w:rsidR="001E38DF" w:rsidRDefault="001E38DF" w:rsidP="001E38DF">
      <w:pPr>
        <w:spacing w:after="0"/>
      </w:pPr>
    </w:p>
    <w:p w14:paraId="6E7E059C" w14:textId="77777777" w:rsidR="004459B5" w:rsidRDefault="004459B5" w:rsidP="00F068F2">
      <w:pPr>
        <w:spacing w:after="0"/>
        <w:rPr>
          <w:b/>
        </w:rPr>
      </w:pPr>
    </w:p>
    <w:p w14:paraId="34DD203C" w14:textId="73AA21FD" w:rsidR="00FD78BE" w:rsidRPr="00F068F2" w:rsidRDefault="00FD78BE" w:rsidP="00F068F2">
      <w:pPr>
        <w:spacing w:after="0"/>
        <w:rPr>
          <w:b/>
        </w:rPr>
      </w:pPr>
      <w:r w:rsidRPr="00F068F2">
        <w:rPr>
          <w:b/>
        </w:rPr>
        <w:t xml:space="preserve">Using the case study and figures 5 and 6 </w:t>
      </w:r>
      <w:r w:rsidR="0079490A">
        <w:rPr>
          <w:b/>
        </w:rPr>
        <w:t xml:space="preserve">(p158-159) </w:t>
      </w:r>
      <w:r w:rsidRPr="00F068F2">
        <w:rPr>
          <w:b/>
        </w:rPr>
        <w:t>complete the following:</w:t>
      </w:r>
    </w:p>
    <w:p w14:paraId="3C6EC4F5" w14:textId="05D1D741" w:rsidR="0079490A" w:rsidRDefault="0079490A" w:rsidP="0079490A">
      <w:pPr>
        <w:numPr>
          <w:ilvl w:val="0"/>
          <w:numId w:val="17"/>
        </w:numPr>
        <w:spacing w:after="0"/>
      </w:pPr>
      <w:r w:rsidRPr="0079490A">
        <w:t xml:space="preserve">Summarise the impacts of the Lamb Drove </w:t>
      </w:r>
      <w:r>
        <w:t xml:space="preserve">SUDs </w:t>
      </w:r>
      <w:r w:rsidRPr="0079490A">
        <w:t>development.</w:t>
      </w:r>
    </w:p>
    <w:p w14:paraId="407F4657" w14:textId="6DBA59D6" w:rsidR="0079490A" w:rsidRDefault="0079490A" w:rsidP="0079490A">
      <w:pPr>
        <w:spacing w:after="0"/>
      </w:pPr>
    </w:p>
    <w:p w14:paraId="2115459B" w14:textId="481BFD49" w:rsidR="0079490A" w:rsidRDefault="0079490A" w:rsidP="0079490A">
      <w:pPr>
        <w:spacing w:after="0"/>
      </w:pPr>
    </w:p>
    <w:p w14:paraId="74D0B946" w14:textId="65AC86FC" w:rsidR="0079490A" w:rsidRDefault="0079490A" w:rsidP="0079490A">
      <w:pPr>
        <w:spacing w:after="0"/>
      </w:pPr>
    </w:p>
    <w:p w14:paraId="26C36FCE" w14:textId="76097017" w:rsidR="0079490A" w:rsidRDefault="0079490A" w:rsidP="0079490A">
      <w:pPr>
        <w:spacing w:after="0"/>
      </w:pPr>
    </w:p>
    <w:p w14:paraId="631E2C12" w14:textId="77777777" w:rsidR="0079490A" w:rsidRDefault="0079490A" w:rsidP="0079490A">
      <w:pPr>
        <w:spacing w:after="0"/>
      </w:pPr>
    </w:p>
    <w:p w14:paraId="2B86F77A" w14:textId="77777777" w:rsidR="0079490A" w:rsidRDefault="0079490A" w:rsidP="0079490A">
      <w:pPr>
        <w:spacing w:after="0"/>
      </w:pPr>
    </w:p>
    <w:p w14:paraId="7B5CDB77" w14:textId="345C4F14" w:rsidR="0079490A" w:rsidRDefault="0079490A" w:rsidP="0079490A">
      <w:pPr>
        <w:spacing w:after="0"/>
      </w:pPr>
    </w:p>
    <w:p w14:paraId="54528D01" w14:textId="77777777" w:rsidR="0079490A" w:rsidRDefault="0079490A" w:rsidP="0079490A">
      <w:pPr>
        <w:spacing w:after="0"/>
      </w:pPr>
    </w:p>
    <w:p w14:paraId="477AF98C" w14:textId="53C43C49" w:rsidR="0079490A" w:rsidRDefault="0079490A" w:rsidP="0079490A">
      <w:pPr>
        <w:spacing w:after="0"/>
      </w:pPr>
    </w:p>
    <w:p w14:paraId="2A49A0DA" w14:textId="77777777" w:rsidR="0079490A" w:rsidRPr="0079490A" w:rsidRDefault="0079490A" w:rsidP="0079490A">
      <w:pPr>
        <w:spacing w:after="0"/>
      </w:pPr>
    </w:p>
    <w:p w14:paraId="7A0659D7" w14:textId="77777777" w:rsidR="00FF4000" w:rsidRPr="00FF4000" w:rsidRDefault="0079490A" w:rsidP="00FF4000">
      <w:pPr>
        <w:numPr>
          <w:ilvl w:val="0"/>
          <w:numId w:val="17"/>
        </w:numPr>
      </w:pPr>
      <w:r w:rsidRPr="0079490A">
        <w:t xml:space="preserve">Summarise evidence that </w:t>
      </w:r>
      <w:r>
        <w:t xml:space="preserve">demonstrates that </w:t>
      </w:r>
      <w:r w:rsidRPr="0079490A">
        <w:t>the Lamb Drove project is a success</w:t>
      </w:r>
      <w:r w:rsidR="00FF4000">
        <w:t xml:space="preserve"> and </w:t>
      </w:r>
      <w:r w:rsidR="00FF4000" w:rsidRPr="00FF4000">
        <w:t>cited as ‘best practise’ for all planners nationally.</w:t>
      </w:r>
    </w:p>
    <w:p w14:paraId="0086B5B6" w14:textId="64A8BDA1" w:rsidR="0079490A" w:rsidRPr="0079490A" w:rsidRDefault="0079490A" w:rsidP="00FF4000">
      <w:pPr>
        <w:spacing w:after="0"/>
        <w:ind w:left="360"/>
      </w:pPr>
    </w:p>
    <w:p w14:paraId="4AF5BE44" w14:textId="421071A9" w:rsidR="0079490A" w:rsidRPr="0079490A" w:rsidRDefault="0079490A" w:rsidP="0079490A">
      <w:pPr>
        <w:spacing w:after="0"/>
      </w:pPr>
    </w:p>
    <w:p w14:paraId="17CABC18" w14:textId="7B5CEB1A" w:rsidR="00A1096A" w:rsidRDefault="00A1096A" w:rsidP="00A1096A">
      <w:pPr>
        <w:spacing w:after="0"/>
      </w:pPr>
    </w:p>
    <w:p w14:paraId="36B43CEE" w14:textId="51ACE696" w:rsidR="00A1096A" w:rsidRDefault="00A1096A" w:rsidP="00A1096A">
      <w:pPr>
        <w:spacing w:after="0"/>
      </w:pPr>
    </w:p>
    <w:p w14:paraId="3FA70BCE" w14:textId="31DDE715" w:rsidR="00FD78BE" w:rsidRDefault="00FD78BE" w:rsidP="00FD78BE">
      <w:pPr>
        <w:spacing w:after="0"/>
      </w:pPr>
    </w:p>
    <w:p w14:paraId="28F6D0B2" w14:textId="77777777" w:rsidR="00FF4000" w:rsidRDefault="00FF4000" w:rsidP="00FD78BE">
      <w:pPr>
        <w:spacing w:after="0"/>
      </w:pPr>
    </w:p>
    <w:p w14:paraId="067CBDAC" w14:textId="77777777" w:rsidR="00FD78BE" w:rsidRDefault="00FD78BE" w:rsidP="00BE7481">
      <w:pPr>
        <w:spacing w:after="0"/>
        <w:jc w:val="center"/>
        <w:rPr>
          <w:b/>
        </w:rPr>
      </w:pPr>
      <w:r w:rsidRPr="00FD78BE">
        <w:rPr>
          <w:b/>
        </w:rPr>
        <w:lastRenderedPageBreak/>
        <w:t>River Restoration and Conservation</w:t>
      </w:r>
    </w:p>
    <w:p w14:paraId="7A852F2C" w14:textId="3A0F0F32" w:rsidR="00FD78BE" w:rsidRDefault="00FD78BE" w:rsidP="00FD78BE">
      <w:pPr>
        <w:spacing w:after="0"/>
        <w:rPr>
          <w:b/>
        </w:rPr>
      </w:pPr>
    </w:p>
    <w:p w14:paraId="6E664E3F" w14:textId="6EC6B4AC" w:rsidR="00EF411C" w:rsidRDefault="0006431C" w:rsidP="0006431C">
      <w:pPr>
        <w:spacing w:after="0"/>
        <w:jc w:val="center"/>
      </w:pPr>
      <w:r>
        <w:rPr>
          <w:noProof/>
          <w:lang w:eastAsia="en-GB"/>
        </w:rPr>
        <w:drawing>
          <wp:inline distT="0" distB="0" distL="0" distR="0" wp14:anchorId="51C67A8E" wp14:editId="48AE7E66">
            <wp:extent cx="3530379" cy="3064147"/>
            <wp:effectExtent l="0" t="0" r="0" b="317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196BA72-0E02-4F1D-B7EE-0460BA66AA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196BA72-0E02-4F1D-B7EE-0460BA66AA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7" t="9150" r="36000" b="39387"/>
                    <a:stretch/>
                  </pic:blipFill>
                  <pic:spPr>
                    <a:xfrm>
                      <a:off x="0" y="0"/>
                      <a:ext cx="3538320" cy="3071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B13F" w14:textId="77777777" w:rsidR="00EF411C" w:rsidRDefault="00EF411C" w:rsidP="00BE7481">
      <w:pPr>
        <w:spacing w:after="0"/>
      </w:pPr>
    </w:p>
    <w:p w14:paraId="68181D83" w14:textId="65D4B34E" w:rsidR="00BE7481" w:rsidRPr="00BE7481" w:rsidRDefault="00BE7481" w:rsidP="00BE7481">
      <w:pPr>
        <w:spacing w:after="0"/>
        <w:rPr>
          <w:b/>
        </w:rPr>
      </w:pPr>
      <w:r w:rsidRPr="00BE7481">
        <w:t>River restoration has two main aims:</w:t>
      </w:r>
    </w:p>
    <w:p w14:paraId="00311DC2" w14:textId="77777777" w:rsidR="00BE7481" w:rsidRPr="00BE7481" w:rsidRDefault="00BE7481" w:rsidP="00BE7481">
      <w:pPr>
        <w:pStyle w:val="ListParagraph"/>
        <w:numPr>
          <w:ilvl w:val="0"/>
          <w:numId w:val="7"/>
        </w:numPr>
        <w:spacing w:after="0"/>
      </w:pPr>
      <w:r w:rsidRPr="00BE7481">
        <w:t>To improve the quality and function of rivers.</w:t>
      </w:r>
    </w:p>
    <w:p w14:paraId="774F55EB" w14:textId="571613F1" w:rsidR="00BE7481" w:rsidRDefault="00BE7481" w:rsidP="00BE7481">
      <w:pPr>
        <w:pStyle w:val="ListParagraph"/>
        <w:numPr>
          <w:ilvl w:val="0"/>
          <w:numId w:val="7"/>
        </w:numPr>
        <w:spacing w:after="0"/>
      </w:pPr>
      <w:r w:rsidRPr="00BE7481">
        <w:t>To restore the river so it can support healthy and thriving ecosystems.</w:t>
      </w:r>
    </w:p>
    <w:p w14:paraId="0507D780" w14:textId="77777777" w:rsidR="00C24999" w:rsidRDefault="00C24999" w:rsidP="00C24999">
      <w:pPr>
        <w:pStyle w:val="ListParagraph"/>
        <w:spacing w:after="0"/>
      </w:pPr>
    </w:p>
    <w:p w14:paraId="39A00C4A" w14:textId="77777777" w:rsidR="00BE7481" w:rsidRPr="00BE7481" w:rsidRDefault="00BE7481" w:rsidP="00BE7481">
      <w:pPr>
        <w:spacing w:after="0"/>
      </w:pPr>
      <w:r w:rsidRPr="00BE7481">
        <w:t>Restoration can occur at different scales:</w:t>
      </w:r>
    </w:p>
    <w:p w14:paraId="4C0434BF" w14:textId="77777777" w:rsidR="00BE7481" w:rsidRPr="00BE7481" w:rsidRDefault="00BE7481" w:rsidP="00BE7481">
      <w:pPr>
        <w:pStyle w:val="ListParagraph"/>
        <w:numPr>
          <w:ilvl w:val="0"/>
          <w:numId w:val="7"/>
        </w:numPr>
        <w:spacing w:after="0"/>
      </w:pPr>
      <w:r w:rsidRPr="00BE7481">
        <w:t>Large scale restoration projects could include an entire flood plain.  Buildings might be removed and water channels brought back to a more natural course.</w:t>
      </w:r>
    </w:p>
    <w:p w14:paraId="58685043" w14:textId="6C73579F" w:rsidR="00BE7481" w:rsidRDefault="00BE7481" w:rsidP="00BE7481">
      <w:pPr>
        <w:pStyle w:val="ListParagraph"/>
        <w:numPr>
          <w:ilvl w:val="0"/>
          <w:numId w:val="7"/>
        </w:numPr>
        <w:spacing w:after="0"/>
      </w:pPr>
      <w:r w:rsidRPr="00BE7481">
        <w:t xml:space="preserve">Small scale projects could restore a section of river by removing hard engineering and replacing it with more natural features.  </w:t>
      </w:r>
    </w:p>
    <w:p w14:paraId="571749BE" w14:textId="34DC021E" w:rsidR="00BE7481" w:rsidRPr="00BE7481" w:rsidRDefault="00BE7481" w:rsidP="00BE7481">
      <w:pPr>
        <w:spacing w:after="0"/>
      </w:pPr>
      <w:r w:rsidRPr="00BE7481">
        <w:t xml:space="preserve">Restoration can be seen to work with </w:t>
      </w:r>
      <w:proofErr w:type="spellStart"/>
      <w:r w:rsidRPr="00BE7481">
        <w:t>SuDs</w:t>
      </w:r>
      <w:proofErr w:type="spellEnd"/>
      <w:r w:rsidRPr="00BE7481">
        <w:t xml:space="preserve"> and other projects in the urban environment.</w:t>
      </w:r>
    </w:p>
    <w:p w14:paraId="0D9736CD" w14:textId="77777777" w:rsidR="00FF7349" w:rsidRDefault="00FF7349" w:rsidP="00C24999">
      <w:pPr>
        <w:spacing w:after="0"/>
      </w:pPr>
    </w:p>
    <w:p w14:paraId="38436000" w14:textId="3B0EC638" w:rsidR="00C24999" w:rsidRDefault="00C24999" w:rsidP="0079490A">
      <w:pPr>
        <w:spacing w:after="0"/>
        <w:jc w:val="center"/>
        <w:rPr>
          <w:b/>
        </w:rPr>
      </w:pPr>
      <w:r w:rsidRPr="00FF7349">
        <w:rPr>
          <w:b/>
          <w:highlight w:val="yellow"/>
        </w:rPr>
        <w:t>River Restoration and Conservation Case Study</w:t>
      </w:r>
      <w:r w:rsidR="0079490A">
        <w:rPr>
          <w:b/>
          <w:highlight w:val="yellow"/>
        </w:rPr>
        <w:t xml:space="preserve">:  The </w:t>
      </w:r>
      <w:proofErr w:type="spellStart"/>
      <w:r w:rsidR="0079490A">
        <w:rPr>
          <w:b/>
          <w:highlight w:val="yellow"/>
        </w:rPr>
        <w:t>Cheonggyecheon</w:t>
      </w:r>
      <w:proofErr w:type="spellEnd"/>
      <w:r w:rsidR="0079490A">
        <w:rPr>
          <w:b/>
          <w:highlight w:val="yellow"/>
        </w:rPr>
        <w:t xml:space="preserve"> River Project</w:t>
      </w:r>
      <w:r w:rsidRPr="00FF7349">
        <w:rPr>
          <w:b/>
          <w:highlight w:val="yellow"/>
        </w:rPr>
        <w:t>.</w:t>
      </w:r>
    </w:p>
    <w:p w14:paraId="23D2E278" w14:textId="77777777" w:rsidR="00954E8B" w:rsidRDefault="00954E8B" w:rsidP="00C24999">
      <w:pPr>
        <w:spacing w:after="0"/>
        <w:rPr>
          <w:b/>
        </w:rPr>
      </w:pPr>
    </w:p>
    <w:p w14:paraId="38140865" w14:textId="1B1D4317" w:rsidR="00FF7349" w:rsidRPr="00B577A7" w:rsidRDefault="0079490A" w:rsidP="00B577A7">
      <w:pPr>
        <w:rPr>
          <w:rStyle w:val="Hyperlink"/>
          <w:color w:val="auto"/>
          <w:u w:val="none"/>
        </w:rPr>
      </w:pPr>
      <w:r w:rsidRPr="004459B5">
        <w:rPr>
          <w:b/>
          <w:bCs/>
        </w:rPr>
        <w:t xml:space="preserve">TASK:  </w:t>
      </w:r>
      <w:r w:rsidR="001B1C74" w:rsidRPr="004459B5">
        <w:rPr>
          <w:b/>
          <w:bCs/>
        </w:rPr>
        <w:t>Watch the clip on</w:t>
      </w:r>
      <w:r w:rsidR="00954E8B" w:rsidRPr="004459B5">
        <w:rPr>
          <w:b/>
          <w:bCs/>
        </w:rPr>
        <w:t xml:space="preserve"> Th</w:t>
      </w:r>
      <w:r w:rsidR="001B1C74" w:rsidRPr="004459B5">
        <w:rPr>
          <w:b/>
          <w:bCs/>
        </w:rPr>
        <w:t xml:space="preserve">e </w:t>
      </w:r>
      <w:proofErr w:type="spellStart"/>
      <w:r w:rsidR="001B1C74" w:rsidRPr="004459B5">
        <w:rPr>
          <w:b/>
          <w:bCs/>
        </w:rPr>
        <w:t>Cheonggyecheon</w:t>
      </w:r>
      <w:proofErr w:type="spellEnd"/>
      <w:r w:rsidR="001B1C74" w:rsidRPr="004459B5">
        <w:rPr>
          <w:b/>
          <w:bCs/>
        </w:rPr>
        <w:t xml:space="preserve"> River project, </w:t>
      </w:r>
      <w:r w:rsidR="00954E8B" w:rsidRPr="004459B5">
        <w:rPr>
          <w:b/>
          <w:bCs/>
        </w:rPr>
        <w:t>South Korea</w:t>
      </w:r>
      <w:r w:rsidR="004459B5">
        <w:t xml:space="preserve"> </w:t>
      </w:r>
      <w:r w:rsidR="004459B5" w:rsidRPr="004459B5">
        <w:rPr>
          <w:b/>
          <w:bCs/>
        </w:rPr>
        <w:t>and answer the following questions.</w:t>
      </w:r>
      <w:r w:rsidR="004459B5">
        <w:t xml:space="preserve"> </w:t>
      </w:r>
      <w:hyperlink r:id="rId19" w:history="1">
        <w:r w:rsidR="004459B5" w:rsidRPr="004062C4">
          <w:rPr>
            <w:rStyle w:val="Hyperlink"/>
          </w:rPr>
          <w:t>https</w:t>
        </w:r>
      </w:hyperlink>
      <w:hyperlink r:id="rId20" w:history="1">
        <w:proofErr w:type="gramStart"/>
        <w:r w:rsidR="00954E8B" w:rsidRPr="00954E8B">
          <w:rPr>
            <w:rStyle w:val="Hyperlink"/>
          </w:rPr>
          <w:t>:/</w:t>
        </w:r>
        <w:proofErr w:type="gramEnd"/>
        <w:r w:rsidR="00954E8B" w:rsidRPr="00954E8B">
          <w:rPr>
            <w:rStyle w:val="Hyperlink"/>
          </w:rPr>
          <w:t>/vimeo.com/</w:t>
        </w:r>
      </w:hyperlink>
      <w:hyperlink r:id="rId21" w:history="1">
        <w:r w:rsidR="00954E8B" w:rsidRPr="00954E8B">
          <w:rPr>
            <w:rStyle w:val="Hyperlink"/>
          </w:rPr>
          <w:t>255489488</w:t>
        </w:r>
      </w:hyperlink>
    </w:p>
    <w:p w14:paraId="73D67E07" w14:textId="1E283AA0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Following the implementation of the restoration how has wildlife and average temperatures been affected?</w:t>
      </w:r>
    </w:p>
    <w:p w14:paraId="085DBB42" w14:textId="08F65554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6D343D7F" w14:textId="19AB5103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5C4FA865" w14:textId="77777777" w:rsidR="00B577A7" w:rsidRPr="004459B5" w:rsidRDefault="00B577A7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06ADCC61" w14:textId="08282401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What flood control policy had historically been put in place?</w:t>
      </w:r>
    </w:p>
    <w:p w14:paraId="06F9FF60" w14:textId="51249662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03AA190E" w14:textId="76FC0F64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3EE77454" w14:textId="77777777" w:rsidR="00B577A7" w:rsidRPr="004459B5" w:rsidRDefault="00B577A7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54866633" w14:textId="2F8FCD55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What was the river originally used for?</w:t>
      </w:r>
    </w:p>
    <w:p w14:paraId="3AC505E7" w14:textId="50667DE0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06F7DF88" w14:textId="77777777" w:rsidR="00B577A7" w:rsidRDefault="00B577A7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66EEC292" w14:textId="77777777" w:rsidR="004459B5" w:rsidRP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430B9EE0" w14:textId="70AB4FA0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What happened to the quality of the river over time?</w:t>
      </w:r>
    </w:p>
    <w:p w14:paraId="771A9F3D" w14:textId="4CA39675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1C9556D1" w14:textId="77777777" w:rsidR="004459B5" w:rsidRP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2FDAC3E1" w14:textId="28305157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lastRenderedPageBreak/>
        <w:t>When was the river covered?</w:t>
      </w:r>
    </w:p>
    <w:p w14:paraId="60AD4009" w14:textId="77777777" w:rsidR="004459B5" w:rsidRP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769953AB" w14:textId="4D3481B3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When was the expressway built?</w:t>
      </w:r>
    </w:p>
    <w:p w14:paraId="7260891D" w14:textId="77777777" w:rsidR="004459B5" w:rsidRP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732BCB84" w14:textId="535747B8" w:rsidR="004459B5" w:rsidRPr="00B577A7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In 2003 what was usage of the area like?</w:t>
      </w:r>
    </w:p>
    <w:p w14:paraId="5667391B" w14:textId="6E47201F" w:rsidR="00B577A7" w:rsidRDefault="00B577A7" w:rsidP="00B577A7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39A83C8C" w14:textId="77777777" w:rsidR="00B577A7" w:rsidRPr="00B577A7" w:rsidRDefault="00B577A7" w:rsidP="00B577A7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07FEA32A" w14:textId="77777777" w:rsidR="004459B5" w:rsidRP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722B85A7" w14:textId="4014918D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What had</w:t>
      </w:r>
      <w:r>
        <w:rPr>
          <w:rFonts w:eastAsiaTheme="minorEastAsia" w:hAnsi="Calibri"/>
          <w:color w:val="000000"/>
          <w:kern w:val="24"/>
          <w:lang w:eastAsia="en-GB"/>
        </w:rPr>
        <w:t xml:space="preserve"> happened to the</w:t>
      </w:r>
      <w:r w:rsidRPr="004459B5">
        <w:rPr>
          <w:rFonts w:eastAsiaTheme="minorEastAsia" w:hAnsi="Calibri"/>
          <w:color w:val="000000"/>
          <w:kern w:val="24"/>
          <w:lang w:eastAsia="en-GB"/>
        </w:rPr>
        <w:t xml:space="preserve"> structure covering the river by the 1990’s?</w:t>
      </w:r>
    </w:p>
    <w:p w14:paraId="3B5F709D" w14:textId="0627A74C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3A49B952" w14:textId="77777777" w:rsidR="00B577A7" w:rsidRPr="004459B5" w:rsidRDefault="00B577A7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0AB35DDE" w14:textId="24037048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When was the restoration project started?</w:t>
      </w:r>
    </w:p>
    <w:p w14:paraId="51DD57A8" w14:textId="77777777" w:rsidR="004459B5" w:rsidRPr="004459B5" w:rsidRDefault="004459B5" w:rsidP="004459B5">
      <w:pPr>
        <w:pStyle w:val="ListParagraph"/>
        <w:rPr>
          <w:rFonts w:ascii="Times New Roman" w:eastAsia="Times New Roman" w:hAnsi="Times New Roman" w:cs="Times New Roman"/>
          <w:lang w:eastAsia="en-GB"/>
        </w:rPr>
      </w:pPr>
    </w:p>
    <w:p w14:paraId="32F73C9E" w14:textId="77777777" w:rsidR="004459B5" w:rsidRPr="004459B5" w:rsidRDefault="004459B5" w:rsidP="004459B5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1E24CD6A" w14:textId="368B0251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Give details of the restoration project:  time taken, cost and length of river restored.</w:t>
      </w:r>
    </w:p>
    <w:p w14:paraId="0DE4AEE0" w14:textId="69501C96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4165A199" w14:textId="45A937AE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07C9FA43" w14:textId="77777777" w:rsidR="00B577A7" w:rsidRPr="004459B5" w:rsidRDefault="00B577A7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04E92517" w14:textId="72F55521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What issues were raised over the restoration and how were these resolved?</w:t>
      </w:r>
    </w:p>
    <w:p w14:paraId="48CFB811" w14:textId="253A0307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3D92D96B" w14:textId="45ABA85A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65664D4D" w14:textId="77777777" w:rsidR="004459B5" w:rsidRP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7F40A510" w14:textId="20B05D30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How did Seoul’s citizens participate in the restoration project?</w:t>
      </w:r>
    </w:p>
    <w:p w14:paraId="28F3C897" w14:textId="6A928CF7" w:rsid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1336DB84" w14:textId="77777777" w:rsidR="00B577A7" w:rsidRDefault="00B577A7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396ADFF8" w14:textId="77777777" w:rsidR="004459B5" w:rsidRPr="004459B5" w:rsidRDefault="004459B5" w:rsidP="004459B5">
      <w:p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</w:p>
    <w:p w14:paraId="6E09627A" w14:textId="77777777" w:rsidR="004459B5" w:rsidRPr="004459B5" w:rsidRDefault="004459B5" w:rsidP="004459B5">
      <w:pPr>
        <w:pStyle w:val="ListParagraph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4459B5">
        <w:rPr>
          <w:rFonts w:eastAsiaTheme="minorEastAsia" w:hAnsi="Calibri"/>
          <w:color w:val="000000"/>
          <w:kern w:val="24"/>
          <w:lang w:eastAsia="en-GB"/>
        </w:rPr>
        <w:t>How does the restoration project benefit Seoul?</w:t>
      </w:r>
    </w:p>
    <w:p w14:paraId="62E08366" w14:textId="5A1DCDAC" w:rsidR="00FF7349" w:rsidRDefault="00FF7349" w:rsidP="00954E8B">
      <w:pPr>
        <w:spacing w:after="0"/>
        <w:rPr>
          <w:rStyle w:val="Hyperlink"/>
        </w:rPr>
      </w:pPr>
    </w:p>
    <w:p w14:paraId="446835B9" w14:textId="6CE1C5CF" w:rsidR="00FF7349" w:rsidRDefault="00FF7349" w:rsidP="00954E8B">
      <w:pPr>
        <w:spacing w:after="0"/>
        <w:rPr>
          <w:rStyle w:val="Hyperlink"/>
        </w:rPr>
      </w:pPr>
    </w:p>
    <w:p w14:paraId="2C6E7A9B" w14:textId="25624F12" w:rsidR="00FF7349" w:rsidRDefault="00FF7349" w:rsidP="00954E8B">
      <w:pPr>
        <w:spacing w:after="0"/>
        <w:rPr>
          <w:rStyle w:val="Hyperlink"/>
        </w:rPr>
      </w:pPr>
    </w:p>
    <w:p w14:paraId="725E61A4" w14:textId="2EC71532" w:rsidR="00B577A7" w:rsidRPr="00B577A7" w:rsidRDefault="00B577A7" w:rsidP="00B577A7">
      <w:pPr>
        <w:spacing w:before="134" w:after="0" w:line="240" w:lineRule="auto"/>
        <w:rPr>
          <w:rFonts w:ascii="Times New Roman" w:eastAsia="Times New Roman" w:hAnsi="Times New Roman" w:cs="Times New Roman"/>
          <w:lang w:eastAsia="en-GB"/>
        </w:rPr>
      </w:pPr>
      <w:r w:rsidRPr="00B577A7">
        <w:rPr>
          <w:rFonts w:ascii="Calibri" w:eastAsia="+mn-ea" w:hAnsi="Calibri" w:cs="+mn-cs"/>
          <w:b/>
          <w:bCs/>
          <w:color w:val="000000"/>
          <w:kern w:val="24"/>
          <w:lang w:val="en-US" w:eastAsia="en-GB"/>
        </w:rPr>
        <w:t>Stakeholder participation</w:t>
      </w:r>
      <w:r>
        <w:rPr>
          <w:rFonts w:ascii="Calibri" w:eastAsia="+mn-ea" w:hAnsi="Calibri" w:cs="+mn-cs"/>
          <w:b/>
          <w:bCs/>
          <w:color w:val="000000"/>
          <w:kern w:val="24"/>
          <w:lang w:val="en-US" w:eastAsia="en-GB"/>
        </w:rPr>
        <w:t xml:space="preserve">:  </w:t>
      </w:r>
      <w:r w:rsidRPr="00B577A7">
        <w:rPr>
          <w:rFonts w:ascii="Calibri" w:eastAsia="+mn-ea" w:hAnsi="Calibri" w:cs="+mn-cs"/>
          <w:color w:val="000000"/>
          <w:kern w:val="24"/>
          <w:lang w:val="en-US" w:eastAsia="en-GB"/>
        </w:rPr>
        <w:t xml:space="preserve">River restoration involves a wide range of stakeholders from the public and private sector including policy makers, practitioners, scientists and non-government </w:t>
      </w:r>
      <w:proofErr w:type="spellStart"/>
      <w:r w:rsidRPr="00B577A7">
        <w:rPr>
          <w:rFonts w:ascii="Calibri" w:eastAsia="+mn-ea" w:hAnsi="Calibri" w:cs="+mn-cs"/>
          <w:color w:val="000000"/>
          <w:kern w:val="24"/>
          <w:lang w:val="en-US" w:eastAsia="en-GB"/>
        </w:rPr>
        <w:t>organisations</w:t>
      </w:r>
      <w:proofErr w:type="spellEnd"/>
      <w:r w:rsidRPr="00B577A7">
        <w:rPr>
          <w:rFonts w:ascii="Calibri" w:eastAsia="+mn-ea" w:hAnsi="Calibri" w:cs="+mn-cs"/>
          <w:color w:val="000000"/>
          <w:kern w:val="24"/>
          <w:lang w:val="en-US" w:eastAsia="en-GB"/>
        </w:rPr>
        <w:t xml:space="preserve">, as well as all citizens groups potentially impacted. </w:t>
      </w:r>
    </w:p>
    <w:p w14:paraId="6A1C1DFF" w14:textId="2684E287" w:rsidR="00B577A7" w:rsidRDefault="00B577A7" w:rsidP="00954E8B">
      <w:pPr>
        <w:spacing w:after="0"/>
        <w:rPr>
          <w:rStyle w:val="Hyperlink"/>
        </w:rPr>
      </w:pPr>
    </w:p>
    <w:p w14:paraId="52F313D5" w14:textId="77777777" w:rsidR="00B577A7" w:rsidRDefault="00B577A7" w:rsidP="00954E8B">
      <w:pPr>
        <w:spacing w:after="0"/>
        <w:rPr>
          <w:rStyle w:val="Hyperlink"/>
        </w:rPr>
      </w:pPr>
    </w:p>
    <w:p w14:paraId="3ED1448F" w14:textId="13882B38" w:rsidR="00B577A7" w:rsidRDefault="00B577A7" w:rsidP="00B577A7">
      <w:pPr>
        <w:spacing w:after="0" w:line="240" w:lineRule="auto"/>
        <w:rPr>
          <w:rFonts w:eastAsiaTheme="minorEastAsia" w:hAnsi="Calibri"/>
          <w:b/>
          <w:bCs/>
          <w:color w:val="000000"/>
          <w:kern w:val="24"/>
          <w:lang w:eastAsia="en-GB"/>
        </w:rPr>
      </w:pPr>
      <w:r w:rsidRPr="00B577A7">
        <w:rPr>
          <w:rFonts w:eastAsiaTheme="minorEastAsia" w:hAnsi="Calibri"/>
          <w:b/>
          <w:bCs/>
          <w:color w:val="000000"/>
          <w:kern w:val="24"/>
          <w:lang w:eastAsia="en-GB"/>
        </w:rPr>
        <w:t xml:space="preserve">TASK:  Who were the stakeholders in the </w:t>
      </w:r>
      <w:proofErr w:type="spellStart"/>
      <w:r w:rsidRPr="00B577A7">
        <w:rPr>
          <w:rFonts w:eastAsiaTheme="minorEastAsia" w:hAnsi="Calibri"/>
          <w:b/>
          <w:bCs/>
          <w:color w:val="000000"/>
          <w:kern w:val="24"/>
          <w:lang w:eastAsia="en-GB"/>
        </w:rPr>
        <w:t>Cheonggyecheon</w:t>
      </w:r>
      <w:proofErr w:type="spellEnd"/>
      <w:r w:rsidRPr="00B577A7">
        <w:rPr>
          <w:rFonts w:eastAsiaTheme="minorEastAsia" w:hAnsi="Calibri"/>
          <w:b/>
          <w:bCs/>
          <w:color w:val="000000"/>
          <w:kern w:val="24"/>
          <w:lang w:eastAsia="en-GB"/>
        </w:rPr>
        <w:t xml:space="preserve"> River project</w:t>
      </w:r>
      <w:r>
        <w:rPr>
          <w:rFonts w:eastAsiaTheme="minorEastAsia" w:hAnsi="Calibri"/>
          <w:b/>
          <w:bCs/>
          <w:color w:val="000000"/>
          <w:kern w:val="24"/>
          <w:lang w:eastAsia="en-GB"/>
        </w:rPr>
        <w:t>?</w:t>
      </w:r>
    </w:p>
    <w:p w14:paraId="69EED1A4" w14:textId="09ED79AA" w:rsidR="00B577A7" w:rsidRDefault="00B577A7" w:rsidP="00B577A7">
      <w:pPr>
        <w:spacing w:after="0" w:line="240" w:lineRule="auto"/>
        <w:rPr>
          <w:rFonts w:eastAsiaTheme="minorEastAsia" w:hAnsi="Calibri"/>
          <w:b/>
          <w:bCs/>
          <w:color w:val="000000"/>
          <w:kern w:val="24"/>
          <w:lang w:eastAsia="en-GB"/>
        </w:rPr>
      </w:pPr>
    </w:p>
    <w:p w14:paraId="7661369C" w14:textId="0A79064C" w:rsidR="00B577A7" w:rsidRDefault="00B577A7" w:rsidP="00B577A7">
      <w:pPr>
        <w:spacing w:after="0" w:line="240" w:lineRule="auto"/>
        <w:rPr>
          <w:rFonts w:eastAsiaTheme="minorEastAsia" w:hAnsi="Calibri"/>
          <w:b/>
          <w:bCs/>
          <w:color w:val="000000"/>
          <w:kern w:val="24"/>
          <w:lang w:eastAsia="en-GB"/>
        </w:rPr>
      </w:pPr>
    </w:p>
    <w:p w14:paraId="5FF33C64" w14:textId="1160BDAB" w:rsidR="00B577A7" w:rsidRDefault="00B577A7" w:rsidP="00B577A7">
      <w:pPr>
        <w:spacing w:after="0" w:line="240" w:lineRule="auto"/>
        <w:rPr>
          <w:rFonts w:eastAsiaTheme="minorEastAsia" w:hAnsi="Calibri"/>
          <w:b/>
          <w:bCs/>
          <w:color w:val="000000"/>
          <w:kern w:val="24"/>
          <w:lang w:eastAsia="en-GB"/>
        </w:rPr>
      </w:pPr>
    </w:p>
    <w:p w14:paraId="47590DD5" w14:textId="3E746D82" w:rsidR="00B577A7" w:rsidRDefault="00B577A7" w:rsidP="00B577A7">
      <w:pPr>
        <w:spacing w:after="0" w:line="240" w:lineRule="auto"/>
        <w:rPr>
          <w:rFonts w:eastAsiaTheme="minorEastAsia" w:hAnsi="Calibri"/>
          <w:b/>
          <w:bCs/>
          <w:color w:val="000000"/>
          <w:kern w:val="24"/>
          <w:lang w:eastAsia="en-GB"/>
        </w:rPr>
      </w:pPr>
    </w:p>
    <w:p w14:paraId="1399F8DC" w14:textId="14ECC13A" w:rsidR="00B577A7" w:rsidRDefault="00B577A7" w:rsidP="00B577A7">
      <w:pPr>
        <w:spacing w:after="0" w:line="240" w:lineRule="auto"/>
        <w:rPr>
          <w:rFonts w:eastAsiaTheme="minorEastAsia" w:hAnsi="Calibri"/>
          <w:b/>
          <w:bCs/>
          <w:color w:val="000000"/>
          <w:kern w:val="24"/>
          <w:lang w:eastAsia="en-GB"/>
        </w:rPr>
      </w:pPr>
    </w:p>
    <w:p w14:paraId="13389F2E" w14:textId="7E3F5F01" w:rsidR="009B78EE" w:rsidRDefault="009B78EE" w:rsidP="00954E8B">
      <w:pPr>
        <w:spacing w:after="0"/>
        <w:rPr>
          <w:rStyle w:val="Hyperlink"/>
        </w:rPr>
      </w:pPr>
    </w:p>
    <w:p w14:paraId="602CAB83" w14:textId="2CBCAE10" w:rsidR="009B78EE" w:rsidRDefault="009B78EE" w:rsidP="00954E8B">
      <w:pPr>
        <w:spacing w:after="0"/>
        <w:rPr>
          <w:rStyle w:val="Hyperlink"/>
        </w:rPr>
      </w:pPr>
    </w:p>
    <w:p w14:paraId="5D6E5DBF" w14:textId="6E0F6298" w:rsidR="009B78EE" w:rsidRDefault="009B78EE" w:rsidP="00954E8B">
      <w:pPr>
        <w:spacing w:after="0"/>
        <w:rPr>
          <w:rStyle w:val="Hyperlink"/>
        </w:rPr>
      </w:pPr>
    </w:p>
    <w:p w14:paraId="5F4644DF" w14:textId="25CD0F55" w:rsidR="009B78EE" w:rsidRDefault="009B78EE" w:rsidP="00954E8B">
      <w:pPr>
        <w:spacing w:after="0"/>
        <w:rPr>
          <w:rStyle w:val="Hyperlink"/>
        </w:rPr>
      </w:pPr>
    </w:p>
    <w:p w14:paraId="46D1EE12" w14:textId="7EA6F93C" w:rsidR="009B78EE" w:rsidRDefault="009B78EE" w:rsidP="00954E8B">
      <w:pPr>
        <w:spacing w:after="0"/>
        <w:rPr>
          <w:rStyle w:val="Hyperlink"/>
        </w:rPr>
      </w:pPr>
    </w:p>
    <w:p w14:paraId="66B464B0" w14:textId="31879160" w:rsidR="009B78EE" w:rsidRDefault="009B78EE" w:rsidP="00954E8B">
      <w:pPr>
        <w:spacing w:after="0"/>
        <w:rPr>
          <w:rStyle w:val="Hyperlink"/>
        </w:rPr>
      </w:pPr>
    </w:p>
    <w:p w14:paraId="38E0D6C2" w14:textId="249BA3E0" w:rsidR="009B78EE" w:rsidRDefault="009B78EE" w:rsidP="00954E8B">
      <w:pPr>
        <w:spacing w:after="0"/>
        <w:rPr>
          <w:rStyle w:val="Hyperlink"/>
        </w:rPr>
      </w:pPr>
    </w:p>
    <w:p w14:paraId="01EA8239" w14:textId="1C9280E0" w:rsidR="009B78EE" w:rsidRDefault="009B78EE" w:rsidP="00954E8B">
      <w:pPr>
        <w:spacing w:after="0"/>
        <w:rPr>
          <w:rStyle w:val="Hyperlink"/>
        </w:rPr>
      </w:pPr>
    </w:p>
    <w:p w14:paraId="3B66E5BF" w14:textId="7588AF18" w:rsidR="009B78EE" w:rsidRDefault="009B78EE" w:rsidP="00954E8B">
      <w:pPr>
        <w:spacing w:after="0"/>
        <w:rPr>
          <w:rStyle w:val="Hyperlink"/>
        </w:rPr>
      </w:pPr>
    </w:p>
    <w:p w14:paraId="17B21C57" w14:textId="26F5E962" w:rsidR="009B78EE" w:rsidRDefault="009B78EE" w:rsidP="00954E8B">
      <w:pPr>
        <w:spacing w:after="0"/>
        <w:rPr>
          <w:rStyle w:val="Hyperlink"/>
        </w:rPr>
      </w:pPr>
    </w:p>
    <w:p w14:paraId="43071BC9" w14:textId="02C1B6EE" w:rsidR="009B78EE" w:rsidRDefault="009B78EE" w:rsidP="00954E8B">
      <w:pPr>
        <w:spacing w:after="0"/>
        <w:rPr>
          <w:rStyle w:val="Hyperlink"/>
        </w:rPr>
      </w:pPr>
    </w:p>
    <w:p w14:paraId="23CCA858" w14:textId="4B6BBFCB" w:rsidR="00C24999" w:rsidRPr="00EC245E" w:rsidRDefault="00EC245E" w:rsidP="00C24999">
      <w:pPr>
        <w:spacing w:after="0"/>
        <w:rPr>
          <w:b/>
          <w:bCs/>
          <w:i/>
        </w:rPr>
      </w:pPr>
      <w:r w:rsidRPr="00EC245E">
        <w:rPr>
          <w:b/>
          <w:bCs/>
          <w:highlight w:val="yellow"/>
        </w:rPr>
        <w:lastRenderedPageBreak/>
        <w:t>TASK:</w:t>
      </w:r>
      <w:r w:rsidRPr="00EC245E">
        <w:rPr>
          <w:b/>
          <w:bCs/>
          <w:i/>
          <w:iCs/>
          <w:highlight w:val="yellow"/>
        </w:rPr>
        <w:t xml:space="preserve">  </w:t>
      </w:r>
      <w:r w:rsidR="00FF7349" w:rsidRPr="00EC245E">
        <w:rPr>
          <w:b/>
          <w:bCs/>
          <w:i/>
          <w:iCs/>
          <w:highlight w:val="yellow"/>
        </w:rPr>
        <w:t>On separate paper</w:t>
      </w:r>
      <w:r w:rsidR="00FF7349" w:rsidRPr="00EC245E">
        <w:rPr>
          <w:b/>
          <w:bCs/>
          <w:highlight w:val="yellow"/>
        </w:rPr>
        <w:t xml:space="preserve">:  </w:t>
      </w:r>
      <w:r w:rsidR="00C24999" w:rsidRPr="00EC245E">
        <w:rPr>
          <w:b/>
          <w:bCs/>
          <w:highlight w:val="yellow"/>
        </w:rPr>
        <w:t>Produce a</w:t>
      </w:r>
      <w:r w:rsidR="009B78EE" w:rsidRPr="00EC245E">
        <w:rPr>
          <w:b/>
          <w:bCs/>
          <w:highlight w:val="yellow"/>
        </w:rPr>
        <w:t xml:space="preserve">n A3 poster/word </w:t>
      </w:r>
      <w:r w:rsidR="0006431C" w:rsidRPr="00EC245E">
        <w:rPr>
          <w:b/>
          <w:bCs/>
          <w:highlight w:val="yellow"/>
        </w:rPr>
        <w:t xml:space="preserve">revision document </w:t>
      </w:r>
      <w:r w:rsidR="00C24999" w:rsidRPr="00EC245E">
        <w:rPr>
          <w:b/>
          <w:bCs/>
          <w:highlight w:val="yellow"/>
        </w:rPr>
        <w:t>case study for</w:t>
      </w:r>
      <w:r w:rsidR="00954E8B" w:rsidRPr="00EC245E">
        <w:rPr>
          <w:b/>
          <w:bCs/>
          <w:highlight w:val="yellow"/>
        </w:rPr>
        <w:t xml:space="preserve"> The </w:t>
      </w:r>
      <w:proofErr w:type="spellStart"/>
      <w:r w:rsidR="00954E8B" w:rsidRPr="00EC245E">
        <w:rPr>
          <w:b/>
          <w:bCs/>
          <w:highlight w:val="yellow"/>
        </w:rPr>
        <w:t>Cheonggyecheon</w:t>
      </w:r>
      <w:proofErr w:type="spellEnd"/>
      <w:r w:rsidR="00954E8B" w:rsidRPr="00EC245E">
        <w:rPr>
          <w:b/>
          <w:bCs/>
          <w:highlight w:val="yellow"/>
        </w:rPr>
        <w:t xml:space="preserve"> River project, </w:t>
      </w:r>
      <w:r w:rsidR="001B1C74" w:rsidRPr="00EC245E">
        <w:rPr>
          <w:b/>
          <w:bCs/>
          <w:highlight w:val="yellow"/>
        </w:rPr>
        <w:t xml:space="preserve">Seoul, </w:t>
      </w:r>
      <w:r w:rsidR="00954E8B" w:rsidRPr="00EC245E">
        <w:rPr>
          <w:b/>
          <w:bCs/>
          <w:highlight w:val="yellow"/>
        </w:rPr>
        <w:t>South Korea</w:t>
      </w:r>
      <w:r w:rsidR="00FF7349" w:rsidRPr="00EC245E">
        <w:rPr>
          <w:b/>
          <w:bCs/>
        </w:rPr>
        <w:t>.</w:t>
      </w:r>
    </w:p>
    <w:p w14:paraId="7D63090A" w14:textId="48E1CECA" w:rsidR="00C24999" w:rsidRPr="00C24999" w:rsidRDefault="00C24999" w:rsidP="00C24999">
      <w:pPr>
        <w:spacing w:after="0"/>
      </w:pPr>
      <w:r w:rsidRPr="00C24999">
        <w:t>Include the following:</w:t>
      </w:r>
    </w:p>
    <w:p w14:paraId="38A2DA98" w14:textId="283C2FF5" w:rsidR="00954E8B" w:rsidRPr="00954E8B" w:rsidRDefault="00954E8B" w:rsidP="00954E8B">
      <w:pPr>
        <w:pStyle w:val="ListParagraph"/>
        <w:numPr>
          <w:ilvl w:val="0"/>
          <w:numId w:val="14"/>
        </w:numPr>
        <w:spacing w:after="0"/>
      </w:pPr>
      <w:r w:rsidRPr="00954E8B">
        <w:t>The reasons for the project, including its overall aims and dates of the projec</w:t>
      </w:r>
      <w:r w:rsidR="00112465">
        <w:t>t</w:t>
      </w:r>
      <w:r w:rsidR="009B78EE">
        <w:t>.</w:t>
      </w:r>
    </w:p>
    <w:p w14:paraId="5AA8CF9C" w14:textId="77777777" w:rsidR="00954E8B" w:rsidRPr="00954E8B" w:rsidRDefault="00954E8B" w:rsidP="00954E8B">
      <w:pPr>
        <w:pStyle w:val="ListParagraph"/>
        <w:numPr>
          <w:ilvl w:val="0"/>
          <w:numId w:val="14"/>
        </w:numPr>
        <w:spacing w:after="0"/>
      </w:pPr>
      <w:r w:rsidRPr="00954E8B">
        <w:t>Description of the restoration and conservation work carried out.</w:t>
      </w:r>
    </w:p>
    <w:p w14:paraId="19317E13" w14:textId="7D500655" w:rsidR="00954E8B" w:rsidRDefault="00954E8B" w:rsidP="00954E8B">
      <w:pPr>
        <w:pStyle w:val="ListParagraph"/>
        <w:numPr>
          <w:ilvl w:val="0"/>
          <w:numId w:val="14"/>
        </w:numPr>
        <w:spacing w:after="0"/>
      </w:pPr>
      <w:r w:rsidRPr="00954E8B">
        <w:t>Contributions from the various parties involved, including their attitudes to the project.</w:t>
      </w:r>
    </w:p>
    <w:p w14:paraId="020FD641" w14:textId="021AE39D" w:rsidR="001045EB" w:rsidRPr="00954E8B" w:rsidRDefault="001045EB" w:rsidP="001045EB">
      <w:pPr>
        <w:pStyle w:val="ListParagraph"/>
        <w:numPr>
          <w:ilvl w:val="0"/>
          <w:numId w:val="14"/>
        </w:numPr>
        <w:spacing w:after="0"/>
      </w:pPr>
      <w:r w:rsidRPr="001045EB">
        <w:t>How the project has had an impact on water movement through the urban catchment.</w:t>
      </w:r>
    </w:p>
    <w:p w14:paraId="1ABE4FAF" w14:textId="57782A8E" w:rsidR="00954E8B" w:rsidRPr="00954E8B" w:rsidRDefault="00954E8B" w:rsidP="00954E8B">
      <w:pPr>
        <w:pStyle w:val="ListParagraph"/>
        <w:numPr>
          <w:ilvl w:val="0"/>
          <w:numId w:val="14"/>
        </w:numPr>
        <w:spacing w:after="0"/>
      </w:pPr>
      <w:r w:rsidRPr="00954E8B">
        <w:t xml:space="preserve">An evaluation of the success </w:t>
      </w:r>
      <w:r w:rsidR="0006431C">
        <w:t>or otherwise of the project including economic sustainability, traffic, environment and inclusive design.</w:t>
      </w:r>
    </w:p>
    <w:p w14:paraId="3B5D718D" w14:textId="4C5F60F4" w:rsidR="00EF411C" w:rsidRDefault="00954E8B" w:rsidP="00954E8B">
      <w:pPr>
        <w:pStyle w:val="ListParagraph"/>
        <w:numPr>
          <w:ilvl w:val="0"/>
          <w:numId w:val="14"/>
        </w:numPr>
        <w:spacing w:after="0"/>
      </w:pPr>
      <w:r>
        <w:t>A</w:t>
      </w:r>
      <w:r w:rsidRPr="00954E8B">
        <w:t>nnotated maps and images to support your work.</w:t>
      </w:r>
    </w:p>
    <w:p w14:paraId="14244553" w14:textId="77777777" w:rsidR="00954E8B" w:rsidRPr="00EF411C" w:rsidRDefault="00954E8B" w:rsidP="00954E8B">
      <w:pPr>
        <w:pStyle w:val="ListParagraph"/>
        <w:spacing w:after="0"/>
      </w:pPr>
    </w:p>
    <w:p w14:paraId="05200ED4" w14:textId="2CA4C45D" w:rsidR="00C24999" w:rsidRDefault="00C24999" w:rsidP="00C24999">
      <w:pPr>
        <w:spacing w:after="0"/>
        <w:rPr>
          <w:b/>
        </w:rPr>
      </w:pPr>
      <w:r w:rsidRPr="00C24999">
        <w:rPr>
          <w:b/>
        </w:rPr>
        <w:t xml:space="preserve">Resources:  </w:t>
      </w:r>
    </w:p>
    <w:p w14:paraId="61B1AC23" w14:textId="77777777" w:rsidR="00954E8B" w:rsidRPr="00954E8B" w:rsidRDefault="00954E8B" w:rsidP="00954E8B">
      <w:pPr>
        <w:pStyle w:val="ListParagraph"/>
        <w:numPr>
          <w:ilvl w:val="0"/>
          <w:numId w:val="15"/>
        </w:numPr>
        <w:spacing w:after="0"/>
      </w:pPr>
      <w:r w:rsidRPr="00954E8B">
        <w:t>Hodder text book p 418 - 419</w:t>
      </w:r>
    </w:p>
    <w:p w14:paraId="1A93E59F" w14:textId="77777777" w:rsidR="00677A19" w:rsidRDefault="00954E8B" w:rsidP="0043103C">
      <w:pPr>
        <w:pStyle w:val="ListParagraph"/>
        <w:numPr>
          <w:ilvl w:val="0"/>
          <w:numId w:val="15"/>
        </w:numPr>
        <w:spacing w:after="0"/>
      </w:pPr>
      <w:r w:rsidRPr="00954E8B">
        <w:t>Online - images/map</w:t>
      </w:r>
    </w:p>
    <w:p w14:paraId="02A1B5C6" w14:textId="77777777" w:rsidR="00FF7349" w:rsidRDefault="00FF7349" w:rsidP="00677A19">
      <w:pPr>
        <w:spacing w:after="0"/>
        <w:rPr>
          <w:b/>
        </w:rPr>
      </w:pPr>
    </w:p>
    <w:p w14:paraId="4DB04F79" w14:textId="56EBB790" w:rsidR="00FF7349" w:rsidRDefault="00FF7349" w:rsidP="00677A19">
      <w:pPr>
        <w:spacing w:after="0"/>
        <w:rPr>
          <w:b/>
        </w:rPr>
      </w:pPr>
    </w:p>
    <w:p w14:paraId="3CA40376" w14:textId="77777777" w:rsidR="00251870" w:rsidRDefault="00251870" w:rsidP="00251870">
      <w:pPr>
        <w:spacing w:after="0"/>
        <w:jc w:val="center"/>
        <w:rPr>
          <w:b/>
        </w:rPr>
      </w:pPr>
    </w:p>
    <w:p w14:paraId="5DB7CFD1" w14:textId="51762631" w:rsidR="00251870" w:rsidRDefault="00251870" w:rsidP="00251870">
      <w:pPr>
        <w:spacing w:after="0"/>
        <w:jc w:val="center"/>
        <w:rPr>
          <w:b/>
        </w:rPr>
      </w:pPr>
      <w:r>
        <w:rPr>
          <w:b/>
        </w:rPr>
        <w:t>Extension Work</w:t>
      </w:r>
    </w:p>
    <w:p w14:paraId="3A3138F3" w14:textId="6CF898DB" w:rsidR="0043103C" w:rsidRPr="00677A19" w:rsidRDefault="00FB4DBC" w:rsidP="00677A19">
      <w:pPr>
        <w:spacing w:after="0"/>
      </w:pPr>
      <w:r w:rsidRPr="00677A19">
        <w:rPr>
          <w:b/>
        </w:rPr>
        <w:t>Extension Task</w:t>
      </w:r>
      <w:r w:rsidR="0043103C" w:rsidRPr="00677A19">
        <w:rPr>
          <w:b/>
        </w:rPr>
        <w:t>:</w:t>
      </w:r>
    </w:p>
    <w:p w14:paraId="192072B0" w14:textId="77777777" w:rsidR="00FB4DBC" w:rsidRPr="00FB4DBC" w:rsidRDefault="00FB4DBC" w:rsidP="00FB4DBC">
      <w:pPr>
        <w:spacing w:after="0"/>
      </w:pPr>
      <w:r w:rsidRPr="00FB4DBC">
        <w:t xml:space="preserve">A lot has been written about the fact that increasing numbers of people are replacing lawns and gardens with impermeable surfaces – </w:t>
      </w:r>
    </w:p>
    <w:p w14:paraId="13C70E0B" w14:textId="77075AE4" w:rsidR="006D0F52" w:rsidRDefault="00FB4DBC" w:rsidP="006D0F52">
      <w:pPr>
        <w:pStyle w:val="ListParagraph"/>
        <w:numPr>
          <w:ilvl w:val="0"/>
          <w:numId w:val="3"/>
        </w:numPr>
        <w:spacing w:after="0"/>
        <w:rPr>
          <w:b/>
        </w:rPr>
      </w:pPr>
      <w:r w:rsidRPr="00FB4DBC">
        <w:rPr>
          <w:b/>
        </w:rPr>
        <w:t xml:space="preserve">What impact is this having? </w:t>
      </w:r>
    </w:p>
    <w:p w14:paraId="7036DA7B" w14:textId="77777777" w:rsidR="00251870" w:rsidRDefault="00251870" w:rsidP="00251870">
      <w:pPr>
        <w:pStyle w:val="ListParagraph"/>
        <w:spacing w:after="0"/>
        <w:rPr>
          <w:b/>
        </w:rPr>
      </w:pPr>
    </w:p>
    <w:p w14:paraId="6B44F859" w14:textId="77777777" w:rsidR="00251870" w:rsidRPr="00FF7349" w:rsidRDefault="00251870" w:rsidP="00251870">
      <w:pPr>
        <w:pStyle w:val="ListParagraph"/>
        <w:spacing w:after="0"/>
        <w:rPr>
          <w:b/>
        </w:rPr>
      </w:pPr>
    </w:p>
    <w:p w14:paraId="03D22584" w14:textId="4FF86817" w:rsidR="00FB4DBC" w:rsidRDefault="00FB4DBC" w:rsidP="00FB4DBC">
      <w:pPr>
        <w:pStyle w:val="ListParagraph"/>
        <w:numPr>
          <w:ilvl w:val="0"/>
          <w:numId w:val="3"/>
        </w:numPr>
        <w:spacing w:after="0"/>
        <w:rPr>
          <w:b/>
        </w:rPr>
      </w:pPr>
      <w:r w:rsidRPr="00FB4DBC">
        <w:rPr>
          <w:b/>
        </w:rPr>
        <w:t xml:space="preserve">How could people be persuaded to reverse this trend? </w:t>
      </w:r>
    </w:p>
    <w:p w14:paraId="2310C8B7" w14:textId="77777777" w:rsidR="00251870" w:rsidRPr="00251870" w:rsidRDefault="00251870" w:rsidP="00251870">
      <w:pPr>
        <w:pStyle w:val="ListParagraph"/>
        <w:rPr>
          <w:b/>
        </w:rPr>
      </w:pPr>
    </w:p>
    <w:p w14:paraId="07BE1AA4" w14:textId="77777777" w:rsidR="00251870" w:rsidRDefault="00251870" w:rsidP="00251870">
      <w:pPr>
        <w:pStyle w:val="ListParagraph"/>
        <w:spacing w:after="0"/>
        <w:rPr>
          <w:b/>
        </w:rPr>
      </w:pPr>
    </w:p>
    <w:p w14:paraId="11071B56" w14:textId="4ECBCA50" w:rsidR="006D0F52" w:rsidRDefault="006D0F52" w:rsidP="006D0F52">
      <w:pPr>
        <w:spacing w:after="0"/>
        <w:rPr>
          <w:b/>
        </w:rPr>
      </w:pPr>
    </w:p>
    <w:p w14:paraId="2FF5F918" w14:textId="77777777" w:rsidR="00FB4DBC" w:rsidRPr="00FB4DBC" w:rsidRDefault="00FB4DBC" w:rsidP="00FB4DBC">
      <w:pPr>
        <w:spacing w:after="0"/>
      </w:pPr>
      <w:r w:rsidRPr="00FB4DBC">
        <w:t xml:space="preserve">The RHS are running a campaign to encourage people to green up urban areas. </w:t>
      </w:r>
    </w:p>
    <w:p w14:paraId="0A61D3C8" w14:textId="47E9CDC6" w:rsidR="00FB4DBC" w:rsidRDefault="00FB4DBC" w:rsidP="00FB4DBC">
      <w:pPr>
        <w:spacing w:after="0"/>
      </w:pPr>
      <w:r w:rsidRPr="00FB4DBC">
        <w:t xml:space="preserve">For more information, go to: RHS: Why greening grey Britain is important </w:t>
      </w:r>
      <w:hyperlink r:id="rId22" w:history="1">
        <w:r w:rsidRPr="00B83F8E">
          <w:rPr>
            <w:rStyle w:val="Hyperlink"/>
          </w:rPr>
          <w:t>https://www.rhs.org.uk/science/gardening-in-a-changing-world/greening-grey-britain/urban-planting</w:t>
        </w:r>
      </w:hyperlink>
    </w:p>
    <w:p w14:paraId="66064CC3" w14:textId="77777777" w:rsidR="00FB4DBC" w:rsidRDefault="00FB4DBC" w:rsidP="00FB4DBC">
      <w:pPr>
        <w:spacing w:after="0"/>
      </w:pPr>
    </w:p>
    <w:p w14:paraId="68C95917" w14:textId="458A430A" w:rsidR="00FB4DBC" w:rsidRPr="006D0F52" w:rsidRDefault="00FB4DBC" w:rsidP="00FB4DBC">
      <w:pPr>
        <w:spacing w:after="0"/>
        <w:rPr>
          <w:b/>
        </w:rPr>
      </w:pPr>
      <w:r w:rsidRPr="006D0F52">
        <w:rPr>
          <w:b/>
        </w:rPr>
        <w:t>Extension Task:</w:t>
      </w:r>
    </w:p>
    <w:p w14:paraId="0F6BAC70" w14:textId="77777777" w:rsidR="00FB4DBC" w:rsidRDefault="00FB4DBC" w:rsidP="00FB4DBC">
      <w:pPr>
        <w:spacing w:after="0"/>
      </w:pPr>
    </w:p>
    <w:p w14:paraId="30C2F970" w14:textId="77777777" w:rsidR="00FB4DBC" w:rsidRPr="00FB4DBC" w:rsidRDefault="00FB4DBC" w:rsidP="00FB4DBC">
      <w:pPr>
        <w:spacing w:after="0"/>
      </w:pPr>
      <w:r w:rsidRPr="00FB4DBC">
        <w:t>Look at the proposals (by a former Geography teacher) to make London the first National Park City.</w:t>
      </w:r>
    </w:p>
    <w:p w14:paraId="42E812BB" w14:textId="77777777" w:rsidR="00FB4DBC" w:rsidRDefault="00B5656C" w:rsidP="00FB4DBC">
      <w:pPr>
        <w:spacing w:after="0"/>
      </w:pPr>
      <w:hyperlink r:id="rId23" w:history="1">
        <w:r w:rsidR="00FB4DBC" w:rsidRPr="00B83F8E">
          <w:rPr>
            <w:rStyle w:val="Hyperlink"/>
          </w:rPr>
          <w:t>http://www.nationalparkcity.london/</w:t>
        </w:r>
      </w:hyperlink>
    </w:p>
    <w:p w14:paraId="5C236FFE" w14:textId="77777777" w:rsidR="00FB4DBC" w:rsidRPr="00FB4DBC" w:rsidRDefault="00FB4DBC" w:rsidP="00FB4DBC">
      <w:pPr>
        <w:spacing w:after="0"/>
      </w:pPr>
    </w:p>
    <w:p w14:paraId="568C37DE" w14:textId="22AA9E3D" w:rsidR="00FB4DBC" w:rsidRPr="00FB4DBC" w:rsidRDefault="006D0F52" w:rsidP="00FB4DBC">
      <w:pPr>
        <w:pStyle w:val="ListParagraph"/>
        <w:numPr>
          <w:ilvl w:val="0"/>
          <w:numId w:val="4"/>
        </w:numPr>
        <w:spacing w:after="0"/>
        <w:rPr>
          <w:b/>
        </w:rPr>
      </w:pPr>
      <w:r>
        <w:rPr>
          <w:b/>
        </w:rPr>
        <w:t xml:space="preserve">What would be </w:t>
      </w:r>
      <w:r w:rsidR="00FB4DBC" w:rsidRPr="00FB4DBC">
        <w:rPr>
          <w:b/>
        </w:rPr>
        <w:t xml:space="preserve">the costs and benefits for London and the rest of the UK? </w:t>
      </w:r>
    </w:p>
    <w:p w14:paraId="5C481C42" w14:textId="356DE467" w:rsidR="00FB4DBC" w:rsidRDefault="00FB4DBC" w:rsidP="00FB4DBC">
      <w:pPr>
        <w:spacing w:after="0"/>
      </w:pPr>
      <w:r w:rsidRPr="00FB4DBC">
        <w:t>(Link here with issues such as the urban heat island, air and water pollution and sustainability)</w:t>
      </w:r>
    </w:p>
    <w:p w14:paraId="53E00295" w14:textId="77777777" w:rsidR="001045EB" w:rsidRDefault="001045EB" w:rsidP="00FB4DBC">
      <w:pPr>
        <w:spacing w:after="0"/>
      </w:pPr>
    </w:p>
    <w:p w14:paraId="6327370B" w14:textId="77777777" w:rsidR="00FF7349" w:rsidRDefault="00FF7349" w:rsidP="006D0F52">
      <w:pPr>
        <w:spacing w:after="0"/>
        <w:rPr>
          <w:b/>
        </w:rPr>
      </w:pPr>
    </w:p>
    <w:p w14:paraId="6DF7E6AB" w14:textId="77777777" w:rsidR="00FF7349" w:rsidRDefault="00FF7349" w:rsidP="006D0F52">
      <w:pPr>
        <w:spacing w:after="0"/>
        <w:rPr>
          <w:b/>
        </w:rPr>
      </w:pPr>
    </w:p>
    <w:p w14:paraId="28D788F9" w14:textId="643AB87D" w:rsidR="00FF7349" w:rsidRDefault="00FF7349" w:rsidP="006D0F52">
      <w:pPr>
        <w:spacing w:after="0"/>
        <w:rPr>
          <w:b/>
        </w:rPr>
      </w:pPr>
    </w:p>
    <w:p w14:paraId="3BC475CB" w14:textId="7AE7B32D" w:rsidR="009B78EE" w:rsidRDefault="009B78EE" w:rsidP="006D0F52">
      <w:pPr>
        <w:spacing w:after="0"/>
        <w:rPr>
          <w:b/>
        </w:rPr>
      </w:pPr>
    </w:p>
    <w:p w14:paraId="25D1BBA9" w14:textId="7A19150A" w:rsidR="009B78EE" w:rsidRDefault="009B78EE" w:rsidP="006D0F52">
      <w:pPr>
        <w:spacing w:after="0"/>
        <w:rPr>
          <w:b/>
        </w:rPr>
      </w:pPr>
    </w:p>
    <w:p w14:paraId="2F4907E3" w14:textId="77777777" w:rsidR="009B78EE" w:rsidRDefault="009B78EE" w:rsidP="006D0F52">
      <w:pPr>
        <w:spacing w:after="0"/>
        <w:rPr>
          <w:b/>
        </w:rPr>
      </w:pPr>
    </w:p>
    <w:p w14:paraId="13720A5A" w14:textId="77777777" w:rsidR="00FF7349" w:rsidRDefault="00FF7349" w:rsidP="006D0F52">
      <w:pPr>
        <w:spacing w:after="0"/>
        <w:rPr>
          <w:b/>
        </w:rPr>
      </w:pPr>
    </w:p>
    <w:p w14:paraId="4144036F" w14:textId="77777777" w:rsidR="00FF7349" w:rsidRDefault="00FF7349" w:rsidP="006D0F52">
      <w:pPr>
        <w:spacing w:after="0"/>
        <w:rPr>
          <w:b/>
        </w:rPr>
      </w:pPr>
    </w:p>
    <w:p w14:paraId="6DB77110" w14:textId="77777777" w:rsidR="00251870" w:rsidRDefault="00251870" w:rsidP="006D0F52">
      <w:pPr>
        <w:spacing w:after="0"/>
        <w:rPr>
          <w:b/>
        </w:rPr>
      </w:pPr>
    </w:p>
    <w:p w14:paraId="07686C1E" w14:textId="7B25A1A7" w:rsidR="006D0F52" w:rsidRDefault="00D347A9" w:rsidP="006D0F52">
      <w:pPr>
        <w:spacing w:after="0"/>
        <w:rPr>
          <w:b/>
        </w:rPr>
      </w:pPr>
      <w:r>
        <w:rPr>
          <w:b/>
        </w:rPr>
        <w:lastRenderedPageBreak/>
        <w:t>TASK:  Answer the following e</w:t>
      </w:r>
      <w:r w:rsidR="006D0F52" w:rsidRPr="006D0F52">
        <w:rPr>
          <w:b/>
        </w:rPr>
        <w:t xml:space="preserve">xam </w:t>
      </w:r>
      <w:r w:rsidR="00D3574F">
        <w:rPr>
          <w:b/>
        </w:rPr>
        <w:t xml:space="preserve">style </w:t>
      </w:r>
      <w:r w:rsidR="006D0F52" w:rsidRPr="006D0F52">
        <w:rPr>
          <w:b/>
        </w:rPr>
        <w:t>questions</w:t>
      </w:r>
      <w:r>
        <w:rPr>
          <w:b/>
        </w:rPr>
        <w:t>.</w:t>
      </w:r>
    </w:p>
    <w:p w14:paraId="7C43D7EA" w14:textId="77777777" w:rsidR="00D347A9" w:rsidRDefault="00D347A9" w:rsidP="006D0F52">
      <w:pPr>
        <w:spacing w:after="0"/>
        <w:rPr>
          <w:b/>
        </w:rPr>
      </w:pPr>
    </w:p>
    <w:p w14:paraId="1FB9479A" w14:textId="6081DFD5" w:rsidR="008C0540" w:rsidRDefault="00D347A9" w:rsidP="00D347A9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7B05755" wp14:editId="390B4EB3">
            <wp:extent cx="4799066" cy="1928495"/>
            <wp:effectExtent l="0" t="0" r="1905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8383"/>
                    <a:stretch/>
                  </pic:blipFill>
                  <pic:spPr bwMode="auto">
                    <a:xfrm>
                      <a:off x="0" y="0"/>
                      <a:ext cx="4818825" cy="193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30F32" w14:textId="51BF217F" w:rsidR="006D0F52" w:rsidRDefault="008C0540" w:rsidP="00D347A9">
      <w:pPr>
        <w:spacing w:after="0"/>
        <w:jc w:val="center"/>
        <w:rPr>
          <w:b/>
        </w:rPr>
      </w:pPr>
      <w:r>
        <w:rPr>
          <w:noProof/>
          <w:lang w:eastAsia="en-GB"/>
        </w:rPr>
        <w:drawing>
          <wp:inline distT="0" distB="0" distL="0" distR="0" wp14:anchorId="045B895C" wp14:editId="30335885">
            <wp:extent cx="4078706" cy="2702389"/>
            <wp:effectExtent l="0" t="0" r="0" b="3175"/>
            <wp:docPr id="1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756ED18-88AE-42ED-84BE-B709791407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756ED18-88AE-42ED-84BE-B709791407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33075" t="27971" r="28043" b="26232"/>
                    <a:stretch/>
                  </pic:blipFill>
                  <pic:spPr bwMode="auto">
                    <a:xfrm>
                      <a:off x="0" y="0"/>
                      <a:ext cx="4088080" cy="270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42485" w14:textId="135BC5E3" w:rsidR="008C0540" w:rsidRDefault="008C0540" w:rsidP="006D0F52">
      <w:pPr>
        <w:spacing w:after="0"/>
        <w:rPr>
          <w:b/>
        </w:rPr>
      </w:pPr>
      <w:r>
        <w:rPr>
          <w:noProof/>
          <w:lang w:eastAsia="en-GB"/>
        </w:rPr>
        <w:drawing>
          <wp:inline distT="0" distB="0" distL="0" distR="0" wp14:anchorId="68AEA87C" wp14:editId="75D1F974">
            <wp:extent cx="4685273" cy="2374900"/>
            <wp:effectExtent l="0" t="0" r="1270" b="6350"/>
            <wp:docPr id="1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E3ECBB0D-1443-4303-9F33-78A6920483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E3ECBB0D-1443-4303-9F33-78A6920483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/>
                    <a:srcRect l="39432" t="36087" r="34619" b="40531"/>
                    <a:stretch/>
                  </pic:blipFill>
                  <pic:spPr bwMode="auto">
                    <a:xfrm>
                      <a:off x="0" y="0"/>
                      <a:ext cx="4711554" cy="2388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35AEC" w14:textId="77777777" w:rsidR="002113D9" w:rsidRDefault="002113D9" w:rsidP="006D0F52">
      <w:pPr>
        <w:spacing w:after="0"/>
        <w:rPr>
          <w:b/>
        </w:rPr>
      </w:pPr>
    </w:p>
    <w:p w14:paraId="6A547BA8" w14:textId="77777777" w:rsidR="00D347A9" w:rsidRDefault="00D347A9" w:rsidP="006D0F52">
      <w:pPr>
        <w:spacing w:after="0"/>
        <w:rPr>
          <w:b/>
        </w:rPr>
      </w:pPr>
    </w:p>
    <w:p w14:paraId="27C1C310" w14:textId="77777777" w:rsidR="00D347A9" w:rsidRDefault="00D347A9" w:rsidP="006D0F52">
      <w:pPr>
        <w:spacing w:after="0"/>
        <w:rPr>
          <w:b/>
        </w:rPr>
      </w:pPr>
    </w:p>
    <w:p w14:paraId="36E5A0DA" w14:textId="7174C54B" w:rsidR="00D9244E" w:rsidRDefault="006753EA" w:rsidP="006D0F52">
      <w:pPr>
        <w:spacing w:after="0"/>
        <w:rPr>
          <w:b/>
        </w:rPr>
      </w:pPr>
      <w:r>
        <w:rPr>
          <w:b/>
        </w:rPr>
        <w:t>Answer the following on a separate piece of paper.</w:t>
      </w:r>
    </w:p>
    <w:p w14:paraId="399E4B89" w14:textId="5B83F82F" w:rsidR="00D9244E" w:rsidRDefault="006753EA" w:rsidP="006D0F52">
      <w:pPr>
        <w:spacing w:after="0"/>
        <w:rPr>
          <w:b/>
        </w:rPr>
      </w:pPr>
      <w:r>
        <w:rPr>
          <w:noProof/>
          <w:lang w:eastAsia="en-GB"/>
        </w:rPr>
        <w:drawing>
          <wp:inline distT="0" distB="0" distL="0" distR="0" wp14:anchorId="2B23D715" wp14:editId="715F1F09">
            <wp:extent cx="4931410" cy="582295"/>
            <wp:effectExtent l="0" t="0" r="2540" b="825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13960"/>
                    <a:stretch/>
                  </pic:blipFill>
                  <pic:spPr bwMode="auto">
                    <a:xfrm>
                      <a:off x="0" y="0"/>
                      <a:ext cx="4931410" cy="582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504DA" w14:textId="372820F9" w:rsidR="002113D9" w:rsidRDefault="002113D9" w:rsidP="006D0F52">
      <w:pPr>
        <w:spacing w:after="0"/>
        <w:rPr>
          <w:b/>
        </w:rPr>
      </w:pPr>
    </w:p>
    <w:p w14:paraId="1985BB03" w14:textId="279F62D6" w:rsidR="002113D9" w:rsidRDefault="002113D9" w:rsidP="006D0F52">
      <w:pPr>
        <w:spacing w:after="0"/>
        <w:rPr>
          <w:b/>
        </w:rPr>
      </w:pPr>
      <w:r w:rsidRPr="002113D9">
        <w:rPr>
          <w:b/>
          <w:highlight w:val="yellow"/>
        </w:rPr>
        <w:lastRenderedPageBreak/>
        <w:t>Pre-work/Flipped Learning</w:t>
      </w:r>
    </w:p>
    <w:p w14:paraId="289F71A7" w14:textId="07D7D935" w:rsidR="002113D9" w:rsidRDefault="002113D9" w:rsidP="006D0F52">
      <w:pPr>
        <w:spacing w:after="0"/>
        <w:rPr>
          <w:b/>
        </w:rPr>
      </w:pPr>
    </w:p>
    <w:p w14:paraId="31E34582" w14:textId="77777777" w:rsidR="002113D9" w:rsidRPr="002113D9" w:rsidRDefault="002113D9" w:rsidP="002113D9">
      <w:pPr>
        <w:pStyle w:val="ListParagraph"/>
        <w:numPr>
          <w:ilvl w:val="0"/>
          <w:numId w:val="4"/>
        </w:numPr>
        <w:spacing w:after="0"/>
        <w:rPr>
          <w:bCs/>
        </w:rPr>
      </w:pPr>
      <w:r w:rsidRPr="002113D9">
        <w:rPr>
          <w:bCs/>
        </w:rPr>
        <w:t>Read Hodder text book p 420-422 and make notes/mind map on ‘urban waste and its disposal’ under the following headings:</w:t>
      </w:r>
    </w:p>
    <w:p w14:paraId="76EE5727" w14:textId="77777777" w:rsidR="002113D9" w:rsidRPr="002113D9" w:rsidRDefault="002113D9" w:rsidP="002113D9">
      <w:pPr>
        <w:numPr>
          <w:ilvl w:val="1"/>
          <w:numId w:val="23"/>
        </w:numPr>
        <w:spacing w:after="0"/>
        <w:rPr>
          <w:bCs/>
        </w:rPr>
      </w:pPr>
      <w:r w:rsidRPr="002113D9">
        <w:rPr>
          <w:bCs/>
        </w:rPr>
        <w:t>Waste generation,</w:t>
      </w:r>
    </w:p>
    <w:p w14:paraId="30926596" w14:textId="77777777" w:rsidR="002113D9" w:rsidRPr="002113D9" w:rsidRDefault="002113D9" w:rsidP="002113D9">
      <w:pPr>
        <w:numPr>
          <w:ilvl w:val="1"/>
          <w:numId w:val="23"/>
        </w:numPr>
        <w:spacing w:after="0"/>
        <w:rPr>
          <w:bCs/>
        </w:rPr>
      </w:pPr>
      <w:r w:rsidRPr="002113D9">
        <w:rPr>
          <w:bCs/>
        </w:rPr>
        <w:t>Sources of waste in urban areas,</w:t>
      </w:r>
    </w:p>
    <w:p w14:paraId="7B4FED0D" w14:textId="5AD8419F" w:rsidR="002113D9" w:rsidRDefault="002113D9" w:rsidP="002113D9">
      <w:pPr>
        <w:numPr>
          <w:ilvl w:val="1"/>
          <w:numId w:val="23"/>
        </w:numPr>
        <w:spacing w:after="0"/>
        <w:rPr>
          <w:bCs/>
        </w:rPr>
      </w:pPr>
      <w:r w:rsidRPr="002113D9">
        <w:rPr>
          <w:bCs/>
        </w:rPr>
        <w:t>Impacts of increasing waste generation</w:t>
      </w:r>
    </w:p>
    <w:p w14:paraId="355A5431" w14:textId="77777777" w:rsidR="002113D9" w:rsidRPr="002113D9" w:rsidRDefault="002113D9" w:rsidP="002113D9">
      <w:pPr>
        <w:spacing w:after="0"/>
        <w:ind w:left="1440"/>
        <w:rPr>
          <w:bCs/>
        </w:rPr>
      </w:pPr>
    </w:p>
    <w:p w14:paraId="44460974" w14:textId="38765655" w:rsidR="002113D9" w:rsidRPr="002113D9" w:rsidRDefault="002113D9" w:rsidP="002113D9">
      <w:pPr>
        <w:pStyle w:val="ListParagraph"/>
        <w:numPr>
          <w:ilvl w:val="0"/>
          <w:numId w:val="4"/>
        </w:numPr>
        <w:spacing w:after="0"/>
        <w:rPr>
          <w:bCs/>
        </w:rPr>
      </w:pPr>
      <w:r w:rsidRPr="002113D9">
        <w:rPr>
          <w:bCs/>
        </w:rPr>
        <w:t xml:space="preserve">Using p422-424 Hodder and p164-166 Oxford text book </w:t>
      </w:r>
      <w:r w:rsidRPr="002113D9">
        <w:rPr>
          <w:bCs/>
          <w:lang w:val="en-US"/>
        </w:rPr>
        <w:t>make notes on the different methods of waste management and disposal below. Include positives and negatives</w:t>
      </w:r>
      <w:r w:rsidR="00BA02F7">
        <w:rPr>
          <w:bCs/>
          <w:lang w:val="en-US"/>
        </w:rPr>
        <w:t xml:space="preserve"> - this could be completed as a table.</w:t>
      </w:r>
    </w:p>
    <w:p w14:paraId="4DE57930" w14:textId="77777777" w:rsidR="002113D9" w:rsidRPr="002113D9" w:rsidRDefault="002113D9" w:rsidP="002113D9">
      <w:pPr>
        <w:numPr>
          <w:ilvl w:val="1"/>
          <w:numId w:val="24"/>
        </w:numPr>
        <w:spacing w:after="0"/>
        <w:rPr>
          <w:bCs/>
        </w:rPr>
      </w:pPr>
      <w:r w:rsidRPr="002113D9">
        <w:rPr>
          <w:bCs/>
        </w:rPr>
        <w:t>Recycling and recovery</w:t>
      </w:r>
    </w:p>
    <w:p w14:paraId="7766FC4D" w14:textId="77777777" w:rsidR="002113D9" w:rsidRPr="002113D9" w:rsidRDefault="002113D9" w:rsidP="002113D9">
      <w:pPr>
        <w:numPr>
          <w:ilvl w:val="1"/>
          <w:numId w:val="24"/>
        </w:numPr>
        <w:spacing w:after="0"/>
        <w:rPr>
          <w:bCs/>
        </w:rPr>
      </w:pPr>
      <w:r w:rsidRPr="002113D9">
        <w:rPr>
          <w:bCs/>
        </w:rPr>
        <w:t>Trade</w:t>
      </w:r>
    </w:p>
    <w:p w14:paraId="44EA1C52" w14:textId="77777777" w:rsidR="002113D9" w:rsidRPr="002113D9" w:rsidRDefault="002113D9" w:rsidP="002113D9">
      <w:pPr>
        <w:numPr>
          <w:ilvl w:val="1"/>
          <w:numId w:val="24"/>
        </w:numPr>
        <w:spacing w:after="0"/>
        <w:rPr>
          <w:bCs/>
        </w:rPr>
      </w:pPr>
      <w:r w:rsidRPr="002113D9">
        <w:rPr>
          <w:bCs/>
        </w:rPr>
        <w:t>Reduction(incineration)</w:t>
      </w:r>
    </w:p>
    <w:p w14:paraId="644D437D" w14:textId="77777777" w:rsidR="002113D9" w:rsidRPr="002113D9" w:rsidRDefault="002113D9" w:rsidP="002113D9">
      <w:pPr>
        <w:numPr>
          <w:ilvl w:val="1"/>
          <w:numId w:val="24"/>
        </w:numPr>
        <w:spacing w:after="0"/>
        <w:rPr>
          <w:bCs/>
        </w:rPr>
      </w:pPr>
      <w:r w:rsidRPr="002113D9">
        <w:rPr>
          <w:bCs/>
        </w:rPr>
        <w:t>Burial (landfill)</w:t>
      </w:r>
    </w:p>
    <w:p w14:paraId="0322FA1D" w14:textId="77777777" w:rsidR="002113D9" w:rsidRPr="002113D9" w:rsidRDefault="002113D9" w:rsidP="002113D9">
      <w:pPr>
        <w:numPr>
          <w:ilvl w:val="0"/>
          <w:numId w:val="25"/>
        </w:numPr>
        <w:spacing w:after="0"/>
        <w:rPr>
          <w:bCs/>
        </w:rPr>
      </w:pPr>
      <w:r w:rsidRPr="002113D9">
        <w:rPr>
          <w:bCs/>
        </w:rPr>
        <w:t>What is submergence of waste? See Hodder textbook p424</w:t>
      </w:r>
    </w:p>
    <w:p w14:paraId="7EB468F1" w14:textId="77777777" w:rsidR="002113D9" w:rsidRPr="002113D9" w:rsidRDefault="002113D9" w:rsidP="006D0F52">
      <w:pPr>
        <w:spacing w:after="0"/>
        <w:rPr>
          <w:bCs/>
        </w:rPr>
      </w:pPr>
    </w:p>
    <w:sectPr w:rsidR="002113D9" w:rsidRPr="002113D9" w:rsidSect="00E929FF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B7A1DA" w14:textId="77777777" w:rsidR="00731611" w:rsidRDefault="00731611" w:rsidP="00731611">
      <w:pPr>
        <w:spacing w:after="0" w:line="240" w:lineRule="auto"/>
      </w:pPr>
      <w:r>
        <w:separator/>
      </w:r>
    </w:p>
  </w:endnote>
  <w:endnote w:type="continuationSeparator" w:id="0">
    <w:p w14:paraId="6EA48AE4" w14:textId="77777777" w:rsidR="00731611" w:rsidRDefault="00731611" w:rsidP="007316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F5966" w14:textId="77777777" w:rsidR="000743BD" w:rsidRDefault="000743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85720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9A00A0" w14:textId="2F497172" w:rsidR="00731611" w:rsidRDefault="007316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5656C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A16D7C8" w14:textId="77777777" w:rsidR="00731611" w:rsidRDefault="0073161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D5A43" w14:textId="77777777" w:rsidR="000743BD" w:rsidRDefault="000743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0B4355" w14:textId="77777777" w:rsidR="00731611" w:rsidRDefault="00731611" w:rsidP="00731611">
      <w:pPr>
        <w:spacing w:after="0" w:line="240" w:lineRule="auto"/>
      </w:pPr>
      <w:r>
        <w:separator/>
      </w:r>
    </w:p>
  </w:footnote>
  <w:footnote w:type="continuationSeparator" w:id="0">
    <w:p w14:paraId="55E3A80C" w14:textId="77777777" w:rsidR="00731611" w:rsidRDefault="00731611" w:rsidP="007316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27FB8" w14:textId="77777777" w:rsidR="000743BD" w:rsidRDefault="000743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EF24C8" w14:textId="323E8C46" w:rsidR="000743BD" w:rsidRDefault="00AF5815">
    <w:pPr>
      <w:pStyle w:val="Header"/>
    </w:pPr>
    <w:r>
      <w:t xml:space="preserve">Contemporary Urban Environments </w:t>
    </w:r>
    <w:r w:rsidR="000743BD">
      <w:t xml:space="preserve">Booklet </w:t>
    </w:r>
    <w:r w:rsidR="00D52983">
      <w:t>11</w:t>
    </w:r>
  </w:p>
  <w:p w14:paraId="4697387C" w14:textId="77777777" w:rsidR="000743BD" w:rsidRDefault="000743B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3F76DE" w14:textId="77777777" w:rsidR="000743BD" w:rsidRDefault="000743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A58B1"/>
    <w:multiLevelType w:val="hybridMultilevel"/>
    <w:tmpl w:val="93047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821D3"/>
    <w:multiLevelType w:val="hybridMultilevel"/>
    <w:tmpl w:val="B7222D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02396"/>
    <w:multiLevelType w:val="hybridMultilevel"/>
    <w:tmpl w:val="CE3670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C6EB7"/>
    <w:multiLevelType w:val="hybridMultilevel"/>
    <w:tmpl w:val="3EB2A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435AA7"/>
    <w:multiLevelType w:val="hybridMultilevel"/>
    <w:tmpl w:val="0590A502"/>
    <w:lvl w:ilvl="0" w:tplc="DBCEFA5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3CF29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283F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C2E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E8D02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E0B6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ADCE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7842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F6568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6E579D"/>
    <w:multiLevelType w:val="hybridMultilevel"/>
    <w:tmpl w:val="F70655A6"/>
    <w:lvl w:ilvl="0" w:tplc="585EA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3CBAB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8CD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94A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41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4814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A2A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42B0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20D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2303384"/>
    <w:multiLevelType w:val="hybridMultilevel"/>
    <w:tmpl w:val="0A7A25A6"/>
    <w:lvl w:ilvl="0" w:tplc="C910F2FE">
      <w:start w:val="1"/>
      <w:numFmt w:val="bullet"/>
      <w:lvlText w:val="•"/>
      <w:lvlJc w:val="left"/>
      <w:pPr>
        <w:tabs>
          <w:tab w:val="num" w:pos="533"/>
        </w:tabs>
        <w:ind w:left="533" w:hanging="360"/>
      </w:pPr>
      <w:rPr>
        <w:rFonts w:ascii="Arial" w:hAnsi="Arial" w:hint="default"/>
      </w:rPr>
    </w:lvl>
    <w:lvl w:ilvl="1" w:tplc="906643D6" w:tentative="1">
      <w:start w:val="1"/>
      <w:numFmt w:val="bullet"/>
      <w:lvlText w:val="•"/>
      <w:lvlJc w:val="left"/>
      <w:pPr>
        <w:tabs>
          <w:tab w:val="num" w:pos="1253"/>
        </w:tabs>
        <w:ind w:left="1253" w:hanging="360"/>
      </w:pPr>
      <w:rPr>
        <w:rFonts w:ascii="Arial" w:hAnsi="Arial" w:hint="default"/>
      </w:rPr>
    </w:lvl>
    <w:lvl w:ilvl="2" w:tplc="B45001C8" w:tentative="1">
      <w:start w:val="1"/>
      <w:numFmt w:val="bullet"/>
      <w:lvlText w:val="•"/>
      <w:lvlJc w:val="left"/>
      <w:pPr>
        <w:tabs>
          <w:tab w:val="num" w:pos="1973"/>
        </w:tabs>
        <w:ind w:left="1973" w:hanging="360"/>
      </w:pPr>
      <w:rPr>
        <w:rFonts w:ascii="Arial" w:hAnsi="Arial" w:hint="default"/>
      </w:rPr>
    </w:lvl>
    <w:lvl w:ilvl="3" w:tplc="C9740244" w:tentative="1">
      <w:start w:val="1"/>
      <w:numFmt w:val="bullet"/>
      <w:lvlText w:val="•"/>
      <w:lvlJc w:val="left"/>
      <w:pPr>
        <w:tabs>
          <w:tab w:val="num" w:pos="2693"/>
        </w:tabs>
        <w:ind w:left="2693" w:hanging="360"/>
      </w:pPr>
      <w:rPr>
        <w:rFonts w:ascii="Arial" w:hAnsi="Arial" w:hint="default"/>
      </w:rPr>
    </w:lvl>
    <w:lvl w:ilvl="4" w:tplc="497C6E9C" w:tentative="1">
      <w:start w:val="1"/>
      <w:numFmt w:val="bullet"/>
      <w:lvlText w:val="•"/>
      <w:lvlJc w:val="left"/>
      <w:pPr>
        <w:tabs>
          <w:tab w:val="num" w:pos="3413"/>
        </w:tabs>
        <w:ind w:left="3413" w:hanging="360"/>
      </w:pPr>
      <w:rPr>
        <w:rFonts w:ascii="Arial" w:hAnsi="Arial" w:hint="default"/>
      </w:rPr>
    </w:lvl>
    <w:lvl w:ilvl="5" w:tplc="C02AB232" w:tentative="1">
      <w:start w:val="1"/>
      <w:numFmt w:val="bullet"/>
      <w:lvlText w:val="•"/>
      <w:lvlJc w:val="left"/>
      <w:pPr>
        <w:tabs>
          <w:tab w:val="num" w:pos="4133"/>
        </w:tabs>
        <w:ind w:left="4133" w:hanging="360"/>
      </w:pPr>
      <w:rPr>
        <w:rFonts w:ascii="Arial" w:hAnsi="Arial" w:hint="default"/>
      </w:rPr>
    </w:lvl>
    <w:lvl w:ilvl="6" w:tplc="D466E558" w:tentative="1">
      <w:start w:val="1"/>
      <w:numFmt w:val="bullet"/>
      <w:lvlText w:val="•"/>
      <w:lvlJc w:val="left"/>
      <w:pPr>
        <w:tabs>
          <w:tab w:val="num" w:pos="4853"/>
        </w:tabs>
        <w:ind w:left="4853" w:hanging="360"/>
      </w:pPr>
      <w:rPr>
        <w:rFonts w:ascii="Arial" w:hAnsi="Arial" w:hint="default"/>
      </w:rPr>
    </w:lvl>
    <w:lvl w:ilvl="7" w:tplc="1408B608" w:tentative="1">
      <w:start w:val="1"/>
      <w:numFmt w:val="bullet"/>
      <w:lvlText w:val="•"/>
      <w:lvlJc w:val="left"/>
      <w:pPr>
        <w:tabs>
          <w:tab w:val="num" w:pos="5573"/>
        </w:tabs>
        <w:ind w:left="5573" w:hanging="360"/>
      </w:pPr>
      <w:rPr>
        <w:rFonts w:ascii="Arial" w:hAnsi="Arial" w:hint="default"/>
      </w:rPr>
    </w:lvl>
    <w:lvl w:ilvl="8" w:tplc="C95E921A" w:tentative="1">
      <w:start w:val="1"/>
      <w:numFmt w:val="bullet"/>
      <w:lvlText w:val="•"/>
      <w:lvlJc w:val="left"/>
      <w:pPr>
        <w:tabs>
          <w:tab w:val="num" w:pos="6293"/>
        </w:tabs>
        <w:ind w:left="6293" w:hanging="360"/>
      </w:pPr>
      <w:rPr>
        <w:rFonts w:ascii="Arial" w:hAnsi="Arial" w:hint="default"/>
      </w:rPr>
    </w:lvl>
  </w:abstractNum>
  <w:abstractNum w:abstractNumId="7" w15:restartNumberingAfterBreak="0">
    <w:nsid w:val="26C04D4C"/>
    <w:multiLevelType w:val="hybridMultilevel"/>
    <w:tmpl w:val="40EAE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229B"/>
    <w:multiLevelType w:val="hybridMultilevel"/>
    <w:tmpl w:val="BAAA7F94"/>
    <w:lvl w:ilvl="0" w:tplc="D744C5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D2C5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9E3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68D7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60E9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2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52AE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4D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645C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2DC58A6"/>
    <w:multiLevelType w:val="hybridMultilevel"/>
    <w:tmpl w:val="64103BF4"/>
    <w:lvl w:ilvl="0" w:tplc="4D54F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0ABE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AE5D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50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16FB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D2E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5A4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46F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8C2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9E465B"/>
    <w:multiLevelType w:val="hybridMultilevel"/>
    <w:tmpl w:val="5840FD26"/>
    <w:lvl w:ilvl="0" w:tplc="59C662C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F2320FF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04051E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2D24E7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E3669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A296EA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335A721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BD96D4A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CC6234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1" w15:restartNumberingAfterBreak="0">
    <w:nsid w:val="407F1540"/>
    <w:multiLevelType w:val="hybridMultilevel"/>
    <w:tmpl w:val="C13EE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C93EE7"/>
    <w:multiLevelType w:val="hybridMultilevel"/>
    <w:tmpl w:val="B928E026"/>
    <w:lvl w:ilvl="0" w:tplc="C6A88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7AD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76A5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F24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209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42AD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34B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D674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BE3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82B4A8A"/>
    <w:multiLevelType w:val="hybridMultilevel"/>
    <w:tmpl w:val="9726F5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861144"/>
    <w:multiLevelType w:val="hybridMultilevel"/>
    <w:tmpl w:val="143A4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61EF8"/>
    <w:multiLevelType w:val="hybridMultilevel"/>
    <w:tmpl w:val="748EC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7C4FED"/>
    <w:multiLevelType w:val="hybridMultilevel"/>
    <w:tmpl w:val="FF2CF196"/>
    <w:lvl w:ilvl="0" w:tplc="8FA64A5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FAC57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A8A5D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264ED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906F0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A0A18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CA49E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72562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D62F9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1F15222"/>
    <w:multiLevelType w:val="hybridMultilevel"/>
    <w:tmpl w:val="3FB6A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7E27A9"/>
    <w:multiLevelType w:val="hybridMultilevel"/>
    <w:tmpl w:val="FED26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194325"/>
    <w:multiLevelType w:val="hybridMultilevel"/>
    <w:tmpl w:val="670C8D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8D4EF6"/>
    <w:multiLevelType w:val="hybridMultilevel"/>
    <w:tmpl w:val="0F78EAD6"/>
    <w:lvl w:ilvl="0" w:tplc="AA2CD022">
      <w:start w:val="1"/>
      <w:numFmt w:val="bullet"/>
      <w:lvlText w:val="•"/>
      <w:lvlJc w:val="left"/>
      <w:pPr>
        <w:tabs>
          <w:tab w:val="num" w:pos="-215"/>
        </w:tabs>
        <w:ind w:left="-215" w:hanging="360"/>
      </w:pPr>
      <w:rPr>
        <w:rFonts w:ascii="Arial" w:hAnsi="Arial" w:hint="default"/>
      </w:rPr>
    </w:lvl>
    <w:lvl w:ilvl="1" w:tplc="36AE2DC6" w:tentative="1">
      <w:start w:val="1"/>
      <w:numFmt w:val="bullet"/>
      <w:lvlText w:val="•"/>
      <w:lvlJc w:val="left"/>
      <w:pPr>
        <w:tabs>
          <w:tab w:val="num" w:pos="505"/>
        </w:tabs>
        <w:ind w:left="505" w:hanging="360"/>
      </w:pPr>
      <w:rPr>
        <w:rFonts w:ascii="Arial" w:hAnsi="Arial" w:hint="default"/>
      </w:rPr>
    </w:lvl>
    <w:lvl w:ilvl="2" w:tplc="86CCBBC2" w:tentative="1">
      <w:start w:val="1"/>
      <w:numFmt w:val="bullet"/>
      <w:lvlText w:val="•"/>
      <w:lvlJc w:val="left"/>
      <w:pPr>
        <w:tabs>
          <w:tab w:val="num" w:pos="1225"/>
        </w:tabs>
        <w:ind w:left="1225" w:hanging="360"/>
      </w:pPr>
      <w:rPr>
        <w:rFonts w:ascii="Arial" w:hAnsi="Arial" w:hint="default"/>
      </w:rPr>
    </w:lvl>
    <w:lvl w:ilvl="3" w:tplc="BB94B922" w:tentative="1">
      <w:start w:val="1"/>
      <w:numFmt w:val="bullet"/>
      <w:lvlText w:val="•"/>
      <w:lvlJc w:val="left"/>
      <w:pPr>
        <w:tabs>
          <w:tab w:val="num" w:pos="1945"/>
        </w:tabs>
        <w:ind w:left="1945" w:hanging="360"/>
      </w:pPr>
      <w:rPr>
        <w:rFonts w:ascii="Arial" w:hAnsi="Arial" w:hint="default"/>
      </w:rPr>
    </w:lvl>
    <w:lvl w:ilvl="4" w:tplc="D1BC8E8C" w:tentative="1">
      <w:start w:val="1"/>
      <w:numFmt w:val="bullet"/>
      <w:lvlText w:val="•"/>
      <w:lvlJc w:val="left"/>
      <w:pPr>
        <w:tabs>
          <w:tab w:val="num" w:pos="2665"/>
        </w:tabs>
        <w:ind w:left="2665" w:hanging="360"/>
      </w:pPr>
      <w:rPr>
        <w:rFonts w:ascii="Arial" w:hAnsi="Arial" w:hint="default"/>
      </w:rPr>
    </w:lvl>
    <w:lvl w:ilvl="5" w:tplc="F48AF120" w:tentative="1">
      <w:start w:val="1"/>
      <w:numFmt w:val="bullet"/>
      <w:lvlText w:val="•"/>
      <w:lvlJc w:val="left"/>
      <w:pPr>
        <w:tabs>
          <w:tab w:val="num" w:pos="3385"/>
        </w:tabs>
        <w:ind w:left="3385" w:hanging="360"/>
      </w:pPr>
      <w:rPr>
        <w:rFonts w:ascii="Arial" w:hAnsi="Arial" w:hint="default"/>
      </w:rPr>
    </w:lvl>
    <w:lvl w:ilvl="6" w:tplc="FBC69334" w:tentative="1">
      <w:start w:val="1"/>
      <w:numFmt w:val="bullet"/>
      <w:lvlText w:val="•"/>
      <w:lvlJc w:val="left"/>
      <w:pPr>
        <w:tabs>
          <w:tab w:val="num" w:pos="4105"/>
        </w:tabs>
        <w:ind w:left="4105" w:hanging="360"/>
      </w:pPr>
      <w:rPr>
        <w:rFonts w:ascii="Arial" w:hAnsi="Arial" w:hint="default"/>
      </w:rPr>
    </w:lvl>
    <w:lvl w:ilvl="7" w:tplc="DA76772C" w:tentative="1">
      <w:start w:val="1"/>
      <w:numFmt w:val="bullet"/>
      <w:lvlText w:val="•"/>
      <w:lvlJc w:val="left"/>
      <w:pPr>
        <w:tabs>
          <w:tab w:val="num" w:pos="4825"/>
        </w:tabs>
        <w:ind w:left="4825" w:hanging="360"/>
      </w:pPr>
      <w:rPr>
        <w:rFonts w:ascii="Arial" w:hAnsi="Arial" w:hint="default"/>
      </w:rPr>
    </w:lvl>
    <w:lvl w:ilvl="8" w:tplc="75A83B86" w:tentative="1">
      <w:start w:val="1"/>
      <w:numFmt w:val="bullet"/>
      <w:lvlText w:val="•"/>
      <w:lvlJc w:val="left"/>
      <w:pPr>
        <w:tabs>
          <w:tab w:val="num" w:pos="5545"/>
        </w:tabs>
        <w:ind w:left="5545" w:hanging="360"/>
      </w:pPr>
      <w:rPr>
        <w:rFonts w:ascii="Arial" w:hAnsi="Arial" w:hint="default"/>
      </w:rPr>
    </w:lvl>
  </w:abstractNum>
  <w:abstractNum w:abstractNumId="21" w15:restartNumberingAfterBreak="0">
    <w:nsid w:val="6F2E0259"/>
    <w:multiLevelType w:val="hybridMultilevel"/>
    <w:tmpl w:val="6BDAFEBA"/>
    <w:lvl w:ilvl="0" w:tplc="A828AA3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90397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F6B27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0A133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10F9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4E56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2AE2E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50C82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8ACC6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30D057F"/>
    <w:multiLevelType w:val="hybridMultilevel"/>
    <w:tmpl w:val="1416D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D536DE"/>
    <w:multiLevelType w:val="hybridMultilevel"/>
    <w:tmpl w:val="9CB67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B12C96"/>
    <w:multiLevelType w:val="hybridMultilevel"/>
    <w:tmpl w:val="59EC29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3CF294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4283F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9C2EB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E8D02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AE0B6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3ADCE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7842A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F6568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8"/>
  </w:num>
  <w:num w:numId="2">
    <w:abstractNumId w:val="0"/>
  </w:num>
  <w:num w:numId="3">
    <w:abstractNumId w:val="14"/>
  </w:num>
  <w:num w:numId="4">
    <w:abstractNumId w:val="23"/>
  </w:num>
  <w:num w:numId="5">
    <w:abstractNumId w:val="3"/>
  </w:num>
  <w:num w:numId="6">
    <w:abstractNumId w:val="7"/>
  </w:num>
  <w:num w:numId="7">
    <w:abstractNumId w:val="22"/>
  </w:num>
  <w:num w:numId="8">
    <w:abstractNumId w:val="17"/>
  </w:num>
  <w:num w:numId="9">
    <w:abstractNumId w:val="2"/>
  </w:num>
  <w:num w:numId="10">
    <w:abstractNumId w:val="5"/>
  </w:num>
  <w:num w:numId="11">
    <w:abstractNumId w:val="10"/>
  </w:num>
  <w:num w:numId="12">
    <w:abstractNumId w:val="11"/>
  </w:num>
  <w:num w:numId="13">
    <w:abstractNumId w:val="13"/>
  </w:num>
  <w:num w:numId="14">
    <w:abstractNumId w:val="15"/>
  </w:num>
  <w:num w:numId="15">
    <w:abstractNumId w:val="19"/>
  </w:num>
  <w:num w:numId="16">
    <w:abstractNumId w:val="4"/>
  </w:num>
  <w:num w:numId="17">
    <w:abstractNumId w:val="24"/>
  </w:num>
  <w:num w:numId="18">
    <w:abstractNumId w:val="9"/>
  </w:num>
  <w:num w:numId="19">
    <w:abstractNumId w:val="8"/>
  </w:num>
  <w:num w:numId="20">
    <w:abstractNumId w:val="20"/>
  </w:num>
  <w:num w:numId="21">
    <w:abstractNumId w:val="1"/>
  </w:num>
  <w:num w:numId="22">
    <w:abstractNumId w:val="6"/>
  </w:num>
  <w:num w:numId="23">
    <w:abstractNumId w:val="21"/>
  </w:num>
  <w:num w:numId="24">
    <w:abstractNumId w:val="16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406"/>
    <w:rsid w:val="0006431C"/>
    <w:rsid w:val="000743BD"/>
    <w:rsid w:val="000C5954"/>
    <w:rsid w:val="001045EB"/>
    <w:rsid w:val="0010742F"/>
    <w:rsid w:val="00112465"/>
    <w:rsid w:val="00152962"/>
    <w:rsid w:val="00181E90"/>
    <w:rsid w:val="00186C9B"/>
    <w:rsid w:val="001B1C74"/>
    <w:rsid w:val="001D1DE5"/>
    <w:rsid w:val="001E000A"/>
    <w:rsid w:val="001E38DF"/>
    <w:rsid w:val="002113D9"/>
    <w:rsid w:val="002312A0"/>
    <w:rsid w:val="00247E0C"/>
    <w:rsid w:val="00251870"/>
    <w:rsid w:val="0026543E"/>
    <w:rsid w:val="00393258"/>
    <w:rsid w:val="003A588F"/>
    <w:rsid w:val="0041327A"/>
    <w:rsid w:val="0043103C"/>
    <w:rsid w:val="004459B5"/>
    <w:rsid w:val="004C4AE0"/>
    <w:rsid w:val="0052110A"/>
    <w:rsid w:val="00535A77"/>
    <w:rsid w:val="0055242B"/>
    <w:rsid w:val="00563005"/>
    <w:rsid w:val="0057696A"/>
    <w:rsid w:val="005A62FC"/>
    <w:rsid w:val="005C0A0A"/>
    <w:rsid w:val="00616E14"/>
    <w:rsid w:val="00643304"/>
    <w:rsid w:val="006538C1"/>
    <w:rsid w:val="006667E0"/>
    <w:rsid w:val="006753EA"/>
    <w:rsid w:val="00677A19"/>
    <w:rsid w:val="006B4367"/>
    <w:rsid w:val="006D0CFB"/>
    <w:rsid w:val="006D0F52"/>
    <w:rsid w:val="006E0361"/>
    <w:rsid w:val="006F4D34"/>
    <w:rsid w:val="00731611"/>
    <w:rsid w:val="007706A6"/>
    <w:rsid w:val="0079490A"/>
    <w:rsid w:val="007F3900"/>
    <w:rsid w:val="008516F2"/>
    <w:rsid w:val="00873139"/>
    <w:rsid w:val="00876291"/>
    <w:rsid w:val="008A74A4"/>
    <w:rsid w:val="008C0540"/>
    <w:rsid w:val="008C0772"/>
    <w:rsid w:val="00904785"/>
    <w:rsid w:val="009373F1"/>
    <w:rsid w:val="00951B61"/>
    <w:rsid w:val="00954E8B"/>
    <w:rsid w:val="009A0A60"/>
    <w:rsid w:val="009B78EE"/>
    <w:rsid w:val="009C23F9"/>
    <w:rsid w:val="009D4C02"/>
    <w:rsid w:val="00A1096A"/>
    <w:rsid w:val="00A41AED"/>
    <w:rsid w:val="00A80369"/>
    <w:rsid w:val="00A87876"/>
    <w:rsid w:val="00AF5815"/>
    <w:rsid w:val="00B23187"/>
    <w:rsid w:val="00B5656C"/>
    <w:rsid w:val="00B577A7"/>
    <w:rsid w:val="00B862F7"/>
    <w:rsid w:val="00BA02F7"/>
    <w:rsid w:val="00BD5E43"/>
    <w:rsid w:val="00BE7481"/>
    <w:rsid w:val="00C24999"/>
    <w:rsid w:val="00C46D4C"/>
    <w:rsid w:val="00C54B28"/>
    <w:rsid w:val="00CF0D4E"/>
    <w:rsid w:val="00D347A9"/>
    <w:rsid w:val="00D3574F"/>
    <w:rsid w:val="00D35A96"/>
    <w:rsid w:val="00D50E92"/>
    <w:rsid w:val="00D52983"/>
    <w:rsid w:val="00D6515C"/>
    <w:rsid w:val="00D71406"/>
    <w:rsid w:val="00D9244E"/>
    <w:rsid w:val="00DB0B3D"/>
    <w:rsid w:val="00DC5A7E"/>
    <w:rsid w:val="00E5444B"/>
    <w:rsid w:val="00E85632"/>
    <w:rsid w:val="00E929FF"/>
    <w:rsid w:val="00EC245E"/>
    <w:rsid w:val="00ED6C3C"/>
    <w:rsid w:val="00EF411C"/>
    <w:rsid w:val="00F068F2"/>
    <w:rsid w:val="00F50A95"/>
    <w:rsid w:val="00F638A8"/>
    <w:rsid w:val="00F64A29"/>
    <w:rsid w:val="00F929F3"/>
    <w:rsid w:val="00F945E2"/>
    <w:rsid w:val="00FA3FC9"/>
    <w:rsid w:val="00FB4DBC"/>
    <w:rsid w:val="00FD2167"/>
    <w:rsid w:val="00FD78BE"/>
    <w:rsid w:val="00FF4000"/>
    <w:rsid w:val="00FF7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10E0F"/>
  <w15:chartTrackingRefBased/>
  <w15:docId w15:val="{12B4BDFD-E234-426F-A1C3-F689B8394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64A2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4A29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FD78B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31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611"/>
  </w:style>
  <w:style w:type="paragraph" w:styleId="Footer">
    <w:name w:val="footer"/>
    <w:basedOn w:val="Normal"/>
    <w:link w:val="FooterChar"/>
    <w:uiPriority w:val="99"/>
    <w:unhideWhenUsed/>
    <w:rsid w:val="007316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611"/>
  </w:style>
  <w:style w:type="character" w:styleId="FollowedHyperlink">
    <w:name w:val="FollowedHyperlink"/>
    <w:basedOn w:val="DefaultParagraphFont"/>
    <w:uiPriority w:val="99"/>
    <w:semiHidden/>
    <w:unhideWhenUsed/>
    <w:rsid w:val="00A41AED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54E8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459B5"/>
    <w:rPr>
      <w:rFonts w:ascii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45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0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3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4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09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995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550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256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848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521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45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526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360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75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813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237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6106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422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66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500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34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93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789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092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8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295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57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0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71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02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47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643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152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8947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076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031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3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327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011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25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5784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88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7715">
          <w:marLeft w:val="1166"/>
          <w:marRight w:val="0"/>
          <w:marTop w:val="10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68058">
          <w:marLeft w:val="1166"/>
          <w:marRight w:val="0"/>
          <w:marTop w:val="10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88574">
          <w:marLeft w:val="1166"/>
          <w:marRight w:val="0"/>
          <w:marTop w:val="10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82386">
          <w:marLeft w:val="1166"/>
          <w:marRight w:val="0"/>
          <w:marTop w:val="10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7989">
          <w:marLeft w:val="1166"/>
          <w:marRight w:val="0"/>
          <w:marTop w:val="10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31476">
          <w:marLeft w:val="1166"/>
          <w:marRight w:val="0"/>
          <w:marTop w:val="10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8352">
          <w:marLeft w:val="1166"/>
          <w:marRight w:val="0"/>
          <w:marTop w:val="106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39871">
          <w:marLeft w:val="547"/>
          <w:marRight w:val="0"/>
          <w:marTop w:val="12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6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260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56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71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077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30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35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74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4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60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3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11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70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66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s://vimeo.com/255489488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vimeo.com/255489488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emf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Mq6FYiF1mo" TargetMode="External"/><Relationship Id="rId23" Type="http://schemas.openxmlformats.org/officeDocument/2006/relationships/hyperlink" Target="http://www.nationalparkcity.london/" TargetMode="External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yperlink" Target="https" TargetMode="External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rhs.org.uk/science/gardening-in-a-changing-world/greening-grey-britain/urban-planting" TargetMode="External"/><Relationship Id="rId27" Type="http://schemas.openxmlformats.org/officeDocument/2006/relationships/image" Target="media/image15.emf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825A9B0D</Template>
  <TotalTime>6</TotalTime>
  <Pages>11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35</cp:revision>
  <dcterms:created xsi:type="dcterms:W3CDTF">2019-03-03T21:45:00Z</dcterms:created>
  <dcterms:modified xsi:type="dcterms:W3CDTF">2020-03-02T16:59:00Z</dcterms:modified>
</cp:coreProperties>
</file>