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746AA4" w14:textId="684D52AB" w:rsidR="00AE78A4" w:rsidRDefault="00A71D72">
      <w:pPr>
        <w:rPr>
          <w:b/>
        </w:rPr>
      </w:pPr>
      <w:r w:rsidRPr="00A71D72">
        <w:rPr>
          <w:b/>
        </w:rPr>
        <w:t>Name:</w:t>
      </w:r>
    </w:p>
    <w:p w14:paraId="796951F8" w14:textId="30C5E5B1" w:rsidR="007435C2" w:rsidRPr="00A71D72" w:rsidRDefault="007435C2" w:rsidP="007435C2">
      <w:pPr>
        <w:jc w:val="center"/>
        <w:rPr>
          <w:b/>
        </w:rPr>
      </w:pPr>
      <w:r>
        <w:rPr>
          <w:b/>
        </w:rPr>
        <w:t>Urban Waste</w:t>
      </w:r>
    </w:p>
    <w:p w14:paraId="1FFA13A1" w14:textId="45CA4C42" w:rsidR="008368F0" w:rsidRDefault="00A71D72" w:rsidP="00355F92">
      <w:pPr>
        <w:jc w:val="center"/>
      </w:pPr>
      <w:r w:rsidRPr="00A71D72">
        <w:rPr>
          <w:noProof/>
          <w:lang w:eastAsia="en-GB"/>
        </w:rPr>
        <w:drawing>
          <wp:inline distT="0" distB="0" distL="0" distR="0" wp14:anchorId="4198D96C" wp14:editId="6EEC86F7">
            <wp:extent cx="4572000" cy="3000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2500"/>
                    <a:stretch/>
                  </pic:blipFill>
                  <pic:spPr bwMode="auto">
                    <a:xfrm>
                      <a:off x="0" y="0"/>
                      <a:ext cx="4572396" cy="300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3BEBE" w14:textId="5588DBA2" w:rsidR="008368F0" w:rsidRDefault="007435C2" w:rsidP="00355F92">
      <w:pPr>
        <w:jc w:val="center"/>
        <w:rPr>
          <w:b/>
          <w:bCs/>
        </w:rPr>
      </w:pPr>
      <w:r w:rsidRPr="007435C2">
        <w:rPr>
          <w:b/>
          <w:bCs/>
        </w:rPr>
        <w:t>Key Terms</w:t>
      </w:r>
    </w:p>
    <w:p w14:paraId="6AF0F64F" w14:textId="77777777" w:rsidR="007435C2" w:rsidRPr="007435C2" w:rsidRDefault="007435C2" w:rsidP="007435C2">
      <w:pPr>
        <w:numPr>
          <w:ilvl w:val="0"/>
          <w:numId w:val="13"/>
        </w:numPr>
        <w:spacing w:after="0"/>
      </w:pPr>
      <w:r w:rsidRPr="007435C2">
        <w:rPr>
          <w:b/>
          <w:bCs/>
          <w:lang w:val="en-US"/>
        </w:rPr>
        <w:t xml:space="preserve">Waste stream – </w:t>
      </w:r>
      <w:r w:rsidRPr="007435C2">
        <w:rPr>
          <w:lang w:val="en-US"/>
        </w:rPr>
        <w:t>the complete flow of waste from its source through to recovery, recycling or final disposal.</w:t>
      </w:r>
    </w:p>
    <w:p w14:paraId="39262910" w14:textId="77777777" w:rsidR="007435C2" w:rsidRPr="007435C2" w:rsidRDefault="007435C2" w:rsidP="007435C2">
      <w:pPr>
        <w:numPr>
          <w:ilvl w:val="0"/>
          <w:numId w:val="13"/>
        </w:numPr>
        <w:spacing w:after="0"/>
      </w:pPr>
      <w:r w:rsidRPr="007435C2">
        <w:rPr>
          <w:b/>
          <w:bCs/>
          <w:lang w:val="en-US"/>
        </w:rPr>
        <w:t xml:space="preserve">Urban mining – </w:t>
      </w:r>
      <w:r w:rsidRPr="007435C2">
        <w:rPr>
          <w:lang w:val="en-US"/>
        </w:rPr>
        <w:t>the process of recovering compounds and elements from products, buildings and waste which would be left to decompose in landfills.</w:t>
      </w:r>
    </w:p>
    <w:p w14:paraId="53F68BED" w14:textId="3A3253C5" w:rsidR="007435C2" w:rsidRPr="007435C2" w:rsidRDefault="007435C2" w:rsidP="007435C2">
      <w:pPr>
        <w:numPr>
          <w:ilvl w:val="0"/>
          <w:numId w:val="13"/>
        </w:numPr>
        <w:spacing w:after="0"/>
        <w:rPr>
          <w:b/>
          <w:bCs/>
        </w:rPr>
      </w:pPr>
      <w:r w:rsidRPr="007435C2">
        <w:rPr>
          <w:b/>
          <w:bCs/>
          <w:lang w:val="en-US"/>
        </w:rPr>
        <w:t xml:space="preserve">Global waste trade – </w:t>
      </w:r>
      <w:r w:rsidRPr="007435C2">
        <w:rPr>
          <w:lang w:val="en-US"/>
        </w:rPr>
        <w:t>the movement of waste between and within countries.</w:t>
      </w:r>
    </w:p>
    <w:p w14:paraId="37C48C40" w14:textId="77777777" w:rsidR="007435C2" w:rsidRPr="007435C2" w:rsidRDefault="007435C2" w:rsidP="007435C2">
      <w:pPr>
        <w:spacing w:after="0"/>
        <w:ind w:left="720"/>
        <w:rPr>
          <w:b/>
          <w:bCs/>
        </w:rPr>
      </w:pPr>
    </w:p>
    <w:p w14:paraId="66084933" w14:textId="45AA5B80" w:rsidR="007435C2" w:rsidRDefault="007435C2" w:rsidP="007435C2">
      <w:pPr>
        <w:jc w:val="center"/>
        <w:rPr>
          <w:b/>
          <w:b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A8432F1" wp14:editId="0662D3E1">
            <wp:simplePos x="0" y="0"/>
            <wp:positionH relativeFrom="margin">
              <wp:align>left</wp:align>
            </wp:positionH>
            <wp:positionV relativeFrom="paragraph">
              <wp:posOffset>520065</wp:posOffset>
            </wp:positionV>
            <wp:extent cx="3605530" cy="2856865"/>
            <wp:effectExtent l="0" t="0" r="0" b="635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" r="3967"/>
                    <a:stretch/>
                  </pic:blipFill>
                  <pic:spPr bwMode="auto">
                    <a:xfrm>
                      <a:off x="0" y="0"/>
                      <a:ext cx="3605530" cy="285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8F0">
        <w:rPr>
          <w:b/>
          <w:sz w:val="24"/>
          <w:szCs w:val="24"/>
        </w:rPr>
        <w:t>Urban Waste Generation</w:t>
      </w:r>
    </w:p>
    <w:p w14:paraId="6FE4696D" w14:textId="5501EB3D" w:rsidR="007435C2" w:rsidRDefault="007435C2" w:rsidP="007435C2">
      <w:pPr>
        <w:jc w:val="center"/>
        <w:rPr>
          <w:b/>
          <w:bCs/>
          <w:sz w:val="24"/>
          <w:szCs w:val="24"/>
        </w:rPr>
      </w:pPr>
    </w:p>
    <w:p w14:paraId="6AB5CF5E" w14:textId="6F3819BE" w:rsidR="008368F0" w:rsidRDefault="007435C2" w:rsidP="007435C2">
      <w:pPr>
        <w:rPr>
          <w:b/>
          <w:sz w:val="24"/>
          <w:szCs w:val="24"/>
        </w:rPr>
      </w:pPr>
      <w:r w:rsidRPr="007435C2">
        <w:rPr>
          <w:b/>
          <w:bCs/>
          <w:sz w:val="24"/>
          <w:szCs w:val="24"/>
        </w:rPr>
        <w:t>TASK:  Use your pre-work</w:t>
      </w:r>
      <w:r w:rsidR="009A1589">
        <w:rPr>
          <w:b/>
          <w:bCs/>
          <w:sz w:val="24"/>
          <w:szCs w:val="24"/>
        </w:rPr>
        <w:t xml:space="preserve"> </w:t>
      </w:r>
      <w:r w:rsidRPr="007435C2">
        <w:rPr>
          <w:b/>
          <w:bCs/>
          <w:sz w:val="24"/>
          <w:szCs w:val="24"/>
        </w:rPr>
        <w:t xml:space="preserve">to answer:  </w:t>
      </w:r>
      <w:r w:rsidR="008368F0" w:rsidRPr="008368F0">
        <w:rPr>
          <w:b/>
          <w:sz w:val="24"/>
          <w:szCs w:val="24"/>
        </w:rPr>
        <w:t>What has caused the amount of waste produced to increase?</w:t>
      </w:r>
    </w:p>
    <w:p w14:paraId="3572C32B" w14:textId="0EB62516" w:rsidR="007435C2" w:rsidRDefault="007435C2" w:rsidP="007435C2">
      <w:pPr>
        <w:rPr>
          <w:b/>
          <w:sz w:val="24"/>
          <w:szCs w:val="24"/>
        </w:rPr>
      </w:pPr>
    </w:p>
    <w:p w14:paraId="7CB97602" w14:textId="3462E39B" w:rsidR="007435C2" w:rsidRDefault="007435C2" w:rsidP="007435C2">
      <w:pPr>
        <w:rPr>
          <w:b/>
          <w:sz w:val="24"/>
          <w:szCs w:val="24"/>
        </w:rPr>
      </w:pPr>
    </w:p>
    <w:p w14:paraId="50C28959" w14:textId="521C0594" w:rsidR="007435C2" w:rsidRDefault="007435C2" w:rsidP="007435C2">
      <w:pPr>
        <w:rPr>
          <w:b/>
          <w:sz w:val="24"/>
          <w:szCs w:val="24"/>
        </w:rPr>
      </w:pPr>
    </w:p>
    <w:p w14:paraId="180EEE56" w14:textId="77777777" w:rsidR="007435C2" w:rsidRDefault="007435C2" w:rsidP="007435C2">
      <w:pPr>
        <w:rPr>
          <w:b/>
          <w:sz w:val="24"/>
          <w:szCs w:val="24"/>
        </w:rPr>
      </w:pPr>
    </w:p>
    <w:p w14:paraId="4D590F00" w14:textId="6CA15D05" w:rsidR="007435C2" w:rsidRDefault="007435C2" w:rsidP="007435C2">
      <w:pPr>
        <w:rPr>
          <w:b/>
          <w:sz w:val="24"/>
          <w:szCs w:val="24"/>
        </w:rPr>
      </w:pPr>
    </w:p>
    <w:p w14:paraId="3471FE90" w14:textId="2A5E594E" w:rsidR="008368F0" w:rsidRDefault="00D52E90" w:rsidP="008368F0">
      <w:pPr>
        <w:rPr>
          <w:b/>
          <w:sz w:val="24"/>
          <w:szCs w:val="24"/>
        </w:rPr>
      </w:pPr>
      <w:bookmarkStart w:id="0" w:name="_GoBack"/>
      <w:bookmarkEnd w:id="0"/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anchorId="658B0764" wp14:editId="0094C973">
            <wp:simplePos x="0" y="0"/>
            <wp:positionH relativeFrom="margin">
              <wp:align>left</wp:align>
            </wp:positionH>
            <wp:positionV relativeFrom="paragraph">
              <wp:posOffset>299085</wp:posOffset>
            </wp:positionV>
            <wp:extent cx="4384675" cy="3895725"/>
            <wp:effectExtent l="0" t="0" r="0" b="952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7AD8AE" w14:textId="43F85EEC" w:rsidR="008368F0" w:rsidRDefault="008368F0" w:rsidP="008368F0">
      <w:pPr>
        <w:rPr>
          <w:b/>
          <w:sz w:val="24"/>
          <w:szCs w:val="24"/>
        </w:rPr>
      </w:pPr>
      <w:r w:rsidRPr="008368F0">
        <w:rPr>
          <w:b/>
          <w:sz w:val="24"/>
          <w:szCs w:val="24"/>
        </w:rPr>
        <w:t>TASK: Describe</w:t>
      </w:r>
      <w:r w:rsidR="00D52E90">
        <w:rPr>
          <w:b/>
          <w:sz w:val="24"/>
          <w:szCs w:val="24"/>
        </w:rPr>
        <w:t xml:space="preserve"> and suggest reasons for</w:t>
      </w:r>
      <w:r w:rsidRPr="008368F0">
        <w:rPr>
          <w:b/>
          <w:sz w:val="24"/>
          <w:szCs w:val="24"/>
        </w:rPr>
        <w:t xml:space="preserve"> the pattern shown by the map.</w:t>
      </w:r>
    </w:p>
    <w:p w14:paraId="5FD5A4B6" w14:textId="221CBA8D" w:rsidR="008368F0" w:rsidRDefault="008368F0" w:rsidP="008368F0">
      <w:pPr>
        <w:rPr>
          <w:b/>
          <w:sz w:val="24"/>
          <w:szCs w:val="24"/>
        </w:rPr>
      </w:pPr>
    </w:p>
    <w:p w14:paraId="432D844C" w14:textId="44391F9E" w:rsidR="008368F0" w:rsidRDefault="008368F0" w:rsidP="008368F0">
      <w:pPr>
        <w:rPr>
          <w:b/>
          <w:sz w:val="24"/>
          <w:szCs w:val="24"/>
        </w:rPr>
      </w:pPr>
    </w:p>
    <w:p w14:paraId="5E7EB93A" w14:textId="3E94D530" w:rsidR="008368F0" w:rsidRDefault="008368F0" w:rsidP="008368F0">
      <w:pPr>
        <w:rPr>
          <w:b/>
          <w:sz w:val="24"/>
          <w:szCs w:val="24"/>
        </w:rPr>
      </w:pPr>
    </w:p>
    <w:p w14:paraId="6EC37A96" w14:textId="5C42B8C3" w:rsidR="008368F0" w:rsidRDefault="008368F0" w:rsidP="008368F0">
      <w:pPr>
        <w:rPr>
          <w:b/>
          <w:sz w:val="24"/>
          <w:szCs w:val="24"/>
        </w:rPr>
      </w:pPr>
    </w:p>
    <w:p w14:paraId="06B6FCD1" w14:textId="350D8796" w:rsidR="008368F0" w:rsidRDefault="008368F0" w:rsidP="008368F0">
      <w:pPr>
        <w:rPr>
          <w:b/>
          <w:sz w:val="24"/>
          <w:szCs w:val="24"/>
        </w:rPr>
      </w:pPr>
    </w:p>
    <w:p w14:paraId="63175F08" w14:textId="12A59212" w:rsidR="008368F0" w:rsidRDefault="008368F0" w:rsidP="008368F0">
      <w:pPr>
        <w:rPr>
          <w:b/>
          <w:sz w:val="24"/>
          <w:szCs w:val="24"/>
        </w:rPr>
      </w:pPr>
    </w:p>
    <w:p w14:paraId="74E1800C" w14:textId="09FA3F74" w:rsidR="008368F0" w:rsidRDefault="008368F0" w:rsidP="008368F0">
      <w:pPr>
        <w:rPr>
          <w:b/>
          <w:sz w:val="24"/>
          <w:szCs w:val="24"/>
        </w:rPr>
      </w:pPr>
    </w:p>
    <w:p w14:paraId="6060F89D" w14:textId="032E9713" w:rsidR="008368F0" w:rsidRDefault="008368F0" w:rsidP="008368F0">
      <w:pPr>
        <w:rPr>
          <w:b/>
          <w:sz w:val="24"/>
          <w:szCs w:val="24"/>
        </w:rPr>
      </w:pPr>
    </w:p>
    <w:p w14:paraId="0646F0B2" w14:textId="6A8C9F93" w:rsidR="008368F0" w:rsidRDefault="008368F0" w:rsidP="008368F0">
      <w:pPr>
        <w:rPr>
          <w:b/>
          <w:sz w:val="24"/>
          <w:szCs w:val="24"/>
        </w:rPr>
      </w:pPr>
    </w:p>
    <w:p w14:paraId="2FD2AC1C" w14:textId="4021829E" w:rsidR="008368F0" w:rsidRDefault="008368F0" w:rsidP="008368F0">
      <w:pPr>
        <w:rPr>
          <w:b/>
          <w:sz w:val="24"/>
          <w:szCs w:val="24"/>
        </w:rPr>
      </w:pPr>
    </w:p>
    <w:p w14:paraId="609CB612" w14:textId="7701C619" w:rsidR="008368F0" w:rsidRDefault="008368F0" w:rsidP="008368F0">
      <w:pPr>
        <w:rPr>
          <w:b/>
          <w:sz w:val="24"/>
          <w:szCs w:val="24"/>
        </w:rPr>
      </w:pPr>
    </w:p>
    <w:p w14:paraId="34904285" w14:textId="1D54B56C" w:rsidR="008368F0" w:rsidRDefault="008368F0" w:rsidP="008368F0">
      <w:pPr>
        <w:rPr>
          <w:b/>
          <w:sz w:val="24"/>
          <w:szCs w:val="24"/>
        </w:rPr>
      </w:pPr>
    </w:p>
    <w:p w14:paraId="55C0A030" w14:textId="721BF0BE" w:rsidR="008368F0" w:rsidRDefault="008368F0" w:rsidP="008368F0">
      <w:pPr>
        <w:jc w:val="center"/>
        <w:rPr>
          <w:b/>
          <w:sz w:val="24"/>
          <w:szCs w:val="24"/>
        </w:rPr>
      </w:pPr>
      <w:r w:rsidRPr="008368F0">
        <w:rPr>
          <w:b/>
          <w:sz w:val="24"/>
          <w:szCs w:val="24"/>
        </w:rPr>
        <w:t>Urban waste generated by income level and year</w:t>
      </w:r>
    </w:p>
    <w:p w14:paraId="570B3BDC" w14:textId="14EC6B23" w:rsidR="008368F0" w:rsidRDefault="008368F0" w:rsidP="008368F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0" locked="0" layoutInCell="1" allowOverlap="1" wp14:anchorId="497D2A4C" wp14:editId="5727EDB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90169" cy="209550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169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368F0">
        <w:rPr>
          <w:b/>
          <w:sz w:val="24"/>
          <w:szCs w:val="24"/>
        </w:rPr>
        <w:t xml:space="preserve">TASK: </w:t>
      </w:r>
      <w:r w:rsidR="007435C2">
        <w:rPr>
          <w:b/>
          <w:sz w:val="24"/>
          <w:szCs w:val="24"/>
        </w:rPr>
        <w:t xml:space="preserve">Analyse </w:t>
      </w:r>
      <w:r w:rsidR="004D3CE6">
        <w:rPr>
          <w:b/>
          <w:sz w:val="24"/>
          <w:szCs w:val="24"/>
        </w:rPr>
        <w:t>the graph</w:t>
      </w:r>
      <w:r w:rsidR="006A64C8">
        <w:rPr>
          <w:b/>
          <w:sz w:val="24"/>
          <w:szCs w:val="24"/>
        </w:rPr>
        <w:t>. (PADL)</w:t>
      </w:r>
    </w:p>
    <w:p w14:paraId="3F774FF3" w14:textId="5F42EA14" w:rsidR="008368F0" w:rsidRDefault="008368F0" w:rsidP="008368F0">
      <w:pPr>
        <w:rPr>
          <w:b/>
          <w:sz w:val="24"/>
          <w:szCs w:val="24"/>
        </w:rPr>
      </w:pPr>
    </w:p>
    <w:p w14:paraId="251AE213" w14:textId="135FC075" w:rsidR="008368F0" w:rsidRDefault="008368F0" w:rsidP="008368F0">
      <w:pPr>
        <w:rPr>
          <w:b/>
          <w:sz w:val="24"/>
          <w:szCs w:val="24"/>
        </w:rPr>
      </w:pPr>
    </w:p>
    <w:p w14:paraId="5B66FBE7" w14:textId="18DABDFD" w:rsidR="008368F0" w:rsidRDefault="008368F0" w:rsidP="008368F0">
      <w:pPr>
        <w:rPr>
          <w:b/>
          <w:sz w:val="24"/>
          <w:szCs w:val="24"/>
        </w:rPr>
      </w:pPr>
    </w:p>
    <w:p w14:paraId="1AB74A0F" w14:textId="04A0EF4E" w:rsidR="008368F0" w:rsidRDefault="008368F0" w:rsidP="008368F0">
      <w:pPr>
        <w:rPr>
          <w:b/>
          <w:sz w:val="24"/>
          <w:szCs w:val="24"/>
        </w:rPr>
      </w:pPr>
    </w:p>
    <w:p w14:paraId="2D092C40" w14:textId="53F34D78" w:rsidR="008368F0" w:rsidRDefault="008368F0" w:rsidP="008368F0">
      <w:pPr>
        <w:rPr>
          <w:b/>
          <w:sz w:val="24"/>
          <w:szCs w:val="24"/>
        </w:rPr>
      </w:pPr>
    </w:p>
    <w:p w14:paraId="37EFD39B" w14:textId="0695A114" w:rsidR="008368F0" w:rsidRDefault="008368F0" w:rsidP="008368F0">
      <w:pPr>
        <w:rPr>
          <w:b/>
          <w:sz w:val="24"/>
          <w:szCs w:val="24"/>
        </w:rPr>
      </w:pPr>
    </w:p>
    <w:p w14:paraId="35511F7C" w14:textId="043199C3" w:rsidR="008368F0" w:rsidRDefault="008368F0" w:rsidP="008368F0">
      <w:pPr>
        <w:rPr>
          <w:b/>
          <w:sz w:val="24"/>
          <w:szCs w:val="24"/>
        </w:rPr>
      </w:pPr>
    </w:p>
    <w:p w14:paraId="7DE48CC7" w14:textId="4CD6D5C3" w:rsidR="008368F0" w:rsidRDefault="008368F0" w:rsidP="008368F0">
      <w:pPr>
        <w:rPr>
          <w:b/>
          <w:sz w:val="24"/>
          <w:szCs w:val="24"/>
        </w:rPr>
      </w:pPr>
    </w:p>
    <w:p w14:paraId="68D37A15" w14:textId="13FF70DE" w:rsidR="006A64C8" w:rsidRDefault="006A64C8" w:rsidP="008368F0">
      <w:pPr>
        <w:rPr>
          <w:b/>
          <w:sz w:val="24"/>
          <w:szCs w:val="24"/>
        </w:rPr>
      </w:pPr>
    </w:p>
    <w:p w14:paraId="4999A414" w14:textId="26386C48" w:rsidR="006A64C8" w:rsidRDefault="006A64C8" w:rsidP="008368F0">
      <w:pPr>
        <w:rPr>
          <w:b/>
          <w:sz w:val="24"/>
          <w:szCs w:val="24"/>
        </w:rPr>
      </w:pPr>
    </w:p>
    <w:p w14:paraId="5D9ED7E7" w14:textId="31CD9947" w:rsidR="006A64C8" w:rsidRDefault="006A64C8" w:rsidP="008368F0">
      <w:pPr>
        <w:rPr>
          <w:b/>
          <w:sz w:val="24"/>
          <w:szCs w:val="24"/>
        </w:rPr>
      </w:pPr>
    </w:p>
    <w:p w14:paraId="377E02E6" w14:textId="7841FDAE" w:rsidR="006A64C8" w:rsidRDefault="006A64C8" w:rsidP="008368F0">
      <w:pPr>
        <w:rPr>
          <w:b/>
          <w:sz w:val="24"/>
          <w:szCs w:val="24"/>
        </w:rPr>
      </w:pPr>
    </w:p>
    <w:p w14:paraId="16ADEB08" w14:textId="77777777" w:rsidR="006A64C8" w:rsidRDefault="006A64C8" w:rsidP="008368F0">
      <w:pPr>
        <w:rPr>
          <w:b/>
          <w:sz w:val="24"/>
          <w:szCs w:val="24"/>
        </w:rPr>
      </w:pPr>
    </w:p>
    <w:p w14:paraId="105C6785" w14:textId="05CCB037" w:rsidR="00355F92" w:rsidRDefault="00355F92" w:rsidP="00355F92">
      <w:pPr>
        <w:jc w:val="center"/>
        <w:rPr>
          <w:b/>
          <w:sz w:val="24"/>
          <w:szCs w:val="24"/>
        </w:rPr>
      </w:pPr>
      <w:r w:rsidRPr="00355F92">
        <w:rPr>
          <w:b/>
          <w:sz w:val="24"/>
          <w:szCs w:val="24"/>
        </w:rPr>
        <w:lastRenderedPageBreak/>
        <w:t>Generators and types of solid waste</w:t>
      </w:r>
    </w:p>
    <w:p w14:paraId="1890EDAC" w14:textId="37A306E4" w:rsidR="004158B6" w:rsidRDefault="004158B6" w:rsidP="004158B6">
      <w:pPr>
        <w:rPr>
          <w:b/>
          <w:bCs/>
          <w:sz w:val="24"/>
          <w:szCs w:val="24"/>
        </w:rPr>
      </w:pPr>
      <w:r w:rsidRPr="004158B6">
        <w:rPr>
          <w:b/>
          <w:bCs/>
          <w:sz w:val="24"/>
          <w:szCs w:val="24"/>
        </w:rPr>
        <w:t>TASK:  Use your pre-work to answer:  What are the sources of global waste?</w:t>
      </w:r>
    </w:p>
    <w:p w14:paraId="41AF8F97" w14:textId="3163D8E5" w:rsidR="004158B6" w:rsidRDefault="004158B6" w:rsidP="004158B6">
      <w:pPr>
        <w:rPr>
          <w:b/>
          <w:bCs/>
          <w:sz w:val="24"/>
          <w:szCs w:val="24"/>
        </w:rPr>
      </w:pPr>
    </w:p>
    <w:p w14:paraId="5E84885B" w14:textId="417F1FE8" w:rsidR="004158B6" w:rsidRDefault="004158B6" w:rsidP="004158B6">
      <w:pPr>
        <w:rPr>
          <w:b/>
          <w:bCs/>
          <w:sz w:val="24"/>
          <w:szCs w:val="24"/>
        </w:rPr>
      </w:pPr>
    </w:p>
    <w:p w14:paraId="44F7EF22" w14:textId="77777777" w:rsidR="00A706BA" w:rsidRDefault="00A706BA" w:rsidP="004158B6">
      <w:pPr>
        <w:rPr>
          <w:b/>
          <w:bCs/>
          <w:sz w:val="24"/>
          <w:szCs w:val="24"/>
        </w:rPr>
      </w:pPr>
    </w:p>
    <w:p w14:paraId="3F666462" w14:textId="77777777" w:rsidR="004158B6" w:rsidRPr="004158B6" w:rsidRDefault="004158B6" w:rsidP="004158B6">
      <w:pPr>
        <w:rPr>
          <w:b/>
          <w:bCs/>
          <w:sz w:val="24"/>
          <w:szCs w:val="24"/>
        </w:rPr>
      </w:pPr>
      <w:r w:rsidRPr="004158B6">
        <w:rPr>
          <w:b/>
          <w:bCs/>
          <w:sz w:val="24"/>
          <w:szCs w:val="24"/>
        </w:rPr>
        <w:t>TASK:  Use your pre-work to fill in the blanks.</w:t>
      </w:r>
    </w:p>
    <w:p w14:paraId="5625DA25" w14:textId="77777777" w:rsidR="004158B6" w:rsidRPr="004158B6" w:rsidRDefault="004158B6" w:rsidP="004158B6">
      <w:pPr>
        <w:numPr>
          <w:ilvl w:val="0"/>
          <w:numId w:val="14"/>
        </w:numPr>
        <w:rPr>
          <w:sz w:val="24"/>
          <w:szCs w:val="24"/>
        </w:rPr>
      </w:pPr>
      <w:r w:rsidRPr="004158B6">
        <w:rPr>
          <w:sz w:val="24"/>
          <w:szCs w:val="24"/>
        </w:rPr>
        <w:t>Urban waste is made up of _____________ separate waste items.</w:t>
      </w:r>
    </w:p>
    <w:p w14:paraId="052E8F6B" w14:textId="77777777" w:rsidR="004158B6" w:rsidRPr="004158B6" w:rsidRDefault="004158B6" w:rsidP="004158B6">
      <w:pPr>
        <w:numPr>
          <w:ilvl w:val="0"/>
          <w:numId w:val="14"/>
        </w:numPr>
        <w:rPr>
          <w:sz w:val="24"/>
          <w:szCs w:val="24"/>
        </w:rPr>
      </w:pPr>
      <w:r w:rsidRPr="004158B6">
        <w:rPr>
          <w:sz w:val="24"/>
          <w:szCs w:val="24"/>
        </w:rPr>
        <w:t>Some larger waste items, ____________ (food and horticultural waste) and _________ are easier to manage.</w:t>
      </w:r>
    </w:p>
    <w:p w14:paraId="6640A468" w14:textId="77777777" w:rsidR="004158B6" w:rsidRPr="004158B6" w:rsidRDefault="004158B6" w:rsidP="004158B6">
      <w:pPr>
        <w:numPr>
          <w:ilvl w:val="0"/>
          <w:numId w:val="14"/>
        </w:numPr>
        <w:rPr>
          <w:sz w:val="24"/>
          <w:szCs w:val="24"/>
        </w:rPr>
      </w:pPr>
      <w:r w:rsidRPr="004158B6">
        <w:rPr>
          <w:sz w:val="24"/>
          <w:szCs w:val="24"/>
        </w:rPr>
        <w:t>Waste such as multi laminates, hazardous (e.g. syringes) and e-waste pose large __________ for disposal.</w:t>
      </w:r>
    </w:p>
    <w:p w14:paraId="58F00DE2" w14:textId="77777777" w:rsidR="004158B6" w:rsidRPr="004158B6" w:rsidRDefault="004158B6" w:rsidP="004158B6">
      <w:pPr>
        <w:numPr>
          <w:ilvl w:val="0"/>
          <w:numId w:val="14"/>
        </w:numPr>
        <w:rPr>
          <w:sz w:val="24"/>
          <w:szCs w:val="24"/>
        </w:rPr>
      </w:pPr>
      <w:r w:rsidRPr="004158B6">
        <w:rPr>
          <w:sz w:val="24"/>
          <w:szCs w:val="24"/>
        </w:rPr>
        <w:t>Particularly concerning for _____________ counties where they may not have the facilities to properly dispose of them safely.</w:t>
      </w:r>
    </w:p>
    <w:p w14:paraId="0C518AB8" w14:textId="77777777" w:rsidR="004158B6" w:rsidRPr="004158B6" w:rsidRDefault="004158B6" w:rsidP="004158B6">
      <w:pPr>
        <w:numPr>
          <w:ilvl w:val="0"/>
          <w:numId w:val="14"/>
        </w:numPr>
        <w:rPr>
          <w:sz w:val="24"/>
          <w:szCs w:val="24"/>
        </w:rPr>
      </w:pPr>
      <w:r w:rsidRPr="004158B6">
        <w:rPr>
          <w:sz w:val="24"/>
          <w:szCs w:val="24"/>
        </w:rPr>
        <w:t>As countries ________ consumption of inorganic materials increase.</w:t>
      </w:r>
    </w:p>
    <w:p w14:paraId="2F4372BC" w14:textId="77777777" w:rsidR="004158B6" w:rsidRPr="004158B6" w:rsidRDefault="004158B6" w:rsidP="004158B6">
      <w:pPr>
        <w:numPr>
          <w:ilvl w:val="0"/>
          <w:numId w:val="14"/>
        </w:numPr>
        <w:rPr>
          <w:sz w:val="24"/>
          <w:szCs w:val="24"/>
        </w:rPr>
      </w:pPr>
      <w:r w:rsidRPr="004158B6">
        <w:rPr>
          <w:sz w:val="24"/>
          <w:szCs w:val="24"/>
        </w:rPr>
        <w:t>Generally low- and middle-income countries have a ____ percentage of organic matter 40-85% of the total urban waste stream.</w:t>
      </w:r>
    </w:p>
    <w:p w14:paraId="052F7E10" w14:textId="7CF3D5F3" w:rsidR="004158B6" w:rsidRPr="004158B6" w:rsidRDefault="004158B6" w:rsidP="004158B6">
      <w:pPr>
        <w:rPr>
          <w:b/>
          <w:bCs/>
          <w:sz w:val="24"/>
          <w:szCs w:val="24"/>
        </w:rPr>
      </w:pPr>
      <w:proofErr w:type="gramStart"/>
      <w:r w:rsidRPr="004158B6">
        <w:rPr>
          <w:b/>
          <w:bCs/>
          <w:sz w:val="24"/>
          <w:szCs w:val="24"/>
        </w:rPr>
        <w:t>organics</w:t>
      </w:r>
      <w:proofErr w:type="gramEnd"/>
      <w:r w:rsidRPr="004158B6">
        <w:rPr>
          <w:b/>
          <w:bCs/>
          <w:sz w:val="24"/>
          <w:szCs w:val="24"/>
        </w:rPr>
        <w:tab/>
        <w:t>numerous</w:t>
      </w:r>
      <w:r w:rsidRPr="004158B6">
        <w:rPr>
          <w:b/>
          <w:bCs/>
          <w:sz w:val="24"/>
          <w:szCs w:val="24"/>
        </w:rPr>
        <w:tab/>
        <w:t>high</w:t>
      </w:r>
      <w:r w:rsidRPr="004158B6">
        <w:rPr>
          <w:b/>
          <w:bCs/>
          <w:sz w:val="24"/>
          <w:szCs w:val="24"/>
        </w:rPr>
        <w:tab/>
      </w:r>
      <w:r w:rsidRPr="004158B6">
        <w:rPr>
          <w:b/>
          <w:bCs/>
          <w:sz w:val="24"/>
          <w:szCs w:val="24"/>
        </w:rPr>
        <w:tab/>
        <w:t>develop</w:t>
      </w:r>
      <w:r>
        <w:rPr>
          <w:b/>
          <w:bCs/>
          <w:sz w:val="24"/>
          <w:szCs w:val="24"/>
        </w:rPr>
        <w:tab/>
      </w:r>
      <w:r w:rsidRPr="004158B6">
        <w:rPr>
          <w:b/>
          <w:bCs/>
          <w:sz w:val="24"/>
          <w:szCs w:val="24"/>
        </w:rPr>
        <w:t>paper</w:t>
      </w:r>
      <w:r w:rsidRPr="004158B6">
        <w:rPr>
          <w:b/>
          <w:bCs/>
          <w:sz w:val="24"/>
          <w:szCs w:val="24"/>
        </w:rPr>
        <w:tab/>
      </w:r>
      <w:r w:rsidRPr="004158B6">
        <w:rPr>
          <w:b/>
          <w:bCs/>
          <w:sz w:val="24"/>
          <w:szCs w:val="24"/>
        </w:rPr>
        <w:tab/>
        <w:t>problems</w:t>
      </w:r>
      <w:r w:rsidRPr="004158B6">
        <w:rPr>
          <w:b/>
          <w:bCs/>
          <w:sz w:val="24"/>
          <w:szCs w:val="24"/>
        </w:rPr>
        <w:tab/>
        <w:t>low-income</w:t>
      </w:r>
    </w:p>
    <w:p w14:paraId="19BF6C4A" w14:textId="77777777" w:rsidR="004158B6" w:rsidRDefault="004158B6" w:rsidP="004158B6">
      <w:pPr>
        <w:rPr>
          <w:b/>
          <w:bCs/>
          <w:sz w:val="24"/>
          <w:szCs w:val="24"/>
        </w:rPr>
      </w:pPr>
    </w:p>
    <w:p w14:paraId="283735CA" w14:textId="69174C97" w:rsidR="004158B6" w:rsidRDefault="004158B6" w:rsidP="004158B6">
      <w:pPr>
        <w:rPr>
          <w:b/>
          <w:bCs/>
          <w:sz w:val="24"/>
          <w:szCs w:val="24"/>
        </w:rPr>
      </w:pPr>
    </w:p>
    <w:p w14:paraId="3DE21E43" w14:textId="77777777" w:rsidR="004158B6" w:rsidRPr="00355F92" w:rsidRDefault="004158B6" w:rsidP="004158B6">
      <w:pPr>
        <w:rPr>
          <w:b/>
          <w:sz w:val="24"/>
          <w:szCs w:val="24"/>
        </w:rPr>
      </w:pPr>
    </w:p>
    <w:p w14:paraId="7DB8D1ED" w14:textId="1192145C" w:rsidR="00FC7C6F" w:rsidRDefault="00FC7C6F" w:rsidP="00FC7C6F">
      <w:pPr>
        <w:rPr>
          <w:b/>
          <w:sz w:val="24"/>
          <w:szCs w:val="24"/>
        </w:rPr>
      </w:pPr>
      <w:r w:rsidRPr="00FC7C6F">
        <w:rPr>
          <w:b/>
          <w:sz w:val="24"/>
          <w:szCs w:val="24"/>
        </w:rPr>
        <w:t xml:space="preserve">TASK:  </w:t>
      </w:r>
      <w:r w:rsidR="00A706BA">
        <w:rPr>
          <w:b/>
          <w:sz w:val="24"/>
          <w:szCs w:val="24"/>
        </w:rPr>
        <w:t>Use your pre-work to answer</w:t>
      </w:r>
      <w:r w:rsidR="00F054FB">
        <w:rPr>
          <w:b/>
          <w:sz w:val="24"/>
          <w:szCs w:val="24"/>
        </w:rPr>
        <w:t>:</w:t>
      </w:r>
      <w:r w:rsidR="00A706BA">
        <w:rPr>
          <w:b/>
          <w:sz w:val="24"/>
          <w:szCs w:val="24"/>
        </w:rPr>
        <w:t xml:space="preserve"> </w:t>
      </w:r>
      <w:r w:rsidR="00F054FB">
        <w:rPr>
          <w:b/>
          <w:sz w:val="24"/>
          <w:szCs w:val="24"/>
        </w:rPr>
        <w:t>W</w:t>
      </w:r>
      <w:r w:rsidRPr="00FC7C6F">
        <w:rPr>
          <w:b/>
          <w:sz w:val="24"/>
          <w:szCs w:val="24"/>
        </w:rPr>
        <w:t>hat are the impacts of increasing waste generation?</w:t>
      </w:r>
    </w:p>
    <w:p w14:paraId="27B1606A" w14:textId="5ACC8BC9" w:rsidR="007E1868" w:rsidRDefault="007E1868" w:rsidP="00FC7C6F">
      <w:pPr>
        <w:rPr>
          <w:b/>
          <w:sz w:val="24"/>
          <w:szCs w:val="24"/>
        </w:rPr>
      </w:pPr>
    </w:p>
    <w:p w14:paraId="741B9095" w14:textId="608699EA" w:rsidR="007E1868" w:rsidRDefault="007E1868" w:rsidP="00FC7C6F">
      <w:pPr>
        <w:rPr>
          <w:b/>
          <w:sz w:val="24"/>
          <w:szCs w:val="24"/>
        </w:rPr>
      </w:pPr>
    </w:p>
    <w:p w14:paraId="26CB9487" w14:textId="6B0DD5CF" w:rsidR="007E1868" w:rsidRDefault="007E1868" w:rsidP="00FC7C6F">
      <w:pPr>
        <w:rPr>
          <w:b/>
          <w:sz w:val="24"/>
          <w:szCs w:val="24"/>
        </w:rPr>
      </w:pPr>
    </w:p>
    <w:p w14:paraId="0CD04D14" w14:textId="2E29BAE1" w:rsidR="007E1868" w:rsidRDefault="007E1868" w:rsidP="00FC7C6F">
      <w:pPr>
        <w:rPr>
          <w:b/>
          <w:sz w:val="24"/>
          <w:szCs w:val="24"/>
        </w:rPr>
      </w:pPr>
    </w:p>
    <w:p w14:paraId="3F89587C" w14:textId="41BB802E" w:rsidR="007E1868" w:rsidRDefault="007E1868" w:rsidP="00FC7C6F">
      <w:pPr>
        <w:rPr>
          <w:b/>
          <w:sz w:val="24"/>
          <w:szCs w:val="24"/>
        </w:rPr>
      </w:pPr>
    </w:p>
    <w:p w14:paraId="51312D04" w14:textId="6698D728" w:rsidR="00A706BA" w:rsidRDefault="00A706BA" w:rsidP="00FC7C6F">
      <w:pPr>
        <w:rPr>
          <w:b/>
          <w:sz w:val="24"/>
          <w:szCs w:val="24"/>
        </w:rPr>
      </w:pPr>
    </w:p>
    <w:p w14:paraId="1082F82B" w14:textId="0B774CE9" w:rsidR="00A706BA" w:rsidRDefault="00A706BA" w:rsidP="00FC7C6F">
      <w:pPr>
        <w:rPr>
          <w:b/>
          <w:sz w:val="24"/>
          <w:szCs w:val="24"/>
        </w:rPr>
      </w:pPr>
    </w:p>
    <w:p w14:paraId="7ACE3E76" w14:textId="553F416F" w:rsidR="00A706BA" w:rsidRDefault="00A706BA" w:rsidP="00FC7C6F">
      <w:pPr>
        <w:rPr>
          <w:b/>
          <w:sz w:val="24"/>
          <w:szCs w:val="24"/>
        </w:rPr>
      </w:pPr>
    </w:p>
    <w:p w14:paraId="76BE0FDE" w14:textId="7473C1F7" w:rsidR="00A706BA" w:rsidRDefault="00A706BA" w:rsidP="00FC7C6F">
      <w:pPr>
        <w:rPr>
          <w:b/>
          <w:sz w:val="24"/>
          <w:szCs w:val="24"/>
        </w:rPr>
      </w:pPr>
    </w:p>
    <w:p w14:paraId="0D7489E7" w14:textId="4ADB2408" w:rsidR="007E1868" w:rsidRDefault="007E1868" w:rsidP="00FC7C6F">
      <w:pPr>
        <w:rPr>
          <w:b/>
          <w:sz w:val="24"/>
          <w:szCs w:val="24"/>
        </w:rPr>
      </w:pPr>
    </w:p>
    <w:p w14:paraId="54021AD3" w14:textId="68153D28" w:rsidR="007E1868" w:rsidRDefault="007E1868" w:rsidP="007E1868">
      <w:pPr>
        <w:jc w:val="center"/>
        <w:rPr>
          <w:b/>
          <w:sz w:val="24"/>
          <w:szCs w:val="24"/>
        </w:rPr>
      </w:pPr>
      <w:r w:rsidRPr="007E1868">
        <w:rPr>
          <w:b/>
          <w:sz w:val="24"/>
          <w:szCs w:val="24"/>
        </w:rPr>
        <w:lastRenderedPageBreak/>
        <w:t>Approaches to waste management</w:t>
      </w:r>
    </w:p>
    <w:p w14:paraId="11D827E3" w14:textId="79B842E2" w:rsidR="007E1868" w:rsidRDefault="007E1868" w:rsidP="007E1868">
      <w:pPr>
        <w:rPr>
          <w:b/>
          <w:sz w:val="24"/>
          <w:szCs w:val="24"/>
        </w:rPr>
      </w:pPr>
      <w:r w:rsidRPr="007E1868">
        <w:rPr>
          <w:sz w:val="24"/>
          <w:szCs w:val="24"/>
        </w:rPr>
        <w:t>The flow of waste from source to recovery, recycling of final disposal is a</w:t>
      </w:r>
      <w:r w:rsidRPr="007E1868">
        <w:rPr>
          <w:b/>
          <w:sz w:val="24"/>
          <w:szCs w:val="24"/>
        </w:rPr>
        <w:t xml:space="preserve"> waste stream.</w:t>
      </w:r>
    </w:p>
    <w:p w14:paraId="2CEAE305" w14:textId="7C2209CD" w:rsidR="007E1868" w:rsidRPr="007E1868" w:rsidRDefault="007E1868" w:rsidP="007E1868">
      <w:pPr>
        <w:rPr>
          <w:color w:val="4472C4" w:themeColor="accent1"/>
          <w:sz w:val="24"/>
          <w:szCs w:val="24"/>
        </w:rPr>
      </w:pPr>
      <w:r>
        <w:rPr>
          <w:b/>
          <w:sz w:val="24"/>
          <w:szCs w:val="24"/>
        </w:rPr>
        <w:t xml:space="preserve">TASK:  </w:t>
      </w:r>
      <w:r w:rsidRPr="007E1868">
        <w:rPr>
          <w:b/>
          <w:color w:val="4472C4" w:themeColor="accent1"/>
          <w:sz w:val="24"/>
          <w:szCs w:val="24"/>
        </w:rPr>
        <w:t>Use the words below to fill in the blanks under ‘Waste management options’</w:t>
      </w:r>
      <w:r>
        <w:rPr>
          <w:b/>
          <w:color w:val="4472C4" w:themeColor="accent1"/>
          <w:sz w:val="24"/>
          <w:szCs w:val="24"/>
        </w:rPr>
        <w:t>.</w:t>
      </w:r>
    </w:p>
    <w:p w14:paraId="34589C29" w14:textId="08C1D98F" w:rsidR="007E1868" w:rsidRDefault="007E1868" w:rsidP="007E1868">
      <w:pPr>
        <w:rPr>
          <w:b/>
          <w:sz w:val="24"/>
          <w:szCs w:val="24"/>
        </w:rPr>
      </w:pPr>
      <w:r w:rsidRPr="007E1868">
        <w:rPr>
          <w:b/>
          <w:sz w:val="24"/>
          <w:szCs w:val="24"/>
        </w:rPr>
        <w:t>Reuse</w:t>
      </w:r>
      <w:r w:rsidRPr="007E1868">
        <w:rPr>
          <w:b/>
          <w:sz w:val="24"/>
          <w:szCs w:val="24"/>
        </w:rPr>
        <w:tab/>
      </w:r>
      <w:r w:rsidRPr="007E1868">
        <w:rPr>
          <w:b/>
          <w:sz w:val="24"/>
          <w:szCs w:val="24"/>
        </w:rPr>
        <w:tab/>
      </w:r>
      <w:r w:rsidRPr="007E1868">
        <w:rPr>
          <w:b/>
          <w:sz w:val="24"/>
          <w:szCs w:val="24"/>
        </w:rPr>
        <w:tab/>
        <w:t>Recover</w:t>
      </w:r>
      <w:r w:rsidRPr="007E1868">
        <w:rPr>
          <w:b/>
          <w:sz w:val="24"/>
          <w:szCs w:val="24"/>
        </w:rPr>
        <w:tab/>
      </w:r>
      <w:r w:rsidRPr="007E1868">
        <w:rPr>
          <w:b/>
          <w:sz w:val="24"/>
          <w:szCs w:val="24"/>
        </w:rPr>
        <w:tab/>
        <w:t>Dispose</w:t>
      </w:r>
      <w:r w:rsidRPr="007E1868">
        <w:rPr>
          <w:b/>
          <w:sz w:val="24"/>
          <w:szCs w:val="24"/>
        </w:rPr>
        <w:tab/>
      </w:r>
      <w:r w:rsidRPr="007E1868">
        <w:rPr>
          <w:b/>
          <w:sz w:val="24"/>
          <w:szCs w:val="24"/>
        </w:rPr>
        <w:tab/>
        <w:t>Reduce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7"/>
        <w:gridCol w:w="6015"/>
      </w:tblGrid>
      <w:tr w:rsidR="007E1868" w:rsidRPr="007E1868" w14:paraId="115D9C50" w14:textId="77777777" w:rsidTr="00975195">
        <w:tc>
          <w:tcPr>
            <w:tcW w:w="3227" w:type="dxa"/>
            <w:shd w:val="pct20" w:color="auto" w:fill="auto"/>
          </w:tcPr>
          <w:p w14:paraId="74018339" w14:textId="77777777" w:rsidR="007E1868" w:rsidRPr="007E1868" w:rsidRDefault="007E1868" w:rsidP="007E1868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7E1868">
              <w:rPr>
                <w:b/>
                <w:sz w:val="24"/>
                <w:szCs w:val="24"/>
              </w:rPr>
              <w:t>Waste management options</w:t>
            </w:r>
          </w:p>
        </w:tc>
        <w:tc>
          <w:tcPr>
            <w:tcW w:w="6015" w:type="dxa"/>
            <w:shd w:val="pct20" w:color="auto" w:fill="auto"/>
          </w:tcPr>
          <w:p w14:paraId="79140DAD" w14:textId="77777777" w:rsidR="007E1868" w:rsidRPr="007E1868" w:rsidRDefault="007E1868" w:rsidP="007E1868">
            <w:pPr>
              <w:spacing w:after="160" w:line="259" w:lineRule="auto"/>
              <w:rPr>
                <w:b/>
                <w:sz w:val="24"/>
                <w:szCs w:val="24"/>
              </w:rPr>
            </w:pPr>
            <w:r w:rsidRPr="007E1868">
              <w:rPr>
                <w:b/>
                <w:sz w:val="24"/>
                <w:szCs w:val="24"/>
              </w:rPr>
              <w:t>How it works</w:t>
            </w:r>
          </w:p>
        </w:tc>
      </w:tr>
      <w:tr w:rsidR="007E1868" w:rsidRPr="007E1868" w14:paraId="177325CF" w14:textId="77777777" w:rsidTr="00975195">
        <w:tc>
          <w:tcPr>
            <w:tcW w:w="3227" w:type="dxa"/>
          </w:tcPr>
          <w:p w14:paraId="4F426348" w14:textId="77777777" w:rsidR="007E1868" w:rsidRPr="007E1868" w:rsidRDefault="007E1868" w:rsidP="007E1868">
            <w:pPr>
              <w:spacing w:after="160" w:line="259" w:lineRule="auto"/>
              <w:rPr>
                <w:sz w:val="24"/>
                <w:szCs w:val="24"/>
              </w:rPr>
            </w:pPr>
          </w:p>
          <w:p w14:paraId="40E7A02A" w14:textId="77777777" w:rsidR="007E1868" w:rsidRPr="007E1868" w:rsidRDefault="007E1868" w:rsidP="007E1868">
            <w:pPr>
              <w:numPr>
                <w:ilvl w:val="0"/>
                <w:numId w:val="2"/>
              </w:numPr>
              <w:spacing w:after="160" w:line="259" w:lineRule="auto"/>
              <w:rPr>
                <w:sz w:val="24"/>
                <w:szCs w:val="24"/>
              </w:rPr>
            </w:pPr>
            <w:r w:rsidRPr="007E1868">
              <w:rPr>
                <w:sz w:val="24"/>
                <w:szCs w:val="24"/>
              </w:rPr>
              <w:t>_______________ the amount of waste</w:t>
            </w:r>
          </w:p>
          <w:p w14:paraId="10F85163" w14:textId="77777777" w:rsidR="007E1868" w:rsidRPr="007E1868" w:rsidRDefault="007E1868" w:rsidP="007E1868">
            <w:pPr>
              <w:spacing w:after="160" w:line="259" w:lineRule="auto"/>
              <w:rPr>
                <w:sz w:val="24"/>
                <w:szCs w:val="24"/>
              </w:rPr>
            </w:pPr>
          </w:p>
        </w:tc>
        <w:tc>
          <w:tcPr>
            <w:tcW w:w="6015" w:type="dxa"/>
          </w:tcPr>
          <w:p w14:paraId="21570C8C" w14:textId="77777777" w:rsidR="007E1868" w:rsidRPr="007E1868" w:rsidRDefault="007E1868" w:rsidP="007E1868">
            <w:pPr>
              <w:spacing w:line="259" w:lineRule="auto"/>
              <w:rPr>
                <w:sz w:val="24"/>
                <w:szCs w:val="24"/>
              </w:rPr>
            </w:pPr>
          </w:p>
          <w:p w14:paraId="23891893" w14:textId="77777777" w:rsidR="007E1868" w:rsidRPr="007E1868" w:rsidRDefault="007E1868" w:rsidP="007E1868">
            <w:pPr>
              <w:numPr>
                <w:ilvl w:val="0"/>
                <w:numId w:val="3"/>
              </w:numPr>
              <w:spacing w:line="259" w:lineRule="auto"/>
              <w:rPr>
                <w:sz w:val="24"/>
                <w:szCs w:val="24"/>
              </w:rPr>
            </w:pPr>
            <w:r w:rsidRPr="007E1868">
              <w:rPr>
                <w:sz w:val="24"/>
                <w:szCs w:val="24"/>
              </w:rPr>
              <w:t>________________ could think more carefully about the lifespan of goods and about how much packaging is essential.</w:t>
            </w:r>
          </w:p>
          <w:p w14:paraId="5D807E57" w14:textId="77777777" w:rsidR="007E1868" w:rsidRPr="007E1868" w:rsidRDefault="007E1868" w:rsidP="007E1868">
            <w:pPr>
              <w:spacing w:line="259" w:lineRule="auto"/>
              <w:rPr>
                <w:sz w:val="24"/>
                <w:szCs w:val="24"/>
              </w:rPr>
            </w:pPr>
          </w:p>
          <w:p w14:paraId="257BBFA0" w14:textId="77777777" w:rsidR="007E1868" w:rsidRPr="007E1868" w:rsidRDefault="007E1868" w:rsidP="007E1868">
            <w:pPr>
              <w:numPr>
                <w:ilvl w:val="0"/>
                <w:numId w:val="3"/>
              </w:numPr>
              <w:spacing w:line="259" w:lineRule="auto"/>
              <w:rPr>
                <w:sz w:val="24"/>
                <w:szCs w:val="24"/>
              </w:rPr>
            </w:pPr>
            <w:r w:rsidRPr="007E1868">
              <w:rPr>
                <w:sz w:val="24"/>
                <w:szCs w:val="24"/>
              </w:rPr>
              <w:t>________________ could consider the issues of packaging and lifespan when making purchasing decisions.</w:t>
            </w:r>
          </w:p>
        </w:tc>
      </w:tr>
      <w:tr w:rsidR="007E1868" w:rsidRPr="007E1868" w14:paraId="2449E54E" w14:textId="77777777" w:rsidTr="00975195">
        <w:tc>
          <w:tcPr>
            <w:tcW w:w="3227" w:type="dxa"/>
          </w:tcPr>
          <w:p w14:paraId="377E3105" w14:textId="77777777" w:rsidR="007E1868" w:rsidRPr="007E1868" w:rsidRDefault="007E1868" w:rsidP="007E1868">
            <w:pPr>
              <w:spacing w:line="259" w:lineRule="auto"/>
              <w:rPr>
                <w:sz w:val="24"/>
                <w:szCs w:val="24"/>
              </w:rPr>
            </w:pPr>
          </w:p>
          <w:p w14:paraId="7F2B56D8" w14:textId="77777777" w:rsidR="007E1868" w:rsidRPr="007E1868" w:rsidRDefault="007E1868" w:rsidP="007E1868">
            <w:pPr>
              <w:numPr>
                <w:ilvl w:val="0"/>
                <w:numId w:val="2"/>
              </w:numPr>
              <w:spacing w:line="259" w:lineRule="auto"/>
              <w:rPr>
                <w:sz w:val="24"/>
                <w:szCs w:val="24"/>
              </w:rPr>
            </w:pPr>
            <w:r w:rsidRPr="007E1868">
              <w:rPr>
                <w:sz w:val="24"/>
                <w:szCs w:val="24"/>
              </w:rPr>
              <w:t>________________ goods to extend their lifespan</w:t>
            </w:r>
          </w:p>
        </w:tc>
        <w:tc>
          <w:tcPr>
            <w:tcW w:w="6015" w:type="dxa"/>
          </w:tcPr>
          <w:p w14:paraId="3CAF87FE" w14:textId="77777777" w:rsidR="007E1868" w:rsidRPr="007E1868" w:rsidRDefault="007E1868" w:rsidP="007E1868">
            <w:pPr>
              <w:spacing w:line="259" w:lineRule="auto"/>
              <w:rPr>
                <w:sz w:val="24"/>
                <w:szCs w:val="24"/>
              </w:rPr>
            </w:pPr>
          </w:p>
          <w:p w14:paraId="3500E7ED" w14:textId="77777777" w:rsidR="007E1868" w:rsidRPr="007E1868" w:rsidRDefault="007E1868" w:rsidP="007E1868">
            <w:pPr>
              <w:numPr>
                <w:ilvl w:val="0"/>
                <w:numId w:val="4"/>
              </w:numPr>
              <w:spacing w:line="259" w:lineRule="auto"/>
              <w:rPr>
                <w:sz w:val="24"/>
                <w:szCs w:val="24"/>
              </w:rPr>
            </w:pPr>
            <w:r w:rsidRPr="007E1868">
              <w:rPr>
                <w:sz w:val="24"/>
                <w:szCs w:val="24"/>
              </w:rPr>
              <w:t>_________ ________ where containers are refilled – such as milk bottles.</w:t>
            </w:r>
          </w:p>
          <w:p w14:paraId="7ECE41F7" w14:textId="77777777" w:rsidR="007E1868" w:rsidRPr="007E1868" w:rsidRDefault="007E1868" w:rsidP="007E1868">
            <w:pPr>
              <w:numPr>
                <w:ilvl w:val="0"/>
                <w:numId w:val="4"/>
              </w:numPr>
              <w:spacing w:line="259" w:lineRule="auto"/>
              <w:rPr>
                <w:sz w:val="24"/>
                <w:szCs w:val="24"/>
              </w:rPr>
            </w:pPr>
            <w:r w:rsidRPr="007E1868">
              <w:rPr>
                <w:sz w:val="24"/>
                <w:szCs w:val="24"/>
              </w:rPr>
              <w:t xml:space="preserve">__________________________ </w:t>
            </w:r>
            <w:proofErr w:type="gramStart"/>
            <w:r w:rsidRPr="007E1868">
              <w:rPr>
                <w:sz w:val="24"/>
                <w:szCs w:val="24"/>
              </w:rPr>
              <w:t>goods</w:t>
            </w:r>
            <w:proofErr w:type="gramEnd"/>
            <w:r w:rsidRPr="007E1868">
              <w:rPr>
                <w:sz w:val="24"/>
                <w:szCs w:val="24"/>
              </w:rPr>
              <w:t xml:space="preserve"> to extend their useful life.</w:t>
            </w:r>
          </w:p>
          <w:p w14:paraId="49C59CE3" w14:textId="77777777" w:rsidR="007E1868" w:rsidRPr="007E1868" w:rsidRDefault="007E1868" w:rsidP="007E1868">
            <w:pPr>
              <w:numPr>
                <w:ilvl w:val="0"/>
                <w:numId w:val="4"/>
              </w:numPr>
              <w:spacing w:line="259" w:lineRule="auto"/>
              <w:rPr>
                <w:sz w:val="24"/>
                <w:szCs w:val="24"/>
              </w:rPr>
            </w:pPr>
            <w:r w:rsidRPr="007E1868">
              <w:rPr>
                <w:sz w:val="24"/>
                <w:szCs w:val="24"/>
              </w:rPr>
              <w:t>________ _________ being put to another use rather than being thrown out – e.g. plastic bags being used as bin liners and old clothes being used as cleaning cloths.</w:t>
            </w:r>
          </w:p>
          <w:p w14:paraId="3D20898E" w14:textId="77777777" w:rsidR="007E1868" w:rsidRPr="007E1868" w:rsidRDefault="007E1868" w:rsidP="007E1868">
            <w:pPr>
              <w:numPr>
                <w:ilvl w:val="0"/>
                <w:numId w:val="4"/>
              </w:numPr>
              <w:spacing w:line="259" w:lineRule="auto"/>
              <w:rPr>
                <w:sz w:val="24"/>
                <w:szCs w:val="24"/>
              </w:rPr>
            </w:pPr>
            <w:r w:rsidRPr="007E1868">
              <w:rPr>
                <w:sz w:val="24"/>
                <w:szCs w:val="24"/>
              </w:rPr>
              <w:t>_________________ providing a place for goods to be passed on to new owners.</w:t>
            </w:r>
          </w:p>
        </w:tc>
      </w:tr>
      <w:tr w:rsidR="007E1868" w:rsidRPr="007E1868" w14:paraId="6AFCE5B3" w14:textId="77777777" w:rsidTr="00975195">
        <w:tc>
          <w:tcPr>
            <w:tcW w:w="3227" w:type="dxa"/>
          </w:tcPr>
          <w:p w14:paraId="41EE9736" w14:textId="77777777" w:rsidR="007E1868" w:rsidRPr="007E1868" w:rsidRDefault="007E1868" w:rsidP="007E1868">
            <w:pPr>
              <w:spacing w:after="160" w:line="259" w:lineRule="auto"/>
              <w:rPr>
                <w:sz w:val="24"/>
                <w:szCs w:val="24"/>
              </w:rPr>
            </w:pPr>
          </w:p>
          <w:p w14:paraId="792BBD18" w14:textId="77777777" w:rsidR="007E1868" w:rsidRPr="007E1868" w:rsidRDefault="007E1868" w:rsidP="007E1868">
            <w:pPr>
              <w:numPr>
                <w:ilvl w:val="0"/>
                <w:numId w:val="2"/>
              </w:numPr>
              <w:spacing w:after="160" w:line="259" w:lineRule="auto"/>
              <w:rPr>
                <w:sz w:val="24"/>
                <w:szCs w:val="24"/>
              </w:rPr>
            </w:pPr>
            <w:r w:rsidRPr="007E1868">
              <w:rPr>
                <w:sz w:val="24"/>
                <w:szCs w:val="24"/>
              </w:rPr>
              <w:t>________________ value</w:t>
            </w:r>
          </w:p>
        </w:tc>
        <w:tc>
          <w:tcPr>
            <w:tcW w:w="6015" w:type="dxa"/>
          </w:tcPr>
          <w:p w14:paraId="1E0230B1" w14:textId="77777777" w:rsidR="007E1868" w:rsidRPr="007E1868" w:rsidRDefault="007E1868" w:rsidP="007E1868">
            <w:pPr>
              <w:spacing w:line="259" w:lineRule="auto"/>
              <w:rPr>
                <w:sz w:val="24"/>
                <w:szCs w:val="24"/>
              </w:rPr>
            </w:pPr>
          </w:p>
          <w:p w14:paraId="5512AA3A" w14:textId="77777777" w:rsidR="007E1868" w:rsidRPr="007E1868" w:rsidRDefault="007E1868" w:rsidP="007E1868">
            <w:pPr>
              <w:numPr>
                <w:ilvl w:val="0"/>
                <w:numId w:val="5"/>
              </w:numPr>
              <w:spacing w:line="259" w:lineRule="auto"/>
              <w:rPr>
                <w:sz w:val="24"/>
                <w:szCs w:val="24"/>
              </w:rPr>
            </w:pPr>
            <w:r w:rsidRPr="007E1868">
              <w:rPr>
                <w:sz w:val="24"/>
                <w:szCs w:val="24"/>
              </w:rPr>
              <w:t xml:space="preserve">_________________ </w:t>
            </w:r>
            <w:proofErr w:type="gramStart"/>
            <w:r w:rsidRPr="007E1868">
              <w:rPr>
                <w:sz w:val="24"/>
                <w:szCs w:val="24"/>
              </w:rPr>
              <w:t>goods</w:t>
            </w:r>
            <w:proofErr w:type="gramEnd"/>
            <w:r w:rsidRPr="007E1868">
              <w:rPr>
                <w:sz w:val="24"/>
                <w:szCs w:val="24"/>
              </w:rPr>
              <w:t xml:space="preserve"> such as glass bottles and paper.</w:t>
            </w:r>
          </w:p>
          <w:p w14:paraId="48194830" w14:textId="77777777" w:rsidR="007E1868" w:rsidRPr="007E1868" w:rsidRDefault="007E1868" w:rsidP="007E1868">
            <w:pPr>
              <w:numPr>
                <w:ilvl w:val="0"/>
                <w:numId w:val="5"/>
              </w:numPr>
              <w:spacing w:line="259" w:lineRule="auto"/>
              <w:rPr>
                <w:sz w:val="24"/>
                <w:szCs w:val="24"/>
              </w:rPr>
            </w:pPr>
            <w:r w:rsidRPr="007E1868">
              <w:rPr>
                <w:sz w:val="24"/>
                <w:szCs w:val="24"/>
              </w:rPr>
              <w:t xml:space="preserve">_________________ </w:t>
            </w:r>
            <w:proofErr w:type="gramStart"/>
            <w:r w:rsidRPr="007E1868">
              <w:rPr>
                <w:sz w:val="24"/>
                <w:szCs w:val="24"/>
              </w:rPr>
              <w:t>biodegradable</w:t>
            </w:r>
            <w:proofErr w:type="gramEnd"/>
            <w:r w:rsidRPr="007E1868">
              <w:rPr>
                <w:sz w:val="24"/>
                <w:szCs w:val="24"/>
              </w:rPr>
              <w:t xml:space="preserve"> waste for use as fertiliser.</w:t>
            </w:r>
          </w:p>
          <w:p w14:paraId="0CF34078" w14:textId="77777777" w:rsidR="007E1868" w:rsidRPr="007E1868" w:rsidRDefault="007E1868" w:rsidP="007E1868">
            <w:pPr>
              <w:numPr>
                <w:ilvl w:val="0"/>
                <w:numId w:val="5"/>
              </w:numPr>
              <w:spacing w:line="259" w:lineRule="auto"/>
              <w:rPr>
                <w:sz w:val="24"/>
                <w:szCs w:val="24"/>
              </w:rPr>
            </w:pPr>
            <w:r w:rsidRPr="007E1868">
              <w:rPr>
                <w:sz w:val="24"/>
                <w:szCs w:val="24"/>
              </w:rPr>
              <w:t xml:space="preserve">_________________ </w:t>
            </w:r>
            <w:proofErr w:type="gramStart"/>
            <w:r w:rsidRPr="007E1868">
              <w:rPr>
                <w:sz w:val="24"/>
                <w:szCs w:val="24"/>
              </w:rPr>
              <w:t>of</w:t>
            </w:r>
            <w:proofErr w:type="gramEnd"/>
            <w:r w:rsidRPr="007E1868">
              <w:rPr>
                <w:sz w:val="24"/>
                <w:szCs w:val="24"/>
              </w:rPr>
              <w:t xml:space="preserve"> waste and collecting electricity and sometimes heat from it.</w:t>
            </w:r>
          </w:p>
        </w:tc>
      </w:tr>
      <w:tr w:rsidR="007E1868" w:rsidRPr="007E1868" w14:paraId="66257DBB" w14:textId="77777777" w:rsidTr="00975195">
        <w:tc>
          <w:tcPr>
            <w:tcW w:w="3227" w:type="dxa"/>
          </w:tcPr>
          <w:p w14:paraId="03050761" w14:textId="77777777" w:rsidR="007E1868" w:rsidRPr="007E1868" w:rsidRDefault="007E1868" w:rsidP="007E1868">
            <w:pPr>
              <w:spacing w:after="160" w:line="259" w:lineRule="auto"/>
              <w:rPr>
                <w:sz w:val="24"/>
                <w:szCs w:val="24"/>
              </w:rPr>
            </w:pPr>
          </w:p>
          <w:p w14:paraId="72F8D7BF" w14:textId="77777777" w:rsidR="007E1868" w:rsidRPr="007E1868" w:rsidRDefault="007E1868" w:rsidP="007E1868">
            <w:pPr>
              <w:numPr>
                <w:ilvl w:val="0"/>
                <w:numId w:val="2"/>
              </w:numPr>
              <w:spacing w:after="160" w:line="259" w:lineRule="auto"/>
              <w:rPr>
                <w:sz w:val="24"/>
                <w:szCs w:val="24"/>
              </w:rPr>
            </w:pPr>
            <w:r w:rsidRPr="007E1868">
              <w:rPr>
                <w:sz w:val="24"/>
                <w:szCs w:val="24"/>
              </w:rPr>
              <w:t>________________ of waste in landfill sites</w:t>
            </w:r>
          </w:p>
        </w:tc>
        <w:tc>
          <w:tcPr>
            <w:tcW w:w="6015" w:type="dxa"/>
          </w:tcPr>
          <w:p w14:paraId="4F79AD7A" w14:textId="77777777" w:rsidR="007E1868" w:rsidRPr="007E1868" w:rsidRDefault="007E1868" w:rsidP="007E1868">
            <w:pPr>
              <w:spacing w:line="259" w:lineRule="auto"/>
              <w:rPr>
                <w:sz w:val="24"/>
                <w:szCs w:val="24"/>
              </w:rPr>
            </w:pPr>
          </w:p>
          <w:p w14:paraId="0A01123E" w14:textId="77777777" w:rsidR="007E1868" w:rsidRPr="007E1868" w:rsidRDefault="007E1868" w:rsidP="007E1868">
            <w:pPr>
              <w:numPr>
                <w:ilvl w:val="0"/>
                <w:numId w:val="6"/>
              </w:numPr>
              <w:spacing w:line="259" w:lineRule="auto"/>
              <w:rPr>
                <w:sz w:val="24"/>
                <w:szCs w:val="24"/>
              </w:rPr>
            </w:pPr>
            <w:r w:rsidRPr="007E1868">
              <w:rPr>
                <w:sz w:val="24"/>
                <w:szCs w:val="24"/>
              </w:rPr>
              <w:t>______________ is put into a hole, which can be natural or the result of quarrying, or used to make artificial hills.</w:t>
            </w:r>
          </w:p>
        </w:tc>
      </w:tr>
    </w:tbl>
    <w:p w14:paraId="168A653C" w14:textId="40DF0731" w:rsidR="007E1868" w:rsidRDefault="007E1868" w:rsidP="007E1868">
      <w:pPr>
        <w:rPr>
          <w:b/>
          <w:color w:val="4472C4" w:themeColor="accent1"/>
          <w:sz w:val="24"/>
          <w:szCs w:val="24"/>
        </w:rPr>
      </w:pPr>
      <w:r w:rsidRPr="007E1868">
        <w:rPr>
          <w:b/>
          <w:color w:val="4472C4" w:themeColor="accent1"/>
          <w:sz w:val="24"/>
          <w:szCs w:val="24"/>
        </w:rPr>
        <w:t>Use the words below to fill in the blanks under ‘How it works’.</w:t>
      </w:r>
    </w:p>
    <w:p w14:paraId="088186BB" w14:textId="77777777" w:rsidR="007E1868" w:rsidRPr="007E1868" w:rsidRDefault="007E1868" w:rsidP="007E1868">
      <w:pPr>
        <w:rPr>
          <w:sz w:val="24"/>
          <w:szCs w:val="24"/>
        </w:rPr>
      </w:pPr>
      <w:r w:rsidRPr="007E1868">
        <w:rPr>
          <w:sz w:val="24"/>
          <w:szCs w:val="24"/>
        </w:rPr>
        <w:t>Recycling</w:t>
      </w:r>
      <w:r w:rsidRPr="007E1868">
        <w:rPr>
          <w:sz w:val="24"/>
          <w:szCs w:val="24"/>
        </w:rPr>
        <w:tab/>
      </w:r>
      <w:r w:rsidRPr="007E1868">
        <w:rPr>
          <w:sz w:val="24"/>
          <w:szCs w:val="24"/>
        </w:rPr>
        <w:tab/>
      </w:r>
      <w:r w:rsidRPr="007E1868">
        <w:rPr>
          <w:sz w:val="24"/>
          <w:szCs w:val="24"/>
        </w:rPr>
        <w:tab/>
        <w:t>Waste</w:t>
      </w:r>
      <w:r w:rsidRPr="007E1868">
        <w:rPr>
          <w:sz w:val="24"/>
          <w:szCs w:val="24"/>
        </w:rPr>
        <w:tab/>
      </w:r>
      <w:r w:rsidRPr="007E1868">
        <w:rPr>
          <w:sz w:val="24"/>
          <w:szCs w:val="24"/>
        </w:rPr>
        <w:tab/>
      </w:r>
      <w:r w:rsidRPr="007E1868">
        <w:rPr>
          <w:sz w:val="24"/>
          <w:szCs w:val="24"/>
        </w:rPr>
        <w:tab/>
      </w:r>
      <w:r w:rsidRPr="007E1868">
        <w:rPr>
          <w:sz w:val="24"/>
          <w:szCs w:val="24"/>
        </w:rPr>
        <w:tab/>
        <w:t>Refurbishing/reconditioning</w:t>
      </w:r>
      <w:r w:rsidRPr="007E1868">
        <w:rPr>
          <w:sz w:val="24"/>
          <w:szCs w:val="24"/>
        </w:rPr>
        <w:tab/>
      </w:r>
    </w:p>
    <w:p w14:paraId="6C1A696E" w14:textId="77777777" w:rsidR="007E1868" w:rsidRPr="007E1868" w:rsidRDefault="007E1868" w:rsidP="007E1868">
      <w:pPr>
        <w:rPr>
          <w:sz w:val="24"/>
          <w:szCs w:val="24"/>
        </w:rPr>
      </w:pPr>
      <w:r w:rsidRPr="007E1868">
        <w:rPr>
          <w:sz w:val="24"/>
          <w:szCs w:val="24"/>
        </w:rPr>
        <w:t>Charity shops</w:t>
      </w:r>
      <w:r w:rsidRPr="007E1868">
        <w:rPr>
          <w:sz w:val="24"/>
          <w:szCs w:val="24"/>
        </w:rPr>
        <w:tab/>
      </w:r>
      <w:r w:rsidRPr="007E1868">
        <w:rPr>
          <w:sz w:val="24"/>
          <w:szCs w:val="24"/>
        </w:rPr>
        <w:tab/>
      </w:r>
      <w:r w:rsidRPr="007E1868">
        <w:rPr>
          <w:sz w:val="24"/>
          <w:szCs w:val="24"/>
        </w:rPr>
        <w:tab/>
        <w:t>Incineration (burning)</w:t>
      </w:r>
      <w:r w:rsidRPr="007E1868">
        <w:rPr>
          <w:sz w:val="24"/>
          <w:szCs w:val="24"/>
        </w:rPr>
        <w:tab/>
      </w:r>
      <w:r w:rsidRPr="007E1868">
        <w:rPr>
          <w:sz w:val="24"/>
          <w:szCs w:val="24"/>
        </w:rPr>
        <w:tab/>
        <w:t>Used goods</w:t>
      </w:r>
      <w:r w:rsidRPr="007E1868">
        <w:rPr>
          <w:sz w:val="24"/>
          <w:szCs w:val="24"/>
        </w:rPr>
        <w:tab/>
      </w:r>
      <w:r w:rsidRPr="007E1868">
        <w:rPr>
          <w:sz w:val="24"/>
          <w:szCs w:val="24"/>
        </w:rPr>
        <w:tab/>
        <w:t>Consumers</w:t>
      </w:r>
    </w:p>
    <w:p w14:paraId="4723B73F" w14:textId="72E98A68" w:rsidR="007E1868" w:rsidRDefault="007E1868" w:rsidP="007E1868">
      <w:pPr>
        <w:rPr>
          <w:sz w:val="24"/>
          <w:szCs w:val="24"/>
        </w:rPr>
      </w:pPr>
      <w:r w:rsidRPr="007E1868">
        <w:rPr>
          <w:sz w:val="24"/>
          <w:szCs w:val="24"/>
        </w:rPr>
        <w:t>Composting</w:t>
      </w:r>
      <w:r w:rsidRPr="007E1868">
        <w:rPr>
          <w:sz w:val="24"/>
          <w:szCs w:val="24"/>
        </w:rPr>
        <w:tab/>
      </w:r>
      <w:r w:rsidRPr="007E1868">
        <w:rPr>
          <w:sz w:val="24"/>
          <w:szCs w:val="24"/>
        </w:rPr>
        <w:tab/>
      </w:r>
      <w:r w:rsidRPr="007E1868">
        <w:rPr>
          <w:sz w:val="24"/>
          <w:szCs w:val="24"/>
        </w:rPr>
        <w:tab/>
        <w:t>Bring-back schemes</w:t>
      </w:r>
      <w:r w:rsidRPr="007E1868">
        <w:rPr>
          <w:sz w:val="24"/>
          <w:szCs w:val="24"/>
        </w:rPr>
        <w:tab/>
      </w:r>
      <w:r w:rsidRPr="007E1868">
        <w:rPr>
          <w:sz w:val="24"/>
          <w:szCs w:val="24"/>
        </w:rPr>
        <w:tab/>
        <w:t>Producers</w:t>
      </w:r>
    </w:p>
    <w:p w14:paraId="046FB764" w14:textId="77777777" w:rsidR="00A706BA" w:rsidRDefault="00A706BA" w:rsidP="007E1868">
      <w:pPr>
        <w:rPr>
          <w:sz w:val="24"/>
          <w:szCs w:val="24"/>
        </w:rPr>
      </w:pPr>
    </w:p>
    <w:p w14:paraId="4D34C599" w14:textId="4233735A" w:rsidR="0059532A" w:rsidRDefault="002D2315" w:rsidP="002D2315">
      <w:pPr>
        <w:jc w:val="center"/>
        <w:rPr>
          <w:b/>
          <w:sz w:val="24"/>
          <w:szCs w:val="24"/>
        </w:rPr>
      </w:pPr>
      <w:r w:rsidRPr="002D2315">
        <w:rPr>
          <w:b/>
          <w:sz w:val="24"/>
          <w:szCs w:val="24"/>
        </w:rPr>
        <w:lastRenderedPageBreak/>
        <w:t>The Waste Hierarchy</w:t>
      </w:r>
    </w:p>
    <w:p w14:paraId="4ADD2EB1" w14:textId="5D01EC58" w:rsidR="002D2315" w:rsidRDefault="002D2315" w:rsidP="002D2315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 wp14:anchorId="46C974E5" wp14:editId="53654595">
            <wp:extent cx="3816000" cy="2682663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5" t="8879" r="4818" b="4377"/>
                    <a:stretch/>
                  </pic:blipFill>
                  <pic:spPr bwMode="auto">
                    <a:xfrm>
                      <a:off x="0" y="0"/>
                      <a:ext cx="3830704" cy="26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4DB8A" w14:textId="0F8E5406" w:rsidR="00B11543" w:rsidRDefault="00B11543" w:rsidP="002D2315">
      <w:pPr>
        <w:jc w:val="center"/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478323EB" wp14:editId="592585E4">
            <wp:extent cx="5025600" cy="3533956"/>
            <wp:effectExtent l="0" t="0" r="3810" b="9525"/>
            <wp:docPr id="8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15F0BD77-830E-4DE5-97F8-5A45DFD59C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5F0BD77-830E-4DE5-97F8-5A45DFD59C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b="2398"/>
                    <a:stretch/>
                  </pic:blipFill>
                  <pic:spPr>
                    <a:xfrm>
                      <a:off x="0" y="0"/>
                      <a:ext cx="5030067" cy="353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A15A3" w14:textId="00811404" w:rsidR="00B11543" w:rsidRDefault="00B11543" w:rsidP="00B11543">
      <w:pPr>
        <w:rPr>
          <w:b/>
          <w:sz w:val="24"/>
          <w:szCs w:val="24"/>
        </w:rPr>
      </w:pPr>
      <w:r w:rsidRPr="00B11543">
        <w:rPr>
          <w:b/>
          <w:sz w:val="24"/>
          <w:szCs w:val="24"/>
        </w:rPr>
        <w:t>TASK:  Describe the destination of waste in England from 2000-2015</w:t>
      </w:r>
      <w:r w:rsidR="00355F92">
        <w:rPr>
          <w:b/>
          <w:sz w:val="24"/>
          <w:szCs w:val="24"/>
        </w:rPr>
        <w:t xml:space="preserve"> </w:t>
      </w:r>
      <w:r w:rsidR="00A706BA">
        <w:rPr>
          <w:b/>
          <w:sz w:val="24"/>
          <w:szCs w:val="24"/>
        </w:rPr>
        <w:t xml:space="preserve">– </w:t>
      </w:r>
      <w:r w:rsidR="00355F92">
        <w:rPr>
          <w:b/>
          <w:sz w:val="24"/>
          <w:szCs w:val="24"/>
        </w:rPr>
        <w:t>quot</w:t>
      </w:r>
      <w:r w:rsidR="00A706BA">
        <w:rPr>
          <w:b/>
          <w:sz w:val="24"/>
          <w:szCs w:val="24"/>
        </w:rPr>
        <w:t>e and manipulate</w:t>
      </w:r>
      <w:r w:rsidR="00355F92">
        <w:rPr>
          <w:b/>
          <w:sz w:val="24"/>
          <w:szCs w:val="24"/>
        </w:rPr>
        <w:t xml:space="preserve"> figures in your answer</w:t>
      </w:r>
      <w:r>
        <w:rPr>
          <w:b/>
          <w:sz w:val="24"/>
          <w:szCs w:val="24"/>
        </w:rPr>
        <w:t>.</w:t>
      </w:r>
    </w:p>
    <w:p w14:paraId="6C522AAA" w14:textId="273BBD9C" w:rsidR="00011F44" w:rsidRDefault="00011F44" w:rsidP="00B11543">
      <w:pPr>
        <w:rPr>
          <w:b/>
          <w:sz w:val="24"/>
          <w:szCs w:val="24"/>
        </w:rPr>
      </w:pPr>
    </w:p>
    <w:p w14:paraId="39E5DB45" w14:textId="4219B87D" w:rsidR="00011F44" w:rsidRDefault="00011F44" w:rsidP="00B11543">
      <w:pPr>
        <w:rPr>
          <w:b/>
          <w:sz w:val="24"/>
          <w:szCs w:val="24"/>
        </w:rPr>
      </w:pPr>
    </w:p>
    <w:p w14:paraId="6FC765C1" w14:textId="4D5EA83E" w:rsidR="00011F44" w:rsidRDefault="00011F44" w:rsidP="00B11543">
      <w:pPr>
        <w:rPr>
          <w:b/>
          <w:sz w:val="24"/>
          <w:szCs w:val="24"/>
        </w:rPr>
      </w:pPr>
    </w:p>
    <w:p w14:paraId="4369411E" w14:textId="77777777" w:rsidR="000B1A3D" w:rsidRDefault="000B1A3D" w:rsidP="00B11543">
      <w:pPr>
        <w:rPr>
          <w:b/>
          <w:sz w:val="24"/>
          <w:szCs w:val="24"/>
        </w:rPr>
      </w:pPr>
    </w:p>
    <w:p w14:paraId="04503736" w14:textId="1462C951" w:rsidR="00011F44" w:rsidRDefault="00011F44" w:rsidP="00B11543">
      <w:pPr>
        <w:rPr>
          <w:b/>
          <w:sz w:val="24"/>
          <w:szCs w:val="24"/>
        </w:rPr>
      </w:pPr>
    </w:p>
    <w:p w14:paraId="576545F7" w14:textId="77777777" w:rsidR="00355F92" w:rsidRDefault="00355F92" w:rsidP="00011F44">
      <w:pPr>
        <w:rPr>
          <w:b/>
          <w:sz w:val="24"/>
          <w:szCs w:val="24"/>
        </w:rPr>
      </w:pPr>
    </w:p>
    <w:p w14:paraId="4FEF8A79" w14:textId="459F20C0" w:rsidR="00E74EBA" w:rsidRPr="00E74EBA" w:rsidRDefault="00E74EBA" w:rsidP="00E74EBA">
      <w:pPr>
        <w:spacing w:after="0"/>
        <w:rPr>
          <w:b/>
          <w:sz w:val="24"/>
          <w:szCs w:val="24"/>
        </w:rPr>
      </w:pPr>
      <w:r w:rsidRPr="00E74EBA">
        <w:rPr>
          <w:b/>
          <w:sz w:val="24"/>
          <w:szCs w:val="24"/>
        </w:rPr>
        <w:lastRenderedPageBreak/>
        <w:t>TASK:  Watch video clips</w:t>
      </w:r>
      <w:r w:rsidR="001C1833">
        <w:rPr>
          <w:b/>
          <w:sz w:val="24"/>
          <w:szCs w:val="24"/>
        </w:rPr>
        <w:t xml:space="preserve"> and make notes</w:t>
      </w:r>
      <w:r w:rsidRPr="00E74EBA">
        <w:rPr>
          <w:b/>
          <w:sz w:val="24"/>
          <w:szCs w:val="24"/>
        </w:rPr>
        <w:t>:</w:t>
      </w:r>
    </w:p>
    <w:p w14:paraId="33A03181" w14:textId="77777777" w:rsidR="00E74EBA" w:rsidRPr="00E74EBA" w:rsidRDefault="00E74EBA" w:rsidP="00E74EBA">
      <w:pPr>
        <w:spacing w:after="0"/>
        <w:rPr>
          <w:b/>
          <w:sz w:val="24"/>
          <w:szCs w:val="24"/>
        </w:rPr>
      </w:pPr>
      <w:r w:rsidRPr="00E74EBA">
        <w:rPr>
          <w:sz w:val="24"/>
          <w:szCs w:val="24"/>
        </w:rPr>
        <w:t>Norway’s bottle recycling scheme</w:t>
      </w:r>
      <w:r w:rsidRPr="00E74EBA">
        <w:rPr>
          <w:b/>
          <w:sz w:val="24"/>
          <w:szCs w:val="24"/>
        </w:rPr>
        <w:t xml:space="preserve"> </w:t>
      </w:r>
      <w:hyperlink r:id="rId13" w:history="1">
        <w:r w:rsidRPr="00E74EBA">
          <w:rPr>
            <w:rStyle w:val="Hyperlink"/>
            <w:b/>
            <w:sz w:val="24"/>
            <w:szCs w:val="24"/>
          </w:rPr>
          <w:t>http://www.bbc.co.uk/news/science-environment-42953038</w:t>
        </w:r>
      </w:hyperlink>
    </w:p>
    <w:p w14:paraId="2397EAC5" w14:textId="110B344C" w:rsidR="00E74EBA" w:rsidRDefault="00E74EBA" w:rsidP="00E74EBA">
      <w:pPr>
        <w:spacing w:after="0"/>
        <w:rPr>
          <w:b/>
          <w:sz w:val="24"/>
          <w:szCs w:val="24"/>
        </w:rPr>
      </w:pPr>
    </w:p>
    <w:p w14:paraId="75E2001A" w14:textId="7A2AE3FF" w:rsidR="001C1833" w:rsidRDefault="001C1833" w:rsidP="00E74EBA">
      <w:pPr>
        <w:spacing w:after="0"/>
        <w:rPr>
          <w:b/>
          <w:sz w:val="24"/>
          <w:szCs w:val="24"/>
        </w:rPr>
      </w:pPr>
    </w:p>
    <w:p w14:paraId="5A79A5E5" w14:textId="77777777" w:rsidR="001C1833" w:rsidRPr="00E74EBA" w:rsidRDefault="001C1833" w:rsidP="00E74EBA">
      <w:pPr>
        <w:spacing w:after="0"/>
        <w:rPr>
          <w:b/>
          <w:sz w:val="24"/>
          <w:szCs w:val="24"/>
        </w:rPr>
      </w:pPr>
    </w:p>
    <w:p w14:paraId="1616574B" w14:textId="77777777" w:rsidR="00E74EBA" w:rsidRPr="00E74EBA" w:rsidRDefault="00E74EBA" w:rsidP="00E74EBA">
      <w:pPr>
        <w:spacing w:after="0"/>
        <w:rPr>
          <w:b/>
          <w:sz w:val="24"/>
          <w:szCs w:val="24"/>
          <w:u w:val="single"/>
        </w:rPr>
      </w:pPr>
      <w:r w:rsidRPr="00E74EBA">
        <w:rPr>
          <w:sz w:val="24"/>
          <w:szCs w:val="24"/>
        </w:rPr>
        <w:t>UK faces build-up of plastic</w:t>
      </w:r>
      <w:r w:rsidRPr="00E74EBA">
        <w:rPr>
          <w:b/>
          <w:sz w:val="24"/>
          <w:szCs w:val="24"/>
        </w:rPr>
        <w:t xml:space="preserve"> </w:t>
      </w:r>
      <w:hyperlink r:id="rId14" w:history="1">
        <w:r w:rsidRPr="00E74EBA">
          <w:rPr>
            <w:rStyle w:val="Hyperlink"/>
            <w:b/>
            <w:sz w:val="24"/>
            <w:szCs w:val="24"/>
          </w:rPr>
          <w:t>http://www.bbc.co.uk/news/business-42455378</w:t>
        </w:r>
      </w:hyperlink>
    </w:p>
    <w:p w14:paraId="07263EF1" w14:textId="07DE3091" w:rsidR="00E74EBA" w:rsidRDefault="00E74EBA" w:rsidP="00854F69">
      <w:pPr>
        <w:spacing w:after="0"/>
        <w:rPr>
          <w:b/>
          <w:sz w:val="24"/>
          <w:szCs w:val="24"/>
        </w:rPr>
      </w:pPr>
    </w:p>
    <w:p w14:paraId="71F9CD24" w14:textId="173FCD33" w:rsidR="001C1833" w:rsidRDefault="001C1833" w:rsidP="00854F69">
      <w:pPr>
        <w:spacing w:after="0"/>
        <w:rPr>
          <w:b/>
          <w:sz w:val="24"/>
          <w:szCs w:val="24"/>
        </w:rPr>
      </w:pPr>
    </w:p>
    <w:p w14:paraId="05AFDF65" w14:textId="77777777" w:rsidR="001C1833" w:rsidRDefault="001C1833" w:rsidP="00854F69">
      <w:pPr>
        <w:spacing w:after="0"/>
        <w:rPr>
          <w:b/>
          <w:sz w:val="24"/>
          <w:szCs w:val="24"/>
        </w:rPr>
      </w:pPr>
    </w:p>
    <w:p w14:paraId="22D7531F" w14:textId="4C620CA0" w:rsidR="001C1833" w:rsidRDefault="00E63971" w:rsidP="001C1833">
      <w:pPr>
        <w:rPr>
          <w:b/>
          <w:sz w:val="24"/>
          <w:szCs w:val="24"/>
        </w:rPr>
      </w:pPr>
      <w:r w:rsidRPr="00E63971">
        <w:rPr>
          <w:b/>
          <w:sz w:val="24"/>
          <w:szCs w:val="24"/>
        </w:rPr>
        <w:t xml:space="preserve">TASK:  </w:t>
      </w:r>
      <w:r w:rsidR="001C1833">
        <w:rPr>
          <w:b/>
          <w:sz w:val="24"/>
          <w:szCs w:val="24"/>
        </w:rPr>
        <w:t>Answer the following:</w:t>
      </w:r>
    </w:p>
    <w:p w14:paraId="07BD5DB5" w14:textId="13D07F70" w:rsidR="001C1833" w:rsidRPr="001C1833" w:rsidRDefault="001C1833" w:rsidP="001C1833">
      <w:pPr>
        <w:rPr>
          <w:bCs/>
          <w:sz w:val="24"/>
          <w:szCs w:val="24"/>
        </w:rPr>
      </w:pPr>
      <w:r w:rsidRPr="001C1833">
        <w:rPr>
          <w:bCs/>
          <w:sz w:val="24"/>
          <w:szCs w:val="24"/>
        </w:rPr>
        <w:t>Suggest reasons for the statements below:</w:t>
      </w:r>
    </w:p>
    <w:p w14:paraId="06C090EB" w14:textId="43E4CE5F" w:rsidR="001C1833" w:rsidRPr="001C1833" w:rsidRDefault="001C1833" w:rsidP="001C1833">
      <w:pPr>
        <w:pStyle w:val="ListParagraph"/>
        <w:numPr>
          <w:ilvl w:val="0"/>
          <w:numId w:val="6"/>
        </w:numPr>
        <w:spacing w:after="0"/>
        <w:rPr>
          <w:bCs/>
          <w:sz w:val="24"/>
          <w:szCs w:val="24"/>
        </w:rPr>
      </w:pPr>
      <w:r w:rsidRPr="001C1833">
        <w:rPr>
          <w:bCs/>
          <w:sz w:val="24"/>
          <w:szCs w:val="24"/>
        </w:rPr>
        <w:t>On average, people in HICs produce 10 to 30 times more waste than those in LICs.</w:t>
      </w:r>
    </w:p>
    <w:p w14:paraId="3BCDE9A7" w14:textId="06D21759" w:rsidR="001C1833" w:rsidRPr="001C1833" w:rsidRDefault="001C1833" w:rsidP="001C1833">
      <w:pPr>
        <w:spacing w:after="0"/>
        <w:rPr>
          <w:bCs/>
          <w:sz w:val="24"/>
          <w:szCs w:val="24"/>
        </w:rPr>
      </w:pPr>
    </w:p>
    <w:p w14:paraId="44D66F73" w14:textId="77777777" w:rsidR="001C1833" w:rsidRPr="001C1833" w:rsidRDefault="001C1833" w:rsidP="001C1833">
      <w:pPr>
        <w:spacing w:after="0"/>
        <w:rPr>
          <w:bCs/>
          <w:sz w:val="24"/>
          <w:szCs w:val="24"/>
        </w:rPr>
      </w:pPr>
    </w:p>
    <w:p w14:paraId="248448A3" w14:textId="717E5881" w:rsidR="001C1833" w:rsidRPr="001C1833" w:rsidRDefault="001C1833" w:rsidP="001C1833">
      <w:pPr>
        <w:pStyle w:val="ListParagraph"/>
        <w:numPr>
          <w:ilvl w:val="0"/>
          <w:numId w:val="6"/>
        </w:numPr>
        <w:spacing w:after="0"/>
        <w:rPr>
          <w:bCs/>
          <w:sz w:val="24"/>
          <w:szCs w:val="24"/>
        </w:rPr>
      </w:pPr>
      <w:r w:rsidRPr="001C1833">
        <w:rPr>
          <w:bCs/>
          <w:sz w:val="24"/>
          <w:szCs w:val="24"/>
        </w:rPr>
        <w:t>Waste generation globally is growing exponentially.</w:t>
      </w:r>
    </w:p>
    <w:p w14:paraId="171642E1" w14:textId="06D38CCF" w:rsidR="001C1833" w:rsidRPr="001C1833" w:rsidRDefault="001C1833" w:rsidP="001C1833">
      <w:pPr>
        <w:spacing w:after="0"/>
        <w:rPr>
          <w:bCs/>
          <w:sz w:val="24"/>
          <w:szCs w:val="24"/>
        </w:rPr>
      </w:pPr>
    </w:p>
    <w:p w14:paraId="7CCDA169" w14:textId="77777777" w:rsidR="001C1833" w:rsidRPr="001C1833" w:rsidRDefault="001C1833" w:rsidP="001C1833">
      <w:pPr>
        <w:spacing w:after="0"/>
        <w:rPr>
          <w:bCs/>
          <w:sz w:val="24"/>
          <w:szCs w:val="24"/>
        </w:rPr>
      </w:pPr>
    </w:p>
    <w:p w14:paraId="49B8147D" w14:textId="218BCFCE" w:rsidR="001C1833" w:rsidRPr="001C1833" w:rsidRDefault="001C1833" w:rsidP="001C1833">
      <w:pPr>
        <w:spacing w:after="0"/>
        <w:rPr>
          <w:bCs/>
          <w:sz w:val="24"/>
          <w:szCs w:val="24"/>
        </w:rPr>
      </w:pPr>
      <w:r w:rsidRPr="001C1833">
        <w:rPr>
          <w:bCs/>
          <w:sz w:val="24"/>
          <w:szCs w:val="24"/>
        </w:rPr>
        <w:t>Use your pre-work to outline the political, economic, social and environmental arguments for reducing landfill, but increasing recycling and incineration.</w:t>
      </w:r>
    </w:p>
    <w:p w14:paraId="0FBA8E5B" w14:textId="40B5B0EC" w:rsidR="00B11543" w:rsidRDefault="00B11543" w:rsidP="001C1833">
      <w:pPr>
        <w:spacing w:after="0"/>
        <w:rPr>
          <w:bCs/>
          <w:sz w:val="24"/>
          <w:szCs w:val="24"/>
        </w:rPr>
      </w:pPr>
    </w:p>
    <w:p w14:paraId="15512148" w14:textId="64768EF0" w:rsidR="001C1833" w:rsidRDefault="001C1833" w:rsidP="001C1833">
      <w:pPr>
        <w:spacing w:after="0"/>
        <w:rPr>
          <w:bCs/>
          <w:sz w:val="24"/>
          <w:szCs w:val="24"/>
        </w:rPr>
      </w:pPr>
    </w:p>
    <w:p w14:paraId="3356677A" w14:textId="14CC8871" w:rsidR="001C1833" w:rsidRDefault="001C1833" w:rsidP="001C1833">
      <w:pPr>
        <w:spacing w:after="0"/>
        <w:rPr>
          <w:bCs/>
          <w:sz w:val="24"/>
          <w:szCs w:val="24"/>
        </w:rPr>
      </w:pPr>
    </w:p>
    <w:p w14:paraId="059B17B8" w14:textId="29E997F5" w:rsidR="001C1833" w:rsidRDefault="001C1833" w:rsidP="001C1833">
      <w:pPr>
        <w:spacing w:after="0"/>
        <w:rPr>
          <w:bCs/>
          <w:sz w:val="24"/>
          <w:szCs w:val="24"/>
        </w:rPr>
      </w:pPr>
    </w:p>
    <w:p w14:paraId="017748A1" w14:textId="582A0BEC" w:rsidR="001C1833" w:rsidRDefault="001C1833" w:rsidP="001C1833">
      <w:pPr>
        <w:spacing w:after="0"/>
        <w:rPr>
          <w:bCs/>
          <w:sz w:val="24"/>
          <w:szCs w:val="24"/>
        </w:rPr>
      </w:pPr>
    </w:p>
    <w:p w14:paraId="601848DB" w14:textId="1EAFE2FC" w:rsidR="001C1833" w:rsidRDefault="001C1833" w:rsidP="001C1833">
      <w:pPr>
        <w:spacing w:after="0"/>
        <w:rPr>
          <w:bCs/>
          <w:sz w:val="24"/>
          <w:szCs w:val="24"/>
        </w:rPr>
      </w:pPr>
    </w:p>
    <w:p w14:paraId="5CA3A6D3" w14:textId="0D43DF39" w:rsidR="001C1833" w:rsidRDefault="001C1833" w:rsidP="001C1833">
      <w:pPr>
        <w:spacing w:after="0"/>
        <w:rPr>
          <w:bCs/>
          <w:sz w:val="24"/>
          <w:szCs w:val="24"/>
        </w:rPr>
      </w:pPr>
    </w:p>
    <w:p w14:paraId="7FD736C4" w14:textId="7E5CEBB8" w:rsidR="001C1833" w:rsidRDefault="001C1833" w:rsidP="001C1833">
      <w:pPr>
        <w:spacing w:after="0"/>
        <w:rPr>
          <w:bCs/>
          <w:sz w:val="24"/>
          <w:szCs w:val="24"/>
        </w:rPr>
      </w:pPr>
    </w:p>
    <w:p w14:paraId="4DCBEF0C" w14:textId="239E8D48" w:rsidR="001C1833" w:rsidRDefault="001C1833" w:rsidP="001C1833">
      <w:pPr>
        <w:spacing w:after="0"/>
        <w:rPr>
          <w:bCs/>
          <w:sz w:val="24"/>
          <w:szCs w:val="24"/>
        </w:rPr>
      </w:pPr>
    </w:p>
    <w:p w14:paraId="149EC88B" w14:textId="2A80379E" w:rsidR="001C1833" w:rsidRDefault="001C1833" w:rsidP="001C1833">
      <w:pPr>
        <w:spacing w:after="0"/>
        <w:rPr>
          <w:bCs/>
          <w:sz w:val="24"/>
          <w:szCs w:val="24"/>
        </w:rPr>
      </w:pPr>
    </w:p>
    <w:p w14:paraId="13E267F1" w14:textId="6FBA3D39" w:rsidR="001C1833" w:rsidRDefault="001C1833" w:rsidP="001C1833">
      <w:pPr>
        <w:spacing w:after="0"/>
        <w:rPr>
          <w:bCs/>
          <w:sz w:val="24"/>
          <w:szCs w:val="24"/>
        </w:rPr>
      </w:pPr>
    </w:p>
    <w:p w14:paraId="56CBA825" w14:textId="5DFE77C5" w:rsidR="001C1833" w:rsidRDefault="001C1833" w:rsidP="001C1833">
      <w:pPr>
        <w:spacing w:after="0"/>
        <w:rPr>
          <w:bCs/>
          <w:sz w:val="24"/>
          <w:szCs w:val="24"/>
        </w:rPr>
      </w:pPr>
    </w:p>
    <w:p w14:paraId="0645A2BA" w14:textId="38806B19" w:rsidR="001C1833" w:rsidRDefault="001C1833" w:rsidP="001C1833">
      <w:pPr>
        <w:spacing w:after="0"/>
        <w:rPr>
          <w:bCs/>
          <w:sz w:val="24"/>
          <w:szCs w:val="24"/>
        </w:rPr>
      </w:pPr>
    </w:p>
    <w:p w14:paraId="31997A65" w14:textId="67F94623" w:rsidR="001C1833" w:rsidRDefault="001C1833" w:rsidP="001C1833">
      <w:pPr>
        <w:spacing w:after="0"/>
        <w:rPr>
          <w:bCs/>
          <w:sz w:val="24"/>
          <w:szCs w:val="24"/>
        </w:rPr>
      </w:pPr>
    </w:p>
    <w:p w14:paraId="61049790" w14:textId="083749E8" w:rsidR="001C1833" w:rsidRDefault="001C1833" w:rsidP="001C1833">
      <w:pPr>
        <w:spacing w:after="0"/>
        <w:rPr>
          <w:bCs/>
          <w:sz w:val="24"/>
          <w:szCs w:val="24"/>
        </w:rPr>
      </w:pPr>
    </w:p>
    <w:p w14:paraId="4C1AED8C" w14:textId="4017EA67" w:rsidR="001C1833" w:rsidRDefault="001C1833" w:rsidP="001C1833">
      <w:pPr>
        <w:spacing w:after="0"/>
        <w:rPr>
          <w:bCs/>
          <w:sz w:val="24"/>
          <w:szCs w:val="24"/>
        </w:rPr>
      </w:pPr>
    </w:p>
    <w:p w14:paraId="70884363" w14:textId="368E223B" w:rsidR="001C1833" w:rsidRDefault="001C1833" w:rsidP="001C1833">
      <w:pPr>
        <w:spacing w:after="0"/>
        <w:rPr>
          <w:bCs/>
          <w:sz w:val="24"/>
          <w:szCs w:val="24"/>
        </w:rPr>
      </w:pPr>
    </w:p>
    <w:p w14:paraId="05C3EF41" w14:textId="48BE3E78" w:rsidR="001C1833" w:rsidRDefault="001C1833" w:rsidP="001C1833">
      <w:pPr>
        <w:spacing w:after="0"/>
        <w:rPr>
          <w:bCs/>
          <w:sz w:val="24"/>
          <w:szCs w:val="24"/>
        </w:rPr>
      </w:pPr>
    </w:p>
    <w:p w14:paraId="456F61BA" w14:textId="5D04F822" w:rsidR="001C1833" w:rsidRDefault="001C1833" w:rsidP="001C1833">
      <w:pPr>
        <w:spacing w:after="0"/>
        <w:rPr>
          <w:bCs/>
          <w:sz w:val="24"/>
          <w:szCs w:val="24"/>
        </w:rPr>
      </w:pPr>
    </w:p>
    <w:p w14:paraId="22B008D8" w14:textId="56500DCD" w:rsidR="001C1833" w:rsidRDefault="001C1833" w:rsidP="001C1833">
      <w:pPr>
        <w:spacing w:after="0"/>
        <w:rPr>
          <w:bCs/>
          <w:sz w:val="24"/>
          <w:szCs w:val="24"/>
        </w:rPr>
      </w:pPr>
    </w:p>
    <w:p w14:paraId="582E4850" w14:textId="029912E9" w:rsidR="001C1833" w:rsidRDefault="001C1833" w:rsidP="001C1833">
      <w:pPr>
        <w:spacing w:after="0"/>
        <w:rPr>
          <w:bCs/>
          <w:sz w:val="24"/>
          <w:szCs w:val="24"/>
        </w:rPr>
      </w:pPr>
    </w:p>
    <w:p w14:paraId="4577330F" w14:textId="08EEAC0F" w:rsidR="001C1833" w:rsidRDefault="001C1833" w:rsidP="001C1833">
      <w:pPr>
        <w:spacing w:after="0"/>
        <w:rPr>
          <w:bCs/>
          <w:sz w:val="24"/>
          <w:szCs w:val="24"/>
        </w:rPr>
      </w:pPr>
    </w:p>
    <w:p w14:paraId="474B6B41" w14:textId="335E721C" w:rsidR="001C1833" w:rsidRDefault="001C1833" w:rsidP="001C1833">
      <w:pPr>
        <w:spacing w:after="0"/>
        <w:rPr>
          <w:bCs/>
          <w:sz w:val="24"/>
          <w:szCs w:val="24"/>
        </w:rPr>
      </w:pPr>
    </w:p>
    <w:p w14:paraId="494C5950" w14:textId="77777777" w:rsidR="001C1833" w:rsidRPr="001C1833" w:rsidRDefault="001C1833" w:rsidP="001C1833">
      <w:pPr>
        <w:spacing w:after="0"/>
        <w:rPr>
          <w:bCs/>
          <w:sz w:val="24"/>
          <w:szCs w:val="24"/>
        </w:rPr>
      </w:pPr>
    </w:p>
    <w:p w14:paraId="0AA9F586" w14:textId="77777777" w:rsidR="00E74EBA" w:rsidRPr="001B1651" w:rsidRDefault="00E74EBA" w:rsidP="00B242FC">
      <w:pPr>
        <w:rPr>
          <w:sz w:val="24"/>
          <w:szCs w:val="24"/>
        </w:rPr>
      </w:pPr>
    </w:p>
    <w:p w14:paraId="44BECB09" w14:textId="4BEDF66D" w:rsidR="00DA0029" w:rsidRDefault="00E74EBA" w:rsidP="00E74EB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CASE STUDIES</w:t>
      </w:r>
    </w:p>
    <w:p w14:paraId="1B3655B2" w14:textId="612EABAA" w:rsidR="00674D52" w:rsidRDefault="00496A0A" w:rsidP="00E74EBA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Waste management </w:t>
      </w:r>
      <w:r w:rsidRPr="00496A0A">
        <w:rPr>
          <w:b/>
          <w:sz w:val="24"/>
          <w:szCs w:val="24"/>
        </w:rPr>
        <w:t>Mumbai, India</w:t>
      </w:r>
    </w:p>
    <w:p w14:paraId="486DFCDC" w14:textId="57BE2BD8" w:rsidR="00496A0A" w:rsidRDefault="00496A0A" w:rsidP="00496A0A">
      <w:pPr>
        <w:rPr>
          <w:b/>
          <w:sz w:val="24"/>
          <w:szCs w:val="24"/>
        </w:rPr>
      </w:pPr>
      <w:r w:rsidRPr="00496A0A">
        <w:rPr>
          <w:b/>
          <w:sz w:val="24"/>
          <w:szCs w:val="24"/>
          <w:highlight w:val="yellow"/>
        </w:rPr>
        <w:t>L</w:t>
      </w:r>
      <w:r w:rsidR="003D1AE1">
        <w:rPr>
          <w:b/>
          <w:sz w:val="24"/>
          <w:szCs w:val="24"/>
          <w:highlight w:val="yellow"/>
        </w:rPr>
        <w:t>ink to</w:t>
      </w:r>
      <w:r w:rsidRPr="00496A0A">
        <w:rPr>
          <w:b/>
          <w:sz w:val="24"/>
          <w:szCs w:val="24"/>
          <w:highlight w:val="yellow"/>
        </w:rPr>
        <w:t xml:space="preserve"> case study notes on social and </w:t>
      </w:r>
      <w:r w:rsidR="00850D3A" w:rsidRPr="00496A0A">
        <w:rPr>
          <w:b/>
          <w:sz w:val="24"/>
          <w:szCs w:val="24"/>
          <w:highlight w:val="yellow"/>
        </w:rPr>
        <w:t>economic issues</w:t>
      </w:r>
      <w:r w:rsidR="003D1AE1">
        <w:rPr>
          <w:b/>
          <w:sz w:val="24"/>
          <w:szCs w:val="24"/>
          <w:highlight w:val="yellow"/>
        </w:rPr>
        <w:t xml:space="preserve"> in Mumbai</w:t>
      </w:r>
      <w:r w:rsidRPr="00496A0A">
        <w:rPr>
          <w:b/>
          <w:sz w:val="24"/>
          <w:szCs w:val="24"/>
          <w:highlight w:val="yellow"/>
        </w:rPr>
        <w:t>.</w:t>
      </w:r>
    </w:p>
    <w:p w14:paraId="0E0017BA" w14:textId="1B1D3C97" w:rsidR="00674D52" w:rsidRDefault="00674D52" w:rsidP="00496A0A">
      <w:pPr>
        <w:rPr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D1E0CD9" wp14:editId="2F0CDA3E">
            <wp:simplePos x="0" y="0"/>
            <wp:positionH relativeFrom="column">
              <wp:posOffset>0</wp:posOffset>
            </wp:positionH>
            <wp:positionV relativeFrom="paragraph">
              <wp:posOffset>138</wp:posOffset>
            </wp:positionV>
            <wp:extent cx="2767468" cy="3551583"/>
            <wp:effectExtent l="0" t="0" r="0" b="0"/>
            <wp:wrapSquare wrapText="bothSides"/>
            <wp:docPr id="1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1E2C27DE-B8FC-4B18-BBA3-23CA338D19A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1E2C27DE-B8FC-4B18-BBA3-23CA338D19A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468" cy="3551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1B2E22" w14:textId="77777777" w:rsidR="00674D52" w:rsidRPr="00674D52" w:rsidRDefault="00674D52" w:rsidP="00674D52">
      <w:pPr>
        <w:numPr>
          <w:ilvl w:val="0"/>
          <w:numId w:val="12"/>
        </w:numPr>
        <w:spacing w:after="0"/>
        <w:rPr>
          <w:sz w:val="24"/>
          <w:szCs w:val="24"/>
        </w:rPr>
      </w:pPr>
      <w:r w:rsidRPr="00674D52">
        <w:rPr>
          <w:sz w:val="24"/>
          <w:szCs w:val="24"/>
          <w:lang w:val="en-US"/>
        </w:rPr>
        <w:t xml:space="preserve">Mumbai produces 7,500 metric </w:t>
      </w:r>
      <w:proofErr w:type="spellStart"/>
      <w:r w:rsidRPr="00674D52">
        <w:rPr>
          <w:sz w:val="24"/>
          <w:szCs w:val="24"/>
          <w:lang w:val="en-US"/>
        </w:rPr>
        <w:t>tonnes</w:t>
      </w:r>
      <w:proofErr w:type="spellEnd"/>
      <w:r w:rsidRPr="00674D52">
        <w:rPr>
          <w:sz w:val="24"/>
          <w:szCs w:val="24"/>
          <w:lang w:val="en-US"/>
        </w:rPr>
        <w:t xml:space="preserve"> of waste every day</w:t>
      </w:r>
    </w:p>
    <w:p w14:paraId="5CC5BBE5" w14:textId="77777777" w:rsidR="00674D52" w:rsidRPr="00674D52" w:rsidRDefault="00674D52" w:rsidP="00674D52">
      <w:pPr>
        <w:numPr>
          <w:ilvl w:val="0"/>
          <w:numId w:val="12"/>
        </w:numPr>
        <w:spacing w:after="0"/>
        <w:rPr>
          <w:sz w:val="24"/>
          <w:szCs w:val="24"/>
        </w:rPr>
      </w:pPr>
      <w:r w:rsidRPr="00674D52">
        <w:rPr>
          <w:sz w:val="24"/>
          <w:szCs w:val="24"/>
          <w:lang w:val="en-US"/>
        </w:rPr>
        <w:t xml:space="preserve">There is no comprehensive city based system of collection and this waste poses a hazard to human health.  </w:t>
      </w:r>
    </w:p>
    <w:p w14:paraId="28C62F9D" w14:textId="77777777" w:rsidR="00674D52" w:rsidRPr="00674D52" w:rsidRDefault="00674D52" w:rsidP="00674D52">
      <w:pPr>
        <w:numPr>
          <w:ilvl w:val="0"/>
          <w:numId w:val="12"/>
        </w:numPr>
        <w:spacing w:after="0"/>
        <w:rPr>
          <w:sz w:val="24"/>
          <w:szCs w:val="24"/>
        </w:rPr>
      </w:pPr>
      <w:r w:rsidRPr="00674D52">
        <w:rPr>
          <w:sz w:val="24"/>
          <w:szCs w:val="24"/>
          <w:lang w:val="en-US"/>
        </w:rPr>
        <w:t xml:space="preserve">The slum of Dharavi has a recycling zone. </w:t>
      </w:r>
    </w:p>
    <w:p w14:paraId="561D5155" w14:textId="77777777" w:rsidR="00674D52" w:rsidRPr="00674D52" w:rsidRDefault="00674D52" w:rsidP="00674D52">
      <w:pPr>
        <w:numPr>
          <w:ilvl w:val="0"/>
          <w:numId w:val="12"/>
        </w:numPr>
        <w:spacing w:after="0"/>
        <w:rPr>
          <w:sz w:val="24"/>
          <w:szCs w:val="24"/>
        </w:rPr>
      </w:pPr>
      <w:r w:rsidRPr="00674D52">
        <w:rPr>
          <w:sz w:val="24"/>
          <w:szCs w:val="24"/>
          <w:lang w:val="en-US"/>
        </w:rPr>
        <w:t xml:space="preserve">It is claimed that Dharavi’s recycling zone could be the way forward to a sustainable future. </w:t>
      </w:r>
    </w:p>
    <w:p w14:paraId="3DC605AB" w14:textId="77777777" w:rsidR="00674D52" w:rsidRPr="00674D52" w:rsidRDefault="00674D52" w:rsidP="00674D52">
      <w:pPr>
        <w:numPr>
          <w:ilvl w:val="0"/>
          <w:numId w:val="12"/>
        </w:numPr>
        <w:spacing w:after="0"/>
        <w:rPr>
          <w:sz w:val="24"/>
          <w:szCs w:val="24"/>
        </w:rPr>
      </w:pPr>
      <w:r w:rsidRPr="00674D52">
        <w:rPr>
          <w:sz w:val="24"/>
          <w:szCs w:val="24"/>
          <w:lang w:val="en-US"/>
        </w:rPr>
        <w:t xml:space="preserve">Everything is recycled from cosmetics and plastics to computer keyboards. 23% of plastic waste gets recycled in the UK, in Dharavi it is 80%. </w:t>
      </w:r>
    </w:p>
    <w:p w14:paraId="1E28BCB0" w14:textId="64DEE1CD" w:rsidR="00674D52" w:rsidRPr="00036060" w:rsidRDefault="00674D52" w:rsidP="00496A0A">
      <w:pPr>
        <w:numPr>
          <w:ilvl w:val="0"/>
          <w:numId w:val="12"/>
        </w:numPr>
        <w:spacing w:after="0"/>
        <w:rPr>
          <w:sz w:val="24"/>
          <w:szCs w:val="24"/>
        </w:rPr>
      </w:pPr>
      <w:r w:rsidRPr="00674D52">
        <w:rPr>
          <w:sz w:val="24"/>
          <w:szCs w:val="24"/>
          <w:lang w:val="en-US"/>
        </w:rPr>
        <w:t>Despite this Mumbai still has major problems getting rid of its waste.</w:t>
      </w:r>
    </w:p>
    <w:p w14:paraId="42107DA0" w14:textId="3F9E3907" w:rsidR="00496A0A" w:rsidRPr="00496A0A" w:rsidRDefault="00496A0A" w:rsidP="00496A0A">
      <w:pPr>
        <w:spacing w:after="0"/>
        <w:rPr>
          <w:sz w:val="24"/>
          <w:szCs w:val="24"/>
        </w:rPr>
      </w:pPr>
      <w:r w:rsidRPr="00496A0A">
        <w:rPr>
          <w:sz w:val="24"/>
          <w:szCs w:val="24"/>
        </w:rPr>
        <w:t>In January 2016, fire raged in the largest landfill in the Indian city of Mumbai.</w:t>
      </w:r>
    </w:p>
    <w:p w14:paraId="25A641D5" w14:textId="6AAC92C1" w:rsidR="00496A0A" w:rsidRPr="00496A0A" w:rsidRDefault="00496A0A" w:rsidP="00496A0A">
      <w:pPr>
        <w:pStyle w:val="ListParagraph"/>
        <w:spacing w:after="0"/>
        <w:ind w:left="360"/>
        <w:rPr>
          <w:sz w:val="24"/>
          <w:szCs w:val="24"/>
        </w:rPr>
      </w:pPr>
      <w:r w:rsidRPr="00496A0A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08D74DB0" wp14:editId="158B8D78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2680335" cy="1905000"/>
            <wp:effectExtent l="0" t="0" r="571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365" cy="1908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6A0A">
        <w:rPr>
          <w:sz w:val="24"/>
          <w:szCs w:val="24"/>
        </w:rPr>
        <w:t>Located in an eastern suburb, the </w:t>
      </w:r>
      <w:proofErr w:type="spellStart"/>
      <w:r w:rsidRPr="00496A0A">
        <w:rPr>
          <w:sz w:val="24"/>
          <w:szCs w:val="24"/>
        </w:rPr>
        <w:t>Deonar</w:t>
      </w:r>
      <w:proofErr w:type="spellEnd"/>
      <w:r w:rsidRPr="00496A0A">
        <w:rPr>
          <w:sz w:val="24"/>
          <w:szCs w:val="24"/>
        </w:rPr>
        <w:t xml:space="preserve"> dumping ground stretches across 132 </w:t>
      </w:r>
      <w:r w:rsidR="006905EE" w:rsidRPr="00496A0A">
        <w:rPr>
          <w:sz w:val="24"/>
          <w:szCs w:val="24"/>
        </w:rPr>
        <w:t>hectares (</w:t>
      </w:r>
      <w:r w:rsidRPr="00496A0A">
        <w:rPr>
          <w:sz w:val="24"/>
          <w:szCs w:val="24"/>
        </w:rPr>
        <w:t>326 acres) near Thane Creek.</w:t>
      </w:r>
    </w:p>
    <w:p w14:paraId="6E6291A3" w14:textId="4A11BDAC" w:rsidR="00496A0A" w:rsidRPr="00496A0A" w:rsidRDefault="00496A0A" w:rsidP="00496A0A">
      <w:pPr>
        <w:pStyle w:val="ListParagraph"/>
        <w:spacing w:after="0"/>
        <w:ind w:left="4320"/>
        <w:rPr>
          <w:sz w:val="24"/>
          <w:szCs w:val="24"/>
        </w:rPr>
      </w:pPr>
      <w:r w:rsidRPr="00496A0A">
        <w:rPr>
          <w:sz w:val="24"/>
          <w:szCs w:val="24"/>
        </w:rPr>
        <w:t>It receives more than 3,700 metric tons (8.1 million pounds) of trash per day, about one-third of the city’s waste. With piles of trash that rise up to 30 meters (100 feet) tall—the equivalent of a nine-story building—the landfill has literally become a mountain of trash.</w:t>
      </w:r>
    </w:p>
    <w:p w14:paraId="2573EB46" w14:textId="664D7D0F" w:rsidR="00496A0A" w:rsidRDefault="00496A0A" w:rsidP="00D7357D">
      <w:pPr>
        <w:rPr>
          <w:b/>
          <w:sz w:val="24"/>
          <w:szCs w:val="24"/>
        </w:rPr>
      </w:pPr>
    </w:p>
    <w:p w14:paraId="45C38A75" w14:textId="5D3E9A36" w:rsidR="00496A0A" w:rsidRDefault="00496A0A" w:rsidP="00D7357D">
      <w:pPr>
        <w:rPr>
          <w:b/>
          <w:sz w:val="24"/>
          <w:szCs w:val="24"/>
        </w:rPr>
      </w:pPr>
      <w:r>
        <w:rPr>
          <w:b/>
          <w:sz w:val="24"/>
          <w:szCs w:val="24"/>
        </w:rPr>
        <w:t>TASKS:  Watch the clips</w:t>
      </w:r>
      <w:r w:rsidR="001C3CD6">
        <w:rPr>
          <w:b/>
          <w:bCs/>
          <w:sz w:val="24"/>
          <w:szCs w:val="24"/>
          <w:lang w:val="en-US"/>
        </w:rPr>
        <w:t xml:space="preserve"> and make notes on why</w:t>
      </w:r>
      <w:r w:rsidR="001C3CD6" w:rsidRPr="001C3CD6">
        <w:rPr>
          <w:b/>
          <w:bCs/>
          <w:sz w:val="24"/>
          <w:szCs w:val="24"/>
          <w:lang w:val="en-US"/>
        </w:rPr>
        <w:t xml:space="preserve"> waste is an issue in Mumbai and how it is being managed.</w:t>
      </w:r>
      <w:r w:rsidR="001C3CD6">
        <w:rPr>
          <w:b/>
          <w:sz w:val="24"/>
          <w:szCs w:val="24"/>
        </w:rPr>
        <w:t xml:space="preserve">  Quote specific facts and figures in your notes.</w:t>
      </w:r>
    </w:p>
    <w:p w14:paraId="4AFD05E7" w14:textId="48237BE3" w:rsidR="00496A0A" w:rsidRPr="00496A0A" w:rsidRDefault="00143568" w:rsidP="007E1D29">
      <w:pPr>
        <w:spacing w:after="0"/>
        <w:rPr>
          <w:sz w:val="24"/>
          <w:szCs w:val="24"/>
        </w:rPr>
      </w:pPr>
      <w:hyperlink r:id="rId17" w:history="1">
        <w:r w:rsidR="00496A0A" w:rsidRPr="00496A0A">
          <w:rPr>
            <w:rStyle w:val="Hyperlink"/>
            <w:sz w:val="24"/>
            <w:szCs w:val="24"/>
          </w:rPr>
          <w:t>https://www.youtube.com/watch?v=yUY7wwdZCvg</w:t>
        </w:r>
      </w:hyperlink>
    </w:p>
    <w:p w14:paraId="67D8486B" w14:textId="605F6E9E" w:rsidR="00496A0A" w:rsidRPr="00496A0A" w:rsidRDefault="00143568" w:rsidP="007E1D29">
      <w:pPr>
        <w:spacing w:after="0"/>
        <w:rPr>
          <w:sz w:val="24"/>
          <w:szCs w:val="24"/>
        </w:rPr>
      </w:pPr>
      <w:hyperlink r:id="rId18" w:history="1">
        <w:r w:rsidR="00496A0A" w:rsidRPr="00496A0A">
          <w:rPr>
            <w:rStyle w:val="Hyperlink"/>
            <w:sz w:val="24"/>
            <w:szCs w:val="24"/>
          </w:rPr>
          <w:t>http://www.youtube.com/watch?v=QtHi6ewEiD8</w:t>
        </w:r>
      </w:hyperlink>
    </w:p>
    <w:p w14:paraId="41EBEF24" w14:textId="7D3ACCC8" w:rsidR="00496A0A" w:rsidRPr="00496A0A" w:rsidRDefault="00143568" w:rsidP="007E1D29">
      <w:pPr>
        <w:spacing w:after="0"/>
        <w:rPr>
          <w:sz w:val="24"/>
          <w:szCs w:val="24"/>
        </w:rPr>
      </w:pPr>
      <w:hyperlink r:id="rId19" w:history="1">
        <w:r w:rsidR="00496A0A" w:rsidRPr="00496A0A">
          <w:rPr>
            <w:rStyle w:val="Hyperlink"/>
            <w:sz w:val="24"/>
            <w:szCs w:val="24"/>
          </w:rPr>
          <w:t>http://www.bbc.co.uk/news/world-asia-17254642</w:t>
        </w:r>
      </w:hyperlink>
    </w:p>
    <w:p w14:paraId="0DB778BD" w14:textId="77777777" w:rsidR="00496A0A" w:rsidRPr="00496A0A" w:rsidRDefault="00496A0A" w:rsidP="00496A0A">
      <w:pPr>
        <w:rPr>
          <w:sz w:val="24"/>
          <w:szCs w:val="24"/>
        </w:rPr>
      </w:pPr>
    </w:p>
    <w:p w14:paraId="182593D3" w14:textId="7DFC7146" w:rsidR="007E1D29" w:rsidRDefault="007E1D29" w:rsidP="00D7357D">
      <w:pPr>
        <w:rPr>
          <w:b/>
          <w:sz w:val="24"/>
          <w:szCs w:val="24"/>
        </w:rPr>
      </w:pPr>
    </w:p>
    <w:p w14:paraId="58927880" w14:textId="062599E6" w:rsidR="004A2D02" w:rsidRDefault="004A2D02" w:rsidP="00D7357D">
      <w:pPr>
        <w:rPr>
          <w:b/>
          <w:sz w:val="24"/>
          <w:szCs w:val="24"/>
        </w:rPr>
      </w:pPr>
    </w:p>
    <w:p w14:paraId="6B8DC666" w14:textId="39011996" w:rsidR="004A2D02" w:rsidRDefault="004A2D02" w:rsidP="00D7357D">
      <w:pPr>
        <w:rPr>
          <w:b/>
          <w:sz w:val="24"/>
          <w:szCs w:val="24"/>
        </w:rPr>
      </w:pPr>
    </w:p>
    <w:p w14:paraId="7A3F63EF" w14:textId="42A8483B" w:rsidR="004A2D02" w:rsidRDefault="004A2D02" w:rsidP="00D7357D">
      <w:pPr>
        <w:rPr>
          <w:b/>
          <w:sz w:val="24"/>
          <w:szCs w:val="24"/>
        </w:rPr>
      </w:pPr>
    </w:p>
    <w:p w14:paraId="4CE7CB30" w14:textId="30DB3A9F" w:rsidR="00226D1C" w:rsidRDefault="00226D1C" w:rsidP="00D7357D">
      <w:pPr>
        <w:rPr>
          <w:b/>
          <w:sz w:val="24"/>
          <w:szCs w:val="24"/>
        </w:rPr>
      </w:pPr>
    </w:p>
    <w:p w14:paraId="6564AD64" w14:textId="48627BCB" w:rsidR="00226D1C" w:rsidRDefault="00226D1C" w:rsidP="00D7357D">
      <w:pPr>
        <w:rPr>
          <w:b/>
          <w:sz w:val="24"/>
          <w:szCs w:val="24"/>
        </w:rPr>
      </w:pPr>
    </w:p>
    <w:p w14:paraId="6B1034F3" w14:textId="1064CA59" w:rsidR="009561BE" w:rsidRDefault="009561BE" w:rsidP="00E518C4">
      <w:pPr>
        <w:spacing w:after="0"/>
        <w:rPr>
          <w:b/>
          <w:sz w:val="24"/>
          <w:szCs w:val="24"/>
        </w:rPr>
      </w:pPr>
      <w:r w:rsidRPr="009561BE">
        <w:rPr>
          <w:b/>
          <w:sz w:val="24"/>
          <w:szCs w:val="24"/>
        </w:rPr>
        <w:lastRenderedPageBreak/>
        <w:t>Landfill v Incineration – Amsterdam Case Study</w:t>
      </w:r>
    </w:p>
    <w:p w14:paraId="0DBB23CE" w14:textId="79AB6934" w:rsidR="009561BE" w:rsidRDefault="009561BE" w:rsidP="00E518C4">
      <w:pPr>
        <w:spacing w:after="0"/>
        <w:rPr>
          <w:b/>
          <w:sz w:val="24"/>
          <w:szCs w:val="24"/>
        </w:rPr>
      </w:pPr>
      <w:r w:rsidRPr="009561BE">
        <w:rPr>
          <w:b/>
          <w:sz w:val="24"/>
          <w:szCs w:val="24"/>
        </w:rPr>
        <w:t xml:space="preserve">TASK:  </w:t>
      </w:r>
      <w:r w:rsidRPr="00E518C4">
        <w:rPr>
          <w:sz w:val="24"/>
          <w:szCs w:val="24"/>
        </w:rPr>
        <w:t>Watch the video clip and make notes on waste management in Amsterdam.</w:t>
      </w:r>
    </w:p>
    <w:p w14:paraId="3FEFE321" w14:textId="19B536BD" w:rsidR="009561BE" w:rsidRDefault="00143568" w:rsidP="007E1D29">
      <w:pPr>
        <w:spacing w:after="0"/>
        <w:rPr>
          <w:b/>
          <w:sz w:val="24"/>
          <w:szCs w:val="24"/>
        </w:rPr>
      </w:pPr>
      <w:hyperlink r:id="rId20" w:history="1">
        <w:r w:rsidR="009561BE" w:rsidRPr="00D13184">
          <w:rPr>
            <w:rStyle w:val="Hyperlink"/>
            <w:b/>
            <w:sz w:val="24"/>
            <w:szCs w:val="24"/>
          </w:rPr>
          <w:t>https://www.youtube.com/watch?v=luf86Jwsjs0</w:t>
        </w:r>
      </w:hyperlink>
    </w:p>
    <w:p w14:paraId="58019F0A" w14:textId="33E6887A" w:rsidR="00D7357D" w:rsidRDefault="00D7357D" w:rsidP="00B242FC">
      <w:pPr>
        <w:rPr>
          <w:b/>
          <w:sz w:val="24"/>
          <w:szCs w:val="24"/>
        </w:rPr>
      </w:pPr>
    </w:p>
    <w:p w14:paraId="2E0E86A4" w14:textId="7E4FFEA4" w:rsidR="007E1D29" w:rsidRDefault="007E1D29" w:rsidP="00B242FC">
      <w:pPr>
        <w:rPr>
          <w:b/>
          <w:sz w:val="24"/>
          <w:szCs w:val="24"/>
        </w:rPr>
      </w:pPr>
    </w:p>
    <w:p w14:paraId="5DE8DB34" w14:textId="707CDC6F" w:rsidR="007E1D29" w:rsidRDefault="007E1D29" w:rsidP="00B242FC">
      <w:pPr>
        <w:rPr>
          <w:b/>
          <w:sz w:val="24"/>
          <w:szCs w:val="24"/>
        </w:rPr>
      </w:pPr>
    </w:p>
    <w:p w14:paraId="01218205" w14:textId="77777777" w:rsidR="00854F69" w:rsidRDefault="00854F69" w:rsidP="00B242FC">
      <w:pPr>
        <w:rPr>
          <w:b/>
          <w:sz w:val="24"/>
          <w:szCs w:val="24"/>
        </w:rPr>
      </w:pPr>
    </w:p>
    <w:p w14:paraId="3DEDA12D" w14:textId="56359F39" w:rsidR="004A2D02" w:rsidRDefault="004A2D02" w:rsidP="00B242FC">
      <w:pPr>
        <w:rPr>
          <w:b/>
          <w:sz w:val="24"/>
          <w:szCs w:val="24"/>
        </w:rPr>
      </w:pPr>
    </w:p>
    <w:p w14:paraId="622A2778" w14:textId="77777777" w:rsidR="00B8673D" w:rsidRDefault="00B8673D" w:rsidP="00B242FC">
      <w:pPr>
        <w:rPr>
          <w:b/>
          <w:sz w:val="24"/>
          <w:szCs w:val="24"/>
        </w:rPr>
      </w:pPr>
    </w:p>
    <w:p w14:paraId="6FBA72B3" w14:textId="77777777" w:rsidR="007E1D29" w:rsidRDefault="007E1D29" w:rsidP="00B242FC">
      <w:pPr>
        <w:rPr>
          <w:b/>
          <w:sz w:val="24"/>
          <w:szCs w:val="24"/>
        </w:rPr>
      </w:pPr>
    </w:p>
    <w:p w14:paraId="5C962F65" w14:textId="77777777" w:rsidR="007E1D29" w:rsidRDefault="007E1D29" w:rsidP="00B242FC">
      <w:pPr>
        <w:rPr>
          <w:b/>
          <w:sz w:val="24"/>
          <w:szCs w:val="24"/>
        </w:rPr>
      </w:pPr>
    </w:p>
    <w:p w14:paraId="115B0EBA" w14:textId="77777777" w:rsidR="00036060" w:rsidRDefault="00036060" w:rsidP="00E518C4">
      <w:pPr>
        <w:spacing w:after="0"/>
        <w:rPr>
          <w:b/>
          <w:sz w:val="24"/>
          <w:szCs w:val="24"/>
        </w:rPr>
      </w:pPr>
    </w:p>
    <w:p w14:paraId="4B9455F8" w14:textId="77777777" w:rsidR="00036060" w:rsidRDefault="00036060" w:rsidP="00E518C4">
      <w:pPr>
        <w:spacing w:after="0"/>
        <w:rPr>
          <w:b/>
          <w:sz w:val="24"/>
          <w:szCs w:val="24"/>
        </w:rPr>
      </w:pPr>
    </w:p>
    <w:p w14:paraId="2ED46D30" w14:textId="77777777" w:rsidR="00036060" w:rsidRDefault="00036060" w:rsidP="00E518C4">
      <w:pPr>
        <w:spacing w:after="0"/>
        <w:rPr>
          <w:b/>
          <w:sz w:val="24"/>
          <w:szCs w:val="24"/>
        </w:rPr>
      </w:pPr>
    </w:p>
    <w:p w14:paraId="52F9FADE" w14:textId="77777777" w:rsidR="00036060" w:rsidRDefault="00036060" w:rsidP="00E518C4">
      <w:pPr>
        <w:spacing w:after="0"/>
        <w:rPr>
          <w:b/>
          <w:sz w:val="24"/>
          <w:szCs w:val="24"/>
        </w:rPr>
      </w:pPr>
    </w:p>
    <w:p w14:paraId="0D4E3B89" w14:textId="77777777" w:rsidR="00036060" w:rsidRDefault="00036060" w:rsidP="00E518C4">
      <w:pPr>
        <w:spacing w:after="0"/>
        <w:rPr>
          <w:b/>
          <w:sz w:val="24"/>
          <w:szCs w:val="24"/>
        </w:rPr>
      </w:pPr>
    </w:p>
    <w:p w14:paraId="1C2B587A" w14:textId="77777777" w:rsidR="00036060" w:rsidRDefault="00036060" w:rsidP="00E518C4">
      <w:pPr>
        <w:spacing w:after="0"/>
        <w:rPr>
          <w:b/>
          <w:sz w:val="24"/>
          <w:szCs w:val="24"/>
        </w:rPr>
      </w:pPr>
    </w:p>
    <w:p w14:paraId="57BC879A" w14:textId="77777777" w:rsidR="00036060" w:rsidRDefault="00036060" w:rsidP="00E518C4">
      <w:pPr>
        <w:spacing w:after="0"/>
        <w:rPr>
          <w:b/>
          <w:sz w:val="24"/>
          <w:szCs w:val="24"/>
        </w:rPr>
      </w:pPr>
    </w:p>
    <w:p w14:paraId="29BE25FF" w14:textId="45EE082D" w:rsidR="00B5769B" w:rsidRDefault="00B5769B" w:rsidP="00E518C4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Semakau</w:t>
      </w:r>
      <w:proofErr w:type="spellEnd"/>
      <w:r>
        <w:rPr>
          <w:b/>
          <w:sz w:val="24"/>
          <w:szCs w:val="24"/>
        </w:rPr>
        <w:t xml:space="preserve"> Landfill</w:t>
      </w:r>
      <w:r w:rsidR="00E518C4">
        <w:rPr>
          <w:b/>
          <w:sz w:val="24"/>
          <w:szCs w:val="24"/>
        </w:rPr>
        <w:t xml:space="preserve"> – Waste management in</w:t>
      </w:r>
      <w:r>
        <w:rPr>
          <w:b/>
          <w:sz w:val="24"/>
          <w:szCs w:val="24"/>
        </w:rPr>
        <w:t xml:space="preserve"> Singapore</w:t>
      </w:r>
    </w:p>
    <w:p w14:paraId="620F2572" w14:textId="75467DDD" w:rsidR="00BA0DC8" w:rsidRDefault="00BA0DC8" w:rsidP="00E518C4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TASK:  </w:t>
      </w:r>
      <w:r w:rsidRPr="00E518C4">
        <w:rPr>
          <w:sz w:val="24"/>
          <w:szCs w:val="24"/>
        </w:rPr>
        <w:t>Watch the video clip and make notes on waste management in Singapore.</w:t>
      </w:r>
    </w:p>
    <w:p w14:paraId="5CD48ECE" w14:textId="6124469D" w:rsidR="00B5769B" w:rsidRDefault="00143568" w:rsidP="007E1D29">
      <w:pPr>
        <w:spacing w:after="0"/>
        <w:rPr>
          <w:b/>
          <w:sz w:val="24"/>
          <w:szCs w:val="24"/>
        </w:rPr>
      </w:pPr>
      <w:hyperlink r:id="rId21" w:history="1">
        <w:r w:rsidR="007233DA" w:rsidRPr="007D6844">
          <w:rPr>
            <w:rStyle w:val="Hyperlink"/>
            <w:b/>
            <w:sz w:val="24"/>
            <w:szCs w:val="24"/>
          </w:rPr>
          <w:t>https://www.bing.com/videos/search?q=singapore+semaku&amp;&amp;view=detail&amp;mid=BE15CA68B61C37440D21BE15CA68B61C37440D21&amp;&amp;FORM=VRDGAR</w:t>
        </w:r>
      </w:hyperlink>
    </w:p>
    <w:p w14:paraId="120A9955" w14:textId="77777777" w:rsidR="007233DA" w:rsidRDefault="007233DA" w:rsidP="007E1D29">
      <w:pPr>
        <w:spacing w:after="0"/>
        <w:rPr>
          <w:b/>
          <w:sz w:val="24"/>
          <w:szCs w:val="24"/>
        </w:rPr>
      </w:pPr>
    </w:p>
    <w:p w14:paraId="4688AF8B" w14:textId="77777777" w:rsidR="00B5769B" w:rsidRDefault="00B5769B" w:rsidP="00B242FC">
      <w:pPr>
        <w:rPr>
          <w:b/>
          <w:sz w:val="24"/>
          <w:szCs w:val="24"/>
        </w:rPr>
      </w:pPr>
    </w:p>
    <w:p w14:paraId="4DC44693" w14:textId="77777777" w:rsidR="007E1D29" w:rsidRDefault="007E1D29" w:rsidP="00B242FC">
      <w:pPr>
        <w:rPr>
          <w:b/>
          <w:sz w:val="24"/>
          <w:szCs w:val="24"/>
        </w:rPr>
      </w:pPr>
    </w:p>
    <w:p w14:paraId="4ED758E8" w14:textId="54C05AA6" w:rsidR="007E1D29" w:rsidRDefault="007E1D29" w:rsidP="00B242FC">
      <w:pPr>
        <w:rPr>
          <w:b/>
          <w:sz w:val="24"/>
          <w:szCs w:val="24"/>
        </w:rPr>
      </w:pPr>
    </w:p>
    <w:p w14:paraId="72627F8C" w14:textId="6A2B818A" w:rsidR="00854F69" w:rsidRDefault="00854F69" w:rsidP="00B242FC">
      <w:pPr>
        <w:rPr>
          <w:b/>
          <w:sz w:val="24"/>
          <w:szCs w:val="24"/>
        </w:rPr>
      </w:pPr>
    </w:p>
    <w:p w14:paraId="22158A5D" w14:textId="71B35BC3" w:rsidR="00854F69" w:rsidRDefault="00854F69" w:rsidP="00B242FC">
      <w:pPr>
        <w:rPr>
          <w:b/>
          <w:sz w:val="24"/>
          <w:szCs w:val="24"/>
        </w:rPr>
      </w:pPr>
    </w:p>
    <w:p w14:paraId="08D44546" w14:textId="1E3D2800" w:rsidR="00854F69" w:rsidRDefault="00854F69" w:rsidP="00B242FC">
      <w:pPr>
        <w:rPr>
          <w:b/>
          <w:sz w:val="24"/>
          <w:szCs w:val="24"/>
        </w:rPr>
      </w:pPr>
    </w:p>
    <w:p w14:paraId="2B344DD6" w14:textId="6F087FB8" w:rsidR="00854F69" w:rsidRDefault="00854F69" w:rsidP="00B242FC">
      <w:pPr>
        <w:rPr>
          <w:b/>
          <w:sz w:val="24"/>
          <w:szCs w:val="24"/>
        </w:rPr>
      </w:pPr>
    </w:p>
    <w:p w14:paraId="3418AC75" w14:textId="7C41017A" w:rsidR="00854F69" w:rsidRDefault="00854F69" w:rsidP="00B242FC">
      <w:pPr>
        <w:rPr>
          <w:b/>
          <w:sz w:val="24"/>
          <w:szCs w:val="24"/>
        </w:rPr>
      </w:pPr>
    </w:p>
    <w:p w14:paraId="64E2A572" w14:textId="14857FEC" w:rsidR="00854F69" w:rsidRDefault="00854F69" w:rsidP="00B242FC">
      <w:pPr>
        <w:rPr>
          <w:b/>
          <w:sz w:val="24"/>
          <w:szCs w:val="24"/>
        </w:rPr>
      </w:pPr>
    </w:p>
    <w:p w14:paraId="608934A8" w14:textId="471FA9C3" w:rsidR="00854F69" w:rsidRDefault="00854F69" w:rsidP="00B242FC">
      <w:pPr>
        <w:rPr>
          <w:b/>
          <w:sz w:val="24"/>
          <w:szCs w:val="24"/>
        </w:rPr>
      </w:pPr>
    </w:p>
    <w:p w14:paraId="24C076DB" w14:textId="2F6166FC" w:rsidR="00854F69" w:rsidRDefault="00854F69" w:rsidP="00B242FC">
      <w:pPr>
        <w:rPr>
          <w:b/>
          <w:sz w:val="24"/>
          <w:szCs w:val="24"/>
        </w:rPr>
      </w:pPr>
    </w:p>
    <w:p w14:paraId="61052EE0" w14:textId="3FC5452F" w:rsidR="002E6165" w:rsidRDefault="002E6165" w:rsidP="00B242FC">
      <w:pPr>
        <w:rPr>
          <w:b/>
          <w:sz w:val="24"/>
          <w:szCs w:val="24"/>
        </w:rPr>
      </w:pPr>
      <w:bookmarkStart w:id="1" w:name="_Hlk3042552"/>
    </w:p>
    <w:bookmarkEnd w:id="1"/>
    <w:p w14:paraId="1D2AEBFA" w14:textId="02C0B3B5" w:rsidR="00C164D8" w:rsidRPr="00042F54" w:rsidRDefault="00C164D8" w:rsidP="004D3CE6">
      <w:pPr>
        <w:spacing w:after="0"/>
        <w:rPr>
          <w:b/>
          <w:i/>
          <w:iCs/>
          <w:sz w:val="24"/>
          <w:szCs w:val="24"/>
        </w:rPr>
      </w:pPr>
      <w:r w:rsidRPr="00C164D8">
        <w:rPr>
          <w:b/>
          <w:sz w:val="24"/>
          <w:szCs w:val="24"/>
          <w:lang w:val="en-US"/>
        </w:rPr>
        <w:lastRenderedPageBreak/>
        <w:t xml:space="preserve">TASK: Read the Hodder text book </w:t>
      </w:r>
      <w:r w:rsidR="00042F54">
        <w:rPr>
          <w:b/>
          <w:sz w:val="24"/>
          <w:szCs w:val="24"/>
          <w:lang w:val="en-US"/>
        </w:rPr>
        <w:t>(p424-425)</w:t>
      </w:r>
      <w:r w:rsidRPr="00C164D8">
        <w:rPr>
          <w:b/>
          <w:sz w:val="24"/>
          <w:szCs w:val="24"/>
          <w:lang w:val="en-US"/>
        </w:rPr>
        <w:t xml:space="preserve"> on Amsterdam (The Netherlands) and PowerPoint slides on Singapore</w:t>
      </w:r>
      <w:r w:rsidR="004D3CE6">
        <w:rPr>
          <w:b/>
          <w:sz w:val="24"/>
          <w:szCs w:val="24"/>
          <w:lang w:val="en-US"/>
        </w:rPr>
        <w:t xml:space="preserve"> </w:t>
      </w:r>
      <w:r w:rsidRPr="00C164D8">
        <w:rPr>
          <w:b/>
          <w:sz w:val="24"/>
          <w:szCs w:val="24"/>
          <w:lang w:val="en-US"/>
        </w:rPr>
        <w:t>on GOL to complete the following</w:t>
      </w:r>
      <w:r w:rsidR="00042F54">
        <w:rPr>
          <w:b/>
          <w:sz w:val="24"/>
          <w:szCs w:val="24"/>
          <w:lang w:val="en-US"/>
        </w:rPr>
        <w:t xml:space="preserve"> </w:t>
      </w:r>
      <w:r w:rsidR="00042F54" w:rsidRPr="00042F54">
        <w:rPr>
          <w:b/>
          <w:i/>
          <w:iCs/>
          <w:sz w:val="24"/>
          <w:szCs w:val="24"/>
          <w:highlight w:val="yellow"/>
          <w:lang w:val="en-US"/>
        </w:rPr>
        <w:t>using separate paper</w:t>
      </w:r>
      <w:r w:rsidR="004D3CE6" w:rsidRPr="00042F54">
        <w:rPr>
          <w:b/>
          <w:i/>
          <w:iCs/>
          <w:sz w:val="24"/>
          <w:szCs w:val="24"/>
          <w:lang w:val="en-US"/>
        </w:rPr>
        <w:t>:</w:t>
      </w:r>
    </w:p>
    <w:p w14:paraId="12AB9044" w14:textId="77777777" w:rsidR="00A4451F" w:rsidRPr="00C164D8" w:rsidRDefault="00850D3A" w:rsidP="004D3CE6">
      <w:pPr>
        <w:numPr>
          <w:ilvl w:val="0"/>
          <w:numId w:val="10"/>
        </w:numPr>
        <w:spacing w:after="0"/>
        <w:rPr>
          <w:sz w:val="24"/>
          <w:szCs w:val="24"/>
        </w:rPr>
      </w:pPr>
      <w:r w:rsidRPr="00C164D8">
        <w:rPr>
          <w:sz w:val="24"/>
          <w:szCs w:val="24"/>
          <w:lang w:val="en-US"/>
        </w:rPr>
        <w:t>Why is waste management a problem for?</w:t>
      </w:r>
    </w:p>
    <w:p w14:paraId="5ACA4E41" w14:textId="46674A5F" w:rsidR="00A4451F" w:rsidRPr="00C164D8" w:rsidRDefault="00850D3A" w:rsidP="004D3CE6">
      <w:pPr>
        <w:numPr>
          <w:ilvl w:val="1"/>
          <w:numId w:val="10"/>
        </w:numPr>
        <w:spacing w:after="0"/>
        <w:rPr>
          <w:sz w:val="24"/>
          <w:szCs w:val="24"/>
        </w:rPr>
      </w:pPr>
      <w:r w:rsidRPr="00C164D8">
        <w:rPr>
          <w:sz w:val="24"/>
          <w:szCs w:val="24"/>
          <w:lang w:val="en-US"/>
        </w:rPr>
        <w:t>Amsterdam, The Netherlands</w:t>
      </w:r>
      <w:r w:rsidR="00DF79A4">
        <w:rPr>
          <w:sz w:val="24"/>
          <w:szCs w:val="24"/>
          <w:lang w:val="en-US"/>
        </w:rPr>
        <w:t xml:space="preserve"> (Hodder</w:t>
      </w:r>
      <w:r w:rsidR="00042F54">
        <w:rPr>
          <w:sz w:val="24"/>
          <w:szCs w:val="24"/>
          <w:lang w:val="en-US"/>
        </w:rPr>
        <w:t xml:space="preserve"> textbook</w:t>
      </w:r>
      <w:r w:rsidR="00DF79A4">
        <w:rPr>
          <w:sz w:val="24"/>
          <w:szCs w:val="24"/>
          <w:lang w:val="en-US"/>
        </w:rPr>
        <w:t>)</w:t>
      </w:r>
    </w:p>
    <w:p w14:paraId="23276CF2" w14:textId="4618A703" w:rsidR="00A4451F" w:rsidRPr="004D3CE6" w:rsidRDefault="00850D3A" w:rsidP="004D3CE6">
      <w:pPr>
        <w:numPr>
          <w:ilvl w:val="1"/>
          <w:numId w:val="10"/>
        </w:numPr>
        <w:spacing w:after="0"/>
        <w:rPr>
          <w:sz w:val="24"/>
          <w:szCs w:val="24"/>
        </w:rPr>
      </w:pPr>
      <w:r w:rsidRPr="00C164D8">
        <w:rPr>
          <w:sz w:val="24"/>
          <w:szCs w:val="24"/>
          <w:lang w:val="en-US"/>
        </w:rPr>
        <w:t>Singapore</w:t>
      </w:r>
      <w:r w:rsidR="00DF79A4">
        <w:rPr>
          <w:sz w:val="24"/>
          <w:szCs w:val="24"/>
          <w:lang w:val="en-US"/>
        </w:rPr>
        <w:t xml:space="preserve"> (video clip and PowerPoint slides)</w:t>
      </w:r>
    </w:p>
    <w:p w14:paraId="3A8B3710" w14:textId="77777777" w:rsidR="00A4451F" w:rsidRPr="00C164D8" w:rsidRDefault="00850D3A" w:rsidP="004D3CE6">
      <w:pPr>
        <w:numPr>
          <w:ilvl w:val="0"/>
          <w:numId w:val="10"/>
        </w:numPr>
        <w:spacing w:after="0"/>
        <w:rPr>
          <w:sz w:val="24"/>
          <w:szCs w:val="24"/>
        </w:rPr>
      </w:pPr>
      <w:r w:rsidRPr="00C164D8">
        <w:rPr>
          <w:sz w:val="24"/>
          <w:szCs w:val="24"/>
          <w:lang w:val="en-US"/>
        </w:rPr>
        <w:t>Describe and evaluate the success of the waste management system in:</w:t>
      </w:r>
    </w:p>
    <w:p w14:paraId="09CC2EAB" w14:textId="38EB4D4C" w:rsidR="00A4451F" w:rsidRPr="00C164D8" w:rsidRDefault="00850D3A" w:rsidP="004D3CE6">
      <w:pPr>
        <w:numPr>
          <w:ilvl w:val="1"/>
          <w:numId w:val="10"/>
        </w:numPr>
        <w:spacing w:after="0"/>
        <w:rPr>
          <w:sz w:val="24"/>
          <w:szCs w:val="24"/>
        </w:rPr>
      </w:pPr>
      <w:r w:rsidRPr="00C164D8">
        <w:rPr>
          <w:sz w:val="24"/>
          <w:szCs w:val="24"/>
          <w:lang w:val="en-US"/>
        </w:rPr>
        <w:t>Amsterdam, The Netherlands</w:t>
      </w:r>
      <w:r w:rsidR="00623ECD">
        <w:rPr>
          <w:sz w:val="24"/>
          <w:szCs w:val="24"/>
          <w:lang w:val="en-US"/>
        </w:rPr>
        <w:t xml:space="preserve"> (Hodder </w:t>
      </w:r>
      <w:r w:rsidR="00042F54">
        <w:rPr>
          <w:sz w:val="24"/>
          <w:szCs w:val="24"/>
          <w:lang w:val="en-US"/>
        </w:rPr>
        <w:t>textbook</w:t>
      </w:r>
      <w:r w:rsidR="00623ECD">
        <w:rPr>
          <w:sz w:val="24"/>
          <w:szCs w:val="24"/>
          <w:lang w:val="en-US"/>
        </w:rPr>
        <w:t>)</w:t>
      </w:r>
    </w:p>
    <w:p w14:paraId="6812B67D" w14:textId="0AFC915F" w:rsidR="00A4451F" w:rsidRPr="004D3CE6" w:rsidRDefault="00850D3A" w:rsidP="004D3CE6">
      <w:pPr>
        <w:numPr>
          <w:ilvl w:val="1"/>
          <w:numId w:val="10"/>
        </w:numPr>
        <w:spacing w:after="0"/>
        <w:rPr>
          <w:sz w:val="24"/>
          <w:szCs w:val="24"/>
        </w:rPr>
      </w:pPr>
      <w:r w:rsidRPr="00C164D8">
        <w:rPr>
          <w:sz w:val="24"/>
          <w:szCs w:val="24"/>
          <w:lang w:val="en-US"/>
        </w:rPr>
        <w:t>Singapore</w:t>
      </w:r>
      <w:r w:rsidR="00623ECD">
        <w:rPr>
          <w:sz w:val="24"/>
          <w:szCs w:val="24"/>
          <w:lang w:val="en-US"/>
        </w:rPr>
        <w:t xml:space="preserve"> (PowerPoint slides)</w:t>
      </w:r>
    </w:p>
    <w:p w14:paraId="30EFB87F" w14:textId="77777777" w:rsidR="00A4451F" w:rsidRPr="00C164D8" w:rsidRDefault="00850D3A" w:rsidP="004D3CE6">
      <w:pPr>
        <w:numPr>
          <w:ilvl w:val="0"/>
          <w:numId w:val="10"/>
        </w:numPr>
        <w:spacing w:after="0"/>
        <w:rPr>
          <w:sz w:val="24"/>
          <w:szCs w:val="24"/>
        </w:rPr>
      </w:pPr>
      <w:r w:rsidRPr="00C164D8">
        <w:rPr>
          <w:sz w:val="24"/>
          <w:szCs w:val="24"/>
          <w:lang w:val="en-US"/>
        </w:rPr>
        <w:t xml:space="preserve">Watch the clip - </w:t>
      </w:r>
      <w:hyperlink r:id="rId22" w:history="1">
        <w:r w:rsidRPr="00C164D8">
          <w:rPr>
            <w:rStyle w:val="Hyperlink"/>
            <w:sz w:val="24"/>
            <w:szCs w:val="24"/>
            <w:lang w:val="en-US"/>
          </w:rPr>
          <w:t>https://www.youtube.com/watch?v=nPHzg0cHdtw</w:t>
        </w:r>
      </w:hyperlink>
    </w:p>
    <w:p w14:paraId="7785A6DE" w14:textId="537B16C8" w:rsidR="00A4451F" w:rsidRPr="00C164D8" w:rsidRDefault="00850D3A" w:rsidP="004D3CE6">
      <w:pPr>
        <w:numPr>
          <w:ilvl w:val="1"/>
          <w:numId w:val="10"/>
        </w:numPr>
        <w:spacing w:after="0"/>
        <w:rPr>
          <w:sz w:val="24"/>
          <w:szCs w:val="24"/>
        </w:rPr>
      </w:pPr>
      <w:r w:rsidRPr="00C164D8">
        <w:rPr>
          <w:sz w:val="24"/>
          <w:szCs w:val="24"/>
          <w:lang w:val="en-US"/>
        </w:rPr>
        <w:t xml:space="preserve">How does this information contrast with the </w:t>
      </w:r>
      <w:r w:rsidR="00C164D8" w:rsidRPr="00C164D8">
        <w:rPr>
          <w:sz w:val="24"/>
          <w:szCs w:val="24"/>
          <w:lang w:val="en-US"/>
        </w:rPr>
        <w:t>article?</w:t>
      </w:r>
      <w:r w:rsidRPr="00C164D8">
        <w:rPr>
          <w:sz w:val="24"/>
          <w:szCs w:val="24"/>
          <w:lang w:val="en-US"/>
        </w:rPr>
        <w:t xml:space="preserve"> Use to re-evaluate Singapore’s success?</w:t>
      </w:r>
    </w:p>
    <w:p w14:paraId="04E0B6CB" w14:textId="5167A816" w:rsidR="00E518C4" w:rsidRDefault="00E518C4" w:rsidP="004D3CE6">
      <w:pPr>
        <w:spacing w:after="0"/>
        <w:rPr>
          <w:b/>
          <w:sz w:val="24"/>
          <w:szCs w:val="24"/>
        </w:rPr>
      </w:pPr>
    </w:p>
    <w:p w14:paraId="3D42939F" w14:textId="77777777" w:rsidR="00E518C4" w:rsidRDefault="00E518C4" w:rsidP="004D3CE6">
      <w:pPr>
        <w:spacing w:after="0"/>
        <w:rPr>
          <w:b/>
          <w:sz w:val="24"/>
          <w:szCs w:val="24"/>
        </w:rPr>
      </w:pPr>
    </w:p>
    <w:p w14:paraId="3134840E" w14:textId="64077E6D" w:rsidR="00C06C9B" w:rsidRPr="00C06C9B" w:rsidRDefault="00C06C9B" w:rsidP="00C06C9B">
      <w:pPr>
        <w:rPr>
          <w:b/>
          <w:sz w:val="24"/>
          <w:szCs w:val="24"/>
        </w:rPr>
      </w:pPr>
      <w:r w:rsidRPr="00C06C9B">
        <w:rPr>
          <w:b/>
          <w:sz w:val="24"/>
          <w:szCs w:val="24"/>
        </w:rPr>
        <w:t>Extension Task</w:t>
      </w:r>
      <w:r>
        <w:rPr>
          <w:b/>
          <w:sz w:val="24"/>
          <w:szCs w:val="24"/>
        </w:rPr>
        <w:t xml:space="preserve">:  </w:t>
      </w:r>
      <w:r w:rsidRPr="00C06C9B">
        <w:rPr>
          <w:b/>
          <w:sz w:val="24"/>
          <w:szCs w:val="24"/>
        </w:rPr>
        <w:t xml:space="preserve">Read </w:t>
      </w:r>
      <w:r>
        <w:rPr>
          <w:b/>
          <w:sz w:val="24"/>
          <w:szCs w:val="24"/>
        </w:rPr>
        <w:t>extract</w:t>
      </w:r>
      <w:r w:rsidRPr="00C06C9B">
        <w:rPr>
          <w:b/>
          <w:sz w:val="24"/>
          <w:szCs w:val="24"/>
        </w:rPr>
        <w:t xml:space="preserve"> on the circular economy</w:t>
      </w:r>
      <w:r w:rsidR="00291EC7">
        <w:rPr>
          <w:b/>
          <w:sz w:val="24"/>
          <w:szCs w:val="24"/>
        </w:rPr>
        <w:t xml:space="preserve"> below</w:t>
      </w:r>
      <w:r>
        <w:rPr>
          <w:b/>
          <w:sz w:val="24"/>
          <w:szCs w:val="24"/>
        </w:rPr>
        <w:t xml:space="preserve"> </w:t>
      </w:r>
      <w:r w:rsidRPr="00C06C9B">
        <w:rPr>
          <w:b/>
          <w:sz w:val="24"/>
          <w:szCs w:val="24"/>
        </w:rPr>
        <w:t>(Oxford text book p249).</w:t>
      </w:r>
    </w:p>
    <w:p w14:paraId="6F4C16A6" w14:textId="399311EB" w:rsidR="009C227E" w:rsidRDefault="00C06C9B" w:rsidP="00C06C9B">
      <w:pPr>
        <w:rPr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5210CA8" wp14:editId="575D83B8">
            <wp:simplePos x="0" y="0"/>
            <wp:positionH relativeFrom="column">
              <wp:posOffset>0</wp:posOffset>
            </wp:positionH>
            <wp:positionV relativeFrom="paragraph">
              <wp:posOffset>-359</wp:posOffset>
            </wp:positionV>
            <wp:extent cx="4074914" cy="4183200"/>
            <wp:effectExtent l="0" t="0" r="1905" b="8255"/>
            <wp:wrapSquare wrapText="bothSides"/>
            <wp:docPr id="1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C628F7B6-3352-4234-907D-A0F226CC09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C628F7B6-3352-4234-907D-A0F226CC09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5" t="4663" r="4073" b="2688"/>
                    <a:stretch/>
                  </pic:blipFill>
                  <pic:spPr bwMode="auto">
                    <a:xfrm>
                      <a:off x="0" y="0"/>
                      <a:ext cx="4074914" cy="418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C227E" w:rsidRPr="009C227E">
        <w:rPr>
          <w:b/>
          <w:sz w:val="24"/>
          <w:szCs w:val="24"/>
        </w:rPr>
        <w:t>To what extent could the circular economy be a way forward in addressing environmental issues associated with urbanisation?</w:t>
      </w:r>
    </w:p>
    <w:p w14:paraId="09A759BC" w14:textId="742A3EF6" w:rsidR="009D17E4" w:rsidRDefault="009D17E4" w:rsidP="00C06C9B">
      <w:pPr>
        <w:rPr>
          <w:b/>
          <w:sz w:val="24"/>
          <w:szCs w:val="24"/>
        </w:rPr>
      </w:pPr>
    </w:p>
    <w:p w14:paraId="13BE5004" w14:textId="07106B9E" w:rsidR="009D17E4" w:rsidRDefault="009D17E4" w:rsidP="00C06C9B">
      <w:pPr>
        <w:rPr>
          <w:b/>
          <w:sz w:val="24"/>
          <w:szCs w:val="24"/>
        </w:rPr>
      </w:pPr>
    </w:p>
    <w:p w14:paraId="1BFD4ECA" w14:textId="695C8036" w:rsidR="009D17E4" w:rsidRDefault="009D17E4" w:rsidP="00C06C9B">
      <w:pPr>
        <w:rPr>
          <w:b/>
          <w:sz w:val="24"/>
          <w:szCs w:val="24"/>
        </w:rPr>
      </w:pPr>
    </w:p>
    <w:p w14:paraId="67184DF9" w14:textId="3E0C4C82" w:rsidR="008C06AD" w:rsidRDefault="008C06AD" w:rsidP="00AA757D">
      <w:pPr>
        <w:rPr>
          <w:b/>
          <w:sz w:val="24"/>
          <w:szCs w:val="24"/>
        </w:rPr>
      </w:pPr>
    </w:p>
    <w:p w14:paraId="78DFF303" w14:textId="427AA77C" w:rsidR="00213CEB" w:rsidRDefault="00213CEB" w:rsidP="00AA757D">
      <w:pPr>
        <w:rPr>
          <w:b/>
          <w:sz w:val="24"/>
          <w:szCs w:val="24"/>
        </w:rPr>
      </w:pPr>
    </w:p>
    <w:p w14:paraId="76782160" w14:textId="79A55E33" w:rsidR="00213CEB" w:rsidRDefault="00213CEB" w:rsidP="00AA757D">
      <w:pPr>
        <w:rPr>
          <w:b/>
          <w:sz w:val="24"/>
          <w:szCs w:val="24"/>
        </w:rPr>
      </w:pPr>
    </w:p>
    <w:p w14:paraId="581BD452" w14:textId="3EAD2921" w:rsidR="00213CEB" w:rsidRDefault="00213CEB" w:rsidP="00AA757D">
      <w:pPr>
        <w:rPr>
          <w:b/>
          <w:sz w:val="24"/>
          <w:szCs w:val="24"/>
        </w:rPr>
      </w:pPr>
    </w:p>
    <w:p w14:paraId="140F9A94" w14:textId="77777777" w:rsidR="00213CEB" w:rsidRDefault="00213CEB" w:rsidP="00AA757D">
      <w:pPr>
        <w:rPr>
          <w:b/>
          <w:sz w:val="24"/>
          <w:szCs w:val="24"/>
        </w:rPr>
      </w:pPr>
    </w:p>
    <w:p w14:paraId="3BD0A2A4" w14:textId="77777777" w:rsidR="008C06AD" w:rsidRDefault="008C06AD" w:rsidP="00AA757D">
      <w:pPr>
        <w:rPr>
          <w:b/>
          <w:sz w:val="24"/>
          <w:szCs w:val="24"/>
        </w:rPr>
      </w:pPr>
    </w:p>
    <w:p w14:paraId="01A994DE" w14:textId="61C0C171" w:rsidR="00753961" w:rsidRDefault="00753961" w:rsidP="00AA757D">
      <w:pPr>
        <w:rPr>
          <w:b/>
          <w:sz w:val="24"/>
          <w:szCs w:val="24"/>
        </w:rPr>
      </w:pPr>
    </w:p>
    <w:p w14:paraId="45446AD4" w14:textId="77777777" w:rsidR="003A5858" w:rsidRDefault="003A5858" w:rsidP="00AA757D">
      <w:pPr>
        <w:rPr>
          <w:b/>
          <w:sz w:val="24"/>
          <w:szCs w:val="24"/>
        </w:rPr>
      </w:pPr>
    </w:p>
    <w:p w14:paraId="1C8395BD" w14:textId="77777777" w:rsidR="00036060" w:rsidRDefault="00036060" w:rsidP="00AA757D">
      <w:pPr>
        <w:rPr>
          <w:b/>
          <w:sz w:val="24"/>
          <w:szCs w:val="24"/>
        </w:rPr>
      </w:pPr>
    </w:p>
    <w:p w14:paraId="3ACA001E" w14:textId="76AB164E" w:rsidR="00753961" w:rsidRDefault="004D3CE6" w:rsidP="00AA757D">
      <w:pPr>
        <w:rPr>
          <w:b/>
          <w:sz w:val="24"/>
          <w:szCs w:val="24"/>
        </w:rPr>
      </w:pPr>
      <w:r>
        <w:rPr>
          <w:b/>
          <w:sz w:val="24"/>
          <w:szCs w:val="24"/>
        </w:rPr>
        <w:t>Exam Style Question</w:t>
      </w:r>
    </w:p>
    <w:p w14:paraId="4C2BF2D6" w14:textId="63923483" w:rsidR="00753961" w:rsidRDefault="00447BE4" w:rsidP="00AA757D">
      <w:pPr>
        <w:rPr>
          <w:sz w:val="24"/>
          <w:szCs w:val="24"/>
        </w:rPr>
      </w:pPr>
      <w:r w:rsidRPr="00447BE4">
        <w:rPr>
          <w:sz w:val="24"/>
          <w:szCs w:val="24"/>
        </w:rPr>
        <w:t>Evaluate the extent to which government strategies can improve waste disposal.</w:t>
      </w:r>
      <w:r>
        <w:rPr>
          <w:sz w:val="24"/>
          <w:szCs w:val="24"/>
        </w:rPr>
        <w:t xml:space="preserve"> </w:t>
      </w:r>
      <w:r w:rsidRPr="00447BE4">
        <w:rPr>
          <w:sz w:val="24"/>
          <w:szCs w:val="24"/>
        </w:rPr>
        <w:t>(9 marks)</w:t>
      </w:r>
    </w:p>
    <w:p w14:paraId="7AF56100" w14:textId="5D83688E" w:rsidR="002D575D" w:rsidRDefault="002D575D" w:rsidP="00AA757D">
      <w:pPr>
        <w:rPr>
          <w:sz w:val="24"/>
          <w:szCs w:val="24"/>
        </w:rPr>
      </w:pPr>
    </w:p>
    <w:p w14:paraId="154EF7AA" w14:textId="77777777" w:rsidR="00FF4A7D" w:rsidRDefault="00FF4A7D" w:rsidP="00AA757D">
      <w:pPr>
        <w:rPr>
          <w:sz w:val="24"/>
          <w:szCs w:val="24"/>
        </w:rPr>
      </w:pPr>
    </w:p>
    <w:p w14:paraId="6CC96004" w14:textId="04757CE2" w:rsidR="002D575D" w:rsidRDefault="002D575D" w:rsidP="00AA757D">
      <w:pPr>
        <w:rPr>
          <w:sz w:val="24"/>
          <w:szCs w:val="24"/>
        </w:rPr>
      </w:pPr>
    </w:p>
    <w:p w14:paraId="2A448E4B" w14:textId="3BB6BE32" w:rsidR="002D575D" w:rsidRPr="002D575D" w:rsidRDefault="002D575D" w:rsidP="00AA757D">
      <w:pPr>
        <w:rPr>
          <w:b/>
          <w:bCs/>
          <w:sz w:val="24"/>
          <w:szCs w:val="24"/>
        </w:rPr>
      </w:pPr>
      <w:r w:rsidRPr="002D575D">
        <w:rPr>
          <w:b/>
          <w:bCs/>
          <w:sz w:val="24"/>
          <w:szCs w:val="24"/>
          <w:highlight w:val="yellow"/>
        </w:rPr>
        <w:lastRenderedPageBreak/>
        <w:t>Pre-work/Flipped learning</w:t>
      </w:r>
    </w:p>
    <w:p w14:paraId="0E171499" w14:textId="77777777" w:rsidR="002D575D" w:rsidRPr="002D575D" w:rsidRDefault="002D575D" w:rsidP="002D575D">
      <w:pPr>
        <w:numPr>
          <w:ilvl w:val="0"/>
          <w:numId w:val="17"/>
        </w:numPr>
        <w:rPr>
          <w:sz w:val="24"/>
          <w:szCs w:val="24"/>
        </w:rPr>
      </w:pPr>
      <w:r w:rsidRPr="002D575D">
        <w:rPr>
          <w:sz w:val="24"/>
          <w:szCs w:val="24"/>
        </w:rPr>
        <w:t xml:space="preserve">Using pages 427-429 in the Hodder textbook produce a mind map/notes identifying: </w:t>
      </w:r>
    </w:p>
    <w:p w14:paraId="267DF70B" w14:textId="77777777" w:rsidR="002D575D" w:rsidRPr="002D575D" w:rsidRDefault="002D575D" w:rsidP="002D575D">
      <w:pPr>
        <w:numPr>
          <w:ilvl w:val="1"/>
          <w:numId w:val="17"/>
        </w:numPr>
        <w:rPr>
          <w:sz w:val="24"/>
          <w:szCs w:val="24"/>
        </w:rPr>
      </w:pPr>
      <w:r w:rsidRPr="002D575D">
        <w:rPr>
          <w:sz w:val="24"/>
          <w:szCs w:val="24"/>
        </w:rPr>
        <w:t xml:space="preserve">Causes of water pollution </w:t>
      </w:r>
    </w:p>
    <w:p w14:paraId="497B2315" w14:textId="77777777" w:rsidR="002D575D" w:rsidRPr="002D575D" w:rsidRDefault="002D575D" w:rsidP="002D575D">
      <w:pPr>
        <w:numPr>
          <w:ilvl w:val="1"/>
          <w:numId w:val="17"/>
        </w:numPr>
        <w:rPr>
          <w:sz w:val="24"/>
          <w:szCs w:val="24"/>
        </w:rPr>
      </w:pPr>
      <w:r w:rsidRPr="002D575D">
        <w:rPr>
          <w:sz w:val="24"/>
          <w:szCs w:val="24"/>
        </w:rPr>
        <w:t>Consequences of water pollution</w:t>
      </w:r>
    </w:p>
    <w:p w14:paraId="13FDBE6A" w14:textId="77777777" w:rsidR="002D575D" w:rsidRPr="002D575D" w:rsidRDefault="002D575D" w:rsidP="002D575D">
      <w:pPr>
        <w:numPr>
          <w:ilvl w:val="1"/>
          <w:numId w:val="17"/>
        </w:numPr>
        <w:rPr>
          <w:sz w:val="24"/>
          <w:szCs w:val="24"/>
        </w:rPr>
      </w:pPr>
      <w:r w:rsidRPr="002D575D">
        <w:rPr>
          <w:sz w:val="24"/>
          <w:szCs w:val="24"/>
        </w:rPr>
        <w:t>Strategies to manage water pollution</w:t>
      </w:r>
    </w:p>
    <w:p w14:paraId="6CAB4952" w14:textId="77777777" w:rsidR="002D575D" w:rsidRPr="00291EC7" w:rsidRDefault="002D575D" w:rsidP="00AA757D">
      <w:pPr>
        <w:rPr>
          <w:sz w:val="24"/>
          <w:szCs w:val="24"/>
        </w:rPr>
      </w:pPr>
    </w:p>
    <w:sectPr w:rsidR="002D575D" w:rsidRPr="00291EC7" w:rsidSect="007435C2">
      <w:headerReference w:type="default" r:id="rId24"/>
      <w:foot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1B4E73" w14:textId="77777777" w:rsidR="00A71D72" w:rsidRDefault="00A71D72" w:rsidP="00A71D72">
      <w:pPr>
        <w:spacing w:after="0" w:line="240" w:lineRule="auto"/>
      </w:pPr>
      <w:r>
        <w:separator/>
      </w:r>
    </w:p>
  </w:endnote>
  <w:endnote w:type="continuationSeparator" w:id="0">
    <w:p w14:paraId="7B022FD7" w14:textId="77777777" w:rsidR="00A71D72" w:rsidRDefault="00A71D72" w:rsidP="00A71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35035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3C2226" w14:textId="4BA7A0D7" w:rsidR="00A71D72" w:rsidRDefault="00A71D7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3568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104223DB" w14:textId="77777777" w:rsidR="00A71D72" w:rsidRDefault="00A71D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A0E6A3" w14:textId="77777777" w:rsidR="00A71D72" w:rsidRDefault="00A71D72" w:rsidP="00A71D72">
      <w:pPr>
        <w:spacing w:after="0" w:line="240" w:lineRule="auto"/>
      </w:pPr>
      <w:r>
        <w:separator/>
      </w:r>
    </w:p>
  </w:footnote>
  <w:footnote w:type="continuationSeparator" w:id="0">
    <w:p w14:paraId="27E1BC8B" w14:textId="77777777" w:rsidR="00A71D72" w:rsidRDefault="00A71D72" w:rsidP="00A71D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61C043" w14:textId="0A099CE9" w:rsidR="00FC7C6F" w:rsidRDefault="001D460C">
    <w:pPr>
      <w:pStyle w:val="Header"/>
    </w:pPr>
    <w:r>
      <w:t xml:space="preserve">Contemporary Urban Environments </w:t>
    </w:r>
    <w:r w:rsidR="00FC7C6F">
      <w:t xml:space="preserve">Booklet </w:t>
    </w:r>
    <w:r w:rsidR="007435C2">
      <w:t>12</w:t>
    </w:r>
  </w:p>
  <w:p w14:paraId="1BF5E699" w14:textId="77777777" w:rsidR="00A71D72" w:rsidRDefault="00A71D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03A03"/>
    <w:multiLevelType w:val="hybridMultilevel"/>
    <w:tmpl w:val="B9767CB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1C7832"/>
    <w:multiLevelType w:val="hybridMultilevel"/>
    <w:tmpl w:val="B8AC4012"/>
    <w:lvl w:ilvl="0" w:tplc="537651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2FDE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B6C9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0242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10C8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665B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5E50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BE6BB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E496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D687197"/>
    <w:multiLevelType w:val="hybridMultilevel"/>
    <w:tmpl w:val="1ADA62E6"/>
    <w:lvl w:ilvl="0" w:tplc="7DA212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4E5C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9836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E08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946D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AA0D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4CC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C0A4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5824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61F6A69"/>
    <w:multiLevelType w:val="hybridMultilevel"/>
    <w:tmpl w:val="FECEEB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B71AAC"/>
    <w:multiLevelType w:val="hybridMultilevel"/>
    <w:tmpl w:val="FE0A6DAA"/>
    <w:lvl w:ilvl="0" w:tplc="971C9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ACC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7088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6CBF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5E9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B053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823D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3AD5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7467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AEF3430"/>
    <w:multiLevelType w:val="hybridMultilevel"/>
    <w:tmpl w:val="BE8EE506"/>
    <w:lvl w:ilvl="0" w:tplc="9FD8BD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0675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1FA44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F054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8802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7887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4AD2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746D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9044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B80F67"/>
    <w:multiLevelType w:val="hybridMultilevel"/>
    <w:tmpl w:val="0FA237A4"/>
    <w:lvl w:ilvl="0" w:tplc="DEA629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FCEE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242C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507B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D6A1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4BA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2C20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EADB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52C5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0DE41DA"/>
    <w:multiLevelType w:val="hybridMultilevel"/>
    <w:tmpl w:val="1526C9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3B1A52"/>
    <w:multiLevelType w:val="hybridMultilevel"/>
    <w:tmpl w:val="CCDA5B7C"/>
    <w:lvl w:ilvl="0" w:tplc="F8A8CD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944EB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7CD6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B46E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CEBF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1C3F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F62D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36D9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E04A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537A3DCD"/>
    <w:multiLevelType w:val="hybridMultilevel"/>
    <w:tmpl w:val="84EAAD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47F53C2"/>
    <w:multiLevelType w:val="hybridMultilevel"/>
    <w:tmpl w:val="1F30EBA6"/>
    <w:lvl w:ilvl="0" w:tplc="E85007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5221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BA79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4C7D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2C0E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BCE7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8A8A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D869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CC0C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7982513"/>
    <w:multiLevelType w:val="hybridMultilevel"/>
    <w:tmpl w:val="2182E7DA"/>
    <w:lvl w:ilvl="0" w:tplc="348070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0A190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FC5C03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B2E9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00FF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08CC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04E7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90CD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BAFE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DA13DA7"/>
    <w:multiLevelType w:val="hybridMultilevel"/>
    <w:tmpl w:val="E46EF404"/>
    <w:lvl w:ilvl="0" w:tplc="C7FEEB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8EAC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8EF6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3449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CE61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2A4C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F8E8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5A4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3473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6A103A5"/>
    <w:multiLevelType w:val="hybridMultilevel"/>
    <w:tmpl w:val="8186803A"/>
    <w:lvl w:ilvl="0" w:tplc="DF347BB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356AC1"/>
    <w:multiLevelType w:val="hybridMultilevel"/>
    <w:tmpl w:val="5CD02E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3F53D50"/>
    <w:multiLevelType w:val="hybridMultilevel"/>
    <w:tmpl w:val="EC9482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7D73B06"/>
    <w:multiLevelType w:val="hybridMultilevel"/>
    <w:tmpl w:val="D4C2B0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6"/>
  </w:num>
  <w:num w:numId="3">
    <w:abstractNumId w:val="15"/>
  </w:num>
  <w:num w:numId="4">
    <w:abstractNumId w:val="14"/>
  </w:num>
  <w:num w:numId="5">
    <w:abstractNumId w:val="3"/>
  </w:num>
  <w:num w:numId="6">
    <w:abstractNumId w:val="9"/>
  </w:num>
  <w:num w:numId="7">
    <w:abstractNumId w:val="2"/>
  </w:num>
  <w:num w:numId="8">
    <w:abstractNumId w:val="0"/>
  </w:num>
  <w:num w:numId="9">
    <w:abstractNumId w:val="13"/>
  </w:num>
  <w:num w:numId="10">
    <w:abstractNumId w:val="8"/>
  </w:num>
  <w:num w:numId="11">
    <w:abstractNumId w:val="5"/>
  </w:num>
  <w:num w:numId="12">
    <w:abstractNumId w:val="6"/>
  </w:num>
  <w:num w:numId="13">
    <w:abstractNumId w:val="4"/>
  </w:num>
  <w:num w:numId="14">
    <w:abstractNumId w:val="10"/>
  </w:num>
  <w:num w:numId="15">
    <w:abstractNumId w:val="11"/>
  </w:num>
  <w:num w:numId="16">
    <w:abstractNumId w:val="12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3BD5"/>
    <w:rsid w:val="00011F44"/>
    <w:rsid w:val="00036060"/>
    <w:rsid w:val="00042F54"/>
    <w:rsid w:val="00053BD5"/>
    <w:rsid w:val="000B1A3D"/>
    <w:rsid w:val="00143568"/>
    <w:rsid w:val="001B1651"/>
    <w:rsid w:val="001C1833"/>
    <w:rsid w:val="001C3CD6"/>
    <w:rsid w:val="001D460C"/>
    <w:rsid w:val="00204990"/>
    <w:rsid w:val="00213CEB"/>
    <w:rsid w:val="00226D1C"/>
    <w:rsid w:val="002536EB"/>
    <w:rsid w:val="00291EC7"/>
    <w:rsid w:val="002D2315"/>
    <w:rsid w:val="002D575D"/>
    <w:rsid w:val="002E6165"/>
    <w:rsid w:val="00355F92"/>
    <w:rsid w:val="003A5858"/>
    <w:rsid w:val="003C7E5A"/>
    <w:rsid w:val="003D1AE1"/>
    <w:rsid w:val="004158B6"/>
    <w:rsid w:val="0044218B"/>
    <w:rsid w:val="0044419D"/>
    <w:rsid w:val="00447BE4"/>
    <w:rsid w:val="00473254"/>
    <w:rsid w:val="00494710"/>
    <w:rsid w:val="00496A0A"/>
    <w:rsid w:val="004A2D02"/>
    <w:rsid w:val="004A680B"/>
    <w:rsid w:val="004D3CE6"/>
    <w:rsid w:val="0059532A"/>
    <w:rsid w:val="005D5D66"/>
    <w:rsid w:val="005E592F"/>
    <w:rsid w:val="00621C37"/>
    <w:rsid w:val="00623ECD"/>
    <w:rsid w:val="00632313"/>
    <w:rsid w:val="00674D52"/>
    <w:rsid w:val="006905EE"/>
    <w:rsid w:val="006A64C8"/>
    <w:rsid w:val="006E4EE8"/>
    <w:rsid w:val="007233DA"/>
    <w:rsid w:val="007435C2"/>
    <w:rsid w:val="00753961"/>
    <w:rsid w:val="007E1868"/>
    <w:rsid w:val="007E1D29"/>
    <w:rsid w:val="008368F0"/>
    <w:rsid w:val="00850D3A"/>
    <w:rsid w:val="00854F69"/>
    <w:rsid w:val="008610AA"/>
    <w:rsid w:val="008C06AD"/>
    <w:rsid w:val="008F48FF"/>
    <w:rsid w:val="009561BE"/>
    <w:rsid w:val="009A1589"/>
    <w:rsid w:val="009C227E"/>
    <w:rsid w:val="009D17E4"/>
    <w:rsid w:val="00A4451F"/>
    <w:rsid w:val="00A706BA"/>
    <w:rsid w:val="00A71D72"/>
    <w:rsid w:val="00AA757D"/>
    <w:rsid w:val="00AE78A4"/>
    <w:rsid w:val="00B11543"/>
    <w:rsid w:val="00B242FC"/>
    <w:rsid w:val="00B4013B"/>
    <w:rsid w:val="00B40F44"/>
    <w:rsid w:val="00B42362"/>
    <w:rsid w:val="00B5769B"/>
    <w:rsid w:val="00B8673D"/>
    <w:rsid w:val="00BA0DC8"/>
    <w:rsid w:val="00BA79A9"/>
    <w:rsid w:val="00BB3979"/>
    <w:rsid w:val="00C06C9B"/>
    <w:rsid w:val="00C164D8"/>
    <w:rsid w:val="00CD6592"/>
    <w:rsid w:val="00D52E90"/>
    <w:rsid w:val="00D7357D"/>
    <w:rsid w:val="00D84C48"/>
    <w:rsid w:val="00DA0029"/>
    <w:rsid w:val="00DF79A4"/>
    <w:rsid w:val="00E518C4"/>
    <w:rsid w:val="00E63971"/>
    <w:rsid w:val="00E73DF2"/>
    <w:rsid w:val="00E74EBA"/>
    <w:rsid w:val="00EA77AF"/>
    <w:rsid w:val="00F054FB"/>
    <w:rsid w:val="00F85454"/>
    <w:rsid w:val="00FB1DA8"/>
    <w:rsid w:val="00FC7C6F"/>
    <w:rsid w:val="00FF4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E0379"/>
  <w15:chartTrackingRefBased/>
  <w15:docId w15:val="{87F83F0A-96C8-44DC-A5B1-12FA7B253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1D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1D72"/>
  </w:style>
  <w:style w:type="paragraph" w:styleId="Footer">
    <w:name w:val="footer"/>
    <w:basedOn w:val="Normal"/>
    <w:link w:val="FooterChar"/>
    <w:uiPriority w:val="99"/>
    <w:unhideWhenUsed/>
    <w:rsid w:val="00A71D7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1D72"/>
  </w:style>
  <w:style w:type="paragraph" w:styleId="ListParagraph">
    <w:name w:val="List Paragraph"/>
    <w:basedOn w:val="Normal"/>
    <w:uiPriority w:val="34"/>
    <w:qFormat/>
    <w:rsid w:val="00FC7C6F"/>
    <w:pPr>
      <w:ind w:left="720"/>
      <w:contextualSpacing/>
    </w:pPr>
  </w:style>
  <w:style w:type="table" w:styleId="TableGrid">
    <w:name w:val="Table Grid"/>
    <w:basedOn w:val="TableNormal"/>
    <w:uiPriority w:val="39"/>
    <w:rsid w:val="007E18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242F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242FC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2E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E90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518C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039948">
          <w:marLeft w:val="547"/>
          <w:marRight w:val="0"/>
          <w:marTop w:val="154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97321">
          <w:marLeft w:val="1166"/>
          <w:marRight w:val="0"/>
          <w:marTop w:val="134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5049">
          <w:marLeft w:val="1166"/>
          <w:marRight w:val="0"/>
          <w:marTop w:val="134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3951">
          <w:marLeft w:val="1166"/>
          <w:marRight w:val="0"/>
          <w:marTop w:val="134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4360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403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62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63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24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18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607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80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60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26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7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614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66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60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6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641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89607">
          <w:marLeft w:val="144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7110">
          <w:marLeft w:val="144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66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48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66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329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34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813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3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631672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0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7992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33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80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19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8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115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72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926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7496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029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462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50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1087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40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95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9036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www.bbc.co.uk/news/science-environment-42953038" TargetMode="External"/><Relationship Id="rId18" Type="http://schemas.openxmlformats.org/officeDocument/2006/relationships/hyperlink" Target="http://www.youtube.com/watch?v=QtHi6ewEiD8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bing.com/videos/search?q=singapore+semaku&amp;&amp;view=detail&amp;mid=BE15CA68B61C37440D21BE15CA68B61C37440D21&amp;&amp;FORM=VRDGAR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yUY7wwdZCvg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www.youtube.com/watch?v=luf86Jwsjs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://www.bbc.co.uk/news/world-asia-17254642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bbc.co.uk/news/business-42455378" TargetMode="External"/><Relationship Id="rId22" Type="http://schemas.openxmlformats.org/officeDocument/2006/relationships/hyperlink" Target="https://www.youtube.com/watch?v=nPHzg0cHdtw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2CE5F40F</Template>
  <TotalTime>0</TotalTime>
  <Pages>10</Pages>
  <Words>1108</Words>
  <Characters>6320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Knox</dc:creator>
  <cp:keywords/>
  <dc:description/>
  <cp:lastModifiedBy>Deborah Knox</cp:lastModifiedBy>
  <cp:revision>76</cp:revision>
  <dcterms:created xsi:type="dcterms:W3CDTF">2018-03-02T10:31:00Z</dcterms:created>
  <dcterms:modified xsi:type="dcterms:W3CDTF">2020-03-04T15:21:00Z</dcterms:modified>
</cp:coreProperties>
</file>