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387" w:rsidRDefault="00B86837">
      <w:r w:rsidRPr="0013496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7953375</wp:posOffset>
            </wp:positionV>
            <wp:extent cx="1762125" cy="2091690"/>
            <wp:effectExtent l="0" t="0" r="9525" b="381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2993" w:rsidRPr="000F299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314325</wp:posOffset>
            </wp:positionH>
            <wp:positionV relativeFrom="page">
              <wp:posOffset>7886700</wp:posOffset>
            </wp:positionV>
            <wp:extent cx="4283710" cy="1733550"/>
            <wp:effectExtent l="0" t="0" r="2540" b="0"/>
            <wp:wrapTight wrapText="bothSides">
              <wp:wrapPolygon edited="0">
                <wp:start x="0" y="0"/>
                <wp:lineTo x="0" y="21363"/>
                <wp:lineTo x="21517" y="21363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993" w:rsidRPr="000F2993">
        <w:rPr>
          <w:noProof/>
          <w:lang w:eastAsia="en-GB"/>
        </w:rPr>
        <w:drawing>
          <wp:inline distT="0" distB="0" distL="0" distR="0">
            <wp:extent cx="6542704" cy="7419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49" cy="74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93" w:rsidRDefault="00B86837">
      <w:r w:rsidRPr="00B86837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ge">
              <wp:posOffset>3533775</wp:posOffset>
            </wp:positionV>
            <wp:extent cx="1268095" cy="666750"/>
            <wp:effectExtent l="0" t="0" r="8255" b="0"/>
            <wp:wrapTight wrapText="bothSides">
              <wp:wrapPolygon edited="0">
                <wp:start x="0" y="0"/>
                <wp:lineTo x="0" y="20983"/>
                <wp:lineTo x="21416" y="20983"/>
                <wp:lineTo x="214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6837">
        <w:rPr>
          <w:noProof/>
          <w:lang w:eastAsia="en-GB"/>
        </w:rPr>
        <w:drawing>
          <wp:inline distT="0" distB="0" distL="0" distR="0">
            <wp:extent cx="6645910" cy="3057912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37" w:rsidRDefault="00B86837">
      <w:bookmarkStart w:id="0" w:name="_GoBack"/>
      <w:bookmarkEnd w:id="0"/>
    </w:p>
    <w:sectPr w:rsidR="00B86837" w:rsidSect="000F29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993"/>
    <w:rsid w:val="000F2993"/>
    <w:rsid w:val="00134964"/>
    <w:rsid w:val="00B86837"/>
    <w:rsid w:val="00BD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B30330-69C0-46D3-8D96-AD25380A5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2D597C2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Pyburn</dc:creator>
  <cp:keywords/>
  <dc:description/>
  <cp:lastModifiedBy>Jennifer Pyburn</cp:lastModifiedBy>
  <cp:revision>3</cp:revision>
  <dcterms:created xsi:type="dcterms:W3CDTF">2017-11-21T12:52:00Z</dcterms:created>
  <dcterms:modified xsi:type="dcterms:W3CDTF">2017-11-21T12:58:00Z</dcterms:modified>
</cp:coreProperties>
</file>