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5F5" w:rsidRDefault="00D545F5"/>
    <w:p w:rsidR="00D545F5" w:rsidRDefault="00D545F5"/>
    <w:p w:rsidR="00D545F5" w:rsidRDefault="00D545F5"/>
    <w:p w:rsidR="00D545F5" w:rsidRDefault="00D545F5"/>
    <w:p w:rsidR="00D545F5" w:rsidRDefault="00D545F5"/>
    <w:p w:rsidR="00D545F5" w:rsidRDefault="00D545F5"/>
    <w:p w:rsidR="006950B9" w:rsidRDefault="00D545F5" w:rsidP="006950B9">
      <w:r w:rsidRPr="00D545F5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5178E18" wp14:editId="43B2F66D">
            <wp:simplePos x="0" y="0"/>
            <wp:positionH relativeFrom="column">
              <wp:posOffset>0</wp:posOffset>
            </wp:positionH>
            <wp:positionV relativeFrom="page">
              <wp:posOffset>4391025</wp:posOffset>
            </wp:positionV>
            <wp:extent cx="6213475" cy="3009900"/>
            <wp:effectExtent l="0" t="0" r="0" b="0"/>
            <wp:wrapTight wrapText="bothSides">
              <wp:wrapPolygon edited="0">
                <wp:start x="0" y="0"/>
                <wp:lineTo x="0" y="21463"/>
                <wp:lineTo x="21523" y="21463"/>
                <wp:lineTo x="2152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45F5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3A486EB" wp14:editId="19D8BE9D">
            <wp:simplePos x="0" y="0"/>
            <wp:positionH relativeFrom="column">
              <wp:posOffset>1414145</wp:posOffset>
            </wp:positionH>
            <wp:positionV relativeFrom="margin">
              <wp:align>top</wp:align>
            </wp:positionV>
            <wp:extent cx="4782820" cy="3286125"/>
            <wp:effectExtent l="0" t="0" r="0" b="0"/>
            <wp:wrapTight wrapText="bothSides">
              <wp:wrapPolygon edited="0">
                <wp:start x="0" y="0"/>
                <wp:lineTo x="0" y="21412"/>
                <wp:lineTo x="21508" y="21412"/>
                <wp:lineTo x="2150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363" cy="328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45F5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B154D53" wp14:editId="6B443D25">
            <wp:simplePos x="0" y="0"/>
            <wp:positionH relativeFrom="column">
              <wp:posOffset>-180975</wp:posOffset>
            </wp:positionH>
            <wp:positionV relativeFrom="page">
              <wp:posOffset>1276350</wp:posOffset>
            </wp:positionV>
            <wp:extent cx="1595120" cy="1123950"/>
            <wp:effectExtent l="0" t="0" r="5080" b="0"/>
            <wp:wrapTight wrapText="bothSides">
              <wp:wrapPolygon edited="0">
                <wp:start x="0" y="0"/>
                <wp:lineTo x="0" y="21234"/>
                <wp:lineTo x="21411" y="21234"/>
                <wp:lineTo x="2141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50B9" w:rsidRPr="006950B9" w:rsidRDefault="006950B9" w:rsidP="006950B9">
      <w:r w:rsidRPr="00C40B5A">
        <w:rPr>
          <w:noProof/>
          <w:lang w:eastAsia="en-GB"/>
        </w:rPr>
        <w:lastRenderedPageBreak/>
        <w:drawing>
          <wp:inline distT="0" distB="0" distL="0" distR="0" wp14:anchorId="70AB5E0D" wp14:editId="7943FCAD">
            <wp:extent cx="5731510" cy="74358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0B9" w:rsidRPr="006950B9" w:rsidRDefault="006950B9" w:rsidP="006950B9"/>
    <w:p w:rsidR="006950B9" w:rsidRPr="006950B9" w:rsidRDefault="006950B9" w:rsidP="006950B9"/>
    <w:p w:rsidR="006950B9" w:rsidRPr="006950B9" w:rsidRDefault="006950B9" w:rsidP="006950B9"/>
    <w:p w:rsidR="003C61B1" w:rsidRPr="006950B9" w:rsidRDefault="003C61B1" w:rsidP="006950B9">
      <w:bookmarkStart w:id="0" w:name="_GoBack"/>
      <w:bookmarkEnd w:id="0"/>
    </w:p>
    <w:sectPr w:rsidR="003C61B1" w:rsidRPr="006950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50B9" w:rsidRDefault="006950B9" w:rsidP="006950B9">
      <w:pPr>
        <w:spacing w:after="0" w:line="240" w:lineRule="auto"/>
      </w:pPr>
      <w:r>
        <w:separator/>
      </w:r>
    </w:p>
  </w:endnote>
  <w:endnote w:type="continuationSeparator" w:id="0">
    <w:p w:rsidR="006950B9" w:rsidRDefault="006950B9" w:rsidP="00695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50B9" w:rsidRDefault="006950B9" w:rsidP="006950B9">
      <w:pPr>
        <w:spacing w:after="0" w:line="240" w:lineRule="auto"/>
      </w:pPr>
      <w:r>
        <w:separator/>
      </w:r>
    </w:p>
  </w:footnote>
  <w:footnote w:type="continuationSeparator" w:id="0">
    <w:p w:rsidR="006950B9" w:rsidRDefault="006950B9" w:rsidP="006950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5F5"/>
    <w:rsid w:val="002B1CEE"/>
    <w:rsid w:val="003C61B1"/>
    <w:rsid w:val="006950B9"/>
    <w:rsid w:val="00D54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36B08A-AC22-4BB7-99EC-7B373D7E7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50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50B9"/>
  </w:style>
  <w:style w:type="paragraph" w:styleId="Footer">
    <w:name w:val="footer"/>
    <w:basedOn w:val="Normal"/>
    <w:link w:val="FooterChar"/>
    <w:uiPriority w:val="99"/>
    <w:unhideWhenUsed/>
    <w:rsid w:val="006950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50B9"/>
  </w:style>
  <w:style w:type="paragraph" w:styleId="BalloonText">
    <w:name w:val="Balloon Text"/>
    <w:basedOn w:val="Normal"/>
    <w:link w:val="BalloonTextChar"/>
    <w:uiPriority w:val="99"/>
    <w:semiHidden/>
    <w:unhideWhenUsed/>
    <w:rsid w:val="006950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0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50757941</Template>
  <TotalTime>7</TotalTime>
  <Pages>2</Pages>
  <Words>2</Words>
  <Characters>14</Characters>
  <Application>Microsoft Office Word</Application>
  <DocSecurity>0</DocSecurity>
  <Lines>1</Lines>
  <Paragraphs>1</Paragraphs>
  <ScaleCrop>false</ScaleCrop>
  <Company>Godalming College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Pyburn</dc:creator>
  <cp:keywords/>
  <dc:description/>
  <cp:lastModifiedBy>Jennifer Pyburn</cp:lastModifiedBy>
  <cp:revision>3</cp:revision>
  <cp:lastPrinted>2017-11-21T16:31:00Z</cp:lastPrinted>
  <dcterms:created xsi:type="dcterms:W3CDTF">2017-11-21T13:03:00Z</dcterms:created>
  <dcterms:modified xsi:type="dcterms:W3CDTF">2017-11-21T16:32:00Z</dcterms:modified>
</cp:coreProperties>
</file>