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A94" w:rsidRDefault="00544DB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279400</wp:posOffset>
                </wp:positionV>
                <wp:extent cx="1747520" cy="538480"/>
                <wp:effectExtent l="12065" t="12700" r="12065" b="10795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Default="00EB26D2" w:rsidP="001C74B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26E68">
                              <w:rPr>
                                <w:b/>
                              </w:rPr>
                              <w:t xml:space="preserve">PAPER   </w:t>
                            </w:r>
                            <w:r w:rsidR="008E6472">
                              <w:rPr>
                                <w:b/>
                              </w:rPr>
                              <w:t>O</w:t>
                            </w:r>
                          </w:p>
                          <w:p w:rsidR="00EB26D2" w:rsidRPr="00B26E68" w:rsidRDefault="00EB26D2" w:rsidP="001C74B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MARK SCHEME</w:t>
                            </w:r>
                          </w:p>
                          <w:p w:rsidR="00EB26D2" w:rsidRPr="001C74BF" w:rsidRDefault="00EB26D2" w:rsidP="001C74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03.2pt;margin-top:22pt;width:137.6pt;height:4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">
                <v:textbox>
                  <w:txbxContent>
                    <w:p w:rsidR="00EB26D2" w:rsidRDefault="00EB26D2" w:rsidP="001C74B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26E68">
                        <w:rPr>
                          <w:b/>
                        </w:rPr>
                        <w:t xml:space="preserve">PAPER   </w:t>
                      </w:r>
                      <w:r w:rsidR="008E6472">
                        <w:rPr>
                          <w:b/>
                        </w:rPr>
                        <w:t>O</w:t>
                      </w:r>
                    </w:p>
                    <w:p w:rsidR="00EB26D2" w:rsidRPr="00B26E68" w:rsidRDefault="00EB26D2" w:rsidP="001C74B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MARK SCHEME</w:t>
                      </w:r>
                    </w:p>
                    <w:p w:rsidR="00EB26D2" w:rsidRPr="001C74BF" w:rsidRDefault="00EB26D2" w:rsidP="001C74B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279400</wp:posOffset>
                </wp:positionV>
                <wp:extent cx="2489200" cy="538480"/>
                <wp:effectExtent l="13335" t="12700" r="12065" b="10795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Default="00EB26D2" w:rsidP="001C74B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PURE MATHEMATICS  </w:t>
                            </w:r>
                          </w:p>
                          <w:p w:rsidR="00EB26D2" w:rsidRDefault="00EB26D2" w:rsidP="001C74B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="008E6472">
                              <w:rPr>
                                <w:b/>
                              </w:rPr>
                              <w:t xml:space="preserve"> level</w:t>
                            </w:r>
                            <w:r>
                              <w:rPr>
                                <w:b/>
                              </w:rPr>
                              <w:t xml:space="preserve">  Practice Papers</w:t>
                            </w:r>
                          </w:p>
                          <w:p w:rsidR="00EB26D2" w:rsidRPr="001C74BF" w:rsidRDefault="00EB26D2" w:rsidP="001C74B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.8pt;margin-top:22pt;width:196pt;height:4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">
                <v:textbox>
                  <w:txbxContent>
                    <w:p w:rsidR="00EB26D2" w:rsidRDefault="00EB26D2" w:rsidP="001C74B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PURE MATHEMATICS  </w:t>
                      </w:r>
                    </w:p>
                    <w:p w:rsidR="00EB26D2" w:rsidRDefault="00EB26D2" w:rsidP="001C74B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="008E6472">
                        <w:rPr>
                          <w:b/>
                        </w:rPr>
                        <w:t xml:space="preserve"> level</w:t>
                      </w:r>
                      <w:r>
                        <w:rPr>
                          <w:b/>
                        </w:rPr>
                        <w:t xml:space="preserve">  Practice Papers</w:t>
                      </w:r>
                    </w:p>
                    <w:p w:rsidR="00EB26D2" w:rsidRPr="001C74BF" w:rsidRDefault="00EB26D2" w:rsidP="001C74B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1C74BF" w:rsidRDefault="001C74BF"/>
    <w:p w:rsidR="001C74BF" w:rsidRDefault="001C74BF"/>
    <w:p w:rsidR="001C74BF" w:rsidRDefault="00E1244C">
      <w:r>
        <w:rPr>
          <w:b/>
        </w:rPr>
        <w:t>(2 marks)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544DB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15875</wp:posOffset>
                      </wp:positionV>
                      <wp:extent cx="396240" cy="298450"/>
                      <wp:effectExtent l="8255" t="12065" r="5080" b="13335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left:0;text-align:left;margin-left:-17.3pt;margin-top:1.25pt;width:31.2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5510">
              <w:t xml:space="preserve">     States that</w:t>
            </w:r>
            <w:r w:rsidR="00FA5510" w:rsidRPr="00604037">
              <w:rPr>
                <w:position w:val="-22"/>
              </w:rPr>
              <w:object w:dxaOrig="138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30pt" o:ole="">
                  <v:imagedata r:id="rId4" o:title=""/>
                </v:shape>
                <o:OLEObject Type="Embed" ProgID="Equation.DSMT4" ShapeID="_x0000_i1025" DrawAspect="Content" ObjectID="_1618056929" r:id="rId5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find  </w:t>
            </w:r>
            <w:r w:rsidRPr="00604037">
              <w:rPr>
                <w:position w:val="-28"/>
              </w:rPr>
              <w:object w:dxaOrig="1340" w:dyaOrig="680">
                <v:shape id="_x0000_i1026" type="#_x0000_t75" style="width:67.5pt;height:34.5pt" o:ole="">
                  <v:imagedata r:id="rId6" o:title=""/>
                </v:shape>
                <o:OLEObject Type="Embed" ProgID="Equation.DSMT4" ShapeID="_x0000_i1026" DrawAspect="Content" ObjectID="_1618056930" r:id="rId7"/>
              </w:object>
            </w:r>
          </w:p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Writing</w:t>
            </w:r>
            <w:r w:rsidRPr="00604037">
              <w:rPr>
                <w:position w:val="-30"/>
              </w:rPr>
              <w:object w:dxaOrig="1980" w:dyaOrig="700">
                <v:shape id="_x0000_i1027" type="#_x0000_t75" style="width:98.25pt;height:34.5pt" o:ole="">
                  <v:imagedata r:id="rId8" o:title=""/>
                </v:shape>
                <o:OLEObject Type="Embed" ProgID="Equation.DSMT4" ShapeID="_x0000_i1027" DrawAspect="Content" ObjectID="_1618056931" r:id="rId9"/>
              </w:object>
            </w:r>
            <w:r>
              <w:t xml:space="preserve">   or     writing ln (sin </w:t>
            </w:r>
            <w:r w:rsidRPr="00C30001">
              <w:rPr>
                <w:i/>
              </w:rPr>
              <w:t>x</w:t>
            </w:r>
            <w:r>
              <w:t>)   constitutes an attempt.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answer    </w:t>
            </w:r>
            <w:r w:rsidRPr="00604037">
              <w:rPr>
                <w:position w:val="-22"/>
              </w:rPr>
              <w:object w:dxaOrig="1359" w:dyaOrig="580">
                <v:shape id="_x0000_i1028" type="#_x0000_t75" style="width:68.25pt;height:30pt" o:ole="">
                  <v:imagedata r:id="rId10" o:title=""/>
                </v:shape>
                <o:OLEObject Type="Embed" ProgID="Equation.DSMT4" ShapeID="_x0000_i1028" DrawAspect="Content" ObjectID="_1618056932" r:id="rId1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3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Default="00544DB2" w:rsidP="009F6670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-1905</wp:posOffset>
                      </wp:positionV>
                      <wp:extent cx="396240" cy="298450"/>
                      <wp:effectExtent l="8255" t="8255" r="5080" b="7620"/>
                      <wp:wrapNone/>
                      <wp:docPr id="43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29" type="#_x0000_t202" style="position:absolute;left:0;text-align:left;margin-left:-17.3pt;margin-top:-.15pt;width:31.2pt;height:2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5510">
              <w:t xml:space="preserve">     Begins the proof by assuming the opposite is true.</w:t>
            </w:r>
          </w:p>
          <w:p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‘Assumption: there exists a rational number</w:t>
            </w:r>
            <w:r w:rsidRPr="006B4A69">
              <w:rPr>
                <w:position w:val="-22"/>
              </w:rPr>
              <w:object w:dxaOrig="240" w:dyaOrig="580">
                <v:shape id="_x0000_i1029" type="#_x0000_t75" style="width:12pt;height:28.5pt" o:ole="">
                  <v:imagedata r:id="rId12" o:title=""/>
                </v:shape>
                <o:OLEObject Type="Embed" ProgID="Equation.DSMT4" ShapeID="_x0000_i1029" DrawAspect="Content" ObjectID="_1618056933" r:id="rId13"/>
              </w:object>
            </w:r>
            <w:r>
              <w:t>such that</w:t>
            </w:r>
            <w:r w:rsidRPr="006B4A69">
              <w:rPr>
                <w:position w:val="-22"/>
              </w:rPr>
              <w:object w:dxaOrig="240" w:dyaOrig="580">
                <v:shape id="_x0000_i1030" type="#_x0000_t75" style="width:12pt;height:28.5pt" o:ole="">
                  <v:imagedata r:id="rId14" o:title=""/>
                </v:shape>
                <o:OLEObject Type="Embed" ProgID="Equation.DSMT4" ShapeID="_x0000_i1030" DrawAspect="Content" ObjectID="_1618056934" r:id="rId15"/>
              </w:object>
            </w:r>
            <w:r>
              <w:t xml:space="preserve">is the greatest positive rational    </w:t>
            </w:r>
          </w:p>
          <w:p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 number.’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Makes an attempt to consider a number that is clearly greater than</w:t>
            </w:r>
            <w:r w:rsidRPr="006B4A69">
              <w:rPr>
                <w:position w:val="-22"/>
              </w:rPr>
              <w:object w:dxaOrig="240" w:dyaOrig="580">
                <v:shape id="_x0000_i1031" type="#_x0000_t75" style="width:12pt;height:28.5pt" o:ole="">
                  <v:imagedata r:id="rId16" o:title=""/>
                </v:shape>
                <o:OLEObject Type="Embed" ProgID="Equation.DSMT4" ShapeID="_x0000_i1031" DrawAspect="Content" ObjectID="_1618056935" r:id="rId17"/>
              </w:object>
            </w:r>
            <w:r>
              <w:t>:</w:t>
            </w:r>
          </w:p>
          <w:p w:rsidR="00FA5510" w:rsidRPr="00EF0C3E" w:rsidRDefault="00FA5510" w:rsidP="009F6670">
            <w:pPr>
              <w:pStyle w:val="Text"/>
              <w:ind w:left="75"/>
            </w:pPr>
            <w:r>
              <w:t xml:space="preserve">     ‘Consider the number</w:t>
            </w:r>
            <w:r w:rsidRPr="006B4A69">
              <w:rPr>
                <w:position w:val="-22"/>
              </w:rPr>
              <w:object w:dxaOrig="499" w:dyaOrig="580">
                <v:shape id="_x0000_i1032" type="#_x0000_t75" style="width:24.75pt;height:28.5pt" o:ole="">
                  <v:imagedata r:id="rId18" o:title=""/>
                </v:shape>
                <o:OLEObject Type="Embed" ProgID="Equation.DSMT4" ShapeID="_x0000_i1032" DrawAspect="Content" ObjectID="_1618056936" r:id="rId19"/>
              </w:object>
            </w:r>
            <w:r>
              <w:t>, which must be greater than</w:t>
            </w:r>
            <w:r w:rsidRPr="006B4A69">
              <w:rPr>
                <w:position w:val="-22"/>
              </w:rPr>
              <w:object w:dxaOrig="240" w:dyaOrig="580">
                <v:shape id="_x0000_i1033" type="#_x0000_t75" style="width:12pt;height:28.5pt" o:ole="">
                  <v:imagedata r:id="rId20" o:title=""/>
                </v:shape>
                <o:OLEObject Type="Embed" ProgID="Equation.DSMT4" ShapeID="_x0000_i1033" DrawAspect="Content" ObjectID="_1618056937" r:id="rId21"/>
              </w:object>
            </w:r>
            <w:r>
              <w:t>’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Simplifies</w:t>
            </w:r>
            <w:r w:rsidRPr="006B4A69">
              <w:rPr>
                <w:position w:val="-22"/>
              </w:rPr>
              <w:object w:dxaOrig="499" w:dyaOrig="580">
                <v:shape id="_x0000_i1034" type="#_x0000_t75" style="width:24.75pt;height:28.5pt" o:ole="">
                  <v:imagedata r:id="rId22" o:title=""/>
                </v:shape>
                <o:OLEObject Type="Embed" ProgID="Equation.DSMT4" ShapeID="_x0000_i1034" DrawAspect="Content" ObjectID="_1618056938" r:id="rId23"/>
              </w:object>
            </w:r>
            <w:r>
              <w:t>and concludes that this is a rational number.</w:t>
            </w:r>
          </w:p>
          <w:p w:rsidR="00FA5510" w:rsidRDefault="00FA5510" w:rsidP="009F6670">
            <w:pPr>
              <w:pStyle w:val="Text"/>
              <w:ind w:left="75"/>
            </w:pPr>
            <w:r>
              <w:t xml:space="preserve">     </w:t>
            </w:r>
            <w:r w:rsidRPr="006B4A69">
              <w:rPr>
                <w:position w:val="-22"/>
              </w:rPr>
              <w:object w:dxaOrig="1920" w:dyaOrig="580">
                <v:shape id="_x0000_i1035" type="#_x0000_t75" style="width:96.75pt;height:28.5pt" o:ole="">
                  <v:imagedata r:id="rId24" o:title=""/>
                </v:shape>
                <o:OLEObject Type="Embed" ProgID="Equation.DSMT4" ShapeID="_x0000_i1035" DrawAspect="Content" ObjectID="_1618056939" r:id="rId25"/>
              </w:object>
            </w:r>
          </w:p>
          <w:p w:rsidR="00FA5510" w:rsidRPr="00EF0C3E" w:rsidRDefault="00FA5510" w:rsidP="009F6670">
            <w:pPr>
              <w:pStyle w:val="Text"/>
              <w:ind w:left="75"/>
            </w:pPr>
            <w:r>
              <w:t xml:space="preserve">     By definition,</w:t>
            </w:r>
            <w:r w:rsidRPr="006B4A69">
              <w:rPr>
                <w:position w:val="-22"/>
              </w:rPr>
              <w:object w:dxaOrig="540" w:dyaOrig="580">
                <v:shape id="_x0000_i1036" type="#_x0000_t75" style="width:27pt;height:28.5pt" o:ole="">
                  <v:imagedata r:id="rId26" o:title=""/>
                </v:shape>
                <o:OLEObject Type="Embed" ProgID="Equation.DSMT4" ShapeID="_x0000_i1036" DrawAspect="Content" ObjectID="_1618056940" r:id="rId27"/>
              </w:object>
            </w:r>
            <w:r>
              <w:t>is a rational number.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9F6670">
            <w:pPr>
              <w:pStyle w:val="Text"/>
              <w:ind w:left="75"/>
            </w:pPr>
            <w:r>
              <w:t xml:space="preserve">     Makes a valid conclusion.</w:t>
            </w:r>
          </w:p>
          <w:p w:rsidR="00FA5510" w:rsidRDefault="00FA5510" w:rsidP="00FA5510">
            <w:pPr>
              <w:pStyle w:val="Text"/>
              <w:spacing w:before="0" w:after="0"/>
              <w:ind w:left="75"/>
            </w:pPr>
            <w:r>
              <w:t xml:space="preserve">     This contradicts the assumption that there exists a greatest positive rational number, </w:t>
            </w:r>
          </w:p>
          <w:p w:rsidR="00FA5510" w:rsidRPr="00EF0C3E" w:rsidRDefault="00FA5510" w:rsidP="00FA5510">
            <w:pPr>
              <w:pStyle w:val="Text"/>
              <w:spacing w:before="0"/>
              <w:ind w:left="75"/>
            </w:pPr>
            <w:r>
              <w:t xml:space="preserve">     so we can conclude that there is not a greatest positive rational number.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1C74BF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1C74BF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C74BF" w:rsidRDefault="00544DB2" w:rsidP="001C74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299720</wp:posOffset>
                </wp:positionV>
                <wp:extent cx="396240" cy="298450"/>
                <wp:effectExtent l="6350" t="13970" r="6985" b="11430"/>
                <wp:wrapNone/>
                <wp:docPr id="4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-40pt;margin-top:23.6pt;width:31.2pt;height:23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">
                <v:textbox>
                  <w:txbxContent>
                    <w:p w:rsidR="00EB26D2" w:rsidRPr="00B26E68" w:rsidRDefault="00EB26D2" w:rsidP="001C74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after="0"/>
              <w:ind w:left="75"/>
            </w:pPr>
            <w:r>
              <w:t xml:space="preserve">     Makes an attempt to find</w:t>
            </w:r>
            <w:r w:rsidRPr="00644E27">
              <w:rPr>
                <w:position w:val="-18"/>
              </w:rPr>
              <w:object w:dxaOrig="2079" w:dyaOrig="460">
                <v:shape id="_x0000_i1037" type="#_x0000_t75" style="width:104.25pt;height:23.25pt" o:ole="">
                  <v:imagedata r:id="rId28" o:title=""/>
                </v:shape>
                <o:OLEObject Type="Embed" ProgID="Equation.DSMT4" ShapeID="_x0000_i1037" DrawAspect="Content" ObjectID="_1618056941" r:id="rId29"/>
              </w:object>
            </w:r>
          </w:p>
          <w:p w:rsidR="00FA5510" w:rsidRPr="00EF0C3E" w:rsidRDefault="00FA5510" w:rsidP="00FA5510">
            <w:pPr>
              <w:pStyle w:val="Text"/>
              <w:tabs>
                <w:tab w:val="clear" w:pos="227"/>
                <w:tab w:val="left" w:pos="75"/>
              </w:tabs>
              <w:spacing w:before="0"/>
              <w:ind w:left="75"/>
            </w:pPr>
            <w:r>
              <w:t xml:space="preserve">     Raising the power by 1 would constitute an attempt.</w: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States a fully correct answe   r</w:t>
            </w:r>
            <w:r w:rsidRPr="00644E27">
              <w:rPr>
                <w:position w:val="-22"/>
              </w:rPr>
              <w:object w:dxaOrig="4000" w:dyaOrig="580">
                <v:shape id="_x0000_i1038" type="#_x0000_t75" style="width:200.25pt;height:30pt" o:ole="">
                  <v:imagedata r:id="rId30" o:title=""/>
                </v:shape>
                <o:OLEObject Type="Embed" ProgID="Equation.DSMT4" ShapeID="_x0000_i1038" DrawAspect="Content" ObjectID="_1618056942" r:id="rId3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substitute the limits </w:t>
            </w:r>
            <w:r w:rsidRPr="00644E27">
              <w:rPr>
                <w:position w:val="-34"/>
              </w:rPr>
              <w:object w:dxaOrig="2120" w:dyaOrig="780">
                <v:shape id="_x0000_i1039" type="#_x0000_t75" style="width:105pt;height:39pt" o:ole="">
                  <v:imagedata r:id="rId32" o:title=""/>
                </v:shape>
                <o:OLEObject Type="Embed" ProgID="Equation.DSMT4" ShapeID="_x0000_i1039" DrawAspect="Content" ObjectID="_1618056943" r:id="rId33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answer is  </w:t>
            </w:r>
            <w:r w:rsidRPr="00644E27">
              <w:rPr>
                <w:position w:val="-22"/>
              </w:rPr>
              <w:object w:dxaOrig="420" w:dyaOrig="560">
                <v:shape id="_x0000_i1040" type="#_x0000_t75" style="width:21pt;height:28.5pt" o:ole="">
                  <v:imagedata r:id="rId34" o:title=""/>
                </v:shape>
                <o:OLEObject Type="Embed" ProgID="Equation.DSMT4" ShapeID="_x0000_i1040" DrawAspect="Content" ObjectID="_1618056944" r:id="rId35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FA5510" w:rsidP="00FA5510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4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Default="00FA5510" w:rsidP="009836A4">
            <w:pPr>
              <w:pStyle w:val="Text"/>
              <w:jc w:val="center"/>
              <w:rPr>
                <w:b/>
              </w:rPr>
            </w:pPr>
          </w:p>
        </w:tc>
      </w:tr>
    </w:tbl>
    <w:p w:rsidR="009836A4" w:rsidRDefault="009836A4" w:rsidP="001C74BF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544DB2" w:rsidP="009F6670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-212090</wp:posOffset>
                      </wp:positionH>
                      <wp:positionV relativeFrom="paragraph">
                        <wp:posOffset>3810</wp:posOffset>
                      </wp:positionV>
                      <wp:extent cx="396240" cy="298450"/>
                      <wp:effectExtent l="6350" t="12700" r="6985" b="12700"/>
                      <wp:wrapNone/>
                      <wp:docPr id="41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1" type="#_x0000_t202" style="position:absolute;left:0;text-align:left;margin-left:-16.7pt;margin-top:.3pt;width:31.2pt;height:2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A3D">
              <w:t xml:space="preserve">     </w:t>
            </w:r>
            <w:r w:rsidR="00FA5510" w:rsidRPr="00C93C9D">
              <w:t>Makes an attempt to factor all the quadratics on the left</w:t>
            </w:r>
            <w:r w:rsidR="00FA5510">
              <w:t>-</w:t>
            </w:r>
            <w:r w:rsidR="00FA5510" w:rsidRPr="00C93C9D">
              <w:t>hand side of the identity</w:t>
            </w:r>
            <w:r w:rsidR="00FA5510">
              <w:t>.</w: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Correctly factors each expression on the left</w:t>
            </w:r>
            <w:r w:rsidR="00FA5510">
              <w:t>-</w:t>
            </w:r>
            <w:r w:rsidR="00FA5510" w:rsidRPr="00C93C9D">
              <w:t>hand side of the identity:</w:t>
            </w:r>
          </w:p>
          <w:p w:rsidR="00FA5510" w:rsidRPr="00C93C9D" w:rsidRDefault="00A52A3D" w:rsidP="009F6670">
            <w:pPr>
              <w:ind w:left="75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="00FA5510" w:rsidRPr="00E45220">
              <w:rPr>
                <w:rFonts w:cs="Times New Roman"/>
                <w:position w:val="-26"/>
              </w:rPr>
              <w:object w:dxaOrig="4200" w:dyaOrig="640">
                <v:shape id="_x0000_i1041" type="#_x0000_t75" style="width:210pt;height:31.5pt" o:ole="">
                  <v:imagedata r:id="rId36" o:title=""/>
                </v:shape>
                <o:OLEObject Type="Embed" ProgID="Equation.DSMT4" ShapeID="_x0000_i1041" DrawAspect="Content" ObjectID="_1618056945" r:id="rId37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A1</w:t>
            </w:r>
          </w:p>
        </w:tc>
      </w:tr>
      <w:tr w:rsidR="00FA551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C93C9D">
              <w:t>Successfully cancels common factors:</w:t>
            </w:r>
          </w:p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 w:rsidRPr="00E45220">
              <w:rPr>
                <w:position w:val="-26"/>
              </w:rPr>
              <w:object w:dxaOrig="2880" w:dyaOrig="640">
                <v:shape id="_x0000_i1042" type="#_x0000_t75" style="width:2in;height:31.5pt" o:ole="">
                  <v:imagedata r:id="rId38" o:title=""/>
                </v:shape>
                <o:OLEObject Type="Embed" ProgID="Equation.DSMT4" ShapeID="_x0000_i1042" DrawAspect="Content" ObjectID="_1618056946" r:id="rId39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 w:rsidRPr="00C93C9D"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that </w:t>
            </w:r>
            <w:r w:rsidR="00FA5510" w:rsidRPr="00E45220">
              <w:rPr>
                <w:position w:val="-10"/>
              </w:rPr>
              <w:object w:dxaOrig="2700" w:dyaOrig="380">
                <v:shape id="_x0000_i1043" type="#_x0000_t75" style="width:134.25pt;height:19.5pt" o:ole="">
                  <v:imagedata r:id="rId40" o:title=""/>
                </v:shape>
                <o:OLEObject Type="Embed" ProgID="Equation.DSMT4" ShapeID="_x0000_i1043" DrawAspect="Content" ObjectID="_1618056947" r:id="rId41"/>
              </w:objec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Pr="00C93C9D" w:rsidRDefault="00A52A3D" w:rsidP="009F6670">
            <w:pPr>
              <w:pStyle w:val="Text"/>
              <w:ind w:left="75"/>
            </w:pPr>
            <w:r>
              <w:t xml:space="preserve">     </w:t>
            </w:r>
            <w:r w:rsidR="00FA5510">
              <w:t xml:space="preserve">States or implies that </w:t>
            </w:r>
            <w:r>
              <w:t xml:space="preserve">  </w:t>
            </w:r>
            <w:r w:rsidR="00FA5510" w:rsidRPr="006D09E0">
              <w:rPr>
                <w:i/>
              </w:rPr>
              <w:t>A</w:t>
            </w:r>
            <w:r w:rsidR="00FA5510">
              <w:t xml:space="preserve"> = 2,</w:t>
            </w:r>
            <w:r>
              <w:t xml:space="preserve">  </w:t>
            </w:r>
            <w:r w:rsidR="00FA5510">
              <w:t xml:space="preserve"> </w:t>
            </w:r>
            <w:r w:rsidR="00FA5510" w:rsidRPr="006D09E0">
              <w:rPr>
                <w:i/>
              </w:rPr>
              <w:t>B</w:t>
            </w:r>
            <w:r w:rsidR="00FA5510">
              <w:t xml:space="preserve"> = −9 </w:t>
            </w:r>
            <w:r>
              <w:t xml:space="preserve">  </w:t>
            </w:r>
            <w:r w:rsidR="00FA5510">
              <w:t xml:space="preserve">and </w:t>
            </w:r>
            <w:r>
              <w:t xml:space="preserve">  </w:t>
            </w:r>
            <w:r w:rsidR="00FA5510" w:rsidRPr="006D09E0">
              <w:rPr>
                <w:i/>
              </w:rPr>
              <w:t>C</w:t>
            </w:r>
            <w:r w:rsidR="00FA5510">
              <w:t xml:space="preserve"> = −18</w:t>
            </w:r>
          </w:p>
        </w:tc>
        <w:tc>
          <w:tcPr>
            <w:tcW w:w="1271" w:type="dxa"/>
            <w:shd w:val="clear" w:color="auto" w:fill="auto"/>
          </w:tcPr>
          <w:p w:rsidR="00FA5510" w:rsidRPr="00C93C9D" w:rsidRDefault="00FA551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FA551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FA5510" w:rsidRDefault="00FA5510" w:rsidP="00FA551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FA5510" w:rsidRPr="00AC0AB3" w:rsidRDefault="00FA551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D52C3C" w:rsidRDefault="00D52C3C" w:rsidP="001C74BF"/>
    <w:p w:rsidR="00FA5510" w:rsidRPr="00931EE2" w:rsidRDefault="00FA5510" w:rsidP="00FA5510">
      <w:pPr>
        <w:pStyle w:val="TableHead"/>
        <w:framePr w:hSpace="0" w:wrap="auto" w:hAnchor="text" w:xAlign="left" w:yAlign="inline"/>
        <w:jc w:val="left"/>
      </w:pPr>
      <w:r w:rsidRPr="00FA5510">
        <w:t>NOTES:</w:t>
      </w:r>
      <w:r>
        <w:rPr>
          <w:b w:val="0"/>
        </w:rPr>
        <w:t xml:space="preserve">  </w:t>
      </w:r>
      <w:r w:rsidRPr="00931EE2">
        <w:t>Alternative method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>Makes an att</w:t>
      </w:r>
      <w:r>
        <w:rPr>
          <w:b w:val="0"/>
        </w:rPr>
        <w:t>em</w:t>
      </w:r>
      <w:r w:rsidRPr="007E7305">
        <w:rPr>
          <w:b w:val="0"/>
        </w:rPr>
        <w:t xml:space="preserve">pt to substitute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0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  <w:rPr>
          <w:b w:val="0"/>
        </w:rPr>
      </w:pPr>
      <w:r w:rsidRPr="007E7305">
        <w:rPr>
          <w:b w:val="0"/>
        </w:rPr>
        <w:t xml:space="preserve">Finds </w:t>
      </w:r>
      <w:r w:rsidRPr="007E7305">
        <w:rPr>
          <w:b w:val="0"/>
          <w:i/>
        </w:rPr>
        <w:t>C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>18</w:t>
      </w:r>
      <w:r>
        <w:rPr>
          <w:b w:val="0"/>
        </w:rPr>
        <w:t xml:space="preserve"> </w:t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A1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+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−7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Default="00FA5510" w:rsidP="00FA5510">
      <w:pPr>
        <w:pStyle w:val="TableHead"/>
        <w:framePr w:hSpace="0" w:wrap="auto" w:hAnchor="text" w:xAlign="left" w:yAlign="inline"/>
        <w:jc w:val="left"/>
      </w:pPr>
      <w:r w:rsidRPr="007E7305">
        <w:rPr>
          <w:b w:val="0"/>
        </w:rPr>
        <w:t xml:space="preserve">Substitutes </w:t>
      </w:r>
      <w:r w:rsidRPr="007E7305">
        <w:rPr>
          <w:b w:val="0"/>
          <w:i/>
        </w:rPr>
        <w:t>x</w:t>
      </w:r>
      <w:r w:rsidRPr="007E7305">
        <w:rPr>
          <w:b w:val="0"/>
        </w:rPr>
        <w:t xml:space="preserve"> = </w:t>
      </w:r>
      <w:r>
        <w:rPr>
          <w:b w:val="0"/>
        </w:rPr>
        <w:t>−</w:t>
      </w:r>
      <w:r w:rsidRPr="007E7305">
        <w:rPr>
          <w:b w:val="0"/>
        </w:rPr>
        <w:t xml:space="preserve">1 to give </w:t>
      </w:r>
      <w:r w:rsidRPr="007E7305">
        <w:rPr>
          <w:b w:val="0"/>
          <w:i/>
        </w:rPr>
        <w:t>A</w:t>
      </w:r>
      <w:r w:rsidRPr="007E7305">
        <w:rPr>
          <w:b w:val="0"/>
        </w:rPr>
        <w:t xml:space="preserve"> </w:t>
      </w:r>
      <w:r>
        <w:rPr>
          <w:b w:val="0"/>
        </w:rPr>
        <w:t>−</w:t>
      </w:r>
      <w:r w:rsidRPr="007E7305">
        <w:rPr>
          <w:b w:val="0"/>
        </w:rPr>
        <w:t xml:space="preserve"> </w:t>
      </w:r>
      <w:r w:rsidRPr="007E7305">
        <w:rPr>
          <w:b w:val="0"/>
          <w:i/>
        </w:rPr>
        <w:t xml:space="preserve">B </w:t>
      </w:r>
      <w:r>
        <w:rPr>
          <w:b w:val="0"/>
        </w:rPr>
        <w:t xml:space="preserve">= 11 </w:t>
      </w:r>
      <w:r w:rsidR="00A52A3D">
        <w:rPr>
          <w:b w:val="0"/>
        </w:rPr>
        <w:tab/>
      </w:r>
      <w:r w:rsidR="00A52A3D">
        <w:rPr>
          <w:b w:val="0"/>
        </w:rPr>
        <w:tab/>
      </w:r>
      <w:r>
        <w:rPr>
          <w:b w:val="0"/>
        </w:rPr>
        <w:t>(</w:t>
      </w:r>
      <w:r>
        <w:t>M1</w:t>
      </w:r>
      <w:r>
        <w:rPr>
          <w:b w:val="0"/>
        </w:rPr>
        <w:t>)</w:t>
      </w:r>
    </w:p>
    <w:p w:rsidR="00FA5510" w:rsidRPr="00FA5510" w:rsidRDefault="00FA5510" w:rsidP="00FA5510">
      <w:pPr>
        <w:rPr>
          <w:b/>
        </w:rPr>
      </w:pPr>
      <w:r w:rsidRPr="007E7305">
        <w:t xml:space="preserve">Solves to get </w:t>
      </w:r>
      <w:r w:rsidRPr="007E7305">
        <w:rPr>
          <w:i/>
        </w:rPr>
        <w:t>A</w:t>
      </w:r>
      <w:r w:rsidRPr="007E7305">
        <w:t xml:space="preserve"> = 2, </w:t>
      </w:r>
      <w:r w:rsidRPr="007E7305">
        <w:rPr>
          <w:i/>
        </w:rPr>
        <w:t>B</w:t>
      </w:r>
      <w:r w:rsidRPr="007E7305">
        <w:t xml:space="preserve"> = </w:t>
      </w:r>
      <w:r>
        <w:t>−</w:t>
      </w:r>
      <w:r w:rsidRPr="007E7305">
        <w:t xml:space="preserve">9 and </w:t>
      </w:r>
      <w:r w:rsidRPr="007E7305">
        <w:rPr>
          <w:i/>
        </w:rPr>
        <w:t>C</w:t>
      </w:r>
      <w:r w:rsidRPr="007E7305">
        <w:t xml:space="preserve"> = </w:t>
      </w:r>
      <w:r>
        <w:t>−</w:t>
      </w:r>
      <w:r w:rsidRPr="007E7305">
        <w:t>18</w:t>
      </w:r>
      <w:r w:rsidR="00A52A3D">
        <w:tab/>
      </w:r>
      <w:r>
        <w:t>(</w:t>
      </w:r>
      <w:r w:rsidRPr="00A52A3D">
        <w:rPr>
          <w:b/>
        </w:rPr>
        <w:t>A1</w:t>
      </w:r>
      <w:r>
        <w:t>)</w:t>
      </w:r>
    </w:p>
    <w:p w:rsidR="00D52C3C" w:rsidRDefault="00D52C3C">
      <w:r>
        <w:br w:type="page"/>
      </w:r>
    </w:p>
    <w:p w:rsidR="00D52C3C" w:rsidRDefault="00544DB2" w:rsidP="001C74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320040</wp:posOffset>
                </wp:positionV>
                <wp:extent cx="396240" cy="298450"/>
                <wp:effectExtent l="13970" t="5715" r="8890" b="10160"/>
                <wp:wrapNone/>
                <wp:docPr id="4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2" type="#_x0000_t202" style="position:absolute;margin-left:-42.4pt;margin-top:25.2pt;width:31.2pt;height:2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">
                <v:textbox>
                  <w:txbxContent>
                    <w:p w:rsidR="00EB26D2" w:rsidRPr="00B26E68" w:rsidRDefault="00EB26D2" w:rsidP="001C74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     Begins the proof by assuming the opposite is true.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‘Assumption: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 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also odd.’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Defines an odd number:       ‘Let </w:t>
            </w:r>
            <w:r w:rsidRPr="00955550">
              <w:t>2</w:t>
            </w:r>
            <w:r>
              <w:rPr>
                <w:i/>
              </w:rPr>
              <w:t>k</w:t>
            </w:r>
            <w:r w:rsidRPr="00D529C8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be an odd number.’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Successfully calculates </w:t>
            </w:r>
            <w:r w:rsidRPr="006B4A69">
              <w:rPr>
                <w:position w:val="-10"/>
              </w:rPr>
              <w:object w:dxaOrig="1080" w:dyaOrig="380">
                <v:shape id="_x0000_i1044" type="#_x0000_t75" style="width:54.75pt;height:18.75pt" o:ole="">
                  <v:imagedata r:id="rId42" o:title=""/>
                </v:shape>
                <o:OLEObject Type="Embed" ProgID="Equation.DSMT4" ShapeID="_x0000_i1044" DrawAspect="Content" ObjectID="_1618056948" r:id="rId43"/>
              </w:object>
            </w:r>
          </w:p>
          <w:p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5220" w:dyaOrig="480">
                <v:shape id="_x0000_i1045" type="#_x0000_t75" style="width:260.25pt;height:24pt" o:ole="">
                  <v:imagedata r:id="rId44" o:title=""/>
                </v:shape>
                <o:OLEObject Type="Embed" ProgID="Equation.DSMT4" ShapeID="_x0000_i1045" DrawAspect="Content" ObjectID="_1618056949" r:id="rId45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>Factors the expression and concludes that this number must be even.</w:t>
            </w:r>
          </w:p>
          <w:p w:rsidR="00A52A3D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3760" w:dyaOrig="480">
                <v:shape id="_x0000_i1046" type="#_x0000_t75" style="width:187.5pt;height:23.25pt" o:ole="">
                  <v:imagedata r:id="rId46" o:title=""/>
                </v:shape>
                <o:OLEObject Type="Embed" ProgID="Equation.DSMT4" ShapeID="_x0000_i1046" DrawAspect="Content" ObjectID="_1618056950" r:id="rId47"/>
              </w:object>
            </w:r>
          </w:p>
          <w:p w:rsidR="00A52A3D" w:rsidRPr="00EF0C3E" w:rsidRDefault="00A52A3D" w:rsidP="009F6670">
            <w:pPr>
              <w:pStyle w:val="Text"/>
              <w:ind w:left="75"/>
            </w:pPr>
            <w:r w:rsidRPr="006B4A69">
              <w:rPr>
                <w:position w:val="-18"/>
              </w:rPr>
              <w:object w:dxaOrig="1880" w:dyaOrig="480">
                <v:shape id="_x0000_i1047" type="#_x0000_t75" style="width:93.75pt;height:23.25pt" o:ole="">
                  <v:imagedata r:id="rId48" o:title=""/>
                </v:shape>
                <o:OLEObject Type="Embed" ProgID="Equation.DSMT4" ShapeID="_x0000_i1047" DrawAspect="Content" ObjectID="_1618056951" r:id="rId49"/>
              </w:objec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>Makes a valid conclusion.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This contradicts the assumption that there exists a number </w:t>
            </w:r>
            <w:r w:rsidRPr="00C9402C">
              <w:rPr>
                <w:i/>
              </w:rPr>
              <w:t>n</w:t>
            </w:r>
            <w:r>
              <w:t xml:space="preserve"> such that </w:t>
            </w:r>
            <w:r w:rsidRPr="00C9402C">
              <w:rPr>
                <w:i/>
              </w:rPr>
              <w:t>n</w:t>
            </w:r>
            <w:r>
              <w:t xml:space="preserve"> is odd and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 w:rsidRPr="00D5457D">
              <w:rPr>
                <w:i/>
              </w:rPr>
              <w:t xml:space="preserve"> </w:t>
            </w:r>
            <w:r>
              <w:t xml:space="preserve">is also odd, so if </w:t>
            </w:r>
            <w:r w:rsidRPr="00D5457D">
              <w:rPr>
                <w:i/>
              </w:rPr>
              <w:t>n</w:t>
            </w:r>
            <w:r>
              <w:t xml:space="preserve"> is odd, then </w:t>
            </w:r>
            <w:r w:rsidRPr="00D5457D">
              <w:rPr>
                <w:i/>
              </w:rPr>
              <w:t>n</w:t>
            </w:r>
            <w:r w:rsidRPr="00F15F17">
              <w:rPr>
                <w:vertAlign w:val="superscript"/>
              </w:rPr>
              <w:t>3</w:t>
            </w:r>
            <w:r w:rsidRPr="00D5457D">
              <w:rPr>
                <w:i/>
              </w:rPr>
              <w:t xml:space="preserve"> + </w:t>
            </w:r>
            <w:r w:rsidRPr="00955550">
              <w:t>1</w:t>
            </w:r>
            <w:r>
              <w:t xml:space="preserve"> is even.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Text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FB6519">
      <w:pPr>
        <w:spacing w:after="0"/>
        <w:ind w:left="-567" w:firstLine="567"/>
      </w:pPr>
    </w:p>
    <w:p w:rsidR="00A52A3D" w:rsidRPr="00DE6D71" w:rsidRDefault="00A52A3D" w:rsidP="00A52A3D">
      <w:pPr>
        <w:pStyle w:val="TableHead"/>
        <w:framePr w:hSpace="0" w:wrap="auto" w:hAnchor="text" w:xAlign="left" w:yAlign="inline"/>
        <w:spacing w:before="0"/>
        <w:jc w:val="left"/>
      </w:pPr>
      <w:r w:rsidRPr="00A52A3D">
        <w:t>NOTES:</w:t>
      </w:r>
      <w:r>
        <w:rPr>
          <w:b w:val="0"/>
        </w:rPr>
        <w:t xml:space="preserve">  </w:t>
      </w:r>
      <w:r w:rsidRPr="00DE6D71">
        <w:t>Alternative method</w:t>
      </w:r>
    </w:p>
    <w:p w:rsidR="00A52A3D" w:rsidRPr="006B4A69" w:rsidRDefault="00A52A3D" w:rsidP="00A52A3D">
      <w:pPr>
        <w:spacing w:after="0"/>
        <w:ind w:right="-1039"/>
        <w:rPr>
          <w:rFonts w:cs="Times New Roman"/>
        </w:rPr>
      </w:pPr>
      <w:r w:rsidRPr="00804CD8">
        <w:rPr>
          <w:rFonts w:cs="Times New Roman"/>
        </w:rPr>
        <w:t>Assume the opposite</w:t>
      </w:r>
      <w:r>
        <w:rPr>
          <w:rFonts w:cs="Times New Roman"/>
        </w:rPr>
        <w:t xml:space="preserve"> is true:</w:t>
      </w:r>
      <w:r w:rsidRPr="00D1780D">
        <w:rPr>
          <w:rFonts w:cs="Times New Roman"/>
        </w:rPr>
        <w:t xml:space="preserve"> there exists a number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such that </w:t>
      </w:r>
      <w:r w:rsidRPr="00D1780D">
        <w:rPr>
          <w:rFonts w:cs="Times New Roman"/>
          <w:i/>
        </w:rPr>
        <w:t>n</w:t>
      </w:r>
      <w:r w:rsidRPr="00D1780D">
        <w:rPr>
          <w:rFonts w:cs="Times New Roman"/>
        </w:rPr>
        <w:t xml:space="preserve"> is odd and</w:t>
      </w:r>
      <w:r>
        <w:rPr>
          <w:rFonts w:cs="Times New Roman"/>
        </w:rPr>
        <w:t xml:space="preserve"> </w:t>
      </w:r>
      <w:r w:rsidRPr="00DE6D71">
        <w:rPr>
          <w:rFonts w:cs="Times New Roman"/>
          <w:i/>
        </w:rPr>
        <w:t>n</w:t>
      </w:r>
      <w:r w:rsidRPr="00DE6D71">
        <w:rPr>
          <w:rFonts w:cs="Times New Roman"/>
          <w:i/>
          <w:vertAlign w:val="superscript"/>
        </w:rPr>
        <w:t>3</w:t>
      </w:r>
      <w:r w:rsidRPr="00DE6D71">
        <w:rPr>
          <w:rFonts w:cs="Times New Roman"/>
          <w:i/>
        </w:rPr>
        <w:t xml:space="preserve"> + </w:t>
      </w:r>
      <w:r w:rsidRPr="00DE6D71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D1780D">
        <w:rPr>
          <w:rFonts w:cs="Times New Roman"/>
        </w:rPr>
        <w:t>is also odd.</w:t>
      </w:r>
      <w:r>
        <w:rPr>
          <w:rFonts w:cs="Times New Roman"/>
        </w:rPr>
        <w:t xml:space="preserve"> 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If </w:t>
      </w:r>
      <w:r w:rsidRPr="006360B8">
        <w:rPr>
          <w:rFonts w:cs="Times New Roman"/>
          <w:i/>
        </w:rPr>
        <w:t>n</w:t>
      </w:r>
      <w:r w:rsidRPr="00F15F17">
        <w:rPr>
          <w:rFonts w:cs="Times New Roman"/>
          <w:vertAlign w:val="superscript"/>
        </w:rPr>
        <w:t>3</w:t>
      </w:r>
      <w:r w:rsidRPr="006360B8">
        <w:rPr>
          <w:rFonts w:cs="Times New Roman"/>
          <w:i/>
        </w:rPr>
        <w:t xml:space="preserve"> + </w:t>
      </w:r>
      <w:r w:rsidRPr="006360B8">
        <w:rPr>
          <w:rFonts w:cs="Times New Roman"/>
        </w:rPr>
        <w:t>1</w:t>
      </w:r>
      <w:r>
        <w:rPr>
          <w:rFonts w:cs="Times New Roman"/>
        </w:rPr>
        <w:t xml:space="preserve"> is odd, then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is even.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 w:rsidRPr="00804CD8">
        <w:rPr>
          <w:rFonts w:cs="Times New Roman"/>
        </w:rPr>
        <w:t xml:space="preserve">So 2 is a factor of </w:t>
      </w:r>
      <w:r w:rsidRPr="006360B8">
        <w:rPr>
          <w:rFonts w:cs="Times New Roman"/>
          <w:i/>
        </w:rPr>
        <w:t>n</w:t>
      </w:r>
      <w:r w:rsidRPr="00F343A9">
        <w:rPr>
          <w:rFonts w:cs="Times New Roman"/>
          <w:vertAlign w:val="superscript"/>
        </w:rPr>
        <w:t>3</w:t>
      </w:r>
      <w:r w:rsidRPr="00804CD8">
        <w:rPr>
          <w:rFonts w:cs="Times New Roman"/>
        </w:rPr>
        <w:t>.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:rsidR="00A52A3D" w:rsidRDefault="00A52A3D" w:rsidP="00A52A3D">
      <w:pPr>
        <w:spacing w:after="0"/>
        <w:rPr>
          <w:rFonts w:cs="Times New Roman"/>
        </w:rPr>
      </w:pPr>
      <w:r>
        <w:rPr>
          <w:rFonts w:cs="Times New Roman"/>
        </w:rPr>
        <w:t xml:space="preserve">This implies 2 is a factor of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. </w:t>
      </w:r>
      <w:r>
        <w:rPr>
          <w:rFonts w:cs="Times New Roman"/>
        </w:rPr>
        <w:tab/>
      </w:r>
      <w:r>
        <w:rPr>
          <w:rFonts w:cs="Times New Roman"/>
        </w:rPr>
        <w:tab/>
        <w:t>(</w:t>
      </w:r>
      <w:r>
        <w:rPr>
          <w:rFonts w:cs="Times New Roman"/>
          <w:b/>
        </w:rPr>
        <w:t>M1</w:t>
      </w:r>
      <w:r>
        <w:rPr>
          <w:rFonts w:cs="Times New Roman"/>
        </w:rPr>
        <w:t>)</w:t>
      </w:r>
    </w:p>
    <w:p w:rsidR="00D52C3C" w:rsidRPr="00A52A3D" w:rsidRDefault="00A52A3D" w:rsidP="00A52A3D">
      <w:pPr>
        <w:spacing w:after="240"/>
        <w:rPr>
          <w:b/>
        </w:rPr>
      </w:pPr>
      <w:r>
        <w:rPr>
          <w:rFonts w:cs="Times New Roman"/>
        </w:rPr>
        <w:t xml:space="preserve">This contradicts the statement </w:t>
      </w:r>
      <w:r w:rsidRPr="00955550">
        <w:rPr>
          <w:rFonts w:cs="Times New Roman"/>
          <w:i/>
        </w:rPr>
        <w:t>n</w:t>
      </w:r>
      <w:r>
        <w:rPr>
          <w:rFonts w:cs="Times New Roman"/>
        </w:rPr>
        <w:t xml:space="preserve"> is odd. </w:t>
      </w:r>
      <w:r>
        <w:rPr>
          <w:rFonts w:cs="Times New Roman"/>
        </w:rPr>
        <w:tab/>
        <w:t>(</w:t>
      </w:r>
      <w:r>
        <w:rPr>
          <w:rFonts w:cs="Times New Roman"/>
          <w:b/>
        </w:rPr>
        <w:t>B1</w:t>
      </w:r>
      <w:r>
        <w:rPr>
          <w:rFonts w:cs="Times New Roman"/>
        </w:rPr>
        <w:t>)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544DB2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16510</wp:posOffset>
                      </wp:positionV>
                      <wp:extent cx="396240" cy="298450"/>
                      <wp:effectExtent l="13970" t="13970" r="8890" b="11430"/>
                      <wp:wrapNone/>
                      <wp:docPr id="39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6a°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3" type="#_x0000_t202" style="position:absolute;left:0;text-align:left;margin-left:-19.1pt;margin-top:1.3pt;width:31.2pt;height:2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6a°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A3D">
              <w:t xml:space="preserve">     Understands that for the series to be convergent </w:t>
            </w:r>
            <w:r w:rsidR="00A52A3D" w:rsidRPr="0095623A">
              <w:rPr>
                <w:position w:val="-12"/>
              </w:rPr>
              <w:object w:dxaOrig="540" w:dyaOrig="360">
                <v:shape id="_x0000_i1048" type="#_x0000_t75" style="width:27.75pt;height:18.75pt" o:ole="">
                  <v:imagedata r:id="rId50" o:title=""/>
                </v:shape>
                <o:OLEObject Type="Embed" ProgID="Equation.DSMT4" ShapeID="_x0000_i1048" DrawAspect="Content" ObjectID="_1618056952" r:id="rId51"/>
              </w:object>
            </w:r>
            <w:r w:rsidR="00A52A3D">
              <w:t xml:space="preserve"> or states </w:t>
            </w:r>
            <w:r w:rsidR="00A52A3D" w:rsidRPr="0095623A">
              <w:rPr>
                <w:position w:val="-12"/>
              </w:rPr>
              <w:object w:dxaOrig="780" w:dyaOrig="360">
                <v:shape id="_x0000_i1049" type="#_x0000_t75" style="width:39pt;height:18.75pt" o:ole="">
                  <v:imagedata r:id="rId52" o:title=""/>
                </v:shape>
                <o:OLEObject Type="Embed" ProgID="Equation.DSMT4" ShapeID="_x0000_i1049" DrawAspect="Content" ObjectID="_1618056953" r:id="rId53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Correctly concludes that </w:t>
            </w:r>
            <w:r w:rsidRPr="0095623A">
              <w:rPr>
                <w:position w:val="-22"/>
              </w:rPr>
              <w:object w:dxaOrig="620" w:dyaOrig="580">
                <v:shape id="_x0000_i1050" type="#_x0000_t75" style="width:31.5pt;height:29.25pt" o:ole="">
                  <v:imagedata r:id="rId54" o:title=""/>
                </v:shape>
                <o:OLEObject Type="Embed" ProgID="Equation.DSMT4" ShapeID="_x0000_i1050" DrawAspect="Content" ObjectID="_1618056954" r:id="rId55"/>
              </w:object>
            </w:r>
            <w:r>
              <w:t xml:space="preserve">.       Accept </w:t>
            </w:r>
            <w:r w:rsidRPr="0095623A">
              <w:rPr>
                <w:position w:val="-22"/>
              </w:rPr>
              <w:object w:dxaOrig="1060" w:dyaOrig="580">
                <v:shape id="_x0000_i1051" type="#_x0000_t75" style="width:52.5pt;height:29.25pt" o:ole="">
                  <v:imagedata r:id="rId56" o:title=""/>
                </v:shape>
                <o:OLEObject Type="Embed" ProgID="Equation.DSMT4" ShapeID="_x0000_i1051" DrawAspect="Content" ObjectID="_1618056955" r:id="rId57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tabs>
                <w:tab w:val="clear" w:pos="227"/>
                <w:tab w:val="left" w:pos="500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544DB2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-5715</wp:posOffset>
                      </wp:positionV>
                      <wp:extent cx="396240" cy="298450"/>
                      <wp:effectExtent l="13970" t="9525" r="8890" b="6350"/>
                      <wp:wrapNone/>
                      <wp:docPr id="38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6b°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4" type="#_x0000_t202" style="position:absolute;left:0;text-align:left;margin-left:-19.1pt;margin-top:-.45pt;width:31.2pt;height:2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6b°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A3D">
              <w:t xml:space="preserve">     Understands to use the sum to infinity formula.      For example, states </w:t>
            </w:r>
            <w:r w:rsidR="00A52A3D" w:rsidRPr="0095623A">
              <w:rPr>
                <w:position w:val="-22"/>
              </w:rPr>
              <w:object w:dxaOrig="940" w:dyaOrig="580">
                <v:shape id="_x0000_i1052" type="#_x0000_t75" style="width:46.5pt;height:29.25pt" o:ole="">
                  <v:imagedata r:id="rId58" o:title=""/>
                </v:shape>
                <o:OLEObject Type="Embed" ProgID="Equation.DSMT4" ShapeID="_x0000_i1052" DrawAspect="Content" ObjectID="_1618056956" r:id="rId59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Makes an attempt to solve for </w:t>
            </w:r>
            <w:r w:rsidRPr="009C54AD">
              <w:rPr>
                <w:i/>
              </w:rPr>
              <w:t>x</w:t>
            </w:r>
            <w:r>
              <w:t xml:space="preserve">.                              For example, </w:t>
            </w:r>
            <w:r w:rsidRPr="0095623A">
              <w:rPr>
                <w:position w:val="-22"/>
              </w:rPr>
              <w:object w:dxaOrig="820" w:dyaOrig="580">
                <v:shape id="_x0000_i1053" type="#_x0000_t75" style="width:41.25pt;height:29.25pt" o:ole="">
                  <v:imagedata r:id="rId60" o:title=""/>
                </v:shape>
                <o:OLEObject Type="Embed" ProgID="Equation.DSMT4" ShapeID="_x0000_i1053" DrawAspect="Content" ObjectID="_1618056957" r:id="rId61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A52A3D">
            <w:pPr>
              <w:pStyle w:val="Text"/>
              <w:tabs>
                <w:tab w:val="clear" w:pos="227"/>
                <w:tab w:val="left" w:pos="500"/>
              </w:tabs>
              <w:spacing w:before="0" w:after="0"/>
              <w:ind w:left="75"/>
            </w:pPr>
            <w:r>
              <w:t xml:space="preserve">     States </w:t>
            </w:r>
            <w:r w:rsidRPr="0095623A">
              <w:rPr>
                <w:position w:val="-22"/>
              </w:rPr>
              <w:object w:dxaOrig="780" w:dyaOrig="580">
                <v:shape id="_x0000_i1054" type="#_x0000_t75" style="width:39pt;height:29.25pt" o:ole="">
                  <v:imagedata r:id="rId62" o:title=""/>
                </v:shape>
                <o:OLEObject Type="Embed" ProgID="Equation.DSMT4" ShapeID="_x0000_i1054" DrawAspect="Content" ObjectID="_1618056958" r:id="rId63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FB6519">
            <w:pPr>
              <w:pStyle w:val="Text"/>
              <w:tabs>
                <w:tab w:val="clear" w:pos="227"/>
                <w:tab w:val="left" w:pos="75"/>
              </w:tabs>
              <w:spacing w:before="80" w:after="240"/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5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FB6519" w:rsidRDefault="00FB6519"/>
    <w:p w:rsidR="001C74BF" w:rsidRDefault="00544DB2" w:rsidP="001C74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320040</wp:posOffset>
                </wp:positionV>
                <wp:extent cx="396240" cy="298450"/>
                <wp:effectExtent l="5080" t="5715" r="8255" b="10160"/>
                <wp:wrapNone/>
                <wp:docPr id="3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5" type="#_x0000_t202" style="position:absolute;margin-left:-41.6pt;margin-top:25.2pt;width:31.2pt;height:2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">
                <v:textbox>
                  <w:txbxContent>
                    <w:p w:rsidR="00EB26D2" w:rsidRPr="00B26E68" w:rsidRDefault="00EB26D2" w:rsidP="001C74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A52A3D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States</w:t>
            </w:r>
            <w:r w:rsidRPr="00980827">
              <w:rPr>
                <w:position w:val="-6"/>
              </w:rPr>
              <w:object w:dxaOrig="1040" w:dyaOrig="260">
                <v:shape id="_x0000_i1055" type="#_x0000_t75" style="width:52.5pt;height:13.5pt" o:ole="">
                  <v:imagedata r:id="rId64" o:title=""/>
                </v:shape>
                <o:OLEObject Type="Embed" ProgID="Equation.DSMT4" ShapeID="_x0000_i1055" DrawAspect="Content" ObjectID="_1618056959" r:id="rId65"/>
              </w:object>
            </w:r>
            <w:r>
              <w:t xml:space="preserve"> and</w:t>
            </w:r>
            <w:r w:rsidRPr="00980827">
              <w:rPr>
                <w:position w:val="-6"/>
              </w:rPr>
              <w:object w:dxaOrig="1040" w:dyaOrig="260">
                <v:shape id="_x0000_i1056" type="#_x0000_t75" style="width:52.5pt;height:13.5pt" o:ole="">
                  <v:imagedata r:id="rId66" o:title=""/>
                </v:shape>
                <o:OLEObject Type="Embed" ProgID="Equation.DSMT4" ShapeID="_x0000_i1056" DrawAspect="Content" ObjectID="_1618056960" r:id="rId67"/>
              </w:objec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9F6670">
            <w:pPr>
              <w:pStyle w:val="Text"/>
              <w:ind w:left="75"/>
            </w:pPr>
            <w:r>
              <w:t xml:space="preserve">     Makes an attempt to solve the pair of simultaneous equations. </w:t>
            </w:r>
          </w:p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Attempt could include making a substitution or multiplying the first equation by 5 or by 7.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a</w:t>
            </w:r>
            <w:r>
              <w:t xml:space="preserve"> = −4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b</w:t>
            </w:r>
            <w:r>
              <w:t xml:space="preserve"> = 6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States   −2</w:t>
            </w:r>
            <w:r w:rsidRPr="00980827">
              <w:rPr>
                <w:i/>
              </w:rPr>
              <w:t>abc</w:t>
            </w:r>
            <w:r>
              <w:t xml:space="preserve"> = −96</w:t>
            </w:r>
          </w:p>
        </w:tc>
        <w:tc>
          <w:tcPr>
            <w:tcW w:w="1271" w:type="dxa"/>
            <w:shd w:val="clear" w:color="auto" w:fill="auto"/>
          </w:tcPr>
          <w:p w:rsidR="00A52A3D" w:rsidRPr="00EF0C3E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Pr="00EF0C3E" w:rsidRDefault="00A52A3D" w:rsidP="009F6670">
            <w:pPr>
              <w:pStyle w:val="Text"/>
              <w:ind w:left="75"/>
            </w:pPr>
            <w:r>
              <w:t xml:space="preserve">     Finds   </w:t>
            </w:r>
            <w:r w:rsidRPr="00980827">
              <w:rPr>
                <w:i/>
              </w:rPr>
              <w:t>c</w:t>
            </w:r>
            <w:r>
              <w:t xml:space="preserve"> = −2</w:t>
            </w:r>
          </w:p>
        </w:tc>
        <w:tc>
          <w:tcPr>
            <w:tcW w:w="1271" w:type="dxa"/>
            <w:shd w:val="clear" w:color="auto" w:fill="auto"/>
          </w:tcPr>
          <w:p w:rsidR="00A52A3D" w:rsidRDefault="00A52A3D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A52A3D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A52A3D" w:rsidRDefault="00A52A3D" w:rsidP="00A52A3D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A52A3D" w:rsidRPr="00AC0AB3" w:rsidRDefault="00A52A3D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FB6519" w:rsidRPr="00A52A3D" w:rsidRDefault="00FB6519" w:rsidP="00FB6519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Default="00544DB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-5715</wp:posOffset>
                      </wp:positionV>
                      <wp:extent cx="396240" cy="298450"/>
                      <wp:effectExtent l="5080" t="10795" r="8255" b="5080"/>
                      <wp:wrapNone/>
                      <wp:docPr id="36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B26E68" w:rsidRDefault="00EB26D2" w:rsidP="001C74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36" type="#_x0000_t202" style="position:absolute;left:0;text-align:left;margin-left:-18.3pt;margin-top:-.45pt;width:31.2pt;height:2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">
                      <v:textbo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70">
              <w:t xml:space="preserve">     Understands the need to complete the square, and makes an attempt to do this.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740" w:dyaOrig="400">
                <v:shape id="_x0000_i1057" type="#_x0000_t75" style="width:36.75pt;height:20.25pt" o:ole="">
                  <v:imagedata r:id="rId68" o:title=""/>
                </v:shape>
                <o:OLEObject Type="Embed" ProgID="Equation.DSMT4" ShapeID="_x0000_i1057" DrawAspect="Content" ObjectID="_1618056961" r:id="rId69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writes </w:t>
            </w:r>
            <w:r w:rsidRPr="00AF1914">
              <w:rPr>
                <w:position w:val="-12"/>
              </w:rPr>
              <w:object w:dxaOrig="1680" w:dyaOrig="400">
                <v:shape id="_x0000_i1058" type="#_x0000_t75" style="width:84pt;height:20.25pt" o:ole="">
                  <v:imagedata r:id="rId70" o:title=""/>
                </v:shape>
                <o:OLEObject Type="Embed" ProgID="Equation.DSMT4" ShapeID="_x0000_i1058" DrawAspect="Content" ObjectID="_1618056962" r:id="rId71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Demonstrates an understanding of the method for finding the inverse is to switch the </w:t>
            </w:r>
            <w:r w:rsidRPr="00EA6046">
              <w:rPr>
                <w:i/>
              </w:rPr>
              <w:t>x</w:t>
            </w:r>
            <w:r>
              <w:t xml:space="preserve"> and </w:t>
            </w:r>
            <w:r w:rsidRPr="00EA6046">
              <w:rPr>
                <w:i/>
              </w:rPr>
              <w:t>y</w:t>
            </w:r>
            <w:r>
              <w:t xml:space="preserve">.  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For example,</w:t>
            </w:r>
            <w:r w:rsidRPr="00AF1914">
              <w:rPr>
                <w:position w:val="-12"/>
              </w:rPr>
              <w:object w:dxaOrig="1420" w:dyaOrig="400">
                <v:shape id="_x0000_i1059" type="#_x0000_t75" style="width:71.25pt;height:20.25pt" o:ole="">
                  <v:imagedata r:id="rId72" o:title=""/>
                </v:shape>
                <o:OLEObject Type="Embed" ProgID="Equation.DSMT4" ShapeID="_x0000_i1059" DrawAspect="Content" ObjectID="_1618056963" r:id="rId73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Makes an attempt to rearrange to make </w:t>
            </w:r>
            <w:r w:rsidRPr="00EA6046">
              <w:rPr>
                <w:i/>
              </w:rPr>
              <w:t>y</w:t>
            </w:r>
            <w:r>
              <w:t xml:space="preserve"> the subject. </w:t>
            </w:r>
          </w:p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Attempt must include taking the square root.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</w:t>
            </w:r>
            <w:r w:rsidRPr="00E04A45">
              <w:rPr>
                <w:position w:val="-10"/>
              </w:rPr>
              <w:object w:dxaOrig="1740" w:dyaOrig="360">
                <v:shape id="_x0000_i1060" type="#_x0000_t75" style="width:87pt;height:18pt" o:ole="">
                  <v:imagedata r:id="rId74" o:title=""/>
                </v:shape>
                <o:OLEObject Type="Embed" ProgID="Equation.DSMT4" ShapeID="_x0000_i1060" DrawAspect="Content" ObjectID="_1618056964" r:id="rId7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Correctly states domain is </w:t>
            </w:r>
            <w:r w:rsidRPr="00A21338">
              <w:rPr>
                <w:i/>
              </w:rPr>
              <w:t>x</w:t>
            </w:r>
            <w:r>
              <w:t xml:space="preserve"> &gt; −9 and range is </w:t>
            </w:r>
            <w:r w:rsidRPr="00A21338">
              <w:rPr>
                <w:i/>
              </w:rPr>
              <w:t>y</w:t>
            </w:r>
            <w:r>
              <w:t xml:space="preserve"> &gt; 4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6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85DEC" w:rsidRDefault="00185DEC">
      <w:r>
        <w:br w:type="page"/>
      </w:r>
    </w:p>
    <w:p w:rsidR="00FB6519" w:rsidRPr="00FB6519" w:rsidRDefault="00544DB2" w:rsidP="00FB6519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320040</wp:posOffset>
                </wp:positionV>
                <wp:extent cx="396240" cy="298450"/>
                <wp:effectExtent l="12065" t="5715" r="10795" b="10160"/>
                <wp:wrapNone/>
                <wp:docPr id="3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B26E68" w:rsidRDefault="00EB26D2" w:rsidP="001C74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37" type="#_x0000_t202" style="position:absolute;margin-left:-44.8pt;margin-top:25.2pt;width:31.2pt;height:2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">
                <v:textbox>
                  <w:txbxContent>
                    <w:p w:rsidR="00EB26D2" w:rsidRPr="00B26E68" w:rsidRDefault="00EB26D2" w:rsidP="001C74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>Makes an attempt to set up a long division.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     </w:t>
            </w:r>
            <w:r w:rsidRPr="004B5166">
              <w:t xml:space="preserve">For example: </w:t>
            </w:r>
            <w:r w:rsidRPr="004B5166">
              <w:rPr>
                <w:position w:val="-20"/>
              </w:rPr>
              <w:object w:dxaOrig="2560" w:dyaOrig="740">
                <v:shape id="_x0000_i1061" type="#_x0000_t75" style="width:127.5pt;height:36.75pt" o:ole="">
                  <v:imagedata r:id="rId76" o:title=""/>
                </v:shape>
                <o:OLEObject Type="Embed" ProgID="Equation.DSMT4" ShapeID="_x0000_i1061" DrawAspect="Content" ObjectID="_1618056965" r:id="rId77"/>
              </w:object>
            </w:r>
            <w:r w:rsidRPr="004B5166">
              <w:t xml:space="preserve"> is seen.</w:t>
            </w:r>
          </w:p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     The ‘0</w:t>
            </w:r>
            <w:r w:rsidRPr="007E7305">
              <w:rPr>
                <w:i/>
              </w:rPr>
              <w:t>x</w:t>
            </w:r>
            <w:r>
              <w:t>’ being seen is not necessary to award the mark.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 w:rsidRPr="004B5166"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Long division completed so that a ‘1’ is seen in the quotient 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>and a remainder of 25</w:t>
            </w:r>
            <w:r w:rsidRPr="007E7305">
              <w:rPr>
                <w:i/>
              </w:rPr>
              <w:t>x</w:t>
            </w:r>
            <w:r>
              <w:t xml:space="preserve"> + 32 is also seen.</w:t>
            </w:r>
          </w:p>
          <w:p w:rsidR="009F6670" w:rsidRPr="00C93C9D" w:rsidRDefault="009F6670" w:rsidP="009F6670">
            <w:pPr>
              <w:spacing w:after="80" w:line="240" w:lineRule="auto"/>
              <w:rPr>
                <w:rFonts w:cs="Times New Roman"/>
              </w:rPr>
            </w:pPr>
            <w:r w:rsidRPr="0094060A">
              <w:rPr>
                <w:position w:val="-88"/>
              </w:rPr>
              <w:object w:dxaOrig="2620" w:dyaOrig="1540">
                <v:shape id="_x0000_i1062" type="#_x0000_t75" style="width:130.5pt;height:76.5pt" o:ole="">
                  <v:imagedata r:id="rId78" o:title=""/>
                </v:shape>
                <o:OLEObject Type="Embed" ProgID="Equation.DSMT4" ShapeID="_x0000_i1062" DrawAspect="Content" ObjectID="_1618056966" r:id="rId7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</w:pPr>
            <w:r>
              <w:t xml:space="preserve">States </w:t>
            </w:r>
            <w:r w:rsidRPr="005801D7">
              <w:rPr>
                <w:position w:val="-10"/>
              </w:rPr>
              <w:object w:dxaOrig="2900" w:dyaOrig="300">
                <v:shape id="_x0000_i1063" type="#_x0000_t75" style="width:144.75pt;height:15pt" o:ole="">
                  <v:imagedata r:id="rId80" o:title=""/>
                </v:shape>
                <o:OLEObject Type="Embed" ProgID="Equation.DSMT4" ShapeID="_x0000_i1063" DrawAspect="Content" ObjectID="_1618056967" r:id="rId81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>Equates the various terms.</w:t>
            </w:r>
          </w:p>
          <w:p w:rsidR="009F6670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the coefficients of </w:t>
            </w:r>
            <w:r w:rsidRPr="007E7305">
              <w:rPr>
                <w:i/>
              </w:rPr>
              <w:t>x</w:t>
            </w:r>
            <w:r>
              <w:t xml:space="preserve">:   </w:t>
            </w:r>
            <w:r w:rsidRPr="0094060A">
              <w:rPr>
                <w:position w:val="-4"/>
              </w:rPr>
              <w:object w:dxaOrig="1200" w:dyaOrig="240">
                <v:shape id="_x0000_i1064" type="#_x0000_t75" style="width:60pt;height:12pt" o:ole="">
                  <v:imagedata r:id="rId82" o:title=""/>
                </v:shape>
                <o:OLEObject Type="Embed" ProgID="Equation.DSMT4" ShapeID="_x0000_i1064" DrawAspect="Content" ObjectID="_1618056968" r:id="rId83"/>
              </w:object>
            </w:r>
          </w:p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Equating constant terms:           </w:t>
            </w:r>
            <w:r w:rsidRPr="0094060A">
              <w:rPr>
                <w:position w:val="-4"/>
              </w:rPr>
              <w:object w:dxaOrig="1240" w:dyaOrig="240">
                <v:shape id="_x0000_i1065" type="#_x0000_t75" style="width:62.25pt;height:12pt" o:ole="">
                  <v:imagedata r:id="rId84" o:title=""/>
                </v:shape>
                <o:OLEObject Type="Embed" ProgID="Equation.DSMT4" ShapeID="_x0000_i1065" DrawAspect="Content" ObjectID="_1618056969" r:id="rId8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</w:pPr>
            <w:r>
              <w:t>Multiplies one or both of the equations in an effort to equate one of the two variables.</w: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700" w:dyaOrig="580">
                <v:shape id="_x0000_i1066" type="#_x0000_t75" style="width:35.25pt;height:28.5pt" o:ole="">
                  <v:imagedata r:id="rId86" o:title=""/>
                </v:shape>
                <o:OLEObject Type="Embed" ProgID="Equation.DSMT4" ShapeID="_x0000_i1066" DrawAspect="Content" ObjectID="_1618056970" r:id="rId87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C93C9D" w:rsidRDefault="009F6670" w:rsidP="009F6670">
            <w:pPr>
              <w:pStyle w:val="Text"/>
              <w:spacing w:before="80" w:after="80" w:line="240" w:lineRule="auto"/>
            </w:pPr>
            <w:r>
              <w:t xml:space="preserve">Finds   </w:t>
            </w:r>
            <w:r w:rsidRPr="0094060A">
              <w:rPr>
                <w:position w:val="-22"/>
              </w:rPr>
              <w:object w:dxaOrig="600" w:dyaOrig="580">
                <v:shape id="_x0000_i1067" type="#_x0000_t75" style="width:30pt;height:28.5pt" o:ole="">
                  <v:imagedata r:id="rId88" o:title=""/>
                </v:shape>
                <o:OLEObject Type="Embed" ProgID="Equation.DSMT4" ShapeID="_x0000_i1067" DrawAspect="Content" ObjectID="_1618056971" r:id="rId8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C93C9D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7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9F6670" w:rsidRDefault="009F6670"/>
    <w:p w:rsidR="009F6670" w:rsidRDefault="009F6670" w:rsidP="009F6670">
      <w:pPr>
        <w:pStyle w:val="Text"/>
        <w:spacing w:before="80" w:after="80" w:line="240" w:lineRule="auto"/>
        <w:rPr>
          <w:b/>
        </w:rPr>
      </w:pPr>
      <w:r>
        <w:rPr>
          <w:b/>
        </w:rPr>
        <w:t>NOTES:  Alternative method</w:t>
      </w:r>
    </w:p>
    <w:p w:rsidR="009F6670" w:rsidRDefault="00544DB2" w:rsidP="009F6670">
      <w:pPr>
        <w:pStyle w:val="Text"/>
        <w:spacing w:before="80" w:after="80" w:line="240" w:lineRule="auto"/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206375</wp:posOffset>
                </wp:positionV>
                <wp:extent cx="477520" cy="0"/>
                <wp:effectExtent l="12700" t="12065" r="5080" b="6985"/>
                <wp:wrapNone/>
                <wp:docPr id="3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185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9" o:spid="_x0000_s1026" type="#_x0000_t32" style="position:absolute;margin-left:280pt;margin-top:16.25pt;width:37.6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Jj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"/>
            </w:pict>
          </mc:Fallback>
        </mc:AlternateContent>
      </w: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206375</wp:posOffset>
                </wp:positionV>
                <wp:extent cx="487680" cy="0"/>
                <wp:effectExtent l="7620" t="12065" r="9525" b="6985"/>
                <wp:wrapNone/>
                <wp:docPr id="3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71E2" id="AutoShape 98" o:spid="_x0000_s1026" type="#_x0000_t32" style="position:absolute;margin-left:225.6pt;margin-top:16.25pt;width:38.4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"/>
            </w:pict>
          </mc:Fallback>
        </mc:AlternateContent>
      </w: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206375</wp:posOffset>
                </wp:positionV>
                <wp:extent cx="914400" cy="0"/>
                <wp:effectExtent l="13970" t="12065" r="5080" b="6985"/>
                <wp:wrapNone/>
                <wp:docPr id="3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8FBBA" id="AutoShape 97" o:spid="_x0000_s1026" type="#_x0000_t32" style="position:absolute;margin-left:137.6pt;margin-top:16.25pt;width:1in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kD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"/>
            </w:pict>
          </mc:Fallback>
        </mc:AlternateContent>
      </w:r>
      <w:r w:rsidR="009F6670">
        <w:t xml:space="preserve">Writes </w:t>
      </w:r>
      <w:r w:rsidR="009F6670" w:rsidRPr="00014F6C">
        <w:rPr>
          <w:position w:val="-22"/>
        </w:rPr>
        <w:object w:dxaOrig="1740" w:dyaOrig="600">
          <v:shape id="_x0000_i1068" type="#_x0000_t75" style="width:87pt;height:30pt" o:ole="">
            <v:imagedata r:id="rId90" o:title=""/>
          </v:shape>
          <o:OLEObject Type="Embed" ProgID="Equation.DSMT4" ShapeID="_x0000_i1068" DrawAspect="Content" ObjectID="_1618056972" r:id="rId91"/>
        </w:object>
      </w:r>
      <w:r w:rsidR="009F6670">
        <w:t xml:space="preserve"> as </w:t>
      </w:r>
      <w:r w:rsidR="009F6670" w:rsidRPr="0094060A">
        <w:rPr>
          <w:position w:val="-24"/>
        </w:rPr>
        <w:object w:dxaOrig="3740" w:dyaOrig="620">
          <v:shape id="_x0000_i1069" type="#_x0000_t75" style="width:186.75pt;height:30.75pt" o:ole="">
            <v:imagedata r:id="rId92" o:title=""/>
          </v:shape>
          <o:OLEObject Type="Embed" ProgID="Equation.DSMT4" ShapeID="_x0000_i1069" DrawAspect="Content" ObjectID="_1618056973" r:id="rId93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States </w:t>
      </w:r>
      <w:r w:rsidRPr="0094060A">
        <w:rPr>
          <w:position w:val="-10"/>
        </w:rPr>
        <w:object w:dxaOrig="5080" w:dyaOrig="380">
          <v:shape id="_x0000_i1070" type="#_x0000_t75" style="width:253.5pt;height:18.75pt" o:ole="">
            <v:imagedata r:id="rId94" o:title=""/>
          </v:shape>
          <o:OLEObject Type="Embed" ProgID="Equation.DSMT4" ShapeID="_x0000_i1070" DrawAspect="Content" ObjectID="_1618056974" r:id="rId95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931EE2">
        <w:rPr>
          <w:position w:val="-22"/>
        </w:rPr>
        <w:object w:dxaOrig="560" w:dyaOrig="600">
          <v:shape id="_x0000_i1071" type="#_x0000_t75" style="width:28.5pt;height:30pt" o:ole="">
            <v:imagedata r:id="rId96" o:title=""/>
          </v:shape>
          <o:OLEObject Type="Embed" ProgID="Equation.DSMT4" ShapeID="_x0000_i1071" DrawAspect="Content" ObjectID="_1618056975" r:id="rId97"/>
        </w:object>
      </w:r>
      <w:r>
        <w:t xml:space="preserve"> to obtain: </w:t>
      </w:r>
      <w:r w:rsidRPr="0094060A">
        <w:rPr>
          <w:position w:val="-22"/>
        </w:rPr>
        <w:object w:dxaOrig="1840" w:dyaOrig="600">
          <v:shape id="_x0000_i1072" type="#_x0000_t75" style="width:92.25pt;height:30pt" o:ole="">
            <v:imagedata r:id="rId98" o:title=""/>
          </v:shape>
          <o:OLEObject Type="Embed" ProgID="Equation.DSMT4" ShapeID="_x0000_i1072" DrawAspect="Content" ObjectID="_1618056976" r:id="rId99"/>
        </w:object>
      </w:r>
    </w:p>
    <w:p w:rsidR="009F6670" w:rsidRDefault="009F6670" w:rsidP="009F6670">
      <w:pPr>
        <w:pStyle w:val="Text"/>
        <w:spacing w:before="80" w:after="80" w:line="240" w:lineRule="auto"/>
      </w:pPr>
      <w:r>
        <w:t xml:space="preserve">Substitutes </w:t>
      </w:r>
      <w:r w:rsidRPr="006360B8">
        <w:rPr>
          <w:position w:val="-22"/>
        </w:rPr>
        <w:object w:dxaOrig="700" w:dyaOrig="600">
          <v:shape id="_x0000_i1073" type="#_x0000_t75" style="width:35.25pt;height:30pt" o:ole="">
            <v:imagedata r:id="rId100" o:title=""/>
          </v:shape>
          <o:OLEObject Type="Embed" ProgID="Equation.DSMT4" ShapeID="_x0000_i1073" DrawAspect="Content" ObjectID="_1618056977" r:id="rId101"/>
        </w:object>
      </w:r>
      <w:r>
        <w:t xml:space="preserve"> to obtain: </w:t>
      </w:r>
      <w:r w:rsidRPr="006360B8">
        <w:rPr>
          <w:position w:val="-22"/>
        </w:rPr>
        <w:object w:dxaOrig="1800" w:dyaOrig="600">
          <v:shape id="_x0000_i1074" type="#_x0000_t75" style="width:90pt;height:30pt" o:ole="">
            <v:imagedata r:id="rId102" o:title=""/>
          </v:shape>
          <o:OLEObject Type="Embed" ProgID="Equation.DSMT4" ShapeID="_x0000_i1074" DrawAspect="Content" ObjectID="_1618056978" r:id="rId103"/>
        </w:object>
      </w:r>
    </w:p>
    <w:p w:rsidR="00185DEC" w:rsidRDefault="009F6670" w:rsidP="009F6670">
      <w:r>
        <w:t xml:space="preserve">Equating the coefficients of </w:t>
      </w:r>
      <w:r w:rsidRPr="007E7305">
        <w:rPr>
          <w:i/>
        </w:rPr>
        <w:t>x</w:t>
      </w:r>
      <w:r>
        <w:rPr>
          <w:vertAlign w:val="superscript"/>
        </w:rPr>
        <w:t>2</w:t>
      </w:r>
      <w:r>
        <w:t xml:space="preserve">: </w:t>
      </w:r>
      <w:r w:rsidRPr="00931EE2">
        <w:rPr>
          <w:position w:val="-6"/>
        </w:rPr>
        <w:object w:dxaOrig="1400" w:dyaOrig="260">
          <v:shape id="_x0000_i1075" type="#_x0000_t75" style="width:69.75pt;height:12.75pt" o:ole="">
            <v:imagedata r:id="rId104" o:title=""/>
          </v:shape>
          <o:OLEObject Type="Embed" ProgID="Equation.DSMT4" ShapeID="_x0000_i1075" DrawAspect="Content" ObjectID="_1618056979" r:id="rId105"/>
        </w:object>
      </w:r>
      <w:r w:rsidR="00185DEC">
        <w:br w:type="page"/>
      </w:r>
    </w:p>
    <w:p w:rsidR="00185DEC" w:rsidRPr="00185DEC" w:rsidRDefault="00185DEC" w:rsidP="00185DEC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544DB2" w:rsidP="009F6670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-326390</wp:posOffset>
                      </wp:positionH>
                      <wp:positionV relativeFrom="paragraph">
                        <wp:posOffset>5715</wp:posOffset>
                      </wp:positionV>
                      <wp:extent cx="449580" cy="298450"/>
                      <wp:effectExtent l="6350" t="6985" r="10795" b="8890"/>
                      <wp:wrapNone/>
                      <wp:docPr id="31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D52C3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38" type="#_x0000_t202" style="position:absolute;left:0;text-align:left;margin-left:-25.7pt;margin-top:.45pt;width:35.4pt;height:2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">
                      <v:textbox>
                        <w:txbxContent>
                          <w:p w:rsidR="00EB26D2" w:rsidRPr="00FB6519" w:rsidRDefault="00EB26D2" w:rsidP="00D52C3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70">
              <w:t xml:space="preserve">     States that</w:t>
            </w:r>
            <w:r w:rsidR="009F6670" w:rsidRPr="00727072">
              <w:rPr>
                <w:position w:val="-22"/>
              </w:rPr>
              <w:object w:dxaOrig="1040" w:dyaOrig="580">
                <v:shape id="_x0000_i1076" type="#_x0000_t75" style="width:52.5pt;height:28.5pt" o:ole="">
                  <v:imagedata r:id="rId106" o:title=""/>
                </v:shape>
                <o:OLEObject Type="Embed" ProgID="Equation.DSMT4" ShapeID="_x0000_i1076" DrawAspect="Content" ObjectID="_1618056980" r:id="rId107"/>
              </w:object>
            </w:r>
            <w:r w:rsidR="009F6670">
              <w:t>and concludes that</w:t>
            </w:r>
            <w:r w:rsidR="009F6670" w:rsidRPr="00A96900">
              <w:rPr>
                <w:position w:val="-6"/>
              </w:rPr>
              <w:object w:dxaOrig="1000" w:dyaOrig="260">
                <v:shape id="_x0000_i1077" type="#_x0000_t75" style="width:50.25pt;height:13.5pt" o:ole="">
                  <v:imagedata r:id="rId108" o:title=""/>
                </v:shape>
                <o:OLEObject Type="Embed" ProgID="Equation.DSMT4" ShapeID="_x0000_i1077" DrawAspect="Content" ObjectID="_1618056981" r:id="rId10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727072">
              <w:rPr>
                <w:position w:val="-22"/>
              </w:rPr>
              <w:object w:dxaOrig="1080" w:dyaOrig="580">
                <v:shape id="_x0000_i1078" type="#_x0000_t75" style="width:54.75pt;height:28.5pt" o:ole="">
                  <v:imagedata r:id="rId110" o:title=""/>
                </v:shape>
                <o:OLEObject Type="Embed" ProgID="Equation.DSMT4" ShapeID="_x0000_i1078" DrawAspect="Content" ObjectID="_1618056982" r:id="rId11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40" w:dyaOrig="260">
                <v:shape id="_x0000_i1079" type="#_x0000_t75" style="width:52.5pt;height:13.5pt" o:ole="">
                  <v:imagedata r:id="rId112" o:title=""/>
                </v:shape>
                <o:OLEObject Type="Embed" ProgID="Equation.DSMT4" ShapeID="_x0000_i1079" DrawAspect="Content" ObjectID="_1618056983" r:id="rId113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 xml:space="preserve">     States that</w:t>
            </w:r>
            <w:r w:rsidRPr="00A96900">
              <w:rPr>
                <w:position w:val="-6"/>
              </w:rPr>
              <w:object w:dxaOrig="1020" w:dyaOrig="260">
                <v:shape id="_x0000_i1080" type="#_x0000_t75" style="width:51.75pt;height:13.5pt" o:ole="">
                  <v:imagedata r:id="rId114" o:title=""/>
                </v:shape>
                <o:OLEObject Type="Embed" ProgID="Equation.DSMT4" ShapeID="_x0000_i1080" DrawAspect="Content" ObjectID="_1618056984" r:id="rId11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>
                <v:shape id="_x0000_i1081" type="#_x0000_t75" style="width:59.25pt;height:28.5pt" o:ole="">
                  <v:imagedata r:id="rId116" o:title=""/>
                </v:shape>
                <o:OLEObject Type="Embed" ProgID="Equation.DSMT4" ShapeID="_x0000_i1081" DrawAspect="Content" ObjectID="_1618056985" r:id="rId117"/>
              </w:object>
            </w:r>
            <w:r>
              <w:t>and concludes that</w:t>
            </w:r>
            <w:r w:rsidRPr="00727072">
              <w:rPr>
                <w:position w:val="-22"/>
              </w:rPr>
              <w:object w:dxaOrig="1160" w:dyaOrig="620">
                <v:shape id="_x0000_i1082" type="#_x0000_t75" style="width:58.5pt;height:30.75pt" o:ole="">
                  <v:imagedata r:id="rId118" o:title=""/>
                </v:shape>
                <o:OLEObject Type="Embed" ProgID="Equation.DSMT4" ShapeID="_x0000_i1082" DrawAspect="Content" ObjectID="_1618056986" r:id="rId119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ind w:left="75"/>
            </w:pPr>
            <w:r>
              <w:t>States that</w:t>
            </w:r>
            <w:r w:rsidRPr="00727072">
              <w:rPr>
                <w:position w:val="-22"/>
              </w:rPr>
              <w:object w:dxaOrig="1180" w:dyaOrig="580">
                <v:shape id="_x0000_i1083" type="#_x0000_t75" style="width:58.5pt;height:28.5pt" o:ole="">
                  <v:imagedata r:id="rId120" o:title=""/>
                </v:shape>
                <o:OLEObject Type="Embed" ProgID="Equation.DSMT4" ShapeID="_x0000_i1083" DrawAspect="Content" ObjectID="_1618056987" r:id="rId121"/>
              </w:object>
            </w:r>
            <w:r>
              <w:t>and concludes that</w:t>
            </w:r>
            <w:r w:rsidRPr="00A96900">
              <w:rPr>
                <w:position w:val="-6"/>
              </w:rPr>
              <w:object w:dxaOrig="1020" w:dyaOrig="260">
                <v:shape id="_x0000_i1084" type="#_x0000_t75" style="width:51.75pt;height:13.5pt" o:ole="">
                  <v:imagedata r:id="rId122" o:title=""/>
                </v:shape>
                <o:OLEObject Type="Embed" ProgID="Equation.DSMT4" ShapeID="_x0000_i1084" DrawAspect="Content" ObjectID="_1618056988" r:id="rId123"/>
              </w:object>
            </w:r>
            <w:r>
              <w:t>oe.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 xml:space="preserve">Recognises the need to use Pythagoras’ theorem. For example, </w:t>
            </w:r>
            <w:r w:rsidRPr="00727072">
              <w:rPr>
                <w:position w:val="-4"/>
              </w:rPr>
              <w:object w:dxaOrig="1680" w:dyaOrig="320">
                <v:shape id="_x0000_i1085" type="#_x0000_t75" style="width:84pt;height:15.75pt" o:ole="">
                  <v:imagedata r:id="rId124" o:title=""/>
                </v:shape>
                <o:OLEObject Type="Embed" ProgID="Equation.DSMT4" ShapeID="_x0000_i1085" DrawAspect="Content" ObjectID="_1618056989" r:id="rId125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>Makes substitutions and begins to manipulate the equation:</w:t>
            </w:r>
          </w:p>
          <w:p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20" w:dyaOrig="760">
                <v:shape id="_x0000_i1086" type="#_x0000_t75" style="width:131.25pt;height:38.25pt" o:ole="">
                  <v:imagedata r:id="rId126" o:title=""/>
                </v:shape>
                <o:OLEObject Type="Embed" ProgID="Equation.DSMT4" ShapeID="_x0000_i1086" DrawAspect="Content" ObjectID="_1618056990" r:id="rId127"/>
              </w:object>
            </w:r>
          </w:p>
          <w:p w:rsidR="009F6670" w:rsidRDefault="009F6670" w:rsidP="009F6670">
            <w:pPr>
              <w:pStyle w:val="Text"/>
              <w:ind w:left="75"/>
            </w:pPr>
            <w:r w:rsidRPr="002C32D6">
              <w:rPr>
                <w:position w:val="-30"/>
              </w:rPr>
              <w:object w:dxaOrig="2680" w:dyaOrig="760">
                <v:shape id="_x0000_i1087" type="#_x0000_t75" style="width:134.25pt;height:38.25pt" o:ole="">
                  <v:imagedata r:id="rId128" o:title=""/>
                </v:shape>
                <o:OLEObject Type="Embed" ProgID="Equation.DSMT4" ShapeID="_x0000_i1087" DrawAspect="Content" ObjectID="_1618056991" r:id="rId129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Text"/>
              <w:ind w:left="75"/>
            </w:pPr>
            <w:r>
              <w:t>Uses a clear algebraic progression to arrive at the final answer:</w:t>
            </w:r>
          </w:p>
          <w:p w:rsidR="009F6670" w:rsidRDefault="009F6670" w:rsidP="009F6670">
            <w:pPr>
              <w:pStyle w:val="Text"/>
              <w:ind w:left="75"/>
            </w:pPr>
            <w:r w:rsidRPr="00CD14A4">
              <w:rPr>
                <w:position w:val="-26"/>
              </w:rPr>
              <w:object w:dxaOrig="1880" w:dyaOrig="680">
                <v:shape id="_x0000_i1088" type="#_x0000_t75" style="width:93.75pt;height:33.75pt" o:ole="">
                  <v:imagedata r:id="rId130" o:title=""/>
                </v:shape>
                <o:OLEObject Type="Embed" ProgID="Equation.DSMT4" ShapeID="_x0000_i1088" DrawAspect="Content" ObjectID="_1618056992" r:id="rId131"/>
              </w:object>
            </w:r>
          </w:p>
          <w:p w:rsidR="009F6670" w:rsidRDefault="009F6670" w:rsidP="009F6670">
            <w:pPr>
              <w:pStyle w:val="Text"/>
              <w:ind w:left="75"/>
            </w:pPr>
            <w:r w:rsidRPr="00A96900">
              <w:rPr>
                <w:position w:val="-6"/>
              </w:rPr>
              <w:object w:dxaOrig="1580" w:dyaOrig="340">
                <v:shape id="_x0000_i1089" type="#_x0000_t75" style="width:78.75pt;height:16.5pt" o:ole="">
                  <v:imagedata r:id="rId132" o:title=""/>
                </v:shape>
                <o:OLEObject Type="Embed" ProgID="Equation.DSMT4" ShapeID="_x0000_i1089" DrawAspect="Content" ObjectID="_1618056993" r:id="rId133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9F6670" w:rsidRPr="00AC0AB3" w:rsidRDefault="009F6670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Default="001C74BF" w:rsidP="001C74BF"/>
    <w:p w:rsidR="00185DEC" w:rsidRDefault="00185DEC" w:rsidP="00185DEC">
      <w:r>
        <w:br w:type="page"/>
      </w:r>
    </w:p>
    <w:p w:rsidR="009F6670" w:rsidRPr="00F63F93" w:rsidRDefault="009F6670" w:rsidP="00185DEC"/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9F6670" w:rsidRPr="00F628CD" w:rsidTr="00D52C3C">
        <w:trPr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544DB2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-255270</wp:posOffset>
                      </wp:positionH>
                      <wp:positionV relativeFrom="paragraph">
                        <wp:posOffset>26035</wp:posOffset>
                      </wp:positionV>
                      <wp:extent cx="449580" cy="298450"/>
                      <wp:effectExtent l="10795" t="8255" r="6350" b="7620"/>
                      <wp:wrapNone/>
                      <wp:docPr id="3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D52C3C">
                                  <w:pPr>
                                    <w:jc w:val="center"/>
                                  </w:pPr>
                                  <w:r>
                                    <w:t>11a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39" type="#_x0000_t202" style="position:absolute;left:0;text-align:left;margin-left:-20.1pt;margin-top:2.05pt;width:35.4pt;height:2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">
                      <v:textbox>
                        <w:txbxContent>
                          <w:p w:rsidR="00EB26D2" w:rsidRPr="00FB6519" w:rsidRDefault="00EB26D2" w:rsidP="00D52C3C">
                            <w:pPr>
                              <w:jc w:val="center"/>
                            </w:pPr>
                            <w:r>
                              <w:t>11a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70">
              <w:t xml:space="preserve">     States</w:t>
            </w:r>
            <w:r w:rsidR="009F6670" w:rsidRPr="00AD60DB">
              <w:rPr>
                <w:position w:val="-22"/>
              </w:rPr>
              <w:object w:dxaOrig="1120" w:dyaOrig="580">
                <v:shape id="_x0000_i1090" type="#_x0000_t75" style="width:55.5pt;height:29.25pt" o:ole="">
                  <v:imagedata r:id="rId134" o:title=""/>
                </v:shape>
                <o:OLEObject Type="Embed" ProgID="Equation.DSMT4" ShapeID="_x0000_i1090" DrawAspect="Content" ObjectID="_1618056994" r:id="rId135"/>
              </w:object>
            </w:r>
            <w:r w:rsidR="009F6670">
              <w:t>and</w:t>
            </w:r>
            <w:r w:rsidR="009F6670" w:rsidRPr="00AD60DB">
              <w:rPr>
                <w:position w:val="-22"/>
              </w:rPr>
              <w:object w:dxaOrig="1140" w:dyaOrig="580">
                <v:shape id="_x0000_i1091" type="#_x0000_t75" style="width:57.75pt;height:29.25pt" o:ole="">
                  <v:imagedata r:id="rId136" o:title=""/>
                </v:shape>
                <o:OLEObject Type="Embed" ProgID="Equation.DSMT4" ShapeID="_x0000_i1091" DrawAspect="Content" ObjectID="_1618056995" r:id="rId137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Recognises that the identity</w:t>
            </w:r>
            <w:r w:rsidRPr="00466B4A">
              <w:rPr>
                <w:position w:val="-6"/>
              </w:rPr>
              <w:object w:dxaOrig="1500" w:dyaOrig="320">
                <v:shape id="_x0000_i1092" type="#_x0000_t75" style="width:75pt;height:16.5pt" o:ole="">
                  <v:imagedata r:id="rId138" o:title=""/>
                </v:shape>
                <o:OLEObject Type="Embed" ProgID="Equation.DSMT4" ShapeID="_x0000_i1092" DrawAspect="Content" ObjectID="_1618056996" r:id="rId139"/>
              </w:object>
            </w:r>
            <w:r>
              <w:t>can be used to find the cartesian equation.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9F6670" w:rsidRPr="00F628CD" w:rsidTr="00D52C3C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t xml:space="preserve">     Makes the substitution to find</w:t>
            </w:r>
            <w:r w:rsidRPr="00AD60DB">
              <w:rPr>
                <w:position w:val="-12"/>
              </w:rPr>
              <w:object w:dxaOrig="2079" w:dyaOrig="400">
                <v:shape id="_x0000_i1093" type="#_x0000_t75" style="width:104.25pt;height:20.25pt" o:ole="">
                  <v:imagedata r:id="rId140" o:title=""/>
                </v:shape>
                <o:OLEObject Type="Embed" ProgID="Equation.DSMT4" ShapeID="_x0000_i1093" DrawAspect="Content" ObjectID="_1618056997" r:id="rId141"/>
              </w:objec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9F6670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544DB2" w:rsidP="009F6670">
            <w:pPr>
              <w:pStyle w:val="Text"/>
              <w:tabs>
                <w:tab w:val="clear" w:pos="227"/>
                <w:tab w:val="left" w:pos="75"/>
              </w:tabs>
              <w:spacing w:before="80" w:after="8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-255270</wp:posOffset>
                      </wp:positionH>
                      <wp:positionV relativeFrom="paragraph">
                        <wp:posOffset>1905</wp:posOffset>
                      </wp:positionV>
                      <wp:extent cx="449580" cy="298450"/>
                      <wp:effectExtent l="10795" t="13970" r="6350" b="11430"/>
                      <wp:wrapNone/>
                      <wp:docPr id="29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D52C3C">
                                  <w:pPr>
                                    <w:jc w:val="center"/>
                                  </w:pPr>
                                  <w:r>
                                    <w:t>11b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40" type="#_x0000_t202" style="position:absolute;left:0;text-align:left;margin-left:-20.1pt;margin-top:.15pt;width:35.4pt;height:2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">
                      <v:textbox>
                        <w:txbxContent>
                          <w:p w:rsidR="00EB26D2" w:rsidRPr="00FB6519" w:rsidRDefault="00EB26D2" w:rsidP="00D52C3C">
                            <w:pPr>
                              <w:jc w:val="center"/>
                            </w:pPr>
                            <w:r>
                              <w:t>11b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70">
              <w:t xml:space="preserve">     States or implies that the curve is a circle with centre (−4, 3) and radius 7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660" w:dyaOrig="580">
                <v:shape id="_x0000_i1094" type="#_x0000_t75" style="width:33pt;height:29.25pt" o:ole="">
                  <v:imagedata r:id="rId142" o:title=""/>
                </v:shape>
                <o:OLEObject Type="Embed" ProgID="Equation.DSMT4" ShapeID="_x0000_i1094" DrawAspect="Content" ObjectID="_1618056998" r:id="rId143"/>
              </w:object>
            </w:r>
            <w:r>
              <w:t xml:space="preserve">to find </w:t>
            </w:r>
            <w:r w:rsidRPr="00411EE4">
              <w:rPr>
                <w:i/>
              </w:rPr>
              <w:t>x</w:t>
            </w:r>
            <w:r>
              <w:t xml:space="preserve"> = −11 and </w:t>
            </w:r>
            <w:r w:rsidRPr="00411EE4">
              <w:rPr>
                <w:i/>
              </w:rPr>
              <w:t>y</w:t>
            </w:r>
            <w:r>
              <w:t xml:space="preserve"> = 3 (−11, 3)</w:t>
            </w:r>
          </w:p>
          <w:p w:rsidR="009F6670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     Substitutes</w:t>
            </w:r>
            <w:r w:rsidRPr="00AD60DB">
              <w:rPr>
                <w:position w:val="-22"/>
              </w:rPr>
              <w:object w:dxaOrig="520" w:dyaOrig="580">
                <v:shape id="_x0000_i1095" type="#_x0000_t75" style="width:26.25pt;height:29.25pt" o:ole="">
                  <v:imagedata r:id="rId144" o:title=""/>
                </v:shape>
                <o:OLEObject Type="Embed" ProgID="Equation.DSMT4" ShapeID="_x0000_i1095" DrawAspect="Content" ObjectID="_1618056999" r:id="rId145"/>
              </w:object>
            </w:r>
            <w:r>
              <w:t xml:space="preserve"> to find </w:t>
            </w:r>
            <w:r w:rsidRPr="00411EE4">
              <w:rPr>
                <w:i/>
              </w:rPr>
              <w:t>x</w:t>
            </w:r>
            <w:r>
              <w:t xml:space="preserve"> ≈ 2.06 and </w:t>
            </w:r>
            <w:r w:rsidRPr="00411EE4">
              <w:rPr>
                <w:i/>
              </w:rPr>
              <w:t>y</w:t>
            </w:r>
            <w:r>
              <w:t xml:space="preserve"> = 6.5 (2.06, 6.5)</w:t>
            </w:r>
          </w:p>
          <w:p w:rsidR="009F6670" w:rsidRPr="00EF0C3E" w:rsidRDefault="009F6670" w:rsidP="00395B78">
            <w:pPr>
              <w:pStyle w:val="Text"/>
              <w:tabs>
                <w:tab w:val="clear" w:pos="227"/>
                <w:tab w:val="left" w:pos="75"/>
              </w:tabs>
              <w:spacing w:before="0" w:after="80"/>
              <w:ind w:left="75"/>
            </w:pPr>
            <w:r>
              <w:t xml:space="preserve">     Could also substitute </w:t>
            </w:r>
            <w:r w:rsidRPr="003D7253">
              <w:rPr>
                <w:i/>
              </w:rPr>
              <w:t>t</w:t>
            </w:r>
            <w:r>
              <w:t xml:space="preserve"> = 0 to find </w:t>
            </w:r>
            <w:r w:rsidRPr="00411EE4">
              <w:rPr>
                <w:i/>
              </w:rPr>
              <w:t>x</w:t>
            </w:r>
            <w:r>
              <w:t xml:space="preserve"> = −4 and </w:t>
            </w:r>
            <w:r w:rsidRPr="00411EE4">
              <w:rPr>
                <w:i/>
              </w:rPr>
              <w:t>y</w:t>
            </w:r>
            <w:r>
              <w:t xml:space="preserve"> = 10 (−4, 10)</w:t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9F6670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9F6670" w:rsidRPr="00EF0C3E" w:rsidRDefault="00544DB2" w:rsidP="009F6670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231140</wp:posOffset>
                      </wp:positionV>
                      <wp:extent cx="1780540" cy="497840"/>
                      <wp:effectExtent l="13970" t="13335" r="5715" b="12700"/>
                      <wp:wrapNone/>
                      <wp:docPr id="28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0540" cy="497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D52C3C">
                                  <w:pPr>
                                    <w:jc w:val="center"/>
                                  </w:pPr>
                                  <w:r>
                                    <w:t>Draws fully correct curve.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41" type="#_x0000_t202" style="position:absolute;left:0;text-align:left;margin-left:259.9pt;margin-top:18.2pt;width:140.2pt;height:39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">
                      <v:textbox>
                        <w:txbxContent>
                          <w:p w:rsidR="00EB26D2" w:rsidRPr="00FB6519" w:rsidRDefault="00EB26D2" w:rsidP="00D52C3C">
                            <w:pPr>
                              <w:jc w:val="center"/>
                            </w:pPr>
                            <w:r>
                              <w:t>Draws fully correct curve.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70" w:rsidRPr="009F6670">
              <w:rPr>
                <w:lang w:eastAsia="en-GB"/>
              </w:rPr>
              <w:drawing>
                <wp:inline distT="0" distB="0" distL="0" distR="0">
                  <wp:extent cx="2541270" cy="18681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vel_ut_p2_u7_markscheme_aw1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:rsidR="009F6670" w:rsidRPr="00EF0C3E" w:rsidRDefault="009F6670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  <w:r w:rsidR="00395B78">
              <w:rPr>
                <w:b/>
              </w:rPr>
              <w:t xml:space="preserve">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216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544DB2" w:rsidP="00EB26D2">
            <w:pPr>
              <w:pStyle w:val="Text"/>
              <w:spacing w:before="80" w:after="8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8255</wp:posOffset>
                      </wp:positionV>
                      <wp:extent cx="449580" cy="298450"/>
                      <wp:effectExtent l="5715" t="12700" r="11430" b="12700"/>
                      <wp:wrapNone/>
                      <wp:docPr id="27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D52C3C">
                                  <w:pPr>
                                    <w:jc w:val="center"/>
                                  </w:pPr>
                                  <w:r>
                                    <w:t>11c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42" type="#_x0000_t202" style="position:absolute;left:0;text-align:left;margin-left:-26.5pt;margin-top:.65pt;width:35.4pt;height:2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">
                      <v:textbox>
                        <w:txbxContent>
                          <w:p w:rsidR="00EB26D2" w:rsidRPr="00FB6519" w:rsidRDefault="00EB26D2" w:rsidP="00D52C3C">
                            <w:pPr>
                              <w:jc w:val="center"/>
                            </w:pPr>
                            <w:r>
                              <w:t>11c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B78">
              <w:t xml:space="preserve">     Makes an attempt to find the length of the curve by recognising that the length is part of the </w:t>
            </w:r>
          </w:p>
          <w:p w:rsidR="00395B78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circumference. Must at least attempt to find the circumference to award method mark.   </w:t>
            </w:r>
          </w:p>
          <w:p w:rsidR="00395B78" w:rsidRPr="00EF0C3E" w:rsidRDefault="00395B78" w:rsidP="00EB26D2">
            <w:pPr>
              <w:pStyle w:val="Text"/>
              <w:spacing w:before="80" w:after="80"/>
              <w:ind w:left="75"/>
            </w:pPr>
            <w:r>
              <w:t xml:space="preserve">     </w:t>
            </w:r>
            <w:r w:rsidRPr="00C058D4">
              <w:rPr>
                <w:position w:val="-6"/>
              </w:rPr>
              <w:object w:dxaOrig="1680" w:dyaOrig="260">
                <v:shape id="_x0000_i1096" type="#_x0000_t75" style="width:84pt;height:12.75pt" o:ole="">
                  <v:imagedata r:id="rId147" o:title=""/>
                </v:shape>
                <o:OLEObject Type="Embed" ProgID="Equation.DSMT4" ShapeID="_x0000_i1096" DrawAspect="Content" ObjectID="_1618057000" r:id="rId148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395B78">
            <w:pPr>
              <w:pStyle w:val="Text"/>
              <w:spacing w:before="0" w:after="0"/>
              <w:ind w:left="75"/>
            </w:pPr>
            <w:r>
              <w:t>Uses the fact that the arc is</w:t>
            </w:r>
            <w:r w:rsidRPr="005D055F">
              <w:rPr>
                <w:position w:val="-22"/>
              </w:rPr>
              <w:object w:dxaOrig="300" w:dyaOrig="580">
                <v:shape id="_x0000_i1097" type="#_x0000_t75" style="width:13.5pt;height:28.5pt" o:ole="">
                  <v:imagedata r:id="rId149" o:title=""/>
                </v:shape>
                <o:OLEObject Type="Embed" ProgID="Equation.DSMT4" ShapeID="_x0000_i1097" DrawAspect="Content" ObjectID="_1618057001" r:id="rId150"/>
              </w:object>
            </w:r>
            <w:r>
              <w:t>of the circumference to write:        arc length =</w:t>
            </w:r>
            <w:r w:rsidRPr="00E8578D">
              <w:rPr>
                <w:position w:val="-22"/>
              </w:rPr>
              <w:object w:dxaOrig="440" w:dyaOrig="560">
                <v:shape id="_x0000_i1098" type="#_x0000_t75" style="width:22.5pt;height:28.5pt" o:ole="">
                  <v:imagedata r:id="rId151" o:title=""/>
                </v:shape>
                <o:OLEObject Type="Embed" ProgID="Equation.DSMT4" ShapeID="_x0000_i1098" DrawAspect="Content" ObjectID="_1618057002" r:id="rId152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395B78" w:rsidRPr="00AC0AB3" w:rsidTr="00D52C3C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395B78" w:rsidRPr="00AC0AB3" w:rsidRDefault="00395B78" w:rsidP="00D52C3C">
            <w:pPr>
              <w:pStyle w:val="Text"/>
              <w:jc w:val="center"/>
              <w:rPr>
                <w:b/>
              </w:rPr>
            </w:pPr>
          </w:p>
        </w:tc>
      </w:tr>
    </w:tbl>
    <w:p w:rsidR="00395B78" w:rsidRDefault="00395B78" w:rsidP="00395B78">
      <w:pPr>
        <w:pStyle w:val="Text"/>
        <w:spacing w:before="240"/>
        <w:rPr>
          <w:b/>
        </w:rPr>
      </w:pPr>
      <w:r>
        <w:rPr>
          <w:b/>
        </w:rPr>
        <w:t xml:space="preserve">NOTES:  </w:t>
      </w:r>
    </w:p>
    <w:p w:rsidR="00395B78" w:rsidRPr="00395B78" w:rsidRDefault="00395B78" w:rsidP="00395B78">
      <w:pPr>
        <w:pStyle w:val="Text"/>
        <w:rPr>
          <w:b/>
        </w:rPr>
      </w:pPr>
      <w:r>
        <w:rPr>
          <w:b/>
        </w:rPr>
        <w:t xml:space="preserve">11b   </w:t>
      </w:r>
      <w:r>
        <w:rPr>
          <w:b/>
        </w:rPr>
        <w:tab/>
      </w:r>
      <w:r>
        <w:t>Award ft marks for correct sketch using incorrect values from</w:t>
      </w:r>
      <w:r w:rsidRPr="002B4970">
        <w:t xml:space="preserve">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:rsidR="00395B78" w:rsidRPr="00395B78" w:rsidRDefault="00395B78" w:rsidP="00395B78">
      <w:pPr>
        <w:pStyle w:val="Text"/>
        <w:rPr>
          <w:b/>
        </w:rPr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 xml:space="preserve">Award ft marks for correct answer using incorrect values </w:t>
      </w:r>
      <w:r w:rsidRPr="002B4970">
        <w:t xml:space="preserve">from </w:t>
      </w:r>
      <w:r w:rsidRPr="00FF1B0A">
        <w:t>part</w:t>
      </w:r>
      <w:r w:rsidRPr="00F70825">
        <w:rPr>
          <w:b/>
        </w:rPr>
        <w:t xml:space="preserve"> a</w:t>
      </w:r>
      <w:r>
        <w:t>.</w:t>
      </w:r>
    </w:p>
    <w:p w:rsidR="00395B78" w:rsidRDefault="00395B78" w:rsidP="00395B78">
      <w:pPr>
        <w:pStyle w:val="Text"/>
        <w:spacing w:before="0" w:after="0"/>
      </w:pPr>
      <w:r>
        <w:rPr>
          <w:b/>
        </w:rPr>
        <w:t>11c</w:t>
      </w:r>
      <w:r>
        <w:rPr>
          <w:b/>
        </w:rPr>
        <w:tab/>
      </w:r>
      <w:r>
        <w:rPr>
          <w:b/>
        </w:rPr>
        <w:tab/>
      </w:r>
      <w:r>
        <w:t>Alternative method: use</w:t>
      </w:r>
      <w:r w:rsidRPr="00DB7BDE">
        <w:rPr>
          <w:position w:val="-6"/>
        </w:rPr>
        <w:object w:dxaOrig="600" w:dyaOrig="260">
          <v:shape id="_x0000_i1099" type="#_x0000_t75" style="width:30pt;height:12.75pt" o:ole="">
            <v:imagedata r:id="rId153" o:title=""/>
          </v:shape>
          <o:OLEObject Type="Embed" ProgID="Equation.DSMT4" ShapeID="_x0000_i1099" DrawAspect="Content" ObjectID="_1618057003" r:id="rId154"/>
        </w:object>
      </w:r>
      <w:r>
        <w:t>, with</w:t>
      </w:r>
      <w:r w:rsidRPr="00DB7BDE">
        <w:rPr>
          <w:position w:val="-6"/>
        </w:rPr>
        <w:object w:dxaOrig="520" w:dyaOrig="260">
          <v:shape id="_x0000_i1100" type="#_x0000_t75" style="width:26.25pt;height:13.5pt" o:ole="">
            <v:imagedata r:id="rId155" o:title=""/>
          </v:shape>
          <o:OLEObject Type="Embed" ProgID="Equation.DSMT4" ShapeID="_x0000_i1100" DrawAspect="Content" ObjectID="_1618057004" r:id="rId156"/>
        </w:object>
      </w:r>
      <w:r>
        <w:t>and</w:t>
      </w:r>
      <w:r w:rsidRPr="00E8578D">
        <w:rPr>
          <w:position w:val="-22"/>
        </w:rPr>
        <w:object w:dxaOrig="700" w:dyaOrig="580">
          <v:shape id="_x0000_i1101" type="#_x0000_t75" style="width:36pt;height:29.25pt" o:ole="">
            <v:imagedata r:id="rId157" o:title=""/>
          </v:shape>
          <o:OLEObject Type="Embed" ProgID="Equation.DSMT4" ShapeID="_x0000_i1101" DrawAspect="Content" ObjectID="_1618057005" r:id="rId158"/>
        </w:object>
      </w:r>
    </w:p>
    <w:p w:rsidR="00395B78" w:rsidRPr="00395B78" w:rsidRDefault="00395B78" w:rsidP="00395B78">
      <w:pPr>
        <w:pStyle w:val="Text"/>
        <w:spacing w:before="0"/>
        <w:rPr>
          <w:b/>
        </w:rPr>
      </w:pPr>
      <w:r>
        <w:tab/>
      </w:r>
      <w:r>
        <w:tab/>
      </w:r>
      <w:r>
        <w:tab/>
        <w:t>Award one mark for the attempt and one for the correct answer.</w:t>
      </w:r>
    </w:p>
    <w:p w:rsidR="00FA5510" w:rsidRDefault="00FA5510" w:rsidP="00FA5510"/>
    <w:p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395B78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544DB2" w:rsidP="00EB26D2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29845</wp:posOffset>
                      </wp:positionV>
                      <wp:extent cx="449580" cy="298450"/>
                      <wp:effectExtent l="11430" t="12065" r="5715" b="13335"/>
                      <wp:wrapNone/>
                      <wp:docPr id="26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2</w:t>
                                  </w:r>
                                  <w:r w:rsidRPr="00FB6519"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43" type="#_x0000_t202" style="position:absolute;left:0;text-align:left;margin-left:-22.3pt;margin-top:2.35pt;width:35.4pt;height:2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2</w:t>
                            </w:r>
                            <w:r w:rsidRPr="00FB6519"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B78">
              <w:t xml:space="preserve">     Finds   </w:t>
            </w:r>
            <w:r w:rsidR="00395B78" w:rsidRPr="000C714F">
              <w:rPr>
                <w:position w:val="-22"/>
              </w:rPr>
              <w:object w:dxaOrig="1260" w:dyaOrig="580">
                <v:shape id="_x0000_i1102" type="#_x0000_t75" style="width:63.75pt;height:29.25pt" o:ole="">
                  <v:imagedata r:id="rId159" o:title=""/>
                </v:shape>
                <o:OLEObject Type="Embed" ProgID="Equation.DSMT4" ShapeID="_x0000_i1102" DrawAspect="Content" ObjectID="_1618057006" r:id="rId160"/>
              </w:object>
            </w:r>
            <w:r w:rsidR="00395B78">
              <w:tab/>
              <w:t>and</w:t>
            </w:r>
            <w:r w:rsidR="00395B78">
              <w:tab/>
            </w:r>
            <w:r w:rsidR="00395B78" w:rsidRPr="000C714F">
              <w:rPr>
                <w:position w:val="-22"/>
              </w:rPr>
              <w:object w:dxaOrig="920" w:dyaOrig="580">
                <v:shape id="_x0000_i1103" type="#_x0000_t75" style="width:46.5pt;height:29.25pt" o:ole="">
                  <v:imagedata r:id="rId161" o:title=""/>
                </v:shape>
                <o:OLEObject Type="Embed" ProgID="Equation.DSMT4" ShapeID="_x0000_i1103" DrawAspect="Content" ObjectID="_1618057007" r:id="rId162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Writes     −2sin 2</w:t>
            </w:r>
            <w:r w:rsidRPr="006A0576">
              <w:rPr>
                <w:i/>
              </w:rPr>
              <w:t xml:space="preserve">t </w:t>
            </w:r>
            <w:r>
              <w:t>= − 4sin </w:t>
            </w:r>
            <w:r w:rsidRPr="006A0576">
              <w:rPr>
                <w:i/>
              </w:rPr>
              <w:t>t</w:t>
            </w:r>
            <w:r>
              <w:t> cos </w:t>
            </w:r>
            <w:r w:rsidRPr="006A0576">
              <w:rPr>
                <w:i/>
              </w:rPr>
              <w:t>t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395B78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Calculates   </w:t>
            </w:r>
            <w:r w:rsidRPr="000C714F">
              <w:rPr>
                <w:position w:val="-22"/>
              </w:rPr>
              <w:object w:dxaOrig="2720" w:dyaOrig="580">
                <v:shape id="_x0000_i1104" type="#_x0000_t75" style="width:136.5pt;height:29.25pt" o:ole="">
                  <v:imagedata r:id="rId163" o:title=""/>
                </v:shape>
                <o:OLEObject Type="Embed" ProgID="Equation.DSMT4" ShapeID="_x0000_i1104" DrawAspect="Content" ObjectID="_1618057008" r:id="rId164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544DB2" w:rsidP="00EB26D2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8890</wp:posOffset>
                      </wp:positionV>
                      <wp:extent cx="449580" cy="298450"/>
                      <wp:effectExtent l="11430" t="8890" r="5715" b="6985"/>
                      <wp:wrapNone/>
                      <wp:docPr id="25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2b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44" type="#_x0000_t202" style="position:absolute;left:0;text-align:left;margin-left:-22.3pt;margin-top:.7pt;width:35.4pt;height:2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2b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B78">
              <w:t xml:space="preserve">     Evaluates</w:t>
            </w:r>
            <w:r w:rsidR="00395B78" w:rsidRPr="00BE382C">
              <w:rPr>
                <w:position w:val="-22"/>
              </w:rPr>
              <w:object w:dxaOrig="320" w:dyaOrig="580">
                <v:shape id="_x0000_i1105" type="#_x0000_t75" style="width:16.5pt;height:29.25pt" o:ole="">
                  <v:imagedata r:id="rId165" o:title=""/>
                </v:shape>
                <o:OLEObject Type="Embed" ProgID="Equation.DSMT4" ShapeID="_x0000_i1105" DrawAspect="Content" ObjectID="_1618057009" r:id="rId166"/>
              </w:object>
            </w:r>
            <w:r w:rsidR="00395B78">
              <w:t>at</w:t>
            </w:r>
            <w:r w:rsidR="00395B78" w:rsidRPr="00BE382C">
              <w:rPr>
                <w:position w:val="-22"/>
              </w:rPr>
              <w:object w:dxaOrig="780" w:dyaOrig="580">
                <v:shape id="_x0000_i1106" type="#_x0000_t75" style="width:38.25pt;height:29.25pt" o:ole="">
                  <v:imagedata r:id="rId167" o:title=""/>
                </v:shape>
                <o:OLEObject Type="Embed" ProgID="Equation.DSMT4" ShapeID="_x0000_i1106" DrawAspect="Content" ObjectID="_1618057010" r:id="rId168"/>
              </w:object>
            </w:r>
            <w:r w:rsidR="00395B78">
              <w:t xml:space="preserve">              </w:t>
            </w:r>
            <w:r w:rsidR="00395B78" w:rsidRPr="00BE382C">
              <w:rPr>
                <w:position w:val="-60"/>
              </w:rPr>
              <w:object w:dxaOrig="2000" w:dyaOrig="980">
                <v:shape id="_x0000_i1107" type="#_x0000_t75" style="width:100.5pt;height:48.75pt" o:ole="">
                  <v:imagedata r:id="rId169" o:title=""/>
                </v:shape>
                <o:OLEObject Type="Embed" ProgID="Equation.DSMT4" ShapeID="_x0000_i1107" DrawAspect="Content" ObjectID="_1618057011" r:id="rId170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Understands that the gradient of the tangent is</w:t>
            </w:r>
            <w:r w:rsidRPr="006A0576">
              <w:rPr>
                <w:position w:val="-22"/>
              </w:rPr>
              <w:object w:dxaOrig="220" w:dyaOrig="580">
                <v:shape id="_x0000_i1108" type="#_x0000_t75" style="width:10.5pt;height:29.25pt" o:ole="">
                  <v:imagedata r:id="rId171" o:title=""/>
                </v:shape>
                <o:OLEObject Type="Embed" ProgID="Equation.DSMT4" ShapeID="_x0000_i1108" DrawAspect="Content" ObjectID="_1618057012" r:id="rId172"/>
              </w:object>
            </w:r>
            <w:r>
              <w:t>, and then the gradient of the normal is −2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  <w:rPr>
                <w:color w:val="404040" w:themeColor="text1" w:themeTint="BF"/>
                <w:sz w:val="20"/>
                <w:szCs w:val="20"/>
              </w:rPr>
            </w:pPr>
            <w:r>
              <w:t xml:space="preserve">    Finds the values of </w:t>
            </w:r>
            <w:r w:rsidRPr="000E382C">
              <w:rPr>
                <w:i/>
              </w:rPr>
              <w:t>x</w:t>
            </w:r>
            <w:r>
              <w:t xml:space="preserve"> and </w:t>
            </w:r>
            <w:r w:rsidRPr="000E382C">
              <w:rPr>
                <w:i/>
              </w:rPr>
              <w:t>y</w:t>
            </w:r>
            <w:r>
              <w:t xml:space="preserve"> at</w:t>
            </w:r>
            <w:r w:rsidRPr="00BE382C">
              <w:rPr>
                <w:position w:val="-22"/>
              </w:rPr>
              <w:object w:dxaOrig="780" w:dyaOrig="580">
                <v:shape id="_x0000_i1109" type="#_x0000_t75" style="width:38.25pt;height:29.25pt" o:ole="">
                  <v:imagedata r:id="rId173" o:title=""/>
                </v:shape>
                <o:OLEObject Type="Embed" ProgID="Equation.DSMT4" ShapeID="_x0000_i1109" DrawAspect="Content" ObjectID="_1618057013" r:id="rId174"/>
              </w:objec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</w:t>
            </w:r>
            <w:r w:rsidRPr="00A30660">
              <w:rPr>
                <w:position w:val="-26"/>
              </w:rPr>
              <w:object w:dxaOrig="2000" w:dyaOrig="639">
                <v:shape id="_x0000_i1110" type="#_x0000_t75" style="width:100.5pt;height:31.5pt" o:ole="">
                  <v:imagedata r:id="rId175" o:title=""/>
                </v:shape>
                <o:OLEObject Type="Embed" ProgID="Equation.DSMT4" ShapeID="_x0000_i1110" DrawAspect="Content" ObjectID="_1618057014" r:id="rId176"/>
              </w:object>
            </w:r>
            <w:r>
              <w:t xml:space="preserve">     and     </w:t>
            </w:r>
            <w:r w:rsidRPr="00A30660">
              <w:rPr>
                <w:position w:val="-26"/>
              </w:rPr>
              <w:object w:dxaOrig="1840" w:dyaOrig="639">
                <v:shape id="_x0000_i1111" type="#_x0000_t75" style="width:92.25pt;height:31.5pt" o:ole="">
                  <v:imagedata r:id="rId177" o:title=""/>
                </v:shape>
                <o:OLEObject Type="Embed" ProgID="Equation.DSMT4" ShapeID="_x0000_i1111" DrawAspect="Content" ObjectID="_1618057015" r:id="rId178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</w:pPr>
            <w:r>
              <w:t xml:space="preserve">    Attempts to substitute values into</w:t>
            </w:r>
            <w:r w:rsidRPr="00A30660">
              <w:rPr>
                <w:position w:val="-10"/>
              </w:rPr>
              <w:object w:dxaOrig="1620" w:dyaOrig="320">
                <v:shape id="_x0000_i1112" type="#_x0000_t75" style="width:81pt;height:16.5pt" o:ole="">
                  <v:imagedata r:id="rId179" o:title=""/>
                </v:shape>
                <o:OLEObject Type="Embed" ProgID="Equation.DSMT4" ShapeID="_x0000_i1112" DrawAspect="Content" ObjectID="_1618057016" r:id="rId180"/>
              </w:objec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For example,</w:t>
            </w:r>
            <w:r w:rsidRPr="00A30660">
              <w:rPr>
                <w:position w:val="-26"/>
              </w:rPr>
              <w:object w:dxaOrig="1700" w:dyaOrig="639">
                <v:shape id="_x0000_i1113" type="#_x0000_t75" style="width:84.75pt;height:31.5pt" o:ole="">
                  <v:imagedata r:id="rId181" o:title=""/>
                </v:shape>
                <o:OLEObject Type="Embed" ProgID="Equation.DSMT4" ShapeID="_x0000_i1113" DrawAspect="Content" ObjectID="_1618057017" r:id="rId182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EB26D2">
            <w:pPr>
              <w:pStyle w:val="Text"/>
              <w:ind w:left="75"/>
            </w:pPr>
            <w:r>
              <w:t xml:space="preserve">     Shows logical progression to simplify algebra, arriving at: </w:t>
            </w:r>
          </w:p>
          <w:p w:rsidR="00395B78" w:rsidRPr="00EF0C3E" w:rsidRDefault="00395B78" w:rsidP="00EB26D2">
            <w:pPr>
              <w:pStyle w:val="Text"/>
              <w:ind w:left="75"/>
            </w:pPr>
            <w:r>
              <w:t xml:space="preserve">     </w:t>
            </w:r>
            <w:r w:rsidRPr="00AE732E">
              <w:rPr>
                <w:position w:val="-22"/>
              </w:rPr>
              <w:object w:dxaOrig="1120" w:dyaOrig="580">
                <v:shape id="_x0000_i1114" type="#_x0000_t75" style="width:55.5pt;height:29.25pt" o:ole="">
                  <v:imagedata r:id="rId183" o:title=""/>
                </v:shape>
                <o:OLEObject Type="Embed" ProgID="Equation.DSMT4" ShapeID="_x0000_i1114" DrawAspect="Content" ObjectID="_1618057018" r:id="rId184"/>
              </w:object>
            </w:r>
            <w:r>
              <w:t>or</w:t>
            </w:r>
            <w:r w:rsidRPr="000E382C">
              <w:rPr>
                <w:position w:val="-10"/>
              </w:rPr>
              <w:object w:dxaOrig="1340" w:dyaOrig="300">
                <v:shape id="_x0000_i1115" type="#_x0000_t75" style="width:66.75pt;height:15pt" o:ole="">
                  <v:imagedata r:id="rId185" o:title=""/>
                </v:shape>
                <o:OLEObject Type="Embed" ProgID="Equation.DSMT4" ShapeID="_x0000_i1115" DrawAspect="Content" ObjectID="_1618057019" r:id="rId186"/>
              </w:objec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Pr="00D04F9F" w:rsidRDefault="00395B78" w:rsidP="00395B78">
            <w:pPr>
              <w:pStyle w:val="Exercisequestion"/>
              <w:jc w:val="center"/>
              <w:rPr>
                <w:b/>
              </w:rPr>
            </w:pPr>
          </w:p>
        </w:tc>
        <w:tc>
          <w:tcPr>
            <w:tcW w:w="1271" w:type="dxa"/>
            <w:shd w:val="clear" w:color="auto" w:fill="auto"/>
          </w:tcPr>
          <w:p w:rsidR="00395B78" w:rsidRDefault="00395B78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(5 marks)</w:t>
            </w:r>
          </w:p>
        </w:tc>
      </w:tr>
      <w:tr w:rsidR="00395B78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395B78" w:rsidRDefault="00395B78" w:rsidP="00395B78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8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395B78" w:rsidRPr="00EF0C3E" w:rsidRDefault="00395B78" w:rsidP="00EB26D2">
            <w:pPr>
              <w:pStyle w:val="Text"/>
              <w:jc w:val="center"/>
              <w:rPr>
                <w:b/>
              </w:rPr>
            </w:pPr>
          </w:p>
        </w:tc>
      </w:tr>
    </w:tbl>
    <w:p w:rsidR="00FA5510" w:rsidRDefault="00FA5510" w:rsidP="00FA5510"/>
    <w:p w:rsidR="00395B78" w:rsidRDefault="00395B78" w:rsidP="00395B78">
      <w:pPr>
        <w:pStyle w:val="Text"/>
        <w:rPr>
          <w:b/>
        </w:rPr>
      </w:pPr>
      <w:r>
        <w:rPr>
          <w:b/>
        </w:rPr>
        <w:t>NOTES:  12b</w:t>
      </w:r>
    </w:p>
    <w:p w:rsidR="00395B78" w:rsidRDefault="00395B78" w:rsidP="00395B78">
      <w:r w:rsidRPr="00C74016">
        <w:t xml:space="preserve">Award ft marks for a correct answer using an incorrect answer from </w:t>
      </w:r>
      <w:r w:rsidRPr="00800B56">
        <w:t>part</w:t>
      </w:r>
      <w:r w:rsidRPr="00C74016">
        <w:rPr>
          <w:b/>
        </w:rPr>
        <w:t xml:space="preserve"> a</w:t>
      </w:r>
      <w:r w:rsidRPr="00C74016">
        <w:t>.</w:t>
      </w:r>
    </w:p>
    <w:p w:rsidR="00395B78" w:rsidRPr="00395B78" w:rsidRDefault="00395B78" w:rsidP="00395B78">
      <w:pPr>
        <w:rPr>
          <w:b/>
        </w:rPr>
      </w:pPr>
    </w:p>
    <w:p w:rsidR="00FA5510" w:rsidRDefault="00FA5510" w:rsidP="00FA5510">
      <w:r>
        <w:br w:type="page"/>
      </w:r>
    </w:p>
    <w:p w:rsidR="00FA5510" w:rsidRPr="00FB6519" w:rsidRDefault="00FA5510" w:rsidP="00FA5510">
      <w:pPr>
        <w:rPr>
          <w:b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FA5510" w:rsidRPr="00F628CD" w:rsidTr="00395B78">
        <w:trPr>
          <w:jc w:val="center"/>
        </w:trPr>
        <w:tc>
          <w:tcPr>
            <w:tcW w:w="8902" w:type="dxa"/>
            <w:shd w:val="clear" w:color="auto" w:fill="auto"/>
          </w:tcPr>
          <w:p w:rsidR="00FA5510" w:rsidRPr="00EF0C3E" w:rsidRDefault="00544DB2" w:rsidP="009F6670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307975</wp:posOffset>
                      </wp:positionV>
                      <wp:extent cx="1912620" cy="927100"/>
                      <wp:effectExtent l="8890" t="13970" r="12065" b="11430"/>
                      <wp:wrapNone/>
                      <wp:docPr id="24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92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Default="00EB26D2" w:rsidP="00FA5510">
                                  <w:pPr>
                                    <w:jc w:val="center"/>
                                  </w:pPr>
                                  <w:r>
                                    <w:t xml:space="preserve">Attempts to sketch </w:t>
                                  </w:r>
                                </w:p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>
                                    <w:t xml:space="preserve">both  </w:t>
                                  </w:r>
                                  <w:r w:rsidRPr="000F5AE8">
                                    <w:rPr>
                                      <w:position w:val="-22"/>
                                    </w:rPr>
                                    <w:object w:dxaOrig="840" w:dyaOrig="600">
                                      <v:shape id="_x0000_i1117" type="#_x0000_t75" style="width:42pt;height:30pt" o:ole="">
                                        <v:imagedata r:id="rId187" o:title=""/>
                                      </v:shape>
                                      <o:OLEObject Type="Embed" ProgID="Equation.DSMT4" ShapeID="_x0000_i1117" DrawAspect="Content" ObjectID="_1618057064" r:id="rId188"/>
                                    </w:object>
                                  </w:r>
                                  <w:r>
                                    <w:t>and</w:t>
                                  </w:r>
                                  <w:r w:rsidRPr="00142F13">
                                    <w:rPr>
                                      <w:position w:val="-10"/>
                                    </w:rPr>
                                    <w:object w:dxaOrig="600" w:dyaOrig="380">
                                      <v:shape id="_x0000_i1119" type="#_x0000_t75" style="width:30pt;height:18.75pt" o:ole="">
                                        <v:imagedata r:id="rId189" o:title=""/>
                                      </v:shape>
                                      <o:OLEObject Type="Embed" ProgID="Equation.DSMT4" ShapeID="_x0000_i1119" DrawAspect="Content" ObjectID="_1618057065" r:id="rId19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45" type="#_x0000_t202" style="position:absolute;left:0;text-align:left;margin-left:253.5pt;margin-top:24.25pt;width:150.6pt;height:7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">
                      <v:textbox>
                        <w:txbxContent>
                          <w:p w:rsidR="00EB26D2" w:rsidRDefault="00EB26D2" w:rsidP="00FA5510">
                            <w:pPr>
                              <w:jc w:val="center"/>
                            </w:pPr>
                            <w:r>
                              <w:t xml:space="preserve">Attempts to sketch </w:t>
                            </w:r>
                          </w:p>
                          <w:p w:rsidR="00EB26D2" w:rsidRPr="00FB6519" w:rsidRDefault="00EB26D2" w:rsidP="00FA5510">
                            <w:pPr>
                              <w:jc w:val="center"/>
                            </w:pPr>
                            <w:r>
                              <w:t xml:space="preserve">both  </w:t>
                            </w:r>
                            <w:r w:rsidRPr="000F5AE8">
                              <w:rPr>
                                <w:position w:val="-22"/>
                              </w:rPr>
                              <w:object w:dxaOrig="840" w:dyaOrig="600">
                                <v:shape id="_x0000_i1117" type="#_x0000_t75" style="width:42pt;height:30pt" o:ole="">
                                  <v:imagedata r:id="rId187" o:title=""/>
                                </v:shape>
                                <o:OLEObject Type="Embed" ProgID="Equation.DSMT4" ShapeID="_x0000_i1117" DrawAspect="Content" ObjectID="_1618057064" r:id="rId191"/>
                              </w:object>
                            </w:r>
                            <w:r>
                              <w:t>and</w:t>
                            </w:r>
                            <w:r w:rsidRPr="00142F13">
                              <w:rPr>
                                <w:position w:val="-10"/>
                              </w:rPr>
                              <w:object w:dxaOrig="600" w:dyaOrig="380">
                                <v:shape id="_x0000_i1119" type="#_x0000_t75" style="width:30pt;height:18.75pt" o:ole="">
                                  <v:imagedata r:id="rId189" o:title=""/>
                                </v:shape>
                                <o:OLEObject Type="Embed" ProgID="Equation.DSMT4" ShapeID="_x0000_i1119" DrawAspect="Content" ObjectID="_1618057065" r:id="rId19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9525</wp:posOffset>
                      </wp:positionV>
                      <wp:extent cx="449580" cy="298450"/>
                      <wp:effectExtent l="13335" t="10795" r="13335" b="5080"/>
                      <wp:wrapNone/>
                      <wp:docPr id="23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>
                                    <w:t>13a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46" type="#_x0000_t202" style="position:absolute;left:0;text-align:left;margin-left:-13.9pt;margin-top:.75pt;width:35.4pt;height:2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>
                              <w:t>13a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B78">
              <w:t xml:space="preserve">     </w:t>
            </w:r>
            <w:r w:rsidR="00395B78" w:rsidRPr="00395B78">
              <w:rPr>
                <w:lang w:eastAsia="en-GB"/>
              </w:rPr>
              <w:drawing>
                <wp:inline distT="0" distB="0" distL="0" distR="0">
                  <wp:extent cx="1717548" cy="1752600"/>
                  <wp:effectExtent l="0" t="0" r="0" b="0"/>
                  <wp:docPr id="3" name="Picture 3" descr="C:\Users\Haremi_0228\Desktop\Images\alevel_ut_p2_u9_test_a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Haremi_0228\Desktop\Images\alevel_ut_p2_u9_test_a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65" cy="175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1" w:type="dxa"/>
            <w:shd w:val="clear" w:color="auto" w:fill="auto"/>
          </w:tcPr>
          <w:p w:rsidR="00FA5510" w:rsidRPr="00EF0C3E" w:rsidRDefault="008A47DC" w:rsidP="009F6670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>States that</w:t>
            </w:r>
            <w:r w:rsidRPr="000F5AE8">
              <w:rPr>
                <w:position w:val="-22"/>
              </w:rPr>
              <w:object w:dxaOrig="840" w:dyaOrig="600">
                <v:shape id="_x0000_i1120" type="#_x0000_t75" style="width:42pt;height:30pt" o:ole="">
                  <v:imagedata r:id="rId194" o:title=""/>
                </v:shape>
                <o:OLEObject Type="Embed" ProgID="Equation.DSMT4" ShapeID="_x0000_i1120" DrawAspect="Content" ObjectID="_1618057020" r:id="rId195"/>
              </w:object>
            </w:r>
            <w:r>
              <w:t>meets</w:t>
            </w:r>
            <w:r w:rsidRPr="00142F13">
              <w:rPr>
                <w:position w:val="-10"/>
              </w:rPr>
              <w:object w:dxaOrig="600" w:dyaOrig="380">
                <v:shape id="_x0000_i1121" type="#_x0000_t75" style="width:30pt;height:18.75pt" o:ole="">
                  <v:imagedata r:id="rId196" o:title=""/>
                </v:shape>
                <o:OLEObject Type="Embed" ProgID="Equation.DSMT4" ShapeID="_x0000_i1121" DrawAspect="Content" ObjectID="_1618057021" r:id="rId197"/>
              </w:object>
            </w:r>
            <w:r>
              <w:t xml:space="preserve">in just one place, therefore </w:t>
            </w:r>
            <w:r w:rsidRPr="000F5AE8">
              <w:rPr>
                <w:position w:val="-22"/>
              </w:rPr>
              <w:object w:dxaOrig="900" w:dyaOrig="600">
                <v:shape id="_x0000_i1122" type="#_x0000_t75" style="width:45pt;height:30pt" o:ole="">
                  <v:imagedata r:id="rId198" o:title=""/>
                </v:shape>
                <o:OLEObject Type="Embed" ProgID="Equation.DSMT4" ShapeID="_x0000_i1122" DrawAspect="Content" ObjectID="_1618057022" r:id="rId199"/>
              </w:object>
            </w:r>
            <w:r>
              <w:t xml:space="preserve">has just one root </w:t>
            </w:r>
            <w:r w:rsidRPr="001211C1">
              <w:rPr>
                <w:position w:val="-6"/>
              </w:rPr>
              <w:object w:dxaOrig="300" w:dyaOrig="240">
                <v:shape id="_x0000_i1123" type="#_x0000_t75" style="width:15pt;height:12pt" o:ole="">
                  <v:imagedata r:id="rId200" o:title=""/>
                </v:shape>
                <o:OLEObject Type="Embed" ProgID="Equation.DSMT4" ShapeID="_x0000_i1123" DrawAspect="Content" ObjectID="_1618057023" r:id="rId201"/>
              </w:object>
            </w:r>
            <w:r w:rsidRPr="001211C1">
              <w:rPr>
                <w:position w:val="-10"/>
              </w:rPr>
              <w:object w:dxaOrig="780" w:dyaOrig="300">
                <v:shape id="_x0000_i1124" type="#_x0000_t75" style="width:39pt;height:15pt" o:ole="">
                  <v:imagedata r:id="rId202" o:title=""/>
                </v:shape>
                <o:OLEObject Type="Embed" ProgID="Equation.DSMT4" ShapeID="_x0000_i1124" DrawAspect="Content" ObjectID="_1618057024" r:id="rId203"/>
              </w:object>
            </w:r>
            <w:r>
              <w:t xml:space="preserve"> has just one root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F628CD" w:rsidTr="00395B78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544DB2" w:rsidP="00EB26D2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3810</wp:posOffset>
                      </wp:positionV>
                      <wp:extent cx="449580" cy="298450"/>
                      <wp:effectExtent l="10795" t="7620" r="6350" b="8255"/>
                      <wp:wrapNone/>
                      <wp:docPr id="22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>
                                    <w:t>13b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47" type="#_x0000_t202" style="position:absolute;left:0;text-align:left;margin-left:-23.1pt;margin-top:.3pt;width:35.4pt;height:2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>
                              <w:t>13b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7DC">
              <w:t xml:space="preserve">     Makes an attempt to rearrange the equation. For example,</w:t>
            </w:r>
            <w:r w:rsidR="008A47DC" w:rsidRPr="000F5AE8">
              <w:rPr>
                <w:position w:val="-22"/>
              </w:rPr>
              <w:object w:dxaOrig="2540" w:dyaOrig="600">
                <v:shape id="_x0000_i1125" type="#_x0000_t75" style="width:128.25pt;height:30pt" o:ole="">
                  <v:imagedata r:id="rId204" o:title=""/>
                </v:shape>
                <o:OLEObject Type="Embed" ProgID="Equation.DSMT4" ShapeID="_x0000_i1125" DrawAspect="Content" ObjectID="_1618057025" r:id="rId205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EB26D2">
            <w:pPr>
              <w:pStyle w:val="Text"/>
              <w:ind w:left="75"/>
            </w:pPr>
            <w:r>
              <w:t xml:space="preserve">     Shows logical progression to state </w:t>
            </w:r>
            <w:r w:rsidRPr="00713F9A">
              <w:rPr>
                <w:position w:val="-6"/>
              </w:rPr>
              <w:object w:dxaOrig="1080" w:dyaOrig="340">
                <v:shape id="_x0000_i1126" type="#_x0000_t75" style="width:54pt;height:17.25pt" o:ole="">
                  <v:imagedata r:id="rId206" o:title=""/>
                </v:shape>
                <o:OLEObject Type="Embed" ProgID="Equation.DSMT4" ShapeID="_x0000_i1126" DrawAspect="Content" ObjectID="_1618057026" r:id="rId207"/>
              </w:object>
            </w:r>
          </w:p>
          <w:p w:rsidR="008A47DC" w:rsidRPr="00EF0C3E" w:rsidRDefault="008A47DC" w:rsidP="00EB26D2">
            <w:pPr>
              <w:pStyle w:val="Text"/>
              <w:ind w:left="75"/>
            </w:pPr>
            <w:r>
              <w:t xml:space="preserve">     For example,</w:t>
            </w:r>
            <w:r w:rsidRPr="00713F9A">
              <w:rPr>
                <w:position w:val="-24"/>
              </w:rPr>
              <w:object w:dxaOrig="960" w:dyaOrig="660">
                <v:shape id="_x0000_i1127" type="#_x0000_t75" style="width:48pt;height:33pt" o:ole="">
                  <v:imagedata r:id="rId208" o:title=""/>
                </v:shape>
                <o:OLEObject Type="Embed" ProgID="Equation.DSMT4" ShapeID="_x0000_i1127" DrawAspect="Content" ObjectID="_1618057027" r:id="rId209"/>
              </w:object>
            </w:r>
            <w:r>
              <w:t>is seen.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544DB2" w:rsidP="00EB26D2">
            <w:pPr>
              <w:pStyle w:val="Text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309880</wp:posOffset>
                      </wp:positionV>
                      <wp:extent cx="449580" cy="298450"/>
                      <wp:effectExtent l="10795" t="13970" r="6350" b="11430"/>
                      <wp:wrapNone/>
                      <wp:docPr id="21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>
                                    <w:t>13c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48" type="#_x0000_t202" style="position:absolute;left:0;text-align:left;margin-left:-23.1pt;margin-top:24.4pt;width:35.4pt;height:2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>
                              <w:t>13c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 xml:space="preserve">     Attempts to use iterative procedure to find subsequent values.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left="75"/>
            </w:pPr>
            <w:r>
              <w:t xml:space="preserve">Correctly finds: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1</w:t>
            </w:r>
            <w:r>
              <w:t xml:space="preserve"> = 1.4463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2</w:t>
            </w:r>
            <w:r>
              <w:t xml:space="preserve"> = 1.4709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3</w:t>
            </w:r>
            <w:r>
              <w:t xml:space="preserve"> = 1.4594         </w:t>
            </w:r>
            <w:r>
              <w:rPr>
                <w:i/>
              </w:rPr>
              <w:t>x</w:t>
            </w:r>
            <w:r>
              <w:rPr>
                <w:vertAlign w:val="subscript"/>
              </w:rPr>
              <w:t>4</w:t>
            </w:r>
            <w:r>
              <w:t xml:space="preserve"> = 1.4647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544DB2" w:rsidP="00EB26D2">
            <w:pPr>
              <w:pStyle w:val="Text"/>
              <w:ind w:firstLine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254000</wp:posOffset>
                      </wp:positionV>
                      <wp:extent cx="345440" cy="0"/>
                      <wp:effectExtent l="12065" t="6985" r="13970" b="12065"/>
                      <wp:wrapNone/>
                      <wp:docPr id="20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63F2C" id="AutoShape 110" o:spid="_x0000_s1026" type="#_x0000_t32" style="position:absolute;margin-left:146.5pt;margin-top:20pt;width:27.2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zsHw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"/>
                  </w:pict>
                </mc:Fallback>
              </mc:AlternateContent>
            </w: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-293370</wp:posOffset>
                      </wp:positionH>
                      <wp:positionV relativeFrom="paragraph">
                        <wp:posOffset>10160</wp:posOffset>
                      </wp:positionV>
                      <wp:extent cx="449580" cy="298450"/>
                      <wp:effectExtent l="10795" t="10795" r="6350" b="5080"/>
                      <wp:wrapNone/>
                      <wp:docPr id="19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>
                                    <w:t>13d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49" type="#_x0000_t202" style="position:absolute;left:0;text-align:left;margin-left:-23.1pt;margin-top:.8pt;width:35.4pt;height:2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>
                              <w:t>13d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7DC">
              <w:t xml:space="preserve">     Correctly finds      </w:t>
            </w:r>
            <w:r w:rsidR="008A47DC" w:rsidRPr="000F5AE8">
              <w:rPr>
                <w:position w:val="-28"/>
              </w:rPr>
              <w:object w:dxaOrig="1940" w:dyaOrig="660">
                <v:shape id="_x0000_i1128" type="#_x0000_t75" style="width:96.75pt;height:33.75pt" o:ole="">
                  <v:imagedata r:id="rId210" o:title=""/>
                </v:shape>
                <o:OLEObject Type="Embed" ProgID="Equation.DSMT4" ShapeID="_x0000_i1128" DrawAspect="Content" ObjectID="_1618057028" r:id="rId211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Finds</w:t>
            </w:r>
            <w:r w:rsidRPr="000F5AE8">
              <w:rPr>
                <w:position w:val="-10"/>
              </w:rPr>
              <w:object w:dxaOrig="1700" w:dyaOrig="300">
                <v:shape id="_x0000_i1129" type="#_x0000_t75" style="width:84.75pt;height:15pt" o:ole="">
                  <v:imagedata r:id="rId212" o:title=""/>
                </v:shape>
                <o:OLEObject Type="Embed" ProgID="Equation.DSMT4" ShapeID="_x0000_i1129" DrawAspect="Content" ObjectID="_1618057029" r:id="rId213"/>
              </w:object>
            </w:r>
            <w:r>
              <w:t>and</w:t>
            </w:r>
            <w:r w:rsidRPr="000F5AE8">
              <w:rPr>
                <w:position w:val="-10"/>
              </w:rPr>
              <w:object w:dxaOrig="1860" w:dyaOrig="300">
                <v:shape id="_x0000_i1130" type="#_x0000_t75" style="width:93pt;height:15pt" o:ole="">
                  <v:imagedata r:id="rId214" o:title=""/>
                </v:shape>
                <o:OLEObject Type="Embed" ProgID="Equation.DSMT4" ShapeID="_x0000_i1130" DrawAspect="Content" ObjectID="_1618057030" r:id="rId215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Attempts to find</w:t>
            </w:r>
            <w:r w:rsidRPr="00142F13">
              <w:rPr>
                <w:position w:val="-12"/>
              </w:rPr>
              <w:object w:dxaOrig="240" w:dyaOrig="360">
                <v:shape id="_x0000_i1131" type="#_x0000_t75" style="width:12pt;height:18pt" o:ole="">
                  <v:imagedata r:id="rId216" o:title=""/>
                </v:shape>
                <o:OLEObject Type="Embed" ProgID="Equation.DSMT4" ShapeID="_x0000_i1131" DrawAspect="Content" ObjectID="_1618057031" r:id="rId217"/>
              </w:object>
            </w:r>
            <w:r>
              <w:t xml:space="preserve">:    </w:t>
            </w:r>
            <w:r w:rsidRPr="000F5AE8">
              <w:rPr>
                <w:position w:val="-28"/>
              </w:rPr>
              <w:object w:dxaOrig="3600" w:dyaOrig="639">
                <v:shape id="_x0000_i1132" type="#_x0000_t75" style="width:180pt;height:30.75pt" o:ole="">
                  <v:imagedata r:id="rId218" o:title=""/>
                </v:shape>
                <o:OLEObject Type="Embed" ProgID="Equation.DSMT4" ShapeID="_x0000_i1132" DrawAspect="Content" ObjectID="_1618057032" r:id="rId219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  <w:r>
              <w:t xml:space="preserve">     Finds     </w:t>
            </w:r>
            <w:r w:rsidRPr="00142F13">
              <w:rPr>
                <w:position w:val="-12"/>
              </w:rPr>
              <w:object w:dxaOrig="920" w:dyaOrig="360">
                <v:shape id="_x0000_i1133" type="#_x0000_t75" style="width:47.25pt;height:18pt" o:ole="">
                  <v:imagedata r:id="rId220" o:title=""/>
                </v:shape>
                <o:OLEObject Type="Embed" ProgID="Equation.DSMT4" ShapeID="_x0000_i1133" DrawAspect="Content" ObjectID="_1618057033" r:id="rId221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:rsidTr="00395B78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8A47DC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8A47DC" w:rsidRDefault="008A47DC" w:rsidP="00FA5510"/>
    <w:p w:rsidR="008A47DC" w:rsidRDefault="008A47DC" w:rsidP="00FA5510">
      <w:pPr>
        <w:rPr>
          <w:b/>
        </w:rPr>
      </w:pPr>
    </w:p>
    <w:p w:rsidR="008A47DC" w:rsidRDefault="008A47DC" w:rsidP="00FA5510">
      <w:pPr>
        <w:rPr>
          <w:b/>
        </w:rPr>
      </w:pPr>
      <w:r>
        <w:rPr>
          <w:b/>
        </w:rPr>
        <w:t xml:space="preserve">NOTES:  </w:t>
      </w:r>
    </w:p>
    <w:p w:rsidR="008A47DC" w:rsidRDefault="008A47DC" w:rsidP="008A47DC">
      <w:pPr>
        <w:pStyle w:val="Text"/>
        <w:rPr>
          <w:b/>
        </w:rPr>
      </w:pPr>
      <w:r>
        <w:rPr>
          <w:b/>
        </w:rPr>
        <w:t>13a</w:t>
      </w:r>
    </w:p>
    <w:p w:rsidR="008A47DC" w:rsidRDefault="008A47DC" w:rsidP="008A47DC">
      <w:pPr>
        <w:pStyle w:val="Text"/>
        <w:rPr>
          <w:b/>
        </w:rPr>
      </w:pPr>
      <w:r>
        <w:t>Uses their graphing calculator to sketch</w:t>
      </w:r>
      <w:r w:rsidRPr="000F5AE8">
        <w:rPr>
          <w:b/>
          <w:position w:val="-22"/>
        </w:rPr>
        <w:object w:dxaOrig="1480" w:dyaOrig="600">
          <v:shape id="_x0000_i1134" type="#_x0000_t75" style="width:74.25pt;height:30pt" o:ole="">
            <v:imagedata r:id="rId222" o:title=""/>
          </v:shape>
          <o:OLEObject Type="Embed" ProgID="Equation.DSMT4" ShapeID="_x0000_i1134" DrawAspect="Content" ObjectID="_1618057034" r:id="rId223"/>
        </w:object>
      </w:r>
      <w:r>
        <w:rPr>
          <w:b/>
        </w:rPr>
        <w:t xml:space="preserve">                </w:t>
      </w:r>
      <w:r w:rsidRPr="000E3989">
        <w:t>(</w:t>
      </w:r>
      <w:r>
        <w:rPr>
          <w:b/>
        </w:rPr>
        <w:t>M1</w:t>
      </w:r>
      <w:r w:rsidRPr="000E3989">
        <w:t>)</w:t>
      </w:r>
    </w:p>
    <w:p w:rsidR="008A47DC" w:rsidRDefault="008A47DC" w:rsidP="008A47DC">
      <w:pPr>
        <w:pStyle w:val="Text"/>
        <w:rPr>
          <w:b/>
        </w:rPr>
      </w:pPr>
      <w:r w:rsidRPr="00FE0DC2">
        <w:rPr>
          <w:b/>
          <w:color w:val="FF0000"/>
          <w:lang w:eastAsia="en-GB"/>
        </w:rPr>
        <w:drawing>
          <wp:inline distT="0" distB="0" distL="0" distR="0">
            <wp:extent cx="2293620" cy="2339340"/>
            <wp:effectExtent l="0" t="0" r="0" b="3810"/>
            <wp:docPr id="1" name="Picture 4" descr="C:\Users\Haremi_0228\Desktop\Images\alevel_ut_p2_u9_test_a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Haremi_0228\Desktop\Images\alevel_ut_p2_u9_test_aw3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DC" w:rsidRDefault="008A47DC" w:rsidP="008A47DC">
      <w:pPr>
        <w:pStyle w:val="Text"/>
      </w:pPr>
      <w:r>
        <w:t>States that as g(</w:t>
      </w:r>
      <w:r w:rsidRPr="000E3989">
        <w:rPr>
          <w:i/>
        </w:rPr>
        <w:t>x</w:t>
      </w:r>
      <w:r>
        <w:t xml:space="preserve">) only intersects the </w:t>
      </w:r>
      <w:r w:rsidRPr="00B3390D">
        <w:rPr>
          <w:i/>
        </w:rPr>
        <w:t>x</w:t>
      </w:r>
      <w:r>
        <w:t>-axis in one place, there is only one solution.   (</w:t>
      </w:r>
      <w:r>
        <w:rPr>
          <w:b/>
        </w:rPr>
        <w:t>A1</w:t>
      </w:r>
      <w:r w:rsidRPr="000E3989">
        <w:t>)</w:t>
      </w:r>
    </w:p>
    <w:p w:rsidR="008A47DC" w:rsidRDefault="008A47DC" w:rsidP="008A47DC">
      <w:pPr>
        <w:pStyle w:val="Text"/>
      </w:pPr>
    </w:p>
    <w:p w:rsidR="008A47DC" w:rsidRPr="000E3989" w:rsidRDefault="008A47DC" w:rsidP="008A47DC">
      <w:pPr>
        <w:pStyle w:val="Text"/>
        <w:rPr>
          <w:b/>
        </w:rPr>
      </w:pPr>
      <w:r>
        <w:rPr>
          <w:b/>
        </w:rPr>
        <w:t>13</w:t>
      </w:r>
      <w:r w:rsidRPr="000E3989">
        <w:rPr>
          <w:b/>
        </w:rPr>
        <w:t>c</w:t>
      </w:r>
    </w:p>
    <w:p w:rsidR="00FA5510" w:rsidRDefault="008A47DC" w:rsidP="008A47DC">
      <w:r w:rsidRPr="00BF0438">
        <w:t>Award M1 if finds at least one correct answer</w:t>
      </w:r>
      <w:r>
        <w:t>.</w:t>
      </w:r>
      <w:r w:rsidR="00FA5510">
        <w:br w:type="page"/>
      </w:r>
    </w:p>
    <w:p w:rsidR="00FA5510" w:rsidRPr="00185DEC" w:rsidRDefault="00544DB2" w:rsidP="00FA5510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320040</wp:posOffset>
                </wp:positionV>
                <wp:extent cx="449580" cy="298450"/>
                <wp:effectExtent l="7620" t="5715" r="9525" b="10160"/>
                <wp:wrapNone/>
                <wp:docPr id="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0" type="#_x0000_t202" style="position:absolute;margin-left:-47.4pt;margin-top:25.2pt;width:35.4pt;height:2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">
                <v:textbox>
                  <w:txbxContent>
                    <w:p w:rsidR="00EB26D2" w:rsidRPr="00FB6519" w:rsidRDefault="00EB26D2" w:rsidP="00FA5510">
                      <w:pPr>
                        <w:jc w:val="center"/>
                      </w:pPr>
                      <w:r w:rsidRPr="00FB6519">
                        <w:t>1</w:t>
                      </w:r>
                      <w: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8A47DC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     Writes:     </w:t>
            </w:r>
            <w:r w:rsidRPr="00E94296">
              <w:rPr>
                <w:position w:val="-28"/>
              </w:rPr>
              <w:object w:dxaOrig="780" w:dyaOrig="660">
                <v:shape id="_x0000_i1135" type="#_x0000_t75" style="width:39pt;height:33pt" o:ole="">
                  <v:imagedata r:id="rId225" o:title=""/>
                </v:shape>
                <o:OLEObject Type="Embed" ProgID="Equation.DSMT4" ShapeID="_x0000_i1135" DrawAspect="Content" ObjectID="_1618057035" r:id="rId226"/>
              </w:object>
            </w:r>
            <w:r>
              <w:t xml:space="preserve"> as </w:t>
            </w:r>
            <w:r w:rsidRPr="00E94296">
              <w:rPr>
                <w:position w:val="-10"/>
              </w:rPr>
              <w:object w:dxaOrig="1460" w:dyaOrig="520">
                <v:shape id="_x0000_i1136" type="#_x0000_t75" style="width:73.5pt;height:26.25pt" o:ole="">
                  <v:imagedata r:id="rId227" o:title=""/>
                </v:shape>
                <o:OLEObject Type="Embed" ProgID="Equation.DSMT4" ShapeID="_x0000_i1136" DrawAspect="Content" ObjectID="_1618057036" r:id="rId228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Uses the binomial expansion to write:      </w:t>
            </w:r>
            <w:r w:rsidRPr="00CD1687">
              <w:rPr>
                <w:position w:val="-26"/>
              </w:rPr>
              <w:object w:dxaOrig="4720" w:dyaOrig="940">
                <v:shape id="_x0000_i1137" type="#_x0000_t75" style="width:236.25pt;height:46.5pt" o:ole="">
                  <v:imagedata r:id="rId229" o:title=""/>
                </v:shape>
                <o:OLEObject Type="Embed" ProgID="Equation.DSMT4" ShapeID="_x0000_i1137" DrawAspect="Content" ObjectID="_1618057037" r:id="rId230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Simplifies to obtain: </w:t>
            </w:r>
            <w:r w:rsidRPr="006135C3">
              <w:rPr>
                <w:position w:val="-28"/>
              </w:rPr>
              <w:object w:dxaOrig="3440" w:dyaOrig="700">
                <v:shape id="_x0000_i1138" type="#_x0000_t75" style="width:172.5pt;height:34.5pt" o:ole="">
                  <v:imagedata r:id="rId231" o:title=""/>
                </v:shape>
                <o:OLEObject Type="Embed" ProgID="Equation.DSMT4" ShapeID="_x0000_i1138" DrawAspect="Content" ObjectID="_1618057038" r:id="rId232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Writes the correct final answer: </w:t>
            </w:r>
            <w:r w:rsidRPr="006135C3">
              <w:rPr>
                <w:position w:val="-22"/>
              </w:rPr>
              <w:object w:dxaOrig="1140" w:dyaOrig="580">
                <v:shape id="_x0000_i1139" type="#_x0000_t75" style="width:56.25pt;height:28.5pt" o:ole="">
                  <v:imagedata r:id="rId233" o:title=""/>
                </v:shape>
                <o:OLEObject Type="Embed" ProgID="Equation.DSMT4" ShapeID="_x0000_i1139" DrawAspect="Content" ObjectID="_1618057039" r:id="rId234"/>
              </w:object>
            </w:r>
            <w:r>
              <w:t>…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(4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544DB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-306070</wp:posOffset>
                      </wp:positionH>
                      <wp:positionV relativeFrom="paragraph">
                        <wp:posOffset>8255</wp:posOffset>
                      </wp:positionV>
                      <wp:extent cx="449580" cy="298450"/>
                      <wp:effectExtent l="7620" t="7620" r="9525" b="8255"/>
                      <wp:wrapNone/>
                      <wp:docPr id="17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4b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51" type="#_x0000_t202" style="position:absolute;left:0;text-align:left;margin-left:-24.1pt;margin-top:.65pt;width:35.4pt;height:2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4b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7DC">
              <w:t xml:space="preserve">     Either states</w:t>
            </w:r>
            <w:r w:rsidR="008A47DC" w:rsidRPr="006135C3">
              <w:rPr>
                <w:position w:val="-22"/>
              </w:rPr>
              <w:object w:dxaOrig="620" w:dyaOrig="580">
                <v:shape id="_x0000_i1140" type="#_x0000_t75" style="width:30.75pt;height:28.5pt" o:ole="">
                  <v:imagedata r:id="rId235" o:title=""/>
                </v:shape>
                <o:OLEObject Type="Embed" ProgID="Equation.DSMT4" ShapeID="_x0000_i1140" DrawAspect="Content" ObjectID="_1618057040" r:id="rId236"/>
              </w:object>
            </w:r>
            <w:r w:rsidR="008A47DC">
              <w:t xml:space="preserve"> or states</w:t>
            </w:r>
            <w:r w:rsidR="008A47DC" w:rsidRPr="006135C3">
              <w:rPr>
                <w:position w:val="-22"/>
              </w:rPr>
              <w:object w:dxaOrig="1060" w:dyaOrig="600">
                <v:shape id="_x0000_i1141" type="#_x0000_t75" style="width:53.25pt;height:29.25pt" o:ole="">
                  <v:imagedata r:id="rId237" o:title=""/>
                </v:shape>
                <o:OLEObject Type="Embed" ProgID="Equation.DSMT4" ShapeID="_x0000_i1141" DrawAspect="Content" ObjectID="_1618057041" r:id="rId238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ind w:firstLine="75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544DB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-306070</wp:posOffset>
                      </wp:positionH>
                      <wp:positionV relativeFrom="paragraph">
                        <wp:posOffset>23495</wp:posOffset>
                      </wp:positionV>
                      <wp:extent cx="449580" cy="298450"/>
                      <wp:effectExtent l="7620" t="7620" r="9525" b="8255"/>
                      <wp:wrapNone/>
                      <wp:docPr id="16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4c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2" type="#_x0000_t202" style="position:absolute;left:0;text-align:left;margin-left:-24.1pt;margin-top:1.85pt;width:35.4pt;height:2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4c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7DC">
              <w:t xml:space="preserve">     Makes an attempt to substitute </w:t>
            </w:r>
            <w:r w:rsidR="008A47DC" w:rsidRPr="006135C3">
              <w:rPr>
                <w:position w:val="-22"/>
              </w:rPr>
              <w:object w:dxaOrig="760" w:dyaOrig="580">
                <v:shape id="_x0000_i1142" type="#_x0000_t75" style="width:38.25pt;height:28.5pt" o:ole="">
                  <v:imagedata r:id="rId239" o:title=""/>
                </v:shape>
                <o:OLEObject Type="Embed" ProgID="Equation.DSMT4" ShapeID="_x0000_i1142" DrawAspect="Content" ObjectID="_1618057042" r:id="rId240"/>
              </w:object>
            </w:r>
            <w:r w:rsidR="008A47DC">
              <w:t xml:space="preserve"> into </w:t>
            </w:r>
            <w:r w:rsidR="008A47DC" w:rsidRPr="006135C3">
              <w:rPr>
                <w:position w:val="-28"/>
              </w:rPr>
              <w:object w:dxaOrig="780" w:dyaOrig="660">
                <v:shape id="_x0000_i1143" type="#_x0000_t75" style="width:39pt;height:33pt" o:ole="">
                  <v:imagedata r:id="rId241" o:title=""/>
                </v:shape>
                <o:OLEObject Type="Embed" ProgID="Equation.DSMT4" ShapeID="_x0000_i1143" DrawAspect="Content" ObjectID="_1618057043" r:id="rId242"/>
              </w:object>
            </w:r>
          </w:p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For example </w:t>
            </w:r>
            <w:r w:rsidRPr="00CD1687">
              <w:rPr>
                <w:position w:val="-62"/>
              </w:rPr>
              <w:object w:dxaOrig="1960" w:dyaOrig="1240">
                <v:shape id="_x0000_i1144" type="#_x0000_t75" style="width:98.25pt;height:61.5pt" o:ole="">
                  <v:imagedata r:id="rId243" o:title=""/>
                </v:shape>
                <o:OLEObject Type="Embed" ProgID="Equation.DSMT4" ShapeID="_x0000_i1144" DrawAspect="Content" ObjectID="_1618057044" r:id="rId244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Continues to simplify the expression: </w:t>
            </w:r>
            <w:r w:rsidRPr="006135C3">
              <w:rPr>
                <w:position w:val="-28"/>
              </w:rPr>
              <w:object w:dxaOrig="1140" w:dyaOrig="720">
                <v:shape id="_x0000_i1145" type="#_x0000_t75" style="width:57pt;height:36pt" o:ole="">
                  <v:imagedata r:id="rId245" o:title=""/>
                </v:shape>
                <o:OLEObject Type="Embed" ProgID="Equation.DSMT4" ShapeID="_x0000_i1145" DrawAspect="Content" ObjectID="_1618057045" r:id="rId246"/>
              </w:object>
            </w:r>
            <w:r>
              <w:t xml:space="preserve">    </w:t>
            </w:r>
            <w:r w:rsidRPr="008A47DC">
              <w:rPr>
                <w:b/>
              </w:rPr>
              <w:t>And</w:t>
            </w:r>
            <w:r>
              <w:t xml:space="preserve"> states the correct final answer: </w:t>
            </w:r>
            <w:r w:rsidRPr="006135C3">
              <w:rPr>
                <w:position w:val="-22"/>
              </w:rPr>
              <w:object w:dxaOrig="700" w:dyaOrig="660">
                <v:shape id="_x0000_i1146" type="#_x0000_t75" style="width:35.25pt;height:33pt" o:ole="">
                  <v:imagedata r:id="rId247" o:title=""/>
                </v:shape>
                <o:OLEObject Type="Embed" ProgID="Equation.DSMT4" ShapeID="_x0000_i1146" DrawAspect="Content" ObjectID="_1618057046" r:id="rId248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(2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544DB2" w:rsidP="00EB26D2">
            <w:pPr>
              <w:pStyle w:val="Text"/>
              <w:spacing w:before="0" w:after="0"/>
              <w:ind w:firstLine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-306070</wp:posOffset>
                      </wp:positionH>
                      <wp:positionV relativeFrom="paragraph">
                        <wp:posOffset>8890</wp:posOffset>
                      </wp:positionV>
                      <wp:extent cx="449580" cy="298450"/>
                      <wp:effectExtent l="7620" t="5080" r="9525" b="10795"/>
                      <wp:wrapNone/>
                      <wp:docPr id="15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4d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53" type="#_x0000_t202" style="position:absolute;left:0;text-align:left;margin-left:-24.1pt;margin-top:.7pt;width:35.4pt;height:23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4d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47DC">
              <w:t xml:space="preserve">     Substitutes </w:t>
            </w:r>
            <w:r w:rsidR="008A47DC" w:rsidRPr="006135C3">
              <w:rPr>
                <w:position w:val="-22"/>
              </w:rPr>
              <w:object w:dxaOrig="760" w:dyaOrig="580">
                <v:shape id="_x0000_i1147" type="#_x0000_t75" style="width:38.25pt;height:28.5pt" o:ole="">
                  <v:imagedata r:id="rId249" o:title=""/>
                </v:shape>
                <o:OLEObject Type="Embed" ProgID="Equation.DSMT4" ShapeID="_x0000_i1147" DrawAspect="Content" ObjectID="_1618057047" r:id="rId250"/>
              </w:object>
            </w:r>
            <w:r w:rsidR="008A47DC">
              <w:t xml:space="preserve"> into </w:t>
            </w:r>
            <w:r w:rsidR="008A47DC" w:rsidRPr="006135C3">
              <w:rPr>
                <w:position w:val="-22"/>
              </w:rPr>
              <w:object w:dxaOrig="1140" w:dyaOrig="580">
                <v:shape id="_x0000_i1148" type="#_x0000_t75" style="width:56.25pt;height:28.5pt" o:ole="">
                  <v:imagedata r:id="rId251" o:title=""/>
                </v:shape>
                <o:OLEObject Type="Embed" ProgID="Equation.DSMT4" ShapeID="_x0000_i1148" DrawAspect="Content" ObjectID="_1618057048" r:id="rId252"/>
              </w:object>
            </w:r>
            <w:r w:rsidR="00EB26D2">
              <w:t xml:space="preserve">               </w:t>
            </w:r>
            <w:r w:rsidR="008A47DC">
              <w:t xml:space="preserve">Obtains: </w:t>
            </w:r>
            <w:r w:rsidR="008A47DC" w:rsidRPr="006135C3">
              <w:rPr>
                <w:position w:val="-28"/>
              </w:rPr>
              <w:object w:dxaOrig="3000" w:dyaOrig="740">
                <v:shape id="_x0000_i1149" type="#_x0000_t75" style="width:150.75pt;height:36.75pt" o:ole="">
                  <v:imagedata r:id="rId253" o:title=""/>
                </v:shape>
                <o:OLEObject Type="Embed" ProgID="Equation.DSMT4" ShapeID="_x0000_i1149" DrawAspect="Content" ObjectID="_1618057049" r:id="rId254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 xml:space="preserve">States that </w:t>
            </w:r>
            <w:r w:rsidRPr="006135C3">
              <w:rPr>
                <w:position w:val="-22"/>
              </w:rPr>
              <w:object w:dxaOrig="1600" w:dyaOrig="660">
                <v:shape id="_x0000_i1150" type="#_x0000_t75" style="width:80.25pt;height:33pt" o:ole="">
                  <v:imagedata r:id="rId255" o:title=""/>
                </v:shape>
                <o:OLEObject Type="Embed" ProgID="Equation.DSMT4" ShapeID="_x0000_i1150" DrawAspect="Content" ObjectID="_1618057050" r:id="rId256"/>
              </w:object>
            </w:r>
            <w:r>
              <w:t xml:space="preserve"> </w: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  <w:spacing w:before="0" w:after="0"/>
              <w:ind w:firstLine="75"/>
            </w:pPr>
            <w:r>
              <w:t>Deduces that</w:t>
            </w:r>
            <w:r w:rsidRPr="006135C3">
              <w:rPr>
                <w:position w:val="-22"/>
              </w:rPr>
              <w:object w:dxaOrig="2680" w:dyaOrig="580">
                <v:shape id="_x0000_i1151" type="#_x0000_t75" style="width:132.75pt;height:28.5pt" o:ole="">
                  <v:imagedata r:id="rId257" o:title=""/>
                </v:shape>
                <o:OLEObject Type="Embed" ProgID="Equation.DSMT4" ShapeID="_x0000_i1151" DrawAspect="Content" ObjectID="_1618057051" r:id="rId258"/>
              </w:object>
            </w:r>
          </w:p>
        </w:tc>
        <w:tc>
          <w:tcPr>
            <w:tcW w:w="1271" w:type="dxa"/>
            <w:shd w:val="clear" w:color="auto" w:fill="auto"/>
          </w:tcPr>
          <w:p w:rsidR="008A47DC" w:rsidRPr="00EF0C3E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 ft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Pr="00EF0C3E" w:rsidRDefault="008A47DC" w:rsidP="00EB26D2">
            <w:pPr>
              <w:pStyle w:val="Text"/>
            </w:pPr>
          </w:p>
        </w:tc>
        <w:tc>
          <w:tcPr>
            <w:tcW w:w="1271" w:type="dxa"/>
            <w:shd w:val="clear" w:color="auto" w:fill="auto"/>
          </w:tcPr>
          <w:p w:rsidR="008A47DC" w:rsidRDefault="008A47DC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8A47DC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8A47DC" w:rsidRDefault="008A47DC" w:rsidP="009F6670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10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8A47DC" w:rsidRPr="00AC0AB3" w:rsidRDefault="008A47DC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FA5510" w:rsidRDefault="008A47DC" w:rsidP="00FA5510">
      <w:r>
        <w:t xml:space="preserve"> </w:t>
      </w:r>
    </w:p>
    <w:p w:rsidR="008A47DC" w:rsidRDefault="008A47DC" w:rsidP="00EB26D2">
      <w:pPr>
        <w:spacing w:after="120"/>
        <w:rPr>
          <w:b/>
        </w:rPr>
      </w:pPr>
      <w:r>
        <w:rPr>
          <w:b/>
        </w:rPr>
        <w:t xml:space="preserve">NOTES:  </w:t>
      </w:r>
    </w:p>
    <w:p w:rsidR="008A47DC" w:rsidRPr="008A47DC" w:rsidRDefault="008A47DC" w:rsidP="00EB26D2">
      <w:pPr>
        <w:pStyle w:val="Text"/>
        <w:tabs>
          <w:tab w:val="clear" w:pos="227"/>
          <w:tab w:val="clear" w:pos="454"/>
          <w:tab w:val="clear" w:pos="680"/>
          <w:tab w:val="left" w:pos="-567"/>
        </w:tabs>
        <w:spacing w:before="0"/>
        <w:ind w:left="-284" w:right="-755"/>
        <w:rPr>
          <w:b/>
        </w:rPr>
      </w:pPr>
      <w:r>
        <w:rPr>
          <w:b/>
        </w:rPr>
        <w:t xml:space="preserve">14a   </w:t>
      </w:r>
      <w:r w:rsidRPr="007B5FC1">
        <w:t>Aw</w:t>
      </w:r>
      <w:r>
        <w:t>ar</w:t>
      </w:r>
      <w:r w:rsidRPr="007B5FC1">
        <w:t xml:space="preserve">d 3 marks if </w:t>
      </w:r>
      <w:r>
        <w:t>a student has used an</w:t>
      </w:r>
      <w:r w:rsidRPr="007B5FC1">
        <w:t xml:space="preserve"> </w:t>
      </w:r>
      <w:r>
        <w:t>in</w:t>
      </w:r>
      <w:r w:rsidRPr="007B5FC1">
        <w:t xml:space="preserve">correct expansion </w:t>
      </w:r>
      <w:r>
        <w:t>but worked out all the other steps correctly</w:t>
      </w:r>
      <w:r w:rsidRPr="007B5FC1">
        <w:t>.</w:t>
      </w:r>
    </w:p>
    <w:p w:rsidR="008A47DC" w:rsidRDefault="008A47DC" w:rsidP="00EB26D2">
      <w:pPr>
        <w:pStyle w:val="Text"/>
        <w:spacing w:before="0" w:after="0"/>
        <w:ind w:left="-284"/>
      </w:pPr>
      <w:r w:rsidRPr="00D658EA">
        <w:rPr>
          <w:b/>
        </w:rPr>
        <w:t>1</w:t>
      </w:r>
      <w:r>
        <w:rPr>
          <w:b/>
        </w:rPr>
        <w:t>4d</w:t>
      </w:r>
      <w:r>
        <w:rPr>
          <w:b/>
        </w:rPr>
        <w:tab/>
      </w:r>
      <w:r w:rsidRPr="00E62861">
        <w:t xml:space="preserve">Award all three marks if a student provided an incorrect answer in part </w:t>
      </w:r>
      <w:r w:rsidRPr="00E62861">
        <w:rPr>
          <w:b/>
        </w:rPr>
        <w:t>a</w:t>
      </w:r>
      <w:r w:rsidRPr="00E62861">
        <w:t xml:space="preserve">, but accurately works out </w:t>
      </w:r>
      <w:r>
        <w:t xml:space="preserve"> </w:t>
      </w:r>
    </w:p>
    <w:p w:rsidR="008A47DC" w:rsidRPr="008A47DC" w:rsidRDefault="008A47DC" w:rsidP="00EB26D2">
      <w:pPr>
        <w:pStyle w:val="Text"/>
        <w:spacing w:before="0" w:after="0"/>
        <w:ind w:left="-284"/>
      </w:pPr>
      <w:r>
        <w:t xml:space="preserve">         </w:t>
      </w:r>
      <w:r w:rsidRPr="00E62861">
        <w:t>an approximation for root 2 consistent with this incorrect answer.</w:t>
      </w:r>
    </w:p>
    <w:p w:rsidR="00FA5510" w:rsidRDefault="00FA5510" w:rsidP="00FA5510">
      <w:r>
        <w:br w:type="page"/>
      </w:r>
    </w:p>
    <w:p w:rsidR="00EB26D2" w:rsidRPr="00F63F93" w:rsidRDefault="00544DB2" w:rsidP="00FA55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-8051800</wp:posOffset>
                </wp:positionV>
                <wp:extent cx="449580" cy="298450"/>
                <wp:effectExtent l="9525" t="6350" r="7620" b="9525"/>
                <wp:wrapNone/>
                <wp:docPr id="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54" type="#_x0000_t202" style="position:absolute;margin-left:63pt;margin-top:-634pt;width:35.4pt;height:2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">
                <v:textbox>
                  <w:txbxContent>
                    <w:p w:rsidR="00EB26D2" w:rsidRPr="00FB6519" w:rsidRDefault="00EB26D2" w:rsidP="00FA5510">
                      <w:pPr>
                        <w:jc w:val="center"/>
                      </w:pPr>
                      <w:r w:rsidRPr="00FB6519">
                        <w:t>1</w:t>
                      </w:r>
                      <w: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  <w:gridCol w:w="1271"/>
      </w:tblGrid>
      <w:tr w:rsidR="00EB26D2" w:rsidRPr="00F628CD" w:rsidTr="009F6670">
        <w:trPr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-346710</wp:posOffset>
                      </wp:positionH>
                      <wp:positionV relativeFrom="paragraph">
                        <wp:posOffset>19685</wp:posOffset>
                      </wp:positionV>
                      <wp:extent cx="449580" cy="298450"/>
                      <wp:effectExtent l="5080" t="11430" r="12065" b="13970"/>
                      <wp:wrapNone/>
                      <wp:docPr id="13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5a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55" type="#_x0000_t202" style="position:absolute;left:0;text-align:left;margin-left:-27.3pt;margin-top:1.55pt;width:35.4pt;height:2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5a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 xml:space="preserve">     Correctly substitutes </w:t>
            </w:r>
            <w:r w:rsidR="00EB26D2" w:rsidRPr="00BB2AB5">
              <w:rPr>
                <w:i/>
              </w:rPr>
              <w:t xml:space="preserve">x = </w:t>
            </w:r>
            <w:r w:rsidR="00EB26D2" w:rsidRPr="00BB2AB5">
              <w:t>1.5</w:t>
            </w:r>
            <w:r w:rsidR="00EB26D2">
              <w:t xml:space="preserve"> into</w:t>
            </w:r>
            <w:r w:rsidR="00EB26D2" w:rsidRPr="006D2191">
              <w:rPr>
                <w:position w:val="-22"/>
              </w:rPr>
              <w:object w:dxaOrig="1500" w:dyaOrig="580">
                <v:shape id="_x0000_i1152" type="#_x0000_t75" style="width:75pt;height:28.5pt" o:ole="">
                  <v:imagedata r:id="rId259" o:title=""/>
                </v:shape>
                <o:OLEObject Type="Embed" ProgID="Equation.DSMT4" ShapeID="_x0000_i1152" DrawAspect="Content" ObjectID="_1618057052" r:id="rId260"/>
              </w:object>
            </w:r>
            <w:r w:rsidR="00EB26D2">
              <w:t>and obtains 2.2323…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F628CD" w:rsidTr="009F6670">
        <w:trPr>
          <w:trHeight w:val="152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19050</wp:posOffset>
                      </wp:positionV>
                      <wp:extent cx="449580" cy="298450"/>
                      <wp:effectExtent l="8890" t="6985" r="8255" b="8890"/>
                      <wp:wrapNone/>
                      <wp:docPr id="12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5b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56" type="#_x0000_t202" style="position:absolute;left:0;text-align:left;margin-left:-22.5pt;margin-top:1.5pt;width:35.4pt;height:2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5b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 xml:space="preserve">     States or implies formula for the trapezium rule</w:t>
            </w:r>
            <w:r w:rsidR="003179BA">
              <w:t xml:space="preserve">:           </w:t>
            </w:r>
            <w:r w:rsidR="00EB26D2" w:rsidRPr="009834BC">
              <w:rPr>
                <w:position w:val="-22"/>
              </w:rPr>
              <w:object w:dxaOrig="2940" w:dyaOrig="580">
                <v:shape id="_x0000_i1153" type="#_x0000_t75" style="width:146.25pt;height:29.25pt" o:ole="">
                  <v:imagedata r:id="rId261" o:title=""/>
                </v:shape>
                <o:OLEObject Type="Embed" ProgID="Equation.DSMT4" ShapeID="_x0000_i1153" DrawAspect="Content" ObjectID="_1618057053" r:id="rId262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Makes an attempt to substitute into the formula</w:t>
            </w:r>
            <w:r w:rsidR="003179BA">
              <w:t xml:space="preserve"> </w:t>
            </w:r>
            <w:r w:rsidRPr="009834BC">
              <w:rPr>
                <w:position w:val="-22"/>
              </w:rPr>
              <w:object w:dxaOrig="4400" w:dyaOrig="580">
                <v:shape id="_x0000_i1154" type="#_x0000_t75" style="width:219pt;height:29.25pt" o:ole="">
                  <v:imagedata r:id="rId263" o:title=""/>
                </v:shape>
                <o:OLEObject Type="Embed" ProgID="Equation.DSMT4" ShapeID="_x0000_i1154" DrawAspect="Content" ObjectID="_1618057054" r:id="rId264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States correct final answer 1.610 (4 s.f.)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(3 marks)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544DB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53340</wp:posOffset>
                      </wp:positionV>
                      <wp:extent cx="1536700" cy="701040"/>
                      <wp:effectExtent l="12700" t="13335" r="12700" b="9525"/>
                      <wp:wrapNone/>
                      <wp:docPr id="1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701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0269B8" w:rsidRDefault="00EB26D2" w:rsidP="00EB26D2">
                                  <w:pPr>
                                    <w:pStyle w:val="Text"/>
                                    <w:spacing w:before="0" w:after="0"/>
                                    <w:ind w:left="74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0269B8">
                                    <w:rPr>
                                      <w:b/>
                                      <w:u w:val="single"/>
                                    </w:rPr>
                                    <w:t xml:space="preserve">Method </w:t>
                                  </w:r>
                                  <w:r>
                                    <w:rPr>
                                      <w:b/>
                                      <w:u w:val="single"/>
                                    </w:rPr>
                                    <w:t>2</w:t>
                                  </w:r>
                                </w:p>
                                <w:p w:rsidR="00EB26D2" w:rsidRPr="00EB26D2" w:rsidRDefault="00EB26D2" w:rsidP="00EB26D2">
                                  <w:pPr>
                                    <w:spacing w:after="0"/>
                                  </w:pPr>
                                  <w:r w:rsidRPr="000269B8">
                                    <w:rPr>
                                      <w:position w:val="-16"/>
                                    </w:rPr>
                                    <w:object w:dxaOrig="1200" w:dyaOrig="580">
                                      <v:shape id="_x0000_i1156" type="#_x0000_t75" style="width:59.25pt;height:29.25pt" o:ole="">
                                        <v:imagedata r:id="rId265" o:title=""/>
                                      </v:shape>
                                      <o:OLEObject Type="Embed" ProgID="Equation.DSMT4" ShapeID="_x0000_i1156" DrawAspect="Content" ObjectID="_1618057066" r:id="rId266"/>
                                    </w:object>
                                  </w:r>
                                  <w:r>
                                    <w:t xml:space="preserve"> is seen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57" type="#_x0000_t202" style="position:absolute;left:0;text-align:left;margin-left:246.3pt;margin-top:4.2pt;width:121pt;height:55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">
                      <v:textbox>
                        <w:txbxContent>
                          <w:p w:rsidR="00EB26D2" w:rsidRPr="000269B8" w:rsidRDefault="00EB26D2" w:rsidP="00EB26D2">
                            <w:pPr>
                              <w:pStyle w:val="Text"/>
                              <w:spacing w:before="0" w:after="0"/>
                              <w:ind w:left="74"/>
                              <w:rPr>
                                <w:b/>
                                <w:u w:val="single"/>
                              </w:rPr>
                            </w:pPr>
                            <w:r w:rsidRPr="000269B8">
                              <w:rPr>
                                <w:b/>
                                <w:u w:val="single"/>
                              </w:rPr>
                              <w:t xml:space="preserve">Method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</w:p>
                          <w:p w:rsidR="00EB26D2" w:rsidRPr="00EB26D2" w:rsidRDefault="00EB26D2" w:rsidP="00EB26D2">
                            <w:pPr>
                              <w:spacing w:after="0"/>
                            </w:pPr>
                            <w:r w:rsidRPr="000269B8">
                              <w:rPr>
                                <w:position w:val="-16"/>
                              </w:rPr>
                              <w:object w:dxaOrig="1200" w:dyaOrig="580">
                                <v:shape id="_x0000_i1156" type="#_x0000_t75" style="width:59.25pt;height:29.25pt" o:ole="">
                                  <v:imagedata r:id="rId265" o:title=""/>
                                </v:shape>
                                <o:OLEObject Type="Embed" ProgID="Equation.DSMT4" ShapeID="_x0000_i1156" DrawAspect="Content" ObjectID="_1618057066" r:id="rId267"/>
                              </w:object>
                            </w:r>
                            <w:r>
                              <w:t xml:space="preserve"> is seen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-346710</wp:posOffset>
                      </wp:positionH>
                      <wp:positionV relativeFrom="paragraph">
                        <wp:posOffset>2540</wp:posOffset>
                      </wp:positionV>
                      <wp:extent cx="449580" cy="298450"/>
                      <wp:effectExtent l="5080" t="10160" r="12065" b="5715"/>
                      <wp:wrapNone/>
                      <wp:docPr id="10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5c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58" type="#_x0000_t202" style="position:absolute;left:0;text-align:left;margin-left:-27.3pt;margin-top:.2pt;width:35.4pt;height:2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5c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 xml:space="preserve">     Recognises the need to make a substitution.</w:t>
            </w:r>
          </w:p>
          <w:p w:rsidR="00EB26D2" w:rsidRPr="000269B8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  <w:rPr>
                <w:b/>
                <w:u w:val="single"/>
              </w:rPr>
            </w:pPr>
            <w:r w:rsidRPr="00EB26D2">
              <w:rPr>
                <w:b/>
              </w:rPr>
              <w:t xml:space="preserve">     </w:t>
            </w:r>
            <w:r w:rsidRPr="000269B8">
              <w:rPr>
                <w:b/>
                <w:u w:val="single"/>
              </w:rPr>
              <w:t>Method 1</w:t>
            </w:r>
          </w:p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 xml:space="preserve">     </w:t>
            </w:r>
            <w:r w:rsidRPr="00AA3057">
              <w:rPr>
                <w:position w:val="-6"/>
              </w:rPr>
              <w:object w:dxaOrig="900" w:dyaOrig="320">
                <v:shape id="_x0000_i1157" type="#_x0000_t75" style="width:45pt;height:15.75pt" o:ole="">
                  <v:imagedata r:id="rId268" o:title=""/>
                </v:shape>
                <o:OLEObject Type="Embed" ProgID="Equation.DSMT4" ShapeID="_x0000_i1157" DrawAspect="Content" ObjectID="_1618057055" r:id="rId269"/>
              </w:object>
            </w:r>
            <w:r>
              <w:t xml:space="preserve"> is seen.</w: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544DB2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-5080</wp:posOffset>
                      </wp:positionV>
                      <wp:extent cx="3190240" cy="650240"/>
                      <wp:effectExtent l="13335" t="13335" r="6350" b="12700"/>
                      <wp:wrapNone/>
                      <wp:docPr id="9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240" cy="650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EB26D2" w:rsidRDefault="00EB26D2" w:rsidP="00EB26D2">
                                  <w:pPr>
                                    <w:spacing w:after="0"/>
                                  </w:pPr>
                                  <w:r>
                                    <w:t>States</w:t>
                                  </w:r>
                                  <w:r w:rsidRPr="000269B8">
                                    <w:rPr>
                                      <w:position w:val="-6"/>
                                    </w:rPr>
                                    <w:object w:dxaOrig="1020" w:dyaOrig="320">
                                      <v:shape id="_x0000_i1159" type="#_x0000_t75" style="width:51pt;height:15.75pt" o:ole="">
                                        <v:imagedata r:id="rId270" o:title=""/>
                                      </v:shape>
                                      <o:OLEObject Type="Embed" ProgID="Equation.DSMT4" ShapeID="_x0000_i1159" DrawAspect="Content" ObjectID="_1618057067" r:id="rId271"/>
                                    </w:object>
                                  </w:r>
                                  <w:r>
                                    <w:t xml:space="preserve"> and finds </w:t>
                                  </w:r>
                                  <w:r w:rsidRPr="009834BC">
                                    <w:rPr>
                                      <w:position w:val="-22"/>
                                    </w:rPr>
                                    <w:object w:dxaOrig="1160" w:dyaOrig="580">
                                      <v:shape id="_x0000_i1161" type="#_x0000_t75" style="width:57.75pt;height:29.25pt" o:ole="">
                                        <v:imagedata r:id="rId272" o:title=""/>
                                      </v:shape>
                                      <o:OLEObject Type="Embed" ProgID="Equation.DSMT4" ShapeID="_x0000_i1161" DrawAspect="Content" ObjectID="_1618057068" r:id="rId273"/>
                                    </w:object>
                                  </w:r>
                                  <w:r>
                                    <w:t xml:space="preserve"> and finds new limits</w:t>
                                  </w:r>
                                  <w:r w:rsidRPr="00AA3057">
                                    <w:rPr>
                                      <w:position w:val="-6"/>
                                    </w:rPr>
                                    <w:object w:dxaOrig="1260" w:dyaOrig="260">
                                      <v:shape id="_x0000_i1163" type="#_x0000_t75" style="width:63pt;height:14.25pt" o:ole="">
                                        <v:imagedata r:id="rId274" o:title=""/>
                                      </v:shape>
                                      <o:OLEObject Type="Embed" ProgID="Equation.DSMT4" ShapeID="_x0000_i1163" DrawAspect="Content" ObjectID="_1618057069" r:id="rId275"/>
                                    </w:object>
                                  </w:r>
                                  <w:r>
                                    <w:t xml:space="preserve"> and </w:t>
                                  </w:r>
                                  <w:r w:rsidRPr="00AA3057">
                                    <w:rPr>
                                      <w:position w:val="-6"/>
                                    </w:rPr>
                                    <w:object w:dxaOrig="1260" w:dyaOrig="260">
                                      <v:shape id="_x0000_i1165" type="#_x0000_t75" style="width:63pt;height:14.25pt" o:ole="">
                                        <v:imagedata r:id="rId276" o:title=""/>
                                      </v:shape>
                                      <o:OLEObject Type="Embed" ProgID="Equation.DSMT4" ShapeID="_x0000_i1165" DrawAspect="Content" ObjectID="_1618057070" r:id="rId27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59" type="#_x0000_t202" style="position:absolute;left:0;text-align:left;margin-left:184.1pt;margin-top:-.4pt;width:251.2pt;height:51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">
                      <v:textbox>
                        <w:txbxContent>
                          <w:p w:rsidR="00EB26D2" w:rsidRPr="00EB26D2" w:rsidRDefault="00EB26D2" w:rsidP="00EB26D2">
                            <w:pPr>
                              <w:spacing w:after="0"/>
                            </w:pPr>
                            <w:r>
                              <w:t>States</w:t>
                            </w:r>
                            <w:r w:rsidRPr="000269B8">
                              <w:rPr>
                                <w:position w:val="-6"/>
                              </w:rPr>
                              <w:object w:dxaOrig="1020" w:dyaOrig="320">
                                <v:shape id="_x0000_i1159" type="#_x0000_t75" style="width:51pt;height:15.75pt" o:ole="">
                                  <v:imagedata r:id="rId270" o:title=""/>
                                </v:shape>
                                <o:OLEObject Type="Embed" ProgID="Equation.DSMT4" ShapeID="_x0000_i1159" DrawAspect="Content" ObjectID="_1618057067" r:id="rId278"/>
                              </w:object>
                            </w:r>
                            <w:r>
                              <w:t xml:space="preserve"> and finds </w:t>
                            </w:r>
                            <w:r w:rsidRPr="009834BC">
                              <w:rPr>
                                <w:position w:val="-22"/>
                              </w:rPr>
                              <w:object w:dxaOrig="1160" w:dyaOrig="580">
                                <v:shape id="_x0000_i1161" type="#_x0000_t75" style="width:57.75pt;height:29.25pt" o:ole="">
                                  <v:imagedata r:id="rId272" o:title=""/>
                                </v:shape>
                                <o:OLEObject Type="Embed" ProgID="Equation.DSMT4" ShapeID="_x0000_i1161" DrawAspect="Content" ObjectID="_1618057068" r:id="rId279"/>
                              </w:object>
                            </w:r>
                            <w:r>
                              <w:t xml:space="preserve"> and finds new limits</w:t>
                            </w:r>
                            <w:r w:rsidRPr="00AA3057">
                              <w:rPr>
                                <w:position w:val="-6"/>
                              </w:rPr>
                              <w:object w:dxaOrig="1260" w:dyaOrig="260">
                                <v:shape id="_x0000_i1163" type="#_x0000_t75" style="width:63pt;height:14.25pt" o:ole="">
                                  <v:imagedata r:id="rId274" o:title=""/>
                                </v:shape>
                                <o:OLEObject Type="Embed" ProgID="Equation.DSMT4" ShapeID="_x0000_i1163" DrawAspect="Content" ObjectID="_1618057069" r:id="rId280"/>
                              </w:object>
                            </w:r>
                            <w:r>
                              <w:t xml:space="preserve"> and </w:t>
                            </w:r>
                            <w:r w:rsidRPr="00AA3057">
                              <w:rPr>
                                <w:position w:val="-6"/>
                              </w:rPr>
                              <w:object w:dxaOrig="1260" w:dyaOrig="260">
                                <v:shape id="_x0000_i1165" type="#_x0000_t75" style="width:63pt;height:14.25pt" o:ole="">
                                  <v:imagedata r:id="rId276" o:title=""/>
                                </v:shape>
                                <o:OLEObject Type="Embed" ProgID="Equation.DSMT4" ShapeID="_x0000_i1165" DrawAspect="Content" ObjectID="_1618057070" r:id="rId28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>Correctly states</w:t>
            </w:r>
            <w:r w:rsidR="00EB26D2" w:rsidRPr="009834BC">
              <w:rPr>
                <w:position w:val="-22"/>
              </w:rPr>
              <w:object w:dxaOrig="900" w:dyaOrig="580">
                <v:shape id="_x0000_i1166" type="#_x0000_t75" style="width:45pt;height:29.25pt" o:ole="">
                  <v:imagedata r:id="rId282" o:title=""/>
                </v:shape>
                <o:OLEObject Type="Embed" ProgID="Equation.DSMT4" ShapeID="_x0000_i1166" DrawAspect="Content" ObjectID="_1618057056" r:id="rId283"/>
              </w:object>
            </w:r>
            <w:r w:rsidR="00EB26D2">
              <w:t xml:space="preserve">and finds new </w:t>
            </w:r>
          </w:p>
          <w:p w:rsidR="00EB26D2" w:rsidRPr="00EF0C3E" w:rsidRDefault="00EB26D2" w:rsidP="00EB26D2">
            <w:pPr>
              <w:pStyle w:val="Text"/>
              <w:tabs>
                <w:tab w:val="clear" w:pos="227"/>
                <w:tab w:val="left" w:pos="75"/>
              </w:tabs>
              <w:spacing w:before="0" w:after="0"/>
              <w:ind w:left="75"/>
            </w:pPr>
            <w:r>
              <w:t xml:space="preserve">limits </w:t>
            </w:r>
            <w:r w:rsidRPr="00AA3057">
              <w:rPr>
                <w:position w:val="-6"/>
              </w:rPr>
              <w:object w:dxaOrig="1260" w:dyaOrig="260">
                <v:shape id="_x0000_i1167" type="#_x0000_t75" style="width:61.5pt;height:14.25pt" o:ole="">
                  <v:imagedata r:id="rId284" o:title=""/>
                </v:shape>
                <o:OLEObject Type="Embed" ProgID="Equation.DSMT4" ShapeID="_x0000_i1167" DrawAspect="Content" ObjectID="_1618057057" r:id="rId285"/>
              </w:object>
            </w:r>
            <w:r>
              <w:t xml:space="preserve"> and </w:t>
            </w:r>
            <w:r w:rsidRPr="00AA3057">
              <w:rPr>
                <w:position w:val="-6"/>
              </w:rPr>
              <w:object w:dxaOrig="1260" w:dyaOrig="260">
                <v:shape id="_x0000_i1168" type="#_x0000_t75" style="width:63pt;height:14.25pt" o:ole="">
                  <v:imagedata r:id="rId286" o:title=""/>
                </v:shape>
                <o:OLEObject Type="Embed" ProgID="Equation.DSMT4" ShapeID="_x0000_i1168" DrawAspect="Content" ObjectID="_1618057058" r:id="rId287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EB26D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t>Correctly transforms the integral</w:t>
            </w:r>
            <w:r w:rsidRPr="00082B52">
              <w:rPr>
                <w:position w:val="-26"/>
              </w:rPr>
              <w:object w:dxaOrig="2020" w:dyaOrig="639">
                <v:shape id="_x0000_i1169" type="#_x0000_t75" style="width:101.25pt;height:32.25pt" o:ole="">
                  <v:imagedata r:id="rId288" o:title=""/>
                </v:shape>
                <o:OLEObject Type="Embed" ProgID="Equation.DSMT4" ShapeID="_x0000_i1169" DrawAspect="Content" ObjectID="_1618057059" r:id="rId289"/>
              </w:object>
            </w:r>
          </w:p>
          <w:p w:rsidR="00EB26D2" w:rsidRPr="00EF0C3E" w:rsidRDefault="00544DB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5715</wp:posOffset>
                      </wp:positionV>
                      <wp:extent cx="1739900" cy="487680"/>
                      <wp:effectExtent l="12700" t="8255" r="9525" b="8890"/>
                      <wp:wrapNone/>
                      <wp:docPr id="8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9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EB26D2" w:rsidRDefault="00EB26D2" w:rsidP="00EB26D2">
                                  <w:r>
                                    <w:t xml:space="preserve">into </w:t>
                                  </w:r>
                                  <w:r w:rsidRPr="00082B52">
                                    <w:rPr>
                                      <w:position w:val="-22"/>
                                    </w:rPr>
                                    <w:object w:dxaOrig="1920" w:dyaOrig="580">
                                      <v:shape id="_x0000_i1171" type="#_x0000_t75" style="width:96.75pt;height:29.25pt" o:ole="">
                                        <v:imagedata r:id="rId290" o:title=""/>
                                      </v:shape>
                                      <o:OLEObject Type="Embed" ProgID="Equation.DSMT4" ShapeID="_x0000_i1171" DrawAspect="Content" ObjectID="_1618057071" r:id="rId29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60" type="#_x0000_t202" style="position:absolute;left:0;text-align:left;margin-left:258.3pt;margin-top:.45pt;width:137pt;height:38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">
                      <v:textbox>
                        <w:txbxContent>
                          <w:p w:rsidR="00EB26D2" w:rsidRPr="00EB26D2" w:rsidRDefault="00EB26D2" w:rsidP="00EB26D2">
                            <w:r>
                              <w:t xml:space="preserve">into </w:t>
                            </w:r>
                            <w:r w:rsidRPr="00082B52">
                              <w:rPr>
                                <w:position w:val="-22"/>
                              </w:rPr>
                              <w:object w:dxaOrig="1920" w:dyaOrig="580">
                                <v:shape id="_x0000_i1171" type="#_x0000_t75" style="width:96.75pt;height:29.25pt" o:ole="">
                                  <v:imagedata r:id="rId290" o:title=""/>
                                </v:shape>
                                <o:OLEObject Type="Embed" ProgID="Equation.DSMT4" ShapeID="_x0000_i1171" DrawAspect="Content" ObjectID="_1618057071" r:id="rId29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 xml:space="preserve">into </w:t>
            </w:r>
            <w:r w:rsidR="00EB26D2" w:rsidRPr="00082B52">
              <w:rPr>
                <w:position w:val="-32"/>
              </w:rPr>
              <w:object w:dxaOrig="2060" w:dyaOrig="760">
                <v:shape id="_x0000_i1172" type="#_x0000_t75" style="width:104.25pt;height:38.25pt" o:ole="">
                  <v:imagedata r:id="rId293" o:title=""/>
                </v:shape>
                <o:OLEObject Type="Embed" ProgID="Equation.DSMT4" ShapeID="_x0000_i1172" DrawAspect="Content" ObjectID="_1618057060" r:id="rId294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75565</wp:posOffset>
                      </wp:positionV>
                      <wp:extent cx="1221740" cy="518160"/>
                      <wp:effectExtent l="12700" t="10160" r="13335" b="5080"/>
                      <wp:wrapNone/>
                      <wp:docPr id="7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174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EB26D2" w:rsidRDefault="003179BA" w:rsidP="00EB26D2">
                                  <w:r w:rsidRPr="00082B52">
                                    <w:rPr>
                                      <w:position w:val="-28"/>
                                    </w:rPr>
                                    <w:object w:dxaOrig="1640" w:dyaOrig="700">
                                      <v:shape id="_x0000_i1174" type="#_x0000_t75" style="width:81pt;height:34.5pt" o:ole="">
                                        <v:imagedata r:id="rId295" o:title=""/>
                                      </v:shape>
                                      <o:OLEObject Type="Embed" ProgID="Equation.DSMT4" ShapeID="_x0000_i1174" DrawAspect="Content" ObjectID="_1618057072" r:id="rId29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61" type="#_x0000_t202" style="position:absolute;left:0;text-align:left;margin-left:258.3pt;margin-top:5.95pt;width:96.2pt;height:40.8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">
                      <v:textbox>
                        <w:txbxContent>
                          <w:p w:rsidR="00EB26D2" w:rsidRPr="00EB26D2" w:rsidRDefault="003179BA" w:rsidP="00EB26D2">
                            <w:r w:rsidRPr="00082B52">
                              <w:rPr>
                                <w:position w:val="-28"/>
                              </w:rPr>
                              <w:object w:dxaOrig="1640" w:dyaOrig="700">
                                <v:shape id="_x0000_i1174" type="#_x0000_t75" style="width:81pt;height:34.5pt" o:ole="">
                                  <v:imagedata r:id="rId295" o:title=""/>
                                </v:shape>
                                <o:OLEObject Type="Embed" ProgID="Equation.DSMT4" ShapeID="_x0000_i1174" DrawAspect="Content" ObjectID="_1618057072" r:id="rId29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>Correctly finds the integral</w:t>
            </w:r>
            <w:r w:rsidR="00EB26D2" w:rsidRPr="00B12FE6">
              <w:rPr>
                <w:position w:val="-34"/>
              </w:rPr>
              <w:object w:dxaOrig="1680" w:dyaOrig="820">
                <v:shape id="_x0000_i1175" type="#_x0000_t75" style="width:83.25pt;height:40.5pt" o:ole="">
                  <v:imagedata r:id="rId298" o:title=""/>
                </v:shape>
                <o:OLEObject Type="Embed" ProgID="Equation.DSMT4" ShapeID="_x0000_i1175" DrawAspect="Content" ObjectID="_1618057061" r:id="rId299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EB26D2">
            <w:pPr>
              <w:pStyle w:val="Text"/>
              <w:tabs>
                <w:tab w:val="clear" w:pos="227"/>
                <w:tab w:val="left" w:pos="75"/>
              </w:tabs>
              <w:ind w:left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4052570</wp:posOffset>
                      </wp:positionH>
                      <wp:positionV relativeFrom="paragraph">
                        <wp:posOffset>109855</wp:posOffset>
                      </wp:positionV>
                      <wp:extent cx="1480185" cy="894080"/>
                      <wp:effectExtent l="13335" t="6985" r="11430" b="13335"/>
                      <wp:wrapNone/>
                      <wp:docPr id="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0185" cy="894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9BA" w:rsidRPr="00FB6519" w:rsidRDefault="003179BA" w:rsidP="00FA5510">
                                  <w:pPr>
                                    <w:jc w:val="center"/>
                                  </w:pPr>
                                  <w:r w:rsidRPr="00082B52">
                                    <w:rPr>
                                      <w:position w:val="-62"/>
                                    </w:rPr>
                                    <w:object w:dxaOrig="2240" w:dyaOrig="1340">
                                      <v:shape id="_x0000_i1177" type="#_x0000_t75" style="width:101.25pt;height:61.5pt" o:ole="">
                                        <v:imagedata r:id="rId300" o:title=""/>
                                      </v:shape>
                                      <o:OLEObject Type="Embed" ProgID="Equation.DSMT4" ShapeID="_x0000_i1177" DrawAspect="Content" ObjectID="_1618057073" r:id="rId30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62" type="#_x0000_t202" style="position:absolute;left:0;text-align:left;margin-left:319.1pt;margin-top:8.65pt;width:116.55pt;height:70.4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">
                      <v:textbox>
                        <w:txbxContent>
                          <w:p w:rsidR="003179BA" w:rsidRPr="00FB6519" w:rsidRDefault="003179BA" w:rsidP="00FA5510">
                            <w:pPr>
                              <w:jc w:val="center"/>
                            </w:pPr>
                            <w:r w:rsidRPr="00082B52">
                              <w:rPr>
                                <w:position w:val="-62"/>
                              </w:rPr>
                              <w:object w:dxaOrig="2240" w:dyaOrig="1340">
                                <v:shape id="_x0000_i1177" type="#_x0000_t75" style="width:101.25pt;height:61.5pt" o:ole="">
                                  <v:imagedata r:id="rId300" o:title=""/>
                                </v:shape>
                                <o:OLEObject Type="Embed" ProgID="Equation.DSMT4" ShapeID="_x0000_i1177" DrawAspect="Content" ObjectID="_1618057073" r:id="rId30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>Makes an attempt to substitute the limits</w:t>
            </w:r>
            <w:r w:rsidR="00EB26D2" w:rsidRPr="00082B52">
              <w:rPr>
                <w:position w:val="-66"/>
              </w:rPr>
              <w:object w:dxaOrig="2299" w:dyaOrig="1420">
                <v:shape id="_x0000_i1178" type="#_x0000_t75" style="width:114.75pt;height:71.25pt" o:ole="">
                  <v:imagedata r:id="rId303" o:title=""/>
                </v:shape>
                <o:OLEObject Type="Embed" ProgID="Equation.DSMT4" ShapeID="_x0000_i1178" DrawAspect="Content" ObjectID="_1618057062" r:id="rId304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M1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EB26D2">
            <w:pPr>
              <w:pStyle w:val="Text"/>
              <w:ind w:firstLine="75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60325</wp:posOffset>
                      </wp:positionV>
                      <wp:extent cx="2377440" cy="365760"/>
                      <wp:effectExtent l="8255" t="13335" r="5080" b="11430"/>
                      <wp:wrapNone/>
                      <wp:docPr id="5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79BA" w:rsidRPr="003179BA" w:rsidRDefault="003179BA" w:rsidP="003179BA">
                                  <w:pPr>
                                    <w:pStyle w:val="Text"/>
                                    <w:spacing w:before="60" w:after="6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15c   </w:t>
                                  </w:r>
                                  <w:r>
                                    <w:t>Either method is acceptable.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63" type="#_x0000_t202" style="position:absolute;left:0;text-align:left;margin-left:213.7pt;margin-top:4.75pt;width:187.2pt;height:28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">
                      <v:textbox>
                        <w:txbxContent>
                          <w:p w:rsidR="003179BA" w:rsidRPr="003179BA" w:rsidRDefault="003179BA" w:rsidP="003179BA">
                            <w:pPr>
                              <w:pStyle w:val="Text"/>
                              <w:spacing w:before="60" w:after="6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15c   </w:t>
                            </w:r>
                            <w:r>
                              <w:t>Either method is acceptable.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>Correctly finds answer</w:t>
            </w:r>
            <w:r w:rsidR="00EB26D2" w:rsidRPr="00082B52">
              <w:rPr>
                <w:position w:val="-22"/>
              </w:rPr>
              <w:object w:dxaOrig="320" w:dyaOrig="580">
                <v:shape id="_x0000_i1179" type="#_x0000_t75" style="width:16.5pt;height:29.25pt" o:ole="">
                  <v:imagedata r:id="rId305" o:title=""/>
                </v:shape>
                <o:OLEObject Type="Embed" ProgID="Equation.DSMT4" ShapeID="_x0000_i1179" DrawAspect="Content" ObjectID="_1618057063" r:id="rId306"/>
              </w:object>
            </w:r>
          </w:p>
        </w:tc>
        <w:tc>
          <w:tcPr>
            <w:tcW w:w="1271" w:type="dxa"/>
            <w:shd w:val="clear" w:color="auto" w:fill="auto"/>
          </w:tcPr>
          <w:p w:rsidR="00EB26D2" w:rsidRDefault="00EB26D2" w:rsidP="00EB26D2">
            <w:pPr>
              <w:pStyle w:val="Text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ind w:firstLine="75"/>
            </w:pPr>
          </w:p>
        </w:tc>
        <w:tc>
          <w:tcPr>
            <w:tcW w:w="1271" w:type="dxa"/>
            <w:shd w:val="clear" w:color="auto" w:fill="auto"/>
          </w:tcPr>
          <w:p w:rsidR="00EB26D2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(6 marks)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544DB2" w:rsidP="00EB26D2">
            <w:pPr>
              <w:pStyle w:val="Text"/>
              <w:spacing w:line="240" w:lineRule="auto"/>
              <w:ind w:firstLine="74"/>
            </w:pPr>
            <w:r>
              <w:rPr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1270</wp:posOffset>
                      </wp:positionV>
                      <wp:extent cx="449580" cy="298450"/>
                      <wp:effectExtent l="8890" t="8255" r="8255" b="7620"/>
                      <wp:wrapNone/>
                      <wp:docPr id="2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26D2" w:rsidRPr="00FB6519" w:rsidRDefault="00EB26D2" w:rsidP="00FA5510">
                                  <w:pPr>
                                    <w:jc w:val="center"/>
                                  </w:pPr>
                                  <w:r w:rsidRPr="00FB6519">
                                    <w:t>1</w:t>
                                  </w:r>
                                  <w:r>
                                    <w:t>5d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64" type="#_x0000_t202" style="position:absolute;left:0;text-align:left;margin-left:-22.5pt;margin-top:.1pt;width:35.4pt;height:23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">
                      <v:textbox>
                        <w:txbxContent>
                          <w:p w:rsidR="00EB26D2" w:rsidRPr="00FB6519" w:rsidRDefault="00EB26D2" w:rsidP="00FA5510">
                            <w:pPr>
                              <w:jc w:val="center"/>
                            </w:pPr>
                            <w:r w:rsidRPr="00FB6519">
                              <w:t>1</w:t>
                            </w:r>
                            <w:r>
                              <w:t>5d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6D2">
              <w:t xml:space="preserve">     Using more strips would improve the accuracy of the answer.</w:t>
            </w:r>
          </w:p>
        </w:tc>
        <w:tc>
          <w:tcPr>
            <w:tcW w:w="1271" w:type="dxa"/>
            <w:shd w:val="clear" w:color="auto" w:fill="auto"/>
          </w:tcPr>
          <w:p w:rsidR="00EB26D2" w:rsidRDefault="00EB26D2" w:rsidP="00EB26D2">
            <w:pPr>
              <w:pStyle w:val="Text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</w:pPr>
          </w:p>
        </w:tc>
        <w:tc>
          <w:tcPr>
            <w:tcW w:w="1271" w:type="dxa"/>
            <w:shd w:val="clear" w:color="auto" w:fill="auto"/>
          </w:tcPr>
          <w:p w:rsidR="00EB26D2" w:rsidRPr="00EF0C3E" w:rsidRDefault="00EB26D2" w:rsidP="003179BA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(1 mark)</w:t>
            </w:r>
          </w:p>
        </w:tc>
      </w:tr>
      <w:tr w:rsidR="00EB26D2" w:rsidRPr="00AC0AB3" w:rsidTr="009F6670">
        <w:trPr>
          <w:trHeight w:val="346"/>
          <w:jc w:val="center"/>
        </w:trPr>
        <w:tc>
          <w:tcPr>
            <w:tcW w:w="8902" w:type="dxa"/>
            <w:shd w:val="clear" w:color="auto" w:fill="auto"/>
          </w:tcPr>
          <w:p w:rsidR="00EB26D2" w:rsidRDefault="00EB26D2" w:rsidP="00EB26D2">
            <w:pPr>
              <w:pStyle w:val="Exercisequestion"/>
              <w:jc w:val="center"/>
            </w:pPr>
            <w:r w:rsidRPr="00D04F9F">
              <w:rPr>
                <w:b/>
              </w:rPr>
              <w:t>T</w:t>
            </w:r>
            <w:r>
              <w:rPr>
                <w:b/>
              </w:rPr>
              <w:t>OTAL</w:t>
            </w:r>
            <w:r w:rsidRPr="00D04F9F">
              <w:rPr>
                <w:b/>
              </w:rPr>
              <w:t xml:space="preserve">:         </w:t>
            </w:r>
            <w:r>
              <w:rPr>
                <w:b/>
              </w:rPr>
              <w:t>11</w:t>
            </w:r>
            <w:r w:rsidRPr="00D04F9F">
              <w:rPr>
                <w:b/>
              </w:rPr>
              <w:t xml:space="preserve"> marks</w:t>
            </w:r>
          </w:p>
        </w:tc>
        <w:tc>
          <w:tcPr>
            <w:tcW w:w="1271" w:type="dxa"/>
            <w:shd w:val="clear" w:color="auto" w:fill="auto"/>
          </w:tcPr>
          <w:p w:rsidR="00EB26D2" w:rsidRPr="00AC0AB3" w:rsidRDefault="00EB26D2" w:rsidP="009F6670">
            <w:pPr>
              <w:pStyle w:val="Text"/>
              <w:jc w:val="center"/>
              <w:rPr>
                <w:b/>
              </w:rPr>
            </w:pPr>
          </w:p>
        </w:tc>
      </w:tr>
    </w:tbl>
    <w:p w:rsidR="001C74BF" w:rsidRPr="003179BA" w:rsidRDefault="00F63F93" w:rsidP="003179BA">
      <w:pPr>
        <w:pStyle w:val="Exercisequestion"/>
        <w:tabs>
          <w:tab w:val="left" w:pos="-567"/>
        </w:tabs>
        <w:spacing w:before="100" w:beforeAutospacing="1"/>
        <w:ind w:left="-567" w:right="-613" w:firstLine="0"/>
        <w:jc w:val="right"/>
        <w:rPr>
          <w:b/>
        </w:rPr>
      </w:pPr>
      <w:r>
        <w:rPr>
          <w:b/>
        </w:rPr>
        <w:t>(TOTAL:  100 MARKS)</w:t>
      </w:r>
    </w:p>
    <w:sectPr w:rsidR="001C74BF" w:rsidRPr="003179BA" w:rsidSect="00CE6A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4BF"/>
    <w:rsid w:val="00157C74"/>
    <w:rsid w:val="00185DEC"/>
    <w:rsid w:val="001C74BF"/>
    <w:rsid w:val="001D7B9B"/>
    <w:rsid w:val="00256EC7"/>
    <w:rsid w:val="003179BA"/>
    <w:rsid w:val="00383773"/>
    <w:rsid w:val="00395B78"/>
    <w:rsid w:val="003B3FC3"/>
    <w:rsid w:val="003D5756"/>
    <w:rsid w:val="00480344"/>
    <w:rsid w:val="00544DB2"/>
    <w:rsid w:val="005528B4"/>
    <w:rsid w:val="00584810"/>
    <w:rsid w:val="005F6178"/>
    <w:rsid w:val="00636A91"/>
    <w:rsid w:val="006A6575"/>
    <w:rsid w:val="008A47DC"/>
    <w:rsid w:val="008E6472"/>
    <w:rsid w:val="00973FB5"/>
    <w:rsid w:val="009836A4"/>
    <w:rsid w:val="009F6670"/>
    <w:rsid w:val="00A52A3D"/>
    <w:rsid w:val="00B1374E"/>
    <w:rsid w:val="00B37083"/>
    <w:rsid w:val="00BE5AA7"/>
    <w:rsid w:val="00C31791"/>
    <w:rsid w:val="00C811B5"/>
    <w:rsid w:val="00C81CE0"/>
    <w:rsid w:val="00C81D2F"/>
    <w:rsid w:val="00CE6A94"/>
    <w:rsid w:val="00D52C3C"/>
    <w:rsid w:val="00D55663"/>
    <w:rsid w:val="00DB516C"/>
    <w:rsid w:val="00E1244C"/>
    <w:rsid w:val="00EB26D2"/>
    <w:rsid w:val="00F5469F"/>
    <w:rsid w:val="00F63F93"/>
    <w:rsid w:val="00FA5510"/>
    <w:rsid w:val="00FB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  <o:rules v:ext="edit">
        <o:r id="V:Rule5" type="connector" idref="#_x0000_s1122"/>
        <o:r id="V:Rule6" type="connector" idref="#_x0000_s1123"/>
        <o:r id="V:Rule7" type="connector" idref="#_x0000_s1121"/>
        <o:r id="V:Rule8" type="connector" idref="#_x0000_s1134"/>
      </o:rules>
    </o:shapelayout>
  </w:shapeDefaults>
  <w:decimalSymbol w:val="."/>
  <w:listSeparator w:val=","/>
  <w15:docId w15:val="{72895ADA-E244-495B-95CF-17F48D9C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Exercisequestion"/>
    <w:qFormat/>
    <w:rsid w:val="001C74BF"/>
    <w:pPr>
      <w:tabs>
        <w:tab w:val="clear" w:pos="284"/>
        <w:tab w:val="clear" w:pos="510"/>
        <w:tab w:val="clear" w:pos="737"/>
        <w:tab w:val="left" w:pos="227"/>
        <w:tab w:val="left" w:pos="454"/>
        <w:tab w:val="left" w:pos="680"/>
      </w:tabs>
      <w:ind w:left="0" w:firstLine="0"/>
    </w:pPr>
  </w:style>
  <w:style w:type="paragraph" w:customStyle="1" w:styleId="Exercisequestion">
    <w:name w:val="Exercise question"/>
    <w:link w:val="ExercisequestionChar"/>
    <w:qFormat/>
    <w:rsid w:val="001C74BF"/>
    <w:pPr>
      <w:tabs>
        <w:tab w:val="left" w:pos="284"/>
        <w:tab w:val="left" w:pos="510"/>
        <w:tab w:val="left" w:pos="737"/>
      </w:tabs>
      <w:spacing w:before="120" w:after="120" w:line="240" w:lineRule="atLeast"/>
      <w:ind w:left="284" w:hanging="284"/>
    </w:pPr>
    <w:rPr>
      <w:rFonts w:eastAsia="Times New Roman" w:cs="Times New Roman"/>
      <w:noProof/>
      <w:sz w:val="22"/>
    </w:rPr>
  </w:style>
  <w:style w:type="character" w:customStyle="1" w:styleId="ExercisequestionChar">
    <w:name w:val="Exercise question Char"/>
    <w:link w:val="Exercisequestion"/>
    <w:rsid w:val="001C74BF"/>
    <w:rPr>
      <w:rFonts w:eastAsia="Times New Roman" w:cs="Times New Roman"/>
      <w:noProof/>
      <w:sz w:val="22"/>
    </w:rPr>
  </w:style>
  <w:style w:type="paragraph" w:customStyle="1" w:styleId="TableHead">
    <w:name w:val="TableHead"/>
    <w:basedOn w:val="Text"/>
    <w:qFormat/>
    <w:rsid w:val="00F63F93"/>
    <w:pPr>
      <w:framePr w:hSpace="180" w:wrap="around" w:hAnchor="margin" w:xAlign="center" w:y="255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51.bin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83.bin"/><Relationship Id="rId226" Type="http://schemas.openxmlformats.org/officeDocument/2006/relationships/oleObject" Target="embeddings/oleObject111.bin"/><Relationship Id="rId268" Type="http://schemas.openxmlformats.org/officeDocument/2006/relationships/image" Target="media/image133.wmf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5" Type="http://schemas.openxmlformats.org/officeDocument/2006/relationships/oleObject" Target="embeddings/oleObject1.bin"/><Relationship Id="rId181" Type="http://schemas.openxmlformats.org/officeDocument/2006/relationships/image" Target="media/image90.wmf"/><Relationship Id="rId237" Type="http://schemas.openxmlformats.org/officeDocument/2006/relationships/image" Target="media/image118.emf"/><Relationship Id="rId279" Type="http://schemas.openxmlformats.org/officeDocument/2006/relationships/oleObject" Target="embeddings/oleObject139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42.wmf"/><Relationship Id="rId304" Type="http://schemas.openxmlformats.org/officeDocument/2006/relationships/oleObject" Target="embeddings/oleObject154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3.bin"/><Relationship Id="rId192" Type="http://schemas.openxmlformats.org/officeDocument/2006/relationships/oleObject" Target="embeddings/oleObject95.bin"/><Relationship Id="rId206" Type="http://schemas.openxmlformats.org/officeDocument/2006/relationships/image" Target="media/image102.emf"/><Relationship Id="rId248" Type="http://schemas.openxmlformats.org/officeDocument/2006/relationships/oleObject" Target="embeddings/oleObject122.bin"/><Relationship Id="rId12" Type="http://schemas.openxmlformats.org/officeDocument/2006/relationships/image" Target="media/image5.wmf"/><Relationship Id="rId108" Type="http://schemas.openxmlformats.org/officeDocument/2006/relationships/image" Target="media/image53.emf"/><Relationship Id="rId54" Type="http://schemas.openxmlformats.org/officeDocument/2006/relationships/image" Target="media/image26.wmf"/><Relationship Id="rId96" Type="http://schemas.openxmlformats.org/officeDocument/2006/relationships/image" Target="media/image47.emf"/><Relationship Id="rId161" Type="http://schemas.openxmlformats.org/officeDocument/2006/relationships/image" Target="media/image80.wmf"/><Relationship Id="rId217" Type="http://schemas.openxmlformats.org/officeDocument/2006/relationships/oleObject" Target="embeddings/oleObject107.bin"/><Relationship Id="rId259" Type="http://schemas.openxmlformats.org/officeDocument/2006/relationships/image" Target="media/image129.w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34.wmf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8.wmf"/><Relationship Id="rId44" Type="http://schemas.openxmlformats.org/officeDocument/2006/relationships/image" Target="media/image21.emf"/><Relationship Id="rId65" Type="http://schemas.openxmlformats.org/officeDocument/2006/relationships/oleObject" Target="embeddings/oleObject31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image" Target="media/image75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png"/><Relationship Id="rId207" Type="http://schemas.openxmlformats.org/officeDocument/2006/relationships/oleObject" Target="embeddings/oleObject102.bin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4.w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28.bin"/><Relationship Id="rId281" Type="http://schemas.openxmlformats.org/officeDocument/2006/relationships/oleObject" Target="embeddings/oleObject141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9.bin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91.wmf"/><Relationship Id="rId218" Type="http://schemas.openxmlformats.org/officeDocument/2006/relationships/image" Target="media/image108.wmf"/><Relationship Id="rId239" Type="http://schemas.openxmlformats.org/officeDocument/2006/relationships/image" Target="media/image119.wmf"/><Relationship Id="rId250" Type="http://schemas.openxmlformats.org/officeDocument/2006/relationships/oleObject" Target="embeddings/oleObject123.bin"/><Relationship Id="rId271" Type="http://schemas.openxmlformats.org/officeDocument/2006/relationships/oleObject" Target="embeddings/oleObject134.bin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5.bin"/><Relationship Id="rId24" Type="http://schemas.openxmlformats.org/officeDocument/2006/relationships/image" Target="media/image11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4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6.w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29" Type="http://schemas.openxmlformats.org/officeDocument/2006/relationships/image" Target="media/image114.wmf"/><Relationship Id="rId240" Type="http://schemas.openxmlformats.org/officeDocument/2006/relationships/oleObject" Target="embeddings/oleObject118.bin"/><Relationship Id="rId261" Type="http://schemas.openxmlformats.org/officeDocument/2006/relationships/image" Target="media/image130.wmf"/><Relationship Id="rId14" Type="http://schemas.openxmlformats.org/officeDocument/2006/relationships/image" Target="media/image6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282" Type="http://schemas.openxmlformats.org/officeDocument/2006/relationships/image" Target="media/image138.wmf"/><Relationship Id="rId8" Type="http://schemas.openxmlformats.org/officeDocument/2006/relationships/image" Target="media/image3.wmf"/><Relationship Id="rId98" Type="http://schemas.openxmlformats.org/officeDocument/2006/relationships/image" Target="media/image48.emf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oleObject" Target="embeddings/oleObject90.bin"/><Relationship Id="rId219" Type="http://schemas.openxmlformats.org/officeDocument/2006/relationships/oleObject" Target="embeddings/oleObject108.bin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5.wmf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72" Type="http://schemas.openxmlformats.org/officeDocument/2006/relationships/image" Target="media/image135.wmf"/><Relationship Id="rId293" Type="http://schemas.openxmlformats.org/officeDocument/2006/relationships/image" Target="media/image143.wmf"/><Relationship Id="rId307" Type="http://schemas.openxmlformats.org/officeDocument/2006/relationships/fontTable" Target="fontTable.xml"/><Relationship Id="rId88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emf"/><Relationship Id="rId153" Type="http://schemas.openxmlformats.org/officeDocument/2006/relationships/image" Target="media/image76.wmf"/><Relationship Id="rId174" Type="http://schemas.openxmlformats.org/officeDocument/2006/relationships/oleObject" Target="embeddings/oleObject8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220" Type="http://schemas.openxmlformats.org/officeDocument/2006/relationships/image" Target="media/image109.emf"/><Relationship Id="rId241" Type="http://schemas.openxmlformats.org/officeDocument/2006/relationships/image" Target="media/image120.emf"/><Relationship Id="rId15" Type="http://schemas.openxmlformats.org/officeDocument/2006/relationships/oleObject" Target="embeddings/oleObject6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29.bin"/><Relationship Id="rId283" Type="http://schemas.openxmlformats.org/officeDocument/2006/relationships/oleObject" Target="embeddings/oleObject142.bin"/><Relationship Id="rId78" Type="http://schemas.openxmlformats.org/officeDocument/2006/relationships/image" Target="media/image38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emf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0.bin"/><Relationship Id="rId185" Type="http://schemas.openxmlformats.org/officeDocument/2006/relationships/image" Target="media/image92.wmf"/><Relationship Id="rId9" Type="http://schemas.openxmlformats.org/officeDocument/2006/relationships/oleObject" Target="embeddings/oleObject3.bin"/><Relationship Id="rId210" Type="http://schemas.openxmlformats.org/officeDocument/2006/relationships/image" Target="media/image104.emf"/><Relationship Id="rId26" Type="http://schemas.openxmlformats.org/officeDocument/2006/relationships/image" Target="media/image12.wmf"/><Relationship Id="rId231" Type="http://schemas.openxmlformats.org/officeDocument/2006/relationships/image" Target="media/image115.emf"/><Relationship Id="rId252" Type="http://schemas.openxmlformats.org/officeDocument/2006/relationships/oleObject" Target="embeddings/oleObject124.bin"/><Relationship Id="rId273" Type="http://schemas.openxmlformats.org/officeDocument/2006/relationships/oleObject" Target="embeddings/oleObject135.bin"/><Relationship Id="rId294" Type="http://schemas.openxmlformats.org/officeDocument/2006/relationships/oleObject" Target="embeddings/oleObject148.bin"/><Relationship Id="rId308" Type="http://schemas.openxmlformats.org/officeDocument/2006/relationships/theme" Target="theme/theme1.xml"/><Relationship Id="rId47" Type="http://schemas.openxmlformats.org/officeDocument/2006/relationships/oleObject" Target="embeddings/oleObject22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7.wmf"/><Relationship Id="rId196" Type="http://schemas.openxmlformats.org/officeDocument/2006/relationships/image" Target="media/image97.emf"/><Relationship Id="rId200" Type="http://schemas.openxmlformats.org/officeDocument/2006/relationships/image" Target="media/image99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9.bin"/><Relationship Id="rId242" Type="http://schemas.openxmlformats.org/officeDocument/2006/relationships/oleObject" Target="embeddings/oleObject119.bin"/><Relationship Id="rId263" Type="http://schemas.openxmlformats.org/officeDocument/2006/relationships/image" Target="media/image131.wmf"/><Relationship Id="rId284" Type="http://schemas.openxmlformats.org/officeDocument/2006/relationships/image" Target="media/image139.wmf"/><Relationship Id="rId37" Type="http://schemas.openxmlformats.org/officeDocument/2006/relationships/oleObject" Target="embeddings/oleObject17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60.bin"/><Relationship Id="rId144" Type="http://schemas.openxmlformats.org/officeDocument/2006/relationships/image" Target="media/image71.wmf"/><Relationship Id="rId90" Type="http://schemas.openxmlformats.org/officeDocument/2006/relationships/image" Target="media/image44.emf"/><Relationship Id="rId165" Type="http://schemas.openxmlformats.org/officeDocument/2006/relationships/image" Target="media/image82.wmf"/><Relationship Id="rId186" Type="http://schemas.openxmlformats.org/officeDocument/2006/relationships/oleObject" Target="embeddings/oleObject91.bin"/><Relationship Id="rId211" Type="http://schemas.openxmlformats.org/officeDocument/2006/relationships/oleObject" Target="embeddings/oleObject104.bin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6.emf"/><Relationship Id="rId274" Type="http://schemas.openxmlformats.org/officeDocument/2006/relationships/image" Target="media/image136.wmf"/><Relationship Id="rId295" Type="http://schemas.openxmlformats.org/officeDocument/2006/relationships/image" Target="media/image144.wmf"/><Relationship Id="rId27" Type="http://schemas.openxmlformats.org/officeDocument/2006/relationships/oleObject" Target="embeddings/oleObject12.bin"/><Relationship Id="rId48" Type="http://schemas.openxmlformats.org/officeDocument/2006/relationships/image" Target="media/image23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6.wmf"/><Relationship Id="rId80" Type="http://schemas.openxmlformats.org/officeDocument/2006/relationships/image" Target="media/image39.emf"/><Relationship Id="rId155" Type="http://schemas.openxmlformats.org/officeDocument/2006/relationships/image" Target="media/image77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10.emf"/><Relationship Id="rId243" Type="http://schemas.openxmlformats.org/officeDocument/2006/relationships/image" Target="media/image121.wmf"/><Relationship Id="rId264" Type="http://schemas.openxmlformats.org/officeDocument/2006/relationships/oleObject" Target="embeddings/oleObject130.bin"/><Relationship Id="rId285" Type="http://schemas.openxmlformats.org/officeDocument/2006/relationships/oleObject" Target="embeddings/oleObject143.bin"/><Relationship Id="rId17" Type="http://schemas.openxmlformats.org/officeDocument/2006/relationships/oleObject" Target="embeddings/oleObject7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61.emf"/><Relationship Id="rId70" Type="http://schemas.openxmlformats.org/officeDocument/2006/relationships/image" Target="media/image34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93.emf"/><Relationship Id="rId1" Type="http://schemas.openxmlformats.org/officeDocument/2006/relationships/styles" Target="styles.xml"/><Relationship Id="rId212" Type="http://schemas.openxmlformats.org/officeDocument/2006/relationships/image" Target="media/image105.emf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5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emf"/><Relationship Id="rId275" Type="http://schemas.openxmlformats.org/officeDocument/2006/relationships/oleObject" Target="embeddings/oleObject136.bin"/><Relationship Id="rId296" Type="http://schemas.openxmlformats.org/officeDocument/2006/relationships/oleObject" Target="embeddings/oleObject149.bin"/><Relationship Id="rId300" Type="http://schemas.openxmlformats.org/officeDocument/2006/relationships/image" Target="media/image146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8.wmf"/><Relationship Id="rId198" Type="http://schemas.openxmlformats.org/officeDocument/2006/relationships/image" Target="media/image98.emf"/><Relationship Id="rId202" Type="http://schemas.openxmlformats.org/officeDocument/2006/relationships/image" Target="media/image100.emf"/><Relationship Id="rId223" Type="http://schemas.openxmlformats.org/officeDocument/2006/relationships/oleObject" Target="embeddings/oleObject110.bin"/><Relationship Id="rId244" Type="http://schemas.openxmlformats.org/officeDocument/2006/relationships/oleObject" Target="embeddings/oleObject120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265" Type="http://schemas.openxmlformats.org/officeDocument/2006/relationships/image" Target="media/image132.wmf"/><Relationship Id="rId286" Type="http://schemas.openxmlformats.org/officeDocument/2006/relationships/image" Target="media/image140.wmf"/><Relationship Id="rId50" Type="http://schemas.openxmlformats.org/officeDocument/2006/relationships/image" Target="media/image24.wmf"/><Relationship Id="rId104" Type="http://schemas.openxmlformats.org/officeDocument/2006/relationships/image" Target="media/image51.emf"/><Relationship Id="rId125" Type="http://schemas.openxmlformats.org/officeDocument/2006/relationships/oleObject" Target="embeddings/oleObject61.bin"/><Relationship Id="rId146" Type="http://schemas.openxmlformats.org/officeDocument/2006/relationships/image" Target="media/image72.png"/><Relationship Id="rId167" Type="http://schemas.openxmlformats.org/officeDocument/2006/relationships/image" Target="media/image83.wmf"/><Relationship Id="rId188" Type="http://schemas.openxmlformats.org/officeDocument/2006/relationships/oleObject" Target="embeddings/oleObject9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13" Type="http://schemas.openxmlformats.org/officeDocument/2006/relationships/oleObject" Target="embeddings/oleObject105.bin"/><Relationship Id="rId234" Type="http://schemas.openxmlformats.org/officeDocument/2006/relationships/oleObject" Target="embeddings/oleObject115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55" Type="http://schemas.openxmlformats.org/officeDocument/2006/relationships/image" Target="media/image127.emf"/><Relationship Id="rId276" Type="http://schemas.openxmlformats.org/officeDocument/2006/relationships/image" Target="media/image137.wmf"/><Relationship Id="rId297" Type="http://schemas.openxmlformats.org/officeDocument/2006/relationships/oleObject" Target="embeddings/oleObject150.bin"/><Relationship Id="rId40" Type="http://schemas.openxmlformats.org/officeDocument/2006/relationships/image" Target="media/image19.e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7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52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11.png"/><Relationship Id="rId245" Type="http://schemas.openxmlformats.org/officeDocument/2006/relationships/image" Target="media/image122.emf"/><Relationship Id="rId266" Type="http://schemas.openxmlformats.org/officeDocument/2006/relationships/oleObject" Target="embeddings/oleObject131.bin"/><Relationship Id="rId287" Type="http://schemas.openxmlformats.org/officeDocument/2006/relationships/oleObject" Target="embeddings/oleObject144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94.emf"/><Relationship Id="rId3" Type="http://schemas.openxmlformats.org/officeDocument/2006/relationships/webSettings" Target="webSettings.xml"/><Relationship Id="rId214" Type="http://schemas.openxmlformats.org/officeDocument/2006/relationships/image" Target="media/image106.emf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6.bin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5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53.bin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89.wmf"/><Relationship Id="rId190" Type="http://schemas.openxmlformats.org/officeDocument/2006/relationships/oleObject" Target="embeddings/oleObject93.bin"/><Relationship Id="rId204" Type="http://schemas.openxmlformats.org/officeDocument/2006/relationships/image" Target="media/image101.emf"/><Relationship Id="rId225" Type="http://schemas.openxmlformats.org/officeDocument/2006/relationships/image" Target="media/image112.emf"/><Relationship Id="rId246" Type="http://schemas.openxmlformats.org/officeDocument/2006/relationships/oleObject" Target="embeddings/oleObject121.bin"/><Relationship Id="rId267" Type="http://schemas.openxmlformats.org/officeDocument/2006/relationships/oleObject" Target="embeddings/oleObject132.bin"/><Relationship Id="rId288" Type="http://schemas.openxmlformats.org/officeDocument/2006/relationships/image" Target="media/image141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6.e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4.emf"/><Relationship Id="rId4" Type="http://schemas.openxmlformats.org/officeDocument/2006/relationships/image" Target="media/image1.wmf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6.bin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8.bin"/><Relationship Id="rId303" Type="http://schemas.openxmlformats.org/officeDocument/2006/relationships/image" Target="media/image147.wmf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image" Target="media/image123.emf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5.bin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74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107.emf"/><Relationship Id="rId258" Type="http://schemas.openxmlformats.org/officeDocument/2006/relationships/oleObject" Target="embeddings/oleObject127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171" Type="http://schemas.openxmlformats.org/officeDocument/2006/relationships/image" Target="media/image85.wmf"/><Relationship Id="rId227" Type="http://schemas.openxmlformats.org/officeDocument/2006/relationships/image" Target="media/image113.emf"/><Relationship Id="rId269" Type="http://schemas.openxmlformats.org/officeDocument/2006/relationships/oleObject" Target="embeddings/oleObject133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0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9.bin"/><Relationship Id="rId6" Type="http://schemas.openxmlformats.org/officeDocument/2006/relationships/image" Target="media/image2.wmf"/><Relationship Id="rId238" Type="http://schemas.openxmlformats.org/officeDocument/2006/relationships/oleObject" Target="embeddings/oleObject1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870211E</Template>
  <TotalTime>1</TotalTime>
  <Pages>12</Pages>
  <Words>1820</Words>
  <Characters>10378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Tim Hills</cp:lastModifiedBy>
  <cp:revision>2</cp:revision>
  <dcterms:created xsi:type="dcterms:W3CDTF">2019-04-29T14:27:00Z</dcterms:created>
  <dcterms:modified xsi:type="dcterms:W3CDTF">2019-04-29T14:27:00Z</dcterms:modified>
</cp:coreProperties>
</file>