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CB83AC9" w14:textId="77777777" w:rsidR="00C920A7" w:rsidRDefault="00C920A7" w:rsidP="00C920A7">
      <w:pPr>
        <w:pStyle w:val="Heading1"/>
      </w:pPr>
      <w:r>
        <w:t>L3 Break Even: Changes to Break Even Chart</w:t>
      </w:r>
    </w:p>
    <w:p w14:paraId="32B3FA00" w14:textId="77777777" w:rsidR="00C920A7" w:rsidRDefault="00C920A7" w:rsidP="00C920A7">
      <w:pPr>
        <w:rPr>
          <w:noProof/>
          <w:lang w:eastAsia="en-GB"/>
        </w:rPr>
      </w:pPr>
    </w:p>
    <w:p w14:paraId="3D8AA8B1" w14:textId="77777777" w:rsidR="00C920A7" w:rsidRDefault="00C920A7" w:rsidP="00C920A7">
      <w:r w:rsidRPr="00C920A7">
        <w:rPr>
          <w:noProof/>
          <w:lang w:eastAsia="en-GB"/>
        </w:rPr>
        <w:drawing>
          <wp:inline distT="0" distB="0" distL="0" distR="0" wp14:anchorId="0BD26649" wp14:editId="21AAC4BB">
            <wp:extent cx="5731510" cy="7681616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81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766E36" w14:textId="77777777" w:rsidR="00C920A7" w:rsidRDefault="00C920A7">
      <w:r>
        <w:br w:type="page"/>
      </w:r>
    </w:p>
    <w:p w14:paraId="596ED446" w14:textId="77777777" w:rsidR="00C920A7" w:rsidRPr="00C920A7" w:rsidRDefault="00C920A7" w:rsidP="00C920A7">
      <w:r w:rsidRPr="00C920A7">
        <w:rPr>
          <w:noProof/>
          <w:lang w:eastAsia="en-GB"/>
        </w:rPr>
        <w:lastRenderedPageBreak/>
        <w:drawing>
          <wp:inline distT="0" distB="0" distL="0" distR="0" wp14:anchorId="2F49F4FA" wp14:editId="4347F9C1">
            <wp:extent cx="5731510" cy="291634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916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920A7" w:rsidRPr="00C920A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20A7"/>
    <w:rsid w:val="00281E0C"/>
    <w:rsid w:val="00B16CA2"/>
    <w:rsid w:val="00C920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01551D"/>
  <w15:chartTrackingRefBased/>
  <w15:docId w15:val="{1FA05FAC-2BF2-4C9F-A4F9-E0EBBA6FDD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920A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920A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customXml" Target="../customXml/item3.xml"/><Relationship Id="rId7" Type="http://schemas.openxmlformats.org/officeDocument/2006/relationships/image" Target="media/image1.emf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B50FD9C82C27343B0FF0DDB522586CE" ma:contentTypeVersion="1" ma:contentTypeDescription="Create a new document." ma:contentTypeScope="" ma:versionID="8a41fbb90c1d8aef20dd7e9b54020906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48c5b5cd9b8d25ff6dd15848836f4270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8665D715-7E64-4EA2-A7FC-DA379AE11B6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81BE859-2945-4E8C-B91D-0594E87B9A7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C9F4A86-203B-41F0-8314-324739C5C312}">
  <ds:schemaRefs>
    <ds:schemaRef ds:uri="http://schemas.microsoft.com/office/2006/documentManagement/types"/>
    <ds:schemaRef ds:uri="http://schemas.openxmlformats.org/package/2006/metadata/core-properties"/>
    <ds:schemaRef ds:uri="http://schemas.microsoft.com/sharepoint/v3"/>
    <ds:schemaRef ds:uri="http://www.w3.org/XML/1998/namespace"/>
    <ds:schemaRef ds:uri="http://purl.org/dc/dcmitype/"/>
    <ds:schemaRef ds:uri="http://purl.org/dc/terms/"/>
    <ds:schemaRef ds:uri="http://purl.org/dc/elements/1.1/"/>
    <ds:schemaRef ds:uri="http://schemas.microsoft.com/office/infopath/2007/PartnerControls"/>
    <ds:schemaRef ds:uri="http://schemas.microsoft.com/office/2006/metadata/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C1132157</Template>
  <TotalTime>4</TotalTime>
  <Pages>2</Pages>
  <Words>7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Godalming College</Company>
  <LinksUpToDate>false</LinksUpToDate>
  <CharactersWithSpaces>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 E Lomas</dc:creator>
  <cp:keywords/>
  <dc:description/>
  <cp:lastModifiedBy>Anne E Lomas</cp:lastModifiedBy>
  <cp:revision>1</cp:revision>
  <dcterms:created xsi:type="dcterms:W3CDTF">2017-01-25T15:40:00Z</dcterms:created>
  <dcterms:modified xsi:type="dcterms:W3CDTF">2017-01-25T15:44:00Z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0x010100CB50FD9C82C27343B0FF0DDB522586CE</vt:lpwstr>
  </property>
</Properties>
</file>