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8FFC0" w14:textId="77777777" w:rsidR="004E0AEE" w:rsidRDefault="004E0AEE" w:rsidP="004E0AEE">
      <w:pPr>
        <w:pStyle w:val="Heading1"/>
      </w:pPr>
      <w:r>
        <w:t>L3 Changing Variables Worksheet ANSWERS</w:t>
      </w:r>
    </w:p>
    <w:p w14:paraId="47D83241" w14:textId="77777777" w:rsidR="00581D15" w:rsidRDefault="004E0AEE" w:rsidP="004E0AEE">
      <w:r w:rsidRPr="004E0AEE">
        <w:rPr>
          <w:noProof/>
          <w:lang w:eastAsia="en-GB"/>
        </w:rPr>
        <w:drawing>
          <wp:inline distT="0" distB="0" distL="0" distR="0" wp14:anchorId="58E53458" wp14:editId="6C160688">
            <wp:extent cx="5731510" cy="8149431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CC8B8" w14:textId="77777777" w:rsidR="004E0AEE" w:rsidRDefault="004E0AEE">
      <w:r>
        <w:br w:type="page"/>
      </w:r>
    </w:p>
    <w:p w14:paraId="217D2445" w14:textId="77777777" w:rsidR="004E0AEE" w:rsidRPr="004E0AEE" w:rsidRDefault="003042E5" w:rsidP="003042E5">
      <w:pPr>
        <w:pStyle w:val="ListParagraph"/>
      </w:pPr>
      <w:r w:rsidRPr="003042E5">
        <w:rPr>
          <w:noProof/>
          <w:lang w:eastAsia="en-GB"/>
        </w:rPr>
        <w:lastRenderedPageBreak/>
        <w:drawing>
          <wp:inline distT="0" distB="0" distL="0" distR="0" wp14:anchorId="24058532" wp14:editId="02D39753">
            <wp:extent cx="5705475" cy="8248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AEE" w:rsidRPr="004E0A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1E671B"/>
    <w:multiLevelType w:val="hybridMultilevel"/>
    <w:tmpl w:val="7974F1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AEE"/>
    <w:rsid w:val="00281E0C"/>
    <w:rsid w:val="003042E5"/>
    <w:rsid w:val="004E0AEE"/>
    <w:rsid w:val="00B1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1C450"/>
  <w15:chartTrackingRefBased/>
  <w15:docId w15:val="{67FE40CD-2565-41FD-8E22-B3BFBC04F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0A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AE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4E0A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A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079799-F0F4-4702-B1FC-9CC9A9CF0C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9C30E6-216E-4FFE-A08A-990E00D8EA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7A4B85-4059-4796-8406-3FBE845D9053}">
  <ds:schemaRefs>
    <ds:schemaRef ds:uri="http://schemas.microsoft.com/sharepoint/v3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1422E0ED</Template>
  <TotalTime>43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 Lomas</dc:creator>
  <cp:keywords/>
  <dc:description/>
  <cp:lastModifiedBy>Anne E Lomas</cp:lastModifiedBy>
  <cp:revision>1</cp:revision>
  <cp:lastPrinted>2017-01-25T15:50:00Z</cp:lastPrinted>
  <dcterms:created xsi:type="dcterms:W3CDTF">2017-01-25T15:44:00Z</dcterms:created>
  <dcterms:modified xsi:type="dcterms:W3CDTF">2017-01-25T16:27:00Z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