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C49" w:rsidRDefault="00E70DEE">
      <w:pPr>
        <w:rPr>
          <w:rFonts w:ascii="Arial" w:eastAsia="Arial" w:hAnsi="Arial" w:cs="Arial"/>
          <w:sz w:val="32"/>
          <w:szCs w:val="32"/>
        </w:rPr>
      </w:pPr>
      <w:proofErr w:type="spellStart"/>
      <w:r>
        <w:rPr>
          <w:rFonts w:ascii="Arial" w:eastAsia="Arial" w:hAnsi="Arial" w:cs="Arial"/>
          <w:b/>
          <w:sz w:val="32"/>
          <w:szCs w:val="32"/>
        </w:rPr>
        <w:t>Propp’s</w:t>
      </w:r>
      <w:proofErr w:type="spellEnd"/>
      <w:r>
        <w:rPr>
          <w:rFonts w:ascii="Arial" w:eastAsia="Arial" w:hAnsi="Arial" w:cs="Arial"/>
          <w:b/>
          <w:sz w:val="32"/>
          <w:szCs w:val="32"/>
        </w:rPr>
        <w:t xml:space="preserve"> Character theory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3383915</wp:posOffset>
            </wp:positionH>
            <wp:positionV relativeFrom="paragraph">
              <wp:posOffset>-518793</wp:posOffset>
            </wp:positionV>
            <wp:extent cx="2741295" cy="1957705"/>
            <wp:effectExtent l="0" t="0" r="0" b="0"/>
            <wp:wrapSquare wrapText="bothSides" distT="0" distB="0" distL="114300" distR="114300"/>
            <wp:docPr id="3" name="image1.jpg" descr="http://upload.wikimedia.org/wikipedia/commons/d/d8/Vladimir_Propp_(1928_year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upload.wikimedia.org/wikipedia/commons/d/d8/Vladimir_Propp_(1928_year)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957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82C49" w:rsidRDefault="00E70DE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Vladimir </w:t>
      </w:r>
      <w:proofErr w:type="spellStart"/>
      <w:r>
        <w:rPr>
          <w:rFonts w:ascii="Arial" w:eastAsia="Arial" w:hAnsi="Arial" w:cs="Arial"/>
          <w:sz w:val="24"/>
          <w:szCs w:val="24"/>
        </w:rPr>
        <w:t>Propp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was a Russian academic who created a theory about the role of characters in narratives (stories). </w:t>
      </w:r>
    </w:p>
    <w:p w:rsidR="00B82C49" w:rsidRDefault="00E70DE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By studying folk tales, he noticed similarities between the characters featured. In summary he identified over 40 different types of characters, each of which plays a different role in the narrative.</w:t>
      </w:r>
    </w:p>
    <w:p w:rsidR="00B82C49" w:rsidRDefault="00E70DEE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hidden="0" allowOverlap="1">
                <wp:simplePos x="0" y="0"/>
                <wp:positionH relativeFrom="margin">
                  <wp:posOffset>2790825</wp:posOffset>
                </wp:positionH>
                <wp:positionV relativeFrom="paragraph">
                  <wp:posOffset>358775</wp:posOffset>
                </wp:positionV>
                <wp:extent cx="3603625" cy="2097405"/>
                <wp:effectExtent l="0" t="0" r="15875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3625" cy="2097405"/>
                          <a:chOff x="4596700" y="2654780"/>
                          <a:chExt cx="3603625" cy="209803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596700" y="2654780"/>
                            <a:ext cx="3603625" cy="2098032"/>
                            <a:chOff x="0" y="-152409"/>
                            <a:chExt cx="3605046" cy="2098159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1499175" cy="194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2C49" w:rsidRDefault="00B82C4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5" name="Rounded Rectangle 5"/>
                          <wps:cNvSpPr/>
                          <wps:spPr>
                            <a:xfrm>
                              <a:off x="2105855" y="-152409"/>
                              <a:ext cx="1499191" cy="19457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EF3"/>
                            </a:solidFill>
                            <a:ln w="25400" cap="flat" cmpd="sng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82C49" w:rsidRDefault="00B82C49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B82C49" w:rsidRDefault="00B82C49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B82C49" w:rsidRDefault="00E70DEE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The Hero</w:t>
                                </w:r>
                              </w:p>
                              <w:p w:rsidR="00B82C49" w:rsidRDefault="00E70DEE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The hero must overcome barriers to achieve resolution at the end. Having done so, he will be rewarded with the Princess and the villain will be defeated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/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l="16828" t="36495" r="51279" b="16255"/>
                            <a:stretch/>
                          </pic:blipFill>
                          <pic:spPr>
                            <a:xfrm rot="21517932">
                              <a:off x="2617321" y="-70707"/>
                              <a:ext cx="478465" cy="446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26" style="position:absolute;margin-left:219.75pt;margin-top:28.25pt;width:283.75pt;height:165.15pt;z-index:251657728;mso-position-horizontal-relative:margin;mso-width-relative:margin;mso-height-relative:margin" coordorigin="45967,26547" coordsize="36036,20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">
                <v:group id="Group 1" o:spid="_x0000_s1027" style="position:absolute;left:45967;top:26547;width:36036;height:20981" coordorigin=",-1524" coordsize="36050,2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4" o:spid="_x0000_s1028" style="position:absolute;width:14991;height:19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:rsidR="00B82C49" w:rsidRDefault="00B82C4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oundrect id="Rounded Rectangle 5" o:spid="_x0000_s1029" style="position:absolute;left:21058;top:-1524;width:14992;height:19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" fillcolor="#daeef3" strokecolor="#395e89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B82C49" w:rsidRDefault="00B82C49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  <w:p w:rsidR="00B82C49" w:rsidRDefault="00B82C49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  <w:p w:rsidR="00B82C49" w:rsidRDefault="00E70DEE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The Hero</w:t>
                          </w:r>
                        </w:p>
                        <w:p w:rsidR="00B82C49" w:rsidRDefault="00E70DEE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The hero must overcome barriers to achieve resolution at the end. Having done so, he will be rewarded with the Princess and the villain will be defeated</w:t>
                          </w: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0" type="#_x0000_t75" style="position:absolute;left:26173;top:-707;width:4784;height:4465;rotation:-89640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">
                    <v:imagedata r:id="rId7" o:title="" croptop="23917f" cropbottom="10653f" cropleft="11028f" cropright="33606f"/>
                  </v:shape>
                </v:group>
                <w10:wrap anchorx="margin"/>
              </v:group>
            </w:pict>
          </mc:Fallback>
        </mc:AlternateContent>
      </w:r>
      <w:r>
        <w:rPr>
          <w:rFonts w:ascii="Arial" w:eastAsia="Arial" w:hAnsi="Arial" w:cs="Arial"/>
          <w:sz w:val="24"/>
          <w:szCs w:val="24"/>
        </w:rPr>
        <w:t>Though he came up with more than 40 character types, her</w:t>
      </w:r>
      <w:r>
        <w:rPr>
          <w:rFonts w:ascii="Arial" w:eastAsia="Arial" w:hAnsi="Arial" w:cs="Arial"/>
          <w:sz w:val="24"/>
          <w:szCs w:val="24"/>
        </w:rPr>
        <w:t>e are some of the main ones:</w:t>
      </w:r>
    </w:p>
    <w:p w:rsidR="00B82C49" w:rsidRDefault="00E70D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Hero</w:t>
      </w:r>
    </w:p>
    <w:p w:rsidR="00B82C49" w:rsidRDefault="00E70D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hidden="0" allowOverlap="1">
                <wp:simplePos x="0" y="0"/>
                <wp:positionH relativeFrom="margin">
                  <wp:posOffset>3245485</wp:posOffset>
                </wp:positionH>
                <wp:positionV relativeFrom="paragraph">
                  <wp:posOffset>178125</wp:posOffset>
                </wp:positionV>
                <wp:extent cx="1459865" cy="31242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124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82C49" w:rsidRDefault="00E70DE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u w:val="single"/>
                              </w:rPr>
                              <w:t>TASK 1: EXAMPLE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left:0;text-align:left;margin-left:255.55pt;margin-top:14.05pt;width:114.95pt;height:24.6pt;z-index:25166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" fillcolor="yellow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82C49" w:rsidRDefault="00E70DEE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2060"/>
                          <w:sz w:val="24"/>
                          <w:u w:val="single"/>
                        </w:rPr>
                        <w:t>TASK 1: EXAMPLE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The Princess</w:t>
      </w:r>
    </w:p>
    <w:p w:rsidR="00B82C49" w:rsidRDefault="00E70D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Villain</w:t>
      </w:r>
    </w:p>
    <w:p w:rsidR="00B82C49" w:rsidRDefault="00E70D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Donor</w:t>
      </w:r>
    </w:p>
    <w:p w:rsidR="00B82C49" w:rsidRDefault="00E70D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Dispatcher</w:t>
      </w:r>
    </w:p>
    <w:p w:rsidR="00B82C49" w:rsidRDefault="00E70D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False Hero</w:t>
      </w:r>
    </w:p>
    <w:p w:rsidR="00B82C49" w:rsidRDefault="00E70D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Sidekick</w:t>
      </w:r>
    </w:p>
    <w:p w:rsidR="00B82C49" w:rsidRDefault="00E70DEE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TASK1: </w:t>
      </w:r>
      <w:bookmarkStart w:id="0" w:name="_GoBack"/>
      <w:bookmarkEnd w:id="0"/>
    </w:p>
    <w:p w:rsidR="00B82C49" w:rsidRDefault="00E70DE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Research the theory and create a ‘Top Trump’ card or brief description in as a PowerPoint slide for each of the above seven character types.</w:t>
      </w:r>
    </w:p>
    <w:p w:rsidR="00B82C49" w:rsidRDefault="00E70DEE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TASK 2: </w:t>
      </w:r>
    </w:p>
    <w:p w:rsidR="00B82C49" w:rsidRDefault="00E70DE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Apply </w:t>
      </w:r>
      <w:proofErr w:type="spellStart"/>
      <w:r>
        <w:rPr>
          <w:rFonts w:ascii="Arial" w:eastAsia="Arial" w:hAnsi="Arial" w:cs="Arial"/>
          <w:sz w:val="24"/>
          <w:szCs w:val="24"/>
        </w:rPr>
        <w:t>Propp’s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character theory to a well-known film or </w:t>
      </w:r>
      <w:proofErr w:type="spellStart"/>
      <w:r>
        <w:rPr>
          <w:rFonts w:ascii="Arial" w:eastAsia="Arial" w:hAnsi="Arial" w:cs="Arial"/>
          <w:sz w:val="24"/>
          <w:szCs w:val="24"/>
        </w:rPr>
        <w:t>fairytale</w:t>
      </w:r>
      <w:proofErr w:type="spellEnd"/>
      <w:r>
        <w:rPr>
          <w:rFonts w:ascii="Arial" w:eastAsia="Arial" w:hAnsi="Arial" w:cs="Arial"/>
          <w:sz w:val="24"/>
          <w:szCs w:val="24"/>
        </w:rPr>
        <w:t>. For Level 4 you should aim to apply it to a range of media products (e.g. advert, film, TV).                                                     You should include the following:</w:t>
      </w:r>
    </w:p>
    <w:p w:rsidR="00B82C49" w:rsidRDefault="00E70D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Name of sto</w:t>
      </w:r>
      <w:r>
        <w:rPr>
          <w:rFonts w:ascii="Arial" w:eastAsia="Arial" w:hAnsi="Arial" w:cs="Arial"/>
          <w:color w:val="000000"/>
          <w:sz w:val="24"/>
          <w:szCs w:val="24"/>
        </w:rPr>
        <w:t>ry/film</w:t>
      </w:r>
    </w:p>
    <w:p w:rsidR="00B82C49" w:rsidRDefault="00E70D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Main characters and what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Propp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character type they are</w:t>
      </w:r>
    </w:p>
    <w:p w:rsidR="00B82C49" w:rsidRPr="00E70DEE" w:rsidRDefault="00E70D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4"/>
          <w:szCs w:val="24"/>
        </w:rPr>
        <w:t>Why you believe that they are this character type, using examples of their role in the narrative</w:t>
      </w:r>
    </w:p>
    <w:p w:rsidR="00E70DEE" w:rsidRDefault="00E70DEE" w:rsidP="00E70DEE">
      <w:pPr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Arial" w:eastAsia="Arial" w:hAnsi="Arial" w:cs="Arial"/>
          <w:color w:val="000000"/>
          <w:sz w:val="24"/>
          <w:szCs w:val="24"/>
        </w:rPr>
      </w:pPr>
    </w:p>
    <w:p w:rsidR="00E70DEE" w:rsidRDefault="00E70DEE" w:rsidP="00E70DEE">
      <w:pPr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color w:val="000000"/>
          <w:sz w:val="20"/>
          <w:szCs w:val="20"/>
        </w:rPr>
      </w:pPr>
    </w:p>
    <w:p w:rsidR="00B82C49" w:rsidRDefault="00E70DEE">
      <w:pPr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Challenge</w:t>
      </w:r>
      <w:r>
        <w:rPr>
          <w:rFonts w:ascii="Arial" w:eastAsia="Arial" w:hAnsi="Arial" w:cs="Arial"/>
          <w:i/>
          <w:sz w:val="24"/>
          <w:szCs w:val="24"/>
        </w:rPr>
        <w:t>: Evaluative the usefulness of this theory – what is good about it and what do you think is not so good about it?</w:t>
      </w:r>
    </w:p>
    <w:p w:rsidR="00B82C49" w:rsidRDefault="00B82C49">
      <w:pPr>
        <w:rPr>
          <w:rFonts w:ascii="Arial" w:eastAsia="Arial" w:hAnsi="Arial" w:cs="Arial"/>
          <w:i/>
          <w:sz w:val="28"/>
          <w:szCs w:val="28"/>
        </w:rPr>
      </w:pPr>
    </w:p>
    <w:p w:rsidR="00B82C49" w:rsidRDefault="00B82C49">
      <w:pPr>
        <w:rPr>
          <w:rFonts w:ascii="Arial" w:eastAsia="Arial" w:hAnsi="Arial" w:cs="Arial"/>
          <w:sz w:val="28"/>
          <w:szCs w:val="28"/>
        </w:rPr>
      </w:pPr>
    </w:p>
    <w:p w:rsidR="00E70DEE" w:rsidRDefault="00E70DEE">
      <w:pPr>
        <w:rPr>
          <w:rFonts w:ascii="Arial" w:eastAsia="Arial" w:hAnsi="Arial" w:cs="Arial"/>
          <w:sz w:val="28"/>
          <w:szCs w:val="28"/>
        </w:rPr>
      </w:pPr>
    </w:p>
    <w:sectPr w:rsidR="00E70DEE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71CBC"/>
    <w:multiLevelType w:val="multilevel"/>
    <w:tmpl w:val="262841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EC2B41"/>
    <w:multiLevelType w:val="multilevel"/>
    <w:tmpl w:val="2C7C00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82C49"/>
    <w:rsid w:val="00B82C49"/>
    <w:rsid w:val="00E7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4E628"/>
  <w15:docId w15:val="{ED6DD436-80B4-4D96-9993-79FB1FCBF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2862D8CB</Template>
  <TotalTime>2</TotalTime>
  <Pages>1</Pages>
  <Words>181</Words>
  <Characters>1036</Characters>
  <Application>Microsoft Office Word</Application>
  <DocSecurity>0</DocSecurity>
  <Lines>8</Lines>
  <Paragraphs>2</Paragraphs>
  <ScaleCrop>false</ScaleCrop>
  <Company>Godalming College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 Toogood</cp:lastModifiedBy>
  <cp:revision>2</cp:revision>
  <dcterms:created xsi:type="dcterms:W3CDTF">2019-09-16T07:07:00Z</dcterms:created>
  <dcterms:modified xsi:type="dcterms:W3CDTF">2019-09-16T07:09:00Z</dcterms:modified>
</cp:coreProperties>
</file>