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2CE" w:rsidRDefault="00471BF9">
      <w:bookmarkStart w:id="0" w:name="_GoBack"/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09591EA4" wp14:editId="3AF93812">
            <wp:simplePos x="0" y="0"/>
            <wp:positionH relativeFrom="margin">
              <wp:align>center</wp:align>
            </wp:positionH>
            <wp:positionV relativeFrom="paragraph">
              <wp:posOffset>1676400</wp:posOffset>
            </wp:positionV>
            <wp:extent cx="9383395" cy="6035040"/>
            <wp:effectExtent l="0" t="2222" r="6032" b="6033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83395" cy="603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262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BF9"/>
    <w:rsid w:val="00471BF9"/>
    <w:rsid w:val="0082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9FB5D5-28D8-46E4-B867-0A4797A40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A2A0E018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Hindess</dc:creator>
  <cp:keywords/>
  <dc:description/>
  <cp:lastModifiedBy>Gayle Hindess</cp:lastModifiedBy>
  <cp:revision>1</cp:revision>
  <dcterms:created xsi:type="dcterms:W3CDTF">2019-09-17T09:17:00Z</dcterms:created>
  <dcterms:modified xsi:type="dcterms:W3CDTF">2019-09-17T09:17:00Z</dcterms:modified>
</cp:coreProperties>
</file>