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7EFCA" w14:textId="238E9674" w:rsidR="00C63966" w:rsidRDefault="00E0652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3CFD5F4" wp14:editId="1458D7B3">
            <wp:simplePos x="0" y="0"/>
            <wp:positionH relativeFrom="column">
              <wp:posOffset>498579</wp:posOffset>
            </wp:positionH>
            <wp:positionV relativeFrom="paragraph">
              <wp:posOffset>2590800</wp:posOffset>
            </wp:positionV>
            <wp:extent cx="5851209" cy="2810933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" t="26038" r="22631" b="28675"/>
                    <a:stretch/>
                  </pic:blipFill>
                  <pic:spPr bwMode="auto">
                    <a:xfrm>
                      <a:off x="0" y="0"/>
                      <a:ext cx="5851209" cy="281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A029DD" wp14:editId="7D776E70">
            <wp:simplePos x="0" y="0"/>
            <wp:positionH relativeFrom="column">
              <wp:posOffset>118110</wp:posOffset>
            </wp:positionH>
            <wp:positionV relativeFrom="paragraph">
              <wp:posOffset>423</wp:posOffset>
            </wp:positionV>
            <wp:extent cx="4707255" cy="23812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24729" r="18017" b="24421"/>
                    <a:stretch/>
                  </pic:blipFill>
                  <pic:spPr bwMode="auto">
                    <a:xfrm>
                      <a:off x="0" y="0"/>
                      <a:ext cx="470725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6DDD7" w14:textId="296DE5C4" w:rsidR="00C63966" w:rsidRPr="00C63966" w:rsidRDefault="00C63966" w:rsidP="00C63966"/>
    <w:p w14:paraId="4D29698E" w14:textId="7814661B" w:rsidR="00C63966" w:rsidRPr="00C63966" w:rsidRDefault="00A11C59" w:rsidP="00C63966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C4CBB6C" wp14:editId="62E9FC0C">
            <wp:simplePos x="0" y="0"/>
            <wp:positionH relativeFrom="column">
              <wp:posOffset>151765</wp:posOffset>
            </wp:positionH>
            <wp:positionV relativeFrom="paragraph">
              <wp:posOffset>211455</wp:posOffset>
            </wp:positionV>
            <wp:extent cx="5232400" cy="358965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25582" r="30149" b="16642"/>
                    <a:stretch/>
                  </pic:blipFill>
                  <pic:spPr bwMode="auto">
                    <a:xfrm>
                      <a:off x="0" y="0"/>
                      <a:ext cx="5232400" cy="358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34E5E" w14:textId="486B8FB9" w:rsidR="00C63966" w:rsidRDefault="00C63966" w:rsidP="00C63966"/>
    <w:p w14:paraId="07A24791" w14:textId="1FD2228C" w:rsidR="00C63966" w:rsidRDefault="00C63966" w:rsidP="00C63966">
      <w:pPr>
        <w:ind w:firstLine="720"/>
      </w:pPr>
    </w:p>
    <w:p w14:paraId="1A8E3FBF" w14:textId="212233DA" w:rsidR="00B86735" w:rsidRDefault="007A0827" w:rsidP="00C63966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0F9F1E10" wp14:editId="4B53F5E3">
            <wp:simplePos x="0" y="0"/>
            <wp:positionH relativeFrom="column">
              <wp:posOffset>1134110</wp:posOffset>
            </wp:positionH>
            <wp:positionV relativeFrom="paragraph">
              <wp:posOffset>4673600</wp:posOffset>
            </wp:positionV>
            <wp:extent cx="5315585" cy="496125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17822" r="28853" b="1939"/>
                    <a:stretch/>
                  </pic:blipFill>
                  <pic:spPr bwMode="auto">
                    <a:xfrm>
                      <a:off x="0" y="0"/>
                      <a:ext cx="5315585" cy="496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AB2780D" wp14:editId="52644B28">
            <wp:simplePos x="0" y="0"/>
            <wp:positionH relativeFrom="column">
              <wp:posOffset>151765</wp:posOffset>
            </wp:positionH>
            <wp:positionV relativeFrom="paragraph">
              <wp:posOffset>67310</wp:posOffset>
            </wp:positionV>
            <wp:extent cx="4978400" cy="450024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9546" r="32735" b="7435"/>
                    <a:stretch/>
                  </pic:blipFill>
                  <pic:spPr bwMode="auto">
                    <a:xfrm>
                      <a:off x="0" y="0"/>
                      <a:ext cx="4978400" cy="450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4FC62" w14:textId="007ABDE7" w:rsidR="00B86735" w:rsidRDefault="00A11C59" w:rsidP="00C63966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1DF1382C" wp14:editId="020BC870">
            <wp:simplePos x="0" y="0"/>
            <wp:positionH relativeFrom="column">
              <wp:posOffset>186055</wp:posOffset>
            </wp:positionH>
            <wp:positionV relativeFrom="paragraph">
              <wp:posOffset>135255</wp:posOffset>
            </wp:positionV>
            <wp:extent cx="5469255" cy="403923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t="22133" r="18074" b="3987"/>
                    <a:stretch/>
                  </pic:blipFill>
                  <pic:spPr bwMode="auto">
                    <a:xfrm>
                      <a:off x="0" y="0"/>
                      <a:ext cx="5469255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31BF5" w14:textId="26E731C6" w:rsidR="00B86735" w:rsidRDefault="00B86735" w:rsidP="00C63966">
      <w:pPr>
        <w:ind w:firstLine="720"/>
      </w:pPr>
    </w:p>
    <w:p w14:paraId="24847679" w14:textId="0E6D3660" w:rsidR="00C67C16" w:rsidRDefault="00A11C59" w:rsidP="00C63966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C2067F9" wp14:editId="4984CBA9">
            <wp:simplePos x="0" y="0"/>
            <wp:positionH relativeFrom="column">
              <wp:posOffset>1100455</wp:posOffset>
            </wp:positionH>
            <wp:positionV relativeFrom="paragraph">
              <wp:posOffset>278765</wp:posOffset>
            </wp:positionV>
            <wp:extent cx="5435600" cy="4770755"/>
            <wp:effectExtent l="0" t="0" r="0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25869" r="34675" b="5999"/>
                    <a:stretch/>
                  </pic:blipFill>
                  <pic:spPr bwMode="auto">
                    <a:xfrm>
                      <a:off x="0" y="0"/>
                      <a:ext cx="5435600" cy="477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8E066" w14:textId="2F45A84D" w:rsidR="00B86735" w:rsidRDefault="00783765" w:rsidP="00C67C16">
      <w:pPr>
        <w:tabs>
          <w:tab w:val="left" w:pos="173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5A9272A" wp14:editId="71735EC3">
            <wp:simplePos x="0" y="0"/>
            <wp:positionH relativeFrom="column">
              <wp:posOffset>694055</wp:posOffset>
            </wp:positionH>
            <wp:positionV relativeFrom="paragraph">
              <wp:posOffset>202565</wp:posOffset>
            </wp:positionV>
            <wp:extent cx="5367655" cy="52324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0" t="19546" r="33381" b="2847"/>
                    <a:stretch/>
                  </pic:blipFill>
                  <pic:spPr bwMode="auto">
                    <a:xfrm>
                      <a:off x="0" y="0"/>
                      <a:ext cx="5367655" cy="52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C16">
        <w:tab/>
      </w:r>
    </w:p>
    <w:p w14:paraId="1725AA54" w14:textId="1E5657CF" w:rsidR="00C67C16" w:rsidRDefault="006B0B15" w:rsidP="00C67C16">
      <w:pPr>
        <w:tabs>
          <w:tab w:val="left" w:pos="1732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60DCB6E" wp14:editId="3B73BE97">
            <wp:simplePos x="0" y="0"/>
            <wp:positionH relativeFrom="column">
              <wp:posOffset>694055</wp:posOffset>
            </wp:positionH>
            <wp:positionV relativeFrom="paragraph">
              <wp:posOffset>5463540</wp:posOffset>
            </wp:positionV>
            <wp:extent cx="5283200" cy="3749675"/>
            <wp:effectExtent l="0" t="0" r="0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27179" r="27618" b="10192"/>
                    <a:stretch/>
                  </pic:blipFill>
                  <pic:spPr bwMode="auto">
                    <a:xfrm>
                      <a:off x="0" y="0"/>
                      <a:ext cx="5283200" cy="374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461DD" w14:textId="3C3E7AEB" w:rsidR="00271AA0" w:rsidRDefault="00271AA0" w:rsidP="00C67C16">
      <w:pPr>
        <w:tabs>
          <w:tab w:val="left" w:pos="1732"/>
        </w:tabs>
      </w:pPr>
    </w:p>
    <w:p w14:paraId="561CA3D8" w14:textId="5D4BBBAE" w:rsidR="00271AA0" w:rsidRPr="00271AA0" w:rsidRDefault="006B0B15" w:rsidP="00271AA0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2923D2AB" wp14:editId="0B5FB147">
            <wp:simplePos x="0" y="0"/>
            <wp:positionH relativeFrom="column">
              <wp:posOffset>388620</wp:posOffset>
            </wp:positionH>
            <wp:positionV relativeFrom="paragraph">
              <wp:posOffset>254000</wp:posOffset>
            </wp:positionV>
            <wp:extent cx="5994400" cy="486029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16937" r="20521" b="5462"/>
                    <a:stretch/>
                  </pic:blipFill>
                  <pic:spPr bwMode="auto">
                    <a:xfrm>
                      <a:off x="0" y="0"/>
                      <a:ext cx="5994400" cy="486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C9E17" w14:textId="0D22DBCE" w:rsidR="00271AA0" w:rsidRPr="00271AA0" w:rsidRDefault="006B0B15" w:rsidP="00271AA0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3B5F61E" wp14:editId="77FC5EAD">
            <wp:simplePos x="0" y="0"/>
            <wp:positionH relativeFrom="column">
              <wp:posOffset>1219200</wp:posOffset>
            </wp:positionH>
            <wp:positionV relativeFrom="paragraph">
              <wp:posOffset>5198110</wp:posOffset>
            </wp:positionV>
            <wp:extent cx="4402455" cy="397446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19302" r="29390" b="3890"/>
                    <a:stretch/>
                  </pic:blipFill>
                  <pic:spPr bwMode="auto">
                    <a:xfrm>
                      <a:off x="0" y="0"/>
                      <a:ext cx="4402455" cy="39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E4E9F" w14:textId="32193C16" w:rsidR="00C67C16" w:rsidRDefault="00271AA0" w:rsidP="00271AA0">
      <w:pPr>
        <w:tabs>
          <w:tab w:val="left" w:pos="1401"/>
        </w:tabs>
      </w:pPr>
      <w:r>
        <w:tab/>
      </w:r>
    </w:p>
    <w:p w14:paraId="7CA62E21" w14:textId="7001AB0E" w:rsidR="00436606" w:rsidRDefault="00436606" w:rsidP="00271AA0">
      <w:pPr>
        <w:tabs>
          <w:tab w:val="left" w:pos="1401"/>
        </w:tabs>
      </w:pPr>
    </w:p>
    <w:p w14:paraId="4B577A94" w14:textId="1FF1E2CD" w:rsidR="00436606" w:rsidRDefault="006B0B15" w:rsidP="00271AA0">
      <w:pPr>
        <w:tabs>
          <w:tab w:val="left" w:pos="1401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2061A4D8" wp14:editId="323331BC">
            <wp:simplePos x="0" y="0"/>
            <wp:positionH relativeFrom="column">
              <wp:posOffset>722630</wp:posOffset>
            </wp:positionH>
            <wp:positionV relativeFrom="paragraph">
              <wp:posOffset>338455</wp:posOffset>
            </wp:positionV>
            <wp:extent cx="5372100" cy="5113655"/>
            <wp:effectExtent l="0" t="0" r="1270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15756" r="31457" b="4279"/>
                    <a:stretch/>
                  </pic:blipFill>
                  <pic:spPr bwMode="auto">
                    <a:xfrm>
                      <a:off x="0" y="0"/>
                      <a:ext cx="5372100" cy="511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6606C" w14:textId="1D96832E" w:rsidR="00436606" w:rsidRDefault="00754D06" w:rsidP="00271AA0">
      <w:pPr>
        <w:tabs>
          <w:tab w:val="left" w:pos="1401"/>
        </w:tabs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523CE49" wp14:editId="7107D1B6">
            <wp:simplePos x="0" y="0"/>
            <wp:positionH relativeFrom="column">
              <wp:posOffset>693420</wp:posOffset>
            </wp:positionH>
            <wp:positionV relativeFrom="paragraph">
              <wp:posOffset>5452110</wp:posOffset>
            </wp:positionV>
            <wp:extent cx="5350510" cy="3892550"/>
            <wp:effectExtent l="0" t="0" r="889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5" t="18045" r="10126" b="4558"/>
                    <a:stretch/>
                  </pic:blipFill>
                  <pic:spPr bwMode="auto">
                    <a:xfrm>
                      <a:off x="0" y="0"/>
                      <a:ext cx="5350510" cy="389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DF536" w14:textId="1D4F4088" w:rsidR="00436606" w:rsidRDefault="00436606" w:rsidP="00436606">
      <w:pPr>
        <w:tabs>
          <w:tab w:val="left" w:pos="1401"/>
        </w:tabs>
      </w:pPr>
      <w:r>
        <w:tab/>
      </w:r>
    </w:p>
    <w:p w14:paraId="331E5C57" w14:textId="740D9DB7" w:rsidR="00D21749" w:rsidRDefault="00754D06" w:rsidP="00436606">
      <w:pPr>
        <w:tabs>
          <w:tab w:val="left" w:pos="1401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05B41563" wp14:editId="13DE3BD1">
            <wp:simplePos x="0" y="0"/>
            <wp:positionH relativeFrom="column">
              <wp:posOffset>287655</wp:posOffset>
            </wp:positionH>
            <wp:positionV relativeFrom="paragraph">
              <wp:posOffset>304800</wp:posOffset>
            </wp:positionV>
            <wp:extent cx="6162040" cy="4890770"/>
            <wp:effectExtent l="0" t="0" r="10160" b="1143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21664" r="26435" b="7036"/>
                    <a:stretch/>
                  </pic:blipFill>
                  <pic:spPr bwMode="auto">
                    <a:xfrm>
                      <a:off x="0" y="0"/>
                      <a:ext cx="6162040" cy="489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941CF" w14:textId="4CB5C32E" w:rsidR="00D21749" w:rsidRDefault="00D21749" w:rsidP="00436606">
      <w:pPr>
        <w:tabs>
          <w:tab w:val="left" w:pos="1401"/>
        </w:tabs>
      </w:pPr>
    </w:p>
    <w:p w14:paraId="487DC4B0" w14:textId="34A990A8" w:rsidR="004A6FA6" w:rsidRPr="00B225F2" w:rsidRDefault="004A6FA6" w:rsidP="00754D06">
      <w:pPr>
        <w:tabs>
          <w:tab w:val="left" w:pos="1067"/>
        </w:tabs>
      </w:pPr>
    </w:p>
    <w:sectPr w:rsidR="004A6FA6" w:rsidRPr="00B225F2" w:rsidSect="007A1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6BE6C" w14:textId="77777777" w:rsidR="004F2E05" w:rsidRDefault="004F2E05" w:rsidP="00C67C16">
      <w:r>
        <w:separator/>
      </w:r>
    </w:p>
  </w:endnote>
  <w:endnote w:type="continuationSeparator" w:id="0">
    <w:p w14:paraId="678D93BE" w14:textId="77777777" w:rsidR="004F2E05" w:rsidRDefault="004F2E05" w:rsidP="00C67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01C4C" w14:textId="77777777" w:rsidR="004F2E05" w:rsidRDefault="004F2E05" w:rsidP="00C67C16">
      <w:r>
        <w:separator/>
      </w:r>
    </w:p>
  </w:footnote>
  <w:footnote w:type="continuationSeparator" w:id="0">
    <w:p w14:paraId="5FA320DC" w14:textId="77777777" w:rsidR="004F2E05" w:rsidRDefault="004F2E05" w:rsidP="00C67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66"/>
    <w:rsid w:val="00271AA0"/>
    <w:rsid w:val="003C341C"/>
    <w:rsid w:val="00436606"/>
    <w:rsid w:val="00484F95"/>
    <w:rsid w:val="004A6FA6"/>
    <w:rsid w:val="004F2E05"/>
    <w:rsid w:val="00632BB8"/>
    <w:rsid w:val="006B0B15"/>
    <w:rsid w:val="006F35EA"/>
    <w:rsid w:val="007348C3"/>
    <w:rsid w:val="00754D06"/>
    <w:rsid w:val="00783765"/>
    <w:rsid w:val="007A0827"/>
    <w:rsid w:val="007A1784"/>
    <w:rsid w:val="00A11C59"/>
    <w:rsid w:val="00B225F2"/>
    <w:rsid w:val="00B86735"/>
    <w:rsid w:val="00C63966"/>
    <w:rsid w:val="00C67C16"/>
    <w:rsid w:val="00D21749"/>
    <w:rsid w:val="00E0652F"/>
    <w:rsid w:val="00E26DDD"/>
    <w:rsid w:val="00E3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2ECD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C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C16"/>
  </w:style>
  <w:style w:type="paragraph" w:styleId="Footer">
    <w:name w:val="footer"/>
    <w:basedOn w:val="Normal"/>
    <w:link w:val="FooterChar"/>
    <w:uiPriority w:val="99"/>
    <w:unhideWhenUsed/>
    <w:rsid w:val="00C67C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C16"/>
  </w:style>
  <w:style w:type="paragraph" w:styleId="BalloonText">
    <w:name w:val="Balloon Text"/>
    <w:basedOn w:val="Normal"/>
    <w:link w:val="BalloonTextChar"/>
    <w:uiPriority w:val="99"/>
    <w:semiHidden/>
    <w:unhideWhenUsed/>
    <w:rsid w:val="00632B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DA500419</Template>
  <TotalTime>0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</dc:creator>
  <cp:keywords/>
  <dc:description/>
  <cp:lastModifiedBy>Ellen Bateman</cp:lastModifiedBy>
  <cp:revision>2</cp:revision>
  <cp:lastPrinted>2019-10-21T09:12:00Z</cp:lastPrinted>
  <dcterms:created xsi:type="dcterms:W3CDTF">2019-10-21T09:21:00Z</dcterms:created>
  <dcterms:modified xsi:type="dcterms:W3CDTF">2019-10-21T09:21:00Z</dcterms:modified>
</cp:coreProperties>
</file>