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339" w:rsidRPr="00472880" w:rsidRDefault="00DE1ED0" w:rsidP="006B543D">
      <w:pPr>
        <w:spacing w:after="120"/>
        <w:rPr>
          <w:rFonts w:ascii="Verdana" w:hAnsi="Verdana"/>
          <w:b/>
        </w:rPr>
      </w:pPr>
      <w:bookmarkStart w:id="0" w:name="_GoBack"/>
      <w:bookmarkEnd w:id="0"/>
      <w:r w:rsidRPr="00472880">
        <w:rPr>
          <w:rFonts w:ascii="Verdana" w:hAnsi="Verdana"/>
          <w:b/>
        </w:rPr>
        <w:t xml:space="preserve">9MA0/01: </w:t>
      </w:r>
      <w:r w:rsidR="006B543D" w:rsidRPr="00472880">
        <w:rPr>
          <w:rFonts w:ascii="Verdana" w:hAnsi="Verdana"/>
          <w:b/>
        </w:rPr>
        <w:t>Pure Mathematics P</w:t>
      </w:r>
      <w:r w:rsidR="003B29EE" w:rsidRPr="00472880">
        <w:rPr>
          <w:rFonts w:ascii="Verdana" w:hAnsi="Verdana"/>
          <w:b/>
        </w:rPr>
        <w:t>aper 1</w:t>
      </w:r>
      <w:r w:rsidR="006B543D" w:rsidRPr="00472880">
        <w:rPr>
          <w:rFonts w:ascii="Verdana" w:hAnsi="Verdana"/>
          <w:b/>
        </w:rPr>
        <w:t xml:space="preserve"> </w:t>
      </w:r>
      <w:r w:rsidR="00176339" w:rsidRPr="00472880">
        <w:rPr>
          <w:rFonts w:ascii="Verdana" w:hAnsi="Verdana"/>
          <w:b/>
        </w:rPr>
        <w:t>Mark scheme</w:t>
      </w:r>
      <w:r w:rsidR="00BF27FC" w:rsidRPr="00472880">
        <w:rPr>
          <w:rFonts w:ascii="Verdana" w:hAnsi="Verdana"/>
          <w:b/>
        </w:rPr>
        <w:t xml:space="preserve"> </w:t>
      </w:r>
    </w:p>
    <w:p w:rsidR="009E4A28" w:rsidRDefault="009E4A28" w:rsidP="009E4A28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17"/>
        <w:gridCol w:w="1021"/>
        <w:gridCol w:w="709"/>
      </w:tblGrid>
      <w:tr w:rsidR="009E4A28" w:rsidRPr="00D572EA" w:rsidTr="009E4A28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9E4A28" w:rsidTr="009E4A28">
        <w:trPr>
          <w:trHeight w:val="435"/>
        </w:trPr>
        <w:tc>
          <w:tcPr>
            <w:tcW w:w="1276" w:type="dxa"/>
            <w:gridSpan w:val="2"/>
            <w:vMerge w:val="restart"/>
          </w:tcPr>
          <w:p w:rsidR="009E4A28" w:rsidRPr="00F457F2" w:rsidRDefault="009E4A28" w:rsidP="009E4A28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r w:rsidRPr="00F457F2">
              <w:rPr>
                <w:b/>
              </w:rPr>
              <w:t>(a)</w:t>
            </w:r>
          </w:p>
        </w:tc>
        <w:tc>
          <w:tcPr>
            <w:tcW w:w="6917" w:type="dxa"/>
            <w:vMerge w:val="restart"/>
            <w:vAlign w:val="center"/>
          </w:tcPr>
          <w:p w:rsidR="009E4A28" w:rsidRPr="007E512A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2"/>
                <w:szCs w:val="22"/>
              </w:rPr>
              <w:object w:dxaOrig="5860" w:dyaOrig="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2.5pt;height:29.25pt" o:ole="">
                  <v:imagedata r:id="rId8" o:title=""/>
                </v:shape>
                <o:OLEObject Type="Embed" ProgID="Equation.DSMT4" ShapeID="_x0000_i1025" DrawAspect="Content" ObjectID="_1615711411" r:id="rId9"/>
              </w:objec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434"/>
        </w:trPr>
        <w:tc>
          <w:tcPr>
            <w:tcW w:w="1276" w:type="dxa"/>
            <w:gridSpan w:val="2"/>
            <w:vMerge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:rsidR="009E4A28" w:rsidRPr="00CB4212" w:rsidRDefault="009E4A28" w:rsidP="009E4A28">
            <w:pPr>
              <w:spacing w:before="40" w:after="40"/>
              <w:rPr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4A0EF6" w:rsidRDefault="009E4A28" w:rsidP="009E4A28">
            <w:pPr>
              <w:spacing w:before="40" w:after="40"/>
              <w:jc w:val="center"/>
              <w:rPr>
                <w:u w:val="single"/>
              </w:rPr>
            </w:pPr>
            <w:r w:rsidRPr="004A0EF6">
              <w:rPr>
                <w:u w:val="single"/>
              </w:rPr>
              <w:t>M1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472880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Cs w:val="22"/>
              </w:rPr>
              <w:t xml:space="preserve">             </w:t>
            </w:r>
            <w:r w:rsidR="00472880" w:rsidRPr="00472880">
              <w:rPr>
                <w:position w:val="-26"/>
                <w:szCs w:val="22"/>
              </w:rPr>
              <w:object w:dxaOrig="3420" w:dyaOrig="639">
                <v:shape id="_x0000_i1026" type="#_x0000_t75" style="width:171pt;height:31.5pt" o:ole="">
                  <v:imagedata r:id="rId10" o:title=""/>
                </v:shape>
                <o:OLEObject Type="Embed" ProgID="Equation.DSMT4" ShapeID="_x0000_i1026" DrawAspect="Content" ObjectID="_1615711412" r:id="rId11"/>
              </w:object>
            </w:r>
            <w:r>
              <w:rPr>
                <w:szCs w:val="22"/>
              </w:rPr>
              <w:t xml:space="preserve">(3 </w:t>
            </w:r>
            <w:r w:rsidRPr="00CB4212">
              <w:rPr>
                <w:szCs w:val="22"/>
              </w:rPr>
              <w:t>dp)</w: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251CCB" w:rsidRDefault="009E4A28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</w:p>
        </w:tc>
      </w:tr>
      <w:tr w:rsidR="009E4A28" w:rsidTr="009E4A28">
        <w:trPr>
          <w:trHeight w:val="485"/>
        </w:trPr>
        <w:tc>
          <w:tcPr>
            <w:tcW w:w="1276" w:type="dxa"/>
            <w:gridSpan w:val="2"/>
            <w:vMerge w:val="restart"/>
          </w:tcPr>
          <w:p w:rsidR="009E4A28" w:rsidRPr="00FE412B" w:rsidRDefault="009E4A28" w:rsidP="009E4A28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17" w:type="dxa"/>
            <w:vAlign w:val="center"/>
          </w:tcPr>
          <w:p w:rsidR="009E4A28" w:rsidRDefault="009E4A28" w:rsidP="009E4A28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 valid reason, for example</w:t>
            </w:r>
          </w:p>
          <w:p w:rsidR="009E4A28" w:rsidRDefault="009E4A28" w:rsidP="009E4A28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Increase the number of strips</w:t>
            </w:r>
          </w:p>
          <w:p w:rsidR="009E4A28" w:rsidRDefault="009E4A28" w:rsidP="009E4A28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Decrease the width of the strips</w:t>
            </w:r>
          </w:p>
          <w:p w:rsidR="009E4A28" w:rsidRPr="00746406" w:rsidRDefault="009E4A28" w:rsidP="00472880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Use more trapezia between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99" w:dyaOrig="300">
                <v:shape id="_x0000_i1027" type="#_x0000_t75" style="width:24.75pt;height:15pt" o:ole="">
                  <v:imagedata r:id="rId12" o:title=""/>
                </v:shape>
                <o:OLEObject Type="Embed" ProgID="Equation.DSMT4" ShapeID="_x0000_i1027" DrawAspect="Content" ObjectID="_1615711413" r:id="rId13"/>
              </w:object>
            </w:r>
            <w:r>
              <w:rPr>
                <w:sz w:val="22"/>
                <w:szCs w:val="22"/>
              </w:rPr>
              <w:t xml:space="preserve"> and </w:t>
            </w:r>
            <w:r w:rsidR="00472880" w:rsidRPr="00472880">
              <w:rPr>
                <w:position w:val="-10"/>
                <w:sz w:val="22"/>
                <w:szCs w:val="22"/>
              </w:rPr>
              <w:object w:dxaOrig="540" w:dyaOrig="300">
                <v:shape id="_x0000_i1028" type="#_x0000_t75" style="width:27pt;height:15pt" o:ole="">
                  <v:imagedata r:id="rId14" o:title=""/>
                </v:shape>
                <o:OLEObject Type="Embed" ProgID="Equation.DSMT4" ShapeID="_x0000_i1028" DrawAspect="Content" ObjectID="_1615711414" r:id="rId15"/>
              </w:objec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2.4</w:t>
            </w:r>
          </w:p>
        </w:tc>
      </w:tr>
      <w:tr w:rsidR="009E4A28" w:rsidTr="009E4A28">
        <w:trPr>
          <w:trHeight w:val="171"/>
        </w:trPr>
        <w:tc>
          <w:tcPr>
            <w:tcW w:w="1276" w:type="dxa"/>
            <w:gridSpan w:val="2"/>
            <w:vMerge/>
          </w:tcPr>
          <w:p w:rsidR="009E4A28" w:rsidRPr="00AA16D8" w:rsidRDefault="009E4A28" w:rsidP="009E4A28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251CCB" w:rsidRDefault="009E4A28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</w:p>
        </w:tc>
      </w:tr>
      <w:tr w:rsidR="005D26B7" w:rsidTr="005F67FB">
        <w:trPr>
          <w:trHeight w:val="485"/>
        </w:trPr>
        <w:tc>
          <w:tcPr>
            <w:tcW w:w="1276" w:type="dxa"/>
            <w:gridSpan w:val="2"/>
            <w:vAlign w:val="center"/>
          </w:tcPr>
          <w:p w:rsidR="005D26B7" w:rsidRDefault="005D26B7" w:rsidP="005F67F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Pr="00FE412B">
              <w:rPr>
                <w:b/>
              </w:rPr>
              <w:t>)</w:t>
            </w:r>
            <w:r w:rsidR="005F67FB">
              <w:rPr>
                <w:b/>
              </w:rPr>
              <w:t>(i)</w:t>
            </w:r>
          </w:p>
        </w:tc>
        <w:tc>
          <w:tcPr>
            <w:tcW w:w="6917" w:type="dxa"/>
            <w:vAlign w:val="center"/>
          </w:tcPr>
          <w:p w:rsidR="005D26B7" w:rsidRPr="00C80AF9" w:rsidRDefault="001302C4" w:rsidP="0047288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1302C4">
              <w:rPr>
                <w:rFonts w:ascii="Times New Roman" w:hAnsi="Times New Roman"/>
                <w:position w:val="-30"/>
                <w:szCs w:val="22"/>
              </w:rPr>
              <w:object w:dxaOrig="3379" w:dyaOrig="720">
                <v:shape id="_x0000_i1029" type="#_x0000_t75" style="width:168.75pt;height:36pt" o:ole="">
                  <v:imagedata r:id="rId16" o:title=""/>
                </v:shape>
                <o:OLEObject Type="Embed" ProgID="Equation.DSMT4" ShapeID="_x0000_i1029" DrawAspect="Content" ObjectID="_1615711415" r:id="rId17"/>
              </w:object>
            </w:r>
          </w:p>
        </w:tc>
        <w:tc>
          <w:tcPr>
            <w:tcW w:w="1021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  <w:r>
              <w:t>2.2a</w:t>
            </w:r>
          </w:p>
        </w:tc>
      </w:tr>
      <w:tr w:rsidR="000C5D58" w:rsidTr="005F67FB">
        <w:trPr>
          <w:trHeight w:val="485"/>
        </w:trPr>
        <w:tc>
          <w:tcPr>
            <w:tcW w:w="1276" w:type="dxa"/>
            <w:gridSpan w:val="2"/>
            <w:vAlign w:val="center"/>
          </w:tcPr>
          <w:p w:rsidR="000C5D58" w:rsidRDefault="005F67FB" w:rsidP="005F67F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="000C5D58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17" w:type="dxa"/>
            <w:vAlign w:val="center"/>
          </w:tcPr>
          <w:p w:rsidR="000C5D58" w:rsidRPr="00332D75" w:rsidRDefault="001302C4" w:rsidP="0047288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1302C4">
              <w:rPr>
                <w:rFonts w:ascii="Times New Roman" w:hAnsi="Times New Roman"/>
                <w:position w:val="-32"/>
                <w:szCs w:val="22"/>
              </w:rPr>
              <w:object w:dxaOrig="4560" w:dyaOrig="760">
                <v:shape id="_x0000_i1030" type="#_x0000_t75" style="width:228pt;height:38.25pt" o:ole="">
                  <v:imagedata r:id="rId18" o:title=""/>
                </v:shape>
                <o:OLEObject Type="Embed" ProgID="Equation.DSMT4" ShapeID="_x0000_i1030" DrawAspect="Content" ObjectID="_1615711416" r:id="rId19"/>
              </w:object>
            </w:r>
          </w:p>
        </w:tc>
        <w:tc>
          <w:tcPr>
            <w:tcW w:w="1021" w:type="dxa"/>
            <w:vAlign w:val="center"/>
          </w:tcPr>
          <w:p w:rsidR="000C5D58" w:rsidRDefault="000C5D58" w:rsidP="00FE2F2E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0C5D58" w:rsidRDefault="000C5D58" w:rsidP="00FE2F2E">
            <w:pPr>
              <w:spacing w:before="40" w:after="40"/>
              <w:jc w:val="center"/>
            </w:pPr>
            <w:r>
              <w:t>2.2a</w:t>
            </w:r>
          </w:p>
        </w:tc>
      </w:tr>
      <w:tr w:rsidR="005D26B7" w:rsidTr="009E4A28">
        <w:trPr>
          <w:trHeight w:val="126"/>
        </w:trPr>
        <w:tc>
          <w:tcPr>
            <w:tcW w:w="1276" w:type="dxa"/>
            <w:gridSpan w:val="2"/>
            <w:vAlign w:val="center"/>
          </w:tcPr>
          <w:p w:rsidR="005D26B7" w:rsidRDefault="005D26B7" w:rsidP="009E4A2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5D26B7" w:rsidRPr="007E512A" w:rsidRDefault="005D26B7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5D26B7" w:rsidRPr="00251CCB" w:rsidRDefault="005D26B7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FC17B8">
              <w:rPr>
                <w:b/>
              </w:rPr>
              <w:t>2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</w:p>
        </w:tc>
      </w:tr>
      <w:tr w:rsidR="009E4A28" w:rsidTr="009E4A28">
        <w:trPr>
          <w:trHeight w:val="485"/>
        </w:trPr>
        <w:tc>
          <w:tcPr>
            <w:tcW w:w="9923" w:type="dxa"/>
            <w:gridSpan w:val="5"/>
            <w:vAlign w:val="center"/>
          </w:tcPr>
          <w:p w:rsidR="009E4A28" w:rsidRPr="00FE412B" w:rsidRDefault="009E4A28" w:rsidP="009E4A28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(6</w:t>
            </w:r>
            <w:r w:rsidRPr="00FE412B">
              <w:rPr>
                <w:b/>
              </w:rPr>
              <w:t xml:space="preserve"> marks)</w:t>
            </w:r>
          </w:p>
        </w:tc>
      </w:tr>
      <w:tr w:rsidR="009E4A28" w:rsidRPr="00D572EA" w:rsidTr="009E4A28">
        <w:trPr>
          <w:trHeight w:val="181"/>
        </w:trPr>
        <w:tc>
          <w:tcPr>
            <w:tcW w:w="9923" w:type="dxa"/>
            <w:gridSpan w:val="5"/>
            <w:vAlign w:val="center"/>
          </w:tcPr>
          <w:p w:rsidR="009E4A28" w:rsidRPr="00D572EA" w:rsidRDefault="009E4A28" w:rsidP="009E4A28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6C1185" w:rsidRDefault="009E4A28" w:rsidP="00472880">
            <w:pPr>
              <w:rPr>
                <w:b/>
                <w:sz w:val="22"/>
                <w:szCs w:val="22"/>
              </w:rPr>
            </w:pPr>
            <w:r w:rsidRPr="006C1185">
              <w:rPr>
                <w:sz w:val="22"/>
                <w:szCs w:val="22"/>
              </w:rPr>
              <w:t xml:space="preserve">Outside brackets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660" w:dyaOrig="580">
                <v:shape id="_x0000_i1031" type="#_x0000_t75" style="width:33pt;height:29.25pt" o:ole="">
                  <v:imagedata r:id="rId20" o:title=""/>
                </v:shape>
                <o:OLEObject Type="Embed" ProgID="Equation.DSMT4" ShapeID="_x0000_i1031" DrawAspect="Content" ObjectID="_1615711417" r:id="rId21"/>
              </w:object>
            </w:r>
            <w:r w:rsidRPr="006C1185">
              <w:rPr>
                <w:sz w:val="22"/>
                <w:szCs w:val="22"/>
              </w:rPr>
              <w:t xml:space="preserve"> or </w:t>
            </w:r>
            <w:r w:rsidR="00472880" w:rsidRPr="00472880">
              <w:rPr>
                <w:position w:val="-22"/>
                <w:sz w:val="22"/>
                <w:szCs w:val="22"/>
              </w:rPr>
              <w:object w:dxaOrig="380" w:dyaOrig="580">
                <v:shape id="_x0000_i1032" type="#_x0000_t75" style="width:18.75pt;height:29.25pt" o:ole="">
                  <v:imagedata r:id="rId22" o:title=""/>
                </v:shape>
                <o:OLEObject Type="Embed" ProgID="Equation.DSMT4" ShapeID="_x0000_i1032" DrawAspect="Content" ObjectID="_1615711418" r:id="rId23"/>
              </w:object>
            </w:r>
            <w:r w:rsidRPr="006C1185">
              <w:rPr>
                <w:sz w:val="22"/>
                <w:szCs w:val="22"/>
              </w:rPr>
              <w:t xml:space="preserve"> or  0.25  or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220" w:dyaOrig="580">
                <v:shape id="_x0000_i1033" type="#_x0000_t75" style="width:11.25pt;height:29.25pt" o:ole="">
                  <v:imagedata r:id="rId24" o:title=""/>
                </v:shape>
                <o:OLEObject Type="Embed" ProgID="Equation.DSMT4" ShapeID="_x0000_i1033" DrawAspect="Content" ObjectID="_1615711419" r:id="rId25"/>
              </w:object>
            </w:r>
            <w:r w:rsidRPr="006C1185">
              <w:rPr>
                <w:sz w:val="22"/>
                <w:szCs w:val="22"/>
              </w:rPr>
              <w:t xml:space="preserve">  </w:t>
            </w:r>
          </w:p>
        </w:tc>
      </w:tr>
      <w:tr w:rsidR="009E4A28" w:rsidRPr="00F66CC3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6822F9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6822F9">
              <w:rPr>
                <w:sz w:val="22"/>
                <w:szCs w:val="22"/>
              </w:rPr>
              <w:t>For structure of trapezium rule</w:t>
            </w:r>
            <w:r w:rsidR="00472880" w:rsidRPr="00472880">
              <w:rPr>
                <w:position w:val="-14"/>
                <w:sz w:val="22"/>
                <w:szCs w:val="22"/>
              </w:rPr>
              <w:object w:dxaOrig="1260" w:dyaOrig="400">
                <v:shape id="_x0000_i1034" type="#_x0000_t75" style="width:63pt;height:20.25pt" o:ole="">
                  <v:imagedata r:id="rId26" o:title=""/>
                </v:shape>
                <o:OLEObject Type="Embed" ProgID="Equation.DSMT4" ShapeID="_x0000_i1034" DrawAspect="Content" ObjectID="_1615711420" r:id="rId27"/>
              </w:object>
            </w:r>
            <w:r>
              <w:rPr>
                <w:sz w:val="22"/>
                <w:szCs w:val="22"/>
              </w:rPr>
              <w:t xml:space="preserve">. </w:t>
            </w:r>
          </w:p>
          <w:p w:rsidR="009E4A28" w:rsidRPr="006822F9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6822F9">
              <w:rPr>
                <w:sz w:val="22"/>
                <w:szCs w:val="22"/>
              </w:rPr>
              <w:t>No errors are allowed</w:t>
            </w:r>
            <w:r>
              <w:rPr>
                <w:sz w:val="22"/>
                <w:szCs w:val="22"/>
              </w:rPr>
              <w:t xml:space="preserve">, </w:t>
            </w:r>
            <w:r w:rsidRPr="006822F9">
              <w:rPr>
                <w:sz w:val="22"/>
                <w:szCs w:val="22"/>
              </w:rPr>
              <w:t xml:space="preserve">e.g. an omission of a </w:t>
            </w:r>
            <w:r w:rsidRPr="006822F9">
              <w:rPr>
                <w:i/>
                <w:sz w:val="22"/>
                <w:szCs w:val="22"/>
              </w:rPr>
              <w:t>y</w:t>
            </w:r>
            <w:r w:rsidRPr="006822F9">
              <w:rPr>
                <w:sz w:val="22"/>
                <w:szCs w:val="22"/>
              </w:rPr>
              <w:t>-ordinate or an extra</w:t>
            </w:r>
            <w:r w:rsidRPr="006822F9">
              <w:rPr>
                <w:i/>
                <w:sz w:val="22"/>
                <w:szCs w:val="22"/>
              </w:rPr>
              <w:t xml:space="preserve"> y</w:t>
            </w:r>
            <w:r w:rsidRPr="006822F9">
              <w:rPr>
                <w:sz w:val="22"/>
                <w:szCs w:val="22"/>
              </w:rPr>
              <w:t xml:space="preserve">-ordinate or a repeated </w:t>
            </w:r>
            <w:r>
              <w:rPr>
                <w:sz w:val="22"/>
                <w:szCs w:val="22"/>
              </w:rPr>
              <w:t xml:space="preserve">               </w:t>
            </w:r>
            <w:r w:rsidRPr="006822F9">
              <w:rPr>
                <w:i/>
                <w:sz w:val="22"/>
                <w:szCs w:val="22"/>
              </w:rPr>
              <w:t>y</w:t>
            </w:r>
            <w:r w:rsidRPr="006822F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ordinate</w:t>
            </w:r>
            <w:r w:rsidRPr="006822F9">
              <w:rPr>
                <w:sz w:val="22"/>
                <w:szCs w:val="22"/>
              </w:rPr>
              <w:t>.</w:t>
            </w:r>
          </w:p>
        </w:tc>
      </w:tr>
      <w:tr w:rsidR="009E4A28" w:rsidRPr="00F66CC3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Correct method leading to a correct answer only of 1.635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7145D7">
              <w:rPr>
                <w:sz w:val="22"/>
                <w:szCs w:val="22"/>
              </w:rPr>
              <w:t>See scheme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8846D6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6"/>
                <w:sz w:val="22"/>
                <w:szCs w:val="22"/>
              </w:rPr>
              <w:object w:dxaOrig="560" w:dyaOrig="260">
                <v:shape id="_x0000_i1035" type="#_x0000_t75" style="width:27.75pt;height:13.5pt" o:ole="">
                  <v:imagedata r:id="rId28" o:title=""/>
                </v:shape>
                <o:OLEObject Type="Embed" ProgID="Equation.DSMT4" ShapeID="_x0000_i1035" DrawAspect="Content" ObjectID="_1615711421" r:id="rId29"/>
              </w:object>
            </w:r>
            <w:r w:rsidR="005D26B7">
              <w:rPr>
                <w:sz w:val="22"/>
                <w:szCs w:val="22"/>
              </w:rPr>
              <w:t xml:space="preserve"> or a value which is 5 </w:t>
            </w:r>
            <w:r w:rsidRPr="00472880">
              <w:rPr>
                <w:position w:val="-4"/>
                <w:sz w:val="22"/>
                <w:szCs w:val="22"/>
              </w:rPr>
              <w:object w:dxaOrig="180" w:dyaOrig="200">
                <v:shape id="_x0000_i1036" type="#_x0000_t75" style="width:9pt;height:9.75pt" o:ole="">
                  <v:imagedata r:id="rId30" o:title=""/>
                </v:shape>
                <o:OLEObject Type="Embed" ProgID="Equation.DSMT4" ShapeID="_x0000_i1036" DrawAspect="Content" ObjectID="_1615711422" r:id="rId31"/>
              </w:object>
            </w:r>
            <w:r w:rsidR="005D26B7">
              <w:rPr>
                <w:sz w:val="22"/>
                <w:szCs w:val="22"/>
              </w:rPr>
              <w:t xml:space="preserve"> their answer to part (a)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Default="00247558" w:rsidP="00472880">
            <w:pPr>
              <w:spacing w:before="40" w:after="40"/>
              <w:rPr>
                <w:sz w:val="22"/>
                <w:szCs w:val="22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Allow B1ft for 8.176 (to 3 dp) which is found from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2079" w:dyaOrig="300">
                <v:shape id="_x0000_i1037" type="#_x0000_t75" style="width:103.5pt;height:15pt" o:ole="">
                  <v:imagedata r:id="rId32" o:title=""/>
                </v:shape>
                <o:OLEObject Type="Embed" ProgID="Equation.DSMT4" ShapeID="_x0000_i1037" DrawAspect="Content" ObjectID="_1615711423" r:id="rId33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sz w:val="22"/>
                <w:szCs w:val="22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Do not allow an answer of 8.1886… which is found directly from integration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Pr="00CC1C68" w:rsidRDefault="0024755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247558" w:rsidTr="00067E80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Pr="00CC1C68" w:rsidRDefault="00247558" w:rsidP="009E4A28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13.635 or a value which is 12 + their answer to part (a)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247558" w:rsidRDefault="00247558" w:rsidP="00D37FB8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Do not allow an answer of 13.6377… which is found directly from integration</w:t>
            </w:r>
          </w:p>
        </w:tc>
      </w:tr>
    </w:tbl>
    <w:p w:rsidR="009E4A28" w:rsidRDefault="009E4A28" w:rsidP="009E4A28"/>
    <w:p w:rsidR="009E4A28" w:rsidRDefault="009E4A28" w:rsidP="009E4A28"/>
    <w:p w:rsidR="009E4A28" w:rsidRDefault="009E4A28" w:rsidP="009E4A28"/>
    <w:p w:rsidR="00DB4163" w:rsidRDefault="009E4A28" w:rsidP="00DB4163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DB4163" w:rsidRPr="00D572EA" w:rsidTr="00003CE3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B4163" w:rsidTr="00003CE3">
        <w:trPr>
          <w:trHeight w:val="485"/>
        </w:trPr>
        <w:tc>
          <w:tcPr>
            <w:tcW w:w="1276" w:type="dxa"/>
            <w:vMerge w:val="restart"/>
          </w:tcPr>
          <w:p w:rsidR="00DB4163" w:rsidRPr="0030450C" w:rsidRDefault="009E4A28" w:rsidP="00003CE3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E0C28">
              <w:rPr>
                <w:b/>
              </w:rPr>
              <w:t xml:space="preserve"> </w:t>
            </w:r>
            <w:r w:rsidR="00DB4163" w:rsidRPr="0030450C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DB4163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Arial" w:hAnsi="Arial" w:cs="Arial"/>
                <w:position w:val="-26"/>
                <w:sz w:val="22"/>
                <w:szCs w:val="22"/>
              </w:rPr>
              <w:object w:dxaOrig="3739" w:dyaOrig="760">
                <v:shape id="_x0000_i1038" type="#_x0000_t75" style="width:186.75pt;height:38.25pt" o:ole="">
                  <v:imagedata r:id="rId34" o:title=""/>
                </v:shape>
                <o:OLEObject Type="Embed" ProgID="Equation.DSMT4" ShapeID="_x0000_i1038" DrawAspect="Content" ObjectID="_1615711424" r:id="rId35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DB4163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734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B4163" w:rsidRPr="0030450C" w:rsidRDefault="00DB4163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position w:val="-36"/>
                <w:sz w:val="22"/>
                <w:szCs w:val="22"/>
              </w:rPr>
              <w:t xml:space="preserve">               </w:t>
            </w:r>
            <w:r w:rsidR="00472880" w:rsidRPr="00472880">
              <w:rPr>
                <w:position w:val="-56"/>
                <w:sz w:val="22"/>
                <w:szCs w:val="22"/>
              </w:rPr>
              <w:object w:dxaOrig="4260" w:dyaOrig="1240">
                <v:shape id="_x0000_i1039" type="#_x0000_t75" style="width:213pt;height:62.25pt" o:ole="">
                  <v:imagedata r:id="rId36" o:title=""/>
                </v:shape>
                <o:OLEObject Type="Embed" ProgID="Equation.DSMT4" ShapeID="_x0000_i1039" DrawAspect="Content" ObjectID="_1615711425" r:id="rId37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571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DB4163" w:rsidRPr="0030450C" w:rsidRDefault="00DB4163" w:rsidP="00003CE3">
            <w:pPr>
              <w:spacing w:before="40" w:after="40"/>
              <w:rPr>
                <w:position w:val="-36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A1ft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RPr="002D4F84" w:rsidTr="00003CE3">
        <w:trPr>
          <w:trHeight w:val="485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       </w:t>
            </w:r>
            <w:r w:rsidR="00472880">
              <w:rPr>
                <w:rFonts w:ascii="Arial" w:hAnsi="Arial" w:cs="Arial"/>
                <w:position w:val="-22"/>
                <w:sz w:val="22"/>
                <w:szCs w:val="22"/>
              </w:rPr>
              <w:object w:dxaOrig="2100" w:dyaOrig="580">
                <v:shape id="_x0000_i1040" type="#_x0000_t75" style="width:105pt;height:29.25pt" o:ole="">
                  <v:imagedata r:id="rId38" o:title=""/>
                </v:shape>
                <o:OLEObject Type="Embed" ProgID="Equation.DSMT4" ShapeID="_x0000_i1040" DrawAspect="Content" ObjectID="_1615711426" r:id="rId39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DB4163" w:rsidRPr="0030450C" w:rsidRDefault="002D4F84" w:rsidP="00003CE3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DB4163" w:rsidTr="00003CE3">
        <w:trPr>
          <w:trHeight w:val="109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003CE3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  <w:rPr>
                <w:b/>
              </w:rPr>
            </w:pPr>
            <w:r w:rsidRPr="0030450C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</w:p>
        </w:tc>
      </w:tr>
      <w:tr w:rsidR="002D4F84" w:rsidTr="00003CE3">
        <w:trPr>
          <w:trHeight w:val="485"/>
        </w:trPr>
        <w:tc>
          <w:tcPr>
            <w:tcW w:w="1276" w:type="dxa"/>
            <w:vMerge w:val="restart"/>
          </w:tcPr>
          <w:p w:rsidR="002D4F84" w:rsidRPr="0030450C" w:rsidRDefault="002D4F84" w:rsidP="002D4F84">
            <w:pPr>
              <w:spacing w:before="120" w:after="120"/>
              <w:jc w:val="center"/>
              <w:rPr>
                <w:b/>
              </w:rPr>
            </w:pPr>
            <w:r w:rsidRPr="0030450C">
              <w:rPr>
                <w:b/>
              </w:rPr>
              <w:t>(b)</w:t>
            </w:r>
            <w:r w:rsidR="00D436B0">
              <w:rPr>
                <w:b/>
              </w:rPr>
              <w:t>(i)</w:t>
            </w:r>
          </w:p>
        </w:tc>
        <w:tc>
          <w:tcPr>
            <w:tcW w:w="6946" w:type="dxa"/>
            <w:vAlign w:val="center"/>
          </w:tcPr>
          <w:p w:rsidR="002D4F84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rFonts w:ascii="Arial" w:hAnsi="Arial" w:cs="Arial"/>
                <w:position w:val="-26"/>
                <w:sz w:val="22"/>
                <w:szCs w:val="22"/>
              </w:rPr>
              <w:object w:dxaOrig="2520" w:dyaOrig="660">
                <v:shape id="_x0000_i1041" type="#_x0000_t75" style="width:126pt;height:33pt" o:ole="">
                  <v:imagedata r:id="rId40" o:title=""/>
                </v:shape>
                <o:OLEObject Type="Embed" ProgID="Equation.DSMT4" ShapeID="_x0000_i1041" DrawAspect="Content" ObjectID="_1615711427" r:id="rId41"/>
              </w:object>
            </w:r>
          </w:p>
        </w:tc>
        <w:tc>
          <w:tcPr>
            <w:tcW w:w="992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77170E" w:rsidTr="00003CE3">
        <w:trPr>
          <w:trHeight w:val="485"/>
        </w:trPr>
        <w:tc>
          <w:tcPr>
            <w:tcW w:w="1276" w:type="dxa"/>
            <w:vMerge/>
          </w:tcPr>
          <w:p w:rsidR="0077170E" w:rsidRPr="0030450C" w:rsidRDefault="0077170E" w:rsidP="002D4F8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77170E" w:rsidRPr="0030450C" w:rsidRDefault="0077170E" w:rsidP="00472880">
            <w:pPr>
              <w:spacing w:before="40" w:after="40"/>
              <w:rPr>
                <w:rFonts w:ascii="Arial" w:hAnsi="Arial" w:cs="Arial"/>
                <w:position w:val="-36"/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36"/>
                <w:sz w:val="22"/>
                <w:szCs w:val="22"/>
              </w:rPr>
              <w:t xml:space="preserve">                </w:t>
            </w:r>
            <w:r w:rsidR="00472880" w:rsidRPr="00472880">
              <w:rPr>
                <w:rFonts w:ascii="Arial" w:hAnsi="Arial" w:cs="Arial"/>
                <w:position w:val="-26"/>
                <w:sz w:val="22"/>
                <w:szCs w:val="22"/>
              </w:rPr>
              <w:object w:dxaOrig="2160" w:dyaOrig="620">
                <v:shape id="_x0000_i1042" type="#_x0000_t75" style="width:108pt;height:31.5pt" o:ole="">
                  <v:imagedata r:id="rId42" o:title=""/>
                </v:shape>
                <o:OLEObject Type="Embed" ProgID="Equation.DSMT4" ShapeID="_x0000_i1042" DrawAspect="Content" ObjectID="_1615711428" r:id="rId43"/>
              </w:object>
            </w:r>
          </w:p>
        </w:tc>
        <w:tc>
          <w:tcPr>
            <w:tcW w:w="992" w:type="dxa"/>
            <w:vAlign w:val="center"/>
          </w:tcPr>
          <w:p w:rsidR="0077170E" w:rsidRPr="0030450C" w:rsidRDefault="0077170E" w:rsidP="00003CE3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77170E" w:rsidRPr="0030450C" w:rsidRDefault="0077170E" w:rsidP="00003CE3">
            <w:pPr>
              <w:spacing w:before="40" w:after="40"/>
              <w:jc w:val="center"/>
            </w:pPr>
          </w:p>
        </w:tc>
      </w:tr>
      <w:tr w:rsidR="003569E2" w:rsidTr="003B5708">
        <w:trPr>
          <w:trHeight w:val="1527"/>
        </w:trPr>
        <w:tc>
          <w:tcPr>
            <w:tcW w:w="1276" w:type="dxa"/>
            <w:vMerge/>
          </w:tcPr>
          <w:p w:rsidR="003569E2" w:rsidRPr="0030450C" w:rsidRDefault="003569E2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569E2" w:rsidRPr="0030450C" w:rsidRDefault="00472880" w:rsidP="00003CE3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6"/>
                <w:sz w:val="22"/>
                <w:szCs w:val="22"/>
              </w:rPr>
              <w:object w:dxaOrig="6120" w:dyaOrig="680">
                <v:shape id="_x0000_i1043" type="#_x0000_t75" style="width:306pt;height:33.75pt" o:ole="">
                  <v:imagedata r:id="rId44" o:title=""/>
                </v:shape>
                <o:OLEObject Type="Embed" ProgID="Equation.DSMT4" ShapeID="_x0000_i1043" DrawAspect="Content" ObjectID="_1615711429" r:id="rId45"/>
              </w:object>
            </w:r>
          </w:p>
          <w:p w:rsidR="003569E2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position w:val="-22"/>
                <w:sz w:val="22"/>
                <w:szCs w:val="22"/>
              </w:rPr>
              <w:object w:dxaOrig="1440" w:dyaOrig="580">
                <v:shape id="_x0000_i1044" type="#_x0000_t75" style="width:1in;height:29.25pt" o:ole="">
                  <v:imagedata r:id="rId46" o:title=""/>
                </v:shape>
                <o:OLEObject Type="Embed" ProgID="Equation.DSMT4" ShapeID="_x0000_i1044" DrawAspect="Content" ObjectID="_1615711430" r:id="rId47"/>
              </w:object>
            </w:r>
            <w:r w:rsidR="003569E2" w:rsidRPr="0030450C">
              <w:rPr>
                <w:sz w:val="22"/>
                <w:szCs w:val="22"/>
              </w:rPr>
              <w:t xml:space="preserve">   or  </w:t>
            </w:r>
            <w:r w:rsidRPr="00472880">
              <w:rPr>
                <w:position w:val="-26"/>
                <w:sz w:val="22"/>
                <w:szCs w:val="22"/>
              </w:rPr>
              <w:object w:dxaOrig="2140" w:dyaOrig="620">
                <v:shape id="_x0000_i1045" type="#_x0000_t75" style="width:107.25pt;height:31.5pt" o:ole="">
                  <v:imagedata r:id="rId48" o:title=""/>
                </v:shape>
                <o:OLEObject Type="Embed" ProgID="Equation.DSMT4" ShapeID="_x0000_i1045" DrawAspect="Content" ObjectID="_1615711431" r:id="rId49"/>
              </w:object>
            </w:r>
          </w:p>
        </w:tc>
        <w:tc>
          <w:tcPr>
            <w:tcW w:w="992" w:type="dxa"/>
            <w:vAlign w:val="center"/>
          </w:tcPr>
          <w:p w:rsidR="003569E2" w:rsidRPr="0030450C" w:rsidRDefault="003569E2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3569E2" w:rsidRPr="0030450C" w:rsidRDefault="003569E2" w:rsidP="00003CE3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D4F84" w:rsidTr="00003CE3">
        <w:trPr>
          <w:trHeight w:val="485"/>
        </w:trPr>
        <w:tc>
          <w:tcPr>
            <w:tcW w:w="1276" w:type="dxa"/>
            <w:vMerge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D4F84" w:rsidRPr="0030450C" w:rsidRDefault="0077170E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sz w:val="22"/>
                <w:szCs w:val="22"/>
              </w:rPr>
              <w:t>So,</w:t>
            </w:r>
            <w:r w:rsidR="002D4F84" w:rsidRPr="0030450C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22"/>
                <w:sz w:val="22"/>
                <w:szCs w:val="22"/>
              </w:rPr>
              <w:object w:dxaOrig="940" w:dyaOrig="580">
                <v:shape id="_x0000_i1046" type="#_x0000_t75" style="width:47.25pt;height:29.25pt" o:ole="">
                  <v:imagedata r:id="rId50" o:title=""/>
                </v:shape>
                <o:OLEObject Type="Embed" ProgID="Equation.DSMT4" ShapeID="_x0000_i1046" DrawAspect="Content" ObjectID="_1615711432" r:id="rId51"/>
              </w:object>
            </w:r>
            <w:r w:rsidR="002D4F84" w:rsidRPr="0030450C">
              <w:rPr>
                <w:sz w:val="22"/>
                <w:szCs w:val="22"/>
              </w:rPr>
              <w:t xml:space="preserve">  or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960" w:dyaOrig="580">
                <v:shape id="_x0000_i1047" type="#_x0000_t75" style="width:48pt;height:29.25pt" o:ole="">
                  <v:imagedata r:id="rId52" o:title=""/>
                </v:shape>
                <o:OLEObject Type="Embed" ProgID="Equation.DSMT4" ShapeID="_x0000_i1047" DrawAspect="Content" ObjectID="_1615711433" r:id="rId53"/>
              </w:object>
            </w:r>
          </w:p>
        </w:tc>
        <w:tc>
          <w:tcPr>
            <w:tcW w:w="992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485"/>
        </w:trPr>
        <w:tc>
          <w:tcPr>
            <w:tcW w:w="1276" w:type="dxa"/>
            <w:vMerge w:val="restart"/>
          </w:tcPr>
          <w:p w:rsidR="00DB4163" w:rsidRPr="0030450C" w:rsidRDefault="00D436B0" w:rsidP="00003CE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(b</w:t>
            </w:r>
            <w:r w:rsidR="00DB4163" w:rsidRPr="0030450C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46" w:type="dxa"/>
            <w:vAlign w:val="center"/>
          </w:tcPr>
          <w:p w:rsidR="00DB4163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4"/>
                <w:sz w:val="22"/>
                <w:szCs w:val="22"/>
              </w:rPr>
              <w:object w:dxaOrig="720" w:dyaOrig="620">
                <v:shape id="_x0000_i1048" type="#_x0000_t75" style="width:36pt;height:31.5pt" o:ole="">
                  <v:imagedata r:id="rId54" o:title=""/>
                </v:shape>
                <o:OLEObject Type="Embed" ProgID="Equation.DSMT4" ShapeID="_x0000_i1048" DrawAspect="Content" ObjectID="_1615711434" r:id="rId55"/>
              </w:object>
            </w:r>
            <w:r w:rsidR="00DB4163" w:rsidRPr="0030450C">
              <w:rPr>
                <w:sz w:val="22"/>
                <w:szCs w:val="22"/>
              </w:rPr>
              <w:t xml:space="preserve"> satisfies </w:t>
            </w:r>
            <w:r w:rsidRPr="00472880">
              <w:rPr>
                <w:position w:val="-24"/>
                <w:sz w:val="22"/>
                <w:szCs w:val="22"/>
              </w:rPr>
              <w:object w:dxaOrig="700" w:dyaOrig="620">
                <v:shape id="_x0000_i1049" type="#_x0000_t75" style="width:35.25pt;height:31.5pt" o:ole="">
                  <v:imagedata r:id="rId56" o:title=""/>
                </v:shape>
                <o:OLEObject Type="Embed" ProgID="Equation.DSMT4" ShapeID="_x0000_i1049" DrawAspect="Content" ObjectID="_1615711435" r:id="rId57"/>
              </w:object>
            </w:r>
            <w:r w:rsidR="00DB4163" w:rsidRPr="0030450C">
              <w:rPr>
                <w:sz w:val="22"/>
                <w:szCs w:val="22"/>
              </w:rPr>
              <w:t xml:space="preserve">  </w:t>
            </w:r>
            <w:r w:rsidR="00742D2D">
              <w:rPr>
                <w:sz w:val="22"/>
                <w:szCs w:val="22"/>
              </w:rPr>
              <w:t>(o.e.),  so the approximation</w:t>
            </w:r>
            <w:r w:rsidR="00DB4163" w:rsidRPr="0030450C">
              <w:rPr>
                <w:sz w:val="22"/>
                <w:szCs w:val="22"/>
              </w:rPr>
              <w:t xml:space="preserve"> is valid.</w: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2D4F84">
            <w:pPr>
              <w:spacing w:before="40" w:after="40"/>
              <w:jc w:val="center"/>
            </w:pPr>
            <w:r w:rsidRPr="0030450C">
              <w:t>2.</w:t>
            </w:r>
            <w:r w:rsidR="002D4F84" w:rsidRPr="0030450C">
              <w:t>3</w:t>
            </w:r>
          </w:p>
        </w:tc>
      </w:tr>
      <w:tr w:rsidR="00DB4163" w:rsidTr="00003CE3">
        <w:trPr>
          <w:trHeight w:val="109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003CE3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DB4163" w:rsidRPr="0030450C" w:rsidRDefault="00D436B0" w:rsidP="00003CE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(4</w:t>
            </w:r>
            <w:r w:rsidR="00DB4163"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</w:p>
        </w:tc>
      </w:tr>
      <w:tr w:rsidR="00DB4163" w:rsidTr="00003CE3">
        <w:trPr>
          <w:trHeight w:val="485"/>
        </w:trPr>
        <w:tc>
          <w:tcPr>
            <w:tcW w:w="9923" w:type="dxa"/>
            <w:gridSpan w:val="4"/>
            <w:vAlign w:val="center"/>
          </w:tcPr>
          <w:p w:rsidR="00DB4163" w:rsidRPr="0030450C" w:rsidRDefault="00DB4163" w:rsidP="00003CE3">
            <w:pPr>
              <w:spacing w:before="40" w:after="40"/>
              <w:jc w:val="right"/>
              <w:rPr>
                <w:b/>
              </w:rPr>
            </w:pPr>
            <w:r w:rsidRPr="0030450C">
              <w:rPr>
                <w:b/>
              </w:rPr>
              <w:t>(8 marks)</w:t>
            </w:r>
          </w:p>
        </w:tc>
      </w:tr>
    </w:tbl>
    <w:p w:rsidR="004879CC" w:rsidRDefault="004879CC" w:rsidP="00DB4163"/>
    <w:p w:rsidR="00BD6D0C" w:rsidRDefault="004879CC" w:rsidP="00DB4163">
      <w:r>
        <w:br w:type="column"/>
      </w:r>
    </w:p>
    <w:p w:rsidR="004879CC" w:rsidRDefault="004879CC" w:rsidP="004879C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4879CC" w:rsidRPr="00D572EA" w:rsidTr="004879CC">
        <w:trPr>
          <w:trHeight w:val="181"/>
        </w:trPr>
        <w:tc>
          <w:tcPr>
            <w:tcW w:w="9923" w:type="dxa"/>
            <w:gridSpan w:val="2"/>
            <w:vAlign w:val="center"/>
          </w:tcPr>
          <w:p w:rsidR="004879CC" w:rsidRPr="00D572EA" w:rsidRDefault="009E4A28" w:rsidP="004879C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2</w:t>
            </w:r>
            <w:r w:rsidR="004879CC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4879CC"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879CC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879CC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Default="004879CC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879CC" w:rsidRPr="0077170E" w:rsidRDefault="000F455D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Manipulates </w:t>
            </w:r>
            <w:r w:rsidR="00472880" w:rsidRPr="00472880">
              <w:rPr>
                <w:position w:val="-10"/>
                <w:sz w:val="22"/>
                <w:szCs w:val="22"/>
              </w:rPr>
              <w:object w:dxaOrig="900" w:dyaOrig="499">
                <v:shape id="_x0000_i1050" type="#_x0000_t75" style="width:45pt;height:24.75pt" o:ole="">
                  <v:imagedata r:id="rId58" o:title=""/>
                </v:shape>
                <o:OLEObject Type="Embed" ProgID="Equation.DSMT4" ShapeID="_x0000_i1050" DrawAspect="Content" ObjectID="_1615711436" r:id="rId59"/>
              </w:object>
            </w:r>
            <w:r w:rsidRPr="0077170E">
              <w:rPr>
                <w:sz w:val="22"/>
                <w:szCs w:val="22"/>
              </w:rPr>
              <w:t xml:space="preserve"> b</w:t>
            </w:r>
            <w:r w:rsidR="003569E2" w:rsidRPr="0077170E">
              <w:rPr>
                <w:sz w:val="22"/>
                <w:szCs w:val="22"/>
              </w:rPr>
              <w:t>y taking out a factor of</w:t>
            </w:r>
            <w:r w:rsidRPr="0077170E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40" w:dyaOrig="499">
                <v:shape id="_x0000_i1051" type="#_x0000_t75" style="width:22.5pt;height:24.75pt" o:ole="">
                  <v:imagedata r:id="rId60" o:title=""/>
                </v:shape>
                <o:OLEObject Type="Embed" ProgID="Equation.DSMT4" ShapeID="_x0000_i1051" DrawAspect="Content" ObjectID="_1615711437" r:id="rId61"/>
              </w:object>
            </w:r>
            <w:r w:rsidRPr="0077170E">
              <w:rPr>
                <w:b/>
                <w:sz w:val="22"/>
                <w:szCs w:val="22"/>
              </w:rPr>
              <w:t xml:space="preserve"> </w:t>
            </w:r>
            <w:r w:rsidRPr="0077170E">
              <w:rPr>
                <w:sz w:val="22"/>
                <w:szCs w:val="22"/>
              </w:rPr>
              <w:t xml:space="preserve">or  2 </w:t>
            </w:r>
          </w:p>
        </w:tc>
      </w:tr>
      <w:tr w:rsidR="000F455D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0F455D" w:rsidRDefault="000F455D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F455D" w:rsidRPr="0077170E" w:rsidRDefault="000F455D" w:rsidP="00472880">
            <w:pPr>
              <w:rPr>
                <w:b/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Expands </w:t>
            </w:r>
            <w:r w:rsidR="00472880" w:rsidRPr="00472880">
              <w:rPr>
                <w:position w:val="-12"/>
                <w:sz w:val="22"/>
                <w:szCs w:val="22"/>
              </w:rPr>
              <w:object w:dxaOrig="920" w:dyaOrig="480">
                <v:shape id="_x0000_i1052" type="#_x0000_t75" style="width:45.75pt;height:24pt" o:ole="">
                  <v:imagedata r:id="rId62" o:title=""/>
                </v:shape>
                <o:OLEObject Type="Embed" ProgID="Equation.DSMT4" ShapeID="_x0000_i1052" DrawAspect="Content" ObjectID="_1615711438" r:id="rId63"/>
              </w:object>
            </w:r>
            <w:r w:rsidR="0077170E">
              <w:rPr>
                <w:sz w:val="22"/>
                <w:szCs w:val="22"/>
              </w:rPr>
              <w:t xml:space="preserve"> to give at least 2 terms which can be</w:t>
            </w:r>
            <w:r w:rsidRPr="0077170E">
              <w:rPr>
                <w:sz w:val="22"/>
                <w:szCs w:val="22"/>
              </w:rPr>
              <w:t xml:space="preserve"> simplified or un-simplified,  </w:t>
            </w:r>
          </w:p>
        </w:tc>
      </w:tr>
      <w:tr w:rsidR="00E46902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E.g.   </w:t>
            </w:r>
            <w:r w:rsidR="00472880" w:rsidRPr="00472880">
              <w:rPr>
                <w:position w:val="-26"/>
                <w:sz w:val="22"/>
                <w:szCs w:val="22"/>
              </w:rPr>
              <w:object w:dxaOrig="1120" w:dyaOrig="639">
                <v:shape id="_x0000_i1053" type="#_x0000_t75" style="width:56.25pt;height:31.5pt" o:ole="">
                  <v:imagedata r:id="rId64" o:title=""/>
                </v:shape>
                <o:OLEObject Type="Embed" ProgID="Equation.DSMT4" ShapeID="_x0000_i1053" DrawAspect="Content" ObjectID="_1615711439" r:id="rId65"/>
              </w:object>
            </w:r>
            <w:r w:rsidRPr="0077170E">
              <w:rPr>
                <w:sz w:val="22"/>
                <w:szCs w:val="22"/>
              </w:rPr>
              <w:t xml:space="preserve">   or     </w:t>
            </w:r>
            <w:r w:rsidR="00472880" w:rsidRPr="00472880">
              <w:rPr>
                <w:position w:val="-26"/>
                <w:sz w:val="22"/>
                <w:szCs w:val="22"/>
              </w:rPr>
              <w:object w:dxaOrig="2220" w:dyaOrig="639">
                <v:shape id="_x0000_i1054" type="#_x0000_t75" style="width:111pt;height:31.5pt" o:ole="">
                  <v:imagedata r:id="rId66" o:title=""/>
                </v:shape>
                <o:OLEObject Type="Embed" ProgID="Equation.DSMT4" ShapeID="_x0000_i1054" DrawAspect="Content" ObjectID="_1615711440" r:id="rId67"/>
              </w:object>
            </w:r>
            <w:r w:rsidRPr="0077170E">
              <w:rPr>
                <w:sz w:val="22"/>
                <w:szCs w:val="22"/>
              </w:rPr>
              <w:t xml:space="preserve">     or   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2000" w:dyaOrig="580">
                <v:shape id="_x0000_i1055" type="#_x0000_t75" style="width:99.75pt;height:29.25pt" o:ole="">
                  <v:imagedata r:id="rId68" o:title=""/>
                </v:shape>
                <o:OLEObject Type="Embed" ProgID="Equation.DSMT4" ShapeID="_x0000_i1055" DrawAspect="Content" ObjectID="_1615711441" r:id="rId69"/>
              </w:object>
            </w:r>
            <w:r w:rsidRPr="0077170E">
              <w:rPr>
                <w:sz w:val="22"/>
                <w:szCs w:val="22"/>
              </w:rPr>
              <w:t xml:space="preserve">  </w:t>
            </w:r>
          </w:p>
        </w:tc>
      </w:tr>
      <w:tr w:rsidR="00E46902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where </w:t>
            </w:r>
            <w:r w:rsidR="00472880" w:rsidRPr="00472880">
              <w:rPr>
                <w:position w:val="-6"/>
                <w:sz w:val="22"/>
                <w:szCs w:val="22"/>
              </w:rPr>
              <w:object w:dxaOrig="200" w:dyaOrig="260">
                <v:shape id="_x0000_i1056" type="#_x0000_t75" style="width:9.75pt;height:13.5pt" o:ole="">
                  <v:imagedata r:id="rId70" o:title=""/>
                </v:shape>
                <o:OLEObject Type="Embed" ProgID="Equation.DSMT4" ShapeID="_x0000_i1056" DrawAspect="Content" ObjectID="_1615711442" r:id="rId71"/>
              </w:object>
            </w:r>
            <w:r w:rsidRPr="0077170E">
              <w:rPr>
                <w:sz w:val="22"/>
                <w:szCs w:val="22"/>
              </w:rPr>
              <w:t xml:space="preserve"> is a numerical value and </w:t>
            </w:r>
            <w:r w:rsidRPr="0077170E">
              <w:rPr>
                <w:b/>
                <w:sz w:val="22"/>
                <w:szCs w:val="22"/>
              </w:rPr>
              <w:t xml:space="preserve">where </w:t>
            </w:r>
            <w:r w:rsidR="00472880" w:rsidRPr="00472880">
              <w:rPr>
                <w:b/>
                <w:position w:val="-10"/>
                <w:sz w:val="22"/>
                <w:szCs w:val="22"/>
              </w:rPr>
              <w:object w:dxaOrig="499" w:dyaOrig="300">
                <v:shape id="_x0000_i1057" type="#_x0000_t75" style="width:24.75pt;height:15pt" o:ole="">
                  <v:imagedata r:id="rId72" o:title=""/>
                </v:shape>
                <o:OLEObject Type="Embed" ProgID="Equation.DSMT4" ShapeID="_x0000_i1057" DrawAspect="Content" ObjectID="_1615711443" r:id="rId73"/>
              </w:object>
            </w:r>
            <w:r w:rsidRPr="0077170E">
              <w:rPr>
                <w:sz w:val="22"/>
                <w:szCs w:val="22"/>
              </w:rPr>
              <w:t>.</w: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 w:rsidRPr="00652110">
              <w:rPr>
                <w:b/>
                <w:sz w:val="22"/>
                <w:szCs w:val="22"/>
              </w:rPr>
              <w:t>A1</w:t>
            </w:r>
            <w:r w:rsidR="009C1638" w:rsidRPr="00652110">
              <w:rPr>
                <w:b/>
                <w:sz w:val="22"/>
                <w:szCs w:val="22"/>
              </w:rPr>
              <w:t>ft</w:t>
            </w:r>
            <w:r w:rsidRPr="00652110">
              <w:rPr>
                <w:b/>
                <w:sz w:val="22"/>
                <w:szCs w:val="22"/>
              </w:rPr>
              <w:t xml:space="preserve">: 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472880">
            <w:pPr>
              <w:rPr>
                <w:sz w:val="22"/>
                <w:szCs w:val="22"/>
              </w:rPr>
            </w:pPr>
            <w:r w:rsidRPr="00652110">
              <w:rPr>
                <w:sz w:val="22"/>
                <w:szCs w:val="22"/>
              </w:rPr>
              <w:t xml:space="preserve">A correct </w:t>
            </w:r>
            <w:r w:rsidR="003569E2" w:rsidRPr="00652110">
              <w:rPr>
                <w:sz w:val="22"/>
                <w:szCs w:val="22"/>
              </w:rPr>
              <w:t>simplified or</w:t>
            </w:r>
            <w:r w:rsidRPr="00652110">
              <w:rPr>
                <w:sz w:val="22"/>
                <w:szCs w:val="22"/>
              </w:rPr>
              <w:t xml:space="preserve"> un-simplified </w:t>
            </w:r>
            <w:r w:rsidR="00472880" w:rsidRPr="00472880">
              <w:rPr>
                <w:position w:val="-26"/>
                <w:sz w:val="22"/>
                <w:szCs w:val="22"/>
              </w:rPr>
              <w:object w:dxaOrig="2560" w:dyaOrig="639">
                <v:shape id="_x0000_i1058" type="#_x0000_t75" style="width:128.25pt;height:31.5pt" o:ole="">
                  <v:imagedata r:id="rId74" o:title=""/>
                </v:shape>
                <o:OLEObject Type="Embed" ProgID="Equation.DSMT4" ShapeID="_x0000_i1058" DrawAspect="Content" ObjectID="_1615711444" r:id="rId75"/>
              </w:object>
            </w:r>
            <w:r w:rsidRPr="00652110">
              <w:rPr>
                <w:sz w:val="22"/>
                <w:szCs w:val="22"/>
              </w:rPr>
              <w:t xml:space="preserve">expansion with </w:t>
            </w:r>
            <w:r w:rsidRPr="00652110">
              <w:rPr>
                <w:b/>
                <w:sz w:val="22"/>
                <w:szCs w:val="22"/>
              </w:rPr>
              <w:t>consistent</w:t>
            </w:r>
            <w:r w:rsidRPr="00652110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60" w:dyaOrig="300">
                <v:shape id="_x0000_i1059" type="#_x0000_t75" style="width:22.5pt;height:15pt" o:ole="">
                  <v:imagedata r:id="rId76" o:title=""/>
                </v:shape>
                <o:OLEObject Type="Embed" ProgID="Equation.DSMT4" ShapeID="_x0000_i1059" DrawAspect="Content" ObjectID="_1615711445" r:id="rId77"/>
              </w:objec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 w:rsidRPr="00652110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472880">
            <w:pPr>
              <w:spacing w:before="40" w:after="40"/>
              <w:rPr>
                <w:sz w:val="22"/>
                <w:szCs w:val="22"/>
              </w:rPr>
            </w:pPr>
            <w:r w:rsidRPr="00652110">
              <w:rPr>
                <w:sz w:val="22"/>
                <w:szCs w:val="22"/>
              </w:rPr>
              <w:t xml:space="preserve">Fully correct </w:t>
            </w:r>
            <w:r w:rsidR="00D436B0">
              <w:rPr>
                <w:sz w:val="22"/>
                <w:szCs w:val="22"/>
              </w:rPr>
              <w:t>solution</w:t>
            </w:r>
            <w:r w:rsidRPr="00652110">
              <w:rPr>
                <w:sz w:val="22"/>
                <w:szCs w:val="22"/>
              </w:rPr>
              <w:t xml:space="preserve"> leading to </w:t>
            </w:r>
            <w:r w:rsidR="00472880" w:rsidRPr="00472880">
              <w:rPr>
                <w:position w:val="-22"/>
                <w:sz w:val="22"/>
                <w:szCs w:val="22"/>
              </w:rPr>
              <w:object w:dxaOrig="1320" w:dyaOrig="580">
                <v:shape id="_x0000_i1060" type="#_x0000_t75" style="width:66pt;height:29.25pt" o:ole="">
                  <v:imagedata r:id="rId78" o:title=""/>
                </v:shape>
                <o:OLEObject Type="Embed" ProgID="Equation.DSMT4" ShapeID="_x0000_i1060" DrawAspect="Content" ObjectID="_1615711446" r:id="rId79"/>
              </w:object>
            </w:r>
            <w:r w:rsidRPr="00652110">
              <w:rPr>
                <w:sz w:val="22"/>
                <w:szCs w:val="22"/>
              </w:rPr>
              <w:t xml:space="preserve"> where </w:t>
            </w:r>
            <w:r w:rsidR="00472880" w:rsidRPr="00472880">
              <w:rPr>
                <w:position w:val="-22"/>
                <w:sz w:val="22"/>
                <w:szCs w:val="22"/>
              </w:rPr>
              <w:object w:dxaOrig="880" w:dyaOrig="580">
                <v:shape id="_x0000_i1061" type="#_x0000_t75" style="width:44.25pt;height:29.25pt" o:ole="">
                  <v:imagedata r:id="rId80" o:title=""/>
                </v:shape>
                <o:OLEObject Type="Embed" ProgID="Equation.DSMT4" ShapeID="_x0000_i1061" DrawAspect="Content" ObjectID="_1615711447" r:id="rId81"/>
              </w:object>
            </w:r>
            <w:r w:rsidRPr="00652110">
              <w:rPr>
                <w:sz w:val="22"/>
                <w:szCs w:val="22"/>
              </w:rPr>
              <w:t xml:space="preserve"> </w: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  <w:r w:rsidR="00D436B0">
              <w:rPr>
                <w:b/>
                <w:sz w:val="22"/>
                <w:szCs w:val="22"/>
              </w:rPr>
              <w:t>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E46902" w:rsidTr="003569E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3569E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3569E2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Attempts to substitute </w:t>
            </w:r>
            <w:r w:rsidR="00472880" w:rsidRPr="00472880">
              <w:rPr>
                <w:position w:val="-22"/>
                <w:sz w:val="22"/>
                <w:szCs w:val="22"/>
                <w:lang w:val="en-US"/>
              </w:rPr>
              <w:object w:dxaOrig="660" w:dyaOrig="580">
                <v:shape id="_x0000_i1062" type="#_x0000_t75" style="width:33pt;height:29.25pt" o:ole="">
                  <v:imagedata r:id="rId82" o:title=""/>
                </v:shape>
                <o:OLEObject Type="Embed" ProgID="Equation.DSMT4" ShapeID="_x0000_i1062" DrawAspect="Content" ObjectID="_1615711448" r:id="rId83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</w:t>
            </w:r>
            <w:r w:rsidR="0077170E">
              <w:rPr>
                <w:sz w:val="22"/>
                <w:szCs w:val="22"/>
                <w:lang w:val="en-US"/>
              </w:rPr>
              <w:t xml:space="preserve">  </w:t>
            </w:r>
            <w:r w:rsidRPr="0077170E">
              <w:rPr>
                <w:sz w:val="22"/>
                <w:szCs w:val="22"/>
                <w:lang w:val="en-US"/>
              </w:rPr>
              <w:t xml:space="preserve">0.1 into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900" w:dyaOrig="499">
                <v:shape id="_x0000_i1063" type="#_x0000_t75" style="width:45pt;height:24.75pt" o:ole="">
                  <v:imagedata r:id="rId84" o:title=""/>
                </v:shape>
                <o:OLEObject Type="Embed" ProgID="Equation.DSMT4" ShapeID="_x0000_i1063" DrawAspect="Content" ObjectID="_1615711449" r:id="rId85"/>
              </w:objec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77170E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7170E" w:rsidRPr="0077170E" w:rsidRDefault="0077170E" w:rsidP="0077170E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A complete </w:t>
            </w:r>
            <w:r w:rsidR="00D436B0">
              <w:rPr>
                <w:sz w:val="22"/>
                <w:szCs w:val="22"/>
                <w:lang w:val="en-US"/>
              </w:rPr>
              <w:t xml:space="preserve">method of finding an approximate value for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400" w:dyaOrig="360">
                <v:shape id="_x0000_i1064" type="#_x0000_t75" style="width:20.25pt;height:18pt" o:ole="">
                  <v:imagedata r:id="rId86" o:title=""/>
                </v:shape>
                <o:OLEObject Type="Embed" ProgID="Equation.DSMT4" ShapeID="_x0000_i1064" DrawAspect="Content" ObjectID="_1615711450" r:id="rId87"/>
              </w:object>
            </w:r>
            <w:r w:rsidR="00D436B0">
              <w:rPr>
                <w:sz w:val="22"/>
                <w:szCs w:val="22"/>
                <w:lang w:val="en-US"/>
              </w:rPr>
              <w:t xml:space="preserve">  E.g.</w:t>
            </w:r>
          </w:p>
          <w:p w:rsidR="0077170E" w:rsidRPr="0077170E" w:rsidRDefault="0077170E" w:rsidP="0077170E">
            <w:pPr>
              <w:numPr>
                <w:ilvl w:val="0"/>
                <w:numId w:val="2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substituting </w:t>
            </w:r>
            <w:r w:rsidR="00472880" w:rsidRPr="00472880">
              <w:rPr>
                <w:position w:val="-22"/>
                <w:sz w:val="22"/>
                <w:szCs w:val="22"/>
                <w:lang w:val="en-US"/>
              </w:rPr>
              <w:object w:dxaOrig="660" w:dyaOrig="580">
                <v:shape id="_x0000_i1065" type="#_x0000_t75" style="width:33pt;height:29.25pt" o:ole="">
                  <v:imagedata r:id="rId88" o:title=""/>
                </v:shape>
                <o:OLEObject Type="Embed" ProgID="Equation.DSMT4" ShapeID="_x0000_i1065" DrawAspect="Content" ObjectID="_1615711451" r:id="rId89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 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7170E">
              <w:rPr>
                <w:sz w:val="22"/>
                <w:szCs w:val="22"/>
                <w:lang w:val="en-US"/>
              </w:rPr>
              <w:t xml:space="preserve">0.1 into their part (a) binomial expansion and equating the result to an expression of the form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520" w:dyaOrig="360">
                <v:shape id="_x0000_i1066" type="#_x0000_t75" style="width:26.25pt;height:18pt" o:ole="">
                  <v:imagedata r:id="rId90" o:title=""/>
                </v:shape>
                <o:OLEObject Type="Embed" ProgID="Equation.DSMT4" ShapeID="_x0000_i1066" DrawAspect="Content" ObjectID="_1615711452" r:id="rId91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 </w:t>
            </w:r>
            <w:r w:rsidR="00472880" w:rsidRPr="00472880">
              <w:rPr>
                <w:position w:val="-26"/>
                <w:sz w:val="22"/>
                <w:szCs w:val="22"/>
                <w:lang w:val="en-US"/>
              </w:rPr>
              <w:object w:dxaOrig="1340" w:dyaOrig="620">
                <v:shape id="_x0000_i1067" type="#_x0000_t75" style="width:67.5pt;height:31.5pt" o:ole="">
                  <v:imagedata r:id="rId92" o:title=""/>
                </v:shape>
                <o:OLEObject Type="Embed" ProgID="Equation.DSMT4" ShapeID="_x0000_i1067" DrawAspect="Content" ObjectID="_1615711453" r:id="rId93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 </w:t>
            </w:r>
          </w:p>
          <w:p w:rsidR="0077170E" w:rsidRPr="0077170E" w:rsidRDefault="0077170E" w:rsidP="00472880">
            <w:pPr>
              <w:numPr>
                <w:ilvl w:val="0"/>
                <w:numId w:val="2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followed by re-arranging to give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740" w:dyaOrig="360">
                <v:shape id="_x0000_i1068" type="#_x0000_t75" style="width:36.75pt;height:18pt" o:ole="">
                  <v:imagedata r:id="rId94" o:title=""/>
                </v:shape>
                <o:OLEObject Type="Embed" ProgID="Equation.DSMT4" ShapeID="_x0000_i1068" DrawAspect="Content" ObjectID="_1615711454" r:id="rId95"/>
              </w:object>
            </w:r>
            <w:r w:rsidRPr="0077170E">
              <w:rPr>
                <w:sz w:val="22"/>
                <w:szCs w:val="22"/>
              </w:rPr>
              <w:t xml:space="preserve"> </w: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7170E" w:rsidRDefault="0077170E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7170E" w:rsidRPr="0077170E" w:rsidRDefault="00472880" w:rsidP="00472880">
            <w:pPr>
              <w:rPr>
                <w:sz w:val="22"/>
                <w:szCs w:val="22"/>
              </w:rPr>
            </w:pPr>
            <w:r>
              <w:rPr>
                <w:b/>
                <w:position w:val="-22"/>
                <w:sz w:val="22"/>
                <w:szCs w:val="22"/>
              </w:rPr>
              <w:object w:dxaOrig="420" w:dyaOrig="580">
                <v:shape id="_x0000_i1069" type="#_x0000_t75" style="width:21pt;height:29.25pt" o:ole="">
                  <v:imagedata r:id="rId96" o:title=""/>
                </v:shape>
                <o:OLEObject Type="Embed" ProgID="Equation.DSMT4" ShapeID="_x0000_i1069" DrawAspect="Content" ObjectID="_1615711455" r:id="rId97"/>
              </w:object>
            </w:r>
            <w:r w:rsidR="0077170E" w:rsidRPr="0077170E">
              <w:rPr>
                <w:b/>
                <w:sz w:val="22"/>
                <w:szCs w:val="22"/>
              </w:rPr>
              <w:t xml:space="preserve"> or any equivalent fraction</w:t>
            </w:r>
            <w:r w:rsidR="0077170E" w:rsidRPr="0077170E">
              <w:rPr>
                <w:sz w:val="22"/>
                <w:szCs w:val="22"/>
              </w:rPr>
              <w:t xml:space="preserve">,   e.g. </w:t>
            </w:r>
            <w:r w:rsidRPr="00472880">
              <w:rPr>
                <w:position w:val="-22"/>
                <w:sz w:val="22"/>
                <w:szCs w:val="22"/>
              </w:rPr>
              <w:object w:dxaOrig="440" w:dyaOrig="580">
                <v:shape id="_x0000_i1070" type="#_x0000_t75" style="width:22.5pt;height:29.25pt" o:ole="">
                  <v:imagedata r:id="rId98" o:title=""/>
                </v:shape>
                <o:OLEObject Type="Embed" ProgID="Equation.DSMT4" ShapeID="_x0000_i1070" DrawAspect="Content" ObjectID="_1615711456" r:id="rId99"/>
              </w:object>
            </w:r>
            <w:r w:rsidR="0077170E" w:rsidRPr="0077170E">
              <w:rPr>
                <w:b/>
                <w:sz w:val="22"/>
                <w:szCs w:val="22"/>
              </w:rPr>
              <w:t xml:space="preserve">  </w:t>
            </w:r>
            <w:r w:rsidR="0077170E" w:rsidRPr="0077170E">
              <w:rPr>
                <w:sz w:val="22"/>
                <w:szCs w:val="22"/>
              </w:rPr>
              <w:t xml:space="preserve">or </w:t>
            </w:r>
            <w:r w:rsidRPr="00472880">
              <w:rPr>
                <w:position w:val="-22"/>
                <w:sz w:val="22"/>
                <w:szCs w:val="22"/>
              </w:rPr>
              <w:object w:dxaOrig="440" w:dyaOrig="580">
                <v:shape id="_x0000_i1071" type="#_x0000_t75" style="width:22.5pt;height:29.25pt" o:ole="">
                  <v:imagedata r:id="rId100" o:title=""/>
                </v:shape>
                <o:OLEObject Type="Embed" ProgID="Equation.DSMT4" ShapeID="_x0000_i1071" DrawAspect="Content" ObjectID="_1615711457" r:id="rId101"/>
              </w:object>
            </w:r>
            <w:r w:rsidR="0077170E" w:rsidRPr="0077170E">
              <w:rPr>
                <w:sz w:val="22"/>
                <w:szCs w:val="22"/>
              </w:rPr>
              <w:t xml:space="preserve">  </w:t>
            </w:r>
          </w:p>
        </w:tc>
      </w:tr>
      <w:tr w:rsidR="0077170E" w:rsidTr="003B570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77170E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</w:tcPr>
          <w:p w:rsidR="0077170E" w:rsidRPr="0077170E" w:rsidRDefault="0077170E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Also allow </w:t>
            </w:r>
            <w:r w:rsidR="00472880" w:rsidRPr="00472880">
              <w:rPr>
                <w:position w:val="-22"/>
                <w:sz w:val="22"/>
                <w:szCs w:val="22"/>
              </w:rPr>
              <w:object w:dxaOrig="440" w:dyaOrig="580">
                <v:shape id="_x0000_i1072" type="#_x0000_t75" style="width:22.5pt;height:29.25pt" o:ole="">
                  <v:imagedata r:id="rId102" o:title=""/>
                </v:shape>
                <o:OLEObject Type="Embed" ProgID="Equation.DSMT4" ShapeID="_x0000_i1072" DrawAspect="Content" ObjectID="_1615711458" r:id="rId103"/>
              </w:object>
            </w:r>
            <w:r w:rsidRPr="0077170E">
              <w:rPr>
                <w:b/>
                <w:sz w:val="22"/>
                <w:szCs w:val="22"/>
              </w:rPr>
              <w:t xml:space="preserve"> or any equivalent fraction</w: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D436B0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</w:t>
            </w:r>
            <w:r w:rsidR="0077170E">
              <w:rPr>
                <w:b/>
                <w:sz w:val="22"/>
                <w:szCs w:val="22"/>
              </w:rPr>
              <w:t>)</w:t>
            </w:r>
            <w:r>
              <w:rPr>
                <w:b/>
                <w:sz w:val="22"/>
                <w:szCs w:val="22"/>
              </w:rPr>
              <w:t>(ii)</w:t>
            </w:r>
          </w:p>
        </w:tc>
        <w:tc>
          <w:tcPr>
            <w:tcW w:w="9101" w:type="dxa"/>
            <w:tcBorders>
              <w:top w:val="nil"/>
              <w:bottom w:val="nil"/>
            </w:tcBorders>
          </w:tcPr>
          <w:p w:rsidR="0077170E" w:rsidRPr="0077170E" w:rsidRDefault="0077170E" w:rsidP="003B5708">
            <w:pPr>
              <w:rPr>
                <w:sz w:val="22"/>
                <w:szCs w:val="22"/>
              </w:rPr>
            </w:pPr>
          </w:p>
        </w:tc>
      </w:tr>
      <w:tr w:rsidR="0077170E" w:rsidTr="004879CC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77170E" w:rsidRDefault="0077170E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77170E" w:rsidRPr="0077170E" w:rsidRDefault="0077170E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Explains that the approximation is valid because </w:t>
            </w:r>
            <w:r w:rsidR="00472880" w:rsidRPr="00472880">
              <w:rPr>
                <w:position w:val="-24"/>
                <w:sz w:val="22"/>
                <w:szCs w:val="22"/>
                <w:lang w:val="en-US"/>
              </w:rPr>
              <w:object w:dxaOrig="720" w:dyaOrig="620">
                <v:shape id="_x0000_i1073" type="#_x0000_t75" style="width:36pt;height:31.5pt" o:ole="">
                  <v:imagedata r:id="rId104" o:title=""/>
                </v:shape>
                <o:OLEObject Type="Embed" ProgID="Equation.DSMT4" ShapeID="_x0000_i1073" DrawAspect="Content" ObjectID="_1615711459" r:id="rId105"/>
              </w:object>
            </w:r>
            <w:r w:rsidRPr="007E512A">
              <w:rPr>
                <w:sz w:val="22"/>
                <w:szCs w:val="22"/>
              </w:rPr>
              <w:t xml:space="preserve"> satisfies </w:t>
            </w:r>
            <w:r w:rsidR="00472880" w:rsidRPr="00472880">
              <w:rPr>
                <w:position w:val="-24"/>
                <w:sz w:val="22"/>
                <w:szCs w:val="22"/>
              </w:rPr>
              <w:object w:dxaOrig="700" w:dyaOrig="620">
                <v:shape id="_x0000_i1074" type="#_x0000_t75" style="width:35.25pt;height:31.5pt" o:ole="">
                  <v:imagedata r:id="rId106" o:title=""/>
                </v:shape>
                <o:OLEObject Type="Embed" ProgID="Equation.DSMT4" ShapeID="_x0000_i1074" DrawAspect="Content" ObjectID="_1615711460" r:id="rId107"/>
              </w:object>
            </w:r>
          </w:p>
        </w:tc>
      </w:tr>
    </w:tbl>
    <w:p w:rsidR="004879CC" w:rsidRDefault="004879CC" w:rsidP="004879CC"/>
    <w:p w:rsidR="00BD6D0C" w:rsidRDefault="00BD6D0C" w:rsidP="00BD6D0C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Default="009E4A28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D465CD">
              <w:rPr>
                <w:b/>
              </w:rPr>
              <w:t xml:space="preserve"> (a)</w:t>
            </w: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E512A">
              <w:rPr>
                <w:bCs/>
                <w:sz w:val="22"/>
                <w:szCs w:val="22"/>
              </w:rPr>
              <w:t xml:space="preserve">   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2840" w:dyaOrig="320">
                <v:shape id="_x0000_i1075" type="#_x0000_t75" style="width:141.75pt;height:15.75pt" o:ole="">
                  <v:imagedata r:id="rId108" o:title=""/>
                </v:shape>
                <o:OLEObject Type="Embed" ProgID="Equation.DSMT4" ShapeID="_x0000_i1075" DrawAspect="Content" ObjectID="_1615711461" r:id="rId109"/>
              </w:objec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/>
          </w:tcPr>
          <w:p w:rsidR="00BD6D0C" w:rsidRPr="00F457F2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sz w:val="22"/>
                <w:szCs w:val="22"/>
              </w:rPr>
            </w:pPr>
            <w:r w:rsidRPr="007E512A">
              <w:rPr>
                <w:sz w:val="22"/>
                <w:szCs w:val="22"/>
                <w:lang w:val="en-US"/>
              </w:rPr>
              <w:t xml:space="preserve">      </w:t>
            </w:r>
            <w:r w:rsidR="00472880" w:rsidRPr="00472880">
              <w:rPr>
                <w:position w:val="-34"/>
                <w:sz w:val="22"/>
                <w:szCs w:val="22"/>
                <w:lang w:val="en-US"/>
              </w:rPr>
              <w:object w:dxaOrig="1900" w:dyaOrig="760">
                <v:shape id="_x0000_i1076" type="#_x0000_t75" style="width:94.5pt;height:38.25pt" o:ole="">
                  <v:imagedata r:id="rId110" o:title=""/>
                </v:shape>
                <o:OLEObject Type="Embed" ProgID="Equation.DSMT4" ShapeID="_x0000_i1076" DrawAspect="Content" ObjectID="_1615711462" r:id="rId111"/>
              </w:objec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              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760" w:dyaOrig="300">
                <v:shape id="_x0000_i1077" type="#_x0000_t75" style="width:38.25pt;height:15pt" o:ole="">
                  <v:imagedata r:id="rId112" o:title=""/>
                </v:shape>
                <o:OLEObject Type="Embed" ProgID="Equation.DSMT4" ShapeID="_x0000_i1077" DrawAspect="Content" ObjectID="_1615711463" r:id="rId113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Default="00BD6D0C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D465CD" w:rsidTr="00BD6D0C">
        <w:trPr>
          <w:trHeight w:val="109"/>
        </w:trPr>
        <w:tc>
          <w:tcPr>
            <w:tcW w:w="1276" w:type="dxa"/>
            <w:gridSpan w:val="2"/>
            <w:vAlign w:val="center"/>
          </w:tcPr>
          <w:p w:rsidR="00D465CD" w:rsidRDefault="00D465CD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D465CD" w:rsidRDefault="00472880" w:rsidP="00472880">
            <w:pPr>
              <w:spacing w:before="40" w:after="40"/>
            </w:pPr>
            <w:r w:rsidRPr="00472880">
              <w:rPr>
                <w:position w:val="-34"/>
              </w:rPr>
              <w:object w:dxaOrig="3500" w:dyaOrig="760">
                <v:shape id="_x0000_i1078" type="#_x0000_t75" style="width:175.5pt;height:38.25pt" o:ole="">
                  <v:imagedata r:id="rId114" o:title=""/>
                </v:shape>
                <o:OLEObject Type="Embed" ProgID="Equation.DSMT4" ShapeID="_x0000_i1078" DrawAspect="Content" ObjectID="_1615711464" r:id="rId115"/>
              </w:object>
            </w:r>
          </w:p>
        </w:tc>
        <w:tc>
          <w:tcPr>
            <w:tcW w:w="992" w:type="dxa"/>
            <w:vAlign w:val="center"/>
          </w:tcPr>
          <w:p w:rsidR="00D465CD" w:rsidRPr="00D465CD" w:rsidRDefault="00D465CD" w:rsidP="00BD6D0C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D465CD" w:rsidRDefault="00D465CD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D465CD" w:rsidTr="00BD6D0C">
        <w:trPr>
          <w:trHeight w:val="109"/>
        </w:trPr>
        <w:tc>
          <w:tcPr>
            <w:tcW w:w="1276" w:type="dxa"/>
            <w:gridSpan w:val="2"/>
            <w:vAlign w:val="center"/>
          </w:tcPr>
          <w:p w:rsidR="00D465CD" w:rsidRDefault="00D465CD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465CD" w:rsidRDefault="00D465CD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D465CD" w:rsidRPr="00251CCB" w:rsidRDefault="00D465CD" w:rsidP="00D465CD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D465CD" w:rsidRDefault="00D465CD" w:rsidP="00BD6D0C">
            <w:pPr>
              <w:spacing w:before="40" w:after="40"/>
              <w:jc w:val="center"/>
            </w:pPr>
          </w:p>
        </w:tc>
      </w:tr>
      <w:tr w:rsidR="00D465CD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D465CD" w:rsidRPr="00FE412B" w:rsidRDefault="00D465CD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(4</w:t>
            </w:r>
            <w:r w:rsidRPr="00FE412B">
              <w:rPr>
                <w:b/>
              </w:rPr>
              <w:t xml:space="preserve"> marks)</w:t>
            </w:r>
          </w:p>
        </w:tc>
      </w:tr>
      <w:tr w:rsidR="00D465CD" w:rsidRPr="00D572EA" w:rsidTr="002A06CA">
        <w:trPr>
          <w:trHeight w:val="181"/>
        </w:trPr>
        <w:tc>
          <w:tcPr>
            <w:tcW w:w="9923" w:type="dxa"/>
            <w:gridSpan w:val="5"/>
            <w:vAlign w:val="center"/>
          </w:tcPr>
          <w:p w:rsidR="00D465CD" w:rsidRPr="00D572EA" w:rsidRDefault="009E4A28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3</w:t>
            </w:r>
            <w:r w:rsidR="00D465CD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D465CD"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465CD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363E64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465CD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Uses the formula </w:t>
            </w:r>
            <w:r w:rsidR="00472880" w:rsidRPr="00472880">
              <w:rPr>
                <w:position w:val="-28"/>
                <w:sz w:val="22"/>
                <w:szCs w:val="22"/>
              </w:rPr>
              <w:object w:dxaOrig="1300" w:dyaOrig="639">
                <v:shape id="_x0000_i1079" type="#_x0000_t75" style="width:65.25pt;height:31.5pt" o:ole="">
                  <v:imagedata r:id="rId116" o:title=""/>
                </v:shape>
                <o:OLEObject Type="Embed" ProgID="Equation.DSMT4" ShapeID="_x0000_i1079" DrawAspect="Content" ObjectID="_1615711465" r:id="rId117"/>
              </w:object>
            </w:r>
            <w:r>
              <w:rPr>
                <w:sz w:val="22"/>
                <w:szCs w:val="22"/>
              </w:rPr>
              <w:t xml:space="preserve"> with </w:t>
            </w:r>
            <w:r w:rsidR="00472880" w:rsidRPr="00472880">
              <w:rPr>
                <w:position w:val="-10"/>
                <w:sz w:val="22"/>
                <w:szCs w:val="22"/>
              </w:rPr>
              <w:object w:dxaOrig="600" w:dyaOrig="320">
                <v:shape id="_x0000_i1080" type="#_x0000_t75" style="width:30pt;height:15.75pt" o:ole="">
                  <v:imagedata r:id="rId118" o:title=""/>
                </v:shape>
                <o:OLEObject Type="Embed" ProgID="Equation.DSMT4" ShapeID="_x0000_i1080" DrawAspect="Content" ObjectID="_1615711466" r:id="rId119"/>
              </w:object>
            </w:r>
            <w:r>
              <w:rPr>
                <w:sz w:val="22"/>
                <w:szCs w:val="22"/>
              </w:rPr>
              <w:t xml:space="preserve"> to generate values for </w:t>
            </w:r>
            <w:r w:rsidR="00472880" w:rsidRPr="00472880">
              <w:rPr>
                <w:position w:val="-10"/>
                <w:sz w:val="22"/>
                <w:szCs w:val="22"/>
              </w:rPr>
              <w:object w:dxaOrig="580" w:dyaOrig="320">
                <v:shape id="_x0000_i1081" type="#_x0000_t75" style="width:29.25pt;height:15.75pt" o:ole="">
                  <v:imagedata r:id="rId120" o:title=""/>
                </v:shape>
                <o:OLEObject Type="Embed" ProgID="Equation.DSMT4" ShapeID="_x0000_i1081" DrawAspect="Content" ObjectID="_1615711467" r:id="rId121"/>
              </w:object>
            </w:r>
            <w:r>
              <w:rPr>
                <w:sz w:val="22"/>
                <w:szCs w:val="22"/>
              </w:rPr>
              <w:t xml:space="preserve"> and </w:t>
            </w:r>
            <w:r w:rsidR="00472880" w:rsidRPr="00472880">
              <w:rPr>
                <w:position w:val="-10"/>
                <w:sz w:val="22"/>
                <w:szCs w:val="22"/>
              </w:rPr>
              <w:object w:dxaOrig="260" w:dyaOrig="320">
                <v:shape id="_x0000_i1082" type="#_x0000_t75" style="width:13.5pt;height:15.75pt" o:ole="">
                  <v:imagedata r:id="rId122" o:title=""/>
                </v:shape>
                <o:OLEObject Type="Embed" ProgID="Equation.DSMT4" ShapeID="_x0000_i1082" DrawAspect="Content" ObjectID="_1615711468" r:id="rId123"/>
              </w:object>
            </w:r>
          </w:p>
        </w:tc>
      </w:tr>
      <w:tr w:rsidR="00D465CD" w:rsidRPr="00F66CC3" w:rsidTr="00363E64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363E64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Pr="00F66CC3" w:rsidRDefault="00D465CD" w:rsidP="00472880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Finds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620" w:dyaOrig="320">
                <v:shape id="_x0000_i1083" type="#_x0000_t75" style="width:31.5pt;height:15.75pt" o:ole="">
                  <v:imagedata r:id="rId124" o:title=""/>
                </v:shape>
                <o:OLEObject Type="Embed" ProgID="Equation.DSMT4" ShapeID="_x0000_i1083" DrawAspect="Content" ObjectID="_1615711469" r:id="rId125"/>
              </w:object>
            </w:r>
            <w:r>
              <w:rPr>
                <w:bCs/>
                <w:sz w:val="22"/>
                <w:szCs w:val="22"/>
              </w:rPr>
              <w:t xml:space="preserve"> and deduces </w:t>
            </w:r>
            <w:r w:rsidR="00472880" w:rsidRPr="00472880">
              <w:rPr>
                <w:bCs/>
                <w:position w:val="-34"/>
                <w:sz w:val="22"/>
                <w:szCs w:val="22"/>
              </w:rPr>
              <w:object w:dxaOrig="3300" w:dyaOrig="760">
                <v:shape id="_x0000_i1084" type="#_x0000_t75" style="width:165pt;height:38.25pt" o:ole="">
                  <v:imagedata r:id="rId126" o:title=""/>
                </v:shape>
                <o:OLEObject Type="Embed" ProgID="Equation.DSMT4" ShapeID="_x0000_i1084" DrawAspect="Content" ObjectID="_1615711470" r:id="rId127"/>
              </w:object>
            </w:r>
          </w:p>
        </w:tc>
      </w:tr>
      <w:tr w:rsidR="00D465CD" w:rsidTr="00D465C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which leads to a correct answer of </w:t>
            </w:r>
            <w:r w:rsidR="00472880" w:rsidRPr="00472880">
              <w:rPr>
                <w:position w:val="-6"/>
                <w:sz w:val="22"/>
                <w:szCs w:val="22"/>
                <w:lang w:val="en-US"/>
              </w:rPr>
              <w:object w:dxaOrig="540" w:dyaOrig="260">
                <v:shape id="_x0000_i1085" type="#_x0000_t75" style="width:27pt;height:13.5pt" o:ole="">
                  <v:imagedata r:id="rId128" o:title=""/>
                </v:shape>
                <o:OLEObject Type="Embed" ProgID="Equation.DSMT4" ShapeID="_x0000_i1085" DrawAspect="Content" ObjectID="_1615711471" r:id="rId129"/>
              </w:object>
            </w:r>
          </w:p>
        </w:tc>
      </w:tr>
      <w:tr w:rsidR="00D465CD" w:rsidTr="00D465C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4509FA" w:rsidTr="004509FA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4509FA" w:rsidRDefault="004509FA" w:rsidP="004509F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</w:t>
            </w:r>
            <w:r w:rsidR="00742D2D">
              <w:rPr>
                <w:b/>
                <w:sz w:val="22"/>
                <w:szCs w:val="22"/>
              </w:rPr>
              <w:t>ft</w:t>
            </w: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4509FA" w:rsidRDefault="00742D2D" w:rsidP="004509FA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Follow through on their periodic function.  </w:t>
            </w:r>
            <w:r w:rsidR="004509FA" w:rsidRPr="00D465CD">
              <w:rPr>
                <w:sz w:val="22"/>
                <w:szCs w:val="22"/>
                <w:lang w:val="en-US"/>
              </w:rPr>
              <w:t xml:space="preserve">Deduces that </w:t>
            </w:r>
            <w:r w:rsidR="004509FA">
              <w:rPr>
                <w:sz w:val="22"/>
                <w:szCs w:val="22"/>
                <w:lang w:val="en-US"/>
              </w:rPr>
              <w:t xml:space="preserve">either </w:t>
            </w:r>
          </w:p>
          <w:p w:rsidR="004509FA" w:rsidRDefault="00472880" w:rsidP="004509FA">
            <w:pPr>
              <w:numPr>
                <w:ilvl w:val="0"/>
                <w:numId w:val="38"/>
              </w:num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34"/>
                <w:sz w:val="22"/>
                <w:szCs w:val="22"/>
              </w:rPr>
              <w:object w:dxaOrig="3680" w:dyaOrig="760">
                <v:shape id="_x0000_i1086" type="#_x0000_t75" style="width:184.5pt;height:38.25pt" o:ole="">
                  <v:imagedata r:id="rId130" o:title=""/>
                </v:shape>
                <o:OLEObject Type="Embed" ProgID="Equation.DSMT4" ShapeID="_x0000_i1086" DrawAspect="Content" ObjectID="_1615711472" r:id="rId131"/>
              </w:object>
            </w:r>
            <w:r w:rsidR="004509FA" w:rsidRPr="00D465CD">
              <w:rPr>
                <w:sz w:val="22"/>
                <w:szCs w:val="22"/>
              </w:rPr>
              <w:t xml:space="preserve"> </w:t>
            </w:r>
          </w:p>
          <w:p w:rsidR="004509FA" w:rsidRPr="00D465CD" w:rsidRDefault="00472880" w:rsidP="00472880">
            <w:pPr>
              <w:numPr>
                <w:ilvl w:val="0"/>
                <w:numId w:val="38"/>
              </w:num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34"/>
                <w:sz w:val="22"/>
                <w:szCs w:val="22"/>
              </w:rPr>
              <w:object w:dxaOrig="6759" w:dyaOrig="760">
                <v:shape id="_x0000_i1087" type="#_x0000_t75" style="width:338.25pt;height:38.25pt" o:ole="">
                  <v:imagedata r:id="rId132" o:title=""/>
                </v:shape>
                <o:OLEObject Type="Embed" ProgID="Equation.DSMT4" ShapeID="_x0000_i1087" DrawAspect="Content" ObjectID="_1615711473" r:id="rId133"/>
              </w:object>
            </w:r>
          </w:p>
        </w:tc>
      </w:tr>
    </w:tbl>
    <w:p w:rsidR="00BD6D0C" w:rsidRDefault="00BD6D0C" w:rsidP="00BD6D0C"/>
    <w:p w:rsidR="00BD6D0C" w:rsidRDefault="00BD6D0C" w:rsidP="00BD6D0C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 (a)</w:t>
            </w:r>
          </w:p>
        </w:tc>
        <w:tc>
          <w:tcPr>
            <w:tcW w:w="6946" w:type="dxa"/>
            <w:vAlign w:val="center"/>
          </w:tcPr>
          <w:p w:rsidR="00853BE3" w:rsidRPr="0030450C" w:rsidRDefault="00853BE3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0450C">
              <w:rPr>
                <w:bCs/>
                <w:sz w:val="22"/>
                <w:szCs w:val="22"/>
              </w:rPr>
              <w:t xml:space="preserve">  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680" w:dyaOrig="360">
                <v:shape id="_x0000_i1088" type="#_x0000_t75" style="width:84pt;height:18pt" o:ole="">
                  <v:imagedata r:id="rId134" o:title=""/>
                </v:shape>
                <o:OLEObject Type="Embed" ProgID="Equation.DSMT4" ShapeID="_x0000_i1088" DrawAspect="Content" ObjectID="_1615711474" r:id="rId135"/>
              </w:object>
            </w:r>
            <w:r w:rsidRPr="0030450C">
              <w:rPr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780" w:dyaOrig="360">
                <v:shape id="_x0000_i1089" type="#_x0000_t75" style="width:89.25pt;height:18pt" o:ole="">
                  <v:imagedata r:id="rId136" o:title=""/>
                </v:shape>
                <o:OLEObject Type="Embed" ProgID="Equation.DSMT4" ShapeID="_x0000_i1089" DrawAspect="Content" ObjectID="_1615711475" r:id="rId137"/>
              </w:object>
            </w:r>
            <w:r w:rsidRPr="0030450C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900" w:dyaOrig="360">
                <v:shape id="_x0000_i1090" type="#_x0000_t75" style="width:94.5pt;height:18pt" o:ole="">
                  <v:imagedata r:id="rId138" o:title=""/>
                </v:shape>
                <o:OLEObject Type="Embed" ProgID="Equation.DSMT4" ShapeID="_x0000_i1090" DrawAspect="Content" ObjectID="_1615711476" r:id="rId139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53BE3" w:rsidRDefault="00853BE3" w:rsidP="00BD6D0C">
            <w:pPr>
              <w:spacing w:before="40" w:after="40"/>
              <w:rPr>
                <w:bCs/>
                <w:sz w:val="22"/>
                <w:szCs w:val="22"/>
              </w:rPr>
            </w:pPr>
            <w:r w:rsidRPr="0030450C">
              <w:rPr>
                <w:sz w:val="22"/>
                <w:szCs w:val="22"/>
                <w:lang w:val="en-US"/>
              </w:rPr>
              <w:t xml:space="preserve">     </w: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4840" w:dyaOrig="360">
                <v:shape id="_x0000_i1091" type="#_x0000_t75" style="width:242.25pt;height:18pt" o:ole="">
                  <v:imagedata r:id="rId140" o:title=""/>
                </v:shape>
                <o:OLEObject Type="Embed" ProgID="Equation.DSMT4" ShapeID="_x0000_i1091" DrawAspect="Content" ObjectID="_1615711477" r:id="rId141"/>
              </w:object>
            </w:r>
          </w:p>
          <w:p w:rsidR="00853BE3" w:rsidRPr="0030450C" w:rsidRDefault="00853BE3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or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4680" w:dyaOrig="360">
                <v:shape id="_x0000_i1092" type="#_x0000_t75" style="width:234pt;height:18pt" o:ole="">
                  <v:imagedata r:id="rId142" o:title=""/>
                </v:shape>
                <o:OLEObject Type="Embed" ProgID="Equation.DSMT4" ShapeID="_x0000_i1092" DrawAspect="Content" ObjectID="_1615711478" r:id="rId143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  <w:r>
              <w:t>3.1a</w:t>
            </w: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/>
            <w:vAlign w:val="center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  <w:r w:rsidRPr="00853BE3">
              <w:rPr>
                <w:b/>
                <w:position w:val="-14"/>
              </w:rPr>
              <w:object w:dxaOrig="1720" w:dyaOrig="400">
                <v:shape id="_x0000_i1093" type="#_x0000_t75" style="width:85.5pt;height:20.25pt" o:ole="">
                  <v:imagedata r:id="rId144" o:title=""/>
                </v:shape>
                <o:OLEObject Type="Embed" ProgID="Equation.DSMT4" ShapeID="_x0000_i1093" DrawAspect="Content" ObjectID="_1615711479" r:id="rId145"/>
              </w:object>
            </w:r>
          </w:p>
        </w:tc>
        <w:tc>
          <w:tcPr>
            <w:tcW w:w="6946" w:type="dxa"/>
            <w:vAlign w:val="center"/>
          </w:tcPr>
          <w:p w:rsidR="00853BE3" w:rsidRPr="0030450C" w:rsidRDefault="00853BE3" w:rsidP="00853BE3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So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1920" w:dyaOrig="380">
                <v:shape id="_x0000_i1094" type="#_x0000_t75" style="width:96pt;height:18.75pt" o:ole="">
                  <v:imagedata r:id="rId146" o:title=""/>
                </v:shape>
                <o:OLEObject Type="Embed" ProgID="Equation.DSMT4" ShapeID="_x0000_i1094" DrawAspect="Content" ObjectID="_1615711480" r:id="rId147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853B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853BE3">
            <w:pPr>
              <w:spacing w:before="40" w:after="40"/>
              <w:jc w:val="center"/>
            </w:pPr>
            <w:r>
              <w:t>1.1b</w:t>
            </w:r>
          </w:p>
        </w:tc>
      </w:tr>
      <w:tr w:rsidR="00853BE3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53BE3" w:rsidRPr="0030450C" w:rsidRDefault="00853BE3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(2</w:t>
            </w:r>
            <w:r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</w:tr>
      <w:tr w:rsidR="008F7256" w:rsidTr="008F7256">
        <w:trPr>
          <w:trHeight w:val="109"/>
        </w:trPr>
        <w:tc>
          <w:tcPr>
            <w:tcW w:w="1276" w:type="dxa"/>
            <w:gridSpan w:val="2"/>
            <w:vMerge w:val="restart"/>
          </w:tcPr>
          <w:p w:rsidR="008F7256" w:rsidRPr="0030450C" w:rsidRDefault="008F7256" w:rsidP="008F7256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8F7256" w:rsidRPr="0030450C" w:rsidRDefault="008F7256" w:rsidP="00BD6D0C">
            <w:pPr>
              <w:spacing w:before="40" w:after="40"/>
            </w:pPr>
            <w:r w:rsidRPr="00C86E9A">
              <w:rPr>
                <w:position w:val="-18"/>
                <w:sz w:val="22"/>
                <w:szCs w:val="22"/>
              </w:rPr>
              <w:object w:dxaOrig="2280" w:dyaOrig="480">
                <v:shape id="_x0000_i1095" type="#_x0000_t75" style="width:114pt;height:24pt" o:ole="">
                  <v:imagedata r:id="rId148" o:title=""/>
                </v:shape>
                <o:OLEObject Type="Embed" ProgID="Equation.DSMT4" ShapeID="_x0000_i1095" DrawAspect="Content" ObjectID="_1615711481" r:id="rId149"/>
              </w:object>
            </w:r>
            <w:r>
              <w:rPr>
                <w:sz w:val="22"/>
                <w:szCs w:val="22"/>
              </w:rPr>
              <w:t xml:space="preserve">   </w:t>
            </w:r>
            <w:r w:rsidRPr="00853BE3">
              <w:rPr>
                <w:position w:val="-18"/>
                <w:sz w:val="22"/>
                <w:szCs w:val="22"/>
              </w:rPr>
              <w:object w:dxaOrig="4060" w:dyaOrig="480">
                <v:shape id="_x0000_i1096" type="#_x0000_t75" style="width:202.5pt;height:24pt" o:ole="">
                  <v:imagedata r:id="rId150" o:title=""/>
                </v:shape>
                <o:OLEObject Type="Embed" ProgID="Equation.DSMT4" ShapeID="_x0000_i1096" DrawAspect="Content" ObjectID="_1615711482" r:id="rId151"/>
              </w:object>
            </w:r>
          </w:p>
        </w:tc>
        <w:tc>
          <w:tcPr>
            <w:tcW w:w="992" w:type="dxa"/>
            <w:vAlign w:val="center"/>
          </w:tcPr>
          <w:p w:rsidR="008F7256" w:rsidRPr="00C86E9A" w:rsidRDefault="008F7256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BD6D0C">
            <w:pPr>
              <w:spacing w:before="40" w:after="40"/>
            </w:pPr>
            <w:r>
              <w:t xml:space="preserve">As </w:t>
            </w:r>
            <w:r w:rsidRPr="00853BE3">
              <w:rPr>
                <w:position w:val="-18"/>
                <w:sz w:val="22"/>
                <w:szCs w:val="22"/>
              </w:rPr>
              <w:object w:dxaOrig="1280" w:dyaOrig="480">
                <v:shape id="_x0000_i1097" type="#_x0000_t75" style="width:63.75pt;height:24pt" o:ole="">
                  <v:imagedata r:id="rId152" o:title=""/>
                </v:shape>
                <o:OLEObject Type="Embed" ProgID="Equation.DSMT4" ShapeID="_x0000_i1097" DrawAspect="Content" ObjectID="_1615711483" r:id="rId153"/>
              </w:object>
            </w:r>
            <w:r>
              <w:t xml:space="preserve">  then  </w:t>
            </w:r>
            <w:r w:rsidRPr="00853BE3">
              <w:rPr>
                <w:position w:val="-18"/>
                <w:sz w:val="22"/>
                <w:szCs w:val="22"/>
              </w:rPr>
              <w:object w:dxaOrig="2720" w:dyaOrig="480">
                <v:shape id="_x0000_i1098" type="#_x0000_t75" style="width:135.75pt;height:24pt" o:ole="">
                  <v:imagedata r:id="rId154" o:title=""/>
                </v:shape>
                <o:OLEObject Type="Embed" ProgID="Equation.DSMT4" ShapeID="_x0000_i1098" DrawAspect="Content" ObjectID="_1615711484" r:id="rId155"/>
              </w:objec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</w:pP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Default="008F7256" w:rsidP="00BD6D0C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4640" w:dyaOrig="380">
                <v:shape id="_x0000_i1099" type="#_x0000_t75" style="width:231.75pt;height:18.75pt" o:ole="">
                  <v:imagedata r:id="rId156" o:title=""/>
                </v:shape>
                <o:OLEObject Type="Embed" ProgID="Equation.DSMT4" ShapeID="_x0000_i1099" DrawAspect="Content" ObjectID="_1615711485" r:id="rId157"/>
              </w:object>
            </w:r>
          </w:p>
          <w:p w:rsidR="008F7256" w:rsidRPr="0030450C" w:rsidRDefault="008F7256" w:rsidP="00BD6D0C">
            <w:pPr>
              <w:spacing w:before="40" w:after="40"/>
            </w:pPr>
            <w:r>
              <w:rPr>
                <w:bCs/>
                <w:sz w:val="22"/>
                <w:szCs w:val="22"/>
              </w:rPr>
              <w:t xml:space="preserve">or    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4420" w:dyaOrig="380">
                <v:shape id="_x0000_i1100" type="#_x0000_t75" style="width:220.5pt;height:18.75pt" o:ole="">
                  <v:imagedata r:id="rId158" o:title=""/>
                </v:shape>
                <o:OLEObject Type="Embed" ProgID="Equation.DSMT4" ShapeID="_x0000_i1100" DrawAspect="Content" ObjectID="_1615711486" r:id="rId159"/>
              </w:objec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EC5A70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EC5A70">
            <w:pPr>
              <w:spacing w:before="40" w:after="40"/>
              <w:jc w:val="center"/>
            </w:pPr>
            <w:r>
              <w:t>3.1a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C86E9A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So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1680" w:dyaOrig="380">
                <v:shape id="_x0000_i1101" type="#_x0000_t75" style="width:84pt;height:18.75pt" o:ole="">
                  <v:imagedata r:id="rId160" o:title=""/>
                </v:shape>
                <o:OLEObject Type="Embed" ProgID="Equation.DSMT4" ShapeID="_x0000_i1101" DrawAspect="Content" ObjectID="_1615711487" r:id="rId161"/>
              </w:object>
            </w:r>
            <w:r w:rsidR="00742D2D">
              <w:rPr>
                <w:bCs/>
                <w:sz w:val="22"/>
                <w:szCs w:val="22"/>
              </w:rPr>
              <w:t xml:space="preserve"> only</w: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  <w:r>
              <w:t>1.1b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C86E9A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(3</w:t>
            </w:r>
            <w:r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</w:p>
        </w:tc>
      </w:tr>
      <w:tr w:rsidR="00C86E9A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C86E9A" w:rsidRPr="0030450C" w:rsidRDefault="00C86E9A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(5</w:t>
            </w:r>
            <w:r w:rsidRPr="0030450C">
              <w:rPr>
                <w:b/>
              </w:rPr>
              <w:t xml:space="preserve"> marks)</w:t>
            </w:r>
          </w:p>
        </w:tc>
      </w:tr>
      <w:tr w:rsidR="00C86E9A" w:rsidRPr="00D572EA" w:rsidTr="002A06CA">
        <w:trPr>
          <w:trHeight w:val="181"/>
        </w:trPr>
        <w:tc>
          <w:tcPr>
            <w:tcW w:w="9923" w:type="dxa"/>
            <w:gridSpan w:val="5"/>
            <w:vAlign w:val="center"/>
          </w:tcPr>
          <w:p w:rsidR="00C86E9A" w:rsidRPr="0030450C" w:rsidRDefault="00C86E9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4</w:t>
            </w:r>
            <w:r w:rsidRPr="0030450C">
              <w:rPr>
                <w:rFonts w:ascii="Verdana" w:hAnsi="Verdana"/>
                <w:b/>
                <w:sz w:val="20"/>
                <w:szCs w:val="20"/>
              </w:rPr>
              <w:t xml:space="preserve"> Notes:</w:t>
            </w:r>
          </w:p>
        </w:tc>
      </w:tr>
      <w:tr w:rsidR="00C86E9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86E9A" w:rsidRPr="0030450C" w:rsidRDefault="00C86E9A" w:rsidP="00853BE3">
            <w:pPr>
              <w:spacing w:before="40" w:after="40"/>
              <w:rPr>
                <w:b/>
                <w:sz w:val="22"/>
                <w:szCs w:val="22"/>
              </w:rPr>
            </w:pPr>
            <w:r w:rsidRPr="0030450C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853BE3" w:rsidRDefault="00C86E9A" w:rsidP="00853BE3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 complete method for finding the position vector of </w:t>
            </w:r>
            <w:r>
              <w:rPr>
                <w:bCs/>
                <w:i/>
                <w:sz w:val="22"/>
                <w:szCs w:val="22"/>
              </w:rPr>
              <w:t>D</w: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86E9A" w:rsidRPr="0030450C" w:rsidRDefault="00C86E9A" w:rsidP="00853BE3">
            <w:pPr>
              <w:spacing w:before="40" w:after="40"/>
              <w:rPr>
                <w:b/>
                <w:sz w:val="22"/>
                <w:szCs w:val="22"/>
              </w:rPr>
            </w:pPr>
            <w:r w:rsidRPr="0030450C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  <w:r w:rsidRPr="00853BE3">
              <w:rPr>
                <w:position w:val="-10"/>
                <w:sz w:val="22"/>
                <w:szCs w:val="22"/>
              </w:rPr>
              <w:object w:dxaOrig="1300" w:dyaOrig="300">
                <v:shape id="_x0000_i1102" type="#_x0000_t75" style="width:65.25pt;height:15pt" o:ole="">
                  <v:imagedata r:id="rId162" o:title=""/>
                </v:shape>
                <o:OLEObject Type="Embed" ProgID="Equation.DSMT4" ShapeID="_x0000_i1102" DrawAspect="Content" ObjectID="_1615711488" r:id="rId163"/>
              </w:object>
            </w:r>
            <w:r>
              <w:rPr>
                <w:sz w:val="22"/>
                <w:szCs w:val="22"/>
              </w:rPr>
              <w:t xml:space="preserve">   </w:t>
            </w:r>
            <w:r w:rsidR="00742D2D">
              <w:rPr>
                <w:sz w:val="22"/>
                <w:szCs w:val="22"/>
              </w:rPr>
              <w:t xml:space="preserve">or  </w:t>
            </w:r>
            <w:r w:rsidR="00A64A52" w:rsidRPr="00742D2D">
              <w:rPr>
                <w:position w:val="-54"/>
                <w:sz w:val="22"/>
                <w:szCs w:val="22"/>
              </w:rPr>
              <w:object w:dxaOrig="760" w:dyaOrig="1200">
                <v:shape id="_x0000_i1103" type="#_x0000_t75" style="width:38.25pt;height:60pt" o:ole="">
                  <v:imagedata r:id="rId164" o:title=""/>
                </v:shape>
                <o:OLEObject Type="Embed" ProgID="Equation.DSMT4" ShapeID="_x0000_i1103" DrawAspect="Content" ObjectID="_1615711489" r:id="rId165"/>
              </w:object>
            </w:r>
            <w:r w:rsidR="00742D2D">
              <w:rPr>
                <w:sz w:val="22"/>
                <w:szCs w:val="22"/>
              </w:rPr>
              <w:t xml:space="preserve"> </w: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complete attempt to find </w:t>
            </w:r>
            <w:r w:rsidRPr="00853BE3">
              <w:rPr>
                <w:position w:val="-18"/>
                <w:sz w:val="22"/>
                <w:szCs w:val="22"/>
              </w:rPr>
              <w:object w:dxaOrig="500" w:dyaOrig="480">
                <v:shape id="_x0000_i1104" type="#_x0000_t75" style="width:24.75pt;height:24pt" o:ole="">
                  <v:imagedata r:id="rId166" o:title=""/>
                </v:shape>
                <o:OLEObject Type="Embed" ProgID="Equation.DSMT4" ShapeID="_x0000_i1104" DrawAspect="Content" ObjectID="_1615711490" r:id="rId167"/>
              </w:object>
            </w:r>
            <w:r>
              <w:rPr>
                <w:sz w:val="22"/>
                <w:szCs w:val="22"/>
              </w:rPr>
              <w:t xml:space="preserve"> or  </w:t>
            </w:r>
            <w:r w:rsidRPr="00C86E9A">
              <w:rPr>
                <w:position w:val="-18"/>
                <w:sz w:val="22"/>
                <w:szCs w:val="22"/>
              </w:rPr>
              <w:object w:dxaOrig="480" w:dyaOrig="480">
                <v:shape id="_x0000_i1105" type="#_x0000_t75" style="width:24pt;height:24pt" o:ole="">
                  <v:imagedata r:id="rId168" o:title=""/>
                </v:shape>
                <o:OLEObject Type="Embed" ProgID="Equation.DSMT4" ShapeID="_x0000_i1105" DrawAspect="Content" ObjectID="_1615711491" r:id="rId169"/>
              </w:objec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8F7256" w:rsidRDefault="008F7256" w:rsidP="004B244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complete process for finding the position vector of </w:t>
            </w:r>
            <w:r>
              <w:rPr>
                <w:i/>
                <w:sz w:val="22"/>
                <w:szCs w:val="22"/>
              </w:rPr>
              <w:t>X</w:t>
            </w:r>
          </w:p>
        </w:tc>
      </w:tr>
      <w:tr w:rsidR="00C86E9A" w:rsidTr="008F7256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C86E9A" w:rsidRDefault="00C86E9A" w:rsidP="008F7256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C86E9A" w:rsidRPr="0030450C" w:rsidRDefault="008F7256" w:rsidP="00742D2D">
            <w:pPr>
              <w:spacing w:before="40" w:after="40"/>
              <w:rPr>
                <w:sz w:val="22"/>
                <w:szCs w:val="22"/>
              </w:rPr>
            </w:pPr>
            <w:r w:rsidRPr="00853BE3">
              <w:rPr>
                <w:position w:val="-10"/>
                <w:sz w:val="22"/>
                <w:szCs w:val="22"/>
              </w:rPr>
              <w:object w:dxaOrig="1060" w:dyaOrig="300">
                <v:shape id="_x0000_i1106" type="#_x0000_t75" style="width:53.25pt;height:15pt" o:ole="">
                  <v:imagedata r:id="rId170" o:title=""/>
                </v:shape>
                <o:OLEObject Type="Embed" ProgID="Equation.DSMT4" ShapeID="_x0000_i1106" DrawAspect="Content" ObjectID="_1615711492" r:id="rId171"/>
              </w:object>
            </w:r>
            <w:r>
              <w:rPr>
                <w:sz w:val="22"/>
                <w:szCs w:val="22"/>
              </w:rPr>
              <w:t xml:space="preserve">   </w:t>
            </w:r>
            <w:r w:rsidR="00742D2D">
              <w:rPr>
                <w:sz w:val="22"/>
                <w:szCs w:val="22"/>
              </w:rPr>
              <w:t xml:space="preserve">or  </w:t>
            </w:r>
            <w:r w:rsidR="00A64A52" w:rsidRPr="00742D2D">
              <w:rPr>
                <w:position w:val="-54"/>
                <w:sz w:val="22"/>
                <w:szCs w:val="22"/>
              </w:rPr>
              <w:object w:dxaOrig="780" w:dyaOrig="1200">
                <v:shape id="_x0000_i1107" type="#_x0000_t75" style="width:39pt;height:60pt" o:ole="">
                  <v:imagedata r:id="rId172" o:title=""/>
                </v:shape>
                <o:OLEObject Type="Embed" ProgID="Equation.DSMT4" ShapeID="_x0000_i1107" DrawAspect="Content" ObjectID="_1615711493" r:id="rId173"/>
              </w:object>
            </w:r>
          </w:p>
        </w:tc>
      </w:tr>
    </w:tbl>
    <w:p w:rsidR="008F7256" w:rsidRDefault="008F7256" w:rsidP="009E4A28"/>
    <w:p w:rsidR="009E4A28" w:rsidRDefault="008F7256" w:rsidP="009E4A28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63"/>
        <w:gridCol w:w="738"/>
      </w:tblGrid>
      <w:tr w:rsidR="00BD6D0C" w:rsidRPr="00D572EA" w:rsidTr="00C072C5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63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38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F02559" w:rsidTr="00C072C5">
        <w:trPr>
          <w:trHeight w:val="485"/>
        </w:trPr>
        <w:tc>
          <w:tcPr>
            <w:tcW w:w="1276" w:type="dxa"/>
            <w:vMerge w:val="restart"/>
          </w:tcPr>
          <w:p w:rsidR="00F02559" w:rsidRPr="00F457F2" w:rsidRDefault="00F02559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5 </w:t>
            </w:r>
            <w:r w:rsidRPr="00F457F2">
              <w:rPr>
                <w:b/>
              </w:rPr>
              <w:t>(a)</w:t>
            </w:r>
            <w:r w:rsidR="00A506AC">
              <w:rPr>
                <w:b/>
              </w:rPr>
              <w:t>(i)</w:t>
            </w: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i/>
                <w:iCs/>
                <w:position w:val="-10"/>
                <w:sz w:val="22"/>
                <w:szCs w:val="22"/>
              </w:rPr>
              <w:object w:dxaOrig="3100" w:dyaOrig="360">
                <v:shape id="_x0000_i1108" type="#_x0000_t75" style="width:155.25pt;height:18pt" o:ole="">
                  <v:imagedata r:id="rId174" o:title=""/>
                </v:shape>
                <o:OLEObject Type="Embed" ProgID="Equation.DSMT4" ShapeID="_x0000_i1108" DrawAspect="Content" ObjectID="_1615711494" r:id="rId175"/>
              </w:objec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</w:p>
        </w:tc>
      </w:tr>
      <w:tr w:rsidR="00F02559" w:rsidTr="00C072C5">
        <w:trPr>
          <w:trHeight w:val="581"/>
        </w:trPr>
        <w:tc>
          <w:tcPr>
            <w:tcW w:w="1276" w:type="dxa"/>
            <w:vMerge/>
            <w:vAlign w:val="center"/>
          </w:tcPr>
          <w:p w:rsidR="00F02559" w:rsidRDefault="00F02559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3460" w:dyaOrig="360">
                <v:shape id="_x0000_i1109" type="#_x0000_t75" style="width:173.25pt;height:18pt" o:ole="">
                  <v:imagedata r:id="rId176" o:title=""/>
                </v:shape>
                <o:OLEObject Type="Embed" ProgID="Equation.DSMT4" ShapeID="_x0000_i1109" DrawAspect="Content" ObjectID="_1615711495" r:id="rId177"/>
              </w:object>
            </w:r>
            <w:r w:rsidRPr="008A1774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1.1b</w:t>
            </w:r>
          </w:p>
        </w:tc>
      </w:tr>
      <w:tr w:rsidR="00F02559" w:rsidTr="00C072C5">
        <w:trPr>
          <w:trHeight w:val="485"/>
        </w:trPr>
        <w:tc>
          <w:tcPr>
            <w:tcW w:w="1276" w:type="dxa"/>
            <w:vMerge/>
            <w:vAlign w:val="center"/>
          </w:tcPr>
          <w:p w:rsidR="00F02559" w:rsidRDefault="00F02559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8A1774">
              <w:rPr>
                <w:position w:val="-22"/>
                <w:sz w:val="22"/>
                <w:szCs w:val="22"/>
              </w:rPr>
              <w:t xml:space="preserve">  </w:t>
            </w:r>
            <w:r w:rsidRPr="008A1774">
              <w:rPr>
                <w:position w:val="-10"/>
                <w:sz w:val="22"/>
                <w:szCs w:val="22"/>
              </w:rPr>
              <w:object w:dxaOrig="5400" w:dyaOrig="300">
                <v:shape id="_x0000_i1110" type="#_x0000_t75" style="width:270pt;height:15pt" o:ole="">
                  <v:imagedata r:id="rId178" o:title=""/>
                </v:shape>
                <o:OLEObject Type="Embed" ProgID="Equation.DSMT4" ShapeID="_x0000_i1110" DrawAspect="Content" ObjectID="_1615711496" r:id="rId179"/>
              </w:object>
            </w:r>
            <w:r w:rsidRPr="008A1774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A1*</w:t>
            </w: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298"/>
        </w:trPr>
        <w:tc>
          <w:tcPr>
            <w:tcW w:w="1276" w:type="dxa"/>
            <w:vMerge w:val="restart"/>
          </w:tcPr>
          <w:p w:rsidR="00BD6D0C" w:rsidRPr="00FE412B" w:rsidRDefault="00A506A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(a</w:t>
            </w:r>
            <w:r w:rsidR="00BD6D0C" w:rsidRPr="00FE412B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46" w:type="dxa"/>
            <w:vMerge w:val="restart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Hence, </w:t>
            </w:r>
            <w:r w:rsidRPr="008A1774">
              <w:rPr>
                <w:position w:val="-10"/>
                <w:sz w:val="22"/>
                <w:szCs w:val="22"/>
              </w:rPr>
              <w:object w:dxaOrig="2460" w:dyaOrig="360">
                <v:shape id="_x0000_i1111" type="#_x0000_t75" style="width:123pt;height:18pt" o:ole="">
                  <v:imagedata r:id="rId180" o:title=""/>
                </v:shape>
                <o:OLEObject Type="Embed" ProgID="Equation.DSMT4" ShapeID="_x0000_i1111" DrawAspect="Content" ObjectID="_1615711497" r:id="rId181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BD6D0C" w:rsidTr="00C072C5">
        <w:trPr>
          <w:trHeight w:val="298"/>
        </w:trPr>
        <w:tc>
          <w:tcPr>
            <w:tcW w:w="1276" w:type="dxa"/>
            <w:vMerge/>
          </w:tcPr>
          <w:p w:rsidR="00BD6D0C" w:rsidRPr="00FE412B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171"/>
        </w:trPr>
        <w:tc>
          <w:tcPr>
            <w:tcW w:w="1276" w:type="dxa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A64A52">
              <w:rPr>
                <w:b/>
              </w:rPr>
              <w:t>4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 w:val="restart"/>
          </w:tcPr>
          <w:p w:rsidR="00BD6D0C" w:rsidRDefault="00A506A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</w:t>
            </w:r>
            <w:r w:rsidR="00BD6D0C"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3520" w:dyaOrig="360">
                <v:shape id="_x0000_i1112" type="#_x0000_t75" style="width:175.5pt;height:18pt" o:ole="">
                  <v:imagedata r:id="rId182" o:title=""/>
                </v:shape>
                <o:OLEObject Type="Embed" ProgID="Equation.DSMT4" ShapeID="_x0000_i1112" DrawAspect="Content" ObjectID="_1615711498" r:id="rId183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bCs/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>E.g.</w:t>
            </w:r>
          </w:p>
          <w:p w:rsidR="00BD6D0C" w:rsidRPr="008A1774" w:rsidRDefault="00BD6D0C" w:rsidP="00BD6D0C">
            <w:pPr>
              <w:numPr>
                <w:ilvl w:val="0"/>
                <w:numId w:val="14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3480" w:dyaOrig="380">
                <v:shape id="_x0000_i1113" type="#_x0000_t75" style="width:174pt;height:18.75pt" o:ole="">
                  <v:imagedata r:id="rId184" o:title=""/>
                </v:shape>
                <o:OLEObject Type="Embed" ProgID="Equation.DSMT4" ShapeID="_x0000_i1113" DrawAspect="Content" ObjectID="_1615711499" r:id="rId185"/>
              </w:object>
            </w:r>
            <w:r w:rsidRPr="008A1774">
              <w:rPr>
                <w:bCs/>
                <w:sz w:val="22"/>
                <w:szCs w:val="22"/>
              </w:rPr>
              <w:t xml:space="preserve">  </w:t>
            </w:r>
          </w:p>
          <w:p w:rsidR="00BD6D0C" w:rsidRPr="008A1774" w:rsidRDefault="00BD6D0C" w:rsidP="00BD6D0C">
            <w:pPr>
              <w:numPr>
                <w:ilvl w:val="0"/>
                <w:numId w:val="14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28"/>
                <w:sz w:val="22"/>
                <w:szCs w:val="22"/>
              </w:rPr>
              <w:object w:dxaOrig="2920" w:dyaOrig="680">
                <v:shape id="_x0000_i1114" type="#_x0000_t75" style="width:146.25pt;height:33.75pt" o:ole="">
                  <v:imagedata r:id="rId186" o:title=""/>
                </v:shape>
                <o:OLEObject Type="Embed" ProgID="Equation.DSMT4" ShapeID="_x0000_i1114" DrawAspect="Content" ObjectID="_1615711500" r:id="rId187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A506AC" w:rsidP="00BD6D0C">
            <w:pPr>
              <w:spacing w:before="40" w:after="40"/>
              <w:jc w:val="center"/>
            </w:pPr>
            <w:r>
              <w:t>1.2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 xml:space="preserve">            </w:t>
            </w:r>
            <w:r w:rsidRPr="008A1774">
              <w:rPr>
                <w:bCs/>
                <w:position w:val="-30"/>
                <w:sz w:val="22"/>
                <w:szCs w:val="22"/>
              </w:rPr>
              <w:object w:dxaOrig="1900" w:dyaOrig="720">
                <v:shape id="_x0000_i1115" type="#_x0000_t75" style="width:94.5pt;height:36pt" o:ole="">
                  <v:imagedata r:id="rId188" o:title=""/>
                </v:shape>
                <o:OLEObject Type="Embed" ProgID="Equation.DSMT4" ShapeID="_x0000_i1115" DrawAspect="Content" ObjectID="_1615711501" r:id="rId189"/>
              </w:object>
            </w:r>
            <w:r w:rsidR="001961F8">
              <w:rPr>
                <w:bCs/>
                <w:sz w:val="22"/>
                <w:szCs w:val="22"/>
              </w:rPr>
              <w:t xml:space="preserve">         </w:t>
            </w:r>
            <w:r w:rsidR="001961F8" w:rsidRPr="00863F81">
              <w:rPr>
                <w:bCs/>
                <w:position w:val="-18"/>
                <w:sz w:val="22"/>
                <w:szCs w:val="22"/>
              </w:rPr>
              <w:object w:dxaOrig="3520" w:dyaOrig="480">
                <v:shape id="_x0000_i1116" type="#_x0000_t75" style="width:175.5pt;height:24pt" o:ole="">
                  <v:imagedata r:id="rId190" o:title=""/>
                </v:shape>
                <o:OLEObject Type="Embed" ProgID="Equation.DSMT4" ShapeID="_x0000_i1116" DrawAspect="Content" ObjectID="_1615711502" r:id="rId191"/>
              </w:object>
            </w:r>
          </w:p>
        </w:tc>
        <w:tc>
          <w:tcPr>
            <w:tcW w:w="963" w:type="dxa"/>
            <w:vAlign w:val="center"/>
          </w:tcPr>
          <w:p w:rsidR="00BD6D0C" w:rsidRDefault="001961F8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1961F8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 xml:space="preserve">                   </w:t>
            </w:r>
            <w:r w:rsidRPr="008A1774">
              <w:rPr>
                <w:bCs/>
                <w:position w:val="-30"/>
                <w:sz w:val="22"/>
                <w:szCs w:val="22"/>
              </w:rPr>
              <w:object w:dxaOrig="1620" w:dyaOrig="720">
                <v:shape id="_x0000_i1117" type="#_x0000_t75" style="width:81pt;height:36pt" o:ole="">
                  <v:imagedata r:id="rId192" o:title=""/>
                </v:shape>
                <o:OLEObject Type="Embed" ProgID="Equation.DSMT4" ShapeID="_x0000_i1117" DrawAspect="Content" ObjectID="_1615711503" r:id="rId193"/>
              </w:object>
            </w:r>
            <w:r w:rsidRPr="008A1774">
              <w:rPr>
                <w:bCs/>
                <w:sz w:val="22"/>
                <w:szCs w:val="22"/>
              </w:rPr>
              <w:t xml:space="preserve">         </w:t>
            </w:r>
            <w:r w:rsidRPr="008A1774">
              <w:rPr>
                <w:bCs/>
                <w:position w:val="-16"/>
                <w:sz w:val="22"/>
                <w:szCs w:val="22"/>
              </w:rPr>
              <w:object w:dxaOrig="2960" w:dyaOrig="440">
                <v:shape id="_x0000_i1118" type="#_x0000_t75" style="width:148.5pt;height:22.5pt" o:ole="">
                  <v:imagedata r:id="rId194" o:title=""/>
                </v:shape>
                <o:OLEObject Type="Embed" ProgID="Equation.DSMT4" ShapeID="_x0000_i1118" DrawAspect="Content" ObjectID="_1615711504" r:id="rId195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4280" w:dyaOrig="360">
                <v:shape id="_x0000_i1119" type="#_x0000_t75" style="width:213.75pt;height:18pt" o:ole="">
                  <v:imagedata r:id="rId196" o:title=""/>
                </v:shape>
                <o:OLEObject Type="Embed" ProgID="Equation.DSMT4" ShapeID="_x0000_i1119" DrawAspect="Content" ObjectID="_1615711505" r:id="rId197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              </w:t>
            </w:r>
            <w:r w:rsidRPr="008A1774">
              <w:rPr>
                <w:position w:val="-10"/>
                <w:sz w:val="22"/>
                <w:szCs w:val="22"/>
              </w:rPr>
              <w:object w:dxaOrig="4760" w:dyaOrig="360">
                <v:shape id="_x0000_i1120" type="#_x0000_t75" style="width:238.5pt;height:18pt" o:ole="">
                  <v:imagedata r:id="rId198" o:title=""/>
                </v:shape>
                <o:OLEObject Type="Embed" ProgID="Equation.DSMT4" ShapeID="_x0000_i1120" DrawAspect="Content" ObjectID="_1615711506" r:id="rId199"/>
              </w:object>
            </w:r>
            <w:r w:rsidRPr="008A1774">
              <w:rPr>
                <w:sz w:val="22"/>
                <w:szCs w:val="22"/>
              </w:rPr>
              <w:t xml:space="preserve">  *</w: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 *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2.1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251CCB" w:rsidRDefault="00BD6D0C" w:rsidP="00C072C5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C072C5">
              <w:rPr>
                <w:b/>
              </w:rPr>
              <w:t>4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 w:val="restart"/>
          </w:tcPr>
          <w:p w:rsidR="00BD6D0C" w:rsidRDefault="00A506AC" w:rsidP="00BD6D0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="00BD6D0C"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6060" w:dyaOrig="380">
                <v:shape id="_x0000_i1121" type="#_x0000_t75" style="width:303pt;height:18.75pt" o:ole="">
                  <v:imagedata r:id="rId200" o:title=""/>
                </v:shape>
                <o:OLEObject Type="Embed" ProgID="Equation.DSMT4" ShapeID="_x0000_i1121" DrawAspect="Content" ObjectID="_1615711507" r:id="rId201"/>
              </w:objec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2500" w:dyaOrig="360">
                <v:shape id="_x0000_i1122" type="#_x0000_t75" style="width:125.25pt;height:18pt" o:ole="">
                  <v:imagedata r:id="rId202" o:title=""/>
                </v:shape>
                <o:OLEObject Type="Embed" ProgID="Equation.DSMT4" ShapeID="_x0000_i1122" DrawAspect="Content" ObjectID="_1615711508" r:id="rId203"/>
              </w:objec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Reason 1:  E.g. </w: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2"/>
                <w:sz w:val="22"/>
                <w:szCs w:val="22"/>
              </w:rPr>
              <w:object w:dxaOrig="580" w:dyaOrig="360">
                <v:shape id="_x0000_i1123" type="#_x0000_t75" style="width:29.25pt;height:18pt" o:ole="">
                  <v:imagedata r:id="rId204" o:title=""/>
                </v:shape>
                <o:OLEObject Type="Embed" ProgID="Equation.DSMT4" ShapeID="_x0000_i1123" DrawAspect="Content" ObjectID="_1615711509" r:id="rId205"/>
              </w:object>
            </w:r>
            <w:r w:rsidRPr="008A1774">
              <w:rPr>
                <w:sz w:val="22"/>
                <w:szCs w:val="22"/>
              </w:rPr>
              <w:t xml:space="preserve"> is not defined when </w:t>
            </w:r>
            <w:r w:rsidRPr="008A1774">
              <w:rPr>
                <w:position w:val="-10"/>
                <w:sz w:val="22"/>
                <w:szCs w:val="22"/>
              </w:rPr>
              <w:object w:dxaOrig="700" w:dyaOrig="300">
                <v:shape id="_x0000_i1124" type="#_x0000_t75" style="width:35.25pt;height:15pt" o:ole="">
                  <v:imagedata r:id="rId206" o:title=""/>
                </v:shape>
                <o:OLEObject Type="Embed" ProgID="Equation.DSMT4" ShapeID="_x0000_i1124" DrawAspect="Content" ObjectID="_1615711510" r:id="rId207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2"/>
                <w:sz w:val="22"/>
                <w:szCs w:val="22"/>
              </w:rPr>
              <w:object w:dxaOrig="1060" w:dyaOrig="360">
                <v:shape id="_x0000_i1125" type="#_x0000_t75" style="width:53.25pt;height:18pt" o:ole="">
                  <v:imagedata r:id="rId208" o:title=""/>
                </v:shape>
                <o:OLEObject Type="Embed" ProgID="Equation.DSMT4" ShapeID="_x0000_i1125" DrawAspect="Content" ObjectID="_1615711511" r:id="rId209"/>
              </w:object>
            </w:r>
            <w:r w:rsidRPr="008A1774">
              <w:rPr>
                <w:sz w:val="22"/>
                <w:szCs w:val="22"/>
              </w:rPr>
              <w:t xml:space="preserve"> is not defined when </w:t>
            </w:r>
            <w:r w:rsidRPr="008A1774">
              <w:rPr>
                <w:position w:val="-10"/>
                <w:sz w:val="22"/>
                <w:szCs w:val="22"/>
              </w:rPr>
              <w:object w:dxaOrig="700" w:dyaOrig="300">
                <v:shape id="_x0000_i1126" type="#_x0000_t75" style="width:35.25pt;height:15pt" o:ole="">
                  <v:imagedata r:id="rId206" o:title=""/>
                </v:shape>
                <o:OLEObject Type="Embed" ProgID="Equation.DSMT4" ShapeID="_x0000_i1126" DrawAspect="Content" ObjectID="_1615711512" r:id="rId210"/>
              </w:objec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720" w:dyaOrig="300">
                <v:shape id="_x0000_i1127" type="#_x0000_t75" style="width:36pt;height:15pt" o:ole="">
                  <v:imagedata r:id="rId211" o:title=""/>
                </v:shape>
                <o:OLEObject Type="Embed" ProgID="Equation.DSMT4" ShapeID="_x0000_i1127" DrawAspect="Content" ObjectID="_1615711513" r:id="rId212"/>
              </w:object>
            </w:r>
            <w:r w:rsidRPr="008A1774">
              <w:rPr>
                <w:sz w:val="22"/>
                <w:szCs w:val="22"/>
              </w:rPr>
              <w:t xml:space="preserve"> but </w:t>
            </w:r>
            <w:r w:rsidRPr="008A1774">
              <w:rPr>
                <w:position w:val="-12"/>
                <w:sz w:val="22"/>
                <w:szCs w:val="22"/>
              </w:rPr>
              <w:object w:dxaOrig="580" w:dyaOrig="360">
                <v:shape id="_x0000_i1128" type="#_x0000_t75" style="width:29.25pt;height:18pt" o:ole="">
                  <v:imagedata r:id="rId204" o:title=""/>
                </v:shape>
                <o:OLEObject Type="Embed" ProgID="Equation.DSMT4" ShapeID="_x0000_i1128" DrawAspect="Content" ObjectID="_1615711514" r:id="rId213"/>
              </w:object>
            </w:r>
            <w:r w:rsidRPr="008A1774">
              <w:rPr>
                <w:sz w:val="22"/>
                <w:szCs w:val="22"/>
              </w:rPr>
              <w:t xml:space="preserve"> is only defined for </w:t>
            </w:r>
            <w:r w:rsidRPr="008A1774">
              <w:rPr>
                <w:position w:val="-10"/>
                <w:sz w:val="22"/>
                <w:szCs w:val="22"/>
              </w:rPr>
              <w:object w:dxaOrig="540" w:dyaOrig="300">
                <v:shape id="_x0000_i1129" type="#_x0000_t75" style="width:27pt;height:15pt" o:ole="">
                  <v:imagedata r:id="rId214" o:title=""/>
                </v:shape>
                <o:OLEObject Type="Embed" ProgID="Equation.DSMT4" ShapeID="_x0000_i1129" DrawAspect="Content" ObjectID="_1615711515" r:id="rId215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>Reason 2:</w:t>
            </w:r>
          </w:p>
          <w:p w:rsidR="00BD6D0C" w:rsidRPr="008A1774" w:rsidRDefault="00BD6D0C" w:rsidP="00BD6D0C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1860" w:dyaOrig="360">
                <v:shape id="_x0000_i1130" type="#_x0000_t75" style="width:93pt;height:18pt" o:ole="">
                  <v:imagedata r:id="rId216" o:title=""/>
                </v:shape>
                <o:OLEObject Type="Embed" ProgID="Equation.DSMT4" ShapeID="_x0000_i1130" DrawAspect="Content" ObjectID="_1615711516" r:id="rId217"/>
              </w:object>
            </w:r>
            <w:r w:rsidRPr="008A1774">
              <w:rPr>
                <w:sz w:val="22"/>
                <w:szCs w:val="22"/>
              </w:rPr>
              <w:t xml:space="preserve"> so  </w:t>
            </w:r>
            <w:r w:rsidRPr="008A1774">
              <w:rPr>
                <w:position w:val="-10"/>
                <w:sz w:val="22"/>
                <w:szCs w:val="22"/>
              </w:rPr>
              <w:object w:dxaOrig="1580" w:dyaOrig="360">
                <v:shape id="_x0000_i1131" type="#_x0000_t75" style="width:78.75pt;height:18pt" o:ole="">
                  <v:imagedata r:id="rId218" o:title=""/>
                </v:shape>
                <o:OLEObject Type="Embed" ProgID="Equation.DSMT4" ShapeID="_x0000_i1131" DrawAspect="Content" ObjectID="_1615711517" r:id="rId219"/>
              </w:object>
            </w:r>
            <w:r w:rsidRPr="008A1774">
              <w:rPr>
                <w:sz w:val="22"/>
                <w:szCs w:val="22"/>
              </w:rPr>
              <w:t xml:space="preserve"> has no (real) roots</w: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0450C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sz w:val="22"/>
                <w:szCs w:val="22"/>
              </w:rPr>
              <w:t>At least one of Reason 1 or Reason 2</w:t>
            </w: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38" w:type="dxa"/>
            <w:vAlign w:val="center"/>
          </w:tcPr>
          <w:p w:rsidR="00BD6D0C" w:rsidRPr="0030450C" w:rsidRDefault="002D4F84" w:rsidP="00BD6D0C">
            <w:pPr>
              <w:spacing w:before="40" w:after="40"/>
              <w:jc w:val="center"/>
            </w:pPr>
            <w:r w:rsidRPr="0030450C">
              <w:t>2.4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776D7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Both Reason 1 and Reason 2 </w:t>
            </w: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38" w:type="dxa"/>
            <w:vAlign w:val="center"/>
          </w:tcPr>
          <w:p w:rsidR="00BD6D0C" w:rsidRPr="0030450C" w:rsidRDefault="002D4F84" w:rsidP="00BD6D0C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0450C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rPr>
                <w:b/>
              </w:rPr>
              <w:t>(2)</w:t>
            </w:r>
          </w:p>
        </w:tc>
        <w:tc>
          <w:tcPr>
            <w:tcW w:w="738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</w:p>
        </w:tc>
      </w:tr>
      <w:tr w:rsidR="00BD6D0C" w:rsidTr="00BD6D0C">
        <w:trPr>
          <w:trHeight w:val="485"/>
        </w:trPr>
        <w:tc>
          <w:tcPr>
            <w:tcW w:w="9923" w:type="dxa"/>
            <w:gridSpan w:val="4"/>
            <w:vAlign w:val="center"/>
          </w:tcPr>
          <w:p w:rsidR="00BD6D0C" w:rsidRPr="00A64A52" w:rsidRDefault="00BD6D0C" w:rsidP="00C072C5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</w:t>
            </w:r>
            <w:r w:rsidR="00C072C5" w:rsidRPr="00A64A52">
              <w:rPr>
                <w:b/>
              </w:rPr>
              <w:t>0</w:t>
            </w:r>
            <w:r w:rsidRPr="00A64A52">
              <w:rPr>
                <w:b/>
              </w:rPr>
              <w:t xml:space="preserve"> marks)</w:t>
            </w:r>
          </w:p>
        </w:tc>
      </w:tr>
    </w:tbl>
    <w:p w:rsidR="004879CC" w:rsidRDefault="004879CC" w:rsidP="00BD6D0C"/>
    <w:p w:rsidR="004879CC" w:rsidRDefault="004879CC" w:rsidP="00BD6D0C">
      <w:r>
        <w:br w:type="column"/>
      </w:r>
    </w:p>
    <w:p w:rsidR="00654065" w:rsidRDefault="00654065" w:rsidP="00654065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654065" w:rsidRPr="00D572EA" w:rsidTr="00DD2E5A">
        <w:trPr>
          <w:trHeight w:val="181"/>
        </w:trPr>
        <w:tc>
          <w:tcPr>
            <w:tcW w:w="9923" w:type="dxa"/>
            <w:gridSpan w:val="2"/>
            <w:vAlign w:val="center"/>
          </w:tcPr>
          <w:p w:rsidR="00654065" w:rsidRPr="00D572EA" w:rsidRDefault="00654065" w:rsidP="00DD2E5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5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580" w:dyaOrig="300">
                <v:shape id="_x0000_i1132" type="#_x0000_t75" style="width:28.5pt;height:14.25pt" o:ole="">
                  <v:imagedata r:id="rId220" o:title=""/>
                </v:shape>
                <o:OLEObject Type="Embed" ProgID="Equation.DSMT4" ShapeID="_x0000_i1132" DrawAspect="Content" ObjectID="_1615711518" r:id="rId221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</w:tr>
      <w:tr w:rsidR="00491EF9" w:rsidRPr="00F66CC3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="00F02559" w:rsidRPr="00391D3A">
              <w:rPr>
                <w:position w:val="-10"/>
                <w:sz w:val="22"/>
                <w:szCs w:val="22"/>
              </w:rPr>
              <w:object w:dxaOrig="940" w:dyaOrig="300">
                <v:shape id="_x0000_i1133" type="#_x0000_t75" style="width:47.25pt;height:14.25pt" o:ole="">
                  <v:imagedata r:id="rId222" o:title=""/>
                </v:shape>
                <o:OLEObject Type="Embed" ProgID="Equation.DSMT4" ShapeID="_x0000_i1133" DrawAspect="Content" ObjectID="_1615711519" r:id="rId223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to show that </w:t>
            </w:r>
            <w:r w:rsidRPr="00310217">
              <w:rPr>
                <w:position w:val="-10"/>
                <w:sz w:val="22"/>
                <w:szCs w:val="22"/>
              </w:rPr>
              <w:object w:dxaOrig="540" w:dyaOrig="300">
                <v:shape id="_x0000_i1134" type="#_x0000_t75" style="width:27pt;height:15pt" o:ole="">
                  <v:imagedata r:id="rId224" o:title=""/>
                </v:shape>
                <o:OLEObject Type="Embed" ProgID="Equation.DSMT4" ShapeID="_x0000_i1134" DrawAspect="Content" ObjectID="_1615711520" r:id="rId225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(a)(ii)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Deduces </w:t>
            </w:r>
            <w:r w:rsidRPr="00391D3A">
              <w:rPr>
                <w:position w:val="-10"/>
                <w:sz w:val="22"/>
                <w:szCs w:val="22"/>
              </w:rPr>
              <w:object w:dxaOrig="700" w:dyaOrig="300">
                <v:shape id="_x0000_i1135" type="#_x0000_t75" style="width:35.25pt;height:14.25pt" o:ole="">
                  <v:imagedata r:id="rId226" o:title=""/>
                </v:shape>
                <o:OLEObject Type="Embed" ProgID="Equation.DSMT4" ShapeID="_x0000_i1135" DrawAspect="Content" ObjectID="_1615711521" r:id="rId227"/>
              </w:object>
            </w:r>
            <w:r w:rsidRPr="00391D3A">
              <w:rPr>
                <w:sz w:val="22"/>
                <w:szCs w:val="22"/>
              </w:rPr>
              <w:t xml:space="preserve"> is a factor of </w:t>
            </w:r>
            <w:r w:rsidRPr="00391D3A">
              <w:rPr>
                <w:position w:val="-10"/>
                <w:sz w:val="22"/>
                <w:szCs w:val="22"/>
              </w:rPr>
              <w:object w:dxaOrig="440" w:dyaOrig="300">
                <v:shape id="_x0000_i1136" type="#_x0000_t75" style="width:22.5pt;height:14.25pt" o:ole="">
                  <v:imagedata r:id="rId228" o:title=""/>
                </v:shape>
                <o:OLEObject Type="Embed" ProgID="Equation.DSMT4" ShapeID="_x0000_i1136" DrawAspect="Content" ObjectID="_1615711522" r:id="rId229"/>
              </w:object>
            </w:r>
            <w:r w:rsidRPr="00391D3A">
              <w:rPr>
                <w:sz w:val="22"/>
                <w:szCs w:val="22"/>
              </w:rPr>
              <w:t xml:space="preserve"> and attempts to find a quadratic factor of </w:t>
            </w:r>
            <w:r w:rsidR="00623439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285750" cy="180975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50F5" w:rsidRPr="00391D3A">
              <w:rPr>
                <w:sz w:val="22"/>
                <w:szCs w:val="22"/>
              </w:rPr>
              <w:t xml:space="preserve"> by either equating coefficients or by algebraic long division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23439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1190625" cy="23812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A64A52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</w:t>
            </w:r>
            <w:r w:rsidR="00654065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Evidence of applying a correct law of logarithms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Uses correct laws of logarithms to give either 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 expression of the form </w:t>
            </w:r>
            <w:r w:rsidRPr="00391D3A">
              <w:rPr>
                <w:position w:val="-12"/>
                <w:sz w:val="22"/>
                <w:szCs w:val="22"/>
                <w:lang w:val="en-US"/>
              </w:rPr>
              <w:object w:dxaOrig="1420" w:dyaOrig="360">
                <v:shape id="_x0000_i1139" type="#_x0000_t75" style="width:71.25pt;height:18.75pt" o:ole="">
                  <v:imagedata r:id="rId232" o:title=""/>
                </v:shape>
                <o:OLEObject Type="Embed" ProgID="Equation.DSMT4" ShapeID="_x0000_i1139" DrawAspect="Content" ObjectID="_1615711523" r:id="rId233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where </w:t>
            </w:r>
            <w:r w:rsidRPr="00391D3A">
              <w:rPr>
                <w:i/>
                <w:sz w:val="22"/>
                <w:szCs w:val="22"/>
                <w:lang w:val="en-US"/>
              </w:rPr>
              <w:t>k</w:t>
            </w:r>
            <w:r w:rsidRPr="00391D3A">
              <w:rPr>
                <w:sz w:val="22"/>
                <w:szCs w:val="22"/>
                <w:lang w:val="en-US"/>
              </w:rPr>
              <w:t xml:space="preserve"> is a constant</w:t>
            </w:r>
          </w:p>
          <w:p w:rsidR="00654065" w:rsidRPr="00391D3A" w:rsidRDefault="00654065" w:rsidP="00DD2E5A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 expression of the form </w:t>
            </w:r>
            <w:r w:rsidR="00744B69" w:rsidRPr="00391D3A">
              <w:rPr>
                <w:position w:val="-12"/>
                <w:sz w:val="22"/>
                <w:szCs w:val="22"/>
                <w:lang w:val="en-US"/>
              </w:rPr>
              <w:object w:dxaOrig="2140" w:dyaOrig="360">
                <v:shape id="_x0000_i1140" type="#_x0000_t75" style="width:107.25pt;height:18.75pt" o:ole="">
                  <v:imagedata r:id="rId234" o:title=""/>
                </v:shape>
                <o:OLEObject Type="Embed" ProgID="Equation.DSMT4" ShapeID="_x0000_i1140" DrawAspect="Content" ObjectID="_1615711524" r:id="rId235"/>
              </w:objec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Evidence in their working of </w:t>
            </w:r>
            <w:r w:rsidR="00623439"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1476375" cy="24765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D3A">
              <w:rPr>
                <w:sz w:val="22"/>
                <w:szCs w:val="22"/>
                <w:lang w:val="en-US"/>
              </w:rPr>
              <w:t xml:space="preserve">8 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060" w:dyaOrig="360">
                <v:shape id="_x0000_i1142" type="#_x0000_t75" style="width:102.75pt;height:18.75pt" o:ole="">
                  <v:imagedata r:id="rId237" o:title=""/>
                </v:shape>
                <o:OLEObject Type="Embed" ProgID="Equation.DSMT4" ShapeID="_x0000_i1142" DrawAspect="Content" ObjectID="_1615711525" r:id="rId238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with no errors seen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A64A52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</w:t>
            </w:r>
            <w:r w:rsidR="00654065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654065" w:rsidRDefault="00654065" w:rsidP="00654065"/>
    <w:p w:rsidR="004879CC" w:rsidRDefault="00654065" w:rsidP="004879CC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D6D0C" w:rsidRPr="00391D3A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Pr="00F457F2" w:rsidRDefault="006A0F73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E0C28">
              <w:rPr>
                <w:b/>
              </w:rPr>
              <w:t xml:space="preserve"> </w:t>
            </w:r>
            <w:r w:rsidR="00BD6D0C" w:rsidRPr="00F457F2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D3435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use an appropriate model; </w:t>
            </w:r>
          </w:p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e.g. </w:t>
            </w:r>
            <w:r w:rsidR="00D34354" w:rsidRPr="00391D3A">
              <w:rPr>
                <w:position w:val="-10"/>
                <w:sz w:val="22"/>
                <w:szCs w:val="22"/>
              </w:rPr>
              <w:object w:dxaOrig="3280" w:dyaOrig="360">
                <v:shape id="_x0000_i1143" type="#_x0000_t75" style="width:164.25pt;height:18pt" o:ole="">
                  <v:imagedata r:id="rId239" o:title=""/>
                </v:shape>
                <o:OLEObject Type="Embed" ProgID="Equation.DSMT4" ShapeID="_x0000_i1143" DrawAspect="Content" ObjectID="_1615711526" r:id="rId240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3.3</w:t>
            </w:r>
          </w:p>
        </w:tc>
      </w:tr>
      <w:tr w:rsidR="00D34354" w:rsidRPr="00391D3A" w:rsidTr="00D34354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D34354" w:rsidRDefault="00D34354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e.g. </w:t>
            </w:r>
            <w:r w:rsidRPr="00391D3A">
              <w:rPr>
                <w:position w:val="-10"/>
                <w:sz w:val="22"/>
                <w:szCs w:val="22"/>
              </w:rPr>
              <w:object w:dxaOrig="1260" w:dyaOrig="360">
                <v:shape id="_x0000_i1144" type="#_x0000_t75" style="width:63pt;height:18pt" o:ole="">
                  <v:imagedata r:id="rId241" o:title=""/>
                </v:shape>
                <o:OLEObject Type="Embed" ProgID="Equation.DSMT4" ShapeID="_x0000_i1144" DrawAspect="Content" ObjectID="_1615711527" r:id="rId242"/>
              </w:object>
            </w:r>
          </w:p>
          <w:p w:rsidR="00D34354" w:rsidRPr="00D34354" w:rsidRDefault="00D34354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Substitutes </w:t>
            </w:r>
            <w:r w:rsidRPr="00391D3A">
              <w:rPr>
                <w:position w:val="-10"/>
                <w:sz w:val="22"/>
                <w:szCs w:val="22"/>
              </w:rPr>
              <w:object w:dxaOrig="1100" w:dyaOrig="300">
                <v:shape id="_x0000_i1145" type="#_x0000_t75" style="width:54.75pt;height:15pt" o:ole="">
                  <v:imagedata r:id="rId243" o:title=""/>
                </v:shape>
                <o:OLEObject Type="Embed" ProgID="Equation.DSMT4" ShapeID="_x0000_i1145" DrawAspect="Content" ObjectID="_1615711528" r:id="rId244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2"/>
                <w:sz w:val="22"/>
                <w:szCs w:val="22"/>
              </w:rPr>
              <w:object w:dxaOrig="2380" w:dyaOrig="600">
                <v:shape id="_x0000_i1146" type="#_x0000_t75" style="width:119.25pt;height:30pt" o:ole="">
                  <v:imagedata r:id="rId245" o:title=""/>
                </v:shape>
                <o:OLEObject Type="Embed" ProgID="Equation.DSMT4" ShapeID="_x0000_i1146" DrawAspect="Content" ObjectID="_1615711529" r:id="rId246"/>
              </w:object>
            </w:r>
            <w:r w:rsidRPr="00391D3A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3.1b</w:t>
            </w:r>
          </w:p>
        </w:tc>
      </w:tr>
      <w:tr w:rsidR="00D34354" w:rsidRPr="00391D3A" w:rsidTr="00D34354">
        <w:trPr>
          <w:trHeight w:val="525"/>
        </w:trPr>
        <w:tc>
          <w:tcPr>
            <w:tcW w:w="1276" w:type="dxa"/>
            <w:gridSpan w:val="2"/>
            <w:vMerge/>
            <w:vAlign w:val="center"/>
          </w:tcPr>
          <w:p w:rsidR="00D34354" w:rsidRDefault="00D34354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34354" w:rsidRPr="00D34354" w:rsidRDefault="00B01736" w:rsidP="00B01736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1260" w:dyaOrig="600">
                <v:shape id="_x0000_i1147" type="#_x0000_t75" style="width:63pt;height:30pt" o:ole="">
                  <v:imagedata r:id="rId247" o:title=""/>
                </v:shape>
                <o:OLEObject Type="Embed" ProgID="Equation.DSMT4" ShapeID="_x0000_i1147" DrawAspect="Content" ObjectID="_1615711530" r:id="rId248"/>
              </w:object>
            </w:r>
            <w:r w:rsidR="00D34354" w:rsidRPr="00391D3A">
              <w:rPr>
                <w:bCs/>
                <w:sz w:val="22"/>
                <w:szCs w:val="22"/>
              </w:rPr>
              <w:t xml:space="preserve"> </w:t>
            </w:r>
            <w:r w:rsidR="00D34354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D34354">
              <w:rPr>
                <w:bCs/>
                <w:sz w:val="22"/>
                <w:szCs w:val="22"/>
              </w:rPr>
              <w:t xml:space="preserve">or 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D34354" w:rsidRPr="00D34354">
              <w:rPr>
                <w:position w:val="-22"/>
                <w:sz w:val="22"/>
                <w:szCs w:val="22"/>
              </w:rPr>
              <w:object w:dxaOrig="1780" w:dyaOrig="600">
                <v:shape id="_x0000_i1148" type="#_x0000_t75" style="width:89.25pt;height:30pt" o:ole="">
                  <v:imagedata r:id="rId249" o:title=""/>
                </v:shape>
                <o:OLEObject Type="Embed" ProgID="Equation.DSMT4" ShapeID="_x0000_i1148" DrawAspect="Content" ObjectID="_1615711531" r:id="rId250"/>
              </w:object>
            </w:r>
            <w:r>
              <w:rPr>
                <w:sz w:val="22"/>
                <w:szCs w:val="22"/>
              </w:rPr>
              <w:t xml:space="preserve">  </w:t>
            </w:r>
            <w:r w:rsidRPr="00B01736">
              <w:rPr>
                <w:bCs/>
                <w:position w:val="-14"/>
                <w:sz w:val="22"/>
                <w:szCs w:val="22"/>
              </w:rPr>
              <w:object w:dxaOrig="1240" w:dyaOrig="400">
                <v:shape id="_x0000_i1149" type="#_x0000_t75" style="width:62.25pt;height:20.25pt" o:ole="">
                  <v:imagedata r:id="rId251" o:title=""/>
                </v:shape>
                <o:OLEObject Type="Embed" ProgID="Equation.DSMT4" ShapeID="_x0000_i1149" DrawAspect="Content" ObjectID="_1615711532" r:id="rId252"/>
              </w:objec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BD6D0C" w:rsidRPr="00391D3A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D34354" w:rsidRPr="00391D3A" w:rsidTr="00D34354">
        <w:trPr>
          <w:trHeight w:val="485"/>
        </w:trPr>
        <w:tc>
          <w:tcPr>
            <w:tcW w:w="1276" w:type="dxa"/>
            <w:gridSpan w:val="2"/>
            <w:vMerge w:val="restart"/>
          </w:tcPr>
          <w:p w:rsidR="00D34354" w:rsidRPr="00FE412B" w:rsidRDefault="00D34354" w:rsidP="00BD6D0C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Substitutes </w:t>
            </w:r>
            <w:r w:rsidRPr="00391D3A">
              <w:rPr>
                <w:position w:val="-22"/>
                <w:sz w:val="22"/>
                <w:szCs w:val="22"/>
              </w:rPr>
              <w:object w:dxaOrig="740" w:dyaOrig="600">
                <v:shape id="_x0000_i1150" type="#_x0000_t75" style="width:36.75pt;height:30pt" o:ole="">
                  <v:imagedata r:id="rId253" o:title=""/>
                </v:shape>
                <o:OLEObject Type="Embed" ProgID="Equation.DSMT4" ShapeID="_x0000_i1150" DrawAspect="Content" ObjectID="_1615711533" r:id="rId254"/>
              </w:object>
            </w:r>
            <w:r w:rsidRPr="00391D3A">
              <w:rPr>
                <w:sz w:val="22"/>
                <w:szCs w:val="22"/>
              </w:rPr>
              <w:t xml:space="preserve"> into their </w:t>
            </w:r>
            <w:r w:rsidRPr="00391D3A">
              <w:rPr>
                <w:position w:val="-22"/>
                <w:sz w:val="22"/>
                <w:szCs w:val="22"/>
              </w:rPr>
              <w:object w:dxaOrig="1260" w:dyaOrig="600">
                <v:shape id="_x0000_i1151" type="#_x0000_t75" style="width:63pt;height:30pt" o:ole="">
                  <v:imagedata r:id="rId255" o:title=""/>
                </v:shape>
                <o:OLEObject Type="Embed" ProgID="Equation.DSMT4" ShapeID="_x0000_i1151" DrawAspect="Content" ObjectID="_1615711534" r:id="rId256"/>
              </w:objec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D34354" w:rsidRPr="00391D3A" w:rsidTr="00D34354">
        <w:trPr>
          <w:trHeight w:val="171"/>
        </w:trPr>
        <w:tc>
          <w:tcPr>
            <w:tcW w:w="1276" w:type="dxa"/>
            <w:gridSpan w:val="2"/>
            <w:vMerge/>
          </w:tcPr>
          <w:p w:rsidR="00D34354" w:rsidRPr="00AA16D8" w:rsidRDefault="00D34354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3B43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2580" w:dyaOrig="600">
                <v:shape id="_x0000_i1152" type="#_x0000_t75" style="width:129pt;height:30pt" o:ole="">
                  <v:imagedata r:id="rId257" o:title=""/>
                </v:shape>
                <o:OLEObject Type="Embed" ProgID="Equation.DSMT4" ShapeID="_x0000_i1152" DrawAspect="Content" ObjectID="_1615711535" r:id="rId258"/>
              </w:object>
            </w:r>
            <w:r>
              <w:rPr>
                <w:sz w:val="22"/>
                <w:szCs w:val="22"/>
              </w:rPr>
              <w:t xml:space="preserve"> </w:t>
            </w:r>
            <w:r w:rsidR="00D37FB8">
              <w:rPr>
                <w:sz w:val="22"/>
                <w:szCs w:val="22"/>
              </w:rPr>
              <w:t>Coach</w:t>
            </w:r>
            <w:r w:rsidRPr="00391D3A">
              <w:rPr>
                <w:sz w:val="22"/>
                <w:szCs w:val="22"/>
              </w:rPr>
              <w:t xml:space="preserve"> can enter the tunnel</w: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2.2b</w:t>
            </w:r>
          </w:p>
        </w:tc>
      </w:tr>
      <w:tr w:rsidR="00D34354" w:rsidRPr="00391D3A" w:rsidTr="00D34354">
        <w:trPr>
          <w:trHeight w:val="171"/>
        </w:trPr>
        <w:tc>
          <w:tcPr>
            <w:tcW w:w="1276" w:type="dxa"/>
            <w:gridSpan w:val="2"/>
            <w:vMerge/>
          </w:tcPr>
          <w:p w:rsidR="00D34354" w:rsidRPr="00AA16D8" w:rsidRDefault="00D34354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 w:val="restart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  <w:r>
              <w:rPr>
                <w:b/>
              </w:rPr>
              <w:t>Alt</w:t>
            </w:r>
            <w:r w:rsidR="00D34354">
              <w:rPr>
                <w:b/>
              </w:rPr>
              <w:t xml:space="preserve"> 1</w:t>
            </w: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2780" w:dyaOrig="660">
                <v:shape id="_x0000_i1153" type="#_x0000_t75" style="width:139.5pt;height:33pt" o:ole="">
                  <v:imagedata r:id="rId259" o:title=""/>
                </v:shape>
                <o:OLEObject Type="Embed" ProgID="Equation.DSMT4" ShapeID="_x0000_i1153" DrawAspect="Content" ObjectID="_1615711536" r:id="rId260"/>
              </w:object>
            </w:r>
            <w:r w:rsidRPr="00391D3A">
              <w:rPr>
                <w:position w:val="-22"/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so maximum width </w:t>
            </w:r>
            <w:r w:rsidRPr="00391D3A">
              <w:rPr>
                <w:position w:val="-32"/>
                <w:sz w:val="22"/>
                <w:szCs w:val="22"/>
              </w:rPr>
              <w:object w:dxaOrig="1040" w:dyaOrig="760">
                <v:shape id="_x0000_i1154" type="#_x0000_t75" style="width:51.75pt;height:38.25pt" o:ole="">
                  <v:imagedata r:id="rId261" o:title=""/>
                </v:shape>
                <o:OLEObject Type="Embed" ProgID="Equation.DSMT4" ShapeID="_x0000_i1154" DrawAspect="Content" ObjectID="_1615711537" r:id="rId262"/>
              </w:objec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3B43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480" w:dyaOrig="300">
                <v:shape id="_x0000_i1155" type="#_x0000_t75" style="width:74.25pt;height:15pt" o:ole="">
                  <v:imagedata r:id="rId263" o:title=""/>
                </v:shape>
                <o:OLEObject Type="Embed" ProgID="Equation.DSMT4" ShapeID="_x0000_i1155" DrawAspect="Content" ObjectID="_1615711538" r:id="rId264"/>
              </w:object>
            </w:r>
            <w:r w:rsidRPr="00391D3A">
              <w:rPr>
                <w:sz w:val="22"/>
                <w:szCs w:val="22"/>
              </w:rPr>
              <w:t xml:space="preserve">   </w:t>
            </w:r>
            <w:r w:rsidRPr="00391D3A">
              <w:rPr>
                <w:position w:val="-10"/>
                <w:sz w:val="22"/>
                <w:szCs w:val="22"/>
              </w:rPr>
              <w:object w:dxaOrig="360" w:dyaOrig="260">
                <v:shape id="_x0000_i1156" type="#_x0000_t75" style="width:18pt;height:13.5pt" o:ole="">
                  <v:imagedata r:id="rId265" o:title=""/>
                </v:shape>
                <o:OLEObject Type="Embed" ProgID="Equation.DSMT4" ShapeID="_x0000_i1156" DrawAspect="Content" ObjectID="_1615711539" r:id="rId266"/>
              </w:object>
            </w:r>
            <w:r w:rsidR="00D37FB8">
              <w:rPr>
                <w:sz w:val="22"/>
                <w:szCs w:val="22"/>
              </w:rPr>
              <w:t xml:space="preserve"> Coach</w:t>
            </w:r>
            <w:r w:rsidRPr="00391D3A">
              <w:rPr>
                <w:sz w:val="22"/>
                <w:szCs w:val="22"/>
              </w:rPr>
              <w:t xml:space="preserve"> </w:t>
            </w:r>
            <w:r w:rsidR="003B43A9" w:rsidRPr="00391D3A">
              <w:rPr>
                <w:sz w:val="22"/>
                <w:szCs w:val="22"/>
              </w:rPr>
              <w:t>can enter</w:t>
            </w:r>
            <w:r w:rsidRPr="00391D3A">
              <w:rPr>
                <w:sz w:val="22"/>
                <w:szCs w:val="22"/>
              </w:rPr>
              <w:t xml:space="preserve"> the tunnel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2.2b</w:t>
            </w: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BD6D0C" w:rsidRPr="00391D3A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E.g.</w:t>
            </w:r>
          </w:p>
          <w:p w:rsidR="00FD1214" w:rsidRDefault="00D37FB8" w:rsidP="00BD6D0C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Coach</w:t>
            </w:r>
            <w:r w:rsidR="00FD1214">
              <w:rPr>
                <w:sz w:val="22"/>
                <w:szCs w:val="22"/>
              </w:rPr>
              <w:t xml:space="preserve"> needs to enter through the centre of the tunnel.  This will only be possible if it is a one-way tunnel</w:t>
            </w:r>
          </w:p>
          <w:p w:rsidR="00BD6D0C" w:rsidRDefault="00FD1214" w:rsidP="00FD1214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real-life the road may be cambered (and not horizontal)</w:t>
            </w:r>
          </w:p>
          <w:p w:rsidR="00780DD6" w:rsidRPr="00780DD6" w:rsidRDefault="00780DD6" w:rsidP="00780DD6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quadratic curve </w:t>
            </w:r>
            <w:r w:rsidRPr="00780DD6">
              <w:rPr>
                <w:i/>
                <w:sz w:val="22"/>
                <w:szCs w:val="22"/>
              </w:rPr>
              <w:t>BCA</w:t>
            </w:r>
            <w:r>
              <w:rPr>
                <w:sz w:val="22"/>
                <w:szCs w:val="22"/>
              </w:rPr>
              <w:t xml:space="preserve"> is modelled for the entrance to the tunnel but we do not know if this curve is valid throughout the entire length of the tunnel</w:t>
            </w:r>
            <w:r w:rsidRPr="00780DD6">
              <w:rPr>
                <w:sz w:val="22"/>
                <w:szCs w:val="22"/>
              </w:rPr>
              <w:t xml:space="preserve"> </w:t>
            </w:r>
          </w:p>
          <w:p w:rsidR="00780DD6" w:rsidRPr="00780DD6" w:rsidRDefault="00D37FB8" w:rsidP="00780DD6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 may be overhead lights in the tunnel which may block the path of the coach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3.5b</w:t>
            </w:r>
          </w:p>
        </w:tc>
      </w:tr>
      <w:tr w:rsidR="00BD6D0C" w:rsidRPr="00391D3A" w:rsidTr="00BD6D0C">
        <w:trPr>
          <w:trHeight w:val="126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BD6D0C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BD6D0C" w:rsidRPr="00FE412B" w:rsidRDefault="00BD6D0C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(6</w:t>
            </w:r>
            <w:r w:rsidRPr="00FE412B">
              <w:rPr>
                <w:b/>
              </w:rPr>
              <w:t xml:space="preserve"> marks)</w:t>
            </w:r>
          </w:p>
        </w:tc>
      </w:tr>
      <w:tr w:rsidR="004879CC" w:rsidRPr="00D572EA" w:rsidTr="004879CC">
        <w:trPr>
          <w:trHeight w:val="181"/>
        </w:trPr>
        <w:tc>
          <w:tcPr>
            <w:tcW w:w="9923" w:type="dxa"/>
            <w:gridSpan w:val="5"/>
            <w:vAlign w:val="center"/>
          </w:tcPr>
          <w:p w:rsidR="004879CC" w:rsidRPr="00D572EA" w:rsidRDefault="004879CC" w:rsidP="004879C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6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D2E5A" w:rsidP="00703F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Translates the </w:t>
            </w:r>
            <w:r w:rsidR="00703FA9" w:rsidRPr="00391D3A">
              <w:rPr>
                <w:sz w:val="22"/>
                <w:szCs w:val="22"/>
              </w:rPr>
              <w:t>given situation</w:t>
            </w:r>
            <w:r w:rsidRPr="00391D3A">
              <w:rPr>
                <w:sz w:val="22"/>
                <w:szCs w:val="22"/>
              </w:rPr>
              <w:t xml:space="preserve"> in</w:t>
            </w:r>
            <w:r w:rsidR="00703FA9" w:rsidRPr="00391D3A">
              <w:rPr>
                <w:sz w:val="22"/>
                <w:szCs w:val="22"/>
              </w:rPr>
              <w:t>to an appropriate quadratic model – see scheme</w:t>
            </w: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5976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</w:t>
            </w:r>
            <w:r w:rsidR="004879CC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703FA9" w:rsidP="00703FA9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>Applies the maximum height constraint in an attempt to find the equation of the model</w:t>
            </w:r>
            <w:r w:rsidR="00D02E20" w:rsidRPr="00391D3A">
              <w:rPr>
                <w:bCs/>
                <w:sz w:val="22"/>
                <w:szCs w:val="22"/>
              </w:rPr>
              <w:t xml:space="preserve"> – see scheme</w:t>
            </w: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703FA9" w:rsidP="00B01736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Finds a suitable equation</w:t>
            </w:r>
            <w:r w:rsidR="00B01736">
              <w:rPr>
                <w:sz w:val="22"/>
                <w:szCs w:val="22"/>
              </w:rPr>
              <w:t xml:space="preserve"> </w:t>
            </w:r>
            <w:r w:rsidR="00D02E20" w:rsidRPr="00391D3A">
              <w:rPr>
                <w:sz w:val="22"/>
                <w:szCs w:val="22"/>
              </w:rPr>
              <w:t>– see scheme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02E20" w:rsidP="004879C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See scheme </w:t>
            </w:r>
          </w:p>
        </w:tc>
      </w:tr>
      <w:tr w:rsidR="004879CC" w:rsidTr="007B39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7B39F1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02E20" w:rsidP="000D794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Applies a fully correct argument to infe</w:t>
            </w:r>
            <w:r w:rsidR="006E50F5" w:rsidRPr="00391D3A">
              <w:rPr>
                <w:sz w:val="22"/>
                <w:szCs w:val="22"/>
                <w:lang w:val="en-US"/>
              </w:rPr>
              <w:t xml:space="preserve">r {by </w:t>
            </w:r>
            <w:r w:rsidR="003B43A9" w:rsidRPr="00391D3A">
              <w:rPr>
                <w:sz w:val="22"/>
                <w:szCs w:val="22"/>
                <w:lang w:val="en-US"/>
              </w:rPr>
              <w:t>assuming that</w:t>
            </w:r>
            <w:r w:rsidR="000D7947">
              <w:rPr>
                <w:sz w:val="22"/>
                <w:szCs w:val="22"/>
                <w:lang w:val="en-US"/>
              </w:rPr>
              <w:t xml:space="preserve"> curve</w:t>
            </w:r>
            <w:r w:rsidR="003B43A9" w:rsidRPr="00391D3A">
              <w:rPr>
                <w:sz w:val="22"/>
                <w:szCs w:val="22"/>
                <w:lang w:val="en-US"/>
              </w:rPr>
              <w:t xml:space="preserve"> </w:t>
            </w:r>
            <w:r w:rsidR="000D7947">
              <w:rPr>
                <w:i/>
                <w:sz w:val="22"/>
                <w:szCs w:val="22"/>
                <w:lang w:val="en-US"/>
              </w:rPr>
              <w:t>BCA</w:t>
            </w:r>
            <w:r w:rsidR="006E50F5" w:rsidRPr="00391D3A">
              <w:rPr>
                <w:sz w:val="22"/>
                <w:szCs w:val="22"/>
                <w:lang w:val="en-US"/>
              </w:rPr>
              <w:t xml:space="preserve"> is quadratic</w:t>
            </w:r>
            <w:r w:rsidR="007B39F1">
              <w:rPr>
                <w:sz w:val="22"/>
                <w:szCs w:val="22"/>
                <w:lang w:val="en-US"/>
              </w:rPr>
              <w:t xml:space="preserve"> and the given measurements are correct</w:t>
            </w:r>
            <w:r w:rsidRPr="00391D3A">
              <w:rPr>
                <w:sz w:val="22"/>
                <w:szCs w:val="22"/>
                <w:lang w:val="en-US"/>
              </w:rPr>
              <w:t xml:space="preserve">}, </w:t>
            </w:r>
            <w:r w:rsidR="000D7947" w:rsidRPr="00391D3A">
              <w:rPr>
                <w:sz w:val="22"/>
                <w:szCs w:val="22"/>
                <w:lang w:val="en-US"/>
              </w:rPr>
              <w:t xml:space="preserve">that </w:t>
            </w:r>
            <w:r w:rsidR="000D7947">
              <w:rPr>
                <w:sz w:val="22"/>
                <w:szCs w:val="22"/>
                <w:lang w:val="en-US"/>
              </w:rPr>
              <w:t xml:space="preserve">is possible </w:t>
            </w:r>
            <w:r w:rsidR="007B39F1">
              <w:rPr>
                <w:sz w:val="22"/>
                <w:szCs w:val="22"/>
                <w:lang w:val="en-US"/>
              </w:rPr>
              <w:t xml:space="preserve">for the coach to </w:t>
            </w:r>
            <w:r w:rsidR="007B39F1" w:rsidRPr="00391D3A">
              <w:rPr>
                <w:sz w:val="22"/>
                <w:szCs w:val="22"/>
                <w:lang w:val="en-US"/>
              </w:rPr>
              <w:t>enter the tunnel</w:t>
            </w:r>
          </w:p>
        </w:tc>
      </w:tr>
      <w:tr w:rsidR="00D02E20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02E20" w:rsidRPr="00391D3A" w:rsidRDefault="00D02E20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02E20" w:rsidRPr="00391D3A" w:rsidRDefault="00D02E20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4879CC" w:rsidRPr="00391D3A" w:rsidRDefault="000D7947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4879CC" w:rsidRDefault="004879CC" w:rsidP="004879CC"/>
    <w:p w:rsidR="00D87139" w:rsidRDefault="00D87139" w:rsidP="00D87139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17"/>
        <w:gridCol w:w="1021"/>
        <w:gridCol w:w="709"/>
      </w:tblGrid>
      <w:tr w:rsidR="00D87139" w:rsidRPr="00D572EA" w:rsidTr="00D87139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87139" w:rsidTr="00D87139">
        <w:trPr>
          <w:trHeight w:val="485"/>
        </w:trPr>
        <w:tc>
          <w:tcPr>
            <w:tcW w:w="1276" w:type="dxa"/>
            <w:vMerge w:val="restart"/>
          </w:tcPr>
          <w:p w:rsidR="00D87139" w:rsidRDefault="00D87139" w:rsidP="00D8713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17" w:type="dxa"/>
            <w:vAlign w:val="center"/>
          </w:tcPr>
          <w:p w:rsidR="00D87139" w:rsidRPr="00C80AF9" w:rsidRDefault="006B576A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1160" w:dyaOrig="600">
                <v:shape id="_x0000_i1157" type="#_x0000_t75" style="width:57.75pt;height:31.5pt" o:ole="">
                  <v:imagedata r:id="rId267" o:title=""/>
                </v:shape>
                <o:OLEObject Type="Embed" ProgID="Equation.DSMT4" ShapeID="_x0000_i1157" DrawAspect="Content" ObjectID="_1615711540" r:id="rId268"/>
              </w:object>
            </w:r>
            <w:r w:rsidR="00D87139">
              <w:rPr>
                <w:rFonts w:ascii="Times New Roman" w:hAnsi="Times New Roman"/>
                <w:szCs w:val="22"/>
              </w:rPr>
              <w:t xml:space="preserve">,   </w:t>
            </w:r>
            <w:r w:rsidRPr="004711C3">
              <w:rPr>
                <w:rFonts w:ascii="Times New Roman" w:hAnsi="Times New Roman"/>
                <w:position w:val="-56"/>
                <w:szCs w:val="22"/>
              </w:rPr>
              <w:object w:dxaOrig="2440" w:dyaOrig="1240">
                <v:shape id="_x0000_i1158" type="#_x0000_t75" style="width:122.25pt;height:62.25pt" o:ole="">
                  <v:imagedata r:id="rId269" o:title=""/>
                </v:shape>
                <o:OLEObject Type="Embed" ProgID="Equation.DSMT4" ShapeID="_x0000_i1158" DrawAspect="Content" ObjectID="_1615711541" r:id="rId270"/>
              </w:object>
            </w:r>
            <w:r w:rsidR="00D87139">
              <w:rPr>
                <w:rFonts w:ascii="Times New Roman" w:hAnsi="Times New Roman"/>
                <w:szCs w:val="22"/>
              </w:rPr>
              <w:t xml:space="preserve">   </w:t>
            </w:r>
          </w:p>
        </w:tc>
        <w:tc>
          <w:tcPr>
            <w:tcW w:w="1021" w:type="dxa"/>
            <w:vAlign w:val="center"/>
          </w:tcPr>
          <w:p w:rsidR="00D87139" w:rsidRDefault="00D87139" w:rsidP="00D87139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87139" w:rsidRDefault="00D87139" w:rsidP="00D87139">
            <w:pPr>
              <w:spacing w:before="40" w:after="40"/>
              <w:jc w:val="center"/>
            </w:pPr>
          </w:p>
        </w:tc>
      </w:tr>
      <w:tr w:rsidR="004C14EE" w:rsidTr="00F9401B">
        <w:trPr>
          <w:trHeight w:val="730"/>
        </w:trPr>
        <w:tc>
          <w:tcPr>
            <w:tcW w:w="1276" w:type="dxa"/>
            <w:vMerge/>
          </w:tcPr>
          <w:p w:rsidR="004C14EE" w:rsidRDefault="004C14EE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4C14EE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1300" w:dyaOrig="600">
                <v:shape id="_x0000_i1159" type="#_x0000_t75" style="width:64.5pt;height:31.5pt" o:ole="">
                  <v:imagedata r:id="rId271" o:title=""/>
                </v:shape>
                <o:OLEObject Type="Embed" ProgID="Equation.DSMT4" ShapeID="_x0000_i1159" DrawAspect="Content" ObjectID="_1615711542" r:id="rId272"/>
              </w:object>
            </w:r>
            <w:r w:rsidRPr="00F6306D">
              <w:rPr>
                <w:rFonts w:ascii="Times New Roman" w:hAnsi="Times New Roman"/>
                <w:position w:val="-22"/>
                <w:szCs w:val="22"/>
              </w:rPr>
              <w:object w:dxaOrig="2120" w:dyaOrig="600">
                <v:shape id="_x0000_i1160" type="#_x0000_t75" style="width:105.75pt;height:30pt" o:ole="">
                  <v:imagedata r:id="rId273" o:title=""/>
                </v:shape>
                <o:OLEObject Type="Embed" ProgID="Equation.DSMT4" ShapeID="_x0000_i1160" DrawAspect="Content" ObjectID="_1615711543" r:id="rId274"/>
              </w:object>
            </w:r>
          </w:p>
        </w:tc>
        <w:tc>
          <w:tcPr>
            <w:tcW w:w="1021" w:type="dxa"/>
            <w:vAlign w:val="center"/>
          </w:tcPr>
          <w:p w:rsidR="004C14EE" w:rsidRDefault="004C14EE" w:rsidP="004C14EE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4C14EE" w:rsidRPr="006A260C" w:rsidRDefault="004C14EE" w:rsidP="004C14EE">
            <w:pPr>
              <w:spacing w:before="40" w:after="40"/>
              <w:jc w:val="center"/>
            </w:pPr>
            <w:r w:rsidRPr="006A260C">
              <w:t>3.1a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Default="00EC6CF1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1860" w:dyaOrig="600">
                <v:shape id="_x0000_i1161" type="#_x0000_t75" style="width:93pt;height:31.5pt" o:ole="">
                  <v:imagedata r:id="rId275" o:title=""/>
                </v:shape>
                <o:OLEObject Type="Embed" ProgID="Equation.DSMT4" ShapeID="_x0000_i1161" DrawAspect="Content" ObjectID="_1615711544" r:id="rId276"/>
              </w:object>
            </w:r>
            <w:r w:rsidR="00A06955" w:rsidRPr="00A06955">
              <w:rPr>
                <w:rFonts w:ascii="Times New Roman" w:hAnsi="Times New Roman"/>
                <w:position w:val="-28"/>
                <w:szCs w:val="22"/>
              </w:rPr>
              <w:object w:dxaOrig="2840" w:dyaOrig="680">
                <v:shape id="_x0000_i1162" type="#_x0000_t75" style="width:141.75pt;height:33.75pt" o:ole="">
                  <v:imagedata r:id="rId277" o:title=""/>
                </v:shape>
                <o:OLEObject Type="Embed" ProgID="Equation.DSMT4" ShapeID="_x0000_i1162" DrawAspect="Content" ObjectID="_1615711545" r:id="rId278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F9401B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Pr="006A260C" w:rsidRDefault="00A06955" w:rsidP="00F9401B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                 </w:t>
            </w:r>
            <w:r w:rsidRPr="00A06955">
              <w:rPr>
                <w:rFonts w:ascii="Times New Roman" w:hAnsi="Times New Roman"/>
                <w:position w:val="-28"/>
                <w:szCs w:val="22"/>
              </w:rPr>
              <w:object w:dxaOrig="2240" w:dyaOrig="680">
                <v:shape id="_x0000_i1163" type="#_x0000_t75" style="width:111.75pt;height:33.75pt" o:ole="">
                  <v:imagedata r:id="rId279" o:title=""/>
                </v:shape>
                <o:OLEObject Type="Embed" ProgID="Equation.DSMT4" ShapeID="_x0000_i1163" DrawAspect="Content" ObjectID="_1615711546" r:id="rId280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1A44D8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A06955">
              <w:rPr>
                <w:rFonts w:ascii="Times New Roman" w:hAnsi="Times New Roman"/>
                <w:position w:val="-32"/>
                <w:szCs w:val="22"/>
              </w:rPr>
              <w:object w:dxaOrig="4420" w:dyaOrig="780">
                <v:shape id="_x0000_i1164" type="#_x0000_t75" style="width:220.5pt;height:39pt" o:ole="">
                  <v:imagedata r:id="rId281" o:title=""/>
                </v:shape>
                <o:OLEObject Type="Embed" ProgID="Equation.DSMT4" ShapeID="_x0000_i1164" DrawAspect="Content" ObjectID="_1615711547" r:id="rId282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2.2a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</w:t>
            </w:r>
            <w:r w:rsidR="001A44D8" w:rsidRPr="00A82340">
              <w:rPr>
                <w:rFonts w:ascii="Times New Roman" w:hAnsi="Times New Roman"/>
                <w:position w:val="-28"/>
                <w:szCs w:val="22"/>
              </w:rPr>
              <w:object w:dxaOrig="3220" w:dyaOrig="680">
                <v:shape id="_x0000_i1165" type="#_x0000_t75" style="width:161.25pt;height:33.75pt" o:ole="">
                  <v:imagedata r:id="rId283" o:title=""/>
                </v:shape>
                <o:OLEObject Type="Embed" ProgID="Equation.DSMT4" ShapeID="_x0000_i1165" DrawAspect="Content" ObjectID="_1615711548" r:id="rId284"/>
              </w:object>
            </w:r>
            <w:r w:rsidRPr="00247D53">
              <w:rPr>
                <w:rFonts w:ascii="Times New Roman" w:hAnsi="Times New Roman"/>
                <w:position w:val="-22"/>
                <w:szCs w:val="22"/>
              </w:rPr>
              <w:object w:dxaOrig="1020" w:dyaOrig="580">
                <v:shape id="_x0000_i1166" type="#_x0000_t75" style="width:51pt;height:29.25pt" o:ole="">
                  <v:imagedata r:id="rId285" o:title=""/>
                </v:shape>
                <o:OLEObject Type="Embed" ProgID="Equation.DSMT4" ShapeID="_x0000_i1166" DrawAspect="Content" ObjectID="_1615711549" r:id="rId286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2.1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D87139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D87139">
        <w:trPr>
          <w:trHeight w:val="126"/>
        </w:trPr>
        <w:tc>
          <w:tcPr>
            <w:tcW w:w="1276" w:type="dxa"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D87139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6B576A">
        <w:trPr>
          <w:trHeight w:val="126"/>
        </w:trPr>
        <w:tc>
          <w:tcPr>
            <w:tcW w:w="1276" w:type="dxa"/>
            <w:vMerge w:val="restart"/>
          </w:tcPr>
          <w:p w:rsidR="00A06955" w:rsidRDefault="00A06955" w:rsidP="006B576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A06955" w:rsidRDefault="00A06955" w:rsidP="006B576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17" w:type="dxa"/>
            <w:vAlign w:val="center"/>
          </w:tcPr>
          <w:p w:rsidR="00A06955" w:rsidRPr="00C80AF9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3440" w:dyaOrig="600">
                <v:shape id="_x0000_i1167" type="#_x0000_t75" style="width:171pt;height:31.5pt" o:ole="">
                  <v:imagedata r:id="rId287" o:title=""/>
                </v:shape>
                <o:OLEObject Type="Embed" ProgID="Equation.DSMT4" ShapeID="_x0000_i1167" DrawAspect="Content" ObjectID="_1615711550" r:id="rId288"/>
              </w:object>
            </w:r>
            <w:r>
              <w:rPr>
                <w:rFonts w:ascii="Times New Roman" w:hAnsi="Times New Roman"/>
                <w:szCs w:val="22"/>
              </w:rPr>
              <w:t xml:space="preserve">,   </w:t>
            </w:r>
            <w:r w:rsidRPr="004711C3">
              <w:rPr>
                <w:rFonts w:ascii="Times New Roman" w:hAnsi="Times New Roman"/>
                <w:position w:val="-56"/>
                <w:szCs w:val="22"/>
              </w:rPr>
              <w:object w:dxaOrig="2540" w:dyaOrig="1240">
                <v:shape id="_x0000_i1168" type="#_x0000_t75" style="width:126.75pt;height:62.25pt" o:ole="">
                  <v:imagedata r:id="rId289" o:title=""/>
                </v:shape>
                <o:OLEObject Type="Embed" ProgID="Equation.DSMT4" ShapeID="_x0000_i1168" DrawAspect="Content" ObjectID="_1615711551" r:id="rId290"/>
              </w:object>
            </w:r>
            <w:r>
              <w:rPr>
                <w:rFonts w:ascii="Times New Roman" w:hAnsi="Times New Roman"/>
                <w:szCs w:val="22"/>
              </w:rPr>
              <w:t xml:space="preserve">   </w:t>
            </w: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637CD6">
        <w:trPr>
          <w:trHeight w:val="268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Merge w:val="restart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</w:t>
            </w:r>
            <w:r w:rsidRPr="00F6306D">
              <w:rPr>
                <w:rFonts w:ascii="Times New Roman" w:hAnsi="Times New Roman"/>
                <w:position w:val="-22"/>
                <w:szCs w:val="22"/>
              </w:rPr>
              <w:object w:dxaOrig="2740" w:dyaOrig="580">
                <v:shape id="_x0000_i1169" type="#_x0000_t75" style="width:137.25pt;height:29.25pt" o:ole="">
                  <v:imagedata r:id="rId291" o:title=""/>
                </v:shape>
                <o:OLEObject Type="Embed" ProgID="Equation.DSMT4" ShapeID="_x0000_i1169" DrawAspect="Content" ObjectID="_1615711552" r:id="rId292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Pr="006A260C" w:rsidRDefault="00A06955" w:rsidP="00637CD6">
            <w:pPr>
              <w:spacing w:before="40" w:after="40"/>
              <w:jc w:val="center"/>
            </w:pPr>
            <w:r w:rsidRPr="006A260C">
              <w:t>3.1a</w:t>
            </w:r>
          </w:p>
        </w:tc>
      </w:tr>
      <w:tr w:rsidR="00A06955" w:rsidTr="00D87139">
        <w:trPr>
          <w:trHeight w:val="267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:rsidR="00A0695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Default="00EC6CF1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</w:t>
            </w:r>
            <w:r w:rsidRPr="00F6306D">
              <w:rPr>
                <w:rFonts w:ascii="Times New Roman" w:hAnsi="Times New Roman"/>
                <w:position w:val="-22"/>
                <w:szCs w:val="22"/>
              </w:rPr>
              <w:object w:dxaOrig="1980" w:dyaOrig="580">
                <v:shape id="_x0000_i1170" type="#_x0000_t75" style="width:99pt;height:29.25pt" o:ole="">
                  <v:imagedata r:id="rId293" o:title=""/>
                </v:shape>
                <o:OLEObject Type="Embed" ProgID="Equation.DSMT4" ShapeID="_x0000_i1170" DrawAspect="Content" ObjectID="_1615711553" r:id="rId294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637CD6">
              <w:rPr>
                <w:rFonts w:ascii="Times New Roman" w:hAnsi="Times New Roman"/>
                <w:position w:val="-32"/>
                <w:szCs w:val="22"/>
              </w:rPr>
              <w:object w:dxaOrig="5180" w:dyaOrig="780">
                <v:shape id="_x0000_i1171" type="#_x0000_t75" style="width:258.75pt;height:39pt" o:ole="">
                  <v:imagedata r:id="rId295" o:title=""/>
                </v:shape>
                <o:OLEObject Type="Embed" ProgID="Equation.DSMT4" ShapeID="_x0000_i1171" DrawAspect="Content" ObjectID="_1615711554" r:id="rId296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2.2a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</w:t>
            </w:r>
            <w:r w:rsidRPr="00A82340">
              <w:rPr>
                <w:rFonts w:ascii="Times New Roman" w:hAnsi="Times New Roman"/>
                <w:position w:val="-28"/>
                <w:szCs w:val="22"/>
              </w:rPr>
              <w:object w:dxaOrig="2940" w:dyaOrig="680">
                <v:shape id="_x0000_i1172" type="#_x0000_t75" style="width:147pt;height:33.75pt" o:ole="">
                  <v:imagedata r:id="rId297" o:title=""/>
                </v:shape>
                <o:OLEObject Type="Embed" ProgID="Equation.DSMT4" ShapeID="_x0000_i1172" DrawAspect="Content" ObjectID="_1615711555" r:id="rId298"/>
              </w:object>
            </w:r>
            <w:r w:rsidRPr="00247D53">
              <w:rPr>
                <w:rFonts w:ascii="Times New Roman" w:hAnsi="Times New Roman"/>
                <w:position w:val="-22"/>
                <w:szCs w:val="22"/>
              </w:rPr>
              <w:object w:dxaOrig="1020" w:dyaOrig="580">
                <v:shape id="_x0000_i1173" type="#_x0000_t75" style="width:51pt;height:29.25pt" o:ole="">
                  <v:imagedata r:id="rId285" o:title=""/>
                </v:shape>
                <o:OLEObject Type="Embed" ProgID="Equation.DSMT4" ShapeID="_x0000_i1173" DrawAspect="Content" ObjectID="_1615711556" r:id="rId299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2.1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637CD6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637CD6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</w:p>
        </w:tc>
      </w:tr>
      <w:tr w:rsidR="00A06955" w:rsidTr="00D87139">
        <w:trPr>
          <w:trHeight w:val="485"/>
        </w:trPr>
        <w:tc>
          <w:tcPr>
            <w:tcW w:w="9923" w:type="dxa"/>
            <w:gridSpan w:val="4"/>
            <w:vAlign w:val="center"/>
          </w:tcPr>
          <w:p w:rsidR="00A06955" w:rsidRPr="00FE412B" w:rsidRDefault="00A06955" w:rsidP="00D87139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(5</w:t>
            </w:r>
            <w:r w:rsidRPr="00FE412B">
              <w:rPr>
                <w:b/>
              </w:rPr>
              <w:t xml:space="preserve"> marks)</w:t>
            </w:r>
          </w:p>
        </w:tc>
      </w:tr>
    </w:tbl>
    <w:p w:rsidR="00637CD6" w:rsidRDefault="00637CD6"/>
    <w:p w:rsidR="00637CD6" w:rsidRDefault="00637CD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D87139" w:rsidRPr="00D572EA" w:rsidTr="00D87139">
        <w:trPr>
          <w:trHeight w:val="181"/>
        </w:trPr>
        <w:tc>
          <w:tcPr>
            <w:tcW w:w="9923" w:type="dxa"/>
            <w:gridSpan w:val="2"/>
            <w:vAlign w:val="center"/>
          </w:tcPr>
          <w:p w:rsidR="00D87139" w:rsidRPr="00D572EA" w:rsidRDefault="00D87139" w:rsidP="00D87139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7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87139" w:rsidRPr="00BF7F5A" w:rsidRDefault="00D87139" w:rsidP="00BF7F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8846D6">
              <w:rPr>
                <w:sz w:val="22"/>
                <w:szCs w:val="22"/>
              </w:rPr>
              <w:t xml:space="preserve">Attempts to solve the problem by recognising the need to apply a method of integration by parts on either </w:t>
            </w:r>
            <w:r w:rsidR="00BF7F5A" w:rsidRPr="008846D6">
              <w:rPr>
                <w:position w:val="-10"/>
                <w:sz w:val="22"/>
                <w:szCs w:val="22"/>
                <w:lang w:val="en-US"/>
              </w:rPr>
              <w:object w:dxaOrig="440" w:dyaOrig="360">
                <v:shape id="_x0000_i1174" type="#_x0000_t75" style="width:22.5pt;height:18pt" o:ole="">
                  <v:imagedata r:id="rId300" o:title=""/>
                </v:shape>
                <o:OLEObject Type="Embed" ProgID="Equation.DSMT4" ShapeID="_x0000_i1174" DrawAspect="Content" ObjectID="_1615711557" r:id="rId301"/>
              </w:object>
            </w:r>
            <w:r w:rsidR="00BF7F5A">
              <w:rPr>
                <w:sz w:val="22"/>
                <w:szCs w:val="22"/>
                <w:lang w:val="en-US"/>
              </w:rPr>
              <w:t xml:space="preserve"> or </w:t>
            </w:r>
            <w:r w:rsidRPr="008846D6">
              <w:rPr>
                <w:position w:val="-10"/>
                <w:sz w:val="22"/>
                <w:szCs w:val="22"/>
                <w:lang w:val="en-US"/>
              </w:rPr>
              <w:object w:dxaOrig="940" w:dyaOrig="360">
                <v:shape id="_x0000_i1175" type="#_x0000_t75" style="width:47.25pt;height:18pt" o:ole="">
                  <v:imagedata r:id="rId302" o:title=""/>
                </v:shape>
                <o:OLEObject Type="Embed" ProgID="Equation.DSMT4" ShapeID="_x0000_i1175" DrawAspect="Content" ObjectID="_1615711558" r:id="rId303"/>
              </w:object>
            </w:r>
            <w:r w:rsidRPr="008846D6">
              <w:rPr>
                <w:sz w:val="22"/>
                <w:szCs w:val="22"/>
                <w:lang w:val="en-US"/>
              </w:rPr>
              <w:t>.  Allow this mark for either</w:t>
            </w:r>
          </w:p>
          <w:p w:rsidR="00D87139" w:rsidRPr="00BF7F5A" w:rsidRDefault="00D87139" w:rsidP="00D87139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8846D6">
              <w:rPr>
                <w:position w:val="-16"/>
                <w:sz w:val="22"/>
                <w:szCs w:val="22"/>
                <w:lang w:val="en-US"/>
              </w:rPr>
              <w:object w:dxaOrig="2760" w:dyaOrig="440">
                <v:shape id="_x0000_i1176" type="#_x0000_t75" style="width:138pt;height:22.5pt" o:ole="">
                  <v:imagedata r:id="rId304" o:title=""/>
                </v:shape>
                <o:OLEObject Type="Embed" ProgID="Equation.DSMT4" ShapeID="_x0000_i1176" DrawAspect="Content" ObjectID="_1615711559" r:id="rId305"/>
              </w:object>
            </w:r>
          </w:p>
          <w:p w:rsidR="00BF7F5A" w:rsidRPr="008846D6" w:rsidRDefault="00BF7F5A" w:rsidP="00D87139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8846D6">
              <w:rPr>
                <w:position w:val="-16"/>
                <w:sz w:val="22"/>
                <w:szCs w:val="22"/>
                <w:lang w:val="en-US"/>
              </w:rPr>
              <w:object w:dxaOrig="3600" w:dyaOrig="440">
                <v:shape id="_x0000_i1177" type="#_x0000_t75" style="width:179.25pt;height:21.75pt" o:ole="">
                  <v:imagedata r:id="rId306" o:title=""/>
                </v:shape>
                <o:OLEObject Type="Embed" ProgID="Equation.DSMT4" ShapeID="_x0000_i1177" DrawAspect="Content" ObjectID="_1615711560" r:id="rId307"/>
              </w:object>
            </w:r>
          </w:p>
          <w:p w:rsidR="00D87139" w:rsidRPr="008846D6" w:rsidRDefault="00D87139" w:rsidP="00D87139">
            <w:pPr>
              <w:spacing w:before="40" w:after="40"/>
              <w:rPr>
                <w:sz w:val="22"/>
                <w:szCs w:val="22"/>
              </w:rPr>
            </w:pPr>
            <w:r w:rsidRPr="008846D6">
              <w:rPr>
                <w:sz w:val="22"/>
                <w:szCs w:val="22"/>
                <w:lang w:val="en-US"/>
              </w:rPr>
              <w:t xml:space="preserve">where </w:t>
            </w:r>
            <w:r w:rsidRPr="008846D6">
              <w:rPr>
                <w:position w:val="-10"/>
                <w:sz w:val="22"/>
                <w:szCs w:val="22"/>
                <w:lang w:val="en-US"/>
              </w:rPr>
              <w:object w:dxaOrig="820" w:dyaOrig="320">
                <v:shape id="_x0000_i1178" type="#_x0000_t75" style="width:40.5pt;height:15.75pt" o:ole="">
                  <v:imagedata r:id="rId308" o:title=""/>
                </v:shape>
                <o:OLEObject Type="Embed" ProgID="Equation.DSMT4" ShapeID="_x0000_i1178" DrawAspect="Content" ObjectID="_1615711561" r:id="rId309"/>
              </w:object>
            </w:r>
            <w:r w:rsidRPr="008846D6">
              <w:rPr>
                <w:sz w:val="22"/>
                <w:szCs w:val="22"/>
                <w:lang w:val="en-US"/>
              </w:rPr>
              <w:t xml:space="preserve"> are constants.</w:t>
            </w:r>
          </w:p>
        </w:tc>
      </w:tr>
      <w:tr w:rsidR="00D87139" w:rsidTr="00EC6C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EC6CF1" w:rsidP="00EC6CF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="00D87139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F9401B" w:rsidRDefault="00EC6CF1" w:rsidP="00F9401B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For either</w:t>
            </w:r>
          </w:p>
          <w:p w:rsidR="00F9401B" w:rsidRPr="00BF7F5A" w:rsidRDefault="001A44D8" w:rsidP="00F9401B">
            <w:pPr>
              <w:numPr>
                <w:ilvl w:val="0"/>
                <w:numId w:val="40"/>
              </w:numPr>
              <w:spacing w:before="40" w:after="40"/>
              <w:rPr>
                <w:sz w:val="22"/>
                <w:szCs w:val="22"/>
              </w:rPr>
            </w:pPr>
            <w:r w:rsidRPr="00465B1B">
              <w:rPr>
                <w:position w:val="-22"/>
                <w:sz w:val="22"/>
                <w:szCs w:val="22"/>
              </w:rPr>
              <w:object w:dxaOrig="3740" w:dyaOrig="600">
                <v:shape id="_x0000_i1179" type="#_x0000_t75" style="width:186.75pt;height:30pt" o:ole="">
                  <v:imagedata r:id="rId310" o:title=""/>
                </v:shape>
                <o:OLEObject Type="Embed" ProgID="Equation.DSMT4" ShapeID="_x0000_i1179" DrawAspect="Content" ObjectID="_1615711562" r:id="rId311"/>
              </w:object>
            </w:r>
          </w:p>
          <w:p w:rsidR="00465B1B" w:rsidRPr="001A44D8" w:rsidRDefault="001A44D8" w:rsidP="00465B1B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465B1B">
              <w:rPr>
                <w:position w:val="-22"/>
                <w:sz w:val="22"/>
                <w:szCs w:val="22"/>
              </w:rPr>
              <w:object w:dxaOrig="3700" w:dyaOrig="600">
                <v:shape id="_x0000_i1180" type="#_x0000_t75" style="width:184.5pt;height:30pt" o:ole="">
                  <v:imagedata r:id="rId312" o:title=""/>
                </v:shape>
                <o:OLEObject Type="Embed" ProgID="Equation.DSMT4" ShapeID="_x0000_i1180" DrawAspect="Content" ObjectID="_1615711563" r:id="rId313"/>
              </w:object>
            </w:r>
          </w:p>
        </w:tc>
      </w:tr>
      <w:tr w:rsidR="00D87139" w:rsidTr="00EC6C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EC6CF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1A44D8" w:rsidRDefault="001A44D8" w:rsidP="001A44D8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Correct integration which can be simplified or un-simplified.  E.g.</w: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A06955">
              <w:rPr>
                <w:position w:val="-28"/>
                <w:szCs w:val="22"/>
              </w:rPr>
              <w:object w:dxaOrig="3400" w:dyaOrig="680">
                <v:shape id="_x0000_i1181" type="#_x0000_t75" style="width:170.25pt;height:33.75pt" o:ole="">
                  <v:imagedata r:id="rId314" o:title=""/>
                </v:shape>
                <o:OLEObject Type="Embed" ProgID="Equation.DSMT4" ShapeID="_x0000_i1181" DrawAspect="Content" ObjectID="_1615711564" r:id="rId315"/>
              </w:objec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1A44D8">
              <w:rPr>
                <w:position w:val="-22"/>
                <w:szCs w:val="22"/>
              </w:rPr>
              <w:object w:dxaOrig="3160" w:dyaOrig="600">
                <v:shape id="_x0000_i1182" type="#_x0000_t75" style="width:157.5pt;height:30pt" o:ole="">
                  <v:imagedata r:id="rId316" o:title=""/>
                </v:shape>
                <o:OLEObject Type="Embed" ProgID="Equation.DSMT4" ShapeID="_x0000_i1182" DrawAspect="Content" ObjectID="_1615711565" r:id="rId317"/>
              </w:objec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1A44D8">
              <w:rPr>
                <w:position w:val="-22"/>
                <w:szCs w:val="22"/>
              </w:rPr>
              <w:object w:dxaOrig="2660" w:dyaOrig="600">
                <v:shape id="_x0000_i1183" type="#_x0000_t75" style="width:132.75pt;height:30pt" o:ole="">
                  <v:imagedata r:id="rId318" o:title=""/>
                </v:shape>
                <o:OLEObject Type="Embed" ProgID="Equation.DSMT4" ShapeID="_x0000_i1183" DrawAspect="Content" ObjectID="_1615711566" r:id="rId319"/>
              </w:object>
            </w:r>
          </w:p>
          <w:p w:rsidR="00D87139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CC1C68">
              <w:rPr>
                <w:position w:val="-22"/>
                <w:sz w:val="22"/>
                <w:szCs w:val="22"/>
                <w:lang w:val="en-US"/>
              </w:rPr>
              <w:object w:dxaOrig="3020" w:dyaOrig="600">
                <v:shape id="_x0000_i1184" type="#_x0000_t75" style="width:150.75pt;height:30pt" o:ole="">
                  <v:imagedata r:id="rId320" o:title=""/>
                </v:shape>
                <o:OLEObject Type="Embed" ProgID="Equation.DSMT4" ShapeID="_x0000_i1184" DrawAspect="Content" ObjectID="_1615711567" r:id="rId321"/>
              </w:objec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87139" w:rsidRPr="00CC1C68" w:rsidRDefault="00637CD6" w:rsidP="00637CD6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Deduces that the upper limit i</w:t>
            </w:r>
            <w:r w:rsidR="00ED2233">
              <w:rPr>
                <w:sz w:val="22"/>
                <w:szCs w:val="22"/>
                <w:lang w:val="en-US"/>
              </w:rPr>
              <w:t>s 2 and uses limits of 2 and 0 o</w:t>
            </w:r>
            <w:r>
              <w:rPr>
                <w:sz w:val="22"/>
                <w:szCs w:val="22"/>
                <w:lang w:val="en-US"/>
              </w:rPr>
              <w:t>n their integrated function</w: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87139" w:rsidRPr="00CC1C68" w:rsidRDefault="00D87139" w:rsidP="00D8713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CC1C68">
              <w:rPr>
                <w:sz w:val="22"/>
                <w:szCs w:val="22"/>
              </w:rPr>
              <w:t xml:space="preserve">Correct proof leading to </w:t>
            </w:r>
            <w:r w:rsidRPr="00CC1C68">
              <w:rPr>
                <w:position w:val="-10"/>
                <w:sz w:val="22"/>
                <w:szCs w:val="22"/>
              </w:rPr>
              <w:object w:dxaOrig="820" w:dyaOrig="360">
                <v:shape id="_x0000_i1185" type="#_x0000_t75" style="width:40.5pt;height:18pt" o:ole="">
                  <v:imagedata r:id="rId322" o:title=""/>
                </v:shape>
                <o:OLEObject Type="Embed" ProgID="Equation.DSMT4" ShapeID="_x0000_i1185" DrawAspect="Content" ObjectID="_1615711568" r:id="rId323"/>
              </w:object>
            </w:r>
            <w:r w:rsidRPr="00CC1C68">
              <w:rPr>
                <w:sz w:val="22"/>
                <w:szCs w:val="22"/>
              </w:rPr>
              <w:t xml:space="preserve"> where </w:t>
            </w:r>
            <w:r w:rsidRPr="00CC1C68">
              <w:rPr>
                <w:position w:val="-22"/>
                <w:sz w:val="22"/>
                <w:szCs w:val="22"/>
              </w:rPr>
              <w:object w:dxaOrig="1420" w:dyaOrig="600">
                <v:shape id="_x0000_i1186" type="#_x0000_t75" style="width:71.25pt;height:30pt" o:ole="">
                  <v:imagedata r:id="rId324" o:title=""/>
                </v:shape>
                <o:OLEObject Type="Embed" ProgID="Equation.DSMT4" ShapeID="_x0000_i1186" DrawAspect="Content" ObjectID="_1615711569" r:id="rId325"/>
              </w:object>
            </w:r>
            <w:r w:rsidRPr="00CC1C68">
              <w:rPr>
                <w:sz w:val="22"/>
                <w:szCs w:val="22"/>
              </w:rPr>
              <w:t xml:space="preserve"> </w:t>
            </w:r>
          </w:p>
        </w:tc>
      </w:tr>
    </w:tbl>
    <w:p w:rsidR="00D87139" w:rsidRDefault="00D87139" w:rsidP="00D87139"/>
    <w:p w:rsidR="00D87139" w:rsidRDefault="00D87139" w:rsidP="00D87139"/>
    <w:p w:rsidR="00CD08A6" w:rsidRDefault="00CD08A6" w:rsidP="00A821F1"/>
    <w:p w:rsidR="00CD08A6" w:rsidRDefault="00CD08A6" w:rsidP="00CD08A6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C233D1" w:rsidRPr="00391D3A" w:rsidTr="004753EF">
        <w:trPr>
          <w:trHeight w:val="929"/>
        </w:trPr>
        <w:tc>
          <w:tcPr>
            <w:tcW w:w="1276" w:type="dxa"/>
            <w:gridSpan w:val="2"/>
            <w:vMerge w:val="restart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8</w:t>
            </w:r>
            <w:r>
              <w:rPr>
                <w:b/>
              </w:rPr>
              <w:t xml:space="preserve"> </w:t>
            </w:r>
            <w:r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Total amount </w:t>
            </w:r>
            <w:r w:rsidRPr="00391D3A">
              <w:rPr>
                <w:position w:val="-26"/>
                <w:sz w:val="22"/>
                <w:szCs w:val="22"/>
              </w:rPr>
              <w:object w:dxaOrig="4400" w:dyaOrig="660">
                <v:shape id="_x0000_i1187" type="#_x0000_t75" style="width:220.5pt;height:33pt" o:ole="">
                  <v:imagedata r:id="rId326" o:title=""/>
                </v:shape>
                <o:OLEObject Type="Embed" ProgID="Equation.DSMT4" ShapeID="_x0000_i1187" DrawAspect="Content" ObjectID="_1615711570" r:id="rId327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4753EF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4753EF">
            <w:pPr>
              <w:spacing w:before="40" w:after="40"/>
              <w:jc w:val="center"/>
            </w:pPr>
            <w:r w:rsidRPr="00391D3A">
              <w:t>3.1b</w:t>
            </w:r>
          </w:p>
        </w:tc>
      </w:tr>
      <w:tr w:rsidR="00C233D1" w:rsidRPr="00391D3A" w:rsidTr="00D561CB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"/>
                <w:sz w:val="22"/>
                <w:szCs w:val="22"/>
              </w:rPr>
              <w:object w:dxaOrig="180" w:dyaOrig="280">
                <v:shape id="_x0000_i1188" type="#_x0000_t75" style="width:9pt;height:13.5pt" o:ole="">
                  <v:imagedata r:id="rId328" o:title=""/>
                </v:shape>
                <o:OLEObject Type="Embed" ProgID="Equation.DSMT4" ShapeID="_x0000_i1188" DrawAspect="Content" ObjectID="_1615711571" r:id="rId329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     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3880" w:dyaOrig="300">
                <v:shape id="_x0000_i1189" type="#_x0000_t75" style="width:193.5pt;height:15pt" o:ole="">
                  <v:imagedata r:id="rId330" o:title=""/>
                </v:shape>
                <o:OLEObject Type="Embed" ProgID="Equation.DSMT4" ShapeID="_x0000_i1189" DrawAspect="Content" ObjectID="_1615711572" r:id="rId331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233D1" w:rsidRPr="00391D3A" w:rsidTr="00FA2282">
        <w:trPr>
          <w:trHeight w:val="223"/>
        </w:trPr>
        <w:tc>
          <w:tcPr>
            <w:tcW w:w="1276" w:type="dxa"/>
            <w:gridSpan w:val="2"/>
            <w:vMerge/>
            <w:vAlign w:val="center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233D1" w:rsidRPr="00391D3A" w:rsidTr="00C233D1">
        <w:trPr>
          <w:trHeight w:val="222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Total Cost = </w:t>
            </w:r>
            <w:r w:rsidR="00326197" w:rsidRPr="00391D3A">
              <w:rPr>
                <w:position w:val="-10"/>
                <w:sz w:val="22"/>
                <w:szCs w:val="22"/>
              </w:rPr>
              <w:object w:dxaOrig="4600" w:dyaOrig="300">
                <v:shape id="_x0000_i1190" type="#_x0000_t75" style="width:229.5pt;height:15pt" o:ole="">
                  <v:imagedata r:id="rId332" o:title=""/>
                </v:shape>
                <o:OLEObject Type="Embed" ProgID="Equation.DSMT4" ShapeID="_x0000_i1190" DrawAspect="Content" ObjectID="_1615711573" r:id="rId333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3.1</w:t>
            </w:r>
            <w:r>
              <w:t>b</w:t>
            </w:r>
          </w:p>
        </w:tc>
      </w:tr>
      <w:tr w:rsidR="00C233D1" w:rsidRPr="00391D3A" w:rsidTr="00D561CB">
        <w:trPr>
          <w:trHeight w:val="221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>
              <w:t>1.1b</w:t>
            </w:r>
          </w:p>
        </w:tc>
      </w:tr>
      <w:tr w:rsidR="00C233D1" w:rsidRPr="00391D3A" w:rsidTr="00D561CB">
        <w:trPr>
          <w:trHeight w:val="485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</w:t>
            </w:r>
            <w:r w:rsidR="00C63A10" w:rsidRPr="00391D3A">
              <w:rPr>
                <w:position w:val="-10"/>
                <w:sz w:val="22"/>
                <w:szCs w:val="22"/>
              </w:rPr>
              <w:object w:dxaOrig="5580" w:dyaOrig="300">
                <v:shape id="_x0000_i1191" type="#_x0000_t75" style="width:279pt;height:15pt" o:ole="">
                  <v:imagedata r:id="rId334" o:title=""/>
                </v:shape>
                <o:OLEObject Type="Embed" ProgID="Equation.DSMT4" ShapeID="_x0000_i1191" DrawAspect="Content" ObjectID="_1615711574" r:id="rId335"/>
              </w:objec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233D1" w:rsidRPr="00391D3A" w:rsidTr="00D561CB">
        <w:trPr>
          <w:trHeight w:val="485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</w:t>
            </w:r>
            <w:r w:rsidR="00326197" w:rsidRPr="00391D3A">
              <w:rPr>
                <w:position w:val="-10"/>
                <w:sz w:val="22"/>
                <w:szCs w:val="22"/>
              </w:rPr>
              <w:object w:dxaOrig="2600" w:dyaOrig="300">
                <v:shape id="_x0000_i1192" type="#_x0000_t75" style="width:130.5pt;height:15pt" o:ole="">
                  <v:imagedata r:id="rId336" o:title=""/>
                </v:shape>
                <o:OLEObject Type="Embed" ProgID="Equation.DSMT4" ShapeID="_x0000_i1192" DrawAspect="Content" ObjectID="_1615711575" r:id="rId337"/>
              </w:object>
            </w:r>
            <w:r w:rsidRPr="00391D3A">
              <w:rPr>
                <w:sz w:val="22"/>
                <w:szCs w:val="22"/>
              </w:rPr>
              <w:t xml:space="preserve"> (nearest £1000)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233D1" w:rsidRPr="00391D3A" w:rsidRDefault="001A72D6" w:rsidP="00D561CB">
            <w:pPr>
              <w:spacing w:before="40" w:after="40"/>
              <w:jc w:val="center"/>
            </w:pPr>
            <w:r>
              <w:t>3.2a</w:t>
            </w:r>
          </w:p>
        </w:tc>
      </w:tr>
      <w:tr w:rsidR="00C233D1" w:rsidRPr="00391D3A" w:rsidTr="00D561CB">
        <w:trPr>
          <w:trHeight w:val="171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BD508D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485"/>
        </w:trPr>
        <w:tc>
          <w:tcPr>
            <w:tcW w:w="9923" w:type="dxa"/>
            <w:gridSpan w:val="5"/>
            <w:vAlign w:val="center"/>
          </w:tcPr>
          <w:p w:rsidR="00CD08A6" w:rsidRPr="00391D3A" w:rsidRDefault="00CD08A6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  <w:tr w:rsidR="0062228C" w:rsidRPr="00391D3A" w:rsidTr="00222F9D">
        <w:trPr>
          <w:trHeight w:val="181"/>
        </w:trPr>
        <w:tc>
          <w:tcPr>
            <w:tcW w:w="9923" w:type="dxa"/>
            <w:gridSpan w:val="5"/>
            <w:vAlign w:val="center"/>
          </w:tcPr>
          <w:p w:rsidR="0062228C" w:rsidRPr="00391D3A" w:rsidRDefault="0062228C" w:rsidP="00222F9D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8 Notes:</w: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FD51A4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apply the correct </w:t>
            </w:r>
            <w:r w:rsidR="00FD51A4" w:rsidRPr="00391D3A">
              <w:rPr>
                <w:sz w:val="22"/>
                <w:szCs w:val="22"/>
              </w:rPr>
              <w:t xml:space="preserve">geometric </w:t>
            </w:r>
            <w:r w:rsidRPr="00391D3A">
              <w:rPr>
                <w:sz w:val="22"/>
                <w:szCs w:val="22"/>
              </w:rPr>
              <w:t xml:space="preserve">summation formula with either </w:t>
            </w:r>
            <w:r w:rsidR="00BB29B2" w:rsidRPr="00391D3A">
              <w:rPr>
                <w:position w:val="-10"/>
                <w:sz w:val="22"/>
                <w:szCs w:val="22"/>
              </w:rPr>
              <w:object w:dxaOrig="1560" w:dyaOrig="300">
                <v:shape id="_x0000_i1193" type="#_x0000_t75" style="width:78pt;height:15pt" o:ole="">
                  <v:imagedata r:id="rId338" o:title=""/>
                </v:shape>
                <o:OLEObject Type="Embed" ProgID="Equation.DSMT4" ShapeID="_x0000_i1193" DrawAspect="Content" ObjectID="_1615711576" r:id="rId339"/>
              </w:object>
            </w:r>
            <w:r w:rsidRPr="00391D3A">
              <w:rPr>
                <w:sz w:val="22"/>
                <w:szCs w:val="22"/>
              </w:rPr>
              <w:t xml:space="preserve">, </w:t>
            </w:r>
          </w:p>
        </w:tc>
      </w:tr>
      <w:tr w:rsidR="00FD51A4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FD51A4" w:rsidRPr="00391D3A" w:rsidRDefault="00FD51A4" w:rsidP="00222F9D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FD51A4" w:rsidRPr="00391D3A" w:rsidRDefault="006F12C0" w:rsidP="00222F9D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4"/>
                <w:sz w:val="22"/>
                <w:szCs w:val="22"/>
              </w:rPr>
              <w:object w:dxaOrig="860" w:dyaOrig="240">
                <v:shape id="_x0000_i1194" type="#_x0000_t75" style="width:42.75pt;height:12pt" o:ole="">
                  <v:imagedata r:id="rId340" o:title=""/>
                </v:shape>
                <o:OLEObject Type="Embed" ProgID="Equation.DSMT4" ShapeID="_x0000_i1194" DrawAspect="Content" ObjectID="_1615711577" r:id="rId341"/>
              </w:object>
            </w:r>
            <w:r w:rsidRPr="00391D3A">
              <w:rPr>
                <w:sz w:val="22"/>
                <w:szCs w:val="22"/>
              </w:rPr>
              <w:t xml:space="preserve">  and </w:t>
            </w:r>
            <w:r w:rsidRPr="00391D3A">
              <w:rPr>
                <w:position w:val="-10"/>
                <w:sz w:val="22"/>
                <w:szCs w:val="22"/>
              </w:rPr>
              <w:object w:dxaOrig="900" w:dyaOrig="300">
                <v:shape id="_x0000_i1195" type="#_x0000_t75" style="width:45pt;height:15pt" o:ole="">
                  <v:imagedata r:id="rId342" o:title=""/>
                </v:shape>
                <o:OLEObject Type="Embed" ProgID="Equation.DSMT4" ShapeID="_x0000_i1195" DrawAspect="Content" ObjectID="_1615711578" r:id="rId343"/>
              </w:object>
            </w:r>
            <w:r w:rsidRPr="00391D3A">
              <w:rPr>
                <w:sz w:val="22"/>
                <w:szCs w:val="22"/>
              </w:rPr>
              <w:t xml:space="preserve">  (Condone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196" type="#_x0000_t75" style="width:42.75pt;height:15pt" o:ole="">
                  <v:imagedata r:id="rId344" o:title=""/>
                </v:shape>
                <o:OLEObject Type="Embed" ProgID="Equation.DSMT4" ShapeID="_x0000_i1196" DrawAspect="Content" ObjectID="_1615711579" r:id="rId345"/>
              </w:objec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BB29B2" w:rsidP="00222F9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Correct answer of 31800 (tonnes)</w: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233D1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233D1" w:rsidRPr="00391D3A" w:rsidRDefault="00C233D1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233D1" w:rsidRPr="00391D3A" w:rsidRDefault="00C233D1" w:rsidP="00C63A10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Fully correct method to find the total cost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C233D1" w:rsidRPr="00391D3A" w:rsidTr="004753E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233D1" w:rsidRPr="00391D3A" w:rsidRDefault="00C233D1" w:rsidP="00C233D1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233D1" w:rsidRDefault="00C233D1" w:rsidP="00C233D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 either</w:t>
            </w:r>
          </w:p>
          <w:p w:rsidR="001A72D6" w:rsidRDefault="00326197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2500" w:dyaOrig="400">
                <v:shape id="_x0000_i1197" type="#_x0000_t75" style="width:125.25pt;height:20.25pt" o:ole="">
                  <v:imagedata r:id="rId346" o:title=""/>
                </v:shape>
                <o:OLEObject Type="Embed" ProgID="Equation.DSMT4" ShapeID="_x0000_i1197" DrawAspect="Content" ObjectID="_1615711580" r:id="rId347"/>
              </w:object>
            </w:r>
            <w:r w:rsidR="001A72D6">
              <w:rPr>
                <w:sz w:val="22"/>
                <w:szCs w:val="22"/>
              </w:rPr>
              <w:t xml:space="preserve">  </w:t>
            </w:r>
          </w:p>
          <w:p w:rsidR="00C233D1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4820" w:dyaOrig="400">
                <v:shape id="_x0000_i1198" type="#_x0000_t75" style="width:240.75pt;height:20.25pt" o:ole="">
                  <v:imagedata r:id="rId348" o:title=""/>
                </v:shape>
                <o:OLEObject Type="Embed" ProgID="Equation.DSMT4" ShapeID="_x0000_i1198" DrawAspect="Content" ObjectID="_1615711581" r:id="rId349"/>
              </w:object>
            </w:r>
          </w:p>
          <w:p w:rsidR="001A72D6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2500" w:dyaOrig="400">
                <v:shape id="_x0000_i1199" type="#_x0000_t75" style="width:125.25pt;height:20.25pt" o:ole="">
                  <v:imagedata r:id="rId350" o:title=""/>
                </v:shape>
                <o:OLEObject Type="Embed" ProgID="Equation.DSMT4" ShapeID="_x0000_i1199" DrawAspect="Content" ObjectID="_1615711582" r:id="rId351"/>
              </w:object>
            </w:r>
            <w:r w:rsidR="001A72D6">
              <w:rPr>
                <w:sz w:val="22"/>
                <w:szCs w:val="22"/>
              </w:rPr>
              <w:t xml:space="preserve"> </w:t>
            </w:r>
          </w:p>
          <w:p w:rsidR="001A72D6" w:rsidRPr="001A72D6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4920" w:dyaOrig="400">
                <v:shape id="_x0000_i1200" type="#_x0000_t75" style="width:246pt;height:20.25pt" o:ole="">
                  <v:imagedata r:id="rId352" o:title=""/>
                </v:shape>
                <o:OLEObject Type="Embed" ProgID="Equation.DSMT4" ShapeID="_x0000_i1200" DrawAspect="Content" ObjectID="_1615711583" r:id="rId353"/>
              </w:object>
            </w:r>
          </w:p>
        </w:tc>
      </w:tr>
      <w:tr w:rsidR="00C233D1" w:rsidTr="0062228C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C233D1" w:rsidRPr="00391D3A" w:rsidRDefault="00C233D1" w:rsidP="0062228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C233D1" w:rsidRDefault="00C233D1" w:rsidP="00C233D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 answer of </w:t>
            </w:r>
            <w:r w:rsidR="00840DDC">
              <w:rPr>
                <w:sz w:val="22"/>
                <w:szCs w:val="22"/>
              </w:rPr>
              <w:t>£1</w:t>
            </w:r>
            <w:r w:rsidR="00326197">
              <w:rPr>
                <w:sz w:val="22"/>
                <w:szCs w:val="22"/>
              </w:rPr>
              <w:t>69</w:t>
            </w:r>
            <w:r w:rsidRPr="00391D3A">
              <w:rPr>
                <w:sz w:val="22"/>
                <w:szCs w:val="22"/>
              </w:rPr>
              <w:t>000</w:t>
            </w:r>
          </w:p>
          <w:p w:rsidR="00C233D1" w:rsidRPr="00391D3A" w:rsidRDefault="00C233D1" w:rsidP="00C233D1">
            <w:pPr>
              <w:spacing w:before="40" w:after="40"/>
              <w:rPr>
                <w:sz w:val="22"/>
                <w:szCs w:val="22"/>
              </w:rPr>
            </w:pPr>
            <w:r w:rsidRPr="00C233D1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Using rounded answer in part (a) gives </w:t>
            </w:r>
            <w:r w:rsidR="00326197">
              <w:rPr>
                <w:sz w:val="22"/>
                <w:szCs w:val="22"/>
              </w:rPr>
              <w:t>168710 which becomes £169</w:t>
            </w:r>
            <w:r>
              <w:rPr>
                <w:sz w:val="22"/>
                <w:szCs w:val="22"/>
              </w:rPr>
              <w:t>000</w:t>
            </w:r>
            <w:r w:rsidR="00326197">
              <w:rPr>
                <w:sz w:val="22"/>
                <w:szCs w:val="22"/>
              </w:rPr>
              <w:t xml:space="preserve"> </w:t>
            </w:r>
            <w:r w:rsidR="00326197" w:rsidRPr="00391D3A">
              <w:rPr>
                <w:sz w:val="22"/>
                <w:szCs w:val="22"/>
              </w:rPr>
              <w:t>(nearest £1000)</w:t>
            </w:r>
          </w:p>
        </w:tc>
      </w:tr>
    </w:tbl>
    <w:p w:rsidR="0062228C" w:rsidRDefault="0062228C"/>
    <w:p w:rsidR="0062228C" w:rsidRDefault="0062228C"/>
    <w:p w:rsidR="0062228C" w:rsidRDefault="0062228C"/>
    <w:p w:rsidR="0062228C" w:rsidRDefault="0062228C"/>
    <w:p w:rsidR="0062228C" w:rsidRDefault="0062228C"/>
    <w:p w:rsidR="00CD08A6" w:rsidRDefault="00CD08A6" w:rsidP="00CD08A6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26C37" w:rsidRPr="00391D3A" w:rsidTr="00086D49">
        <w:trPr>
          <w:trHeight w:val="342"/>
        </w:trPr>
        <w:tc>
          <w:tcPr>
            <w:tcW w:w="1276" w:type="dxa"/>
            <w:vMerge w:val="restart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9</w:t>
            </w:r>
          </w:p>
        </w:tc>
        <w:tc>
          <w:tcPr>
            <w:tcW w:w="6946" w:type="dxa"/>
            <w:vMerge w:val="restart"/>
            <w:vAlign w:val="center"/>
          </w:tcPr>
          <w:p w:rsidR="00D26C37" w:rsidRPr="00391D3A" w:rsidRDefault="00D26C37" w:rsidP="00D26C37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Gradient of chord </w:t>
            </w:r>
            <w:r w:rsidR="00333FBC" w:rsidRPr="00086D49">
              <w:rPr>
                <w:position w:val="-26"/>
                <w:sz w:val="22"/>
                <w:szCs w:val="22"/>
              </w:rPr>
              <w:object w:dxaOrig="2640" w:dyaOrig="660">
                <v:shape id="_x0000_i1201" type="#_x0000_t75" style="width:132pt;height:33pt" o:ole="">
                  <v:imagedata r:id="rId354" o:title=""/>
                </v:shape>
                <o:OLEObject Type="Embed" ProgID="Equation.DSMT4" ShapeID="_x0000_i1201" DrawAspect="Content" ObjectID="_1615711584" r:id="rId355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341"/>
        </w:trPr>
        <w:tc>
          <w:tcPr>
            <w:tcW w:w="1276" w:type="dxa"/>
            <w:vMerge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D26C37" w:rsidRDefault="00D26C37" w:rsidP="00D26C37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980" w:dyaOrig="360">
                <v:shape id="_x0000_i1202" type="#_x0000_t75" style="width:148.5pt;height:18pt" o:ole="">
                  <v:imagedata r:id="rId356" o:title=""/>
                </v:shape>
                <o:OLEObject Type="Embed" ProgID="Equation.DSMT4" ShapeID="_x0000_i1202" DrawAspect="Content" ObjectID="_1615711585" r:id="rId357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="00333FBC">
              <w:rPr>
                <w:sz w:val="22"/>
                <w:szCs w:val="22"/>
                <w:lang w:val="en-US"/>
              </w:rPr>
              <w:t xml:space="preserve">of chord 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="00960B80" w:rsidRPr="00391D3A">
              <w:rPr>
                <w:position w:val="-26"/>
                <w:sz w:val="22"/>
                <w:szCs w:val="22"/>
                <w:lang w:val="en-US"/>
              </w:rPr>
              <w:object w:dxaOrig="3820" w:dyaOrig="660">
                <v:shape id="_x0000_i1203" type="#_x0000_t75" style="width:191.25pt;height:33pt" o:ole="">
                  <v:imagedata r:id="rId358" o:title=""/>
                </v:shape>
                <o:OLEObject Type="Embed" ProgID="Equation.DSMT4" ShapeID="_x0000_i1203" DrawAspect="Content" ObjectID="_1615711586" r:id="rId359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</w:t>
            </w:r>
            <w:r w:rsidRPr="00391D3A">
              <w:rPr>
                <w:sz w:val="22"/>
                <w:szCs w:val="22"/>
                <w:lang w:val="en-US"/>
              </w:rPr>
              <w:t xml:space="preserve">  </w:t>
            </w:r>
            <w:r w:rsidR="00134D2D" w:rsidRPr="00391D3A">
              <w:rPr>
                <w:position w:val="-26"/>
                <w:sz w:val="22"/>
                <w:szCs w:val="22"/>
                <w:lang w:val="en-US"/>
              </w:rPr>
              <w:object w:dxaOrig="3740" w:dyaOrig="660">
                <v:shape id="_x0000_i1204" type="#_x0000_t75" style="width:186.75pt;height:33pt" o:ole="">
                  <v:imagedata r:id="rId360" o:title=""/>
                </v:shape>
                <o:OLEObject Type="Embed" ProgID="Equation.DSMT4" ShapeID="_x0000_i1204" DrawAspect="Content" ObjectID="_1615711587" r:id="rId361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 </w:t>
            </w:r>
            <w:r w:rsidR="00134D2D" w:rsidRPr="00391D3A">
              <w:rPr>
                <w:position w:val="-22"/>
                <w:sz w:val="22"/>
                <w:szCs w:val="22"/>
                <w:lang w:val="en-US"/>
              </w:rPr>
              <w:object w:dxaOrig="1940" w:dyaOrig="620">
                <v:shape id="_x0000_i1205" type="#_x0000_t75" style="width:96.75pt;height:31.5pt" o:ole="">
                  <v:imagedata r:id="rId362" o:title=""/>
                </v:shape>
                <o:OLEObject Type="Embed" ProgID="Equation.DSMT4" ShapeID="_x0000_i1205" DrawAspect="Content" ObjectID="_1615711588" r:id="rId363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134D2D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134D2D" w:rsidRPr="00391D3A" w:rsidRDefault="00134D2D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34D2D" w:rsidRPr="00391D3A" w:rsidRDefault="00134D2D" w:rsidP="00D26C3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 </w: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  <w:r w:rsidR="007B2FC1" w:rsidRPr="00391D3A">
              <w:rPr>
                <w:position w:val="-10"/>
                <w:sz w:val="22"/>
                <w:szCs w:val="22"/>
                <w:lang w:val="en-US"/>
              </w:rPr>
              <w:object w:dxaOrig="1720" w:dyaOrig="360">
                <v:shape id="_x0000_i1206" type="#_x0000_t75" style="width:85.5pt;height:18pt" o:ole="">
                  <v:imagedata r:id="rId364" o:title=""/>
                </v:shape>
                <o:OLEObject Type="Embed" ProgID="Equation.DSMT4" ShapeID="_x0000_i1206" DrawAspect="Content" ObjectID="_1615711589" r:id="rId365"/>
              </w:object>
            </w:r>
          </w:p>
        </w:tc>
        <w:tc>
          <w:tcPr>
            <w:tcW w:w="992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134D2D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134D2D" w:rsidRPr="00391D3A" w:rsidRDefault="00134D2D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34D2D" w:rsidRPr="00134D2D" w:rsidRDefault="007B2FC1" w:rsidP="00D26C3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32"/>
                <w:sz w:val="22"/>
                <w:szCs w:val="22"/>
                <w:lang w:val="en-US"/>
              </w:rPr>
              <w:object w:dxaOrig="3500" w:dyaOrig="760">
                <v:shape id="_x0000_i1207" type="#_x0000_t75" style="width:175.5pt;height:38.25pt" o:ole="">
                  <v:imagedata r:id="rId366" o:title=""/>
                </v:shape>
                <o:OLEObject Type="Embed" ProgID="Equation.DSMT4" ShapeID="_x0000_i1207" DrawAspect="Content" ObjectID="_1615711590" r:id="rId367"/>
              </w:object>
            </w:r>
            <w:r w:rsidR="00134D2D" w:rsidRPr="00391D3A">
              <w:rPr>
                <w:sz w:val="22"/>
                <w:szCs w:val="22"/>
                <w:lang w:val="en-US"/>
              </w:rPr>
              <w:t xml:space="preserve"> </w:t>
            </w:r>
            <w:r w:rsidR="00134D2D">
              <w:rPr>
                <w:sz w:val="22"/>
                <w:szCs w:val="22"/>
                <w:lang w:val="en-US"/>
              </w:rPr>
              <w:t xml:space="preserve"> and so at </w:t>
            </w:r>
            <w:r w:rsidR="00134D2D">
              <w:rPr>
                <w:i/>
                <w:sz w:val="22"/>
                <w:szCs w:val="22"/>
                <w:lang w:val="en-US"/>
              </w:rPr>
              <w:t>P</w:t>
            </w:r>
            <w:r w:rsidR="00134D2D">
              <w:rPr>
                <w:sz w:val="22"/>
                <w:szCs w:val="22"/>
                <w:lang w:val="en-US"/>
              </w:rPr>
              <w:t xml:space="preserve">, </w:t>
            </w:r>
            <w:r w:rsidR="00134D2D" w:rsidRPr="00134D2D">
              <w:rPr>
                <w:position w:val="-22"/>
                <w:sz w:val="22"/>
                <w:szCs w:val="22"/>
                <w:lang w:val="en-US"/>
              </w:rPr>
              <w:object w:dxaOrig="1400" w:dyaOrig="600">
                <v:shape id="_x0000_i1208" type="#_x0000_t75" style="width:69.75pt;height:30pt" o:ole="">
                  <v:imagedata r:id="rId368" o:title=""/>
                </v:shape>
                <o:OLEObject Type="Embed" ProgID="Equation.DSMT4" ShapeID="_x0000_i1208" DrawAspect="Content" ObjectID="_1615711591" r:id="rId369"/>
              </w:object>
            </w:r>
          </w:p>
        </w:tc>
        <w:tc>
          <w:tcPr>
            <w:tcW w:w="992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2.</w:t>
            </w:r>
            <w:r>
              <w:t>2a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C26612">
        <w:trPr>
          <w:trHeight w:val="109"/>
        </w:trPr>
        <w:tc>
          <w:tcPr>
            <w:tcW w:w="1276" w:type="dxa"/>
            <w:vMerge w:val="restart"/>
          </w:tcPr>
          <w:p w:rsidR="00D26C37" w:rsidRDefault="00D26C37" w:rsidP="00C2661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D26C37" w:rsidRPr="00391D3A" w:rsidRDefault="00D26C37" w:rsidP="00C2661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 xml:space="preserve"> Let a point </w:t>
            </w:r>
            <w:r>
              <w:rPr>
                <w:bCs/>
                <w:i/>
                <w:sz w:val="22"/>
                <w:szCs w:val="22"/>
              </w:rPr>
              <w:t>Q</w:t>
            </w:r>
            <w:r>
              <w:rPr>
                <w:bCs/>
                <w:sz w:val="22"/>
                <w:szCs w:val="22"/>
              </w:rPr>
              <w:t xml:space="preserve"> have </w:t>
            </w:r>
            <w:r w:rsidRPr="00C26612">
              <w:rPr>
                <w:bCs/>
                <w:i/>
                <w:sz w:val="22"/>
                <w:szCs w:val="22"/>
              </w:rPr>
              <w:t>x</w:t>
            </w:r>
            <w:r>
              <w:rPr>
                <w:bCs/>
                <w:sz w:val="22"/>
                <w:szCs w:val="22"/>
              </w:rPr>
              <w:t xml:space="preserve"> coordinate </w:t>
            </w:r>
            <w:r w:rsidRPr="00C26612">
              <w:rPr>
                <w:bCs/>
                <w:position w:val="-10"/>
                <w:sz w:val="22"/>
                <w:szCs w:val="22"/>
              </w:rPr>
              <w:object w:dxaOrig="580" w:dyaOrig="300">
                <v:shape id="_x0000_i1209" type="#_x0000_t75" style="width:29.25pt;height:15pt" o:ole="">
                  <v:imagedata r:id="rId370" o:title=""/>
                </v:shape>
                <o:OLEObject Type="Embed" ProgID="Equation.DSMT4" ShapeID="_x0000_i1209" DrawAspect="Content" ObjectID="_1615711592" r:id="rId371"/>
              </w:object>
            </w:r>
            <w:r>
              <w:rPr>
                <w:bCs/>
                <w:sz w:val="22"/>
                <w:szCs w:val="22"/>
              </w:rPr>
              <w:t xml:space="preserve"> so </w:t>
            </w:r>
            <w:r w:rsidR="00333FBC" w:rsidRPr="00391D3A">
              <w:rPr>
                <w:bCs/>
                <w:position w:val="-14"/>
                <w:sz w:val="22"/>
                <w:szCs w:val="22"/>
              </w:rPr>
              <w:object w:dxaOrig="1620" w:dyaOrig="400">
                <v:shape id="_x0000_i1210" type="#_x0000_t75" style="width:81pt;height:20.25pt" o:ole="">
                  <v:imagedata r:id="rId372" o:title=""/>
                </v:shape>
                <o:OLEObject Type="Embed" ProgID="Equation.DSMT4" ShapeID="_x0000_i1210" DrawAspect="Content" ObjectID="_1615711593" r:id="rId373"/>
              </w:object>
            </w:r>
            <w:r w:rsidRPr="00391D3A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ED2233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6"/>
                <w:sz w:val="22"/>
                <w:szCs w:val="22"/>
              </w:rPr>
              <w:object w:dxaOrig="3340" w:dyaOrig="440">
                <v:shape id="_x0000_i1211" type="#_x0000_t75" style="width:166.5pt;height:22.5pt" o:ole="">
                  <v:imagedata r:id="rId374" o:title=""/>
                </v:shape>
                <o:OLEObject Type="Embed" ProgID="Equation.DSMT4" ShapeID="_x0000_i1211" DrawAspect="Content" ObjectID="_1615711594" r:id="rId375"/>
              </w:object>
            </w:r>
            <w:r w:rsidR="00D26C37"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="00ED2233" w:rsidRPr="00391D3A">
              <w:rPr>
                <w:position w:val="-26"/>
                <w:sz w:val="22"/>
                <w:szCs w:val="22"/>
                <w:lang w:val="en-US"/>
              </w:rPr>
              <w:object w:dxaOrig="1580" w:dyaOrig="660">
                <v:shape id="_x0000_i1212" type="#_x0000_t75" style="width:78.75pt;height:33pt" o:ole="">
                  <v:imagedata r:id="rId376" o:title=""/>
                </v:shape>
                <o:OLEObject Type="Embed" ProgID="Equation.DSMT4" ShapeID="_x0000_i1212" DrawAspect="Content" ObjectID="_1615711595" r:id="rId377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540" w:dyaOrig="360">
                <v:shape id="_x0000_i1213" type="#_x0000_t75" style="width:126.75pt;height:18pt" o:ole="">
                  <v:imagedata r:id="rId378" o:title=""/>
                </v:shape>
                <o:OLEObject Type="Embed" ProgID="Equation.DSMT4" ShapeID="_x0000_i1213" DrawAspect="Content" ObjectID="_1615711596" r:id="rId379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Pr="00391D3A">
              <w:rPr>
                <w:position w:val="-26"/>
                <w:sz w:val="22"/>
                <w:szCs w:val="22"/>
                <w:lang w:val="en-US"/>
              </w:rPr>
              <w:object w:dxaOrig="2560" w:dyaOrig="660">
                <v:shape id="_x0000_i1214" type="#_x0000_t75" style="width:128.25pt;height:33pt" o:ole="">
                  <v:imagedata r:id="rId380" o:title=""/>
                </v:shape>
                <o:OLEObject Type="Embed" ProgID="Equation.DSMT4" ShapeID="_x0000_i1214" DrawAspect="Content" ObjectID="_1615711597" r:id="rId381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26"/>
                <w:sz w:val="22"/>
                <w:szCs w:val="22"/>
                <w:lang w:val="en-US"/>
              </w:rPr>
              <w:object w:dxaOrig="2700" w:dyaOrig="660">
                <v:shape id="_x0000_i1215" type="#_x0000_t75" style="width:135pt;height:33pt" o:ole="">
                  <v:imagedata r:id="rId382" o:title=""/>
                </v:shape>
                <o:OLEObject Type="Embed" ProgID="Equation.DSMT4" ShapeID="_x0000_i1215" DrawAspect="Content" ObjectID="_1615711598" r:id="rId383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22"/>
                <w:sz w:val="22"/>
                <w:szCs w:val="22"/>
                <w:lang w:val="en-US"/>
              </w:rPr>
              <w:object w:dxaOrig="1660" w:dyaOrig="620">
                <v:shape id="_x0000_i1216" type="#_x0000_t75" style="width:83.25pt;height:31.5pt" o:ole="">
                  <v:imagedata r:id="rId384" o:title=""/>
                </v:shape>
                <o:OLEObject Type="Embed" ProgID="Equation.DSMT4" ShapeID="_x0000_i1216" DrawAspect="Content" ObjectID="_1615711599" r:id="rId385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400" w:dyaOrig="360">
                <v:shape id="_x0000_i1217" type="#_x0000_t75" style="width:69.75pt;height:18pt" o:ole="">
                  <v:imagedata r:id="rId386" o:title=""/>
                </v:shape>
                <o:OLEObject Type="Embed" ProgID="Equation.DSMT4" ShapeID="_x0000_i1217" DrawAspect="Content" ObjectID="_1615711600" r:id="rId387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C26612">
        <w:trPr>
          <w:trHeight w:val="580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32"/>
                <w:sz w:val="22"/>
                <w:szCs w:val="22"/>
                <w:lang w:val="en-US"/>
              </w:rPr>
              <w:object w:dxaOrig="3000" w:dyaOrig="760">
                <v:shape id="_x0000_i1218" type="#_x0000_t75" style="width:150pt;height:38.25pt" o:ole="">
                  <v:imagedata r:id="rId388" o:title=""/>
                </v:shape>
                <o:OLEObject Type="Embed" ProgID="Equation.DSMT4" ShapeID="_x0000_i1218" DrawAspect="Content" ObjectID="_1615711601" r:id="rId389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2.</w:t>
            </w:r>
            <w:r>
              <w:t>2a</w:t>
            </w:r>
          </w:p>
        </w:tc>
      </w:tr>
      <w:tr w:rsidR="00D26C37" w:rsidRPr="00391D3A" w:rsidTr="00C26612">
        <w:trPr>
          <w:trHeight w:val="154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position w:val="-32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D26C37" w:rsidRPr="00391D3A" w:rsidRDefault="00D26C37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</w:tbl>
    <w:p w:rsidR="00C26612" w:rsidRDefault="00C26612"/>
    <w:p w:rsidR="00C26612" w:rsidRDefault="00C26612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2A06CA" w:rsidRPr="00391D3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391D3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9 Notes:</w:t>
            </w:r>
          </w:p>
        </w:tc>
      </w:tr>
      <w:tr w:rsidR="002A06CA" w:rsidRPr="00391D3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333FBC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ED2233" w:rsidP="002A06CA">
            <w:pPr>
              <w:spacing w:before="40" w:after="40"/>
              <w:rPr>
                <w:sz w:val="22"/>
                <w:szCs w:val="22"/>
              </w:rPr>
            </w:pPr>
            <w:r w:rsidRPr="00333FBC">
              <w:rPr>
                <w:bCs/>
                <w:position w:val="-10"/>
                <w:sz w:val="22"/>
                <w:szCs w:val="22"/>
              </w:rPr>
              <w:object w:dxaOrig="1300" w:dyaOrig="360">
                <v:shape id="_x0000_i1219" type="#_x0000_t75" style="width:65.25pt;height:18pt" o:ole="">
                  <v:imagedata r:id="rId390" o:title=""/>
                </v:shape>
                <o:OLEObject Type="Embed" ProgID="Equation.DSMT4" ShapeID="_x0000_i1219" DrawAspect="Content" ObjectID="_1615711602" r:id="rId391"/>
              </w:object>
            </w:r>
            <w:r w:rsidR="00333FBC">
              <w:rPr>
                <w:bCs/>
                <w:sz w:val="22"/>
                <w:szCs w:val="22"/>
              </w:rPr>
              <w:t xml:space="preserve"> seen or implied</w:t>
            </w:r>
          </w:p>
        </w:tc>
      </w:tr>
      <w:tr w:rsidR="00333FBC" w:rsidRPr="00391D3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333FBC" w:rsidRPr="00391D3A" w:rsidRDefault="00ED2233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333FBC" w:rsidRPr="00ED2233" w:rsidRDefault="00333FBC" w:rsidP="00ED2233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 xml:space="preserve">Begins the proof by attempting to write the gradient of the chord </w:t>
            </w:r>
            <w:r w:rsidR="00ED2233">
              <w:rPr>
                <w:bCs/>
                <w:sz w:val="22"/>
                <w:szCs w:val="22"/>
              </w:rPr>
              <w:t xml:space="preserve">in terms of </w:t>
            </w:r>
            <w:r w:rsidR="00ED2233">
              <w:rPr>
                <w:bCs/>
                <w:i/>
                <w:sz w:val="22"/>
                <w:szCs w:val="22"/>
              </w:rPr>
              <w:t>x</w:t>
            </w:r>
            <w:r w:rsidR="00ED2233">
              <w:rPr>
                <w:bCs/>
                <w:sz w:val="22"/>
                <w:szCs w:val="22"/>
              </w:rPr>
              <w:t xml:space="preserve"> and </w:t>
            </w:r>
            <w:r w:rsidR="00ED2233">
              <w:rPr>
                <w:bCs/>
                <w:i/>
                <w:sz w:val="22"/>
                <w:szCs w:val="22"/>
              </w:rPr>
              <w:t>h</w:t>
            </w:r>
          </w:p>
        </w:tc>
      </w:tr>
      <w:tr w:rsidR="00ED2233" w:rsidTr="00ED223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D2233" w:rsidRPr="00391D3A" w:rsidRDefault="00ED2233" w:rsidP="00ED223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D2233" w:rsidRPr="00391D3A" w:rsidRDefault="00ED2233" w:rsidP="00ED223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3220" w:dyaOrig="360">
                <v:shape id="_x0000_i1220" type="#_x0000_t75" style="width:161.25pt;height:18pt" o:ole="">
                  <v:imagedata r:id="rId392" o:title=""/>
                </v:shape>
                <o:OLEObject Type="Embed" ProgID="Equation.DSMT4" ShapeID="_x0000_i1220" DrawAspect="Content" ObjectID="_1615711603" r:id="rId393"/>
              </w:object>
            </w:r>
            <w:r w:rsidRPr="00391D3A">
              <w:rPr>
                <w:sz w:val="22"/>
                <w:szCs w:val="22"/>
              </w:rPr>
              <w:t>by expanding brackets or by using a correct binomial expansion</w:t>
            </w:r>
          </w:p>
        </w:tc>
      </w:tr>
      <w:tr w:rsidR="007B2FC1" w:rsidTr="007B2FC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7B2FC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7B2FC1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process to obtain </w:t>
            </w:r>
            <w:r w:rsidRPr="00391D3A">
              <w:rPr>
                <w:bCs/>
                <w:sz w:val="22"/>
                <w:szCs w:val="22"/>
              </w:rPr>
              <w:t xml:space="preserve">the gradient of the chord as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780" w:dyaOrig="360">
                <v:shape id="_x0000_i1221" type="#_x0000_t75" style="width:138.75pt;height:18.75pt" o:ole="">
                  <v:imagedata r:id="rId394" o:title=""/>
                </v:shape>
                <o:OLEObject Type="Embed" ProgID="Equation.DSMT4" ShapeID="_x0000_i1221" DrawAspect="Content" ObjectID="_1615711604" r:id="rId395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7B2FC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Correctly shows that the gradient of the chord is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500" w:dyaOrig="360">
                <v:shape id="_x0000_i1222" type="#_x0000_t75" style="width:75pt;height:18pt" o:ole="">
                  <v:imagedata r:id="rId396" o:title=""/>
                </v:shape>
                <o:OLEObject Type="Embed" ProgID="Equation.DSMT4" ShapeID="_x0000_i1222" DrawAspect="Content" ObjectID="_1615711605" r:id="rId397"/>
              </w:object>
            </w:r>
            <w:r>
              <w:rPr>
                <w:sz w:val="22"/>
                <w:szCs w:val="22"/>
                <w:lang w:val="en-US"/>
              </w:rPr>
              <w:t xml:space="preserve"> and applies a limiting argument to deduce when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2100" w:dyaOrig="600">
                <v:shape id="_x0000_i1223" type="#_x0000_t75" style="width:105pt;height:30pt" o:ole="">
                  <v:imagedata r:id="rId398" o:title=""/>
                </v:shape>
                <o:OLEObject Type="Embed" ProgID="Equation.DSMT4" ShapeID="_x0000_i1223" DrawAspect="Content" ObjectID="_1615711606" r:id="rId399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76DA6">
              <w:rPr>
                <w:position w:val="-32"/>
                <w:sz w:val="22"/>
                <w:szCs w:val="22"/>
                <w:lang w:val="en-US"/>
              </w:rPr>
              <w:object w:dxaOrig="3500" w:dyaOrig="760">
                <v:shape id="_x0000_i1224" type="#_x0000_t75" style="width:174.75pt;height:38.25pt" o:ole="">
                  <v:imagedata r:id="rId400" o:title=""/>
                </v:shape>
                <o:OLEObject Type="Embed" ProgID="Equation.DSMT4" ShapeID="_x0000_i1224" DrawAspect="Content" ObjectID="_1615711607" r:id="rId401"/>
              </w:object>
            </w:r>
            <w:r w:rsidR="00ED2233">
              <w:rPr>
                <w:sz w:val="22"/>
                <w:szCs w:val="22"/>
                <w:lang w:val="en-US"/>
              </w:rPr>
              <w:t xml:space="preserve">  Finally,</w:t>
            </w:r>
            <w:r>
              <w:rPr>
                <w:sz w:val="22"/>
                <w:szCs w:val="22"/>
                <w:lang w:val="en-US"/>
              </w:rPr>
              <w:t xml:space="preserve"> deduces that at the point </w:t>
            </w:r>
            <w:r w:rsidRPr="007B2FC1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720" w:dyaOrig="600">
                <v:shape id="_x0000_i1225" type="#_x0000_t75" style="width:36pt;height:30pt" o:ole="">
                  <v:imagedata r:id="rId402" o:title=""/>
                </v:shape>
                <o:OLEObject Type="Embed" ProgID="Equation.DSMT4" ShapeID="_x0000_i1225" DrawAspect="Content" ObjectID="_1615711608" r:id="rId403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9E0C28">
            <w:pPr>
              <w:spacing w:before="40" w:after="40"/>
              <w:rPr>
                <w:sz w:val="22"/>
                <w:szCs w:val="22"/>
              </w:rPr>
            </w:pPr>
            <w:r w:rsidRPr="00086D49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</w:t>
            </w:r>
            <w:r w:rsidRPr="00C26612">
              <w:rPr>
                <w:position w:val="-6"/>
                <w:sz w:val="22"/>
                <w:szCs w:val="22"/>
              </w:rPr>
              <w:object w:dxaOrig="320" w:dyaOrig="280">
                <v:shape id="_x0000_i1226" type="#_x0000_t75" style="width:15.75pt;height:13.5pt" o:ole="">
                  <v:imagedata r:id="rId404" o:title=""/>
                </v:shape>
                <o:OLEObject Type="Embed" ProgID="Equation.DSMT4" ShapeID="_x0000_i1226" DrawAspect="Content" ObjectID="_1615711609" r:id="rId405"/>
              </w:object>
            </w:r>
            <w:r>
              <w:rPr>
                <w:sz w:val="22"/>
                <w:szCs w:val="22"/>
              </w:rPr>
              <w:t xml:space="preserve">can be used in place of </w:t>
            </w:r>
            <w:r>
              <w:rPr>
                <w:i/>
                <w:sz w:val="22"/>
                <w:szCs w:val="22"/>
              </w:rPr>
              <w:t>h</w: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9E0C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7B2FC1" w:rsidTr="00333FB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333FB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333FB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Writes down the</w: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i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coordinate </w:t>
            </w:r>
            <w:r>
              <w:rPr>
                <w:sz w:val="22"/>
                <w:szCs w:val="22"/>
              </w:rPr>
              <w:t xml:space="preserve">of a point close to </w:t>
            </w:r>
            <w:r w:rsidRPr="00C26612">
              <w:rPr>
                <w:i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.  </w:t>
            </w:r>
          </w:p>
          <w:p w:rsidR="007B2FC1" w:rsidRPr="00C26612" w:rsidRDefault="007B2FC1" w:rsidP="00333FB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E.g. For a point </w:t>
            </w:r>
            <w:r>
              <w:rPr>
                <w:i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with </w:t>
            </w:r>
            <w:r w:rsidRPr="00333FBC">
              <w:rPr>
                <w:position w:val="-10"/>
                <w:sz w:val="22"/>
                <w:szCs w:val="22"/>
              </w:rPr>
              <w:object w:dxaOrig="920" w:dyaOrig="300">
                <v:shape id="_x0000_i1227" type="#_x0000_t75" style="width:45.75pt;height:15pt" o:ole="">
                  <v:imagedata r:id="rId406" o:title=""/>
                </v:shape>
                <o:OLEObject Type="Embed" ProgID="Equation.DSMT4" ShapeID="_x0000_i1227" DrawAspect="Content" ObjectID="_1615711610" r:id="rId407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333FBC">
              <w:rPr>
                <w:position w:val="-16"/>
                <w:sz w:val="22"/>
                <w:szCs w:val="22"/>
              </w:rPr>
              <w:object w:dxaOrig="1880" w:dyaOrig="440">
                <v:shape id="_x0000_i1228" type="#_x0000_t75" style="width:94.5pt;height:22.5pt" o:ole="">
                  <v:imagedata r:id="rId408" o:title=""/>
                </v:shape>
                <o:OLEObject Type="Embed" ProgID="Equation.DSMT4" ShapeID="_x0000_i1228" DrawAspect="Content" ObjectID="_1615711611" r:id="rId409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 xml:space="preserve">Begins the proof by attempting to write the gradient of the chord </w:t>
            </w:r>
            <w:r w:rsidRPr="00391D3A">
              <w:rPr>
                <w:bCs/>
                <w:i/>
                <w:sz w:val="22"/>
                <w:szCs w:val="22"/>
              </w:rPr>
              <w:t xml:space="preserve">PQ </w:t>
            </w:r>
            <w:r w:rsidRPr="00391D3A">
              <w:rPr>
                <w:bCs/>
                <w:sz w:val="22"/>
                <w:szCs w:val="22"/>
              </w:rPr>
              <w:t xml:space="preserve">in terms of </w:t>
            </w:r>
            <w:r w:rsidRPr="00391D3A">
              <w:rPr>
                <w:bCs/>
                <w:i/>
                <w:sz w:val="22"/>
                <w:szCs w:val="22"/>
              </w:rPr>
              <w:t>h</w:t>
            </w:r>
          </w:p>
        </w:tc>
      </w:tr>
      <w:tr w:rsidR="007B2FC1" w:rsidTr="00ED223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ED223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780" w:dyaOrig="360">
                <v:shape id="_x0000_i1229" type="#_x0000_t75" style="width:139.5pt;height:18pt" o:ole="">
                  <v:imagedata r:id="rId410" o:title=""/>
                </v:shape>
                <o:OLEObject Type="Embed" ProgID="Equation.DSMT4" ShapeID="_x0000_i1229" DrawAspect="Content" ObjectID="_1615711612" r:id="rId411"/>
              </w:object>
            </w:r>
            <w:r w:rsidRPr="00391D3A">
              <w:rPr>
                <w:sz w:val="22"/>
                <w:szCs w:val="22"/>
              </w:rPr>
              <w:t>by expanding brackets or by using a correct binomial expansion</w: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process to obtain </w:t>
            </w:r>
            <w:r w:rsidRPr="00391D3A">
              <w:rPr>
                <w:bCs/>
                <w:sz w:val="22"/>
                <w:szCs w:val="22"/>
              </w:rPr>
              <w:t xml:space="preserve">the gradient of the chord </w:t>
            </w:r>
            <w:r w:rsidRPr="00391D3A">
              <w:rPr>
                <w:bCs/>
                <w:i/>
                <w:sz w:val="22"/>
                <w:szCs w:val="22"/>
              </w:rPr>
              <w:t xml:space="preserve">PQ </w:t>
            </w:r>
            <w:r w:rsidRPr="00391D3A">
              <w:rPr>
                <w:bCs/>
                <w:sz w:val="22"/>
                <w:szCs w:val="22"/>
              </w:rPr>
              <w:t xml:space="preserve">as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480" w:dyaOrig="360">
                <v:shape id="_x0000_i1230" type="#_x0000_t75" style="width:123.75pt;height:18.75pt" o:ole="">
                  <v:imagedata r:id="rId412" o:title=""/>
                </v:shape>
                <o:OLEObject Type="Embed" ProgID="Equation.DSMT4" ShapeID="_x0000_i1230" DrawAspect="Content" ObjectID="_1615711613" r:id="rId413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C2BF3" w:rsidRDefault="007B2FC1" w:rsidP="007B2FC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Correctly shows that the gradient of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>
              <w:rPr>
                <w:sz w:val="22"/>
                <w:szCs w:val="22"/>
              </w:rPr>
              <w:t xml:space="preserve"> is </w:t>
            </w:r>
            <w:r w:rsidR="00623439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742950" cy="238125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en-US"/>
              </w:rPr>
              <w:t xml:space="preserve"> and applies a limiting argument </w:t>
            </w:r>
            <w:r>
              <w:rPr>
                <w:sz w:val="22"/>
                <w:szCs w:val="22"/>
              </w:rPr>
              <w:t xml:space="preserve">to deduce that </w:t>
            </w:r>
            <w:r w:rsidRPr="00391D3A">
              <w:rPr>
                <w:sz w:val="22"/>
                <w:szCs w:val="22"/>
              </w:rPr>
              <w:t xml:space="preserve">at the point </w:t>
            </w:r>
            <w:r w:rsidRPr="00B76DA6">
              <w:rPr>
                <w:position w:val="-4"/>
                <w:sz w:val="22"/>
                <w:szCs w:val="22"/>
                <w:lang w:val="en-US"/>
              </w:rPr>
              <w:object w:dxaOrig="220" w:dyaOrig="240">
                <v:shape id="_x0000_i1232" type="#_x0000_t75" style="width:11.25pt;height:12pt" o:ole="">
                  <v:imagedata r:id="rId415" o:title=""/>
                </v:shape>
                <o:OLEObject Type="Embed" ProgID="Equation.DSMT4" ShapeID="_x0000_i1232" DrawAspect="Content" ObjectID="_1615711614" r:id="rId416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on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1880" w:dyaOrig="600">
                <v:shape id="_x0000_i1233" type="#_x0000_t75" style="width:94.5pt;height:30pt" o:ole="">
                  <v:imagedata r:id="rId417" o:title=""/>
                </v:shape>
                <o:OLEObject Type="Embed" ProgID="Equation.DSMT4" ShapeID="_x0000_i1233" DrawAspect="Content" ObjectID="_1615711615" r:id="rId418"/>
              </w:objec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 w:rsidRPr="00B76DA6">
              <w:rPr>
                <w:position w:val="-32"/>
                <w:sz w:val="22"/>
                <w:szCs w:val="22"/>
                <w:lang w:val="en-US"/>
              </w:rPr>
              <w:object w:dxaOrig="2940" w:dyaOrig="760">
                <v:shape id="_x0000_i1234" type="#_x0000_t75" style="width:147pt;height:38.25pt" o:ole="">
                  <v:imagedata r:id="rId419" o:title=""/>
                </v:shape>
                <o:OLEObject Type="Embed" ProgID="Equation.DSMT4" ShapeID="_x0000_i1234" DrawAspect="Content" ObjectID="_1615711616" r:id="rId420"/>
              </w:object>
            </w:r>
          </w:p>
        </w:tc>
      </w:tr>
      <w:tr w:rsidR="007B2FC1" w:rsidTr="009E0C28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7B2FC1" w:rsidRPr="00C26612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086D49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For Alt 1, </w:t>
            </w:r>
            <w:r w:rsidRPr="00C26612">
              <w:rPr>
                <w:position w:val="-6"/>
                <w:sz w:val="22"/>
                <w:szCs w:val="22"/>
              </w:rPr>
              <w:object w:dxaOrig="320" w:dyaOrig="280">
                <v:shape id="_x0000_i1235" type="#_x0000_t75" style="width:15.75pt;height:13.5pt" o:ole="">
                  <v:imagedata r:id="rId404" o:title=""/>
                </v:shape>
                <o:OLEObject Type="Embed" ProgID="Equation.DSMT4" ShapeID="_x0000_i1235" DrawAspect="Content" ObjectID="_1615711617" r:id="rId421"/>
              </w:object>
            </w:r>
            <w:r>
              <w:rPr>
                <w:sz w:val="22"/>
                <w:szCs w:val="22"/>
              </w:rPr>
              <w:t xml:space="preserve">can be used in place of </w:t>
            </w:r>
            <w:r>
              <w:rPr>
                <w:i/>
                <w:sz w:val="22"/>
                <w:szCs w:val="22"/>
              </w:rPr>
              <w:t>h</w:t>
            </w:r>
          </w:p>
        </w:tc>
      </w:tr>
    </w:tbl>
    <w:p w:rsidR="00CD08A6" w:rsidRDefault="00CD08A6" w:rsidP="00CD08A6"/>
    <w:p w:rsidR="00CD08A6" w:rsidRDefault="00CD08A6" w:rsidP="00CD08A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CD08A6" w:rsidRPr="00391D3A" w:rsidTr="00D561CB">
        <w:trPr>
          <w:trHeight w:val="485"/>
        </w:trPr>
        <w:tc>
          <w:tcPr>
            <w:tcW w:w="1276" w:type="dxa"/>
            <w:vMerge w:val="restart"/>
          </w:tcPr>
          <w:p w:rsidR="00CD08A6" w:rsidRPr="00391D3A" w:rsidRDefault="006A0F73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10</w:t>
            </w:r>
            <w:r w:rsidR="009E0C28">
              <w:rPr>
                <w:b/>
              </w:rPr>
              <w:t xml:space="preserve"> </w:t>
            </w:r>
            <w:r w:rsidR="00CD08A6"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</w:rPr>
              <w:object w:dxaOrig="6500" w:dyaOrig="640">
                <v:shape id="_x0000_i1236" type="#_x0000_t75" style="width:324.75pt;height:31.5pt" o:ole="">
                  <v:imagedata r:id="rId422" o:title=""/>
                </v:shape>
                <o:OLEObject Type="Embed" ProgID="Equation.DSMT4" ShapeID="_x0000_i1236" DrawAspect="Content" ObjectID="_1615711618" r:id="rId423"/>
              </w:object>
            </w:r>
            <w:r w:rsidRPr="00BA553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499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color w:val="000000"/>
                <w:sz w:val="22"/>
                <w:szCs w:val="22"/>
              </w:rPr>
            </w:pPr>
            <w:r w:rsidRPr="00BA5534">
              <w:rPr>
                <w:color w:val="000000"/>
                <w:position w:val="-26"/>
                <w:sz w:val="22"/>
                <w:szCs w:val="22"/>
              </w:rPr>
              <w:object w:dxaOrig="3060" w:dyaOrig="640">
                <v:shape id="_x0000_i1237" type="#_x0000_t75" style="width:153pt;height:31.5pt" o:ole="">
                  <v:imagedata r:id="rId424" o:title=""/>
                </v:shape>
                <o:OLEObject Type="Embed" ProgID="Equation.DSMT4" ShapeID="_x0000_i1237" DrawAspect="Content" ObjectID="_1615711619" r:id="rId425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CD08A6" w:rsidRPr="00391D3A" w:rsidTr="00D561CB">
        <w:trPr>
          <w:trHeight w:val="609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 xml:space="preserve">Hence  </w:t>
            </w:r>
            <w:r w:rsidRPr="00BA5534">
              <w:rPr>
                <w:position w:val="-26"/>
                <w:sz w:val="22"/>
                <w:szCs w:val="22"/>
              </w:rPr>
              <w:object w:dxaOrig="1380" w:dyaOrig="640">
                <v:shape id="_x0000_i1238" type="#_x0000_t75" style="width:69pt;height:31.5pt" o:ole="">
                  <v:imagedata r:id="rId426" o:title=""/>
                </v:shape>
                <o:OLEObject Type="Embed" ProgID="Equation.DSMT4" ShapeID="_x0000_i1238" DrawAspect="Content" ObjectID="_1615711620" r:id="rId427"/>
              </w:object>
            </w:r>
            <w:r w:rsidRPr="00BA5534">
              <w:rPr>
                <w:sz w:val="22"/>
                <w:szCs w:val="22"/>
              </w:rPr>
              <w:t xml:space="preserve">     </w:t>
            </w:r>
            <w:r w:rsidR="00624509" w:rsidRPr="00BA5534">
              <w:rPr>
                <w:position w:val="-10"/>
                <w:sz w:val="22"/>
                <w:szCs w:val="22"/>
              </w:rPr>
              <w:object w:dxaOrig="1140" w:dyaOrig="300">
                <v:shape id="_x0000_i1239" type="#_x0000_t75" style="width:57pt;height:15pt" o:ole="">
                  <v:imagedata r:id="rId428" o:title=""/>
                </v:shape>
                <o:OLEObject Type="Embed" ProgID="Equation.DSMT4" ShapeID="_x0000_i1239" DrawAspect="Content" ObjectID="_1615711621" r:id="rId429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2.5</w:t>
            </w:r>
          </w:p>
        </w:tc>
      </w:tr>
      <w:tr w:rsidR="00CD08A6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BA5534" w:rsidRPr="00391D3A" w:rsidTr="009E0C28">
        <w:trPr>
          <w:trHeight w:val="1400"/>
        </w:trPr>
        <w:tc>
          <w:tcPr>
            <w:tcW w:w="1276" w:type="dxa"/>
            <w:vMerge w:val="restart"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60"/>
                <w:sz w:val="22"/>
                <w:szCs w:val="22"/>
                <w:lang w:val="en-US"/>
              </w:rPr>
              <w:object w:dxaOrig="2000" w:dyaOrig="1320">
                <v:shape id="_x0000_i1240" type="#_x0000_t75" style="width:99.75pt;height:66pt" o:ole="">
                  <v:imagedata r:id="rId430" o:title=""/>
                </v:shape>
                <o:OLEObject Type="Embed" ProgID="Equation.DSMT4" ShapeID="_x0000_i1240" DrawAspect="Content" ObjectID="_1615711622" r:id="rId431"/>
              </w:objec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BA5534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1.1</w:t>
            </w:r>
            <w:r>
              <w:t>a</w:t>
            </w:r>
          </w:p>
        </w:tc>
      </w:tr>
      <w:tr w:rsidR="00BA5534" w:rsidRPr="00391D3A" w:rsidTr="00BA5534">
        <w:trPr>
          <w:trHeight w:val="59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56"/>
                <w:sz w:val="22"/>
                <w:szCs w:val="22"/>
                <w:lang w:val="en-US"/>
              </w:rPr>
              <w:object w:dxaOrig="2520" w:dyaOrig="1240">
                <v:shape id="_x0000_i1241" type="#_x0000_t75" style="width:126pt;height:62.25pt" o:ole="">
                  <v:imagedata r:id="rId432" o:title=""/>
                </v:shape>
                <o:OLEObject Type="Embed" ProgID="Equation.DSMT4" ShapeID="_x0000_i1241" DrawAspect="Content" ObjectID="_1615711623" r:id="rId433"/>
              </w:objec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BA5534" w:rsidRPr="00391D3A" w:rsidTr="00D561CB">
        <w:trPr>
          <w:trHeight w:val="59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>
              <w:t>1.1b</w:t>
            </w:r>
          </w:p>
        </w:tc>
      </w:tr>
      <w:tr w:rsidR="00BA5534" w:rsidRPr="00391D3A" w:rsidTr="00D561CB">
        <w:trPr>
          <w:trHeight w:val="17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  <w:lang w:val="en-US"/>
              </w:rPr>
              <w:object w:dxaOrig="4000" w:dyaOrig="640">
                <v:shape id="_x0000_i1242" type="#_x0000_t75" style="width:200.25pt;height:31.5pt" o:ole="">
                  <v:imagedata r:id="rId434" o:title=""/>
                </v:shape>
                <o:OLEObject Type="Embed" ProgID="Equation.DSMT4" ShapeID="_x0000_i1242" DrawAspect="Content" ObjectID="_1615711624" r:id="rId435"/>
              </w:object>
            </w:r>
            <w:r w:rsidRPr="00BA5534">
              <w:rPr>
                <w:sz w:val="22"/>
                <w:szCs w:val="22"/>
                <w:lang w:val="en-US"/>
              </w:rPr>
              <w:t xml:space="preserve">    (note that </w:t>
            </w:r>
            <w:r w:rsidRPr="00BA5534">
              <w:rPr>
                <w:position w:val="-10"/>
                <w:sz w:val="22"/>
                <w:szCs w:val="22"/>
                <w:lang w:val="en-US"/>
              </w:rPr>
              <w:object w:dxaOrig="680" w:dyaOrig="300">
                <v:shape id="_x0000_i1243" type="#_x0000_t75" style="width:33.75pt;height:15pt" o:ole="">
                  <v:imagedata r:id="rId436" o:title=""/>
                </v:shape>
                <o:OLEObject Type="Embed" ProgID="Equation.DSMT4" ShapeID="_x0000_i1243" DrawAspect="Content" ObjectID="_1615711625" r:id="rId437"/>
              </w:object>
            </w:r>
            <w:r w:rsidRPr="00BA5534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BA5534" w:rsidRPr="00391D3A" w:rsidTr="00D561CB">
        <w:trPr>
          <w:trHeight w:val="17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257"/>
        </w:trPr>
        <w:tc>
          <w:tcPr>
            <w:tcW w:w="1276" w:type="dxa"/>
            <w:vMerge w:val="restart"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(c)</w:t>
            </w:r>
          </w:p>
        </w:tc>
        <w:tc>
          <w:tcPr>
            <w:tcW w:w="6946" w:type="dxa"/>
            <w:vMerge w:val="restart"/>
            <w:vAlign w:val="center"/>
          </w:tcPr>
          <w:p w:rsidR="00CD08A6" w:rsidRPr="00BA5534" w:rsidRDefault="006206EA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</w:rPr>
              <w:object w:dxaOrig="3880" w:dyaOrig="640">
                <v:shape id="_x0000_i1244" type="#_x0000_t75" style="width:193.5pt;height:31.5pt" o:ole="">
                  <v:imagedata r:id="rId438" o:title=""/>
                </v:shape>
                <o:OLEObject Type="Embed" ProgID="Equation.DSMT4" ShapeID="_x0000_i1244" DrawAspect="Content" ObjectID="_1615711626" r:id="rId439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25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 w:val="restart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(d)</w:t>
            </w:r>
          </w:p>
        </w:tc>
        <w:tc>
          <w:tcPr>
            <w:tcW w:w="6946" w:type="dxa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2980" w:dyaOrig="340">
                <v:shape id="_x0000_i1245" type="#_x0000_t75" style="width:148.5pt;height:17.25pt" o:ole="">
                  <v:imagedata r:id="rId440" o:title=""/>
                </v:shape>
                <o:OLEObject Type="Embed" ProgID="Equation.DSMT4" ShapeID="_x0000_i1245" DrawAspect="Content" ObjectID="_1615711627" r:id="rId441"/>
              </w:object>
            </w:r>
            <w:r w:rsidRPr="00BA5534">
              <w:rPr>
                <w:sz w:val="22"/>
                <w:szCs w:val="22"/>
              </w:rPr>
              <w:t xml:space="preserve">.  Hence </w:t>
            </w:r>
            <w:r w:rsidRPr="00BA5534">
              <w:rPr>
                <w:position w:val="-10"/>
                <w:sz w:val="22"/>
                <w:szCs w:val="22"/>
              </w:rPr>
              <w:object w:dxaOrig="1200" w:dyaOrig="320">
                <v:shape id="_x0000_i1246" type="#_x0000_t75" style="width:60pt;height:15.75pt" o:ole="">
                  <v:imagedata r:id="rId442" o:title=""/>
                </v:shape>
                <o:OLEObject Type="Embed" ProgID="Equation.DSMT4" ShapeID="_x0000_i1246" DrawAspect="Content" ObjectID="_1615711628" r:id="rId443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 xml:space="preserve">Either </w:t>
            </w:r>
            <w:r w:rsidRPr="00BA5534">
              <w:rPr>
                <w:position w:val="-10"/>
                <w:sz w:val="22"/>
                <w:szCs w:val="22"/>
              </w:rPr>
              <w:object w:dxaOrig="1200" w:dyaOrig="320">
                <v:shape id="_x0000_i1247" type="#_x0000_t75" style="width:60pt;height:15.75pt" o:ole="">
                  <v:imagedata r:id="rId444" o:title=""/>
                </v:shape>
                <o:OLEObject Type="Embed" ProgID="Equation.DSMT4" ShapeID="_x0000_i1247" DrawAspect="Content" ObjectID="_1615711629" r:id="rId445"/>
              </w:object>
            </w:r>
            <w:r w:rsidRPr="00BA5534">
              <w:rPr>
                <w:sz w:val="22"/>
                <w:szCs w:val="22"/>
              </w:rPr>
              <w:t xml:space="preserve"> or </w:t>
            </w:r>
            <w:r w:rsidRPr="00BA5534">
              <w:rPr>
                <w:position w:val="-10"/>
                <w:sz w:val="22"/>
                <w:szCs w:val="22"/>
              </w:rPr>
              <w:object w:dxaOrig="1260" w:dyaOrig="300">
                <v:shape id="_x0000_i1248" type="#_x0000_t75" style="width:63pt;height:15pt" o:ole="">
                  <v:imagedata r:id="rId446" o:title=""/>
                </v:shape>
                <o:OLEObject Type="Embed" ProgID="Equation.DSMT4" ShapeID="_x0000_i1248" DrawAspect="Content" ObjectID="_1615711630" r:id="rId447"/>
              </w:object>
            </w:r>
            <w:r w:rsidRPr="00BA5534">
              <w:rPr>
                <w:sz w:val="22"/>
                <w:szCs w:val="22"/>
              </w:rPr>
              <w:t xml:space="preserve"> or </w:t>
            </w:r>
            <w:r w:rsidRPr="00BA5534">
              <w:rPr>
                <w:position w:val="-10"/>
                <w:sz w:val="22"/>
                <w:szCs w:val="22"/>
              </w:rPr>
              <w:object w:dxaOrig="1820" w:dyaOrig="300">
                <v:shape id="_x0000_i1249" type="#_x0000_t75" style="width:90.75pt;height:15pt" o:ole="">
                  <v:imagedata r:id="rId448" o:title=""/>
                </v:shape>
                <o:OLEObject Type="Embed" ProgID="Equation.DSMT4" ShapeID="_x0000_i1249" DrawAspect="Content" ObjectID="_1615711631" r:id="rId449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D73F75" w:rsidP="00D561CB">
            <w:pPr>
              <w:spacing w:before="40" w:after="40"/>
              <w:jc w:val="center"/>
            </w:pPr>
            <w:r w:rsidRPr="00391D3A">
              <w:t>B</w:t>
            </w:r>
            <w:r w:rsidR="00CD08A6" w:rsidRPr="00391D3A">
              <w:t>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1720" w:dyaOrig="300">
                <v:shape id="_x0000_i1250" type="#_x0000_t75" style="width:85.5pt;height:15pt" o:ole="">
                  <v:imagedata r:id="rId450" o:title=""/>
                </v:shape>
                <o:OLEObject Type="Embed" ProgID="Equation.DSMT4" ShapeID="_x0000_i1250" DrawAspect="Content" ObjectID="_1615711632" r:id="rId451"/>
              </w:object>
            </w:r>
            <w:r w:rsidRPr="00BA5534">
              <w:rPr>
                <w:sz w:val="22"/>
                <w:szCs w:val="22"/>
              </w:rPr>
              <w:t xml:space="preserve">  or   </w:t>
            </w:r>
            <w:r w:rsidRPr="00BA5534">
              <w:rPr>
                <w:position w:val="-10"/>
                <w:sz w:val="22"/>
                <w:szCs w:val="22"/>
              </w:rPr>
              <w:object w:dxaOrig="1460" w:dyaOrig="300">
                <v:shape id="_x0000_i1251" type="#_x0000_t75" style="width:72.75pt;height:15pt" o:ole="">
                  <v:imagedata r:id="rId452" o:title=""/>
                </v:shape>
                <o:OLEObject Type="Embed" ProgID="Equation.DSMT4" ShapeID="_x0000_i1251" DrawAspect="Content" ObjectID="_1615711633" r:id="rId453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4" w:space="0" w:color="808080"/>
            </w:tcBorders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 w:val="restart"/>
            <w:tcBorders>
              <w:top w:val="single" w:sz="4" w:space="0" w:color="808080"/>
            </w:tcBorders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(e)</w:t>
            </w:r>
          </w:p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  <w:p w:rsidR="00CD08A6" w:rsidRPr="00391D3A" w:rsidRDefault="00CD08A6" w:rsidP="00D561CB">
            <w:pPr>
              <w:spacing w:before="40" w:after="40"/>
              <w:rPr>
                <w:b/>
              </w:rPr>
            </w:pPr>
          </w:p>
        </w:tc>
        <w:tc>
          <w:tcPr>
            <w:tcW w:w="6946" w:type="dxa"/>
            <w:tcBorders>
              <w:top w:val="single" w:sz="4" w:space="0" w:color="808080"/>
            </w:tcBorders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E.g.</w:t>
            </w:r>
          </w:p>
          <w:p w:rsidR="00CD08A6" w:rsidRPr="00BA5534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function g is many-one</w:t>
            </w:r>
          </w:p>
          <w:p w:rsidR="00CD08A6" w:rsidRPr="00BA5534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function g is not one-one</w:t>
            </w:r>
          </w:p>
          <w:p w:rsidR="00CD08A6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inverse is one-many</w:t>
            </w:r>
          </w:p>
          <w:p w:rsidR="00BA5534" w:rsidRPr="00BA5534" w:rsidRDefault="00BA5534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1400" w:dyaOrig="300">
                <v:shape id="_x0000_i1252" type="#_x0000_t75" style="width:69.75pt;height:15pt" o:ole="">
                  <v:imagedata r:id="rId454" o:title=""/>
                </v:shape>
                <o:OLEObject Type="Embed" ProgID="Equation.DSMT4" ShapeID="_x0000_i1252" DrawAspect="Content" ObjectID="_1615711634" r:id="rId455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tcBorders>
              <w:top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2.4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391D3A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CD08A6" w:rsidRPr="00A64A52" w:rsidRDefault="00CD08A6" w:rsidP="00D561CB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(13 marks)</w:t>
            </w:r>
          </w:p>
        </w:tc>
      </w:tr>
    </w:tbl>
    <w:p w:rsidR="00CD08A6" w:rsidRDefault="00CD08A6" w:rsidP="00CD08A6"/>
    <w:p w:rsidR="00DC1193" w:rsidRDefault="00DC1193" w:rsidP="00727E5A">
      <w:r>
        <w:br w:type="column"/>
      </w:r>
    </w:p>
    <w:p w:rsidR="00DC1193" w:rsidRDefault="00DC1193" w:rsidP="00727E5A"/>
    <w:p w:rsidR="00DC1193" w:rsidRDefault="00DC1193" w:rsidP="00DC1193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DC1193" w:rsidRPr="00D572EA" w:rsidTr="00DC1193">
        <w:trPr>
          <w:trHeight w:val="181"/>
        </w:trPr>
        <w:tc>
          <w:tcPr>
            <w:tcW w:w="9923" w:type="dxa"/>
            <w:gridSpan w:val="2"/>
            <w:vAlign w:val="center"/>
          </w:tcPr>
          <w:p w:rsidR="00DC1193" w:rsidRPr="00D572EA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10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C1193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DC1193" w:rsidRPr="006C1185" w:rsidTr="00EA107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EA107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DC1193">
            <w:p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find the inverse </w:t>
            </w:r>
            <w:r w:rsidR="00EA1079" w:rsidRPr="00391D3A">
              <w:rPr>
                <w:sz w:val="22"/>
                <w:szCs w:val="22"/>
              </w:rPr>
              <w:t xml:space="preserve">by cross-multiplying and an attempt to collect all the </w:t>
            </w:r>
            <w:r w:rsidR="00EA1079" w:rsidRPr="00391D3A">
              <w:rPr>
                <w:i/>
                <w:sz w:val="22"/>
                <w:szCs w:val="22"/>
              </w:rPr>
              <w:t>x-</w:t>
            </w:r>
            <w:r w:rsidR="00EA1079" w:rsidRPr="00391D3A">
              <w:rPr>
                <w:sz w:val="22"/>
                <w:szCs w:val="22"/>
              </w:rPr>
              <w:t xml:space="preserve">terms (or swapped </w:t>
            </w:r>
            <w:r w:rsidR="00EA1079" w:rsidRPr="00391D3A">
              <w:rPr>
                <w:i/>
                <w:sz w:val="22"/>
                <w:szCs w:val="22"/>
              </w:rPr>
              <w:t>y</w:t>
            </w:r>
            <w:r w:rsidR="00EA1079" w:rsidRPr="00391D3A">
              <w:rPr>
                <w:sz w:val="22"/>
                <w:szCs w:val="22"/>
              </w:rPr>
              <w:t>-terms) onto one side</w:t>
            </w:r>
          </w:p>
        </w:tc>
      </w:tr>
      <w:tr w:rsidR="00DC1193" w:rsidRPr="007145D7" w:rsidTr="009366F7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9366F7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 fully correct method to find the inverse</w:t>
            </w:r>
          </w:p>
        </w:tc>
      </w:tr>
      <w:tr w:rsidR="00DC1193" w:rsidRPr="007145D7" w:rsidTr="009366F7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9366F7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4D0A2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 correct </w:t>
            </w:r>
            <w:r w:rsidRPr="00391D3A">
              <w:rPr>
                <w:position w:val="-26"/>
                <w:sz w:val="22"/>
                <w:szCs w:val="22"/>
              </w:rPr>
              <w:object w:dxaOrig="1380" w:dyaOrig="640">
                <v:shape id="_x0000_i1253" type="#_x0000_t75" style="width:69pt;height:31.5pt" o:ole="">
                  <v:imagedata r:id="rId426" o:title=""/>
                </v:shape>
                <o:OLEObject Type="Embed" ProgID="Equation.DSMT4" ShapeID="_x0000_i1253" DrawAspect="Content" ObjectID="_1615711635" r:id="rId456"/>
              </w:object>
            </w:r>
            <w:r w:rsidRPr="00391D3A">
              <w:rPr>
                <w:sz w:val="22"/>
                <w:szCs w:val="22"/>
              </w:rPr>
              <w:t xml:space="preserve">  </w:t>
            </w:r>
            <w:r w:rsidR="00624509" w:rsidRPr="00391D3A">
              <w:rPr>
                <w:position w:val="-10"/>
                <w:sz w:val="22"/>
                <w:szCs w:val="22"/>
              </w:rPr>
              <w:object w:dxaOrig="1140" w:dyaOrig="300">
                <v:shape id="_x0000_i1254" type="#_x0000_t75" style="width:57pt;height:15pt" o:ole="">
                  <v:imagedata r:id="rId457" o:title=""/>
                </v:shape>
                <o:OLEObject Type="Embed" ProgID="Equation.DSMT4" ShapeID="_x0000_i1254" DrawAspect="Content" ObjectID="_1615711636" r:id="rId458"/>
              </w:object>
            </w:r>
            <w:r w:rsidR="004D0A2C" w:rsidRPr="00391D3A">
              <w:rPr>
                <w:sz w:val="22"/>
                <w:szCs w:val="22"/>
              </w:rPr>
              <w:t xml:space="preserve">, expressed fully in </w:t>
            </w:r>
            <w:r w:rsidR="00EA1079" w:rsidRPr="00391D3A">
              <w:rPr>
                <w:sz w:val="22"/>
                <w:szCs w:val="22"/>
              </w:rPr>
              <w:t>function</w:t>
            </w:r>
            <w:r w:rsidR="004D0A2C" w:rsidRPr="00391D3A">
              <w:rPr>
                <w:sz w:val="22"/>
                <w:szCs w:val="22"/>
              </w:rPr>
              <w:t xml:space="preserve"> notation (including </w:t>
            </w:r>
            <w:r w:rsidR="00EA1079" w:rsidRPr="00391D3A">
              <w:rPr>
                <w:sz w:val="22"/>
                <w:szCs w:val="22"/>
              </w:rPr>
              <w:t>the domain)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8846D6" w:rsidTr="00EA107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EA107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EA1079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substitute </w:t>
            </w:r>
            <w:r w:rsidRPr="00391D3A">
              <w:rPr>
                <w:position w:val="-26"/>
                <w:sz w:val="22"/>
                <w:szCs w:val="22"/>
              </w:rPr>
              <w:object w:dxaOrig="1220" w:dyaOrig="640">
                <v:shape id="_x0000_i1255" type="#_x0000_t75" style="width:60.75pt;height:31.5pt" o:ole="">
                  <v:imagedata r:id="rId459" o:title=""/>
                </v:shape>
                <o:OLEObject Type="Embed" ProgID="Equation.DSMT4" ShapeID="_x0000_i1255" DrawAspect="Content" ObjectID="_1615711637" r:id="rId460"/>
              </w:object>
            </w:r>
            <w:r w:rsidRPr="00391D3A">
              <w:rPr>
                <w:sz w:val="22"/>
                <w:szCs w:val="22"/>
              </w:rPr>
              <w:t xml:space="preserve"> into </w:t>
            </w:r>
            <w:r w:rsidR="009E0C28" w:rsidRPr="00391D3A">
              <w:rPr>
                <w:position w:val="-26"/>
                <w:sz w:val="22"/>
                <w:szCs w:val="22"/>
              </w:rPr>
              <w:object w:dxaOrig="860" w:dyaOrig="640">
                <v:shape id="_x0000_i1256" type="#_x0000_t75" style="width:42.75pt;height:31.5pt" o:ole="">
                  <v:imagedata r:id="rId461" o:title=""/>
                </v:shape>
                <o:OLEObject Type="Embed" ProgID="Equation.DSMT4" ShapeID="_x0000_i1256" DrawAspect="Content" ObjectID="_1615711638" r:id="rId462"/>
              </w:objec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a method of “rationalising the denominator” for both their numerator and their denominator. </w:t>
            </w:r>
          </w:p>
        </w:tc>
      </w:tr>
      <w:tr w:rsidR="00BA5534" w:rsidRPr="008846D6" w:rsidTr="00A04735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BA5534" w:rsidRDefault="00BA5534" w:rsidP="00A04735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BA5534" w:rsidRPr="00391D3A" w:rsidRDefault="00BA5534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BA5534">
              <w:rPr>
                <w:position w:val="-56"/>
                <w:sz w:val="22"/>
                <w:szCs w:val="22"/>
                <w:lang w:val="en-US"/>
              </w:rPr>
              <w:object w:dxaOrig="1860" w:dyaOrig="1240">
                <v:shape id="_x0000_i1257" type="#_x0000_t75" style="width:93pt;height:62.25pt" o:ole="">
                  <v:imagedata r:id="rId463" o:title=""/>
                </v:shape>
                <o:OLEObject Type="Embed" ProgID="Equation.DSMT4" ShapeID="_x0000_i1257" DrawAspect="Content" ObjectID="_1615711639" r:id="rId464"/>
              </w:object>
            </w:r>
            <w:r>
              <w:rPr>
                <w:sz w:val="22"/>
                <w:szCs w:val="22"/>
                <w:lang w:val="en-US"/>
              </w:rPr>
              <w:t xml:space="preserve">  which can be simplified or un-simplified </w:t>
            </w:r>
          </w:p>
        </w:tc>
      </w:tr>
      <w:tr w:rsidR="00DC1193" w:rsidRPr="008846D6" w:rsidTr="004D0A2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4D0A2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E0C28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Shows</w:t>
            </w:r>
            <w:r w:rsidR="00EA1079" w:rsidRPr="00391D3A">
              <w:rPr>
                <w:sz w:val="22"/>
                <w:szCs w:val="22"/>
                <w:lang w:val="en-US"/>
              </w:rPr>
              <w:t xml:space="preserve"> </w:t>
            </w:r>
            <w:r w:rsidR="00BA5534" w:rsidRPr="00391D3A">
              <w:rPr>
                <w:position w:val="-26"/>
                <w:sz w:val="22"/>
                <w:szCs w:val="22"/>
              </w:rPr>
              <w:object w:dxaOrig="1340" w:dyaOrig="640">
                <v:shape id="_x0000_i1258" type="#_x0000_t75" style="width:67.5pt;height:31.5pt" o:ole="">
                  <v:imagedata r:id="rId465" o:title=""/>
                </v:shape>
                <o:OLEObject Type="Embed" ProgID="Equation.DSMT4" ShapeID="_x0000_i1258" DrawAspect="Content" ObjectID="_1615711640" r:id="rId466"/>
              </w:object>
            </w:r>
            <w:r w:rsidR="004D0A2C" w:rsidRPr="00391D3A">
              <w:rPr>
                <w:sz w:val="22"/>
                <w:szCs w:val="22"/>
              </w:rPr>
              <w:t xml:space="preserve"> where </w:t>
            </w:r>
            <w:r w:rsidR="00BA5534" w:rsidRPr="00391D3A">
              <w:rPr>
                <w:position w:val="-10"/>
                <w:sz w:val="22"/>
                <w:szCs w:val="22"/>
              </w:rPr>
              <w:object w:dxaOrig="680" w:dyaOrig="300">
                <v:shape id="_x0000_i1259" type="#_x0000_t75" style="width:33.75pt;height:15pt" o:ole="">
                  <v:imagedata r:id="rId467" o:title=""/>
                </v:shape>
                <o:OLEObject Type="Embed" ProgID="Equation.DSMT4" ShapeID="_x0000_i1259" DrawAspect="Content" ObjectID="_1615711641" r:id="rId468"/>
              </w:object>
            </w:r>
            <w:r w:rsidR="00BA5534">
              <w:rPr>
                <w:sz w:val="22"/>
                <w:szCs w:val="22"/>
              </w:rPr>
              <w:t xml:space="preserve"> or  </w:t>
            </w:r>
            <w:r w:rsidR="00C24F4F" w:rsidRPr="00391D3A">
              <w:rPr>
                <w:position w:val="-26"/>
                <w:sz w:val="22"/>
                <w:szCs w:val="22"/>
              </w:rPr>
              <w:object w:dxaOrig="1340" w:dyaOrig="640">
                <v:shape id="_x0000_i1260" type="#_x0000_t75" style="width:67.5pt;height:31.5pt" o:ole="">
                  <v:imagedata r:id="rId469" o:title=""/>
                </v:shape>
                <o:OLEObject Type="Embed" ProgID="Equation.DSMT4" ShapeID="_x0000_i1260" DrawAspect="Content" ObjectID="_1615711642" r:id="rId470"/>
              </w:object>
            </w:r>
            <w:r w:rsidR="00BA5534">
              <w:rPr>
                <w:sz w:val="22"/>
                <w:szCs w:val="22"/>
              </w:rPr>
              <w:t xml:space="preserve"> </w:t>
            </w:r>
            <w:r w:rsidR="004D0A2C" w:rsidRPr="00391D3A">
              <w:rPr>
                <w:sz w:val="22"/>
                <w:szCs w:val="22"/>
              </w:rPr>
              <w:t>with no errors seen.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5C0E9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Attempts to substitute the result of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460" w:dyaOrig="300">
                <v:shape id="_x0000_i1261" type="#_x0000_t75" style="width:22.5pt;height:15pt" o:ole="">
                  <v:imagedata r:id="rId471" o:title=""/>
                </v:shape>
                <o:OLEObject Type="Embed" ProgID="Equation.DSMT4" ShapeID="_x0000_i1261" DrawAspect="Content" ObjectID="_1615711643" r:id="rId472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into f</w:t>
            </w:r>
          </w:p>
        </w:tc>
      </w:tr>
      <w:tr w:rsidR="00DC1193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Correctly obtains </w:t>
            </w:r>
            <w:r w:rsidRPr="00391D3A">
              <w:rPr>
                <w:position w:val="-10"/>
                <w:sz w:val="22"/>
                <w:szCs w:val="22"/>
              </w:rPr>
              <w:object w:dxaOrig="960" w:dyaOrig="300">
                <v:shape id="_x0000_i1262" type="#_x0000_t75" style="width:48pt;height:15pt" o:ole="">
                  <v:imagedata r:id="rId473" o:title=""/>
                </v:shape>
                <o:OLEObject Type="Embed" ProgID="Equation.DSMT4" ShapeID="_x0000_i1262" DrawAspect="Content" ObjectID="_1615711644" r:id="rId474"/>
              </w:object>
            </w:r>
          </w:p>
        </w:tc>
      </w:tr>
      <w:tr w:rsidR="005C0E9F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5C0E9F" w:rsidRDefault="005C0E9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5C0E9F" w:rsidRPr="00391D3A" w:rsidRDefault="005C0E9F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5C0E9F" w:rsidRPr="00A82340" w:rsidTr="00D73F75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5C0E9F" w:rsidRDefault="005C0E9F" w:rsidP="00D73F75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Full method to establish the minimum of g. </w:t>
            </w:r>
          </w:p>
          <w:p w:rsidR="00437EA6" w:rsidRPr="00391D3A" w:rsidRDefault="00D73F75" w:rsidP="00D73F75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E.g. </w:t>
            </w:r>
          </w:p>
          <w:p w:rsidR="00437EA6" w:rsidRPr="00391D3A" w:rsidRDefault="00D73F75" w:rsidP="00437EA6">
            <w:pPr>
              <w:numPr>
                <w:ilvl w:val="0"/>
                <w:numId w:val="3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10"/>
                <w:sz w:val="22"/>
                <w:szCs w:val="22"/>
                <w:lang w:val="en-US"/>
              </w:rPr>
              <w:object w:dxaOrig="1180" w:dyaOrig="360">
                <v:shape id="_x0000_i1263" type="#_x0000_t75" style="width:58.5pt;height:18pt" o:ole="">
                  <v:imagedata r:id="rId475" o:title=""/>
                </v:shape>
                <o:OLEObject Type="Embed" ProgID="Equation.DSMT4" ShapeID="_x0000_i1263" DrawAspect="Content" ObjectID="_1615711645" r:id="rId476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leading to </w:t>
            </w:r>
            <w:r w:rsidRPr="00391D3A">
              <w:rPr>
                <w:position w:val="-12"/>
                <w:sz w:val="22"/>
                <w:szCs w:val="22"/>
                <w:lang w:val="en-US"/>
              </w:rPr>
              <w:object w:dxaOrig="800" w:dyaOrig="360">
                <v:shape id="_x0000_i1264" type="#_x0000_t75" style="width:40.5pt;height:18pt" o:ole="">
                  <v:imagedata r:id="rId477" o:title=""/>
                </v:shape>
                <o:OLEObject Type="Embed" ProgID="Equation.DSMT4" ShapeID="_x0000_i1264" DrawAspect="Content" ObjectID="_1615711646" r:id="rId478"/>
              </w:object>
            </w:r>
            <w:r w:rsidR="00437EA6" w:rsidRPr="00391D3A">
              <w:rPr>
                <w:sz w:val="22"/>
                <w:szCs w:val="22"/>
                <w:lang w:val="en-US"/>
              </w:rPr>
              <w:t xml:space="preserve"> </w:t>
            </w:r>
          </w:p>
          <w:p w:rsidR="005C0E9F" w:rsidRPr="00391D3A" w:rsidRDefault="00437EA6" w:rsidP="00437EA6">
            <w:pPr>
              <w:numPr>
                <w:ilvl w:val="0"/>
                <w:numId w:val="3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F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inds the value of </w:t>
            </w:r>
            <w:r w:rsidR="00D73F75" w:rsidRPr="00391D3A">
              <w:rPr>
                <w:i/>
                <w:sz w:val="22"/>
                <w:szCs w:val="22"/>
                <w:lang w:val="en-US"/>
              </w:rPr>
              <w:t>x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 for which </w:t>
            </w:r>
            <w:r w:rsidR="00D73F75" w:rsidRPr="00391D3A">
              <w:rPr>
                <w:position w:val="-10"/>
                <w:sz w:val="22"/>
                <w:szCs w:val="22"/>
                <w:lang w:val="en-US"/>
              </w:rPr>
              <w:object w:dxaOrig="860" w:dyaOrig="300">
                <v:shape id="_x0000_i1265" type="#_x0000_t75" style="width:42.75pt;height:15pt" o:ole="">
                  <v:imagedata r:id="rId479" o:title=""/>
                </v:shape>
                <o:OLEObject Type="Embed" ProgID="Equation.DSMT4" ShapeID="_x0000_i1265" DrawAspect="Content" ObjectID="_1615711647" r:id="rId480"/>
              </w:object>
            </w:r>
            <w:r w:rsidR="00D73F75" w:rsidRPr="00391D3A">
              <w:rPr>
                <w:sz w:val="22"/>
                <w:szCs w:val="22"/>
                <w:lang w:val="en-US"/>
              </w:rPr>
              <w:t xml:space="preserve"> and inserts this value of </w:t>
            </w:r>
            <w:r w:rsidR="00D73F75" w:rsidRPr="00391D3A">
              <w:rPr>
                <w:i/>
                <w:sz w:val="22"/>
                <w:szCs w:val="22"/>
                <w:lang w:val="en-US"/>
              </w:rPr>
              <w:t>x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 back into </w:t>
            </w:r>
            <w:r w:rsidR="00D73F75" w:rsidRPr="00391D3A">
              <w:rPr>
                <w:position w:val="-10"/>
                <w:sz w:val="22"/>
                <w:szCs w:val="22"/>
                <w:lang w:val="en-US"/>
              </w:rPr>
              <w:object w:dxaOrig="460" w:dyaOrig="300">
                <v:shape id="_x0000_i1266" type="#_x0000_t75" style="width:22.5pt;height:15pt" o:ole="">
                  <v:imagedata r:id="rId481" o:title=""/>
                </v:shape>
                <o:OLEObject Type="Embed" ProgID="Equation.DSMT4" ShapeID="_x0000_i1266" DrawAspect="Content" ObjectID="_1615711648" r:id="rId482"/>
              </w:object>
            </w:r>
            <w:r w:rsidR="00D73F75" w:rsidRPr="00391D3A">
              <w:rPr>
                <w:sz w:val="22"/>
                <w:szCs w:val="22"/>
                <w:lang w:val="en-US"/>
              </w:rPr>
              <w:t xml:space="preserve"> in order to find to </w:t>
            </w:r>
            <w:r w:rsidR="00D73F75" w:rsidRPr="00391D3A">
              <w:rPr>
                <w:position w:val="-12"/>
                <w:sz w:val="22"/>
                <w:szCs w:val="22"/>
                <w:lang w:val="en-US"/>
              </w:rPr>
              <w:object w:dxaOrig="400" w:dyaOrig="360">
                <v:shape id="_x0000_i1267" type="#_x0000_t75" style="width:20.25pt;height:18pt" o:ole="">
                  <v:imagedata r:id="rId483" o:title=""/>
                </v:shape>
                <o:OLEObject Type="Embed" ProgID="Equation.DSMT4" ShapeID="_x0000_i1267" DrawAspect="Content" ObjectID="_1615711649" r:id="rId484"/>
              </w:object>
            </w:r>
          </w:p>
        </w:tc>
      </w:tr>
      <w:tr w:rsidR="005C0E9F" w:rsidRPr="00A82340" w:rsidTr="00437EA6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5C0E9F" w:rsidRDefault="00D73F75" w:rsidP="00437EA6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  <w:r w:rsidR="005C0E9F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For either </w:t>
            </w:r>
          </w:p>
          <w:p w:rsidR="00D73F75" w:rsidRPr="00391D3A" w:rsidRDefault="00D73F75" w:rsidP="00D73F75">
            <w:pPr>
              <w:numPr>
                <w:ilvl w:val="0"/>
                <w:numId w:val="30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finding the correct minimum value of g   </w:t>
            </w:r>
          </w:p>
          <w:p w:rsidR="00D73F75" w:rsidRPr="00391D3A" w:rsidRDefault="00D73F75" w:rsidP="00D73F75">
            <w:pPr>
              <w:spacing w:before="40" w:after="40"/>
              <w:ind w:left="72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(Can be implied by </w:t>
            </w:r>
            <w:r w:rsidRPr="00391D3A">
              <w:rPr>
                <w:position w:val="-10"/>
                <w:sz w:val="22"/>
                <w:szCs w:val="22"/>
              </w:rPr>
              <w:object w:dxaOrig="1260" w:dyaOrig="300">
                <v:shape id="_x0000_i1268" type="#_x0000_t75" style="width:63pt;height:15pt" o:ole="">
                  <v:imagedata r:id="rId446" o:title=""/>
                </v:shape>
                <o:OLEObject Type="Embed" ProgID="Equation.DSMT4" ShapeID="_x0000_i1268" DrawAspect="Content" ObjectID="_1615711650" r:id="rId485"/>
              </w:object>
            </w:r>
            <w:r w:rsidRPr="00391D3A">
              <w:rPr>
                <w:sz w:val="22"/>
                <w:szCs w:val="22"/>
              </w:rPr>
              <w:t xml:space="preserve"> or </w:t>
            </w:r>
            <w:r w:rsidRPr="00391D3A">
              <w:rPr>
                <w:position w:val="-10"/>
                <w:sz w:val="22"/>
                <w:szCs w:val="22"/>
              </w:rPr>
              <w:object w:dxaOrig="1240" w:dyaOrig="300">
                <v:shape id="_x0000_i1269" type="#_x0000_t75" style="width:62.25pt;height:15pt" o:ole="">
                  <v:imagedata r:id="rId486" o:title=""/>
                </v:shape>
                <o:OLEObject Type="Embed" ProgID="Equation.DSMT4" ShapeID="_x0000_i1269" DrawAspect="Content" ObjectID="_1615711651" r:id="rId487"/>
              </w:object>
            </w:r>
            <w:r w:rsidRPr="00391D3A">
              <w:rPr>
                <w:sz w:val="22"/>
                <w:szCs w:val="22"/>
              </w:rPr>
              <w:t>)</w:t>
            </w:r>
          </w:p>
          <w:p w:rsidR="00D73F75" w:rsidRPr="00391D3A" w:rsidRDefault="00D73F75" w:rsidP="00D73F75">
            <w:pPr>
              <w:numPr>
                <w:ilvl w:val="0"/>
                <w:numId w:val="30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stating </w:t>
            </w:r>
            <w:r w:rsidRPr="00391D3A">
              <w:rPr>
                <w:position w:val="-10"/>
                <w:sz w:val="22"/>
                <w:szCs w:val="22"/>
              </w:rPr>
              <w:object w:dxaOrig="1820" w:dyaOrig="300">
                <v:shape id="_x0000_i1270" type="#_x0000_t75" style="width:90.75pt;height:15pt" o:ole="">
                  <v:imagedata r:id="rId448" o:title=""/>
                </v:shape>
                <o:OLEObject Type="Embed" ProgID="Equation.DSMT4" ShapeID="_x0000_i1270" DrawAspect="Content" ObjectID="_1615711652" r:id="rId488"/>
              </w:object>
            </w:r>
          </w:p>
        </w:tc>
      </w:tr>
      <w:tr w:rsidR="00D73F75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73F75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States the correct range for g.  E.g.  </w:t>
            </w:r>
            <w:r w:rsidRPr="00391D3A">
              <w:rPr>
                <w:position w:val="-10"/>
                <w:sz w:val="22"/>
                <w:szCs w:val="22"/>
              </w:rPr>
              <w:object w:dxaOrig="1720" w:dyaOrig="300">
                <v:shape id="_x0000_i1271" type="#_x0000_t75" style="width:85.5pt;height:15pt" o:ole="">
                  <v:imagedata r:id="rId450" o:title=""/>
                </v:shape>
                <o:OLEObject Type="Embed" ProgID="Equation.DSMT4" ShapeID="_x0000_i1271" DrawAspect="Content" ObjectID="_1615711653" r:id="rId489"/>
              </w:object>
            </w:r>
            <w:r w:rsidRPr="00391D3A">
              <w:rPr>
                <w:sz w:val="22"/>
                <w:szCs w:val="22"/>
              </w:rPr>
              <w:t xml:space="preserve">  or   </w:t>
            </w:r>
            <w:r w:rsidRPr="00391D3A">
              <w:rPr>
                <w:position w:val="-10"/>
                <w:sz w:val="22"/>
                <w:szCs w:val="22"/>
              </w:rPr>
              <w:object w:dxaOrig="1460" w:dyaOrig="300">
                <v:shape id="_x0000_i1272" type="#_x0000_t75" style="width:72.75pt;height:15pt" o:ole="">
                  <v:imagedata r:id="rId452" o:title=""/>
                </v:shape>
                <o:OLEObject Type="Embed" ProgID="Equation.DSMT4" ShapeID="_x0000_i1272" DrawAspect="Content" ObjectID="_1615711654" r:id="rId490"/>
              </w:object>
            </w:r>
          </w:p>
        </w:tc>
      </w:tr>
      <w:tr w:rsidR="00D73F75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(e)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D73F75" w:rsidRPr="00A82340" w:rsidTr="00DC119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DC1193" w:rsidRDefault="00DC1193" w:rsidP="00DC1193"/>
    <w:p w:rsidR="00DC1193" w:rsidRDefault="00DC1193" w:rsidP="00DC1193"/>
    <w:p w:rsidR="00727E5A" w:rsidRDefault="00DC1193" w:rsidP="00DC1193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727E5A" w:rsidRPr="00D572EA" w:rsidTr="00727E5A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AE3EB0" w:rsidRPr="00391D3A" w:rsidTr="00C24F4F">
        <w:trPr>
          <w:trHeight w:val="496"/>
        </w:trPr>
        <w:tc>
          <w:tcPr>
            <w:tcW w:w="1276" w:type="dxa"/>
            <w:vMerge w:val="restart"/>
          </w:tcPr>
          <w:p w:rsidR="00AE3EB0" w:rsidRPr="00391D3A" w:rsidRDefault="006A0F73" w:rsidP="00727E5A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11</w:t>
            </w:r>
            <w:r w:rsidR="009E0C28">
              <w:rPr>
                <w:b/>
              </w:rPr>
              <w:t xml:space="preserve"> </w:t>
            </w:r>
            <w:r w:rsidR="00AE3EB0"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AE3EB0" w:rsidRPr="00391D3A" w:rsidRDefault="00AE3EB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1860" w:dyaOrig="360">
                <v:shape id="_x0000_i1273" type="#_x0000_t75" style="width:93.75pt;height:18pt" o:ole="">
                  <v:imagedata r:id="rId491" o:title=""/>
                </v:shape>
                <o:OLEObject Type="Embed" ProgID="Equation.DSMT4" ShapeID="_x0000_i1273" DrawAspect="Content" ObjectID="_1615711655" r:id="rId492"/>
              </w:object>
            </w:r>
          </w:p>
        </w:tc>
        <w:tc>
          <w:tcPr>
            <w:tcW w:w="992" w:type="dxa"/>
            <w:vAlign w:val="center"/>
          </w:tcPr>
          <w:p w:rsidR="00AE3EB0" w:rsidRPr="00391D3A" w:rsidRDefault="00AE3EB0" w:rsidP="00727E5A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AE3EB0" w:rsidRPr="00391D3A" w:rsidRDefault="00AE3EB0" w:rsidP="00727E5A">
            <w:pPr>
              <w:spacing w:before="40" w:after="40"/>
              <w:jc w:val="center"/>
            </w:pPr>
          </w:p>
        </w:tc>
      </w:tr>
      <w:tr w:rsidR="00624A72" w:rsidRPr="00391D3A" w:rsidTr="00C24F4F">
        <w:trPr>
          <w:trHeight w:val="431"/>
        </w:trPr>
        <w:tc>
          <w:tcPr>
            <w:tcW w:w="1276" w:type="dxa"/>
            <w:vMerge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391D3A" w:rsidRDefault="00624A72" w:rsidP="00AE3EB0">
            <w:pPr>
              <w:spacing w:before="40" w:after="40"/>
              <w:rPr>
                <w:sz w:val="22"/>
                <w:szCs w:val="22"/>
              </w:rPr>
            </w:pPr>
            <w:r w:rsidRPr="00624A72">
              <w:rPr>
                <w:position w:val="-10"/>
              </w:rPr>
              <w:object w:dxaOrig="1900" w:dyaOrig="300">
                <v:shape id="_x0000_i1274" type="#_x0000_t75" style="width:95.25pt;height:15pt" o:ole="">
                  <v:imagedata r:id="rId493" o:title=""/>
                </v:shape>
                <o:OLEObject Type="Embed" ProgID="Equation.DSMT4" ShapeID="_x0000_i1274" DrawAspect="Content" ObjectID="_1615711656" r:id="rId494"/>
              </w:object>
            </w:r>
          </w:p>
        </w:tc>
        <w:tc>
          <w:tcPr>
            <w:tcW w:w="992" w:type="dxa"/>
            <w:vAlign w:val="center"/>
          </w:tcPr>
          <w:p w:rsidR="00624A72" w:rsidRPr="00391D3A" w:rsidRDefault="00624A72" w:rsidP="00624A7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624A72" w:rsidRPr="00391D3A" w:rsidRDefault="00624A72" w:rsidP="00624A7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624A72" w:rsidRDefault="00624A72" w:rsidP="002C0190">
            <w:pPr>
              <w:spacing w:before="40" w:after="40"/>
              <w:rPr>
                <w:b/>
                <w:sz w:val="22"/>
                <w:szCs w:val="22"/>
                <w:u w:val="single"/>
              </w:rPr>
            </w:pPr>
            <w:r w:rsidRPr="00624A72">
              <w:rPr>
                <w:b/>
                <w:sz w:val="22"/>
                <w:szCs w:val="22"/>
                <w:u w:val="single"/>
              </w:rPr>
              <w:t>Criteria 1</w:t>
            </w:r>
          </w:p>
          <w:p w:rsidR="00624A72" w:rsidRDefault="00624A72" w:rsidP="002C0190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Either</w:t>
            </w:r>
          </w:p>
          <w:p w:rsidR="00624A72" w:rsidRDefault="00624A72" w:rsidP="002C0190">
            <w:pPr>
              <w:spacing w:before="40" w:after="40"/>
              <w:rPr>
                <w:position w:val="-36"/>
              </w:rPr>
            </w:pPr>
            <w:r w:rsidRPr="00391D3A">
              <w:rPr>
                <w:position w:val="-26"/>
              </w:rPr>
              <w:object w:dxaOrig="4000" w:dyaOrig="640">
                <v:shape id="_x0000_i1275" type="#_x0000_t75" style="width:201pt;height:31.5pt" o:ole="">
                  <v:imagedata r:id="rId495" o:title=""/>
                </v:shape>
                <o:OLEObject Type="Embed" ProgID="Equation.DSMT4" ShapeID="_x0000_i1275" DrawAspect="Content" ObjectID="_1615711657" r:id="rId496"/>
              </w:object>
            </w:r>
          </w:p>
          <w:p w:rsid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</w:t>
            </w:r>
          </w:p>
          <w:p w:rsid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 w:rsidRPr="00624A72">
              <w:rPr>
                <w:position w:val="-28"/>
              </w:rPr>
              <w:object w:dxaOrig="2600" w:dyaOrig="680">
                <v:shape id="_x0000_i1276" type="#_x0000_t75" style="width:130.5pt;height:33.75pt" o:ole="">
                  <v:imagedata r:id="rId497" o:title=""/>
                </v:shape>
                <o:OLEObject Type="Embed" ProgID="Equation.DSMT4" ShapeID="_x0000_i1276" DrawAspect="Content" ObjectID="_1615711658" r:id="rId498"/>
              </w:object>
            </w:r>
          </w:p>
          <w:p w:rsidR="00624A72" w:rsidRPr="00624A72" w:rsidRDefault="00624A72" w:rsidP="002C0190">
            <w:pPr>
              <w:spacing w:before="40" w:after="40"/>
              <w:rPr>
                <w:b/>
                <w:sz w:val="22"/>
                <w:szCs w:val="22"/>
                <w:u w:val="single"/>
              </w:rPr>
            </w:pPr>
            <w:r w:rsidRPr="00624A72">
              <w:rPr>
                <w:b/>
                <w:sz w:val="22"/>
                <w:szCs w:val="22"/>
                <w:u w:val="single"/>
              </w:rPr>
              <w:t>Criteria 2</w:t>
            </w:r>
          </w:p>
          <w:p w:rsidR="002C0190" w:rsidRPr="00391D3A" w:rsidRDefault="002C0190" w:rsidP="002C0190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Either</w:t>
            </w:r>
          </w:p>
          <w:p w:rsidR="002C0190" w:rsidRPr="00624A72" w:rsidRDefault="002C0190" w:rsidP="00624A72">
            <w:pPr>
              <w:numPr>
                <w:ilvl w:val="0"/>
                <w:numId w:val="13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3180" w:dyaOrig="300">
                <v:shape id="_x0000_i1277" type="#_x0000_t75" style="width:159pt;height:15pt" o:ole="">
                  <v:imagedata r:id="rId499" o:title=""/>
                </v:shape>
                <o:OLEObject Type="Embed" ProgID="Equation.DSMT4" ShapeID="_x0000_i1277" DrawAspect="Content" ObjectID="_1615711659" r:id="rId500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10"/>
              </w:rPr>
              <w:object w:dxaOrig="3320" w:dyaOrig="300">
                <v:shape id="_x0000_i1278" type="#_x0000_t75" style="width:166.5pt;height:15pt" o:ole="">
                  <v:imagedata r:id="rId501" o:title=""/>
                </v:shape>
                <o:OLEObject Type="Embed" ProgID="Equation.DSMT4" ShapeID="_x0000_i1278" DrawAspect="Content" ObjectID="_1615711660" r:id="rId502"/>
              </w:object>
            </w:r>
          </w:p>
          <w:p w:rsidR="002C0190" w:rsidRPr="00391D3A" w:rsidRDefault="002C0190" w:rsidP="002C0190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 xml:space="preserve">or </w:t>
            </w:r>
          </w:p>
          <w:p w:rsidR="002C0190" w:rsidRPr="00624A72" w:rsidRDefault="002C0190" w:rsidP="00624A72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1720" w:dyaOrig="680">
                <v:shape id="_x0000_i1279" type="#_x0000_t75" style="width:86.25pt;height:33.75pt" o:ole="">
                  <v:imagedata r:id="rId503" o:title=""/>
                </v:shape>
                <o:OLEObject Type="Embed" ProgID="Equation.DSMT4" ShapeID="_x0000_i1279" DrawAspect="Content" ObjectID="_1615711661" r:id="rId504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2C0190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2C0190" w:rsidRPr="00391D3A" w:rsidRDefault="002C0190" w:rsidP="002C0190">
            <w:pPr>
              <w:spacing w:before="40" w:after="40"/>
              <w:jc w:val="center"/>
            </w:pPr>
          </w:p>
        </w:tc>
      </w:tr>
      <w:tr w:rsidR="00624A72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30450C" w:rsidRDefault="00624A72" w:rsidP="00624A72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 least one of Criteria 1 or Criteria</w:t>
            </w:r>
            <w:r w:rsidRPr="0030450C">
              <w:rPr>
                <w:sz w:val="22"/>
                <w:szCs w:val="22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2.</w:t>
            </w:r>
            <w:r w:rsidR="00A64A52">
              <w:t>4</w:t>
            </w:r>
          </w:p>
        </w:tc>
      </w:tr>
      <w:tr w:rsidR="00624A72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4F4F" w:rsidRDefault="00C24F4F" w:rsidP="00624A72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Both Criteria 1 and</w:t>
            </w:r>
            <w:r w:rsidR="00624A72">
              <w:rPr>
                <w:sz w:val="22"/>
                <w:szCs w:val="22"/>
              </w:rPr>
              <w:t xml:space="preserve"> Criteria</w:t>
            </w:r>
            <w:r w:rsidR="00624A72" w:rsidRPr="00391D3A">
              <w:rPr>
                <w:sz w:val="22"/>
                <w:szCs w:val="22"/>
              </w:rPr>
              <w:t xml:space="preserve"> 2 </w:t>
            </w:r>
          </w:p>
          <w:p w:rsidR="00624A72" w:rsidRP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and </w:t>
            </w:r>
            <w:r w:rsidR="00C24F4F" w:rsidRPr="00C24F4F">
              <w:rPr>
                <w:sz w:val="22"/>
                <w:szCs w:val="22"/>
              </w:rPr>
              <w:t xml:space="preserve">concludes </w:t>
            </w:r>
            <w:r w:rsidRPr="00391D3A">
              <w:rPr>
                <w:i/>
                <w:sz w:val="22"/>
                <w:szCs w:val="22"/>
              </w:rPr>
              <w:t>C</w:t>
            </w:r>
            <w:r w:rsidRPr="00391D3A">
              <w:rPr>
                <w:sz w:val="22"/>
                <w:szCs w:val="22"/>
              </w:rPr>
              <w:t xml:space="preserve"> has a point of inflection at </w:t>
            </w:r>
            <w:r w:rsidRPr="00391D3A">
              <w:rPr>
                <w:position w:val="-22"/>
                <w:sz w:val="22"/>
                <w:szCs w:val="22"/>
              </w:rPr>
              <w:object w:dxaOrig="720" w:dyaOrig="600">
                <v:shape id="_x0000_i1280" type="#_x0000_t75" style="width:36pt;height:30pt" o:ole="">
                  <v:imagedata r:id="rId505" o:title=""/>
                </v:shape>
                <o:OLEObject Type="Embed" ProgID="Equation.DSMT4" ShapeID="_x0000_i1280" DrawAspect="Content" ObjectID="_1615711662" r:id="rId506"/>
              </w:object>
            </w:r>
          </w:p>
        </w:tc>
        <w:tc>
          <w:tcPr>
            <w:tcW w:w="992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>
              <w:t>A</w:t>
            </w:r>
            <w:r w:rsidRPr="0030450C">
              <w:t>1</w:t>
            </w:r>
          </w:p>
        </w:tc>
        <w:tc>
          <w:tcPr>
            <w:tcW w:w="709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2.</w:t>
            </w:r>
            <w:r w:rsidR="00A64A52">
              <w:t>1</w:t>
            </w:r>
          </w:p>
        </w:tc>
      </w:tr>
      <w:tr w:rsidR="002C0190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727E5A">
        <w:trPr>
          <w:trHeight w:val="520"/>
        </w:trPr>
        <w:tc>
          <w:tcPr>
            <w:tcW w:w="1276" w:type="dxa"/>
            <w:vMerge w:val="restart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1940" w:dyaOrig="360">
                <v:shape id="_x0000_i1281" type="#_x0000_t75" style="width:97.5pt;height:18pt" o:ole="">
                  <v:imagedata r:id="rId507" o:title=""/>
                </v:shape>
                <o:OLEObject Type="Embed" ProgID="Equation.DSMT4" ShapeID="_x0000_i1281" DrawAspect="Content" ObjectID="_1615711663" r:id="rId508"/>
              </w:object>
            </w:r>
            <w:r w:rsidRPr="00391D3A">
              <w:rPr>
                <w:position w:val="-36"/>
              </w:rPr>
              <w:t xml:space="preserve"> </w:t>
            </w:r>
            <w:r w:rsidRPr="00391D3A">
              <w:rPr>
                <w:position w:val="-10"/>
              </w:rPr>
              <w:object w:dxaOrig="1060" w:dyaOrig="360">
                <v:shape id="_x0000_i1282" type="#_x0000_t75" style="width:53.25pt;height:18pt" o:ole="">
                  <v:imagedata r:id="rId509" o:title=""/>
                </v:shape>
                <o:OLEObject Type="Embed" ProgID="Equation.DSMT4" ShapeID="_x0000_i1282" DrawAspect="Content" ObjectID="_1615711664" r:id="rId510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CD608A">
        <w:trPr>
          <w:trHeight w:val="333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4"/>
              </w:rPr>
              <w:object w:dxaOrig="2460" w:dyaOrig="400">
                <v:shape id="_x0000_i1283" type="#_x0000_t75" style="width:123pt;height:20.25pt" o:ole="">
                  <v:imagedata r:id="rId511" o:title=""/>
                </v:shape>
                <o:OLEObject Type="Embed" ProgID="Equation.DSMT4" ShapeID="_x0000_i1283" DrawAspect="Content" ObjectID="_1615711665" r:id="rId512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CD608A">
        <w:trPr>
          <w:trHeight w:val="332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/>
            <w:vAlign w:val="center"/>
          </w:tcPr>
          <w:p w:rsidR="002C0190" w:rsidRPr="00391D3A" w:rsidRDefault="002C0190" w:rsidP="00727E5A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</w:pPr>
            <w:r w:rsidRPr="00391D3A">
              <w:rPr>
                <w:position w:val="-10"/>
              </w:rPr>
              <w:object w:dxaOrig="4660" w:dyaOrig="360">
                <v:shape id="_x0000_i1284" type="#_x0000_t75" style="width:233.25pt;height:18pt" o:ole="">
                  <v:imagedata r:id="rId513" o:title=""/>
                </v:shape>
                <o:OLEObject Type="Embed" ProgID="Equation.DSMT4" ShapeID="_x0000_i1284" DrawAspect="Content" ObjectID="_1615711666" r:id="rId514"/>
              </w:object>
            </w:r>
          </w:p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4"/>
              </w:rPr>
              <w:object w:dxaOrig="6280" w:dyaOrig="400">
                <v:shape id="_x0000_i1285" type="#_x0000_t75" style="width:314.25pt;height:20.25pt" o:ole="">
                  <v:imagedata r:id="rId515" o:title=""/>
                </v:shape>
                <o:OLEObject Type="Embed" ProgID="Equation.DSMT4" ShapeID="_x0000_i1285" DrawAspect="Content" ObjectID="_1615711667" r:id="rId516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B66E8B">
            <w:pPr>
              <w:spacing w:before="40" w:after="40"/>
              <w:jc w:val="center"/>
            </w:pPr>
            <w:r w:rsidRPr="00391D3A">
              <w:t>2.</w:t>
            </w:r>
            <w:r w:rsidR="00B66E8B" w:rsidRPr="00391D3A">
              <w:t>2a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391D3A">
              <w:rPr>
                <w:rFonts w:ascii="Times New Roman" w:hAnsi="Times New Roman"/>
                <w:position w:val="-16"/>
              </w:rPr>
              <w:object w:dxaOrig="4500" w:dyaOrig="440">
                <v:shape id="_x0000_i1286" type="#_x0000_t75" style="width:225pt;height:22.5pt" o:ole="">
                  <v:imagedata r:id="rId517" o:title=""/>
                </v:shape>
                <o:OLEObject Type="Embed" ProgID="Equation.DSMT4" ShapeID="_x0000_i1286" DrawAspect="Content" ObjectID="_1615711668" r:id="rId518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391D3A">
              <w:rPr>
                <w:rFonts w:ascii="Times New Roman" w:hAnsi="Times New Roman"/>
                <w:position w:val="-12"/>
              </w:rPr>
              <w:object w:dxaOrig="1840" w:dyaOrig="400">
                <v:shape id="_x0000_i1287" type="#_x0000_t75" style="width:92.25pt;height:20.25pt" o:ole="">
                  <v:imagedata r:id="rId519" o:title=""/>
                </v:shape>
                <o:OLEObject Type="Embed" ProgID="Equation.DSMT4" ShapeID="_x0000_i1287" DrawAspect="Content" ObjectID="_1615711669" r:id="rId520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</w:pPr>
            <w:r w:rsidRPr="00391D3A">
              <w:rPr>
                <w:rFonts w:ascii="Times New Roman" w:hAnsi="Times New Roman"/>
                <w:b/>
                <w:position w:val="-18"/>
                <w:sz w:val="24"/>
                <w:szCs w:val="24"/>
                <w:lang w:val="en-US"/>
              </w:rPr>
              <w:object w:dxaOrig="5000" w:dyaOrig="480">
                <v:shape id="_x0000_i1288" type="#_x0000_t75" style="width:249.75pt;height:24pt" o:ole="">
                  <v:imagedata r:id="rId521" o:title=""/>
                </v:shape>
                <o:OLEObject Type="Embed" ProgID="Equation.DSMT4" ShapeID="_x0000_i1288" DrawAspect="Content" ObjectID="_1615711670" r:id="rId522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391D3A">
              <w:rPr>
                <w:rFonts w:ascii="Times New Roman" w:hAnsi="Times New Roman"/>
              </w:rPr>
              <w:t xml:space="preserve">So,  </w:t>
            </w:r>
            <w:r w:rsidRPr="00391D3A">
              <w:rPr>
                <w:rFonts w:ascii="Times New Roman" w:hAnsi="Times New Roman"/>
                <w:position w:val="-12"/>
              </w:rPr>
              <w:object w:dxaOrig="2320" w:dyaOrig="400">
                <v:shape id="_x0000_i1289" type="#_x0000_t75" style="width:116.25pt;height:20.25pt" o:ole="">
                  <v:imagedata r:id="rId523" o:title=""/>
                </v:shape>
                <o:OLEObject Type="Embed" ProgID="Equation.DSMT4" ShapeID="_x0000_i1289" DrawAspect="Content" ObjectID="_1615711671" r:id="rId524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B5052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B5052C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727E5A">
        <w:trPr>
          <w:trHeight w:val="485"/>
        </w:trPr>
        <w:tc>
          <w:tcPr>
            <w:tcW w:w="9923" w:type="dxa"/>
            <w:gridSpan w:val="4"/>
            <w:vAlign w:val="center"/>
          </w:tcPr>
          <w:p w:rsidR="002C0190" w:rsidRPr="00391D3A" w:rsidRDefault="002C0190" w:rsidP="00727E5A">
            <w:pPr>
              <w:spacing w:before="40" w:after="40"/>
              <w:jc w:val="right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(10 marks)</w:t>
            </w:r>
          </w:p>
        </w:tc>
      </w:tr>
    </w:tbl>
    <w:p w:rsidR="00CD08A6" w:rsidRDefault="00CD08A6" w:rsidP="00727E5A"/>
    <w:p w:rsidR="00DC1193" w:rsidRDefault="00DC1193" w:rsidP="00DC1193">
      <w:r>
        <w:br w:type="column"/>
      </w:r>
    </w:p>
    <w:p w:rsidR="00DC1193" w:rsidRDefault="00DC1193" w:rsidP="00DC1193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DC1193" w:rsidRPr="00D572EA" w:rsidTr="00DC1193">
        <w:trPr>
          <w:trHeight w:val="181"/>
        </w:trPr>
        <w:tc>
          <w:tcPr>
            <w:tcW w:w="9923" w:type="dxa"/>
            <w:gridSpan w:val="2"/>
            <w:vAlign w:val="center"/>
          </w:tcPr>
          <w:p w:rsidR="00DC1193" w:rsidRPr="00D572EA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11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C1193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DC1193" w:rsidRPr="006C1185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3181C" w:rsidRPr="00391D3A" w:rsidRDefault="00C24F4F" w:rsidP="00DC11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E.g.</w:t>
            </w:r>
          </w:p>
          <w:p w:rsidR="0063181C" w:rsidRPr="00391D3A" w:rsidRDefault="0063181C" w:rsidP="0063181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find </w:t>
            </w:r>
            <w:r w:rsidRPr="00391D3A">
              <w:rPr>
                <w:position w:val="-28"/>
                <w:sz w:val="22"/>
                <w:szCs w:val="22"/>
              </w:rPr>
              <w:object w:dxaOrig="820" w:dyaOrig="680">
                <v:shape id="_x0000_i1290" type="#_x0000_t75" style="width:40.5pt;height:33.75pt" o:ole="">
                  <v:imagedata r:id="rId525" o:title=""/>
                </v:shape>
                <o:OLEObject Type="Embed" ProgID="Equation.DSMT4" ShapeID="_x0000_i1290" DrawAspect="Content" ObjectID="_1615711672" r:id="rId526"/>
              </w:object>
            </w:r>
          </w:p>
          <w:p w:rsidR="00DC1193" w:rsidRPr="00391D3A" w:rsidRDefault="0063181C" w:rsidP="0063181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</w:t>
            </w:r>
            <w:r w:rsidR="00D465CD" w:rsidRPr="00391D3A">
              <w:rPr>
                <w:sz w:val="22"/>
                <w:szCs w:val="22"/>
              </w:rPr>
              <w:t xml:space="preserve">inds </w:t>
            </w:r>
            <w:r w:rsidR="00D465CD" w:rsidRPr="00391D3A">
              <w:rPr>
                <w:position w:val="-10"/>
                <w:sz w:val="22"/>
                <w:szCs w:val="22"/>
              </w:rPr>
              <w:object w:dxaOrig="560" w:dyaOrig="300">
                <v:shape id="_x0000_i1291" type="#_x0000_t75" style="width:27.75pt;height:15pt" o:ole="">
                  <v:imagedata r:id="rId527" o:title=""/>
                </v:shape>
                <o:OLEObject Type="Embed" ProgID="Equation.DSMT4" ShapeID="_x0000_i1291" DrawAspect="Content" ObjectID="_1615711673" r:id="rId528"/>
              </w:object>
            </w:r>
            <w:r w:rsidR="00D465CD" w:rsidRPr="00391D3A">
              <w:rPr>
                <w:sz w:val="22"/>
                <w:szCs w:val="22"/>
              </w:rPr>
              <w:t xml:space="preserve"> and sets the result equal to 0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C24F4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24F4F" w:rsidP="00C24F4F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scheme</w:t>
            </w:r>
          </w:p>
        </w:tc>
      </w:tr>
      <w:tr w:rsidR="00DC1193" w:rsidRPr="007145D7" w:rsidTr="002C0190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C24F4F" w:rsidP="002C0190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C0190" w:rsidRPr="00C24F4F" w:rsidRDefault="00C24F4F" w:rsidP="00C24F4F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scheme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8846D6" w:rsidTr="009E0C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9E0C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D608A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Integrates </w:t>
            </w:r>
            <w:r w:rsidRPr="00391D3A">
              <w:rPr>
                <w:position w:val="-10"/>
                <w:sz w:val="22"/>
                <w:szCs w:val="22"/>
              </w:rPr>
              <w:object w:dxaOrig="520" w:dyaOrig="300">
                <v:shape id="_x0000_i1292" type="#_x0000_t75" style="width:26.25pt;height:15pt" o:ole="">
                  <v:imagedata r:id="rId529" o:title=""/>
                </v:shape>
                <o:OLEObject Type="Embed" ProgID="Equation.DSMT4" ShapeID="_x0000_i1292" DrawAspect="Content" ObjectID="_1615711674" r:id="rId530"/>
              </w:object>
            </w:r>
            <w:r w:rsidRPr="00391D3A">
              <w:rPr>
                <w:sz w:val="22"/>
                <w:szCs w:val="22"/>
              </w:rPr>
              <w:t xml:space="preserve"> to give </w:t>
            </w:r>
            <w:r w:rsidRPr="00391D3A">
              <w:rPr>
                <w:position w:val="-10"/>
                <w:sz w:val="22"/>
                <w:szCs w:val="22"/>
              </w:rPr>
              <w:object w:dxaOrig="2260" w:dyaOrig="360">
                <v:shape id="_x0000_i1293" type="#_x0000_t75" style="width:113.25pt;height:18pt" o:ole="">
                  <v:imagedata r:id="rId531" o:title=""/>
                </v:shape>
                <o:OLEObject Type="Embed" ProgID="Equation.DSMT4" ShapeID="_x0000_i1293" DrawAspect="Content" ObjectID="_1615711675" r:id="rId532"/>
              </w:object>
            </w:r>
            <w:r w:rsidRPr="00391D3A">
              <w:rPr>
                <w:sz w:val="22"/>
                <w:szCs w:val="22"/>
              </w:rPr>
              <w:t xml:space="preserve">, </w:t>
            </w:r>
            <w:r w:rsidR="009E0C28" w:rsidRPr="009E0C28">
              <w:rPr>
                <w:position w:val="-10"/>
                <w:sz w:val="22"/>
                <w:szCs w:val="22"/>
              </w:rPr>
              <w:object w:dxaOrig="840" w:dyaOrig="320">
                <v:shape id="_x0000_i1294" type="#_x0000_t75" style="width:42pt;height:15.75pt" o:ole="">
                  <v:imagedata r:id="rId533" o:title=""/>
                </v:shape>
                <o:OLEObject Type="Embed" ProgID="Equation.DSMT4" ShapeID="_x0000_i1294" DrawAspect="Content" ObjectID="_1615711676" r:id="rId534"/>
              </w:object>
            </w:r>
            <w:r w:rsidR="009E0C28">
              <w:rPr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>with or without the constant of integration</w: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D608A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900" w:dyaOrig="360">
                <v:shape id="_x0000_i1295" type="#_x0000_t75" style="width:94.5pt;height:18pt" o:ole="">
                  <v:imagedata r:id="rId535" o:title=""/>
                </v:shape>
                <o:OLEObject Type="Embed" ProgID="Equation.DSMT4" ShapeID="_x0000_i1295" DrawAspect="Content" ObjectID="_1615711677" r:id="rId536"/>
              </w:object>
            </w:r>
            <w:r w:rsidRPr="00391D3A">
              <w:rPr>
                <w:sz w:val="22"/>
                <w:szCs w:val="22"/>
              </w:rPr>
              <w:t>, with or without the constant of integration</w: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00500E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i/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Finds </w:t>
            </w:r>
            <w:r w:rsidRPr="00391D3A">
              <w:rPr>
                <w:position w:val="-10"/>
                <w:sz w:val="22"/>
                <w:szCs w:val="22"/>
              </w:rPr>
              <w:object w:dxaOrig="2260" w:dyaOrig="360">
                <v:shape id="_x0000_i1296" type="#_x0000_t75" style="width:113.25pt;height:18pt" o:ole="">
                  <v:imagedata r:id="rId537" o:title=""/>
                </v:shape>
                <o:OLEObject Type="Embed" ProgID="Equation.DSMT4" ShapeID="_x0000_i1296" DrawAspect="Content" ObjectID="_1615711678" r:id="rId538"/>
              </w:object>
            </w:r>
            <w:r w:rsidRPr="00391D3A">
              <w:rPr>
                <w:sz w:val="22"/>
                <w:szCs w:val="22"/>
              </w:rPr>
              <w:t xml:space="preserve">, and makes some reference to </w:t>
            </w:r>
            <w:r w:rsidRPr="00391D3A">
              <w:rPr>
                <w:position w:val="-10"/>
                <w:sz w:val="22"/>
                <w:szCs w:val="22"/>
              </w:rPr>
              <w:object w:dxaOrig="820" w:dyaOrig="300">
                <v:shape id="_x0000_i1297" type="#_x0000_t75" style="width:40.5pt;height:15pt" o:ole="">
                  <v:imagedata r:id="rId539" o:title=""/>
                </v:shape>
                <o:OLEObject Type="Embed" ProgID="Equation.DSMT4" ShapeID="_x0000_i1297" DrawAspect="Content" ObjectID="_1615711679" r:id="rId540"/>
              </w:object>
            </w:r>
            <w:r w:rsidRPr="00391D3A">
              <w:rPr>
                <w:sz w:val="22"/>
                <w:szCs w:val="22"/>
              </w:rPr>
              <w:t xml:space="preserve"> passing through the origin to deduce </w:t>
            </w:r>
            <w:r w:rsidRPr="00391D3A">
              <w:rPr>
                <w:position w:val="-10"/>
                <w:sz w:val="22"/>
                <w:szCs w:val="22"/>
              </w:rPr>
              <w:object w:dxaOrig="580" w:dyaOrig="300">
                <v:shape id="_x0000_i1298" type="#_x0000_t75" style="width:29.25pt;height:15pt" o:ole="">
                  <v:imagedata r:id="rId541" o:title=""/>
                </v:shape>
                <o:OLEObject Type="Embed" ProgID="Equation.DSMT4" ShapeID="_x0000_i1298" DrawAspect="Content" ObjectID="_1615711680" r:id="rId542"/>
              </w:object>
            </w:r>
            <w:r w:rsidRPr="00391D3A">
              <w:rPr>
                <w:sz w:val="22"/>
                <w:szCs w:val="22"/>
              </w:rPr>
              <w:t xml:space="preserve">  Proceeds to produce the result </w:t>
            </w:r>
            <w:r w:rsidRPr="00391D3A">
              <w:rPr>
                <w:position w:val="-10"/>
                <w:sz w:val="22"/>
                <w:szCs w:val="22"/>
              </w:rPr>
              <w:object w:dxaOrig="1460" w:dyaOrig="360">
                <v:shape id="_x0000_i1299" type="#_x0000_t75" style="width:72.75pt;height:18pt" o:ole="">
                  <v:imagedata r:id="rId543" o:title=""/>
                </v:shape>
                <o:OLEObject Type="Embed" ProgID="Equation.DSMT4" ShapeID="_x0000_i1299" DrawAspect="Content" ObjectID="_1615711681" r:id="rId544"/>
              </w:object>
            </w:r>
            <w:r w:rsidRPr="00391D3A">
              <w:rPr>
                <w:sz w:val="22"/>
                <w:szCs w:val="22"/>
              </w:rPr>
              <w:t xml:space="preserve">  or  </w:t>
            </w:r>
            <w:r w:rsidRPr="00391D3A">
              <w:rPr>
                <w:position w:val="-10"/>
                <w:sz w:val="22"/>
                <w:szCs w:val="22"/>
              </w:rPr>
              <w:object w:dxaOrig="1520" w:dyaOrig="360">
                <v:shape id="_x0000_i1300" type="#_x0000_t75" style="width:76.5pt;height:18pt" o:ole="">
                  <v:imagedata r:id="rId545" o:title=""/>
                </v:shape>
                <o:OLEObject Type="Embed" ProgID="Equation.DSMT4" ShapeID="_x0000_i1300" DrawAspect="Content" ObjectID="_1615711682" r:id="rId546"/>
              </w:objec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Uses a valid method to sol</w:t>
            </w:r>
            <w:r w:rsidR="00256FBC" w:rsidRPr="00391D3A">
              <w:rPr>
                <w:sz w:val="22"/>
                <w:szCs w:val="22"/>
                <w:lang w:val="en-US"/>
              </w:rPr>
              <w:t>ve the quadratic equation to give</w: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in terms of </w:t>
            </w:r>
            <w:r w:rsidRPr="00391D3A">
              <w:rPr>
                <w:i/>
                <w:sz w:val="22"/>
                <w:szCs w:val="22"/>
                <w:lang w:val="en-US"/>
              </w:rPr>
              <w:t>k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roots for </w:t>
            </w:r>
            <w:r w:rsidRPr="00391D3A">
              <w:rPr>
                <w:i/>
                <w:sz w:val="22"/>
                <w:szCs w:val="22"/>
              </w:rPr>
              <w:t>x</w:t>
            </w:r>
            <w:r w:rsidRPr="00391D3A">
              <w:rPr>
                <w:sz w:val="22"/>
                <w:szCs w:val="22"/>
              </w:rPr>
              <w:t xml:space="preserve"> in terms of </w:t>
            </w:r>
            <w:r w:rsidRPr="00391D3A">
              <w:rPr>
                <w:i/>
                <w:sz w:val="22"/>
                <w:szCs w:val="22"/>
              </w:rPr>
              <w:t>k</w:t>
            </w:r>
            <w:r w:rsidRPr="00391D3A">
              <w:rPr>
                <w:sz w:val="22"/>
                <w:szCs w:val="22"/>
              </w:rPr>
              <w:t xml:space="preserve">.  i.e.  </w:t>
            </w:r>
            <w:r w:rsidRPr="00391D3A">
              <w:rPr>
                <w:position w:val="-12"/>
                <w:sz w:val="22"/>
                <w:szCs w:val="22"/>
              </w:rPr>
              <w:object w:dxaOrig="1540" w:dyaOrig="400">
                <v:shape id="_x0000_i1301" type="#_x0000_t75" style="width:76.5pt;height:20.25pt" o:ole="">
                  <v:imagedata r:id="rId547" o:title=""/>
                </v:shape>
                <o:OLEObject Type="Embed" ProgID="Equation.DSMT4" ShapeID="_x0000_i1301" DrawAspect="Content" ObjectID="_1615711683" r:id="rId548"/>
              </w:objec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i/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="00256FBC" w:rsidRPr="00391D3A">
              <w:rPr>
                <w:b/>
                <w:position w:val="-10"/>
                <w:sz w:val="22"/>
                <w:szCs w:val="22"/>
                <w:lang w:val="en-US"/>
              </w:rPr>
              <w:object w:dxaOrig="1020" w:dyaOrig="380">
                <v:shape id="_x0000_i1302" type="#_x0000_t75" style="width:51pt;height:18.75pt" o:ole="">
                  <v:imagedata r:id="rId549" o:title=""/>
                </v:shape>
                <o:OLEObject Type="Embed" ProgID="Equation.DSMT4" ShapeID="_x0000_i1302" DrawAspect="Content" ObjectID="_1615711684" r:id="rId550"/>
              </w:object>
            </w:r>
            <w:r w:rsidR="00256FBC" w:rsidRPr="00391D3A">
              <w:rPr>
                <w:b/>
                <w:sz w:val="22"/>
                <w:szCs w:val="22"/>
                <w:lang w:val="en-US"/>
              </w:rPr>
              <w:t xml:space="preserve"> </w:t>
            </w:r>
            <w:r w:rsidR="00256FBC" w:rsidRPr="00391D3A">
              <w:rPr>
                <w:sz w:val="22"/>
                <w:szCs w:val="22"/>
                <w:lang w:val="en-US"/>
              </w:rPr>
              <w:t>on</w:t>
            </w:r>
            <w:r w:rsidR="00256FBC" w:rsidRPr="00391D3A">
              <w:rPr>
                <w:b/>
                <w:sz w:val="22"/>
                <w:szCs w:val="22"/>
                <w:lang w:val="en-US"/>
              </w:rPr>
              <w:t xml:space="preserve"> </w:t>
            </w:r>
            <w:r w:rsidR="00256FBC" w:rsidRPr="00391D3A">
              <w:rPr>
                <w:position w:val="-12"/>
                <w:sz w:val="22"/>
                <w:szCs w:val="22"/>
              </w:rPr>
              <w:object w:dxaOrig="1540" w:dyaOrig="400">
                <v:shape id="_x0000_i1303" type="#_x0000_t75" style="width:76.5pt;height:20.25pt" o:ole="">
                  <v:imagedata r:id="rId547" o:title=""/>
                </v:shape>
                <o:OLEObject Type="Embed" ProgID="Equation.DSMT4" ShapeID="_x0000_i1303" DrawAspect="Content" ObjectID="_1615711685" r:id="rId551"/>
              </w:object>
            </w:r>
            <w:r w:rsidR="00256FBC" w:rsidRPr="00391D3A">
              <w:rPr>
                <w:sz w:val="22"/>
                <w:szCs w:val="22"/>
              </w:rPr>
              <w:t xml:space="preserve"> in a complete method to find </w:t>
            </w:r>
            <w:r w:rsidR="00256FBC" w:rsidRPr="00391D3A">
              <w:rPr>
                <w:position w:val="-10"/>
                <w:sz w:val="22"/>
                <w:szCs w:val="22"/>
              </w:rPr>
              <w:object w:dxaOrig="580" w:dyaOrig="300">
                <v:shape id="_x0000_i1304" type="#_x0000_t75" style="width:29.25pt;height:15pt" o:ole="">
                  <v:imagedata r:id="rId552" o:title=""/>
                </v:shape>
                <o:OLEObject Type="Embed" ProgID="Equation.DSMT4" ShapeID="_x0000_i1304" DrawAspect="Content" ObjectID="_1615711686" r:id="rId553"/>
              </w:object>
            </w:r>
            <w:r w:rsidR="00256FBC" w:rsidRPr="00391D3A">
              <w:rPr>
                <w:sz w:val="22"/>
                <w:szCs w:val="22"/>
              </w:rPr>
              <w:t xml:space="preserve"> 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C1193" w:rsidRPr="00391D3A" w:rsidRDefault="00256FB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Finds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540" w:dyaOrig="300">
                <v:shape id="_x0000_i1305" type="#_x0000_t75" style="width:27pt;height:15pt" o:ole="">
                  <v:imagedata r:id="rId554" o:title=""/>
                </v:shape>
                <o:OLEObject Type="Embed" ProgID="Equation.DSMT4" ShapeID="_x0000_i1305" DrawAspect="Content" ObjectID="_1615711687" r:id="rId555"/>
              </w:object>
            </w:r>
            <w:r w:rsidR="00C6228C" w:rsidRPr="00391D3A">
              <w:rPr>
                <w:sz w:val="22"/>
                <w:szCs w:val="22"/>
                <w:lang w:val="en-US"/>
              </w:rPr>
              <w:t xml:space="preserve"> from</w:t>
            </w:r>
            <w:r w:rsidRPr="00391D3A">
              <w:rPr>
                <w:sz w:val="22"/>
                <w:szCs w:val="22"/>
                <w:lang w:val="en-US"/>
              </w:rPr>
              <w:t xml:space="preserve"> correct solution only</w:t>
            </w:r>
          </w:p>
        </w:tc>
      </w:tr>
    </w:tbl>
    <w:p w:rsidR="00DC1193" w:rsidRDefault="00DC1193" w:rsidP="00DC1193"/>
    <w:p w:rsidR="00DC1193" w:rsidRDefault="00DC1193" w:rsidP="00DC1193"/>
    <w:p w:rsidR="00727E5A" w:rsidRDefault="00CD08A6" w:rsidP="00727E5A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3B34F2" w:rsidRPr="00391D3A" w:rsidTr="00D561CB">
        <w:trPr>
          <w:trHeight w:val="880"/>
        </w:trPr>
        <w:tc>
          <w:tcPr>
            <w:tcW w:w="1276" w:type="dxa"/>
            <w:vMerge w:val="restart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12</w:t>
            </w: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1580" w:dyaOrig="800">
                <v:shape id="_x0000_i1306" type="#_x0000_t75" style="width:78.75pt;height:40.5pt" o:ole="">
                  <v:imagedata r:id="rId556" o:title=""/>
                </v:shape>
                <o:OLEObject Type="Embed" ProgID="Equation.DSMT4" ShapeID="_x0000_i1306" DrawAspect="Content" ObjectID="_1615711688" r:id="rId557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D4074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Attempts this question by applying</w:t>
            </w:r>
            <w:r w:rsidR="003B34F2"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the substitution </w:t>
            </w:r>
            <w:r w:rsidR="003B34F2" w:rsidRPr="00391D3A">
              <w:rPr>
                <w:position w:val="-10"/>
                <w:sz w:val="22"/>
                <w:szCs w:val="22"/>
              </w:rPr>
              <w:object w:dxaOrig="1180" w:dyaOrig="300">
                <v:shape id="_x0000_i1307" type="#_x0000_t75" style="width:58.5pt;height:15pt" o:ole="">
                  <v:imagedata r:id="rId558" o:title=""/>
                </v:shape>
                <o:OLEObject Type="Embed" ProgID="Equation.DSMT4" ShapeID="_x0000_i1307" DrawAspect="Content" ObjectID="_1615711689" r:id="rId559"/>
              </w:object>
            </w:r>
            <w:r w:rsidR="003B34F2" w:rsidRPr="00391D3A">
              <w:rPr>
                <w:sz w:val="22"/>
                <w:szCs w:val="22"/>
              </w:rPr>
              <w:t xml:space="preserve"> </w:t>
            </w:r>
          </w:p>
          <w:p w:rsidR="003B34F2" w:rsidRPr="00391D3A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 progresses as far as achieving </w:t>
            </w:r>
            <w:r w:rsidRPr="008D4074">
              <w:rPr>
                <w:position w:val="-28"/>
                <w:sz w:val="22"/>
                <w:szCs w:val="22"/>
              </w:rPr>
              <w:object w:dxaOrig="1240" w:dyaOrig="660">
                <v:shape id="_x0000_i1308" type="#_x0000_t75" style="width:62.25pt;height:33pt" o:ole="">
                  <v:imagedata r:id="rId560" o:title=""/>
                </v:shape>
                <o:OLEObject Type="Embed" ProgID="Equation.DSMT4" ShapeID="_x0000_i1308" DrawAspect="Content" ObjectID="_1615711690" r:id="rId561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8D4074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440" w:dyaOrig="300">
                <v:shape id="_x0000_i1309" type="#_x0000_t75" style="width:1in;height:15pt" o:ole="">
                  <v:imagedata r:id="rId562" o:title=""/>
                </v:shape>
                <o:OLEObject Type="Embed" ProgID="Equation.DSMT4" ShapeID="_x0000_i1309" DrawAspect="Content" ObjectID="_1615711691" r:id="rId563"/>
              </w:object>
            </w:r>
            <w:r w:rsidRPr="00391D3A">
              <w:rPr>
                <w:position w:val="-22"/>
                <w:sz w:val="22"/>
                <w:szCs w:val="22"/>
              </w:rPr>
              <w:object w:dxaOrig="1140" w:dyaOrig="600">
                <v:shape id="_x0000_i1310" type="#_x0000_t75" style="width:57pt;height:30pt" o:ole="">
                  <v:imagedata r:id="rId564" o:title=""/>
                </v:shape>
                <o:OLEObject Type="Embed" ProgID="Equation.DSMT4" ShapeID="_x0000_i1310" DrawAspect="Content" ObjectID="_1615711692" r:id="rId565"/>
              </w:object>
            </w:r>
            <w:r>
              <w:rPr>
                <w:sz w:val="22"/>
                <w:szCs w:val="22"/>
              </w:rPr>
              <w:t xml:space="preserve"> and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11" type="#_x0000_t75" style="width:90pt;height:15pt" o:ole="">
                  <v:imagedata r:id="rId566" o:title=""/>
                </v:shape>
                <o:OLEObject Type="Embed" ProgID="Equation.DSMT4" ShapeID="_x0000_i1311" DrawAspect="Content" ObjectID="_1615711693" r:id="rId567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8D4074" w:rsidP="00D561CB">
            <w:pPr>
              <w:spacing w:before="40" w:after="40"/>
              <w:jc w:val="center"/>
            </w:pPr>
            <w:r>
              <w:t>M</w:t>
            </w:r>
            <w:r w:rsidR="003B34F2" w:rsidRPr="00391D3A">
              <w:t>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8D4074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5180" w:dyaOrig="680">
                <v:shape id="_x0000_i1312" type="#_x0000_t75" style="width:258.75pt;height:33.75pt" o:ole="">
                  <v:imagedata r:id="rId568" o:title=""/>
                </v:shape>
                <o:OLEObject Type="Embed" ProgID="Equation.DSMT4" ShapeID="_x0000_i1312" DrawAspect="Content" ObjectID="_1615711694" r:id="rId569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8D4074" w:rsidP="00D561CB">
            <w:pPr>
              <w:spacing w:before="40" w:after="40"/>
              <w:jc w:val="center"/>
            </w:pPr>
            <w:r>
              <w:t>A</w:t>
            </w:r>
            <w:r w:rsidR="003B34F2" w:rsidRPr="00391D3A">
              <w:t>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3B34F2" w:rsidRPr="00391D3A" w:rsidTr="00D561CB">
        <w:trPr>
          <w:trHeight w:val="27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  <w:sz w:val="22"/>
                <w:szCs w:val="22"/>
              </w:rPr>
              <w:object w:dxaOrig="2860" w:dyaOrig="680">
                <v:shape id="_x0000_i1313" type="#_x0000_t75" style="width:143.25pt;height:33.75pt" o:ole="">
                  <v:imagedata r:id="rId570" o:title=""/>
                </v:shape>
                <o:OLEObject Type="Embed" ProgID="Equation.DSMT4" ShapeID="_x0000_i1313" DrawAspect="Content" ObjectID="_1615711695" r:id="rId571"/>
              </w:object>
            </w:r>
          </w:p>
        </w:tc>
        <w:tc>
          <w:tcPr>
            <w:tcW w:w="992" w:type="dxa"/>
            <w:vAlign w:val="center"/>
          </w:tcPr>
          <w:p w:rsidR="003B34F2" w:rsidRPr="00297CE6" w:rsidRDefault="003B34F2" w:rsidP="00D561CB">
            <w:pPr>
              <w:spacing w:before="40" w:after="40"/>
              <w:jc w:val="center"/>
            </w:pPr>
            <w:r w:rsidRPr="00297CE6">
              <w:t>M1</w:t>
            </w:r>
          </w:p>
        </w:tc>
        <w:tc>
          <w:tcPr>
            <w:tcW w:w="709" w:type="dxa"/>
            <w:vAlign w:val="center"/>
          </w:tcPr>
          <w:p w:rsidR="003B34F2" w:rsidRPr="00297CE6" w:rsidRDefault="003801BD" w:rsidP="00D561CB">
            <w:pPr>
              <w:spacing w:before="40" w:after="40"/>
              <w:jc w:val="center"/>
            </w:pPr>
            <w:r w:rsidRPr="00297CE6">
              <w:t>1.1b</w:t>
            </w:r>
          </w:p>
        </w:tc>
      </w:tr>
      <w:tr w:rsidR="003B34F2" w:rsidRPr="00391D3A" w:rsidTr="00D561CB">
        <w:trPr>
          <w:trHeight w:val="27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2"/>
                <w:sz w:val="22"/>
                <w:szCs w:val="22"/>
              </w:rPr>
              <w:object w:dxaOrig="6160" w:dyaOrig="960">
                <v:shape id="_x0000_i1314" type="#_x0000_t75" style="width:308.25pt;height:48pt" o:ole="">
                  <v:imagedata r:id="rId572" o:title=""/>
                </v:shape>
                <o:OLEObject Type="Embed" ProgID="Equation.DSMT4" ShapeID="_x0000_i1314" DrawAspect="Content" ObjectID="_1615711696" r:id="rId573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D204FA" w:rsidP="00D204F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                    </w:t>
            </w:r>
            <w:r w:rsidRPr="00391D3A">
              <w:rPr>
                <w:position w:val="-10"/>
                <w:sz w:val="22"/>
                <w:szCs w:val="22"/>
              </w:rPr>
              <w:object w:dxaOrig="2820" w:dyaOrig="300">
                <v:shape id="_x0000_i1315" type="#_x0000_t75" style="width:141pt;height:15pt" o:ole="">
                  <v:imagedata r:id="rId574" o:title=""/>
                </v:shape>
                <o:OLEObject Type="Embed" ProgID="Equation.DSMT4" ShapeID="_x0000_i1315" DrawAspect="Content" ObjectID="_1615711697" r:id="rId575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A1*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3B34F2" w:rsidRPr="00391D3A" w:rsidTr="003B34F2">
        <w:trPr>
          <w:trHeight w:val="16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3B34F2" w:rsidRPr="00391D3A" w:rsidRDefault="00D204FA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</w:tr>
      <w:tr w:rsidR="00EF721E" w:rsidRPr="00391D3A" w:rsidTr="004A2D46">
        <w:trPr>
          <w:trHeight w:val="485"/>
        </w:trPr>
        <w:tc>
          <w:tcPr>
            <w:tcW w:w="1276" w:type="dxa"/>
            <w:vMerge w:val="restart"/>
          </w:tcPr>
          <w:p w:rsidR="00EF721E" w:rsidRPr="00391D3A" w:rsidRDefault="00EF721E" w:rsidP="004A2D46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12</w:t>
            </w:r>
          </w:p>
          <w:p w:rsidR="00EF721E" w:rsidRPr="00391D3A" w:rsidRDefault="009E0C28" w:rsidP="004A2D46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Alt</w:t>
            </w:r>
            <w:r w:rsidR="004050F5" w:rsidRPr="00391D3A">
              <w:rPr>
                <w:b/>
              </w:rPr>
              <w:t xml:space="preserve"> </w:t>
            </w:r>
            <w:r w:rsidR="00EF721E" w:rsidRPr="00391D3A">
              <w:rPr>
                <w:b/>
              </w:rPr>
              <w:t>1</w:t>
            </w:r>
          </w:p>
        </w:tc>
        <w:tc>
          <w:tcPr>
            <w:tcW w:w="6946" w:type="dxa"/>
            <w:vAlign w:val="center"/>
          </w:tcPr>
          <w:p w:rsidR="008D4074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Attempts this question by applying</w:t>
            </w:r>
            <w:r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the substitution </w:t>
            </w:r>
            <w:r w:rsidR="00A64A52" w:rsidRPr="00391D3A">
              <w:rPr>
                <w:position w:val="-10"/>
                <w:sz w:val="22"/>
                <w:szCs w:val="22"/>
              </w:rPr>
              <w:object w:dxaOrig="860" w:dyaOrig="300">
                <v:shape id="_x0000_i1316" type="#_x0000_t75" style="width:42.75pt;height:15pt" o:ole="">
                  <v:imagedata r:id="rId576" o:title=""/>
                </v:shape>
                <o:OLEObject Type="Embed" ProgID="Equation.DSMT4" ShapeID="_x0000_i1316" DrawAspect="Content" ObjectID="_1615711698" r:id="rId577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  <w:p w:rsidR="00EF721E" w:rsidRPr="00391D3A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 progresses as far as achieving </w:t>
            </w:r>
            <w:r w:rsidRPr="008D4074">
              <w:rPr>
                <w:position w:val="-28"/>
                <w:sz w:val="22"/>
                <w:szCs w:val="22"/>
              </w:rPr>
              <w:object w:dxaOrig="1100" w:dyaOrig="660">
                <v:shape id="_x0000_i1317" type="#_x0000_t75" style="width:54.75pt;height:33pt" o:ole="">
                  <v:imagedata r:id="rId578" o:title=""/>
                </v:shape>
                <o:OLEObject Type="Embed" ProgID="Equation.DSMT4" ShapeID="_x0000_i1317" DrawAspect="Content" ObjectID="_1615711699" r:id="rId579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EF721E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D607B7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120" w:dyaOrig="300">
                <v:shape id="_x0000_i1318" type="#_x0000_t75" style="width:56.25pt;height:15pt" o:ole="">
                  <v:imagedata r:id="rId580" o:title=""/>
                </v:shape>
                <o:OLEObject Type="Embed" ProgID="Equation.DSMT4" ShapeID="_x0000_i1318" DrawAspect="Content" ObjectID="_1615711700" r:id="rId581"/>
              </w:object>
            </w:r>
            <w:r w:rsidR="00EF721E" w:rsidRPr="00391D3A">
              <w:rPr>
                <w:position w:val="-22"/>
                <w:sz w:val="22"/>
                <w:szCs w:val="22"/>
              </w:rPr>
              <w:object w:dxaOrig="1140" w:dyaOrig="600">
                <v:shape id="_x0000_i1319" type="#_x0000_t75" style="width:57pt;height:30pt" o:ole="">
                  <v:imagedata r:id="rId564" o:title=""/>
                </v:shape>
                <o:OLEObject Type="Embed" ProgID="Equation.DSMT4" ShapeID="_x0000_i1319" DrawAspect="Content" ObjectID="_1615711701" r:id="rId582"/>
              </w:object>
            </w:r>
            <w:r>
              <w:rPr>
                <w:sz w:val="22"/>
                <w:szCs w:val="22"/>
              </w:rPr>
              <w:t xml:space="preserve"> and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20" type="#_x0000_t75" style="width:90pt;height:15pt" o:ole="">
                  <v:imagedata r:id="rId566" o:title=""/>
                </v:shape>
                <o:OLEObject Type="Embed" ProgID="Equation.DSMT4" ShapeID="_x0000_i1320" DrawAspect="Content" ObjectID="_1615711702" r:id="rId583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D607B7" w:rsidP="006734D2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EF721E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EF721E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4720" w:dyaOrig="680">
                <v:shape id="_x0000_i1321" type="#_x0000_t75" style="width:236.25pt;height:33.75pt" o:ole="">
                  <v:imagedata r:id="rId584" o:title=""/>
                </v:shape>
                <o:OLEObject Type="Embed" ProgID="Equation.DSMT4" ShapeID="_x0000_i1321" DrawAspect="Content" ObjectID="_1615711703" r:id="rId585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D607B7" w:rsidP="006734D2">
            <w:pPr>
              <w:spacing w:before="40" w:after="40"/>
              <w:jc w:val="center"/>
            </w:pPr>
            <w:r>
              <w:t>A</w:t>
            </w:r>
            <w:r w:rsidR="00EF721E" w:rsidRPr="00391D3A">
              <w:t>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97CE6" w:rsidRPr="00391D3A" w:rsidTr="00EF721E">
        <w:trPr>
          <w:trHeight w:val="351"/>
        </w:trPr>
        <w:tc>
          <w:tcPr>
            <w:tcW w:w="1276" w:type="dxa"/>
            <w:vMerge/>
            <w:vAlign w:val="center"/>
          </w:tcPr>
          <w:p w:rsidR="00297CE6" w:rsidRPr="00391D3A" w:rsidRDefault="00297CE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97CE6" w:rsidRPr="00391D3A" w:rsidRDefault="00297CE6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5780" w:dyaOrig="680">
                <v:shape id="_x0000_i1322" type="#_x0000_t75" style="width:288.75pt;height:33.75pt" o:ole="">
                  <v:imagedata r:id="rId586" o:title=""/>
                </v:shape>
                <o:OLEObject Type="Embed" ProgID="Equation.DSMT4" ShapeID="_x0000_i1322" DrawAspect="Content" ObjectID="_1615711704" r:id="rId587"/>
              </w:object>
            </w:r>
          </w:p>
        </w:tc>
        <w:tc>
          <w:tcPr>
            <w:tcW w:w="992" w:type="dxa"/>
            <w:vAlign w:val="center"/>
          </w:tcPr>
          <w:p w:rsidR="00297CE6" w:rsidRPr="00297CE6" w:rsidRDefault="00297CE6" w:rsidP="00297CE6">
            <w:pPr>
              <w:spacing w:before="40" w:after="40"/>
              <w:jc w:val="center"/>
            </w:pPr>
            <w:r w:rsidRPr="00297CE6">
              <w:t>M1</w:t>
            </w:r>
          </w:p>
        </w:tc>
        <w:tc>
          <w:tcPr>
            <w:tcW w:w="709" w:type="dxa"/>
            <w:vAlign w:val="center"/>
          </w:tcPr>
          <w:p w:rsidR="00297CE6" w:rsidRPr="00297CE6" w:rsidRDefault="00297CE6" w:rsidP="00297CE6">
            <w:pPr>
              <w:spacing w:before="40" w:after="40"/>
              <w:jc w:val="center"/>
            </w:pPr>
            <w:r w:rsidRPr="00297CE6">
              <w:t>1.1b</w:t>
            </w:r>
          </w:p>
        </w:tc>
      </w:tr>
      <w:tr w:rsidR="00EF721E" w:rsidRPr="00391D3A" w:rsidTr="00D561CB">
        <w:trPr>
          <w:trHeight w:val="351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EF721E" w:rsidRPr="00391D3A" w:rsidRDefault="00EF721E" w:rsidP="00D561C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F721E" w:rsidRPr="00391D3A" w:rsidRDefault="00EF721E" w:rsidP="00EF721E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EF721E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EB7D2D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2"/>
                <w:sz w:val="22"/>
                <w:szCs w:val="22"/>
              </w:rPr>
              <w:object w:dxaOrig="6500" w:dyaOrig="960">
                <v:shape id="_x0000_i1323" type="#_x0000_t75" style="width:324.75pt;height:48pt" o:ole="">
                  <v:imagedata r:id="rId588" o:title=""/>
                </v:shape>
                <o:OLEObject Type="Embed" ProgID="Equation.DSMT4" ShapeID="_x0000_i1323" DrawAspect="Content" ObjectID="_1615711705" r:id="rId589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D204FA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                    </w:t>
            </w:r>
            <w:r w:rsidRPr="00391D3A">
              <w:rPr>
                <w:position w:val="-10"/>
                <w:sz w:val="22"/>
                <w:szCs w:val="22"/>
              </w:rPr>
              <w:object w:dxaOrig="2820" w:dyaOrig="300">
                <v:shape id="_x0000_i1324" type="#_x0000_t75" style="width:141pt;height:15pt" o:ole="">
                  <v:imagedata r:id="rId574" o:title=""/>
                </v:shape>
                <o:OLEObject Type="Embed" ProgID="Equation.DSMT4" ShapeID="_x0000_i1324" DrawAspect="Content" ObjectID="_1615711706" r:id="rId590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A1*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EF721E" w:rsidRPr="00391D3A" w:rsidTr="00D204FA">
        <w:trPr>
          <w:trHeight w:val="84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EF721E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F721E" w:rsidRPr="00391D3A" w:rsidRDefault="00D204FA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CD08A6" w:rsidRPr="00391D3A" w:rsidRDefault="00CD08A6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(7 marks)</w:t>
            </w:r>
          </w:p>
        </w:tc>
      </w:tr>
    </w:tbl>
    <w:p w:rsidR="004A2D46" w:rsidRDefault="004A2D46"/>
    <w:p w:rsidR="004A2D46" w:rsidRDefault="004A2D4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2A06CA" w:rsidRPr="00D572E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D572E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12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2A06CA" w:rsidRPr="00EC4194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2A06CA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527848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See scheme</w:t>
            </w:r>
          </w:p>
        </w:tc>
      </w:tr>
      <w:tr w:rsidR="002A06CA" w:rsidRPr="005E1E8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</w:t>
            </w:r>
            <w:r w:rsidR="002A06CA" w:rsidRPr="00391D3A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2A06CA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Attempts to differentiate </w:t>
            </w:r>
            <w:r w:rsidRPr="00391D3A">
              <w:rPr>
                <w:position w:val="-10"/>
                <w:sz w:val="22"/>
                <w:szCs w:val="22"/>
              </w:rPr>
              <w:object w:dxaOrig="1180" w:dyaOrig="300">
                <v:shape id="_x0000_i1325" type="#_x0000_t75" style="width:58.5pt;height:15pt" o:ole="">
                  <v:imagedata r:id="rId591" o:title=""/>
                </v:shape>
                <o:OLEObject Type="Embed" ProgID="Equation.DSMT4" ShapeID="_x0000_i1325" DrawAspect="Content" ObjectID="_1615711707" r:id="rId592"/>
              </w:object>
            </w:r>
            <w:r>
              <w:rPr>
                <w:sz w:val="22"/>
                <w:szCs w:val="22"/>
              </w:rPr>
              <w:t xml:space="preserve"> to give </w:t>
            </w:r>
            <w:r w:rsidRPr="00D607B7">
              <w:rPr>
                <w:position w:val="-22"/>
                <w:sz w:val="22"/>
                <w:szCs w:val="22"/>
              </w:rPr>
              <w:object w:dxaOrig="740" w:dyaOrig="600">
                <v:shape id="_x0000_i1326" type="#_x0000_t75" style="width:36.75pt;height:30pt" o:ole="">
                  <v:imagedata r:id="rId593" o:title=""/>
                </v:shape>
                <o:OLEObject Type="Embed" ProgID="Equation.DSMT4" ShapeID="_x0000_i1326" DrawAspect="Content" ObjectID="_1615711708" r:id="rId594"/>
              </w:object>
            </w:r>
            <w:r>
              <w:rPr>
                <w:sz w:val="22"/>
                <w:szCs w:val="22"/>
              </w:rPr>
              <w:t xml:space="preserve"> </w:t>
            </w:r>
            <w:r w:rsidR="0053372B">
              <w:rPr>
                <w:sz w:val="22"/>
                <w:szCs w:val="22"/>
              </w:rPr>
              <w:t xml:space="preserve">and </w:t>
            </w:r>
            <w:r>
              <w:rPr>
                <w:sz w:val="22"/>
                <w:szCs w:val="22"/>
              </w:rPr>
              <w:t xml:space="preserve">applies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27" type="#_x0000_t75" style="width:90pt;height:15pt" o:ole="">
                  <v:imagedata r:id="rId566" o:title=""/>
                </v:shape>
                <o:OLEObject Type="Embed" ProgID="Equation.DSMT4" ShapeID="_x0000_i1327" DrawAspect="Content" ObjectID="_1615711709" r:id="rId595"/>
              </w:object>
            </w:r>
          </w:p>
        </w:tc>
      </w:tr>
      <w:tr w:rsidR="002A06CA" w:rsidRPr="00E8283F" w:rsidTr="0052784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52784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2A06CA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297CE6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1180" w:dyaOrig="300">
                <v:shape id="_x0000_i1328" type="#_x0000_t75" style="width:58.5pt;height:15pt" o:ole="">
                  <v:imagedata r:id="rId591" o:title=""/>
                </v:shape>
                <o:OLEObject Type="Embed" ProgID="Equation.DSMT4" ShapeID="_x0000_i1328" DrawAspect="Content" ObjectID="_1615711710" r:id="rId596"/>
              </w:object>
            </w:r>
            <w:r w:rsidR="008D4074">
              <w:rPr>
                <w:sz w:val="22"/>
                <w:szCs w:val="22"/>
              </w:rPr>
              <w:t>to show that the integral</w:t>
            </w:r>
            <w:r w:rsidR="0053372B">
              <w:rPr>
                <w:sz w:val="22"/>
                <w:szCs w:val="22"/>
              </w:rPr>
              <w:t xml:space="preserve"> becomes 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8"/>
                <w:sz w:val="22"/>
                <w:szCs w:val="22"/>
              </w:rPr>
              <w:object w:dxaOrig="1440" w:dyaOrig="660">
                <v:shape id="_x0000_i1329" type="#_x0000_t75" style="width:1in;height:33pt" o:ole="">
                  <v:imagedata r:id="rId597" o:title=""/>
                </v:shape>
                <o:OLEObject Type="Embed" ProgID="Equation.DSMT4" ShapeID="_x0000_i1329" DrawAspect="Content" ObjectID="_1615711711" r:id="rId598"/>
              </w:object>
            </w:r>
          </w:p>
        </w:tc>
      </w:tr>
      <w:tr w:rsidR="002A06CA" w:rsidRPr="005E1E8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2A06CA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297CE6" w:rsidP="002A06CA">
            <w:pPr>
              <w:spacing w:before="40" w:after="4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A</w:t>
            </w:r>
            <w:r w:rsidR="00EF721E" w:rsidRPr="00391D3A">
              <w:rPr>
                <w:sz w:val="22"/>
                <w:szCs w:val="22"/>
              </w:rPr>
              <w:t>chieve</w:t>
            </w:r>
            <w:r>
              <w:rPr>
                <w:sz w:val="22"/>
                <w:szCs w:val="22"/>
              </w:rPr>
              <w:t>s</w:t>
            </w:r>
            <w:r w:rsidR="00EF721E" w:rsidRPr="00391D3A">
              <w:rPr>
                <w:sz w:val="22"/>
                <w:szCs w:val="22"/>
              </w:rPr>
              <w:t xml:space="preserve"> an expression in </w:t>
            </w:r>
            <w:r w:rsidR="00EF721E" w:rsidRPr="00391D3A">
              <w:rPr>
                <w:i/>
                <w:sz w:val="22"/>
                <w:szCs w:val="22"/>
              </w:rPr>
              <w:t>u</w:t>
            </w:r>
            <w:r w:rsidR="00EF721E" w:rsidRPr="00391D3A">
              <w:rPr>
                <w:sz w:val="22"/>
                <w:szCs w:val="22"/>
              </w:rPr>
              <w:t xml:space="preserve"> that can be directly integrated (e.g. </w:t>
            </w:r>
            <w:r w:rsidR="00527848" w:rsidRPr="00391D3A">
              <w:rPr>
                <w:sz w:val="22"/>
                <w:szCs w:val="22"/>
              </w:rPr>
              <w:t xml:space="preserve">dividing each term by </w:t>
            </w:r>
            <w:r w:rsidR="00527848" w:rsidRPr="00391D3A">
              <w:rPr>
                <w:i/>
                <w:sz w:val="22"/>
                <w:szCs w:val="22"/>
              </w:rPr>
              <w:t>u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="00EF721E" w:rsidRPr="00391D3A">
              <w:rPr>
                <w:sz w:val="22"/>
                <w:szCs w:val="22"/>
              </w:rPr>
              <w:t xml:space="preserve">or applying partial fractions) and </w:t>
            </w:r>
            <w:r w:rsidR="00527848" w:rsidRPr="00391D3A">
              <w:rPr>
                <w:sz w:val="22"/>
                <w:szCs w:val="22"/>
              </w:rPr>
              <w:t>integrate</w:t>
            </w:r>
            <w:r w:rsidR="00EF721E" w:rsidRPr="00391D3A">
              <w:rPr>
                <w:sz w:val="22"/>
                <w:szCs w:val="22"/>
              </w:rPr>
              <w:t xml:space="preserve">s </w:t>
            </w:r>
            <w:r w:rsidR="00527848" w:rsidRPr="00391D3A">
              <w:rPr>
                <w:sz w:val="22"/>
                <w:szCs w:val="22"/>
              </w:rPr>
              <w:t>to give an expression</w:t>
            </w:r>
            <w:r w:rsidR="00075B65" w:rsidRPr="00391D3A">
              <w:rPr>
                <w:sz w:val="22"/>
                <w:szCs w:val="22"/>
              </w:rPr>
              <w:t xml:space="preserve"> in </w:t>
            </w:r>
            <w:r w:rsidR="00075B65" w:rsidRPr="00391D3A">
              <w:rPr>
                <w:i/>
                <w:sz w:val="22"/>
                <w:szCs w:val="22"/>
              </w:rPr>
              <w:t>u</w:t>
            </w:r>
            <w:r w:rsidR="00527848" w:rsidRPr="00391D3A">
              <w:rPr>
                <w:sz w:val="22"/>
                <w:szCs w:val="22"/>
              </w:rPr>
              <w:t xml:space="preserve"> of the form  </w:t>
            </w:r>
            <w:r w:rsidR="00075B65" w:rsidRPr="00391D3A">
              <w:rPr>
                <w:position w:val="-10"/>
                <w:sz w:val="22"/>
                <w:szCs w:val="22"/>
              </w:rPr>
              <w:object w:dxaOrig="2000" w:dyaOrig="320">
                <v:shape id="_x0000_i1330" type="#_x0000_t75" style="width:99.75pt;height:15.75pt" o:ole="">
                  <v:imagedata r:id="rId599" o:title=""/>
                </v:shape>
                <o:OLEObject Type="Embed" ProgID="Equation.DSMT4" ShapeID="_x0000_i1330" DrawAspect="Content" ObjectID="_1615711712" r:id="rId600"/>
              </w:object>
            </w:r>
            <w:r w:rsidR="00527848" w:rsidRPr="00391D3A">
              <w:rPr>
                <w:sz w:val="22"/>
                <w:szCs w:val="22"/>
              </w:rPr>
              <w:t xml:space="preserve"> </w:t>
            </w:r>
          </w:p>
        </w:tc>
      </w:tr>
      <w:tr w:rsidR="002A06CA" w:rsidRPr="000F707B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6734D2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</w:t>
            </w:r>
            <w:r w:rsidR="002A06CA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6734D2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For</w:t>
            </w:r>
            <w:r w:rsidR="00527848" w:rsidRPr="00391D3A">
              <w:rPr>
                <w:sz w:val="22"/>
                <w:szCs w:val="22"/>
              </w:rPr>
              <w:t xml:space="preserve"> integration in </w:t>
            </w:r>
            <w:r w:rsidR="00527848" w:rsidRPr="00391D3A">
              <w:rPr>
                <w:i/>
                <w:sz w:val="22"/>
                <w:szCs w:val="22"/>
              </w:rPr>
              <w:t>u</w:t>
            </w:r>
            <w:r w:rsidR="00075B65" w:rsidRPr="00391D3A">
              <w:rPr>
                <w:sz w:val="22"/>
                <w:szCs w:val="22"/>
              </w:rPr>
              <w:t xml:space="preserve"> of</w:t>
            </w:r>
            <w:r w:rsidRPr="00391D3A">
              <w:rPr>
                <w:sz w:val="22"/>
                <w:szCs w:val="22"/>
              </w:rPr>
              <w:t xml:space="preserve"> the form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="00075B65" w:rsidRPr="00391D3A">
              <w:rPr>
                <w:position w:val="-10"/>
                <w:sz w:val="22"/>
                <w:szCs w:val="22"/>
              </w:rPr>
              <w:object w:dxaOrig="1160" w:dyaOrig="300">
                <v:shape id="_x0000_i1331" type="#_x0000_t75" style="width:58.5pt;height:15pt" o:ole="">
                  <v:imagedata r:id="rId601" o:title=""/>
                </v:shape>
                <o:OLEObject Type="Embed" ProgID="Equation.DSMT4" ShapeID="_x0000_i1331" DrawAspect="Content" ObjectID="_1615711713" r:id="rId602"/>
              </w:object>
            </w:r>
          </w:p>
        </w:tc>
      </w:tr>
      <w:tr w:rsidR="002A06CA" w:rsidRPr="00985F2A" w:rsidTr="009B7AA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2A06CA" w:rsidP="009B7AAF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527848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="009B7AAF" w:rsidRPr="00391D3A">
              <w:rPr>
                <w:i/>
                <w:sz w:val="22"/>
                <w:szCs w:val="22"/>
              </w:rPr>
              <w:t>u-</w:t>
            </w:r>
            <w:r w:rsidRPr="00391D3A">
              <w:rPr>
                <w:sz w:val="22"/>
                <w:szCs w:val="22"/>
              </w:rPr>
              <w:t xml:space="preserve">limits of 1 and 2 to an expression of the form </w:t>
            </w:r>
            <w:r w:rsidR="009B7AAF" w:rsidRPr="00391D3A">
              <w:rPr>
                <w:position w:val="-10"/>
                <w:sz w:val="22"/>
                <w:szCs w:val="22"/>
              </w:rPr>
              <w:object w:dxaOrig="2000" w:dyaOrig="320">
                <v:shape id="_x0000_i1332" type="#_x0000_t75" style="width:99.75pt;height:15.75pt" o:ole="">
                  <v:imagedata r:id="rId599" o:title=""/>
                </v:shape>
                <o:OLEObject Type="Embed" ProgID="Equation.DSMT4" ShapeID="_x0000_i1332" DrawAspect="Content" ObjectID="_1615711714" r:id="rId603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</w:tc>
      </w:tr>
      <w:tr w:rsidR="00E4737A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E4737A" w:rsidRPr="00391D3A" w:rsidRDefault="00E4737A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737A" w:rsidRPr="00391D3A" w:rsidRDefault="00E4737A" w:rsidP="004A2D46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Pr="00391D3A">
              <w:rPr>
                <w:i/>
                <w:sz w:val="22"/>
                <w:szCs w:val="22"/>
                <w:lang w:val="en-US"/>
              </w:rPr>
              <w:t>u</w:t>
            </w:r>
            <w:r w:rsidRPr="00391D3A">
              <w:rPr>
                <w:sz w:val="22"/>
                <w:szCs w:val="22"/>
                <w:lang w:val="en-US"/>
              </w:rPr>
              <w:t>-limits the right way round, i.e.</w:t>
            </w:r>
          </w:p>
          <w:p w:rsidR="00E4737A" w:rsidRPr="00391D3A" w:rsidRDefault="00E4737A" w:rsidP="004A2D46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540" w:dyaOrig="720">
                <v:shape id="_x0000_i1333" type="#_x0000_t75" style="width:377.25pt;height:36pt" o:ole="">
                  <v:imagedata r:id="rId604" o:title=""/>
                </v:shape>
                <o:OLEObject Type="Embed" ProgID="Equation.DSMT4" ShapeID="_x0000_i1333" DrawAspect="Content" ObjectID="_1615711715" r:id="rId605"/>
              </w:object>
            </w:r>
          </w:p>
          <w:p w:rsidR="00E4737A" w:rsidRPr="00391D3A" w:rsidRDefault="00E4737A" w:rsidP="004A2D46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160" w:dyaOrig="720">
                <v:shape id="_x0000_i1334" type="#_x0000_t75" style="width:357.75pt;height:36pt" o:ole="">
                  <v:imagedata r:id="rId606" o:title=""/>
                </v:shape>
                <o:OLEObject Type="Embed" ProgID="Equation.DSMT4" ShapeID="_x0000_i1334" DrawAspect="Content" ObjectID="_1615711716" r:id="rId607"/>
              </w:object>
            </w:r>
          </w:p>
          <w:p w:rsidR="00E4737A" w:rsidRPr="00391D3A" w:rsidRDefault="00E4737A" w:rsidP="004A2D46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and correctly proves </w:t>
            </w: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2720" w:dyaOrig="800">
                <v:shape id="_x0000_i1335" type="#_x0000_t75" style="width:135.75pt;height:40.5pt" o:ole="">
                  <v:imagedata r:id="rId608" o:title=""/>
                </v:shape>
                <o:OLEObject Type="Embed" ProgID="Equation.DSMT4" ShapeID="_x0000_i1335" DrawAspect="Content" ObjectID="_1615711717" r:id="rId609"/>
              </w:object>
            </w:r>
            <w:r w:rsidRPr="00391D3A">
              <w:rPr>
                <w:sz w:val="22"/>
                <w:szCs w:val="22"/>
              </w:rPr>
              <w:t xml:space="preserve"> with no errors seen</w:t>
            </w: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734D2" w:rsidRPr="00391D3A" w:rsidRDefault="004050F5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</w:t>
            </w:r>
            <w:r w:rsidR="006A6D69">
              <w:rPr>
                <w:b/>
                <w:sz w:val="22"/>
                <w:szCs w:val="22"/>
              </w:rPr>
              <w:t>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4A2D46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6734D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See scheme</w:t>
            </w: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734D2" w:rsidRPr="00391D3A" w:rsidRDefault="00D607B7" w:rsidP="006734D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</w:t>
            </w:r>
            <w:r w:rsidR="006734D2" w:rsidRPr="00391D3A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D607B7" w:rsidP="006734D2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Attempts to differentiate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336" type="#_x0000_t75" style="width:42.75pt;height:15pt" o:ole="">
                  <v:imagedata r:id="rId610" o:title=""/>
                </v:shape>
                <o:OLEObject Type="Embed" ProgID="Equation.DSMT4" ShapeID="_x0000_i1336" DrawAspect="Content" ObjectID="_1615711718" r:id="rId611"/>
              </w:object>
            </w:r>
            <w:r>
              <w:rPr>
                <w:sz w:val="22"/>
                <w:szCs w:val="22"/>
              </w:rPr>
              <w:t xml:space="preserve"> to give </w:t>
            </w:r>
            <w:r w:rsidRPr="00D607B7">
              <w:rPr>
                <w:position w:val="-22"/>
                <w:sz w:val="22"/>
                <w:szCs w:val="22"/>
              </w:rPr>
              <w:object w:dxaOrig="740" w:dyaOrig="600">
                <v:shape id="_x0000_i1337" type="#_x0000_t75" style="width:36.75pt;height:30pt" o:ole="">
                  <v:imagedata r:id="rId593" o:title=""/>
                </v:shape>
                <o:OLEObject Type="Embed" ProgID="Equation.DSMT4" ShapeID="_x0000_i1337" DrawAspect="Content" ObjectID="_1615711719" r:id="rId612"/>
              </w:object>
            </w:r>
            <w:r>
              <w:rPr>
                <w:sz w:val="22"/>
                <w:szCs w:val="22"/>
              </w:rPr>
              <w:t xml:space="preserve"> and applies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38" type="#_x0000_t75" style="width:90pt;height:15pt" o:ole="">
                  <v:imagedata r:id="rId566" o:title=""/>
                </v:shape>
                <o:OLEObject Type="Embed" ProgID="Equation.DSMT4" ShapeID="_x0000_i1338" DrawAspect="Content" ObjectID="_1615711720" r:id="rId613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8D4074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D4074" w:rsidRPr="00391D3A" w:rsidRDefault="008D4074" w:rsidP="006734D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D4074" w:rsidRPr="00391D3A" w:rsidRDefault="008D4074" w:rsidP="00C85CB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339" type="#_x0000_t75" style="width:42.75pt;height:15pt" o:ole="">
                  <v:imagedata r:id="rId614" o:title=""/>
                </v:shape>
                <o:OLEObject Type="Embed" ProgID="Equation.DSMT4" ShapeID="_x0000_i1339" DrawAspect="Content" ObjectID="_1615711721" r:id="rId615"/>
              </w:object>
            </w:r>
            <w:r>
              <w:rPr>
                <w:sz w:val="22"/>
                <w:szCs w:val="22"/>
              </w:rPr>
              <w:t xml:space="preserve"> to show that the integral becomes </w: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8"/>
                <w:sz w:val="22"/>
                <w:szCs w:val="22"/>
              </w:rPr>
              <w:object w:dxaOrig="1020" w:dyaOrig="660">
                <v:shape id="_x0000_i1340" type="#_x0000_t75" style="width:51pt;height:33pt" o:ole="">
                  <v:imagedata r:id="rId616" o:title=""/>
                </v:shape>
                <o:OLEObject Type="Embed" ProgID="Equation.DSMT4" ShapeID="_x0000_i1340" DrawAspect="Content" ObjectID="_1615711722" r:id="rId617"/>
              </w:object>
            </w:r>
          </w:p>
        </w:tc>
      </w:tr>
      <w:tr w:rsidR="00075B65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75B65" w:rsidRPr="00391D3A" w:rsidRDefault="00075B65" w:rsidP="00EF721E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75B65" w:rsidRPr="00391D3A" w:rsidRDefault="00297CE6" w:rsidP="00075B65">
            <w:pPr>
              <w:spacing w:before="40" w:after="4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Achieves</w:t>
            </w:r>
            <w:r w:rsidR="00075B65" w:rsidRPr="00391D3A">
              <w:rPr>
                <w:sz w:val="22"/>
                <w:szCs w:val="22"/>
              </w:rPr>
              <w:t xml:space="preserve"> an expression in </w:t>
            </w:r>
            <w:r w:rsidR="00075B65" w:rsidRPr="00391D3A">
              <w:rPr>
                <w:i/>
                <w:sz w:val="22"/>
                <w:szCs w:val="22"/>
              </w:rPr>
              <w:t>u</w:t>
            </w:r>
            <w:r w:rsidR="00075B65" w:rsidRPr="00391D3A">
              <w:rPr>
                <w:sz w:val="22"/>
                <w:szCs w:val="22"/>
              </w:rPr>
              <w:t xml:space="preserve"> that can be directly integrated (e.g. by applying partial fractions or a substitution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41" type="#_x0000_t75" style="width:39pt;height:15pt" o:ole="">
                  <v:imagedata r:id="rId618" o:title=""/>
                </v:shape>
                <o:OLEObject Type="Embed" ProgID="Equation.DSMT4" ShapeID="_x0000_i1341" DrawAspect="Content" ObjectID="_1615711723" r:id="rId619"/>
              </w:object>
            </w:r>
            <w:r w:rsidR="00075B65" w:rsidRPr="00391D3A">
              <w:rPr>
                <w:sz w:val="22"/>
                <w:szCs w:val="22"/>
              </w:rPr>
              <w:t xml:space="preserve">) and integrates to give an expression in </w:t>
            </w:r>
            <w:r w:rsidR="00075B65" w:rsidRPr="00391D3A">
              <w:rPr>
                <w:i/>
                <w:sz w:val="22"/>
                <w:szCs w:val="22"/>
              </w:rPr>
              <w:t xml:space="preserve">u </w:t>
            </w:r>
            <w:r w:rsidR="00075B65" w:rsidRPr="00391D3A">
              <w:rPr>
                <w:sz w:val="22"/>
                <w:szCs w:val="22"/>
              </w:rPr>
              <w:t xml:space="preserve">of the form  </w:t>
            </w:r>
            <w:r w:rsidR="001426C0" w:rsidRPr="00391D3A">
              <w:rPr>
                <w:position w:val="-10"/>
                <w:sz w:val="22"/>
                <w:szCs w:val="22"/>
              </w:rPr>
              <w:object w:dxaOrig="2360" w:dyaOrig="320">
                <v:shape id="_x0000_i1342" type="#_x0000_t75" style="width:117.75pt;height:15.75pt" o:ole="">
                  <v:imagedata r:id="rId620" o:title=""/>
                </v:shape>
                <o:OLEObject Type="Embed" ProgID="Equation.DSMT4" ShapeID="_x0000_i1342" DrawAspect="Content" ObjectID="_1615711724" r:id="rId621"/>
              </w:object>
            </w:r>
            <w:r w:rsidR="00075B65" w:rsidRPr="00391D3A">
              <w:rPr>
                <w:sz w:val="22"/>
                <w:szCs w:val="22"/>
              </w:rPr>
              <w:t xml:space="preserve"> </w:t>
            </w:r>
            <w:r w:rsidR="003B34F2" w:rsidRPr="00391D3A">
              <w:rPr>
                <w:sz w:val="22"/>
                <w:szCs w:val="22"/>
              </w:rPr>
              <w:t xml:space="preserve"> or  </w:t>
            </w:r>
            <w:r w:rsidR="000F5D74" w:rsidRPr="00391D3A">
              <w:rPr>
                <w:position w:val="-10"/>
                <w:sz w:val="22"/>
                <w:szCs w:val="22"/>
              </w:rPr>
              <w:object w:dxaOrig="2060" w:dyaOrig="320">
                <v:shape id="_x0000_i1343" type="#_x0000_t75" style="width:102.75pt;height:15.75pt" o:ole="">
                  <v:imagedata r:id="rId622" o:title=""/>
                </v:shape>
                <o:OLEObject Type="Embed" ProgID="Equation.DSMT4" ShapeID="_x0000_i1343" DrawAspect="Content" ObjectID="_1615711725" r:id="rId623"/>
              </w:object>
            </w:r>
            <w:r w:rsidR="003B34F2" w:rsidRPr="00391D3A">
              <w:rPr>
                <w:sz w:val="22"/>
                <w:szCs w:val="22"/>
              </w:rPr>
              <w:t xml:space="preserve"> where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44" type="#_x0000_t75" style="width:39pt;height:15pt" o:ole="">
                  <v:imagedata r:id="rId624" o:title=""/>
                </v:shape>
                <o:OLEObject Type="Embed" ProgID="Equation.DSMT4" ShapeID="_x0000_i1344" DrawAspect="Content" ObjectID="_1615711726" r:id="rId625"/>
              </w:object>
            </w:r>
          </w:p>
        </w:tc>
      </w:tr>
      <w:tr w:rsidR="00EF721E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EF721E" w:rsidRPr="00391D3A" w:rsidRDefault="00EF721E" w:rsidP="00EF721E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F721E" w:rsidRPr="00391D3A" w:rsidRDefault="00EF721E" w:rsidP="00EF721E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For integration in </w:t>
            </w:r>
            <w:r w:rsidRPr="00391D3A">
              <w:rPr>
                <w:i/>
                <w:sz w:val="22"/>
                <w:szCs w:val="22"/>
              </w:rPr>
              <w:t>u</w:t>
            </w:r>
            <w:r w:rsidRPr="00391D3A">
              <w:rPr>
                <w:sz w:val="22"/>
                <w:szCs w:val="22"/>
              </w:rPr>
              <w:t xml:space="preserve"> in the form </w:t>
            </w:r>
            <w:r w:rsidR="003B34F2" w:rsidRPr="00391D3A">
              <w:rPr>
                <w:position w:val="-10"/>
                <w:sz w:val="22"/>
                <w:szCs w:val="22"/>
              </w:rPr>
              <w:object w:dxaOrig="1540" w:dyaOrig="300">
                <v:shape id="_x0000_i1345" type="#_x0000_t75" style="width:76.5pt;height:15pt" o:ole="">
                  <v:imagedata r:id="rId626" o:title=""/>
                </v:shape>
                <o:OLEObject Type="Embed" ProgID="Equation.DSMT4" ShapeID="_x0000_i1345" DrawAspect="Content" ObjectID="_1615711727" r:id="rId627"/>
              </w:object>
            </w:r>
          </w:p>
        </w:tc>
      </w:tr>
      <w:tr w:rsidR="009B7AAF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B7AAF" w:rsidRPr="00391D3A" w:rsidRDefault="009B7AAF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B7AAF" w:rsidRPr="00391D3A" w:rsidRDefault="009B7AAF" w:rsidP="009B7AA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Either</w:t>
            </w:r>
          </w:p>
          <w:p w:rsidR="009B7AAF" w:rsidRPr="00391D3A" w:rsidRDefault="009B7AAF" w:rsidP="009B7AAF">
            <w:pPr>
              <w:numPr>
                <w:ilvl w:val="0"/>
                <w:numId w:val="3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Pr="00391D3A">
              <w:rPr>
                <w:i/>
                <w:sz w:val="22"/>
                <w:szCs w:val="22"/>
              </w:rPr>
              <w:t>u-</w:t>
            </w:r>
            <w:r w:rsidRPr="00391D3A">
              <w:rPr>
                <w:sz w:val="22"/>
                <w:szCs w:val="22"/>
              </w:rPr>
              <w:t xml:space="preserve">limits of 0 and 1 to an expression of the form </w:t>
            </w:r>
            <w:r w:rsidR="00A04735" w:rsidRPr="00391D3A">
              <w:rPr>
                <w:position w:val="-10"/>
                <w:sz w:val="22"/>
                <w:szCs w:val="22"/>
              </w:rPr>
              <w:object w:dxaOrig="2360" w:dyaOrig="320">
                <v:shape id="_x0000_i1346" type="#_x0000_t75" style="width:117.75pt;height:15.75pt" o:ole="">
                  <v:imagedata r:id="rId628" o:title=""/>
                </v:shape>
                <o:OLEObject Type="Embed" ProgID="Equation.DSMT4" ShapeID="_x0000_i1346" DrawAspect="Content" ObjectID="_1615711728" r:id="rId629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  <w:p w:rsidR="009B7AAF" w:rsidRPr="00391D3A" w:rsidRDefault="009B7AAF" w:rsidP="009B7AAF">
            <w:pPr>
              <w:numPr>
                <w:ilvl w:val="0"/>
                <w:numId w:val="3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="000F5D74" w:rsidRPr="00391D3A">
              <w:rPr>
                <w:position w:val="-6"/>
                <w:sz w:val="22"/>
                <w:szCs w:val="22"/>
              </w:rPr>
              <w:object w:dxaOrig="740" w:dyaOrig="260">
                <v:shape id="_x0000_i1347" type="#_x0000_t75" style="width:36.75pt;height:13.5pt" o:ole="">
                  <v:imagedata r:id="rId630" o:title=""/>
                </v:shape>
                <o:OLEObject Type="Embed" ProgID="Equation.DSMT4" ShapeID="_x0000_i1347" DrawAspect="Content" ObjectID="_1615711729" r:id="rId631"/>
              </w:object>
            </w:r>
            <w:r w:rsidRPr="00391D3A">
              <w:rPr>
                <w:sz w:val="22"/>
                <w:szCs w:val="22"/>
              </w:rPr>
              <w:t xml:space="preserve"> of 1 and 2 to an expression of the form </w:t>
            </w:r>
            <w:r w:rsidR="000F5D74" w:rsidRPr="00391D3A">
              <w:rPr>
                <w:position w:val="-10"/>
                <w:sz w:val="22"/>
                <w:szCs w:val="22"/>
              </w:rPr>
              <w:object w:dxaOrig="2060" w:dyaOrig="320">
                <v:shape id="_x0000_i1348" type="#_x0000_t75" style="width:102.75pt;height:15.75pt" o:ole="">
                  <v:imagedata r:id="rId632" o:title=""/>
                </v:shape>
                <o:OLEObject Type="Embed" ProgID="Equation.DSMT4" ShapeID="_x0000_i1348" DrawAspect="Content" ObjectID="_1615711730" r:id="rId633"/>
              </w:object>
            </w:r>
            <w:r w:rsidRPr="00391D3A">
              <w:rPr>
                <w:sz w:val="22"/>
                <w:szCs w:val="22"/>
              </w:rPr>
              <w:t xml:space="preserve"> where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49" type="#_x0000_t75" style="width:39pt;height:15pt" o:ole="">
                  <v:imagedata r:id="rId634" o:title=""/>
                </v:shape>
                <o:OLEObject Type="Embed" ProgID="Equation.DSMT4" ShapeID="_x0000_i1349" DrawAspect="Content" ObjectID="_1615711731" r:id="rId635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</w:tc>
      </w:tr>
      <w:tr w:rsidR="00255CD7" w:rsidTr="00E4737A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255CD7" w:rsidRPr="00391D3A" w:rsidRDefault="00255CD7" w:rsidP="00255CD7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255CD7" w:rsidRPr="00391D3A" w:rsidRDefault="00255CD7" w:rsidP="00255CD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Pr="00391D3A">
              <w:rPr>
                <w:i/>
                <w:sz w:val="22"/>
                <w:szCs w:val="22"/>
                <w:lang w:val="en-US"/>
              </w:rPr>
              <w:t>u</w:t>
            </w:r>
            <w:r w:rsidRPr="00391D3A">
              <w:rPr>
                <w:sz w:val="22"/>
                <w:szCs w:val="22"/>
                <w:lang w:val="en-US"/>
              </w:rPr>
              <w:t>-limits the right way round,</w:t>
            </w:r>
            <w:r w:rsidR="00EB7D2D" w:rsidRPr="00391D3A">
              <w:rPr>
                <w:sz w:val="22"/>
                <w:szCs w:val="22"/>
                <w:lang w:val="en-US"/>
              </w:rPr>
              <w:t xml:space="preserve"> (o.e. in </w:t>
            </w:r>
            <w:r w:rsidR="000F5D74" w:rsidRPr="000F5D74">
              <w:rPr>
                <w:position w:val="-4"/>
                <w:sz w:val="22"/>
                <w:szCs w:val="22"/>
                <w:lang w:val="en-US"/>
              </w:rPr>
              <w:object w:dxaOrig="180" w:dyaOrig="200">
                <v:shape id="_x0000_i1350" type="#_x0000_t75" style="width:9pt;height:9.75pt" o:ole="">
                  <v:imagedata r:id="rId636" o:title=""/>
                </v:shape>
                <o:OLEObject Type="Embed" ProgID="Equation.DSMT4" ShapeID="_x0000_i1350" DrawAspect="Content" ObjectID="_1615711732" r:id="rId637"/>
              </w:object>
            </w:r>
            <w:r w:rsidR="00EB7D2D" w:rsidRPr="00391D3A">
              <w:rPr>
                <w:sz w:val="22"/>
                <w:szCs w:val="22"/>
                <w:lang w:val="en-US"/>
              </w:rPr>
              <w:t>)</w:t>
            </w:r>
            <w:r w:rsidRPr="00391D3A">
              <w:rPr>
                <w:sz w:val="22"/>
                <w:szCs w:val="22"/>
                <w:lang w:val="en-US"/>
              </w:rPr>
              <w:t xml:space="preserve"> i.e.</w:t>
            </w:r>
          </w:p>
          <w:p w:rsidR="00255CD7" w:rsidRPr="00391D3A" w:rsidRDefault="00EB7D2D" w:rsidP="00255CD7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760" w:dyaOrig="720">
                <v:shape id="_x0000_i1351" type="#_x0000_t75" style="width:387.75pt;height:36pt" o:ole="">
                  <v:imagedata r:id="rId638" o:title=""/>
                </v:shape>
                <o:OLEObject Type="Embed" ProgID="Equation.DSMT4" ShapeID="_x0000_i1351" DrawAspect="Content" ObjectID="_1615711733" r:id="rId639"/>
              </w:object>
            </w:r>
          </w:p>
          <w:p w:rsidR="00255CD7" w:rsidRPr="00391D3A" w:rsidRDefault="00EB7D2D" w:rsidP="00255CD7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340" w:dyaOrig="720">
                <v:shape id="_x0000_i1352" type="#_x0000_t75" style="width:366.75pt;height:36pt" o:ole="">
                  <v:imagedata r:id="rId640" o:title=""/>
                </v:shape>
                <o:OLEObject Type="Embed" ProgID="Equation.DSMT4" ShapeID="_x0000_i1352" DrawAspect="Content" ObjectID="_1615711734" r:id="rId641"/>
              </w:object>
            </w:r>
          </w:p>
          <w:p w:rsidR="00255CD7" w:rsidRPr="00391D3A" w:rsidRDefault="00255CD7" w:rsidP="00255CD7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and correctly proves </w:t>
            </w: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2720" w:dyaOrig="800">
                <v:shape id="_x0000_i1353" type="#_x0000_t75" style="width:135.75pt;height:40.5pt" o:ole="">
                  <v:imagedata r:id="rId608" o:title=""/>
                </v:shape>
                <o:OLEObject Type="Embed" ProgID="Equation.DSMT4" ShapeID="_x0000_i1353" DrawAspect="Content" ObjectID="_1615711735" r:id="rId642"/>
              </w:object>
            </w:r>
            <w:r w:rsidRPr="00391D3A">
              <w:rPr>
                <w:sz w:val="22"/>
                <w:szCs w:val="22"/>
              </w:rPr>
              <w:t xml:space="preserve"> with no errors seen</w:t>
            </w:r>
          </w:p>
        </w:tc>
      </w:tr>
    </w:tbl>
    <w:p w:rsidR="00CD08A6" w:rsidRDefault="00CD08A6" w:rsidP="00CD08A6"/>
    <w:p w:rsidR="00DB4163" w:rsidRDefault="00DB4163" w:rsidP="00746406"/>
    <w:p w:rsidR="001B7857" w:rsidRDefault="001B7857" w:rsidP="001B7857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1B7857" w:rsidRPr="00D572EA" w:rsidTr="00625C68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 w:val="restart"/>
          </w:tcPr>
          <w:p w:rsidR="006D15D8" w:rsidRPr="00F457F2" w:rsidRDefault="006A0F73" w:rsidP="00625C68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9E0C28">
              <w:rPr>
                <w:b/>
              </w:rPr>
              <w:t xml:space="preserve"> </w:t>
            </w:r>
            <w:r w:rsidR="006D15D8" w:rsidRPr="00F457F2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740" w:dyaOrig="300">
                <v:shape id="_x0000_i1354" type="#_x0000_t75" style="width:36.75pt;height:15pt" o:ole="">
                  <v:imagedata r:id="rId643" o:title=""/>
                </v:shape>
                <o:OLEObject Type="Embed" ProgID="Equation.DSMT4" ShapeID="_x0000_i1354" DrawAspect="Content" ObjectID="_1615711736" r:id="rId644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color w:val="000000"/>
                <w:sz w:val="22"/>
                <w:szCs w:val="22"/>
              </w:rPr>
            </w:pPr>
            <w:r w:rsidRPr="009A02B2">
              <w:rPr>
                <w:color w:val="000000"/>
                <w:position w:val="-22"/>
                <w:sz w:val="22"/>
                <w:szCs w:val="22"/>
              </w:rPr>
              <w:object w:dxaOrig="1040" w:dyaOrig="600">
                <v:shape id="_x0000_i1355" type="#_x0000_t75" style="width:51.75pt;height:30pt" o:ole="">
                  <v:imagedata r:id="rId645" o:title=""/>
                </v:shape>
                <o:OLEObject Type="Embed" ProgID="Equation.DSMT4" ShapeID="_x0000_i1355" DrawAspect="Content" ObjectID="_1615711737" r:id="rId646"/>
              </w:object>
            </w:r>
            <w:r w:rsidRPr="009A02B2">
              <w:rPr>
                <w:color w:val="000000"/>
                <w:sz w:val="22"/>
                <w:szCs w:val="22"/>
              </w:rPr>
              <w:t xml:space="preserve">   o.e.</w:t>
            </w:r>
          </w:p>
        </w:tc>
        <w:tc>
          <w:tcPr>
            <w:tcW w:w="992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1120" w:dyaOrig="300">
                <v:shape id="_x0000_i1356" type="#_x0000_t75" style="width:56.25pt;height:15pt" o:ole="">
                  <v:imagedata r:id="rId647" o:title=""/>
                </v:shape>
                <o:OLEObject Type="Embed" ProgID="Equation.DSMT4" ShapeID="_x0000_i1356" DrawAspect="Content" ObjectID="_1615711738" r:id="rId648"/>
              </w:object>
            </w:r>
            <w:r w:rsidRPr="009A02B2">
              <w:rPr>
                <w:sz w:val="22"/>
                <w:szCs w:val="22"/>
              </w:rPr>
              <w:t xml:space="preserve"> so </w:t>
            </w:r>
            <w:r w:rsidR="001B34BD" w:rsidRPr="009A02B2">
              <w:rPr>
                <w:position w:val="-10"/>
                <w:sz w:val="22"/>
                <w:szCs w:val="22"/>
              </w:rPr>
              <w:object w:dxaOrig="1720" w:dyaOrig="300">
                <v:shape id="_x0000_i1357" type="#_x0000_t75" style="width:85.5pt;height:15pt" o:ole="">
                  <v:imagedata r:id="rId649" o:title=""/>
                </v:shape>
                <o:OLEObject Type="Embed" ProgID="Equation.DSMT4" ShapeID="_x0000_i1357" DrawAspect="Content" ObjectID="_1615711739" r:id="rId650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109"/>
        </w:trPr>
        <w:tc>
          <w:tcPr>
            <w:tcW w:w="1276" w:type="dxa"/>
            <w:vMerge/>
            <w:vAlign w:val="center"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251CCB" w:rsidRDefault="006D15D8" w:rsidP="00625C6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722"/>
        </w:trPr>
        <w:tc>
          <w:tcPr>
            <w:tcW w:w="1276" w:type="dxa"/>
            <w:vMerge w:val="restart"/>
          </w:tcPr>
          <w:p w:rsidR="006D15D8" w:rsidRPr="00FE412B" w:rsidRDefault="006D15D8" w:rsidP="00625C68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e.g. </w:t>
            </w:r>
            <w:r w:rsidR="00363957" w:rsidRPr="001B34BD">
              <w:rPr>
                <w:position w:val="-28"/>
                <w:sz w:val="22"/>
                <w:szCs w:val="22"/>
              </w:rPr>
              <w:object w:dxaOrig="4460" w:dyaOrig="680">
                <v:shape id="_x0000_i1358" type="#_x0000_t75" style="width:222.75pt;height:33.75pt" o:ole="">
                  <v:imagedata r:id="rId651" o:title=""/>
                </v:shape>
                <o:OLEObject Type="Embed" ProgID="Equation.DSMT4" ShapeID="_x0000_i1358" DrawAspect="Content" ObjectID="_1615711740" r:id="rId652"/>
              </w:object>
            </w:r>
          </w:p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or  </w:t>
            </w:r>
            <w:r w:rsidR="003F1C90" w:rsidRPr="001B34BD">
              <w:rPr>
                <w:position w:val="-28"/>
                <w:sz w:val="22"/>
                <w:szCs w:val="22"/>
              </w:rPr>
              <w:object w:dxaOrig="3860" w:dyaOrig="680">
                <v:shape id="_x0000_i1359" type="#_x0000_t75" style="width:193.5pt;height:33.75pt" o:ole="">
                  <v:imagedata r:id="rId653" o:title=""/>
                </v:shape>
                <o:OLEObject Type="Embed" ProgID="Equation.DSMT4" ShapeID="_x0000_i1359" DrawAspect="Content" ObjectID="_1615711741" r:id="rId654"/>
              </w:object>
            </w:r>
          </w:p>
        </w:tc>
        <w:tc>
          <w:tcPr>
            <w:tcW w:w="992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3.4</w:t>
            </w:r>
          </w:p>
        </w:tc>
      </w:tr>
      <w:tr w:rsidR="006D15D8" w:rsidTr="00625C68">
        <w:trPr>
          <w:trHeight w:val="171"/>
        </w:trPr>
        <w:tc>
          <w:tcPr>
            <w:tcW w:w="1276" w:type="dxa"/>
            <w:vMerge/>
          </w:tcPr>
          <w:p w:rsidR="006D15D8" w:rsidRPr="00AA16D8" w:rsidRDefault="006D15D8" w:rsidP="00625C68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251CCB" w:rsidRDefault="006D15D8" w:rsidP="006D15D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485"/>
        </w:trPr>
        <w:tc>
          <w:tcPr>
            <w:tcW w:w="1276" w:type="dxa"/>
            <w:vMerge w:val="restart"/>
          </w:tcPr>
          <w:p w:rsidR="006D15D8" w:rsidRPr="00391D3A" w:rsidRDefault="006D15D8" w:rsidP="00625C68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(c)</w:t>
            </w:r>
          </w:p>
        </w:tc>
        <w:tc>
          <w:tcPr>
            <w:tcW w:w="6946" w:type="dxa"/>
            <w:vAlign w:val="center"/>
          </w:tcPr>
          <w:p w:rsidR="006D15D8" w:rsidRPr="00391D3A" w:rsidRDefault="00A50C6A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2"/>
                <w:sz w:val="22"/>
                <w:szCs w:val="22"/>
              </w:rPr>
              <w:object w:dxaOrig="2180" w:dyaOrig="360">
                <v:shape id="_x0000_i1360" type="#_x0000_t75" style="width:108.75pt;height:18pt" o:ole="">
                  <v:imagedata r:id="rId655" o:title=""/>
                </v:shape>
                <o:OLEObject Type="Embed" ProgID="Equation.DSMT4" ShapeID="_x0000_i1360" DrawAspect="Content" ObjectID="_1615711742" r:id="rId656"/>
              </w:object>
            </w:r>
          </w:p>
        </w:tc>
        <w:tc>
          <w:tcPr>
            <w:tcW w:w="992" w:type="dxa"/>
            <w:vAlign w:val="center"/>
          </w:tcPr>
          <w:p w:rsidR="006D15D8" w:rsidRPr="00391D3A" w:rsidRDefault="00F97083" w:rsidP="00625C68">
            <w:pPr>
              <w:spacing w:before="40" w:after="40"/>
              <w:jc w:val="center"/>
            </w:pPr>
            <w:r w:rsidRPr="00391D3A">
              <w:t>B</w:t>
            </w:r>
            <w:r w:rsidR="006D15D8" w:rsidRPr="00391D3A">
              <w:t>1</w:t>
            </w:r>
            <w:r w:rsidRPr="00391D3A">
              <w:t>ft</w:t>
            </w:r>
          </w:p>
        </w:tc>
        <w:tc>
          <w:tcPr>
            <w:tcW w:w="709" w:type="dxa"/>
            <w:vAlign w:val="center"/>
          </w:tcPr>
          <w:p w:rsidR="006D15D8" w:rsidRPr="00391D3A" w:rsidRDefault="00F97083" w:rsidP="00625C68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6D15D8" w:rsidTr="00625C68">
        <w:trPr>
          <w:trHeight w:val="126"/>
        </w:trPr>
        <w:tc>
          <w:tcPr>
            <w:tcW w:w="1276" w:type="dxa"/>
            <w:vMerge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391D3A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</w:t>
            </w:r>
            <w:r w:rsidR="00F97083" w:rsidRPr="00391D3A">
              <w:rPr>
                <w:b/>
              </w:rPr>
              <w:t>1</w:t>
            </w:r>
            <w:r w:rsidRPr="00391D3A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126"/>
        </w:trPr>
        <w:tc>
          <w:tcPr>
            <w:tcW w:w="1276" w:type="dxa"/>
            <w:vMerge w:val="restart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(d)</w:t>
            </w:r>
          </w:p>
        </w:tc>
        <w:tc>
          <w:tcPr>
            <w:tcW w:w="6946" w:type="dxa"/>
            <w:vAlign w:val="center"/>
          </w:tcPr>
          <w:p w:rsidR="006D15D8" w:rsidRPr="00391D3A" w:rsidRDefault="00796E82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Sets </w:t>
            </w:r>
            <w:r w:rsidR="001B34BD" w:rsidRPr="00391D3A">
              <w:rPr>
                <w:position w:val="-22"/>
                <w:sz w:val="22"/>
                <w:szCs w:val="22"/>
              </w:rPr>
              <w:object w:dxaOrig="2560" w:dyaOrig="600">
                <v:shape id="_x0000_i1361" type="#_x0000_t75" style="width:128.25pt;height:30pt" o:ole="">
                  <v:imagedata r:id="rId657" o:title=""/>
                </v:shape>
                <o:OLEObject Type="Embed" ProgID="Equation.DSMT4" ShapeID="_x0000_i1361" DrawAspect="Content" ObjectID="_1615711743" r:id="rId658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6D15D8" w:rsidRPr="00391D3A" w:rsidRDefault="00121949" w:rsidP="00625C6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126"/>
        </w:trPr>
        <w:tc>
          <w:tcPr>
            <w:tcW w:w="1276" w:type="dxa"/>
            <w:vMerge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391D3A" w:rsidRDefault="00796E82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Afternoon solution </w:t>
            </w:r>
            <w:r w:rsidR="001B34BD" w:rsidRPr="00391D3A">
              <w:rPr>
                <w:position w:val="-28"/>
                <w:sz w:val="22"/>
                <w:szCs w:val="22"/>
              </w:rPr>
              <w:object w:dxaOrig="4940" w:dyaOrig="680">
                <v:shape id="_x0000_i1362" type="#_x0000_t75" style="width:247.5pt;height:33.75pt" o:ole="">
                  <v:imagedata r:id="rId659" o:title=""/>
                </v:shape>
                <o:OLEObject Type="Embed" ProgID="Equation.DSMT4" ShapeID="_x0000_i1362" DrawAspect="Content" ObjectID="_1615711744" r:id="rId660"/>
              </w:object>
            </w:r>
          </w:p>
        </w:tc>
        <w:tc>
          <w:tcPr>
            <w:tcW w:w="992" w:type="dxa"/>
            <w:vAlign w:val="center"/>
          </w:tcPr>
          <w:p w:rsidR="006D15D8" w:rsidRPr="00391D3A" w:rsidRDefault="00327059" w:rsidP="00625C68">
            <w:pPr>
              <w:spacing w:before="40" w:after="40"/>
              <w:jc w:val="center"/>
            </w:pPr>
            <w:r w:rsidRPr="00391D3A">
              <w:t>M</w:t>
            </w:r>
            <w:r w:rsidR="006D15D8" w:rsidRPr="00391D3A">
              <w:t>1</w:t>
            </w:r>
          </w:p>
        </w:tc>
        <w:tc>
          <w:tcPr>
            <w:tcW w:w="709" w:type="dxa"/>
            <w:vAlign w:val="center"/>
          </w:tcPr>
          <w:p w:rsidR="006D15D8" w:rsidRPr="00391D3A" w:rsidRDefault="00121949" w:rsidP="00625C68">
            <w:pPr>
              <w:spacing w:before="40" w:after="40"/>
              <w:jc w:val="center"/>
            </w:pPr>
            <w:r>
              <w:t>3.1b</w:t>
            </w:r>
          </w:p>
        </w:tc>
      </w:tr>
      <w:tr w:rsidR="00327059" w:rsidTr="00625C68">
        <w:trPr>
          <w:trHeight w:val="126"/>
        </w:trPr>
        <w:tc>
          <w:tcPr>
            <w:tcW w:w="1276" w:type="dxa"/>
            <w:vMerge/>
          </w:tcPr>
          <w:p w:rsidR="00327059" w:rsidRPr="00391D3A" w:rsidRDefault="00327059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27059" w:rsidRPr="00391D3A" w:rsidRDefault="00327059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3220" w:dyaOrig="300">
                <v:shape id="_x0000_i1363" type="#_x0000_t75" style="width:161.25pt;height:15pt" o:ole="">
                  <v:imagedata r:id="rId661" o:title=""/>
                </v:shape>
                <o:OLEObject Type="Embed" ProgID="Equation.DSMT4" ShapeID="_x0000_i1363" DrawAspect="Content" ObjectID="_1615711745" r:id="rId662"/>
              </w:object>
            </w:r>
            <w:r w:rsidR="00121949">
              <w:rPr>
                <w:sz w:val="22"/>
                <w:szCs w:val="22"/>
              </w:rPr>
              <w:t>or 4:54 pm</w:t>
            </w:r>
          </w:p>
        </w:tc>
        <w:tc>
          <w:tcPr>
            <w:tcW w:w="992" w:type="dxa"/>
            <w:vAlign w:val="center"/>
          </w:tcPr>
          <w:p w:rsidR="00327059" w:rsidRPr="00391D3A" w:rsidRDefault="00327059" w:rsidP="00625C68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327059" w:rsidRPr="00391D3A" w:rsidRDefault="00327059" w:rsidP="00625C68">
            <w:pPr>
              <w:spacing w:before="40" w:after="40"/>
              <w:jc w:val="center"/>
            </w:pPr>
            <w:r w:rsidRPr="00391D3A">
              <w:t>3.2a</w:t>
            </w:r>
          </w:p>
        </w:tc>
      </w:tr>
      <w:tr w:rsidR="006D15D8" w:rsidTr="00EC691F">
        <w:trPr>
          <w:trHeight w:val="126"/>
        </w:trPr>
        <w:tc>
          <w:tcPr>
            <w:tcW w:w="1276" w:type="dxa"/>
            <w:vMerge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  <w:r w:rsidRPr="00391D3A">
              <w:rPr>
                <w:b/>
              </w:rPr>
              <w:t>(</w:t>
            </w:r>
            <w:r w:rsidR="00327059" w:rsidRPr="00391D3A">
              <w:rPr>
                <w:b/>
              </w:rPr>
              <w:t>3</w:t>
            </w:r>
            <w:r w:rsidRPr="00391D3A">
              <w:rPr>
                <w:b/>
              </w:rPr>
              <w:t>)</w:t>
            </w:r>
          </w:p>
        </w:tc>
        <w:tc>
          <w:tcPr>
            <w:tcW w:w="709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</w:p>
        </w:tc>
      </w:tr>
      <w:tr w:rsidR="007B2AB7" w:rsidTr="00EC691F">
        <w:trPr>
          <w:trHeight w:val="126"/>
        </w:trPr>
        <w:tc>
          <w:tcPr>
            <w:tcW w:w="1276" w:type="dxa"/>
            <w:vMerge w:val="restart"/>
            <w:tcBorders>
              <w:top w:val="single" w:sz="4" w:space="0" w:color="808080"/>
            </w:tcBorders>
          </w:tcPr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(e)(i)</w:t>
            </w:r>
          </w:p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</w:p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</w:p>
          <w:p w:rsidR="007B2AB7" w:rsidRPr="00391D3A" w:rsidRDefault="007B2AB7" w:rsidP="00363957">
            <w:pPr>
              <w:spacing w:before="40" w:after="40"/>
              <w:rPr>
                <w:b/>
              </w:rPr>
            </w:pPr>
          </w:p>
        </w:tc>
        <w:tc>
          <w:tcPr>
            <w:tcW w:w="6946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0656A9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An attempt to find </w:t>
            </w:r>
            <w:r w:rsidR="004870A1" w:rsidRPr="00391D3A">
              <w:rPr>
                <w:sz w:val="22"/>
                <w:szCs w:val="22"/>
              </w:rPr>
              <w:t>the depth of water</w:t>
            </w:r>
            <w:r w:rsidRPr="00391D3A">
              <w:rPr>
                <w:sz w:val="22"/>
                <w:szCs w:val="22"/>
              </w:rPr>
              <w:t xml:space="preserve"> at 00:00 on 19th October 2017 for at least one of either Tom’s model or Jolene’s model.</w:t>
            </w:r>
          </w:p>
        </w:tc>
        <w:tc>
          <w:tcPr>
            <w:tcW w:w="992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7B2AB7" w:rsidTr="007B2AB7">
        <w:trPr>
          <w:trHeight w:val="126"/>
        </w:trPr>
        <w:tc>
          <w:tcPr>
            <w:tcW w:w="1276" w:type="dxa"/>
            <w:vMerge/>
            <w:tcBorders>
              <w:bottom w:val="nil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870A1" w:rsidRPr="00391D3A" w:rsidRDefault="004870A1" w:rsidP="00363957">
            <w:pPr>
              <w:numPr>
                <w:ilvl w:val="0"/>
                <w:numId w:val="17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At 00:00 on 19th</w:t>
            </w:r>
            <w:r w:rsidRPr="00391D3A">
              <w:rPr>
                <w:sz w:val="22"/>
                <w:szCs w:val="22"/>
                <w:vertAlign w:val="superscript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October 2017, </w:t>
            </w:r>
          </w:p>
          <w:p w:rsidR="007B2AB7" w:rsidRPr="00391D3A" w:rsidRDefault="007B2AB7" w:rsidP="004870A1">
            <w:pPr>
              <w:spacing w:before="40" w:after="40"/>
              <w:ind w:left="72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Tom: </w:t>
            </w:r>
            <w:r w:rsidR="005B1134" w:rsidRPr="00391D3A">
              <w:rPr>
                <w:position w:val="-10"/>
                <w:sz w:val="22"/>
                <w:szCs w:val="22"/>
              </w:rPr>
              <w:object w:dxaOrig="1240" w:dyaOrig="300">
                <v:shape id="_x0000_i1364" type="#_x0000_t75" style="width:62.25pt;height:15pt" o:ole="">
                  <v:imagedata r:id="rId663" o:title=""/>
                </v:shape>
                <o:OLEObject Type="Embed" ProgID="Equation.DSMT4" ShapeID="_x0000_i1364" DrawAspect="Content" ObjectID="_1615711746" r:id="rId664"/>
              </w:object>
            </w:r>
            <w:r w:rsidRPr="00391D3A">
              <w:rPr>
                <w:sz w:val="22"/>
                <w:szCs w:val="22"/>
              </w:rPr>
              <w:t xml:space="preserve"> and Jolene: </w:t>
            </w:r>
            <w:r w:rsidR="004870A1" w:rsidRPr="00391D3A">
              <w:rPr>
                <w:position w:val="-10"/>
                <w:sz w:val="22"/>
                <w:szCs w:val="22"/>
              </w:rPr>
              <w:object w:dxaOrig="1000" w:dyaOrig="300">
                <v:shape id="_x0000_i1365" type="#_x0000_t75" style="width:49.5pt;height:15pt" o:ole="">
                  <v:imagedata r:id="rId665" o:title=""/>
                </v:shape>
                <o:OLEObject Type="Embed" ProgID="Equation.DSMT4" ShapeID="_x0000_i1365" DrawAspect="Content" ObjectID="_1615711747" r:id="rId666"/>
              </w:object>
            </w:r>
          </w:p>
          <w:p w:rsidR="007B2AB7" w:rsidRPr="00391D3A" w:rsidRDefault="007B2AB7" w:rsidP="009D5021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and e.g.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As </w:t>
            </w:r>
            <w:r w:rsidR="005B1134" w:rsidRPr="00391D3A">
              <w:rPr>
                <w:position w:val="-10"/>
                <w:sz w:val="22"/>
                <w:szCs w:val="22"/>
              </w:rPr>
              <w:object w:dxaOrig="960" w:dyaOrig="300">
                <v:shape id="_x0000_i1366" type="#_x0000_t75" style="width:48pt;height:15pt" o:ole="">
                  <v:imagedata r:id="rId667" o:title=""/>
                </v:shape>
                <o:OLEObject Type="Embed" ProgID="Equation.DSMT4" ShapeID="_x0000_i1366" DrawAspect="Content" ObjectID="_1615711748" r:id="rId668"/>
              </w:object>
            </w:r>
            <w:r w:rsidRPr="00391D3A">
              <w:rPr>
                <w:sz w:val="22"/>
                <w:szCs w:val="22"/>
              </w:rPr>
              <w:t xml:space="preserve"> then Jolene’s model is not true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Jolene’s model is not continuous at 00:00 on 19th October 2017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Jolene’s model does not continue on from where Tom’s model has ended</w:t>
            </w: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4870A1">
            <w:pPr>
              <w:spacing w:before="40" w:after="40"/>
              <w:jc w:val="center"/>
            </w:pPr>
            <w:r w:rsidRPr="00391D3A">
              <w:t>3.5</w:t>
            </w:r>
            <w:r w:rsidR="004870A1" w:rsidRPr="00391D3A">
              <w:t>a</w:t>
            </w:r>
          </w:p>
        </w:tc>
      </w:tr>
      <w:tr w:rsidR="007B2AB7" w:rsidTr="007B2AB7">
        <w:trPr>
          <w:trHeight w:val="126"/>
        </w:trPr>
        <w:tc>
          <w:tcPr>
            <w:tcW w:w="1276" w:type="dxa"/>
            <w:vMerge w:val="restart"/>
            <w:tcBorders>
              <w:top w:val="nil"/>
            </w:tcBorders>
          </w:tcPr>
          <w:p w:rsidR="007B2AB7" w:rsidRPr="00391D3A" w:rsidRDefault="007B2AB7" w:rsidP="007B2AB7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(ii)</w:t>
            </w:r>
          </w:p>
        </w:tc>
        <w:tc>
          <w:tcPr>
            <w:tcW w:w="6946" w:type="dxa"/>
            <w:vAlign w:val="center"/>
          </w:tcPr>
          <w:p w:rsidR="007B2AB7" w:rsidRPr="00391D3A" w:rsidRDefault="007B2AB7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To make the model continuous, e.g.</w:t>
            </w:r>
          </w:p>
          <w:p w:rsidR="007B2AB7" w:rsidRPr="00391D3A" w:rsidRDefault="004870A1" w:rsidP="000656A9">
            <w:pPr>
              <w:numPr>
                <w:ilvl w:val="0"/>
                <w:numId w:val="18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4940" w:dyaOrig="680">
                <v:shape id="_x0000_i1367" type="#_x0000_t75" style="width:247.5pt;height:33.75pt" o:ole="">
                  <v:imagedata r:id="rId669" o:title=""/>
                </v:shape>
                <o:OLEObject Type="Embed" ProgID="Equation.DSMT4" ShapeID="_x0000_i1367" DrawAspect="Content" ObjectID="_1615711749" r:id="rId670"/>
              </w:object>
            </w:r>
          </w:p>
          <w:p w:rsidR="007B2AB7" w:rsidRPr="00391D3A" w:rsidRDefault="004870A1" w:rsidP="000656A9">
            <w:pPr>
              <w:numPr>
                <w:ilvl w:val="0"/>
                <w:numId w:val="18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5880" w:dyaOrig="680">
                <v:shape id="_x0000_i1368" type="#_x0000_t75" style="width:294pt;height:33.75pt" o:ole="">
                  <v:imagedata r:id="rId671" o:title=""/>
                </v:shape>
                <o:OLEObject Type="Embed" ProgID="Equation.DSMT4" ShapeID="_x0000_i1368" DrawAspect="Content" ObjectID="_1615711750" r:id="rId672"/>
              </w:object>
            </w: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4870A1">
            <w:pPr>
              <w:spacing w:before="40" w:after="40"/>
              <w:jc w:val="center"/>
            </w:pPr>
            <w:r w:rsidRPr="00391D3A">
              <w:t>3.</w:t>
            </w:r>
            <w:r w:rsidR="004870A1" w:rsidRPr="00391D3A">
              <w:t>3</w:t>
            </w:r>
          </w:p>
        </w:tc>
      </w:tr>
      <w:tr w:rsidR="007B2AB7" w:rsidTr="00625C68">
        <w:trPr>
          <w:trHeight w:val="126"/>
        </w:trPr>
        <w:tc>
          <w:tcPr>
            <w:tcW w:w="1276" w:type="dxa"/>
            <w:vMerge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7B2AB7" w:rsidRPr="00391D3A" w:rsidRDefault="007B2AB7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</w:p>
        </w:tc>
      </w:tr>
      <w:tr w:rsidR="00F051A2" w:rsidTr="00625C68">
        <w:trPr>
          <w:trHeight w:val="485"/>
        </w:trPr>
        <w:tc>
          <w:tcPr>
            <w:tcW w:w="9923" w:type="dxa"/>
            <w:gridSpan w:val="4"/>
            <w:vAlign w:val="center"/>
          </w:tcPr>
          <w:p w:rsidR="00F051A2" w:rsidRPr="00A64A52" w:rsidRDefault="00F051A2" w:rsidP="00625C68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(11 marks)</w:t>
            </w:r>
          </w:p>
        </w:tc>
      </w:tr>
    </w:tbl>
    <w:p w:rsidR="00EC691F" w:rsidRDefault="00EC691F"/>
    <w:p w:rsidR="00EC691F" w:rsidRDefault="00EC691F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363957" w:rsidRPr="00DE5BFB" w:rsidTr="00363957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 w:val="restart"/>
            <w:tcBorders>
              <w:top w:val="single" w:sz="18" w:space="0" w:color="808080"/>
              <w:left w:val="single" w:sz="18" w:space="0" w:color="808080"/>
            </w:tcBorders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9E0C28">
              <w:rPr>
                <w:b/>
              </w:rPr>
              <w:t xml:space="preserve"> </w:t>
            </w:r>
            <w:r>
              <w:rPr>
                <w:b/>
              </w:rPr>
              <w:t>(d</w:t>
            </w:r>
            <w:r w:rsidRPr="00FE412B">
              <w:rPr>
                <w:b/>
              </w:rPr>
              <w:t>)</w:t>
            </w:r>
          </w:p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46" w:type="dxa"/>
            <w:tcBorders>
              <w:top w:val="single" w:sz="18" w:space="0" w:color="808080"/>
            </w:tcBorders>
            <w:vAlign w:val="center"/>
          </w:tcPr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Sets </w:t>
            </w:r>
            <w:r w:rsidRPr="009A02B2">
              <w:rPr>
                <w:position w:val="-22"/>
                <w:sz w:val="22"/>
                <w:szCs w:val="22"/>
              </w:rPr>
              <w:object w:dxaOrig="1920" w:dyaOrig="600">
                <v:shape id="_x0000_i1369" type="#_x0000_t75" style="width:96pt;height:30pt" o:ole="">
                  <v:imagedata r:id="rId673" o:title=""/>
                </v:shape>
                <o:OLEObject Type="Embed" ProgID="Equation.DSMT4" ShapeID="_x0000_i1369" DrawAspect="Content" ObjectID="_1615711751" r:id="rId674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808080"/>
            </w:tcBorders>
            <w:vAlign w:val="center"/>
          </w:tcPr>
          <w:p w:rsidR="00121949" w:rsidRPr="00196963" w:rsidRDefault="00121949" w:rsidP="00EC691F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top w:val="single" w:sz="18" w:space="0" w:color="808080"/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>
              <w:t>1.1b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</w:tcBorders>
            <w:vAlign w:val="center"/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21949" w:rsidRPr="009A02B2" w:rsidRDefault="009F3D3D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28"/>
                <w:sz w:val="22"/>
                <w:szCs w:val="22"/>
              </w:rPr>
              <w:object w:dxaOrig="2480" w:dyaOrig="680">
                <v:shape id="_x0000_i1370" type="#_x0000_t75" style="width:123.75pt;height:33.75pt" o:ole="">
                  <v:imagedata r:id="rId675" o:title=""/>
                </v:shape>
                <o:OLEObject Type="Embed" ProgID="Equation.DSMT4" ShapeID="_x0000_i1370" DrawAspect="Content" ObjectID="_1615711752" r:id="rId676"/>
              </w:object>
            </w:r>
          </w:p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Afternoon solution </w:t>
            </w:r>
            <w:r w:rsidRPr="009A02B2">
              <w:rPr>
                <w:position w:val="-28"/>
                <w:sz w:val="22"/>
                <w:szCs w:val="22"/>
              </w:rPr>
              <w:object w:dxaOrig="3120" w:dyaOrig="680">
                <v:shape id="_x0000_i1371" type="#_x0000_t75" style="width:156pt;height:33.75pt" o:ole="">
                  <v:imagedata r:id="rId677" o:title=""/>
                </v:shape>
                <o:OLEObject Type="Embed" ProgID="Equation.DSMT4" ShapeID="_x0000_i1371" DrawAspect="Content" ObjectID="_1615711753" r:id="rId678"/>
              </w:object>
            </w:r>
          </w:p>
        </w:tc>
        <w:tc>
          <w:tcPr>
            <w:tcW w:w="992" w:type="dxa"/>
            <w:vAlign w:val="center"/>
          </w:tcPr>
          <w:p w:rsidR="00121949" w:rsidRPr="00F051A2" w:rsidRDefault="00121949" w:rsidP="00EC691F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>
              <w:t>3.1b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</w:tcBorders>
            <w:vAlign w:val="center"/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3220" w:dyaOrig="300">
                <v:shape id="_x0000_i1372" type="#_x0000_t75" style="width:161.25pt;height:15pt" o:ole="">
                  <v:imagedata r:id="rId661" o:title=""/>
                </v:shape>
                <o:OLEObject Type="Embed" ProgID="Equation.DSMT4" ShapeID="_x0000_i1372" DrawAspect="Content" ObjectID="_1615711754" r:id="rId679"/>
              </w:object>
            </w:r>
            <w:r w:rsidR="009F3D3D">
              <w:rPr>
                <w:sz w:val="22"/>
                <w:szCs w:val="22"/>
              </w:rPr>
              <w:t xml:space="preserve"> or 4:54 pm</w:t>
            </w:r>
          </w:p>
        </w:tc>
        <w:tc>
          <w:tcPr>
            <w:tcW w:w="992" w:type="dxa"/>
            <w:vAlign w:val="center"/>
          </w:tcPr>
          <w:p w:rsidR="00121949" w:rsidRDefault="00121949" w:rsidP="00EC691F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tcBorders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 w:rsidRPr="00391D3A">
              <w:t>3.2a</w:t>
            </w:r>
          </w:p>
        </w:tc>
      </w:tr>
      <w:tr w:rsidR="00EC691F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18" w:space="0" w:color="808080"/>
            </w:tcBorders>
            <w:vAlign w:val="center"/>
          </w:tcPr>
          <w:p w:rsidR="00EC691F" w:rsidRPr="009A02B2" w:rsidRDefault="00EC691F" w:rsidP="00EC69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</w:pPr>
          </w:p>
        </w:tc>
      </w:tr>
      <w:tr w:rsidR="00DC1193" w:rsidRPr="006A260C" w:rsidTr="00DC1193">
        <w:trPr>
          <w:trHeight w:val="181"/>
        </w:trPr>
        <w:tc>
          <w:tcPr>
            <w:tcW w:w="9923" w:type="dxa"/>
            <w:gridSpan w:val="5"/>
            <w:vAlign w:val="center"/>
          </w:tcPr>
          <w:p w:rsidR="00DC1193" w:rsidRPr="006A260C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13</w:t>
            </w:r>
            <w:r w:rsidRPr="006A260C">
              <w:rPr>
                <w:rFonts w:ascii="Verdana" w:hAnsi="Verdana"/>
                <w:b/>
                <w:sz w:val="20"/>
                <w:szCs w:val="20"/>
              </w:rPr>
              <w:t xml:space="preserve"> Notes: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bCs/>
                <w:sz w:val="22"/>
                <w:szCs w:val="22"/>
              </w:rPr>
            </w:pPr>
            <w:r w:rsidRPr="00911E15">
              <w:rPr>
                <w:bCs/>
                <w:position w:val="-10"/>
                <w:sz w:val="22"/>
                <w:szCs w:val="22"/>
              </w:rPr>
              <w:object w:dxaOrig="740" w:dyaOrig="300">
                <v:shape id="_x0000_i1373" type="#_x0000_t75" style="width:36.75pt;height:15pt" o:ole="">
                  <v:imagedata r:id="rId680" o:title=""/>
                </v:shape>
                <o:OLEObject Type="Embed" ProgID="Equation.DSMT4" ShapeID="_x0000_i1373" DrawAspect="Content" ObjectID="_1615711755" r:id="rId681"/>
              </w:object>
            </w:r>
            <w:r w:rsidRPr="00911E15">
              <w:rPr>
                <w:bCs/>
                <w:sz w:val="22"/>
                <w:szCs w:val="22"/>
              </w:rPr>
              <w:t xml:space="preserve">  Condone </w:t>
            </w:r>
            <w:r w:rsidRPr="00911E15">
              <w:rPr>
                <w:bCs/>
                <w:position w:val="-10"/>
                <w:sz w:val="22"/>
                <w:szCs w:val="22"/>
              </w:rPr>
              <w:object w:dxaOrig="1000" w:dyaOrig="380">
                <v:shape id="_x0000_i1374" type="#_x0000_t75" style="width:49.5pt;height:18.75pt" o:ole="">
                  <v:imagedata r:id="rId682" o:title=""/>
                </v:shape>
                <o:OLEObject Type="Embed" ProgID="Equation.DSMT4" ShapeID="_x0000_i1374" DrawAspect="Content" ObjectID="_1615711756" r:id="rId683"/>
              </w:object>
            </w: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For either </w:t>
            </w:r>
            <w:r w:rsidRPr="00911E15">
              <w:rPr>
                <w:position w:val="-22"/>
                <w:sz w:val="22"/>
                <w:szCs w:val="22"/>
              </w:rPr>
              <w:object w:dxaOrig="5580" w:dyaOrig="600">
                <v:shape id="_x0000_i1375" type="#_x0000_t75" style="width:279pt;height:30pt" o:ole="">
                  <v:imagedata r:id="rId684" o:title=""/>
                </v:shape>
                <o:OLEObject Type="Embed" ProgID="Equation.DSMT4" ShapeID="_x0000_i1375" DrawAspect="Content" ObjectID="_1615711757" r:id="rId685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position w:val="-10"/>
                <w:sz w:val="22"/>
                <w:szCs w:val="22"/>
              </w:rPr>
              <w:object w:dxaOrig="1500" w:dyaOrig="300">
                <v:shape id="_x0000_i1376" type="#_x0000_t75" style="width:75pt;height:15pt" o:ole="">
                  <v:imagedata r:id="rId686" o:title=""/>
                </v:shape>
                <o:OLEObject Type="Embed" ProgID="Equation.DSMT4" ShapeID="_x0000_i1376" DrawAspect="Content" ObjectID="_1615711758" r:id="rId687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5B1134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Uses Tom’s model to find </w:t>
            </w:r>
            <w:r w:rsidRPr="00911E15">
              <w:rPr>
                <w:position w:val="-10"/>
                <w:sz w:val="22"/>
                <w:szCs w:val="22"/>
              </w:rPr>
              <w:object w:dxaOrig="1140" w:dyaOrig="300">
                <v:shape id="_x0000_i1377" type="#_x0000_t75" style="width:57pt;height:15pt" o:ole="">
                  <v:imagedata r:id="rId688" o:title=""/>
                </v:shape>
                <o:OLEObject Type="Embed" ProgID="Equation.DSMT4" ShapeID="_x0000_i1377" DrawAspect="Content" ObjectID="_1615711759" r:id="rId689"/>
              </w:object>
            </w:r>
            <w:r w:rsidRPr="00911E15">
              <w:rPr>
                <w:sz w:val="22"/>
                <w:szCs w:val="22"/>
              </w:rPr>
              <w:t xml:space="preserve"> at 00:00 on 18th October 2017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</w:t>
            </w:r>
            <w:r w:rsidR="006D15CE">
              <w:rPr>
                <w:b/>
                <w:sz w:val="22"/>
                <w:szCs w:val="22"/>
              </w:rPr>
              <w:t>ft</w:t>
            </w:r>
            <w:r w:rsidRPr="00911E15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5B1134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Either 8.5 </w:t>
            </w:r>
            <w:r w:rsidR="00121949" w:rsidRPr="00911E15">
              <w:rPr>
                <w:sz w:val="22"/>
                <w:szCs w:val="22"/>
              </w:rPr>
              <w:t>or follow</w:t>
            </w:r>
            <w:r w:rsidR="00911E15">
              <w:rPr>
                <w:sz w:val="22"/>
                <w:szCs w:val="22"/>
              </w:rPr>
              <w:t xml:space="preserve"> through “</w:t>
            </w:r>
            <w:r w:rsidRPr="00911E15">
              <w:rPr>
                <w:sz w:val="22"/>
                <w:szCs w:val="22"/>
              </w:rPr>
              <w:t xml:space="preserve">6 + their </w:t>
            </w:r>
            <w:r w:rsidRPr="00911E15">
              <w:rPr>
                <w:i/>
                <w:sz w:val="22"/>
                <w:szCs w:val="22"/>
              </w:rPr>
              <w:t>R</w:t>
            </w:r>
            <w:r w:rsidR="00911E15">
              <w:rPr>
                <w:i/>
                <w:sz w:val="22"/>
                <w:szCs w:val="22"/>
              </w:rPr>
              <w:t xml:space="preserve"> </w:t>
            </w:r>
            <w:r w:rsidR="00911E15">
              <w:rPr>
                <w:sz w:val="22"/>
                <w:szCs w:val="22"/>
              </w:rPr>
              <w:t>”</w:t>
            </w:r>
            <w:r w:rsidRPr="00911E15">
              <w:rPr>
                <w:sz w:val="22"/>
                <w:szCs w:val="22"/>
              </w:rPr>
              <w:t xml:space="preserve"> </w:t>
            </w:r>
            <w:r w:rsidR="003F1C90" w:rsidRPr="00911E15">
              <w:rPr>
                <w:sz w:val="22"/>
                <w:szCs w:val="22"/>
              </w:rPr>
              <w:t xml:space="preserve">  </w:t>
            </w:r>
            <w:r w:rsidRPr="00911E15">
              <w:rPr>
                <w:sz w:val="22"/>
                <w:szCs w:val="22"/>
              </w:rPr>
              <w:t>(</w:t>
            </w:r>
            <w:r w:rsidR="003F1C90" w:rsidRPr="00911E15">
              <w:rPr>
                <w:sz w:val="22"/>
                <w:szCs w:val="22"/>
              </w:rPr>
              <w:t xml:space="preserve">by </w:t>
            </w:r>
            <w:r w:rsidRPr="00911E15">
              <w:rPr>
                <w:sz w:val="22"/>
                <w:szCs w:val="22"/>
              </w:rPr>
              <w:t xml:space="preserve">using their </w:t>
            </w:r>
            <w:r w:rsidRPr="00911E15">
              <w:rPr>
                <w:i/>
                <w:sz w:val="22"/>
                <w:szCs w:val="22"/>
              </w:rPr>
              <w:t xml:space="preserve">R </w:t>
            </w:r>
            <w:r w:rsidRPr="00911E15">
              <w:rPr>
                <w:sz w:val="22"/>
                <w:szCs w:val="22"/>
              </w:rPr>
              <w:t>found in part (a))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121949" w:rsidRDefault="003F1C90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Realises that </w:t>
            </w:r>
            <w:r w:rsidR="00121949" w:rsidRPr="001B34BD">
              <w:rPr>
                <w:position w:val="-28"/>
                <w:sz w:val="22"/>
                <w:szCs w:val="22"/>
              </w:rPr>
              <w:object w:dxaOrig="6280" w:dyaOrig="680">
                <v:shape id="_x0000_i1378" type="#_x0000_t75" style="width:314.25pt;height:33.75pt" o:ole="">
                  <v:imagedata r:id="rId690" o:title=""/>
                </v:shape>
                <o:OLEObject Type="Embed" ProgID="Equation.DSMT4" ShapeID="_x0000_i1378" DrawAspect="Content" ObjectID="_1615711760" r:id="rId691"/>
              </w:object>
            </w:r>
            <w:r w:rsidRPr="00911E15">
              <w:rPr>
                <w:sz w:val="22"/>
                <w:szCs w:val="22"/>
              </w:rPr>
              <w:t xml:space="preserve"> and </w:t>
            </w:r>
          </w:p>
          <w:p w:rsidR="00DC1193" w:rsidRPr="00911E15" w:rsidRDefault="003F1C90" w:rsidP="00121949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so maximum depth occurs when </w:t>
            </w:r>
            <w:r w:rsidR="00121949" w:rsidRPr="00121949">
              <w:rPr>
                <w:position w:val="-28"/>
                <w:sz w:val="22"/>
                <w:szCs w:val="22"/>
              </w:rPr>
              <w:object w:dxaOrig="2560" w:dyaOrig="680">
                <v:shape id="_x0000_i1379" type="#_x0000_t75" style="width:128.25pt;height:33.75pt" o:ole="">
                  <v:imagedata r:id="rId692" o:title=""/>
                </v:shape>
                <o:OLEObject Type="Embed" ProgID="Equation.DSMT4" ShapeID="_x0000_i1379" DrawAspect="Content" ObjectID="_1615711761" r:id="rId693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  <w:r w:rsidR="00121949" w:rsidRPr="00911E15">
              <w:rPr>
                <w:position w:val="-22"/>
                <w:sz w:val="22"/>
                <w:szCs w:val="22"/>
              </w:rPr>
              <w:object w:dxaOrig="2560" w:dyaOrig="600">
                <v:shape id="_x0000_i1380" type="#_x0000_t75" style="width:128.25pt;height:30pt" o:ole="">
                  <v:imagedata r:id="rId694" o:title=""/>
                </v:shape>
                <o:OLEObject Type="Embed" ProgID="Equation.DSMT4" ShapeID="_x0000_i1380" DrawAspect="Content" ObjectID="_1615711762" r:id="rId695"/>
              </w:objec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3F1C90" w:rsidP="003F1C90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Uses the model to deduce that a p.m. solution occurs when </w:t>
            </w:r>
            <w:r w:rsidR="00121949" w:rsidRPr="00911E15">
              <w:rPr>
                <w:position w:val="-22"/>
                <w:sz w:val="22"/>
                <w:szCs w:val="22"/>
              </w:rPr>
              <w:object w:dxaOrig="2020" w:dyaOrig="600">
                <v:shape id="_x0000_i1381" type="#_x0000_t75" style="width:101.25pt;height:30pt" o:ole="">
                  <v:imagedata r:id="rId696" o:title=""/>
                </v:shape>
                <o:OLEObject Type="Embed" ProgID="Equation.DSMT4" ShapeID="_x0000_i1381" DrawAspect="Content" ObjectID="_1615711763" r:id="rId697"/>
              </w:object>
            </w:r>
            <w:r w:rsidRPr="00911E15">
              <w:rPr>
                <w:sz w:val="22"/>
                <w:szCs w:val="22"/>
              </w:rPr>
              <w:t xml:space="preserve"> and rearranges </w:t>
            </w:r>
          </w:p>
        </w:tc>
      </w:tr>
      <w:tr w:rsidR="003F1C90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3F1C90" w:rsidRPr="00911E15" w:rsidRDefault="003F1C90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3F1C90" w:rsidRPr="00911E15" w:rsidRDefault="003F1C90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this equation to make </w:t>
            </w:r>
            <w:r w:rsidRPr="00911E15">
              <w:rPr>
                <w:position w:val="-10"/>
                <w:sz w:val="22"/>
                <w:szCs w:val="22"/>
              </w:rPr>
              <w:object w:dxaOrig="520" w:dyaOrig="280">
                <v:shape id="_x0000_i1382" type="#_x0000_t75" style="width:26.25pt;height:13.5pt" o:ole="">
                  <v:imagedata r:id="rId698" o:title=""/>
                </v:shape>
                <o:OLEObject Type="Embed" ProgID="Equation.DSMT4" ShapeID="_x0000_i1382" DrawAspect="Content" ObjectID="_1615711764" r:id="rId699"/>
              </w:objec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121949" w:rsidP="00DC1193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Finds</w:t>
            </w:r>
            <w:r w:rsidR="003F1C90" w:rsidRPr="00911E15">
              <w:rPr>
                <w:sz w:val="22"/>
                <w:szCs w:val="22"/>
              </w:rPr>
              <w:t xml:space="preserve"> that maximum</w:t>
            </w:r>
            <w:r w:rsidR="00911E15" w:rsidRPr="00911E15">
              <w:rPr>
                <w:sz w:val="22"/>
                <w:szCs w:val="22"/>
              </w:rPr>
              <w:t xml:space="preserve"> depth</w:t>
            </w:r>
            <w:r w:rsidR="003F1C90" w:rsidRPr="00911E15">
              <w:rPr>
                <w:sz w:val="22"/>
                <w:szCs w:val="22"/>
              </w:rPr>
              <w:t xml:space="preserve"> occurs </w:t>
            </w:r>
            <w:r w:rsidR="00911E15" w:rsidRPr="00911E15">
              <w:rPr>
                <w:sz w:val="22"/>
                <w:szCs w:val="22"/>
              </w:rPr>
              <w:t xml:space="preserve">in the afternoon </w:t>
            </w:r>
            <w:r w:rsidR="003F1C90" w:rsidRPr="00911E15">
              <w:rPr>
                <w:sz w:val="22"/>
                <w:szCs w:val="22"/>
              </w:rPr>
              <w:t>at 16:54</w:t>
            </w:r>
            <w:r>
              <w:rPr>
                <w:sz w:val="22"/>
                <w:szCs w:val="22"/>
              </w:rPr>
              <w:t xml:space="preserve"> or 4:54 pm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9F3D3D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Alt 1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9F3D3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DC1193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911E15">
              <w:rPr>
                <w:sz w:val="22"/>
                <w:szCs w:val="22"/>
              </w:rPr>
              <w:t xml:space="preserve">aximum depth occurs when </w:t>
            </w:r>
            <w:r w:rsidRPr="00121949">
              <w:rPr>
                <w:position w:val="-28"/>
                <w:sz w:val="22"/>
                <w:szCs w:val="22"/>
              </w:rPr>
              <w:object w:dxaOrig="2560" w:dyaOrig="680">
                <v:shape id="_x0000_i1383" type="#_x0000_t75" style="width:128.25pt;height:33.75pt" o:ole="">
                  <v:imagedata r:id="rId692" o:title=""/>
                </v:shape>
                <o:OLEObject Type="Embed" ProgID="Equation.DSMT4" ShapeID="_x0000_i1383" DrawAspect="Content" ObjectID="_1615711765" r:id="rId700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  <w:r w:rsidRPr="00911E15">
              <w:rPr>
                <w:position w:val="-22"/>
                <w:sz w:val="22"/>
                <w:szCs w:val="22"/>
              </w:rPr>
              <w:object w:dxaOrig="1920" w:dyaOrig="600">
                <v:shape id="_x0000_i1384" type="#_x0000_t75" style="width:96pt;height:30pt" o:ole="">
                  <v:imagedata r:id="rId701" o:title=""/>
                </v:shape>
                <o:OLEObject Type="Embed" ProgID="Equation.DSMT4" ShapeID="_x0000_i1384" DrawAspect="Content" ObjectID="_1615711766" r:id="rId702"/>
              </w:object>
            </w:r>
          </w:p>
        </w:tc>
      </w:tr>
      <w:tr w:rsidR="009F3D3D" w:rsidRPr="006A260C" w:rsidTr="009F3D3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Rearranges to make </w:t>
            </w:r>
            <w:r w:rsidRPr="00911E15">
              <w:rPr>
                <w:position w:val="-10"/>
                <w:sz w:val="22"/>
                <w:szCs w:val="22"/>
              </w:rPr>
              <w:object w:dxaOrig="520" w:dyaOrig="280">
                <v:shape id="_x0000_i1385" type="#_x0000_t75" style="width:26.25pt;height:13.5pt" o:ole="">
                  <v:imagedata r:id="rId698" o:title=""/>
                </v:shape>
                <o:OLEObject Type="Embed" ProgID="Equation.DSMT4" ShapeID="_x0000_i1385" DrawAspect="Content" ObjectID="_1615711767" r:id="rId703"/>
              </w:object>
            </w:r>
            <w:r>
              <w:rPr>
                <w:sz w:val="22"/>
                <w:szCs w:val="22"/>
              </w:rPr>
              <w:t xml:space="preserve"> and adds on the period, where </w:t>
            </w:r>
            <w:r w:rsidRPr="009F3D3D">
              <w:rPr>
                <w:position w:val="-28"/>
                <w:sz w:val="22"/>
                <w:szCs w:val="22"/>
              </w:rPr>
              <w:object w:dxaOrig="2740" w:dyaOrig="680">
                <v:shape id="_x0000_i1386" type="#_x0000_t75" style="width:137.25pt;height:33.75pt" o:ole="">
                  <v:imagedata r:id="rId704" o:title=""/>
                </v:shape>
                <o:OLEObject Type="Embed" ProgID="Equation.DSMT4" ShapeID="_x0000_i1386" DrawAspect="Content" ObjectID="_1615711768" r:id="rId705"/>
              </w:object>
            </w:r>
          </w:p>
        </w:tc>
      </w:tr>
      <w:tr w:rsidR="009F3D3D" w:rsidRPr="006A260C" w:rsidTr="00DC1193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Finds</w:t>
            </w:r>
            <w:r w:rsidRPr="00911E15">
              <w:rPr>
                <w:sz w:val="22"/>
                <w:szCs w:val="22"/>
              </w:rPr>
              <w:t xml:space="preserve"> that maximum depth occurs in the afternoon at 16:54</w:t>
            </w:r>
            <w:r>
              <w:rPr>
                <w:sz w:val="22"/>
                <w:szCs w:val="22"/>
              </w:rPr>
              <w:t xml:space="preserve"> or 4:54 pm</w:t>
            </w:r>
          </w:p>
        </w:tc>
      </w:tr>
    </w:tbl>
    <w:p w:rsidR="009F3D3D" w:rsidRDefault="009F3D3D" w:rsidP="0042325A"/>
    <w:p w:rsidR="00B938FA" w:rsidRDefault="009F3D3D" w:rsidP="0042325A">
      <w:r>
        <w:br w:type="column"/>
      </w:r>
    </w:p>
    <w:p w:rsidR="009F3D3D" w:rsidRDefault="009F3D3D" w:rsidP="0042325A"/>
    <w:p w:rsidR="009F3D3D" w:rsidRDefault="009F3D3D" w:rsidP="0042325A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9F3D3D" w:rsidRPr="006A260C" w:rsidTr="00A277FC">
        <w:trPr>
          <w:trHeight w:val="181"/>
        </w:trPr>
        <w:tc>
          <w:tcPr>
            <w:tcW w:w="9923" w:type="dxa"/>
            <w:gridSpan w:val="2"/>
            <w:vAlign w:val="center"/>
          </w:tcPr>
          <w:p w:rsidR="009F3D3D" w:rsidRPr="006A260C" w:rsidRDefault="009F3D3D" w:rsidP="00A277F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13 Notes Continued: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(e)(i)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>See scheme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>See scheme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Note:</w:t>
            </w:r>
            <w:r w:rsidRPr="00911E15">
              <w:rPr>
                <w:sz w:val="22"/>
                <w:szCs w:val="22"/>
              </w:rPr>
              <w:t xml:space="preserve">  Allow Special Case M1 for a candidate who </w:t>
            </w:r>
            <w:r>
              <w:rPr>
                <w:sz w:val="22"/>
                <w:szCs w:val="22"/>
              </w:rPr>
              <w:t xml:space="preserve">just </w:t>
            </w:r>
            <w:r w:rsidRPr="00911E15">
              <w:rPr>
                <w:sz w:val="22"/>
                <w:szCs w:val="22"/>
              </w:rPr>
              <w:t xml:space="preserve">states </w:t>
            </w:r>
            <w:r>
              <w:rPr>
                <w:sz w:val="22"/>
                <w:szCs w:val="22"/>
              </w:rPr>
              <w:t xml:space="preserve">that </w:t>
            </w:r>
            <w:r w:rsidRPr="00911E15">
              <w:rPr>
                <w:sz w:val="22"/>
                <w:szCs w:val="22"/>
              </w:rPr>
              <w:t>Jolene’s model is not continuous at 00:00 on 19th October 2017 o.e.</w:t>
            </w:r>
          </w:p>
        </w:tc>
      </w:tr>
      <w:tr w:rsidR="009F3D3D" w:rsidRPr="00391D3A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391D3A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(e)(ii)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391D3A" w:rsidRDefault="009F3D3D" w:rsidP="00A277F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9F3D3D" w:rsidRPr="00391D3A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9F3D3D" w:rsidRPr="00391D3A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Uses the information to set up a new model for </w:t>
            </w:r>
            <w:r w:rsidRPr="00391D3A">
              <w:rPr>
                <w:i/>
                <w:sz w:val="22"/>
                <w:szCs w:val="22"/>
              </w:rPr>
              <w:t>H</w:t>
            </w:r>
            <w:r w:rsidRPr="00391D3A">
              <w:rPr>
                <w:sz w:val="22"/>
                <w:szCs w:val="22"/>
              </w:rPr>
              <w:t>.  (See scheme)</w:t>
            </w:r>
          </w:p>
        </w:tc>
      </w:tr>
    </w:tbl>
    <w:p w:rsidR="00CD08A6" w:rsidRDefault="00B938FA" w:rsidP="00CD08A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25"/>
        <w:gridCol w:w="6946"/>
        <w:gridCol w:w="992"/>
        <w:gridCol w:w="738"/>
      </w:tblGrid>
      <w:tr w:rsidR="00CD08A6" w:rsidRPr="00D572EA" w:rsidTr="000E7C83">
        <w:trPr>
          <w:trHeight w:val="430"/>
        </w:trPr>
        <w:tc>
          <w:tcPr>
            <w:tcW w:w="1247" w:type="dxa"/>
            <w:gridSpan w:val="2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38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 w:val="restart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946" w:type="dxa"/>
            <w:vAlign w:val="center"/>
          </w:tcPr>
          <w:p w:rsidR="002F6006" w:rsidRPr="007E512A" w:rsidRDefault="002F6006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E512A">
              <w:rPr>
                <w:bCs/>
                <w:sz w:val="22"/>
                <w:szCs w:val="22"/>
              </w:rPr>
              <w:t xml:space="preserve">      </w:t>
            </w:r>
            <w:r w:rsidRPr="00C51520">
              <w:rPr>
                <w:bCs/>
                <w:position w:val="-28"/>
                <w:sz w:val="22"/>
                <w:szCs w:val="22"/>
              </w:rPr>
              <w:object w:dxaOrig="2800" w:dyaOrig="680">
                <v:shape id="_x0000_i1387" type="#_x0000_t75" style="width:139.5pt;height:33.75pt" o:ole="">
                  <v:imagedata r:id="rId706" o:title=""/>
                </v:shape>
                <o:OLEObject Type="Embed" ProgID="Equation.DSMT4" ShapeID="_x0000_i1387" DrawAspect="Content" ObjectID="_1615711769" r:id="rId707"/>
              </w:object>
            </w:r>
          </w:p>
        </w:tc>
        <w:tc>
          <w:tcPr>
            <w:tcW w:w="992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</w:tr>
      <w:tr w:rsidR="002F6006" w:rsidTr="000E7C83">
        <w:trPr>
          <w:trHeight w:val="36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F6006" w:rsidRPr="0030450C" w:rsidRDefault="00853288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30"/>
                <w:sz w:val="22"/>
                <w:szCs w:val="22"/>
                <w:lang w:val="en-US"/>
              </w:rPr>
              <w:object w:dxaOrig="4320" w:dyaOrig="720">
                <v:shape id="_x0000_i1388" type="#_x0000_t75" style="width:3in;height:36pt" o:ole="">
                  <v:imagedata r:id="rId708" o:title=""/>
                </v:shape>
                <o:OLEObject Type="Embed" ProgID="Equation.DSMT4" ShapeID="_x0000_i1388" DrawAspect="Content" ObjectID="_1615711770" r:id="rId709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222D20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F6006" w:rsidTr="000E7C83">
        <w:trPr>
          <w:trHeight w:val="36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2F6006" w:rsidRPr="0030450C" w:rsidRDefault="002F6006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2F6006" w:rsidRPr="0030450C" w:rsidRDefault="002F6006" w:rsidP="00836174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836174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10"/>
                <w:sz w:val="22"/>
                <w:szCs w:val="22"/>
                <w:lang w:val="en-US"/>
              </w:rPr>
              <w:object w:dxaOrig="1660" w:dyaOrig="380">
                <v:shape id="_x0000_i1389" type="#_x0000_t75" style="width:83.25pt;height:18.75pt" o:ole="">
                  <v:imagedata r:id="rId710" o:title=""/>
                </v:shape>
                <o:OLEObject Type="Embed" ProgID="Equation.DSMT4" ShapeID="_x0000_i1389" DrawAspect="Content" ObjectID="_1615711771" r:id="rId711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30"/>
                <w:sz w:val="22"/>
                <w:szCs w:val="22"/>
                <w:lang w:val="en-US"/>
              </w:rPr>
              <w:object w:dxaOrig="1980" w:dyaOrig="760">
                <v:shape id="_x0000_i1390" type="#_x0000_t75" style="width:99pt;height:38.25pt" o:ole="">
                  <v:imagedata r:id="rId712" o:title=""/>
                </v:shape>
                <o:OLEObject Type="Embed" ProgID="Equation.DSMT4" ShapeID="_x0000_i1390" DrawAspect="Content" ObjectID="_1615711772" r:id="rId713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22"/>
                <w:sz w:val="22"/>
                <w:szCs w:val="22"/>
                <w:lang w:val="en-US"/>
              </w:rPr>
              <w:object w:dxaOrig="1640" w:dyaOrig="660">
                <v:shape id="_x0000_i1391" type="#_x0000_t75" style="width:81.75pt;height:33pt" o:ole="">
                  <v:imagedata r:id="rId714" o:title=""/>
                </v:shape>
                <o:OLEObject Type="Embed" ProgID="Equation.DSMT4" ShapeID="_x0000_i1391" DrawAspect="Content" ObjectID="_1615711773" r:id="rId715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  <w:r w:rsidRPr="0030450C">
              <w:rPr>
                <w:position w:val="-10"/>
                <w:sz w:val="22"/>
                <w:szCs w:val="22"/>
                <w:lang w:val="en-US"/>
              </w:rPr>
              <w:object w:dxaOrig="1800" w:dyaOrig="360">
                <v:shape id="_x0000_i1392" type="#_x0000_t75" style="width:90pt;height:18pt" o:ole="">
                  <v:imagedata r:id="rId716" o:title=""/>
                </v:shape>
                <o:OLEObject Type="Embed" ProgID="Equation.DSMT4" ShapeID="_x0000_i1392" DrawAspect="Content" ObjectID="_1615711774" r:id="rId717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2F6006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Default="002F6006" w:rsidP="00D561CB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2F6006" w:rsidRPr="00251CCB" w:rsidRDefault="002F6006" w:rsidP="00D561CB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</w:tr>
      <w:tr w:rsidR="0043311C" w:rsidRPr="00391D3A" w:rsidTr="0043311C">
        <w:trPr>
          <w:trHeight w:val="109"/>
        </w:trPr>
        <w:tc>
          <w:tcPr>
            <w:tcW w:w="1247" w:type="dxa"/>
            <w:gridSpan w:val="2"/>
            <w:vMerge w:val="restart"/>
          </w:tcPr>
          <w:p w:rsidR="0043311C" w:rsidRPr="00391D3A" w:rsidRDefault="0043311C" w:rsidP="0043311C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14</w:t>
            </w:r>
          </w:p>
          <w:p w:rsidR="0043311C" w:rsidRPr="00391D3A" w:rsidRDefault="0043311C" w:rsidP="0043311C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A</w:t>
            </w:r>
            <w:r>
              <w:rPr>
                <w:b/>
              </w:rPr>
              <w:t>lt 1</w:t>
            </w: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rPr>
                <w:position w:val="-30"/>
                <w:sz w:val="22"/>
                <w:szCs w:val="22"/>
                <w:lang w:val="en-US"/>
              </w:rPr>
              <w:object w:dxaOrig="3280" w:dyaOrig="780">
                <v:shape id="_x0000_i1393" type="#_x0000_t75" style="width:164.25pt;height:39pt" o:ole="">
                  <v:imagedata r:id="rId718" o:title=""/>
                </v:shape>
                <o:OLEObject Type="Embed" ProgID="Equation.DSMT4" ShapeID="_x0000_i1393" DrawAspect="Content" ObjectID="_1615711775" r:id="rId719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</w:p>
        </w:tc>
      </w:tr>
      <w:tr w:rsidR="0043311C" w:rsidRPr="00391D3A" w:rsidTr="000E7C83">
        <w:trPr>
          <w:trHeight w:val="416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t xml:space="preserve">            </w:t>
            </w:r>
            <w:r w:rsidRPr="00391D3A">
              <w:rPr>
                <w:position w:val="-32"/>
              </w:rPr>
              <w:object w:dxaOrig="4060" w:dyaOrig="820">
                <v:shape id="_x0000_i1394" type="#_x0000_t75" style="width:202.5pt;height:40.5pt" o:ole="">
                  <v:imagedata r:id="rId720" o:title=""/>
                </v:shape>
                <o:OLEObject Type="Embed" ProgID="Equation.DSMT4" ShapeID="_x0000_i1394" DrawAspect="Content" ObjectID="_1615711776" r:id="rId721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43311C" w:rsidRPr="00391D3A" w:rsidTr="000E7C83">
        <w:trPr>
          <w:trHeight w:val="415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43311C" w:rsidRPr="00391D3A" w:rsidRDefault="0043311C" w:rsidP="00D561CB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rPr>
                <w:sz w:val="22"/>
                <w:szCs w:val="22"/>
                <w:lang w:val="en-US"/>
              </w:rPr>
              <w:t xml:space="preserve">             </w:t>
            </w:r>
            <w:r w:rsidRPr="00391D3A">
              <w:rPr>
                <w:position w:val="-18"/>
                <w:sz w:val="22"/>
                <w:szCs w:val="22"/>
                <w:lang w:val="en-US"/>
              </w:rPr>
              <w:object w:dxaOrig="2500" w:dyaOrig="540">
                <v:shape id="_x0000_i1395" type="#_x0000_t75" style="width:125.25pt;height:27pt" o:ole="">
                  <v:imagedata r:id="rId722" o:title=""/>
                </v:shape>
                <o:OLEObject Type="Embed" ProgID="Equation.DSMT4" ShapeID="_x0000_i1395" DrawAspect="Content" ObjectID="_1615711777" r:id="rId723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t xml:space="preserve">So, </w:t>
            </w:r>
            <w:r w:rsidRPr="00391D3A">
              <w:rPr>
                <w:position w:val="-28"/>
                <w:sz w:val="22"/>
                <w:szCs w:val="22"/>
                <w:lang w:val="en-US"/>
              </w:rPr>
              <w:object w:dxaOrig="5020" w:dyaOrig="740">
                <v:shape id="_x0000_i1396" type="#_x0000_t75" style="width:251.25pt;height:36.75pt" o:ole="">
                  <v:imagedata r:id="rId724" o:title=""/>
                </v:shape>
                <o:OLEObject Type="Embed" ProgID="Equation.DSMT4" ShapeID="_x0000_i1396" DrawAspect="Content" ObjectID="_1615711778" r:id="rId725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800" w:dyaOrig="360">
                <v:shape id="_x0000_i1397" type="#_x0000_t75" style="width:90pt;height:18pt" o:ole="">
                  <v:imagedata r:id="rId716" o:title=""/>
                </v:shape>
                <o:OLEObject Type="Embed" ProgID="Equation.DSMT4" ShapeID="_x0000_i1397" DrawAspect="Content" ObjectID="_1615711779" r:id="rId726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43311C" w:rsidRPr="00391D3A" w:rsidTr="000E7C83">
        <w:trPr>
          <w:trHeight w:val="303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</w:tr>
      <w:tr w:rsidR="000E7C83" w:rsidRPr="00391D3A" w:rsidTr="000E7C83">
        <w:trPr>
          <w:trHeight w:val="493"/>
        </w:trPr>
        <w:tc>
          <w:tcPr>
            <w:tcW w:w="9923" w:type="dxa"/>
            <w:gridSpan w:val="5"/>
            <w:vAlign w:val="center"/>
          </w:tcPr>
          <w:p w:rsidR="000E7C83" w:rsidRPr="00391D3A" w:rsidRDefault="000E7C83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  <w:tr w:rsidR="000E7C83" w:rsidRPr="00391D3A" w:rsidTr="000E7C83">
        <w:trPr>
          <w:trHeight w:val="181"/>
        </w:trPr>
        <w:tc>
          <w:tcPr>
            <w:tcW w:w="9923" w:type="dxa"/>
            <w:gridSpan w:val="5"/>
            <w:vAlign w:val="center"/>
          </w:tcPr>
          <w:p w:rsidR="000E7C83" w:rsidRPr="00391D3A" w:rsidRDefault="000E7C83" w:rsidP="000E7C8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14 Notes: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7577C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Looks ahead to the final result and </w:t>
            </w:r>
            <w:r w:rsidR="007577C8" w:rsidRPr="00391D3A">
              <w:rPr>
                <w:sz w:val="22"/>
                <w:szCs w:val="22"/>
              </w:rPr>
              <w:t>u</w:t>
            </w:r>
            <w:r w:rsidRPr="00391D3A">
              <w:rPr>
                <w:sz w:val="22"/>
                <w:szCs w:val="22"/>
              </w:rPr>
              <w:t xml:space="preserve">ses the compound angle formula in a full attempt to write down an expression for </w:t>
            </w:r>
            <w:r w:rsidRPr="00391D3A">
              <w:rPr>
                <w:position w:val="-10"/>
                <w:sz w:val="22"/>
                <w:szCs w:val="22"/>
              </w:rPr>
              <w:object w:dxaOrig="560" w:dyaOrig="260">
                <v:shape id="_x0000_i1398" type="#_x0000_t75" style="width:27.75pt;height:13.5pt" o:ole="">
                  <v:imagedata r:id="rId727" o:title=""/>
                </v:shape>
                <o:OLEObject Type="Embed" ProgID="Equation.DSMT4" ShapeID="_x0000_i1398" DrawAspect="Content" ObjectID="_1615711780" r:id="rId728"/>
              </w:object>
            </w:r>
            <w:r w:rsidR="007577C8" w:rsidRPr="00391D3A">
              <w:rPr>
                <w:sz w:val="22"/>
                <w:szCs w:val="22"/>
              </w:rPr>
              <w:t xml:space="preserve"> which is in terms of </w:t>
            </w:r>
            <w:r w:rsidR="007577C8" w:rsidRPr="00391D3A">
              <w:rPr>
                <w:i/>
                <w:sz w:val="22"/>
                <w:szCs w:val="22"/>
              </w:rPr>
              <w:t>t</w:t>
            </w:r>
            <w:r w:rsidR="007577C8" w:rsidRPr="00391D3A">
              <w:rPr>
                <w:sz w:val="22"/>
                <w:szCs w:val="22"/>
              </w:rPr>
              <w:t xml:space="preserve"> only.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the compound angle formula on their term in </w:t>
            </w:r>
            <w:r w:rsidRPr="00391D3A">
              <w:rPr>
                <w:i/>
                <w:sz w:val="22"/>
                <w:szCs w:val="22"/>
              </w:rPr>
              <w:t>x</w:t>
            </w:r>
            <w:r w:rsidRPr="00391D3A">
              <w:rPr>
                <w:sz w:val="22"/>
                <w:szCs w:val="22"/>
              </w:rPr>
              <w:t xml:space="preserve">.  E.g.  </w:t>
            </w:r>
            <w:r w:rsidRPr="00391D3A">
              <w:rPr>
                <w:position w:val="-28"/>
                <w:szCs w:val="22"/>
              </w:rPr>
              <w:object w:dxaOrig="3820" w:dyaOrig="680">
                <v:shape id="_x0000_i1399" type="#_x0000_t75" style="width:191.25pt;height:33.75pt" o:ole="">
                  <v:imagedata r:id="rId729" o:title=""/>
                </v:shape>
                <o:OLEObject Type="Embed" ProgID="Equation.DSMT4" ShapeID="_x0000_i1399" DrawAspect="Content" ObjectID="_1615711781" r:id="rId730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Uses correct algebra to find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660" w:dyaOrig="380">
                <v:shape id="_x0000_i1400" type="#_x0000_t75" style="width:83.25pt;height:18.75pt" o:ole="">
                  <v:imagedata r:id="rId710" o:title=""/>
                </v:shape>
                <o:OLEObject Type="Embed" ProgID="Equation.DSMT4" ShapeID="_x0000_i1400" DrawAspect="Content" ObjectID="_1615711782" r:id="rId731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Complete </w:t>
            </w:r>
            <w:r w:rsidR="007577C8" w:rsidRPr="00391D3A">
              <w:rPr>
                <w:sz w:val="22"/>
                <w:szCs w:val="22"/>
              </w:rPr>
              <w:t>strategy</w:t>
            </w:r>
            <w:r w:rsidRPr="00391D3A">
              <w:rPr>
                <w:sz w:val="22"/>
                <w:szCs w:val="22"/>
              </w:rPr>
              <w:t xml:space="preserve"> of applying </w:t>
            </w:r>
            <w:r w:rsidRPr="00391D3A">
              <w:rPr>
                <w:position w:val="-10"/>
                <w:sz w:val="22"/>
                <w:szCs w:val="22"/>
              </w:rPr>
              <w:object w:dxaOrig="1540" w:dyaOrig="360">
                <v:shape id="_x0000_i1401" type="#_x0000_t75" style="width:76.5pt;height:18pt" o:ole="">
                  <v:imagedata r:id="rId732" o:title=""/>
                </v:shape>
                <o:OLEObject Type="Embed" ProgID="Equation.DSMT4" ShapeID="_x0000_i1401" DrawAspect="Content" ObjectID="_1615711783" r:id="rId733"/>
              </w:object>
            </w:r>
            <w:r w:rsidRPr="00391D3A">
              <w:rPr>
                <w:sz w:val="22"/>
                <w:szCs w:val="22"/>
              </w:rPr>
              <w:t xml:space="preserve"> on a rearranged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840" w:dyaOrig="380">
                <v:shape id="_x0000_i1402" type="#_x0000_t75" style="width:92.25pt;height:18.75pt" o:ole="">
                  <v:imagedata r:id="rId734" o:title=""/>
                </v:shape>
                <o:OLEObject Type="Embed" ProgID="Equation.DSMT4" ShapeID="_x0000_i1402" DrawAspect="Content" ObjectID="_1615711784" r:id="rId735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,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960" w:dyaOrig="300">
                <v:shape id="_x0000_i1403" type="#_x0000_t75" style="width:48pt;height:15pt" o:ole="">
                  <v:imagedata r:id="rId736" o:title=""/>
                </v:shape>
                <o:OLEObject Type="Embed" ProgID="Equation.DSMT4" ShapeID="_x0000_i1403" DrawAspect="Content" ObjectID="_1615711785" r:id="rId737"/>
              </w:object>
            </w:r>
          </w:p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to achieve an equation in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and </w:t>
            </w:r>
            <w:r w:rsidRPr="00391D3A">
              <w:rPr>
                <w:i/>
                <w:sz w:val="22"/>
                <w:szCs w:val="22"/>
                <w:lang w:val="en-US"/>
              </w:rPr>
              <w:t>y</w:t>
            </w:r>
            <w:r w:rsidRPr="00391D3A">
              <w:rPr>
                <w:sz w:val="22"/>
                <w:szCs w:val="22"/>
                <w:lang w:val="en-US"/>
              </w:rPr>
              <w:t xml:space="preserve"> only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</w:rPr>
              <w:object w:dxaOrig="1700" w:dyaOrig="360">
                <v:shape id="_x0000_i1404" type="#_x0000_t75" style="width:85.5pt;height:18pt" o:ole="">
                  <v:imagedata r:id="rId738" o:title=""/>
                </v:shape>
                <o:OLEObject Type="Embed" ProgID="Equation.DSMT4" ShapeID="_x0000_i1404" DrawAspect="Content" ObjectID="_1615711786" r:id="rId739"/>
              </w:object>
            </w:r>
            <w:r w:rsidRPr="00391D3A">
              <w:rPr>
                <w:sz w:val="22"/>
                <w:szCs w:val="22"/>
              </w:rPr>
              <w:t xml:space="preserve"> with both </w:t>
            </w:r>
            <w:r w:rsidRPr="00391D3A">
              <w:rPr>
                <w:position w:val="-10"/>
                <w:sz w:val="22"/>
                <w:szCs w:val="22"/>
              </w:rPr>
              <w:object w:dxaOrig="1200" w:dyaOrig="300">
                <v:shape id="_x0000_i1405" type="#_x0000_t75" style="width:60pt;height:15pt" o:ole="">
                  <v:imagedata r:id="rId740" o:title=""/>
                </v:shape>
                <o:OLEObject Type="Embed" ProgID="Equation.DSMT4" ShapeID="_x0000_i1405" DrawAspect="Content" ObjectID="_1615711787" r:id="rId741"/>
              </w:object>
            </w:r>
            <w:r w:rsidRPr="00391D3A">
              <w:rPr>
                <w:sz w:val="22"/>
                <w:szCs w:val="22"/>
              </w:rPr>
              <w:t>, and no errors seen</w:t>
            </w:r>
          </w:p>
        </w:tc>
      </w:tr>
    </w:tbl>
    <w:p w:rsidR="000E7C83" w:rsidRPr="00391D3A" w:rsidRDefault="000E7C83">
      <w:r w:rsidRPr="00391D3A"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2A06CA" w:rsidRPr="00391D3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391D3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14 Notes</w:t>
            </w:r>
            <w:r w:rsidR="000E7C83" w:rsidRPr="00391D3A">
              <w:rPr>
                <w:rFonts w:ascii="Verdana" w:hAnsi="Verdana"/>
                <w:b/>
                <w:sz w:val="20"/>
                <w:szCs w:val="20"/>
              </w:rPr>
              <w:t xml:space="preserve"> Continued</w:t>
            </w:r>
            <w:r w:rsidRPr="00391D3A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</w:t>
            </w:r>
            <w:r w:rsidR="0043311C">
              <w:rPr>
                <w:b/>
                <w:sz w:val="22"/>
                <w:szCs w:val="22"/>
              </w:rPr>
              <w:t>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Apply in the same way as in the main scheme</w:t>
            </w: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Apply in the same way as in the main scheme</w:t>
            </w:r>
          </w:p>
        </w:tc>
      </w:tr>
      <w:tr w:rsidR="00853288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 xml:space="preserve">A1: 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Uses correct algebra to find </w:t>
            </w:r>
            <w:r w:rsidR="000E7C83" w:rsidRPr="00391D3A">
              <w:rPr>
                <w:position w:val="-18"/>
                <w:sz w:val="22"/>
                <w:szCs w:val="22"/>
                <w:lang w:val="en-US"/>
              </w:rPr>
              <w:object w:dxaOrig="2140" w:dyaOrig="540">
                <v:shape id="_x0000_i1406" type="#_x0000_t75" style="width:107.25pt;height:27pt" o:ole="">
                  <v:imagedata r:id="rId742" o:title=""/>
                </v:shape>
                <o:OLEObject Type="Embed" ProgID="Equation.DSMT4" ShapeID="_x0000_i1406" DrawAspect="Content" ObjectID="_1615711788" r:id="rId743"/>
              </w:object>
            </w:r>
            <w:r w:rsidR="000E7C83" w:rsidRPr="00391D3A">
              <w:rPr>
                <w:sz w:val="22"/>
                <w:szCs w:val="22"/>
                <w:lang w:val="en-US"/>
              </w:rPr>
              <w:t xml:space="preserve"> or  </w:t>
            </w:r>
            <w:r w:rsidR="000E7C83" w:rsidRPr="00391D3A">
              <w:rPr>
                <w:position w:val="-14"/>
                <w:sz w:val="22"/>
                <w:szCs w:val="22"/>
                <w:lang w:val="en-US"/>
              </w:rPr>
              <w:object w:dxaOrig="1800" w:dyaOrig="460">
                <v:shape id="_x0000_i1407" type="#_x0000_t75" style="width:90pt;height:22.5pt" o:ole="">
                  <v:imagedata r:id="rId744" o:title=""/>
                </v:shape>
                <o:OLEObject Type="Embed" ProgID="Equation.DSMT4" ShapeID="_x0000_i1407" DrawAspect="Content" ObjectID="_1615711789" r:id="rId745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7577C8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Complete </w:t>
            </w:r>
            <w:r w:rsidR="007577C8" w:rsidRPr="00391D3A">
              <w:rPr>
                <w:sz w:val="22"/>
                <w:szCs w:val="22"/>
                <w:lang w:val="en-US"/>
              </w:rPr>
              <w:t>strategy</w:t>
            </w:r>
            <w:r w:rsidRPr="00391D3A">
              <w:rPr>
                <w:sz w:val="22"/>
                <w:szCs w:val="22"/>
                <w:lang w:val="en-US"/>
              </w:rPr>
              <w:t xml:space="preserve"> of applying </w:t>
            </w:r>
            <w:r w:rsidRPr="00391D3A">
              <w:rPr>
                <w:position w:val="-10"/>
                <w:sz w:val="22"/>
                <w:szCs w:val="22"/>
              </w:rPr>
              <w:object w:dxaOrig="1540" w:dyaOrig="360">
                <v:shape id="_x0000_i1408" type="#_x0000_t75" style="width:76.5pt;height:18pt" o:ole="">
                  <v:imagedata r:id="rId732" o:title=""/>
                </v:shape>
                <o:OLEObject Type="Embed" ProgID="Equation.DSMT4" ShapeID="_x0000_i1408" DrawAspect="Content" ObjectID="_1615711790" r:id="rId746"/>
              </w:object>
            </w:r>
            <w:r w:rsidRPr="00391D3A">
              <w:rPr>
                <w:sz w:val="22"/>
                <w:szCs w:val="22"/>
              </w:rPr>
              <w:t xml:space="preserve"> on </w:t>
            </w:r>
            <w:r w:rsidRPr="00391D3A">
              <w:rPr>
                <w:position w:val="-18"/>
                <w:sz w:val="22"/>
                <w:szCs w:val="22"/>
                <w:lang w:val="en-US"/>
              </w:rPr>
              <w:object w:dxaOrig="2320" w:dyaOrig="540">
                <v:shape id="_x0000_i1409" type="#_x0000_t75" style="width:116.25pt;height:27pt" o:ole="">
                  <v:imagedata r:id="rId747" o:title=""/>
                </v:shape>
                <o:OLEObject Type="Embed" ProgID="Equation.DSMT4" ShapeID="_x0000_i1409" DrawAspect="Content" ObjectID="_1615711791" r:id="rId748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to achieve an equation in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and </w:t>
            </w:r>
            <w:r w:rsidRPr="00391D3A">
              <w:rPr>
                <w:i/>
                <w:sz w:val="22"/>
                <w:szCs w:val="22"/>
                <w:lang w:val="en-US"/>
              </w:rPr>
              <w:t>y</w:t>
            </w:r>
            <w:r w:rsidRPr="00391D3A">
              <w:rPr>
                <w:sz w:val="22"/>
                <w:szCs w:val="22"/>
                <w:lang w:val="en-US"/>
              </w:rPr>
              <w:t xml:space="preserve"> only</w:t>
            </w:r>
          </w:p>
        </w:tc>
      </w:tr>
      <w:tr w:rsidR="000E7C83" w:rsidTr="000E7C8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</w:rPr>
              <w:object w:dxaOrig="1700" w:dyaOrig="360">
                <v:shape id="_x0000_i1410" type="#_x0000_t75" style="width:85.5pt;height:18pt" o:ole="">
                  <v:imagedata r:id="rId738" o:title=""/>
                </v:shape>
                <o:OLEObject Type="Embed" ProgID="Equation.DSMT4" ShapeID="_x0000_i1410" DrawAspect="Content" ObjectID="_1615711792" r:id="rId749"/>
              </w:object>
            </w:r>
            <w:r w:rsidRPr="00391D3A">
              <w:rPr>
                <w:sz w:val="22"/>
                <w:szCs w:val="22"/>
              </w:rPr>
              <w:t xml:space="preserve"> with both </w:t>
            </w:r>
            <w:r w:rsidRPr="00391D3A">
              <w:rPr>
                <w:position w:val="-10"/>
                <w:sz w:val="22"/>
                <w:szCs w:val="22"/>
              </w:rPr>
              <w:object w:dxaOrig="1200" w:dyaOrig="300">
                <v:shape id="_x0000_i1411" type="#_x0000_t75" style="width:60pt;height:15pt" o:ole="">
                  <v:imagedata r:id="rId740" o:title=""/>
                </v:shape>
                <o:OLEObject Type="Embed" ProgID="Equation.DSMT4" ShapeID="_x0000_i1411" DrawAspect="Content" ObjectID="_1615711793" r:id="rId750"/>
              </w:object>
            </w:r>
            <w:r w:rsidRPr="00391D3A">
              <w:rPr>
                <w:sz w:val="22"/>
                <w:szCs w:val="22"/>
              </w:rPr>
              <w:t>, and no errors seen</w:t>
            </w:r>
          </w:p>
        </w:tc>
      </w:tr>
    </w:tbl>
    <w:p w:rsidR="00CD08A6" w:rsidRDefault="00CD08A6" w:rsidP="00CD08A6"/>
    <w:p w:rsidR="000E5999" w:rsidRDefault="000E5999" w:rsidP="000E5999"/>
    <w:p w:rsidR="00C022E2" w:rsidRDefault="00C022E2" w:rsidP="00CD08A6"/>
    <w:p w:rsidR="00C022E2" w:rsidRDefault="00C022E2" w:rsidP="00D84CA5"/>
    <w:sectPr w:rsidR="00C022E2" w:rsidSect="003F5B68">
      <w:footerReference w:type="default" r:id="rId751"/>
      <w:footerReference w:type="first" r:id="rId752"/>
      <w:type w:val="continuous"/>
      <w:pgSz w:w="11906" w:h="16838"/>
      <w:pgMar w:top="1134" w:right="1134" w:bottom="851" w:left="1247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80F" w:rsidRDefault="0038280F">
      <w:r>
        <w:separator/>
      </w:r>
    </w:p>
  </w:endnote>
  <w:endnote w:type="continuationSeparator" w:id="0">
    <w:p w:rsidR="0038280F" w:rsidRDefault="00382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rutiger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liss 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liss 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880" w:rsidRPr="00472880" w:rsidRDefault="00472880" w:rsidP="00472880">
    <w:pPr>
      <w:pStyle w:val="Footer"/>
      <w:tabs>
        <w:tab w:val="clear" w:pos="4153"/>
        <w:tab w:val="clear" w:pos="8306"/>
        <w:tab w:val="right" w:pos="9498"/>
      </w:tabs>
      <w:rPr>
        <w:sz w:val="20"/>
        <w:szCs w:val="20"/>
      </w:rPr>
    </w:pPr>
    <w:r w:rsidRPr="00472880">
      <w:rPr>
        <w:sz w:val="20"/>
        <w:szCs w:val="20"/>
      </w:rPr>
      <w:t>A level Mathematics specimen papers - Paper 1 Pure Mathematics mark scheme</w:t>
    </w:r>
    <w:r>
      <w:rPr>
        <w:sz w:val="20"/>
        <w:szCs w:val="20"/>
      </w:rPr>
      <w:tab/>
    </w:r>
    <w:r w:rsidRPr="00472880">
      <w:rPr>
        <w:sz w:val="20"/>
        <w:szCs w:val="20"/>
      </w:rPr>
      <w:fldChar w:fldCharType="begin"/>
    </w:r>
    <w:r w:rsidRPr="00472880">
      <w:rPr>
        <w:sz w:val="20"/>
        <w:szCs w:val="20"/>
      </w:rPr>
      <w:instrText xml:space="preserve"> PAGE   \* MERGEFORMAT </w:instrText>
    </w:r>
    <w:r w:rsidRPr="00472880">
      <w:rPr>
        <w:sz w:val="20"/>
        <w:szCs w:val="20"/>
      </w:rPr>
      <w:fldChar w:fldCharType="separate"/>
    </w:r>
    <w:r w:rsidR="00623439">
      <w:rPr>
        <w:noProof/>
        <w:sz w:val="20"/>
        <w:szCs w:val="20"/>
      </w:rPr>
      <w:t>1</w:t>
    </w:r>
    <w:r w:rsidRPr="00472880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233" w:rsidRDefault="00ED2233">
    <w:pPr>
      <w:pStyle w:val="Footer"/>
      <w:ind w:hanging="900"/>
    </w:pPr>
  </w:p>
  <w:p w:rsidR="00ED2233" w:rsidRDefault="00ED2233">
    <w:pPr>
      <w:pStyle w:val="Footer"/>
      <w:ind w:hanging="1080"/>
    </w:pPr>
  </w:p>
  <w:p w:rsidR="00ED2233" w:rsidRDefault="00ED2233">
    <w:pPr>
      <w:pStyle w:val="Footer"/>
      <w:ind w:hanging="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80F" w:rsidRDefault="0038280F">
      <w:r>
        <w:separator/>
      </w:r>
    </w:p>
  </w:footnote>
  <w:footnote w:type="continuationSeparator" w:id="0">
    <w:p w:rsidR="0038280F" w:rsidRDefault="003828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569B"/>
    <w:multiLevelType w:val="hybridMultilevel"/>
    <w:tmpl w:val="9B3A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20450"/>
    <w:multiLevelType w:val="hybridMultilevel"/>
    <w:tmpl w:val="3C9A3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86840"/>
    <w:multiLevelType w:val="hybridMultilevel"/>
    <w:tmpl w:val="70060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16C48"/>
    <w:multiLevelType w:val="hybridMultilevel"/>
    <w:tmpl w:val="C1F44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3369F"/>
    <w:multiLevelType w:val="hybridMultilevel"/>
    <w:tmpl w:val="6DA60F5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 w15:restartNumberingAfterBreak="0">
    <w:nsid w:val="117F61E5"/>
    <w:multiLevelType w:val="hybridMultilevel"/>
    <w:tmpl w:val="C326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753DA"/>
    <w:multiLevelType w:val="hybridMultilevel"/>
    <w:tmpl w:val="2E943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40F6F"/>
    <w:multiLevelType w:val="hybridMultilevel"/>
    <w:tmpl w:val="B0B49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54701"/>
    <w:multiLevelType w:val="hybridMultilevel"/>
    <w:tmpl w:val="BF5A9654"/>
    <w:lvl w:ilvl="0" w:tplc="080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9E93E2E"/>
    <w:multiLevelType w:val="hybridMultilevel"/>
    <w:tmpl w:val="96AA8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55630"/>
    <w:multiLevelType w:val="hybridMultilevel"/>
    <w:tmpl w:val="9C54CBD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1DE50EEE"/>
    <w:multiLevelType w:val="hybridMultilevel"/>
    <w:tmpl w:val="F0A6C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357ED"/>
    <w:multiLevelType w:val="hybridMultilevel"/>
    <w:tmpl w:val="1AFEF1B6"/>
    <w:lvl w:ilvl="0" w:tplc="055A8A9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F9D7B07"/>
    <w:multiLevelType w:val="hybridMultilevel"/>
    <w:tmpl w:val="247C1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E0B73"/>
    <w:multiLevelType w:val="hybridMultilevel"/>
    <w:tmpl w:val="DA86E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930698"/>
    <w:multiLevelType w:val="hybridMultilevel"/>
    <w:tmpl w:val="41DC0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383F9B"/>
    <w:multiLevelType w:val="hybridMultilevel"/>
    <w:tmpl w:val="D90A0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C2F18"/>
    <w:multiLevelType w:val="hybridMultilevel"/>
    <w:tmpl w:val="D012F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B30969"/>
    <w:multiLevelType w:val="hybridMultilevel"/>
    <w:tmpl w:val="3FBEB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77D62"/>
    <w:multiLevelType w:val="hybridMultilevel"/>
    <w:tmpl w:val="E63E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D06A32"/>
    <w:multiLevelType w:val="hybridMultilevel"/>
    <w:tmpl w:val="8358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0B74D1"/>
    <w:multiLevelType w:val="hybridMultilevel"/>
    <w:tmpl w:val="6C78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6E3BAB"/>
    <w:multiLevelType w:val="hybridMultilevel"/>
    <w:tmpl w:val="8042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A0CA8"/>
    <w:multiLevelType w:val="hybridMultilevel"/>
    <w:tmpl w:val="59BAB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027E6"/>
    <w:multiLevelType w:val="hybridMultilevel"/>
    <w:tmpl w:val="D7F6A9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82B04"/>
    <w:multiLevelType w:val="hybridMultilevel"/>
    <w:tmpl w:val="FF668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33409"/>
    <w:multiLevelType w:val="hybridMultilevel"/>
    <w:tmpl w:val="D23847B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4E641CCC"/>
    <w:multiLevelType w:val="hybridMultilevel"/>
    <w:tmpl w:val="DF2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511B03"/>
    <w:multiLevelType w:val="hybridMultilevel"/>
    <w:tmpl w:val="07D25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3D73B7"/>
    <w:multiLevelType w:val="hybridMultilevel"/>
    <w:tmpl w:val="E65E6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96658"/>
    <w:multiLevelType w:val="hybridMultilevel"/>
    <w:tmpl w:val="0E3A0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EB65E1"/>
    <w:multiLevelType w:val="hybridMultilevel"/>
    <w:tmpl w:val="56BE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C3E5F"/>
    <w:multiLevelType w:val="hybridMultilevel"/>
    <w:tmpl w:val="14A8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304A22"/>
    <w:multiLevelType w:val="hybridMultilevel"/>
    <w:tmpl w:val="85AC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147EE"/>
    <w:multiLevelType w:val="hybridMultilevel"/>
    <w:tmpl w:val="8FBA4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59454E"/>
    <w:multiLevelType w:val="hybridMultilevel"/>
    <w:tmpl w:val="9F0C17E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0843A9D"/>
    <w:multiLevelType w:val="hybridMultilevel"/>
    <w:tmpl w:val="C58AE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A93306"/>
    <w:multiLevelType w:val="hybridMultilevel"/>
    <w:tmpl w:val="779C238E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8" w15:restartNumberingAfterBreak="0">
    <w:nsid w:val="76EC06E1"/>
    <w:multiLevelType w:val="hybridMultilevel"/>
    <w:tmpl w:val="CE181B5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9" w15:restartNumberingAfterBreak="0">
    <w:nsid w:val="7FB046AD"/>
    <w:multiLevelType w:val="hybridMultilevel"/>
    <w:tmpl w:val="7EB08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8"/>
  </w:num>
  <w:num w:numId="3">
    <w:abstractNumId w:val="35"/>
  </w:num>
  <w:num w:numId="4">
    <w:abstractNumId w:val="10"/>
  </w:num>
  <w:num w:numId="5">
    <w:abstractNumId w:val="24"/>
  </w:num>
  <w:num w:numId="6">
    <w:abstractNumId w:val="12"/>
  </w:num>
  <w:num w:numId="7">
    <w:abstractNumId w:val="7"/>
  </w:num>
  <w:num w:numId="8">
    <w:abstractNumId w:val="15"/>
  </w:num>
  <w:num w:numId="9">
    <w:abstractNumId w:val="3"/>
  </w:num>
  <w:num w:numId="10">
    <w:abstractNumId w:val="1"/>
  </w:num>
  <w:num w:numId="11">
    <w:abstractNumId w:val="28"/>
  </w:num>
  <w:num w:numId="12">
    <w:abstractNumId w:val="9"/>
  </w:num>
  <w:num w:numId="13">
    <w:abstractNumId w:val="26"/>
  </w:num>
  <w:num w:numId="14">
    <w:abstractNumId w:val="0"/>
  </w:num>
  <w:num w:numId="15">
    <w:abstractNumId w:val="16"/>
  </w:num>
  <w:num w:numId="16">
    <w:abstractNumId w:val="39"/>
  </w:num>
  <w:num w:numId="17">
    <w:abstractNumId w:val="20"/>
  </w:num>
  <w:num w:numId="18">
    <w:abstractNumId w:val="25"/>
  </w:num>
  <w:num w:numId="19">
    <w:abstractNumId w:val="36"/>
  </w:num>
  <w:num w:numId="20">
    <w:abstractNumId w:val="27"/>
  </w:num>
  <w:num w:numId="21">
    <w:abstractNumId w:val="11"/>
  </w:num>
  <w:num w:numId="22">
    <w:abstractNumId w:val="5"/>
  </w:num>
  <w:num w:numId="23">
    <w:abstractNumId w:val="38"/>
  </w:num>
  <w:num w:numId="24">
    <w:abstractNumId w:val="18"/>
  </w:num>
  <w:num w:numId="25">
    <w:abstractNumId w:val="22"/>
  </w:num>
  <w:num w:numId="26">
    <w:abstractNumId w:val="4"/>
  </w:num>
  <w:num w:numId="27">
    <w:abstractNumId w:val="31"/>
  </w:num>
  <w:num w:numId="28">
    <w:abstractNumId w:val="32"/>
  </w:num>
  <w:num w:numId="29">
    <w:abstractNumId w:val="19"/>
  </w:num>
  <w:num w:numId="30">
    <w:abstractNumId w:val="30"/>
  </w:num>
  <w:num w:numId="31">
    <w:abstractNumId w:val="34"/>
  </w:num>
  <w:num w:numId="32">
    <w:abstractNumId w:val="14"/>
  </w:num>
  <w:num w:numId="33">
    <w:abstractNumId w:val="21"/>
  </w:num>
  <w:num w:numId="34">
    <w:abstractNumId w:val="2"/>
  </w:num>
  <w:num w:numId="35">
    <w:abstractNumId w:val="33"/>
  </w:num>
  <w:num w:numId="36">
    <w:abstractNumId w:val="13"/>
  </w:num>
  <w:num w:numId="37">
    <w:abstractNumId w:val="17"/>
  </w:num>
  <w:num w:numId="38">
    <w:abstractNumId w:val="6"/>
  </w:num>
  <w:num w:numId="39">
    <w:abstractNumId w:val="23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32"/>
    <w:rsid w:val="00003CE3"/>
    <w:rsid w:val="0000500E"/>
    <w:rsid w:val="00005101"/>
    <w:rsid w:val="0001048F"/>
    <w:rsid w:val="000121F4"/>
    <w:rsid w:val="000128D5"/>
    <w:rsid w:val="000178F9"/>
    <w:rsid w:val="00037114"/>
    <w:rsid w:val="00037816"/>
    <w:rsid w:val="0004238F"/>
    <w:rsid w:val="00047CFE"/>
    <w:rsid w:val="000567F7"/>
    <w:rsid w:val="00057DE4"/>
    <w:rsid w:val="000656A9"/>
    <w:rsid w:val="00065BBE"/>
    <w:rsid w:val="00067E80"/>
    <w:rsid w:val="00075B65"/>
    <w:rsid w:val="00077073"/>
    <w:rsid w:val="00080EC5"/>
    <w:rsid w:val="00082671"/>
    <w:rsid w:val="00083954"/>
    <w:rsid w:val="00086D49"/>
    <w:rsid w:val="00086E94"/>
    <w:rsid w:val="000A0C48"/>
    <w:rsid w:val="000B36FD"/>
    <w:rsid w:val="000B4D1F"/>
    <w:rsid w:val="000C4BC7"/>
    <w:rsid w:val="000C5D58"/>
    <w:rsid w:val="000D7947"/>
    <w:rsid w:val="000E529E"/>
    <w:rsid w:val="000E5999"/>
    <w:rsid w:val="000E5E73"/>
    <w:rsid w:val="000E7C83"/>
    <w:rsid w:val="000F1806"/>
    <w:rsid w:val="000F455D"/>
    <w:rsid w:val="000F5D74"/>
    <w:rsid w:val="000F6945"/>
    <w:rsid w:val="00102245"/>
    <w:rsid w:val="00104DDE"/>
    <w:rsid w:val="00121949"/>
    <w:rsid w:val="001302C4"/>
    <w:rsid w:val="00134D2D"/>
    <w:rsid w:val="00137292"/>
    <w:rsid w:val="001426C0"/>
    <w:rsid w:val="0014443D"/>
    <w:rsid w:val="00144EE8"/>
    <w:rsid w:val="00152433"/>
    <w:rsid w:val="00160B45"/>
    <w:rsid w:val="00164656"/>
    <w:rsid w:val="00176339"/>
    <w:rsid w:val="00183B15"/>
    <w:rsid w:val="00192179"/>
    <w:rsid w:val="00195638"/>
    <w:rsid w:val="001961F8"/>
    <w:rsid w:val="00196963"/>
    <w:rsid w:val="001A44D8"/>
    <w:rsid w:val="001A72D6"/>
    <w:rsid w:val="001B0868"/>
    <w:rsid w:val="001B34BD"/>
    <w:rsid w:val="001B7857"/>
    <w:rsid w:val="001B7C8E"/>
    <w:rsid w:val="001C2142"/>
    <w:rsid w:val="001C6191"/>
    <w:rsid w:val="001D1367"/>
    <w:rsid w:val="001D1F87"/>
    <w:rsid w:val="001D6D89"/>
    <w:rsid w:val="001E080D"/>
    <w:rsid w:val="001E0946"/>
    <w:rsid w:val="001E30E9"/>
    <w:rsid w:val="002014F6"/>
    <w:rsid w:val="00211B49"/>
    <w:rsid w:val="0021277A"/>
    <w:rsid w:val="00222987"/>
    <w:rsid w:val="00222D20"/>
    <w:rsid w:val="00222F9D"/>
    <w:rsid w:val="002373EF"/>
    <w:rsid w:val="002407D9"/>
    <w:rsid w:val="00242E0E"/>
    <w:rsid w:val="00246AD5"/>
    <w:rsid w:val="00247558"/>
    <w:rsid w:val="00250D1E"/>
    <w:rsid w:val="00251CCB"/>
    <w:rsid w:val="00252AEC"/>
    <w:rsid w:val="00255CD7"/>
    <w:rsid w:val="00256FBC"/>
    <w:rsid w:val="0026458F"/>
    <w:rsid w:val="00271A7C"/>
    <w:rsid w:val="00276EE4"/>
    <w:rsid w:val="0027783D"/>
    <w:rsid w:val="00297CE6"/>
    <w:rsid w:val="002A06CA"/>
    <w:rsid w:val="002A4C8F"/>
    <w:rsid w:val="002C0190"/>
    <w:rsid w:val="002D35A7"/>
    <w:rsid w:val="002D42C2"/>
    <w:rsid w:val="002D4F84"/>
    <w:rsid w:val="002E0648"/>
    <w:rsid w:val="002E0B13"/>
    <w:rsid w:val="002E2A5E"/>
    <w:rsid w:val="002E592E"/>
    <w:rsid w:val="002E68AD"/>
    <w:rsid w:val="002F0853"/>
    <w:rsid w:val="002F1FC5"/>
    <w:rsid w:val="002F6006"/>
    <w:rsid w:val="00301E80"/>
    <w:rsid w:val="0030450C"/>
    <w:rsid w:val="00306A54"/>
    <w:rsid w:val="00314475"/>
    <w:rsid w:val="00320E94"/>
    <w:rsid w:val="00326197"/>
    <w:rsid w:val="00327059"/>
    <w:rsid w:val="00331854"/>
    <w:rsid w:val="00333FBC"/>
    <w:rsid w:val="003569E2"/>
    <w:rsid w:val="00363957"/>
    <w:rsid w:val="00363E64"/>
    <w:rsid w:val="00364E58"/>
    <w:rsid w:val="00373650"/>
    <w:rsid w:val="003801BD"/>
    <w:rsid w:val="00381C6C"/>
    <w:rsid w:val="0038280F"/>
    <w:rsid w:val="003837BB"/>
    <w:rsid w:val="00384717"/>
    <w:rsid w:val="00391D3A"/>
    <w:rsid w:val="003A3CB3"/>
    <w:rsid w:val="003B29EE"/>
    <w:rsid w:val="003B34F2"/>
    <w:rsid w:val="003B43A9"/>
    <w:rsid w:val="003B5708"/>
    <w:rsid w:val="003B76A8"/>
    <w:rsid w:val="003C2BF3"/>
    <w:rsid w:val="003C3CE7"/>
    <w:rsid w:val="003D0BF8"/>
    <w:rsid w:val="003D3FF5"/>
    <w:rsid w:val="003E0C72"/>
    <w:rsid w:val="003F1C90"/>
    <w:rsid w:val="003F366A"/>
    <w:rsid w:val="003F51E5"/>
    <w:rsid w:val="003F5B68"/>
    <w:rsid w:val="00403718"/>
    <w:rsid w:val="004050F5"/>
    <w:rsid w:val="00410061"/>
    <w:rsid w:val="00416FB5"/>
    <w:rsid w:val="00417DDE"/>
    <w:rsid w:val="0042325A"/>
    <w:rsid w:val="00426DA1"/>
    <w:rsid w:val="0043311C"/>
    <w:rsid w:val="0043726F"/>
    <w:rsid w:val="004372D3"/>
    <w:rsid w:val="00437EA6"/>
    <w:rsid w:val="00437EB3"/>
    <w:rsid w:val="004409E1"/>
    <w:rsid w:val="004509FA"/>
    <w:rsid w:val="00450EFC"/>
    <w:rsid w:val="0045230B"/>
    <w:rsid w:val="00454B3E"/>
    <w:rsid w:val="00457015"/>
    <w:rsid w:val="00464182"/>
    <w:rsid w:val="00465B1B"/>
    <w:rsid w:val="004710EC"/>
    <w:rsid w:val="00472880"/>
    <w:rsid w:val="00474228"/>
    <w:rsid w:val="004753EF"/>
    <w:rsid w:val="004768BE"/>
    <w:rsid w:val="00482B08"/>
    <w:rsid w:val="00485976"/>
    <w:rsid w:val="004870A1"/>
    <w:rsid w:val="004879CC"/>
    <w:rsid w:val="00491883"/>
    <w:rsid w:val="00491EF9"/>
    <w:rsid w:val="004A0EF6"/>
    <w:rsid w:val="004A2D46"/>
    <w:rsid w:val="004B2444"/>
    <w:rsid w:val="004C14EE"/>
    <w:rsid w:val="004C6477"/>
    <w:rsid w:val="004C6CE6"/>
    <w:rsid w:val="004D0A2C"/>
    <w:rsid w:val="004F2FAD"/>
    <w:rsid w:val="004F46E3"/>
    <w:rsid w:val="00510695"/>
    <w:rsid w:val="00512685"/>
    <w:rsid w:val="00517738"/>
    <w:rsid w:val="00527848"/>
    <w:rsid w:val="005328C5"/>
    <w:rsid w:val="005331E0"/>
    <w:rsid w:val="0053372B"/>
    <w:rsid w:val="0053433D"/>
    <w:rsid w:val="005354CE"/>
    <w:rsid w:val="00546424"/>
    <w:rsid w:val="00553093"/>
    <w:rsid w:val="0056557A"/>
    <w:rsid w:val="00573C35"/>
    <w:rsid w:val="00575B46"/>
    <w:rsid w:val="0057660C"/>
    <w:rsid w:val="005837F9"/>
    <w:rsid w:val="00585B93"/>
    <w:rsid w:val="005A6BB3"/>
    <w:rsid w:val="005B1134"/>
    <w:rsid w:val="005B568B"/>
    <w:rsid w:val="005C0E9F"/>
    <w:rsid w:val="005D26B7"/>
    <w:rsid w:val="005D5F83"/>
    <w:rsid w:val="005D74C2"/>
    <w:rsid w:val="005E2C7F"/>
    <w:rsid w:val="005E3028"/>
    <w:rsid w:val="005F67FB"/>
    <w:rsid w:val="005F78A0"/>
    <w:rsid w:val="00604FD4"/>
    <w:rsid w:val="00611CE4"/>
    <w:rsid w:val="00614081"/>
    <w:rsid w:val="006206EA"/>
    <w:rsid w:val="0062228C"/>
    <w:rsid w:val="00623439"/>
    <w:rsid w:val="00624509"/>
    <w:rsid w:val="00624A72"/>
    <w:rsid w:val="006255AC"/>
    <w:rsid w:val="00625C68"/>
    <w:rsid w:val="0063181C"/>
    <w:rsid w:val="00635199"/>
    <w:rsid w:val="00636E08"/>
    <w:rsid w:val="00637CD6"/>
    <w:rsid w:val="00645A6E"/>
    <w:rsid w:val="00650402"/>
    <w:rsid w:val="00652110"/>
    <w:rsid w:val="00654065"/>
    <w:rsid w:val="006614C6"/>
    <w:rsid w:val="00663EDB"/>
    <w:rsid w:val="00666809"/>
    <w:rsid w:val="006734D2"/>
    <w:rsid w:val="00676777"/>
    <w:rsid w:val="00677111"/>
    <w:rsid w:val="0068273E"/>
    <w:rsid w:val="00685C60"/>
    <w:rsid w:val="006A0F73"/>
    <w:rsid w:val="006A1872"/>
    <w:rsid w:val="006A4A10"/>
    <w:rsid w:val="006A531D"/>
    <w:rsid w:val="006A6D69"/>
    <w:rsid w:val="006B0355"/>
    <w:rsid w:val="006B278A"/>
    <w:rsid w:val="006B3186"/>
    <w:rsid w:val="006B543D"/>
    <w:rsid w:val="006B576A"/>
    <w:rsid w:val="006C0DFD"/>
    <w:rsid w:val="006D15CE"/>
    <w:rsid w:val="006D15D8"/>
    <w:rsid w:val="006D2FBD"/>
    <w:rsid w:val="006E01DB"/>
    <w:rsid w:val="006E3B38"/>
    <w:rsid w:val="006E50F5"/>
    <w:rsid w:val="006F12C0"/>
    <w:rsid w:val="006F1623"/>
    <w:rsid w:val="006F1D50"/>
    <w:rsid w:val="00703FA9"/>
    <w:rsid w:val="0070590B"/>
    <w:rsid w:val="007110EC"/>
    <w:rsid w:val="00711B4E"/>
    <w:rsid w:val="007141A5"/>
    <w:rsid w:val="0071470A"/>
    <w:rsid w:val="00727A60"/>
    <w:rsid w:val="00727E5A"/>
    <w:rsid w:val="007301C9"/>
    <w:rsid w:val="00732538"/>
    <w:rsid w:val="00735B09"/>
    <w:rsid w:val="00742D2D"/>
    <w:rsid w:val="00744B69"/>
    <w:rsid w:val="00746406"/>
    <w:rsid w:val="00747624"/>
    <w:rsid w:val="0075213D"/>
    <w:rsid w:val="007577C8"/>
    <w:rsid w:val="0077170E"/>
    <w:rsid w:val="0077418B"/>
    <w:rsid w:val="0077549E"/>
    <w:rsid w:val="00776D72"/>
    <w:rsid w:val="007801F9"/>
    <w:rsid w:val="00780DD6"/>
    <w:rsid w:val="00792ED0"/>
    <w:rsid w:val="00796E82"/>
    <w:rsid w:val="00797C14"/>
    <w:rsid w:val="007A26D8"/>
    <w:rsid w:val="007A36D8"/>
    <w:rsid w:val="007B2532"/>
    <w:rsid w:val="007B2AB7"/>
    <w:rsid w:val="007B2FC1"/>
    <w:rsid w:val="007B327F"/>
    <w:rsid w:val="007B39F1"/>
    <w:rsid w:val="007C603E"/>
    <w:rsid w:val="007D1DE5"/>
    <w:rsid w:val="007D2FC4"/>
    <w:rsid w:val="007E512A"/>
    <w:rsid w:val="007E5ABB"/>
    <w:rsid w:val="007E7BD9"/>
    <w:rsid w:val="0081254C"/>
    <w:rsid w:val="00813820"/>
    <w:rsid w:val="00813AA4"/>
    <w:rsid w:val="00813C43"/>
    <w:rsid w:val="00816B11"/>
    <w:rsid w:val="00822DE4"/>
    <w:rsid w:val="00825C8A"/>
    <w:rsid w:val="008269DC"/>
    <w:rsid w:val="00831B93"/>
    <w:rsid w:val="00836174"/>
    <w:rsid w:val="00840DDC"/>
    <w:rsid w:val="00853288"/>
    <w:rsid w:val="00853BE3"/>
    <w:rsid w:val="008630EC"/>
    <w:rsid w:val="00871D18"/>
    <w:rsid w:val="008742A1"/>
    <w:rsid w:val="0087608E"/>
    <w:rsid w:val="00882823"/>
    <w:rsid w:val="00883D29"/>
    <w:rsid w:val="0089052B"/>
    <w:rsid w:val="00891E3D"/>
    <w:rsid w:val="008A1774"/>
    <w:rsid w:val="008A2DF3"/>
    <w:rsid w:val="008A761A"/>
    <w:rsid w:val="008B5D93"/>
    <w:rsid w:val="008B7D82"/>
    <w:rsid w:val="008C0FFA"/>
    <w:rsid w:val="008C2959"/>
    <w:rsid w:val="008C33AB"/>
    <w:rsid w:val="008D2C82"/>
    <w:rsid w:val="008D4074"/>
    <w:rsid w:val="008E574C"/>
    <w:rsid w:val="008F684D"/>
    <w:rsid w:val="008F6B8A"/>
    <w:rsid w:val="008F7256"/>
    <w:rsid w:val="008F7712"/>
    <w:rsid w:val="0090403F"/>
    <w:rsid w:val="00906F44"/>
    <w:rsid w:val="00911E15"/>
    <w:rsid w:val="00921F1D"/>
    <w:rsid w:val="0092653A"/>
    <w:rsid w:val="0093661F"/>
    <w:rsid w:val="009366F7"/>
    <w:rsid w:val="009452B0"/>
    <w:rsid w:val="00952890"/>
    <w:rsid w:val="00960B80"/>
    <w:rsid w:val="00980D9C"/>
    <w:rsid w:val="00983124"/>
    <w:rsid w:val="009A02B2"/>
    <w:rsid w:val="009A1A32"/>
    <w:rsid w:val="009B0985"/>
    <w:rsid w:val="009B7AAF"/>
    <w:rsid w:val="009C1638"/>
    <w:rsid w:val="009C62DC"/>
    <w:rsid w:val="009C6FA3"/>
    <w:rsid w:val="009D0DF0"/>
    <w:rsid w:val="009D2067"/>
    <w:rsid w:val="009D5021"/>
    <w:rsid w:val="009E0C28"/>
    <w:rsid w:val="009E4A28"/>
    <w:rsid w:val="009F3D3D"/>
    <w:rsid w:val="009F4D19"/>
    <w:rsid w:val="00A01915"/>
    <w:rsid w:val="00A03411"/>
    <w:rsid w:val="00A04735"/>
    <w:rsid w:val="00A06955"/>
    <w:rsid w:val="00A12FAB"/>
    <w:rsid w:val="00A13972"/>
    <w:rsid w:val="00A23590"/>
    <w:rsid w:val="00A2729E"/>
    <w:rsid w:val="00A277FC"/>
    <w:rsid w:val="00A425D2"/>
    <w:rsid w:val="00A43824"/>
    <w:rsid w:val="00A467D0"/>
    <w:rsid w:val="00A506AC"/>
    <w:rsid w:val="00A50C6A"/>
    <w:rsid w:val="00A51632"/>
    <w:rsid w:val="00A61BED"/>
    <w:rsid w:val="00A64A52"/>
    <w:rsid w:val="00A67DC2"/>
    <w:rsid w:val="00A73D54"/>
    <w:rsid w:val="00A821F1"/>
    <w:rsid w:val="00A9407E"/>
    <w:rsid w:val="00A97BB2"/>
    <w:rsid w:val="00AA16D8"/>
    <w:rsid w:val="00AA62E1"/>
    <w:rsid w:val="00AC0B11"/>
    <w:rsid w:val="00AE223E"/>
    <w:rsid w:val="00AE3EB0"/>
    <w:rsid w:val="00AE7987"/>
    <w:rsid w:val="00AF4EA3"/>
    <w:rsid w:val="00AF7539"/>
    <w:rsid w:val="00B01736"/>
    <w:rsid w:val="00B03F07"/>
    <w:rsid w:val="00B0697A"/>
    <w:rsid w:val="00B06D6C"/>
    <w:rsid w:val="00B120FB"/>
    <w:rsid w:val="00B225CB"/>
    <w:rsid w:val="00B24359"/>
    <w:rsid w:val="00B24C9E"/>
    <w:rsid w:val="00B40C18"/>
    <w:rsid w:val="00B5052C"/>
    <w:rsid w:val="00B548CC"/>
    <w:rsid w:val="00B609D9"/>
    <w:rsid w:val="00B616BF"/>
    <w:rsid w:val="00B66E8B"/>
    <w:rsid w:val="00B77EA8"/>
    <w:rsid w:val="00B808EC"/>
    <w:rsid w:val="00B85BEC"/>
    <w:rsid w:val="00B938FA"/>
    <w:rsid w:val="00BA1EEA"/>
    <w:rsid w:val="00BA51AF"/>
    <w:rsid w:val="00BA5534"/>
    <w:rsid w:val="00BB29B2"/>
    <w:rsid w:val="00BB2A69"/>
    <w:rsid w:val="00BB3243"/>
    <w:rsid w:val="00BB3DEE"/>
    <w:rsid w:val="00BB5A0A"/>
    <w:rsid w:val="00BC0BE0"/>
    <w:rsid w:val="00BC644B"/>
    <w:rsid w:val="00BD508D"/>
    <w:rsid w:val="00BD6D0C"/>
    <w:rsid w:val="00BE1647"/>
    <w:rsid w:val="00BF0CA6"/>
    <w:rsid w:val="00BF27FC"/>
    <w:rsid w:val="00BF7F5A"/>
    <w:rsid w:val="00C022E2"/>
    <w:rsid w:val="00C072C5"/>
    <w:rsid w:val="00C1230A"/>
    <w:rsid w:val="00C13EB9"/>
    <w:rsid w:val="00C2222A"/>
    <w:rsid w:val="00C233D1"/>
    <w:rsid w:val="00C24F4F"/>
    <w:rsid w:val="00C26612"/>
    <w:rsid w:val="00C26E81"/>
    <w:rsid w:val="00C27875"/>
    <w:rsid w:val="00C30756"/>
    <w:rsid w:val="00C472BB"/>
    <w:rsid w:val="00C4798E"/>
    <w:rsid w:val="00C51520"/>
    <w:rsid w:val="00C6228C"/>
    <w:rsid w:val="00C63A10"/>
    <w:rsid w:val="00C6524D"/>
    <w:rsid w:val="00C6575F"/>
    <w:rsid w:val="00C66F6D"/>
    <w:rsid w:val="00C76163"/>
    <w:rsid w:val="00C77834"/>
    <w:rsid w:val="00C80392"/>
    <w:rsid w:val="00C83887"/>
    <w:rsid w:val="00C85CBD"/>
    <w:rsid w:val="00C86E75"/>
    <w:rsid w:val="00C86E9A"/>
    <w:rsid w:val="00C90D84"/>
    <w:rsid w:val="00CB3DF2"/>
    <w:rsid w:val="00CC4443"/>
    <w:rsid w:val="00CD08A6"/>
    <w:rsid w:val="00CD5B89"/>
    <w:rsid w:val="00CD608A"/>
    <w:rsid w:val="00CD6AD9"/>
    <w:rsid w:val="00CE1957"/>
    <w:rsid w:val="00CE48D1"/>
    <w:rsid w:val="00CE6FCB"/>
    <w:rsid w:val="00CF70CF"/>
    <w:rsid w:val="00D00BB1"/>
    <w:rsid w:val="00D02E20"/>
    <w:rsid w:val="00D044CD"/>
    <w:rsid w:val="00D169E2"/>
    <w:rsid w:val="00D204FA"/>
    <w:rsid w:val="00D2466E"/>
    <w:rsid w:val="00D25CD1"/>
    <w:rsid w:val="00D264DF"/>
    <w:rsid w:val="00D26C37"/>
    <w:rsid w:val="00D31EB6"/>
    <w:rsid w:val="00D32F5E"/>
    <w:rsid w:val="00D34354"/>
    <w:rsid w:val="00D37FB8"/>
    <w:rsid w:val="00D436B0"/>
    <w:rsid w:val="00D454C9"/>
    <w:rsid w:val="00D465CD"/>
    <w:rsid w:val="00D5162A"/>
    <w:rsid w:val="00D561CB"/>
    <w:rsid w:val="00D572EA"/>
    <w:rsid w:val="00D607B7"/>
    <w:rsid w:val="00D666A3"/>
    <w:rsid w:val="00D66C29"/>
    <w:rsid w:val="00D73F75"/>
    <w:rsid w:val="00D80FDE"/>
    <w:rsid w:val="00D8133D"/>
    <w:rsid w:val="00D82472"/>
    <w:rsid w:val="00D84CA5"/>
    <w:rsid w:val="00D87139"/>
    <w:rsid w:val="00D9456A"/>
    <w:rsid w:val="00DA0018"/>
    <w:rsid w:val="00DA17FF"/>
    <w:rsid w:val="00DA4E24"/>
    <w:rsid w:val="00DA761B"/>
    <w:rsid w:val="00DB1FC1"/>
    <w:rsid w:val="00DB4163"/>
    <w:rsid w:val="00DC1193"/>
    <w:rsid w:val="00DC1E1E"/>
    <w:rsid w:val="00DC3602"/>
    <w:rsid w:val="00DD2E5A"/>
    <w:rsid w:val="00DD3278"/>
    <w:rsid w:val="00DD3CFB"/>
    <w:rsid w:val="00DD4141"/>
    <w:rsid w:val="00DD7323"/>
    <w:rsid w:val="00DE1ED0"/>
    <w:rsid w:val="00DE36C6"/>
    <w:rsid w:val="00DE5BFB"/>
    <w:rsid w:val="00DF0D91"/>
    <w:rsid w:val="00DF532F"/>
    <w:rsid w:val="00E011A6"/>
    <w:rsid w:val="00E12C2F"/>
    <w:rsid w:val="00E2073F"/>
    <w:rsid w:val="00E24C8F"/>
    <w:rsid w:val="00E4539A"/>
    <w:rsid w:val="00E46902"/>
    <w:rsid w:val="00E4737A"/>
    <w:rsid w:val="00E54C9D"/>
    <w:rsid w:val="00E54CE9"/>
    <w:rsid w:val="00E56392"/>
    <w:rsid w:val="00E64AE0"/>
    <w:rsid w:val="00E75EA5"/>
    <w:rsid w:val="00E7681D"/>
    <w:rsid w:val="00E81703"/>
    <w:rsid w:val="00EA1079"/>
    <w:rsid w:val="00EA4C30"/>
    <w:rsid w:val="00EA5094"/>
    <w:rsid w:val="00EB7D2D"/>
    <w:rsid w:val="00EC15ED"/>
    <w:rsid w:val="00EC5A70"/>
    <w:rsid w:val="00EC691F"/>
    <w:rsid w:val="00EC6CF1"/>
    <w:rsid w:val="00EC781B"/>
    <w:rsid w:val="00ED2233"/>
    <w:rsid w:val="00ED3AC8"/>
    <w:rsid w:val="00ED429E"/>
    <w:rsid w:val="00EE6784"/>
    <w:rsid w:val="00EE7603"/>
    <w:rsid w:val="00EF721E"/>
    <w:rsid w:val="00F02559"/>
    <w:rsid w:val="00F051A2"/>
    <w:rsid w:val="00F106B1"/>
    <w:rsid w:val="00F16389"/>
    <w:rsid w:val="00F23C0E"/>
    <w:rsid w:val="00F37A81"/>
    <w:rsid w:val="00F41480"/>
    <w:rsid w:val="00F457F2"/>
    <w:rsid w:val="00F457FB"/>
    <w:rsid w:val="00F510B5"/>
    <w:rsid w:val="00F525D6"/>
    <w:rsid w:val="00F552D4"/>
    <w:rsid w:val="00F7206B"/>
    <w:rsid w:val="00F87571"/>
    <w:rsid w:val="00F9401B"/>
    <w:rsid w:val="00F97083"/>
    <w:rsid w:val="00FA2282"/>
    <w:rsid w:val="00FB28FD"/>
    <w:rsid w:val="00FB3AA8"/>
    <w:rsid w:val="00FB45A5"/>
    <w:rsid w:val="00FB5950"/>
    <w:rsid w:val="00FC17B8"/>
    <w:rsid w:val="00FC71F3"/>
    <w:rsid w:val="00FD1214"/>
    <w:rsid w:val="00FD4D61"/>
    <w:rsid w:val="00FD51A4"/>
    <w:rsid w:val="00FE2F2E"/>
    <w:rsid w:val="00FE412B"/>
    <w:rsid w:val="00FE4D71"/>
    <w:rsid w:val="00FE674E"/>
    <w:rsid w:val="00FE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  <w15:docId w15:val="{6C0D4AA7-44C5-4F7C-84CD-689CAA25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1632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163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51632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"/>
    <w:qFormat/>
    <w:rsid w:val="00A51632"/>
    <w:pPr>
      <w:keepNext/>
      <w:keepLines/>
      <w:spacing w:before="4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5163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A516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link w:val="Heading9"/>
    <w:uiPriority w:val="9"/>
    <w:locked/>
    <w:rsid w:val="00A51632"/>
    <w:rPr>
      <w:rFonts w:ascii="Cambria" w:hAnsi="Cambria" w:cs="Times New Roman"/>
      <w:i/>
      <w:iCs/>
      <w:color w:val="272727"/>
      <w:sz w:val="21"/>
      <w:szCs w:val="21"/>
      <w:lang w:val="en-GB" w:eastAsia="en-GB"/>
    </w:rPr>
  </w:style>
  <w:style w:type="paragraph" w:styleId="Header">
    <w:name w:val="header"/>
    <w:basedOn w:val="Normal"/>
    <w:link w:val="HeaderChar"/>
    <w:rsid w:val="00A51632"/>
    <w:pPr>
      <w:tabs>
        <w:tab w:val="center" w:pos="4320"/>
        <w:tab w:val="right" w:pos="8640"/>
      </w:tabs>
    </w:pPr>
    <w:rPr>
      <w:rFonts w:ascii="Frutiger 55 Roman" w:hAnsi="Frutiger 55 Roman"/>
      <w:sz w:val="22"/>
      <w:szCs w:val="20"/>
    </w:rPr>
  </w:style>
  <w:style w:type="character" w:customStyle="1" w:styleId="HeaderChar">
    <w:name w:val="Header Char"/>
    <w:link w:val="Header"/>
    <w:locked/>
    <w:rsid w:val="00A51632"/>
    <w:rPr>
      <w:rFonts w:ascii="Frutiger 55 Roman" w:hAnsi="Frutiger 55 Roman"/>
      <w:sz w:val="22"/>
      <w:lang w:val="en-GB"/>
    </w:rPr>
  </w:style>
  <w:style w:type="paragraph" w:customStyle="1" w:styleId="text">
    <w:name w:val="text"/>
    <w:basedOn w:val="Normal"/>
    <w:rsid w:val="00A51632"/>
    <w:pPr>
      <w:spacing w:before="60" w:after="60" w:line="260" w:lineRule="exact"/>
    </w:pPr>
    <w:rPr>
      <w:sz w:val="22"/>
      <w:szCs w:val="20"/>
      <w:lang w:eastAsia="en-US"/>
    </w:rPr>
  </w:style>
  <w:style w:type="paragraph" w:customStyle="1" w:styleId="Docucontent">
    <w:name w:val="Docucontent"/>
    <w:basedOn w:val="Heading1"/>
    <w:rsid w:val="00A51632"/>
    <w:pPr>
      <w:spacing w:before="0" w:after="0" w:line="360" w:lineRule="atLeast"/>
    </w:pPr>
    <w:rPr>
      <w:rFonts w:ascii="Bliss Bold" w:hAnsi="Bliss Bold"/>
      <w:b w:val="0"/>
      <w:bCs w:val="0"/>
      <w:color w:val="FFFFFF"/>
      <w:kern w:val="0"/>
      <w:sz w:val="28"/>
      <w:szCs w:val="20"/>
    </w:rPr>
  </w:style>
  <w:style w:type="paragraph" w:customStyle="1" w:styleId="Subref">
    <w:name w:val="Subref"/>
    <w:basedOn w:val="Normal"/>
    <w:rsid w:val="00A51632"/>
    <w:pPr>
      <w:spacing w:line="400" w:lineRule="atLeast"/>
      <w:outlineLvl w:val="0"/>
    </w:pPr>
    <w:rPr>
      <w:rFonts w:ascii="Bliss Regular" w:hAnsi="Bliss Regular"/>
      <w:sz w:val="36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51632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A51632"/>
    <w:rPr>
      <w:rFonts w:cs="Times New Roman"/>
      <w:sz w:val="24"/>
      <w:szCs w:val="24"/>
    </w:rPr>
  </w:style>
  <w:style w:type="character" w:styleId="PageNumber">
    <w:name w:val="page number"/>
    <w:uiPriority w:val="99"/>
    <w:rsid w:val="00A51632"/>
    <w:rPr>
      <w:rFonts w:cs="Times New Roman"/>
    </w:rPr>
  </w:style>
  <w:style w:type="character" w:styleId="Hyperlink">
    <w:name w:val="Hyperlink"/>
    <w:uiPriority w:val="99"/>
    <w:rsid w:val="00A51632"/>
    <w:rPr>
      <w:rFonts w:cs="Times New Roman"/>
      <w:color w:val="0000FF"/>
      <w:u w:val="single"/>
    </w:rPr>
  </w:style>
  <w:style w:type="paragraph" w:customStyle="1" w:styleId="Introtext">
    <w:name w:val="Intro text"/>
    <w:basedOn w:val="Normal"/>
    <w:rsid w:val="00A51632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22"/>
      <w:szCs w:val="22"/>
    </w:rPr>
  </w:style>
  <w:style w:type="paragraph" w:styleId="Title">
    <w:name w:val="Title"/>
    <w:basedOn w:val="Normal"/>
    <w:link w:val="TitleChar"/>
    <w:uiPriority w:val="10"/>
    <w:qFormat/>
    <w:rsid w:val="00A51632"/>
    <w:pPr>
      <w:jc w:val="center"/>
    </w:pPr>
    <w:rPr>
      <w:rFonts w:ascii="Arial" w:hAnsi="Arial"/>
      <w:b/>
      <w:sz w:val="32"/>
      <w:szCs w:val="20"/>
    </w:rPr>
  </w:style>
  <w:style w:type="character" w:customStyle="1" w:styleId="TitleChar">
    <w:name w:val="Title Char"/>
    <w:link w:val="Title"/>
    <w:uiPriority w:val="10"/>
    <w:locked/>
    <w:rsid w:val="00A51632"/>
    <w:rPr>
      <w:rFonts w:ascii="Arial" w:hAnsi="Arial" w:cs="Arial"/>
      <w:b/>
      <w:sz w:val="32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rsid w:val="00A51632"/>
    <w:pPr>
      <w:ind w:hanging="709"/>
    </w:pPr>
    <w:rPr>
      <w:rFonts w:ascii="CG Times" w:hAnsi="CG Times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A51632"/>
    <w:rPr>
      <w:rFonts w:ascii="CG Times" w:hAnsi="CG Times" w:cs="Times New Roman"/>
      <w:sz w:val="24"/>
    </w:rPr>
  </w:style>
  <w:style w:type="paragraph" w:customStyle="1" w:styleId="Legalinformation">
    <w:name w:val="_Legal information"/>
    <w:basedOn w:val="Normal"/>
    <w:rsid w:val="00A51632"/>
    <w:pPr>
      <w:spacing w:before="120"/>
    </w:pPr>
    <w:rPr>
      <w:rFonts w:ascii="Verdana" w:hAnsi="Verdana"/>
      <w:sz w:val="12"/>
      <w:lang w:val="en-US"/>
    </w:rPr>
  </w:style>
  <w:style w:type="paragraph" w:customStyle="1" w:styleId="Default">
    <w:name w:val="Default"/>
    <w:rsid w:val="00A51632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A51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1632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51632"/>
    <w:rPr>
      <w:rFonts w:ascii="Segoe UI" w:hAnsi="Segoe UI" w:cs="Segoe UI"/>
      <w:sz w:val="18"/>
      <w:szCs w:val="18"/>
    </w:rPr>
  </w:style>
  <w:style w:type="character" w:customStyle="1" w:styleId="MTConvertedEquation">
    <w:name w:val="MTConvertedEquation"/>
    <w:basedOn w:val="DefaultParagraphFont"/>
    <w:rsid w:val="00472880"/>
    <w:rPr>
      <w:rFonts w:ascii="Verdana" w:hAnsi="Verdana"/>
      <w:b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image" Target="media/image325.emf"/><Relationship Id="rId21" Type="http://schemas.openxmlformats.org/officeDocument/2006/relationships/oleObject" Target="embeddings/oleObject7.bin"/><Relationship Id="rId324" Type="http://schemas.openxmlformats.org/officeDocument/2006/relationships/image" Target="media/image159.emf"/><Relationship Id="rId531" Type="http://schemas.openxmlformats.org/officeDocument/2006/relationships/image" Target="media/image260.emf"/><Relationship Id="rId629" Type="http://schemas.openxmlformats.org/officeDocument/2006/relationships/oleObject" Target="embeddings/oleObject318.bin"/><Relationship Id="rId170" Type="http://schemas.openxmlformats.org/officeDocument/2006/relationships/image" Target="media/image82.e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4.emf"/><Relationship Id="rId682" Type="http://schemas.openxmlformats.org/officeDocument/2006/relationships/image" Target="media/image330.emf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70.bin"/><Relationship Id="rId181" Type="http://schemas.openxmlformats.org/officeDocument/2006/relationships/oleObject" Target="embeddings/oleObject87.bin"/><Relationship Id="rId402" Type="http://schemas.openxmlformats.org/officeDocument/2006/relationships/image" Target="media/image198.emf"/><Relationship Id="rId279" Type="http://schemas.openxmlformats.org/officeDocument/2006/relationships/image" Target="media/image137.emf"/><Relationship Id="rId486" Type="http://schemas.openxmlformats.org/officeDocument/2006/relationships/image" Target="media/image239.emf"/><Relationship Id="rId693" Type="http://schemas.openxmlformats.org/officeDocument/2006/relationships/oleObject" Target="embeddings/oleObject351.bin"/><Relationship Id="rId707" Type="http://schemas.openxmlformats.org/officeDocument/2006/relationships/oleObject" Target="embeddings/oleObject359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emf"/><Relationship Id="rId553" Type="http://schemas.openxmlformats.org/officeDocument/2006/relationships/oleObject" Target="embeddings/oleObject276.bin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oleObject" Target="embeddings/oleObject203.bin"/><Relationship Id="rId497" Type="http://schemas.openxmlformats.org/officeDocument/2006/relationships/image" Target="media/image243.emf"/><Relationship Id="rId620" Type="http://schemas.openxmlformats.org/officeDocument/2006/relationships/image" Target="media/image300.emf"/><Relationship Id="rId718" Type="http://schemas.openxmlformats.org/officeDocument/2006/relationships/image" Target="media/image347.emf"/><Relationship Id="rId357" Type="http://schemas.openxmlformats.org/officeDocument/2006/relationships/oleObject" Target="embeddings/oleObject175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6.bin"/><Relationship Id="rId564" Type="http://schemas.openxmlformats.org/officeDocument/2006/relationships/image" Target="media/image276.emf"/><Relationship Id="rId424" Type="http://schemas.openxmlformats.org/officeDocument/2006/relationships/image" Target="media/image209.emf"/><Relationship Id="rId631" Type="http://schemas.openxmlformats.org/officeDocument/2006/relationships/oleObject" Target="embeddings/oleObject319.bin"/><Relationship Id="rId729" Type="http://schemas.openxmlformats.org/officeDocument/2006/relationships/image" Target="media/image352.emf"/><Relationship Id="rId270" Type="http://schemas.openxmlformats.org/officeDocument/2006/relationships/oleObject" Target="embeddings/oleObject131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1.emf"/><Relationship Id="rId575" Type="http://schemas.openxmlformats.org/officeDocument/2006/relationships/oleObject" Target="embeddings/oleObject287.bin"/><Relationship Id="rId228" Type="http://schemas.openxmlformats.org/officeDocument/2006/relationships/image" Target="media/image110.emf"/><Relationship Id="rId435" Type="http://schemas.openxmlformats.org/officeDocument/2006/relationships/oleObject" Target="embeddings/oleObject214.bin"/><Relationship Id="rId642" Type="http://schemas.openxmlformats.org/officeDocument/2006/relationships/oleObject" Target="embeddings/oleObject325.bin"/><Relationship Id="rId281" Type="http://schemas.openxmlformats.org/officeDocument/2006/relationships/image" Target="media/image138.emf"/><Relationship Id="rId502" Type="http://schemas.openxmlformats.org/officeDocument/2006/relationships/oleObject" Target="embeddings/oleObject250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6.emf"/><Relationship Id="rId7" Type="http://schemas.openxmlformats.org/officeDocument/2006/relationships/endnotes" Target="endnotes.xml"/><Relationship Id="rId239" Type="http://schemas.openxmlformats.org/officeDocument/2006/relationships/image" Target="media/image117.emf"/><Relationship Id="rId446" Type="http://schemas.openxmlformats.org/officeDocument/2006/relationships/image" Target="media/image220.emf"/><Relationship Id="rId653" Type="http://schemas.openxmlformats.org/officeDocument/2006/relationships/image" Target="media/image316.emf"/><Relationship Id="rId292" Type="http://schemas.openxmlformats.org/officeDocument/2006/relationships/oleObject" Target="embeddings/oleObject142.bin"/><Relationship Id="rId306" Type="http://schemas.openxmlformats.org/officeDocument/2006/relationships/image" Target="media/image150.emf"/><Relationship Id="rId87" Type="http://schemas.openxmlformats.org/officeDocument/2006/relationships/oleObject" Target="embeddings/oleObject40.bin"/><Relationship Id="rId513" Type="http://schemas.openxmlformats.org/officeDocument/2006/relationships/image" Target="media/image251.emf"/><Relationship Id="rId597" Type="http://schemas.openxmlformats.org/officeDocument/2006/relationships/image" Target="media/image290.emf"/><Relationship Id="rId720" Type="http://schemas.openxmlformats.org/officeDocument/2006/relationships/image" Target="media/image348.emf"/><Relationship Id="rId152" Type="http://schemas.openxmlformats.org/officeDocument/2006/relationships/image" Target="media/image73.emf"/><Relationship Id="rId457" Type="http://schemas.openxmlformats.org/officeDocument/2006/relationships/image" Target="media/image225.emf"/><Relationship Id="rId664" Type="http://schemas.openxmlformats.org/officeDocument/2006/relationships/oleObject" Target="embeddings/oleObject336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61.bin"/><Relationship Id="rId731" Type="http://schemas.openxmlformats.org/officeDocument/2006/relationships/oleObject" Target="embeddings/oleObject372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emf"/><Relationship Id="rId230" Type="http://schemas.openxmlformats.org/officeDocument/2006/relationships/image" Target="media/image111.emf"/><Relationship Id="rId468" Type="http://schemas.openxmlformats.org/officeDocument/2006/relationships/oleObject" Target="embeddings/oleObject231.bin"/><Relationship Id="rId675" Type="http://schemas.openxmlformats.org/officeDocument/2006/relationships/image" Target="media/image327.emf"/><Relationship Id="rId25" Type="http://schemas.openxmlformats.org/officeDocument/2006/relationships/oleObject" Target="embeddings/oleObject9.bin"/><Relationship Id="rId328" Type="http://schemas.openxmlformats.org/officeDocument/2006/relationships/image" Target="media/image161.emf"/><Relationship Id="rId535" Type="http://schemas.openxmlformats.org/officeDocument/2006/relationships/image" Target="media/image262.emf"/><Relationship Id="rId742" Type="http://schemas.openxmlformats.org/officeDocument/2006/relationships/image" Target="media/image358.emf"/><Relationship Id="rId174" Type="http://schemas.openxmlformats.org/officeDocument/2006/relationships/image" Target="media/image84.emf"/><Relationship Id="rId381" Type="http://schemas.openxmlformats.org/officeDocument/2006/relationships/oleObject" Target="embeddings/oleObject187.bin"/><Relationship Id="rId602" Type="http://schemas.openxmlformats.org/officeDocument/2006/relationships/oleObject" Target="embeddings/oleObject303.bin"/><Relationship Id="rId241" Type="http://schemas.openxmlformats.org/officeDocument/2006/relationships/image" Target="media/image118.emf"/><Relationship Id="rId479" Type="http://schemas.openxmlformats.org/officeDocument/2006/relationships/image" Target="media/image236.emf"/><Relationship Id="rId686" Type="http://schemas.openxmlformats.org/officeDocument/2006/relationships/image" Target="media/image332.emf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72.bin"/><Relationship Id="rId753" Type="http://schemas.openxmlformats.org/officeDocument/2006/relationships/fontTable" Target="fontTable.xml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oleObject" Target="embeddings/oleObject310.bin"/><Relationship Id="rId697" Type="http://schemas.openxmlformats.org/officeDocument/2006/relationships/oleObject" Target="embeddings/oleObject353.bin"/><Relationship Id="rId252" Type="http://schemas.openxmlformats.org/officeDocument/2006/relationships/oleObject" Target="embeddings/oleObject122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8.bin"/><Relationship Id="rId196" Type="http://schemas.openxmlformats.org/officeDocument/2006/relationships/image" Target="media/image95.emf"/><Relationship Id="rId417" Type="http://schemas.openxmlformats.org/officeDocument/2006/relationships/image" Target="media/image206.emf"/><Relationship Id="rId624" Type="http://schemas.openxmlformats.org/officeDocument/2006/relationships/image" Target="media/image302.emf"/><Relationship Id="rId263" Type="http://schemas.openxmlformats.org/officeDocument/2006/relationships/image" Target="media/image129.emf"/><Relationship Id="rId470" Type="http://schemas.openxmlformats.org/officeDocument/2006/relationships/oleObject" Target="embeddings/oleObject232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emf"/><Relationship Id="rId568" Type="http://schemas.openxmlformats.org/officeDocument/2006/relationships/image" Target="media/image278.emf"/><Relationship Id="rId428" Type="http://schemas.openxmlformats.org/officeDocument/2006/relationships/image" Target="media/image211.emf"/><Relationship Id="rId635" Type="http://schemas.openxmlformats.org/officeDocument/2006/relationships/oleObject" Target="embeddings/oleObject321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7.emf"/><Relationship Id="rId702" Type="http://schemas.openxmlformats.org/officeDocument/2006/relationships/oleObject" Target="embeddings/oleObject356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9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oleObject" Target="embeddings/oleObject327.bin"/><Relationship Id="rId201" Type="http://schemas.openxmlformats.org/officeDocument/2006/relationships/oleObject" Target="embeddings/oleObject97.bin"/><Relationship Id="rId285" Type="http://schemas.openxmlformats.org/officeDocument/2006/relationships/image" Target="media/image140.wmf"/><Relationship Id="rId506" Type="http://schemas.openxmlformats.org/officeDocument/2006/relationships/oleObject" Target="embeddings/oleObject252.bin"/><Relationship Id="rId492" Type="http://schemas.openxmlformats.org/officeDocument/2006/relationships/oleObject" Target="embeddings/oleObject245.bin"/><Relationship Id="rId713" Type="http://schemas.openxmlformats.org/officeDocument/2006/relationships/oleObject" Target="embeddings/oleObject362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e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18.emf"/><Relationship Id="rId296" Type="http://schemas.openxmlformats.org/officeDocument/2006/relationships/oleObject" Target="embeddings/oleObject144.bin"/><Relationship Id="rId517" Type="http://schemas.openxmlformats.org/officeDocument/2006/relationships/image" Target="media/image253.emf"/><Relationship Id="rId724" Type="http://schemas.openxmlformats.org/officeDocument/2006/relationships/image" Target="media/image350.emf"/><Relationship Id="rId60" Type="http://schemas.openxmlformats.org/officeDocument/2006/relationships/image" Target="media/image27.wmf"/><Relationship Id="rId156" Type="http://schemas.openxmlformats.org/officeDocument/2006/relationships/image" Target="media/image75.e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79.e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2.emf"/><Relationship Id="rId668" Type="http://schemas.openxmlformats.org/officeDocument/2006/relationships/oleObject" Target="embeddings/oleObject338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63.bin"/><Relationship Id="rId735" Type="http://schemas.openxmlformats.org/officeDocument/2006/relationships/oleObject" Target="embeddings/oleObject374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emf"/><Relationship Id="rId581" Type="http://schemas.openxmlformats.org/officeDocument/2006/relationships/oleObject" Target="embeddings/oleObject290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emf"/><Relationship Id="rId679" Type="http://schemas.openxmlformats.org/officeDocument/2006/relationships/oleObject" Target="embeddings/oleObject34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image" Target="media/image264.emf"/><Relationship Id="rId746" Type="http://schemas.openxmlformats.org/officeDocument/2006/relationships/oleObject" Target="embeddings/oleObject380.bin"/><Relationship Id="rId178" Type="http://schemas.openxmlformats.org/officeDocument/2006/relationships/image" Target="media/image86.emf"/><Relationship Id="rId301" Type="http://schemas.openxmlformats.org/officeDocument/2006/relationships/oleObject" Target="embeddings/oleObject147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oleObject" Target="embeddings/oleObject297.bin"/><Relationship Id="rId606" Type="http://schemas.openxmlformats.org/officeDocument/2006/relationships/image" Target="media/image294.emf"/><Relationship Id="rId245" Type="http://schemas.openxmlformats.org/officeDocument/2006/relationships/image" Target="media/image120.emf"/><Relationship Id="rId452" Type="http://schemas.openxmlformats.org/officeDocument/2006/relationships/image" Target="media/image223.e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e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emf"/><Relationship Id="rId617" Type="http://schemas.openxmlformats.org/officeDocument/2006/relationships/oleObject" Target="embeddings/oleObject312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8.emf"/><Relationship Id="rId670" Type="http://schemas.openxmlformats.org/officeDocument/2006/relationships/oleObject" Target="embeddings/oleObject339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64.bin"/><Relationship Id="rId20" Type="http://schemas.openxmlformats.org/officeDocument/2006/relationships/image" Target="media/image7.wmf"/><Relationship Id="rId628" Type="http://schemas.openxmlformats.org/officeDocument/2006/relationships/image" Target="media/image304.emf"/><Relationship Id="rId267" Type="http://schemas.openxmlformats.org/officeDocument/2006/relationships/image" Target="media/image131.emf"/><Relationship Id="rId474" Type="http://schemas.openxmlformats.org/officeDocument/2006/relationships/oleObject" Target="embeddings/oleObject234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45.bin"/><Relationship Id="rId737" Type="http://schemas.openxmlformats.org/officeDocument/2006/relationships/oleObject" Target="embeddings/oleObject375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image" Target="media/image265.emf"/><Relationship Id="rId583" Type="http://schemas.openxmlformats.org/officeDocument/2006/relationships/oleObject" Target="embeddings/oleObject292.bin"/><Relationship Id="rId639" Type="http://schemas.openxmlformats.org/officeDocument/2006/relationships/oleObject" Target="embeddings/oleObject323.bin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7.bin"/><Relationship Id="rId443" Type="http://schemas.openxmlformats.org/officeDocument/2006/relationships/oleObject" Target="embeddings/oleObject218.bin"/><Relationship Id="rId650" Type="http://schemas.openxmlformats.org/officeDocument/2006/relationships/oleObject" Target="embeddings/oleObject329.bin"/><Relationship Id="rId303" Type="http://schemas.openxmlformats.org/officeDocument/2006/relationships/oleObject" Target="embeddings/oleObject148.bin"/><Relationship Id="rId485" Type="http://schemas.openxmlformats.org/officeDocument/2006/relationships/oleObject" Target="embeddings/oleObject240.bin"/><Relationship Id="rId692" Type="http://schemas.openxmlformats.org/officeDocument/2006/relationships/image" Target="media/image335.emf"/><Relationship Id="rId706" Type="http://schemas.openxmlformats.org/officeDocument/2006/relationships/image" Target="media/image341.emf"/><Relationship Id="rId748" Type="http://schemas.openxmlformats.org/officeDocument/2006/relationships/oleObject" Target="embeddings/oleObject381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4.bin"/><Relationship Id="rId552" Type="http://schemas.openxmlformats.org/officeDocument/2006/relationships/image" Target="media/image270.emf"/><Relationship Id="rId594" Type="http://schemas.openxmlformats.org/officeDocument/2006/relationships/oleObject" Target="embeddings/oleObject298.bin"/><Relationship Id="rId608" Type="http://schemas.openxmlformats.org/officeDocument/2006/relationships/image" Target="media/image295.e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21.emf"/><Relationship Id="rId412" Type="http://schemas.openxmlformats.org/officeDocument/2006/relationships/image" Target="media/image203.emf"/><Relationship Id="rId107" Type="http://schemas.openxmlformats.org/officeDocument/2006/relationships/oleObject" Target="embeddings/oleObject50.bin"/><Relationship Id="rId289" Type="http://schemas.openxmlformats.org/officeDocument/2006/relationships/image" Target="media/image142.emf"/><Relationship Id="rId454" Type="http://schemas.openxmlformats.org/officeDocument/2006/relationships/image" Target="media/image224.emf"/><Relationship Id="rId496" Type="http://schemas.openxmlformats.org/officeDocument/2006/relationships/oleObject" Target="embeddings/oleObject247.bin"/><Relationship Id="rId661" Type="http://schemas.openxmlformats.org/officeDocument/2006/relationships/image" Target="media/image320.emf"/><Relationship Id="rId717" Type="http://schemas.openxmlformats.org/officeDocument/2006/relationships/oleObject" Target="embeddings/oleObject364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image" Target="media/image255.emf"/><Relationship Id="rId563" Type="http://schemas.openxmlformats.org/officeDocument/2006/relationships/oleObject" Target="embeddings/oleObject281.bin"/><Relationship Id="rId619" Type="http://schemas.openxmlformats.org/officeDocument/2006/relationships/oleObject" Target="embeddings/oleObject313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emf"/><Relationship Id="rId216" Type="http://schemas.openxmlformats.org/officeDocument/2006/relationships/image" Target="media/image104.emf"/><Relationship Id="rId423" Type="http://schemas.openxmlformats.org/officeDocument/2006/relationships/oleObject" Target="embeddings/oleObject208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9.emf"/><Relationship Id="rId630" Type="http://schemas.openxmlformats.org/officeDocument/2006/relationships/image" Target="media/image305.emf"/><Relationship Id="rId672" Type="http://schemas.openxmlformats.org/officeDocument/2006/relationships/oleObject" Target="embeddings/oleObject340.bin"/><Relationship Id="rId728" Type="http://schemas.openxmlformats.org/officeDocument/2006/relationships/oleObject" Target="embeddings/oleObject370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0.bin"/><Relationship Id="rId532" Type="http://schemas.openxmlformats.org/officeDocument/2006/relationships/oleObject" Target="embeddings/oleObject265.bin"/><Relationship Id="rId574" Type="http://schemas.openxmlformats.org/officeDocument/2006/relationships/image" Target="media/image281.emf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1.bin"/><Relationship Id="rId269" Type="http://schemas.openxmlformats.org/officeDocument/2006/relationships/image" Target="media/image132.emf"/><Relationship Id="rId434" Type="http://schemas.openxmlformats.org/officeDocument/2006/relationships/image" Target="media/image214.emf"/><Relationship Id="rId476" Type="http://schemas.openxmlformats.org/officeDocument/2006/relationships/oleObject" Target="embeddings/oleObject235.bin"/><Relationship Id="rId641" Type="http://schemas.openxmlformats.org/officeDocument/2006/relationships/oleObject" Target="embeddings/oleObject324.bin"/><Relationship Id="rId683" Type="http://schemas.openxmlformats.org/officeDocument/2006/relationships/oleObject" Target="embeddings/oleObject346.bin"/><Relationship Id="rId739" Type="http://schemas.openxmlformats.org/officeDocument/2006/relationships/oleObject" Target="embeddings/oleObject376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6.bin"/><Relationship Id="rId336" Type="http://schemas.openxmlformats.org/officeDocument/2006/relationships/image" Target="media/image165.emf"/><Relationship Id="rId501" Type="http://schemas.openxmlformats.org/officeDocument/2006/relationships/image" Target="media/image245.emf"/><Relationship Id="rId543" Type="http://schemas.openxmlformats.org/officeDocument/2006/relationships/image" Target="media/image266.e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oleObject" Target="embeddings/oleObject198.bin"/><Relationship Id="rId585" Type="http://schemas.openxmlformats.org/officeDocument/2006/relationships/oleObject" Target="embeddings/oleObject293.bin"/><Relationship Id="rId750" Type="http://schemas.openxmlformats.org/officeDocument/2006/relationships/oleObject" Target="embeddings/oleObject38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9.bin"/><Relationship Id="rId487" Type="http://schemas.openxmlformats.org/officeDocument/2006/relationships/oleObject" Target="embeddings/oleObject241.bin"/><Relationship Id="rId610" Type="http://schemas.openxmlformats.org/officeDocument/2006/relationships/image" Target="media/image296.emf"/><Relationship Id="rId652" Type="http://schemas.openxmlformats.org/officeDocument/2006/relationships/oleObject" Target="embeddings/oleObject330.bin"/><Relationship Id="rId694" Type="http://schemas.openxmlformats.org/officeDocument/2006/relationships/image" Target="media/image336.emf"/><Relationship Id="rId708" Type="http://schemas.openxmlformats.org/officeDocument/2006/relationships/image" Target="media/image342.emf"/><Relationship Id="rId291" Type="http://schemas.openxmlformats.org/officeDocument/2006/relationships/image" Target="media/image143.wmf"/><Relationship Id="rId305" Type="http://schemas.openxmlformats.org/officeDocument/2006/relationships/oleObject" Target="embeddings/oleObject149.bin"/><Relationship Id="rId347" Type="http://schemas.openxmlformats.org/officeDocument/2006/relationships/oleObject" Target="embeddings/oleObject170.bin"/><Relationship Id="rId512" Type="http://schemas.openxmlformats.org/officeDocument/2006/relationships/oleObject" Target="embeddings/oleObject255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54" Type="http://schemas.openxmlformats.org/officeDocument/2006/relationships/image" Target="media/image271.emf"/><Relationship Id="rId596" Type="http://schemas.openxmlformats.org/officeDocument/2006/relationships/oleObject" Target="embeddings/oleObject300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image" Target="media/image122.emf"/><Relationship Id="rId414" Type="http://schemas.openxmlformats.org/officeDocument/2006/relationships/image" Target="media/image204.emf"/><Relationship Id="rId456" Type="http://schemas.openxmlformats.org/officeDocument/2006/relationships/oleObject" Target="embeddings/oleObject225.bin"/><Relationship Id="rId498" Type="http://schemas.openxmlformats.org/officeDocument/2006/relationships/oleObject" Target="embeddings/oleObject248.bin"/><Relationship Id="rId621" Type="http://schemas.openxmlformats.org/officeDocument/2006/relationships/oleObject" Target="embeddings/oleObject314.bin"/><Relationship Id="rId663" Type="http://schemas.openxmlformats.org/officeDocument/2006/relationships/image" Target="media/image321.e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6.bin"/><Relationship Id="rId316" Type="http://schemas.openxmlformats.org/officeDocument/2006/relationships/image" Target="media/image155.emf"/><Relationship Id="rId523" Type="http://schemas.openxmlformats.org/officeDocument/2006/relationships/image" Target="media/image256.emf"/><Relationship Id="rId719" Type="http://schemas.openxmlformats.org/officeDocument/2006/relationships/oleObject" Target="embeddings/oleObject365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image" Target="media/image176.emf"/><Relationship Id="rId565" Type="http://schemas.openxmlformats.org/officeDocument/2006/relationships/oleObject" Target="embeddings/oleObject282.bin"/><Relationship Id="rId730" Type="http://schemas.openxmlformats.org/officeDocument/2006/relationships/oleObject" Target="embeddings/oleObject371.bin"/><Relationship Id="rId162" Type="http://schemas.openxmlformats.org/officeDocument/2006/relationships/image" Target="media/image78.emf"/><Relationship Id="rId218" Type="http://schemas.openxmlformats.org/officeDocument/2006/relationships/image" Target="media/image105.emf"/><Relationship Id="rId425" Type="http://schemas.openxmlformats.org/officeDocument/2006/relationships/oleObject" Target="embeddings/oleObject209.bin"/><Relationship Id="rId467" Type="http://schemas.openxmlformats.org/officeDocument/2006/relationships/image" Target="media/image230.emf"/><Relationship Id="rId632" Type="http://schemas.openxmlformats.org/officeDocument/2006/relationships/image" Target="media/image306.emf"/><Relationship Id="rId271" Type="http://schemas.openxmlformats.org/officeDocument/2006/relationships/image" Target="media/image133.emf"/><Relationship Id="rId674" Type="http://schemas.openxmlformats.org/officeDocument/2006/relationships/oleObject" Target="embeddings/oleObject341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0.bin"/><Relationship Id="rId369" Type="http://schemas.openxmlformats.org/officeDocument/2006/relationships/oleObject" Target="embeddings/oleObject181.bin"/><Relationship Id="rId534" Type="http://schemas.openxmlformats.org/officeDocument/2006/relationships/oleObject" Target="embeddings/oleObject266.bin"/><Relationship Id="rId576" Type="http://schemas.openxmlformats.org/officeDocument/2006/relationships/image" Target="media/image282.emf"/><Relationship Id="rId741" Type="http://schemas.openxmlformats.org/officeDocument/2006/relationships/oleObject" Target="embeddings/oleObject377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2.bin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2.emf"/><Relationship Id="rId643" Type="http://schemas.openxmlformats.org/officeDocument/2006/relationships/image" Target="media/image311.e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47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7.bin"/><Relationship Id="rId338" Type="http://schemas.openxmlformats.org/officeDocument/2006/relationships/image" Target="media/image166.emf"/><Relationship Id="rId503" Type="http://schemas.openxmlformats.org/officeDocument/2006/relationships/image" Target="media/image246.emf"/><Relationship Id="rId545" Type="http://schemas.openxmlformats.org/officeDocument/2006/relationships/image" Target="media/image267.emf"/><Relationship Id="rId587" Type="http://schemas.openxmlformats.org/officeDocument/2006/relationships/oleObject" Target="embeddings/oleObject294.bin"/><Relationship Id="rId710" Type="http://schemas.openxmlformats.org/officeDocument/2006/relationships/image" Target="media/image343.emf"/><Relationship Id="rId752" Type="http://schemas.openxmlformats.org/officeDocument/2006/relationships/footer" Target="footer2.xml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e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47" Type="http://schemas.openxmlformats.org/officeDocument/2006/relationships/oleObject" Target="embeddings/oleObject220.bin"/><Relationship Id="rId612" Type="http://schemas.openxmlformats.org/officeDocument/2006/relationships/oleObject" Target="embeddings/oleObject309.bin"/><Relationship Id="rId251" Type="http://schemas.openxmlformats.org/officeDocument/2006/relationships/image" Target="media/image123.emf"/><Relationship Id="rId489" Type="http://schemas.openxmlformats.org/officeDocument/2006/relationships/oleObject" Target="embeddings/oleObject243.bin"/><Relationship Id="rId654" Type="http://schemas.openxmlformats.org/officeDocument/2006/relationships/oleObject" Target="embeddings/oleObject331.bin"/><Relationship Id="rId696" Type="http://schemas.openxmlformats.org/officeDocument/2006/relationships/image" Target="media/image337.emf"/><Relationship Id="rId46" Type="http://schemas.openxmlformats.org/officeDocument/2006/relationships/image" Target="media/image20.wmf"/><Relationship Id="rId293" Type="http://schemas.openxmlformats.org/officeDocument/2006/relationships/image" Target="media/image144.wmf"/><Relationship Id="rId307" Type="http://schemas.openxmlformats.org/officeDocument/2006/relationships/oleObject" Target="embeddings/oleObject150.bin"/><Relationship Id="rId349" Type="http://schemas.openxmlformats.org/officeDocument/2006/relationships/oleObject" Target="embeddings/oleObject171.bin"/><Relationship Id="rId514" Type="http://schemas.openxmlformats.org/officeDocument/2006/relationships/oleObject" Target="embeddings/oleObject256.bin"/><Relationship Id="rId556" Type="http://schemas.openxmlformats.org/officeDocument/2006/relationships/image" Target="media/image272.emf"/><Relationship Id="rId721" Type="http://schemas.openxmlformats.org/officeDocument/2006/relationships/oleObject" Target="embeddings/oleObject366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77.emf"/><Relationship Id="rId416" Type="http://schemas.openxmlformats.org/officeDocument/2006/relationships/oleObject" Target="embeddings/oleObject204.bin"/><Relationship Id="rId598" Type="http://schemas.openxmlformats.org/officeDocument/2006/relationships/oleObject" Target="embeddings/oleObject301.bin"/><Relationship Id="rId220" Type="http://schemas.openxmlformats.org/officeDocument/2006/relationships/image" Target="media/image106.emf"/><Relationship Id="rId458" Type="http://schemas.openxmlformats.org/officeDocument/2006/relationships/oleObject" Target="embeddings/oleObject226.bin"/><Relationship Id="rId623" Type="http://schemas.openxmlformats.org/officeDocument/2006/relationships/oleObject" Target="embeddings/oleObject315.bin"/><Relationship Id="rId665" Type="http://schemas.openxmlformats.org/officeDocument/2006/relationships/image" Target="media/image322.e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7.bin"/><Relationship Id="rId318" Type="http://schemas.openxmlformats.org/officeDocument/2006/relationships/image" Target="media/image156.emf"/><Relationship Id="rId525" Type="http://schemas.openxmlformats.org/officeDocument/2006/relationships/image" Target="media/image257.emf"/><Relationship Id="rId567" Type="http://schemas.openxmlformats.org/officeDocument/2006/relationships/oleObject" Target="embeddings/oleObject283.bin"/><Relationship Id="rId732" Type="http://schemas.openxmlformats.org/officeDocument/2006/relationships/image" Target="media/image353.emf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79.emf"/><Relationship Id="rId371" Type="http://schemas.openxmlformats.org/officeDocument/2006/relationships/oleObject" Target="embeddings/oleObject182.bin"/><Relationship Id="rId427" Type="http://schemas.openxmlformats.org/officeDocument/2006/relationships/oleObject" Target="embeddings/oleObject210.bin"/><Relationship Id="rId469" Type="http://schemas.openxmlformats.org/officeDocument/2006/relationships/image" Target="media/image231.emf"/><Relationship Id="rId634" Type="http://schemas.openxmlformats.org/officeDocument/2006/relationships/image" Target="media/image307.emf"/><Relationship Id="rId676" Type="http://schemas.openxmlformats.org/officeDocument/2006/relationships/oleObject" Target="embeddings/oleObject342.bin"/><Relationship Id="rId26" Type="http://schemas.openxmlformats.org/officeDocument/2006/relationships/image" Target="media/image10.wmf"/><Relationship Id="rId231" Type="http://schemas.openxmlformats.org/officeDocument/2006/relationships/image" Target="media/image112.emf"/><Relationship Id="rId273" Type="http://schemas.openxmlformats.org/officeDocument/2006/relationships/image" Target="media/image134.emf"/><Relationship Id="rId329" Type="http://schemas.openxmlformats.org/officeDocument/2006/relationships/oleObject" Target="embeddings/oleObject161.bin"/><Relationship Id="rId480" Type="http://schemas.openxmlformats.org/officeDocument/2006/relationships/oleObject" Target="embeddings/oleObject237.bin"/><Relationship Id="rId536" Type="http://schemas.openxmlformats.org/officeDocument/2006/relationships/oleObject" Target="embeddings/oleObject267.bin"/><Relationship Id="rId701" Type="http://schemas.openxmlformats.org/officeDocument/2006/relationships/image" Target="media/image339.e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7.emf"/><Relationship Id="rId578" Type="http://schemas.openxmlformats.org/officeDocument/2006/relationships/image" Target="media/image283.emf"/><Relationship Id="rId743" Type="http://schemas.openxmlformats.org/officeDocument/2006/relationships/oleObject" Target="embeddings/oleObject378.bin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oleObject" Target="embeddings/oleObject304.bin"/><Relationship Id="rId645" Type="http://schemas.openxmlformats.org/officeDocument/2006/relationships/image" Target="media/image312.emf"/><Relationship Id="rId687" Type="http://schemas.openxmlformats.org/officeDocument/2006/relationships/oleObject" Target="embeddings/oleObject348.bin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0.emf"/><Relationship Id="rId505" Type="http://schemas.openxmlformats.org/officeDocument/2006/relationships/image" Target="media/image247.emf"/><Relationship Id="rId712" Type="http://schemas.openxmlformats.org/officeDocument/2006/relationships/image" Target="media/image344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emf"/><Relationship Id="rId547" Type="http://schemas.openxmlformats.org/officeDocument/2006/relationships/image" Target="media/image268.emf"/><Relationship Id="rId589" Type="http://schemas.openxmlformats.org/officeDocument/2006/relationships/oleObject" Target="embeddings/oleObject295.bin"/><Relationship Id="rId754" Type="http://schemas.openxmlformats.org/officeDocument/2006/relationships/theme" Target="theme/theme1.xml"/><Relationship Id="rId90" Type="http://schemas.openxmlformats.org/officeDocument/2006/relationships/image" Target="media/image42.wmf"/><Relationship Id="rId186" Type="http://schemas.openxmlformats.org/officeDocument/2006/relationships/image" Target="media/image90.emf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oleObject" Target="embeddings/oleObject221.bin"/><Relationship Id="rId614" Type="http://schemas.openxmlformats.org/officeDocument/2006/relationships/image" Target="media/image297.emf"/><Relationship Id="rId656" Type="http://schemas.openxmlformats.org/officeDocument/2006/relationships/oleObject" Target="embeddings/oleObject332.bin"/><Relationship Id="rId211" Type="http://schemas.openxmlformats.org/officeDocument/2006/relationships/image" Target="media/image102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oleObject" Target="embeddings/oleObject151.bin"/><Relationship Id="rId460" Type="http://schemas.openxmlformats.org/officeDocument/2006/relationships/oleObject" Target="embeddings/oleObject227.bin"/><Relationship Id="rId516" Type="http://schemas.openxmlformats.org/officeDocument/2006/relationships/oleObject" Target="embeddings/oleObject257.bin"/><Relationship Id="rId698" Type="http://schemas.openxmlformats.org/officeDocument/2006/relationships/image" Target="media/image338.e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emf"/><Relationship Id="rId558" Type="http://schemas.openxmlformats.org/officeDocument/2006/relationships/image" Target="media/image273.emf"/><Relationship Id="rId723" Type="http://schemas.openxmlformats.org/officeDocument/2006/relationships/oleObject" Target="embeddings/oleObject367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8.emf"/><Relationship Id="rId418" Type="http://schemas.openxmlformats.org/officeDocument/2006/relationships/oleObject" Target="embeddings/oleObject205.bin"/><Relationship Id="rId625" Type="http://schemas.openxmlformats.org/officeDocument/2006/relationships/oleObject" Target="embeddings/oleObject316.bin"/><Relationship Id="rId222" Type="http://schemas.openxmlformats.org/officeDocument/2006/relationships/image" Target="media/image107.emf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2.emf"/><Relationship Id="rId667" Type="http://schemas.openxmlformats.org/officeDocument/2006/relationships/image" Target="media/image323.e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image" Target="media/image258.emf"/><Relationship Id="rId569" Type="http://schemas.openxmlformats.org/officeDocument/2006/relationships/oleObject" Target="embeddings/oleObject284.bin"/><Relationship Id="rId734" Type="http://schemas.openxmlformats.org/officeDocument/2006/relationships/image" Target="media/image354.emf"/><Relationship Id="rId70" Type="http://schemas.openxmlformats.org/officeDocument/2006/relationships/image" Target="media/image32.wmf"/><Relationship Id="rId166" Type="http://schemas.openxmlformats.org/officeDocument/2006/relationships/image" Target="media/image80.e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1.bin"/><Relationship Id="rId580" Type="http://schemas.openxmlformats.org/officeDocument/2006/relationships/image" Target="media/image284.emf"/><Relationship Id="rId636" Type="http://schemas.openxmlformats.org/officeDocument/2006/relationships/image" Target="media/image308.e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oleObject" Target="embeddings/oleObject343.bin"/><Relationship Id="rId28" Type="http://schemas.openxmlformats.org/officeDocument/2006/relationships/image" Target="media/image11.wmf"/><Relationship Id="rId275" Type="http://schemas.openxmlformats.org/officeDocument/2006/relationships/image" Target="media/image135.emf"/><Relationship Id="rId300" Type="http://schemas.openxmlformats.org/officeDocument/2006/relationships/image" Target="media/image147.emf"/><Relationship Id="rId482" Type="http://schemas.openxmlformats.org/officeDocument/2006/relationships/oleObject" Target="embeddings/oleObject238.bin"/><Relationship Id="rId538" Type="http://schemas.openxmlformats.org/officeDocument/2006/relationships/oleObject" Target="embeddings/oleObject268.bin"/><Relationship Id="rId703" Type="http://schemas.openxmlformats.org/officeDocument/2006/relationships/oleObject" Target="embeddings/oleObject357.bin"/><Relationship Id="rId745" Type="http://schemas.openxmlformats.org/officeDocument/2006/relationships/oleObject" Target="embeddings/oleObject379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88.emf"/><Relationship Id="rId605" Type="http://schemas.openxmlformats.org/officeDocument/2006/relationships/oleObject" Target="embeddings/oleObject305.bin"/><Relationship Id="rId202" Type="http://schemas.openxmlformats.org/officeDocument/2006/relationships/image" Target="media/image98.emf"/><Relationship Id="rId244" Type="http://schemas.openxmlformats.org/officeDocument/2006/relationships/oleObject" Target="embeddings/oleObject118.bin"/><Relationship Id="rId647" Type="http://schemas.openxmlformats.org/officeDocument/2006/relationships/image" Target="media/image313.emf"/><Relationship Id="rId689" Type="http://schemas.openxmlformats.org/officeDocument/2006/relationships/oleObject" Target="embeddings/oleObject349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39.bin"/><Relationship Id="rId451" Type="http://schemas.openxmlformats.org/officeDocument/2006/relationships/oleObject" Target="embeddings/oleObject222.bin"/><Relationship Id="rId493" Type="http://schemas.openxmlformats.org/officeDocument/2006/relationships/image" Target="media/image241.emf"/><Relationship Id="rId507" Type="http://schemas.openxmlformats.org/officeDocument/2006/relationships/image" Target="media/image248.emf"/><Relationship Id="rId549" Type="http://schemas.openxmlformats.org/officeDocument/2006/relationships/image" Target="media/image269.emf"/><Relationship Id="rId714" Type="http://schemas.openxmlformats.org/officeDocument/2006/relationships/image" Target="media/image345.e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image" Target="media/image274.emf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06.bin"/><Relationship Id="rId616" Type="http://schemas.openxmlformats.org/officeDocument/2006/relationships/image" Target="media/image298.emf"/><Relationship Id="rId658" Type="http://schemas.openxmlformats.org/officeDocument/2006/relationships/oleObject" Target="embeddings/oleObject333.bin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oleObject" Target="embeddings/oleObject228.bin"/><Relationship Id="rId518" Type="http://schemas.openxmlformats.org/officeDocument/2006/relationships/oleObject" Target="embeddings/oleObject258.bin"/><Relationship Id="rId725" Type="http://schemas.openxmlformats.org/officeDocument/2006/relationships/oleObject" Target="embeddings/oleObject368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85.bin"/><Relationship Id="rId627" Type="http://schemas.openxmlformats.org/officeDocument/2006/relationships/oleObject" Target="embeddings/oleObject317.bin"/><Relationship Id="rId669" Type="http://schemas.openxmlformats.org/officeDocument/2006/relationships/image" Target="media/image324.emf"/><Relationship Id="rId19" Type="http://schemas.openxmlformats.org/officeDocument/2006/relationships/oleObject" Target="embeddings/oleObject6.bin"/><Relationship Id="rId224" Type="http://schemas.openxmlformats.org/officeDocument/2006/relationships/image" Target="media/image108.emf"/><Relationship Id="rId266" Type="http://schemas.openxmlformats.org/officeDocument/2006/relationships/oleObject" Target="embeddings/oleObject129.bin"/><Relationship Id="rId431" Type="http://schemas.openxmlformats.org/officeDocument/2006/relationships/oleObject" Target="embeddings/oleObject212.bin"/><Relationship Id="rId473" Type="http://schemas.openxmlformats.org/officeDocument/2006/relationships/image" Target="media/image233.emf"/><Relationship Id="rId529" Type="http://schemas.openxmlformats.org/officeDocument/2006/relationships/image" Target="media/image259.emf"/><Relationship Id="rId680" Type="http://schemas.openxmlformats.org/officeDocument/2006/relationships/image" Target="media/image329.emf"/><Relationship Id="rId736" Type="http://schemas.openxmlformats.org/officeDocument/2006/relationships/image" Target="media/image355.e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emf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9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oleObject" Target="embeddings/oleObject291.bin"/><Relationship Id="rId638" Type="http://schemas.openxmlformats.org/officeDocument/2006/relationships/image" Target="media/image309.e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277" Type="http://schemas.openxmlformats.org/officeDocument/2006/relationships/image" Target="media/image136.emf"/><Relationship Id="rId400" Type="http://schemas.openxmlformats.org/officeDocument/2006/relationships/image" Target="media/image197.emf"/><Relationship Id="rId442" Type="http://schemas.openxmlformats.org/officeDocument/2006/relationships/image" Target="media/image218.wmf"/><Relationship Id="rId484" Type="http://schemas.openxmlformats.org/officeDocument/2006/relationships/oleObject" Target="embeddings/oleObject239.bin"/><Relationship Id="rId705" Type="http://schemas.openxmlformats.org/officeDocument/2006/relationships/oleObject" Target="embeddings/oleObject358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oleObject" Target="embeddings/oleObject350.bin"/><Relationship Id="rId747" Type="http://schemas.openxmlformats.org/officeDocument/2006/relationships/image" Target="media/image360.e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emf"/><Relationship Id="rId551" Type="http://schemas.openxmlformats.org/officeDocument/2006/relationships/oleObject" Target="embeddings/oleObject275.bin"/><Relationship Id="rId593" Type="http://schemas.openxmlformats.org/officeDocument/2006/relationships/image" Target="media/image289.emf"/><Relationship Id="rId607" Type="http://schemas.openxmlformats.org/officeDocument/2006/relationships/oleObject" Target="embeddings/oleObject306.bin"/><Relationship Id="rId649" Type="http://schemas.openxmlformats.org/officeDocument/2006/relationships/image" Target="media/image314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oleObject" Target="embeddings/oleObject119.bin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image" Target="media/image249.wmf"/><Relationship Id="rId660" Type="http://schemas.openxmlformats.org/officeDocument/2006/relationships/oleObject" Target="embeddings/oleObject334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495" Type="http://schemas.openxmlformats.org/officeDocument/2006/relationships/image" Target="media/image242.emf"/><Relationship Id="rId716" Type="http://schemas.openxmlformats.org/officeDocument/2006/relationships/image" Target="media/image346.e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e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oleObject" Target="embeddings/oleObject259.bin"/><Relationship Id="rId562" Type="http://schemas.openxmlformats.org/officeDocument/2006/relationships/image" Target="media/image275.emf"/><Relationship Id="rId618" Type="http://schemas.openxmlformats.org/officeDocument/2006/relationships/image" Target="media/image299.emf"/><Relationship Id="rId215" Type="http://schemas.openxmlformats.org/officeDocument/2006/relationships/oleObject" Target="embeddings/oleObject105.bin"/><Relationship Id="rId257" Type="http://schemas.openxmlformats.org/officeDocument/2006/relationships/image" Target="media/image126.emf"/><Relationship Id="rId422" Type="http://schemas.openxmlformats.org/officeDocument/2006/relationships/image" Target="media/image208.emf"/><Relationship Id="rId464" Type="http://schemas.openxmlformats.org/officeDocument/2006/relationships/oleObject" Target="embeddings/oleObject229.bin"/><Relationship Id="rId299" Type="http://schemas.openxmlformats.org/officeDocument/2006/relationships/oleObject" Target="embeddings/oleObject146.bin"/><Relationship Id="rId727" Type="http://schemas.openxmlformats.org/officeDocument/2006/relationships/image" Target="media/image351.e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emf"/><Relationship Id="rId573" Type="http://schemas.openxmlformats.org/officeDocument/2006/relationships/oleObject" Target="embeddings/oleObject286.bin"/><Relationship Id="rId226" Type="http://schemas.openxmlformats.org/officeDocument/2006/relationships/image" Target="media/image109.emf"/><Relationship Id="rId433" Type="http://schemas.openxmlformats.org/officeDocument/2006/relationships/oleObject" Target="embeddings/oleObject213.bin"/><Relationship Id="rId640" Type="http://schemas.openxmlformats.org/officeDocument/2006/relationships/image" Target="media/image310.emf"/><Relationship Id="rId738" Type="http://schemas.openxmlformats.org/officeDocument/2006/relationships/image" Target="media/image356.e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oleObject" Target="embeddings/oleObject249.bin"/><Relationship Id="rId584" Type="http://schemas.openxmlformats.org/officeDocument/2006/relationships/image" Target="media/image285.emf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444" Type="http://schemas.openxmlformats.org/officeDocument/2006/relationships/image" Target="media/image219.wmf"/><Relationship Id="rId651" Type="http://schemas.openxmlformats.org/officeDocument/2006/relationships/image" Target="media/image315.emf"/><Relationship Id="rId749" Type="http://schemas.openxmlformats.org/officeDocument/2006/relationships/oleObject" Target="embeddings/oleObject382.bin"/><Relationship Id="rId290" Type="http://schemas.openxmlformats.org/officeDocument/2006/relationships/oleObject" Target="embeddings/oleObject141.bin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image" Target="media/image250.emf"/><Relationship Id="rId609" Type="http://schemas.openxmlformats.org/officeDocument/2006/relationships/oleObject" Target="embeddings/oleObject307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emf"/><Relationship Id="rId595" Type="http://schemas.openxmlformats.org/officeDocument/2006/relationships/oleObject" Target="embeddings/oleObject299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4.bin"/><Relationship Id="rId662" Type="http://schemas.openxmlformats.org/officeDocument/2006/relationships/oleObject" Target="embeddings/oleObject335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60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59" Type="http://schemas.openxmlformats.org/officeDocument/2006/relationships/image" Target="media/image127.e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26.e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emf"/><Relationship Id="rId533" Type="http://schemas.openxmlformats.org/officeDocument/2006/relationships/image" Target="media/image261.emf"/><Relationship Id="rId740" Type="http://schemas.openxmlformats.org/officeDocument/2006/relationships/image" Target="media/image357.emf"/><Relationship Id="rId172" Type="http://schemas.openxmlformats.org/officeDocument/2006/relationships/image" Target="media/image83.emf"/><Relationship Id="rId477" Type="http://schemas.openxmlformats.org/officeDocument/2006/relationships/image" Target="media/image235.emf"/><Relationship Id="rId600" Type="http://schemas.openxmlformats.org/officeDocument/2006/relationships/oleObject" Target="embeddings/oleObject302.bin"/><Relationship Id="rId684" Type="http://schemas.openxmlformats.org/officeDocument/2006/relationships/image" Target="media/image331.emf"/><Relationship Id="rId337" Type="http://schemas.openxmlformats.org/officeDocument/2006/relationships/oleObject" Target="embeddings/oleObject165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71.bin"/><Relationship Id="rId751" Type="http://schemas.openxmlformats.org/officeDocument/2006/relationships/footer" Target="footer1.xml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oleObject" Target="embeddings/oleObject308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2.bin"/><Relationship Id="rId695" Type="http://schemas.openxmlformats.org/officeDocument/2006/relationships/oleObject" Target="embeddings/oleObject352.bin"/><Relationship Id="rId709" Type="http://schemas.openxmlformats.org/officeDocument/2006/relationships/oleObject" Target="embeddings/oleObject360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emf"/><Relationship Id="rId555" Type="http://schemas.openxmlformats.org/officeDocument/2006/relationships/oleObject" Target="embeddings/oleObject277.bin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5.emf"/><Relationship Id="rId622" Type="http://schemas.openxmlformats.org/officeDocument/2006/relationships/image" Target="media/image301.emf"/><Relationship Id="rId261" Type="http://schemas.openxmlformats.org/officeDocument/2006/relationships/image" Target="media/image128.emf"/><Relationship Id="rId499" Type="http://schemas.openxmlformats.org/officeDocument/2006/relationships/image" Target="media/image244.e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7.e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10.emf"/><Relationship Id="rId633" Type="http://schemas.openxmlformats.org/officeDocument/2006/relationships/oleObject" Target="embeddings/oleObject320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88.bin"/><Relationship Id="rId700" Type="http://schemas.openxmlformats.org/officeDocument/2006/relationships/oleObject" Target="embeddings/oleObject355.bin"/><Relationship Id="rId132" Type="http://schemas.openxmlformats.org/officeDocument/2006/relationships/image" Target="media/image63.wmf"/><Relationship Id="rId437" Type="http://schemas.openxmlformats.org/officeDocument/2006/relationships/oleObject" Target="embeddings/oleObject215.bin"/><Relationship Id="rId644" Type="http://schemas.openxmlformats.org/officeDocument/2006/relationships/oleObject" Target="embeddings/oleObject326.bin"/><Relationship Id="rId283" Type="http://schemas.openxmlformats.org/officeDocument/2006/relationships/image" Target="media/image139.emf"/><Relationship Id="rId490" Type="http://schemas.openxmlformats.org/officeDocument/2006/relationships/oleObject" Target="embeddings/oleObject244.bin"/><Relationship Id="rId504" Type="http://schemas.openxmlformats.org/officeDocument/2006/relationships/oleObject" Target="embeddings/oleObject251.bin"/><Relationship Id="rId711" Type="http://schemas.openxmlformats.org/officeDocument/2006/relationships/oleObject" Target="embeddings/oleObject361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emf"/><Relationship Id="rId588" Type="http://schemas.openxmlformats.org/officeDocument/2006/relationships/image" Target="media/image287.e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image" Target="media/image221.wmf"/><Relationship Id="rId655" Type="http://schemas.openxmlformats.org/officeDocument/2006/relationships/image" Target="media/image317.emf"/><Relationship Id="rId294" Type="http://schemas.openxmlformats.org/officeDocument/2006/relationships/oleObject" Target="embeddings/oleObject143.bin"/><Relationship Id="rId308" Type="http://schemas.openxmlformats.org/officeDocument/2006/relationships/image" Target="media/image151.emf"/><Relationship Id="rId515" Type="http://schemas.openxmlformats.org/officeDocument/2006/relationships/image" Target="media/image252.emf"/><Relationship Id="rId722" Type="http://schemas.openxmlformats.org/officeDocument/2006/relationships/image" Target="media/image349.e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emf"/><Relationship Id="rId361" Type="http://schemas.openxmlformats.org/officeDocument/2006/relationships/oleObject" Target="embeddings/oleObject177.bin"/><Relationship Id="rId599" Type="http://schemas.openxmlformats.org/officeDocument/2006/relationships/image" Target="media/image291.emf"/><Relationship Id="rId459" Type="http://schemas.openxmlformats.org/officeDocument/2006/relationships/image" Target="media/image226.emf"/><Relationship Id="rId666" Type="http://schemas.openxmlformats.org/officeDocument/2006/relationships/oleObject" Target="embeddings/oleObject337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62.bin"/><Relationship Id="rId733" Type="http://schemas.openxmlformats.org/officeDocument/2006/relationships/oleObject" Target="embeddings/oleObject373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emf"/><Relationship Id="rId677" Type="http://schemas.openxmlformats.org/officeDocument/2006/relationships/image" Target="media/image328.emf"/><Relationship Id="rId232" Type="http://schemas.openxmlformats.org/officeDocument/2006/relationships/image" Target="media/image113.e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3.emf"/><Relationship Id="rId744" Type="http://schemas.openxmlformats.org/officeDocument/2006/relationships/image" Target="media/image359.emf"/><Relationship Id="rId80" Type="http://schemas.openxmlformats.org/officeDocument/2006/relationships/image" Target="media/image37.wmf"/><Relationship Id="rId176" Type="http://schemas.openxmlformats.org/officeDocument/2006/relationships/image" Target="media/image85.emf"/><Relationship Id="rId383" Type="http://schemas.openxmlformats.org/officeDocument/2006/relationships/oleObject" Target="embeddings/oleObject188.bin"/><Relationship Id="rId590" Type="http://schemas.openxmlformats.org/officeDocument/2006/relationships/oleObject" Target="embeddings/oleObject296.bin"/><Relationship Id="rId604" Type="http://schemas.openxmlformats.org/officeDocument/2006/relationships/image" Target="media/image293.emf"/><Relationship Id="rId243" Type="http://schemas.openxmlformats.org/officeDocument/2006/relationships/image" Target="media/image119.emf"/><Relationship Id="rId450" Type="http://schemas.openxmlformats.org/officeDocument/2006/relationships/image" Target="media/image222.emf"/><Relationship Id="rId688" Type="http://schemas.openxmlformats.org/officeDocument/2006/relationships/image" Target="media/image333.e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emf"/><Relationship Id="rId548" Type="http://schemas.openxmlformats.org/officeDocument/2006/relationships/oleObject" Target="embeddings/oleObject273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oleObject" Target="embeddings/oleObject311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54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27.emf"/><Relationship Id="rId559" Type="http://schemas.openxmlformats.org/officeDocument/2006/relationships/oleObject" Target="embeddings/oleObject279.bin"/><Relationship Id="rId198" Type="http://schemas.openxmlformats.org/officeDocument/2006/relationships/image" Target="media/image96.emf"/><Relationship Id="rId321" Type="http://schemas.openxmlformats.org/officeDocument/2006/relationships/oleObject" Target="embeddings/oleObject157.bin"/><Relationship Id="rId419" Type="http://schemas.openxmlformats.org/officeDocument/2006/relationships/image" Target="media/image207.emf"/><Relationship Id="rId626" Type="http://schemas.openxmlformats.org/officeDocument/2006/relationships/image" Target="media/image303.emf"/><Relationship Id="rId265" Type="http://schemas.openxmlformats.org/officeDocument/2006/relationships/image" Target="media/image130.emf"/><Relationship Id="rId472" Type="http://schemas.openxmlformats.org/officeDocument/2006/relationships/oleObject" Target="embeddings/oleObject233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emf"/><Relationship Id="rId637" Type="http://schemas.openxmlformats.org/officeDocument/2006/relationships/oleObject" Target="embeddings/oleObject322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8.emf"/><Relationship Id="rId690" Type="http://schemas.openxmlformats.org/officeDocument/2006/relationships/image" Target="media/image334.emf"/><Relationship Id="rId704" Type="http://schemas.openxmlformats.org/officeDocument/2006/relationships/image" Target="media/image340.e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4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8.bin"/><Relationship Id="rId287" Type="http://schemas.openxmlformats.org/officeDocument/2006/relationships/image" Target="media/image141.emf"/><Relationship Id="rId410" Type="http://schemas.openxmlformats.org/officeDocument/2006/relationships/image" Target="media/image202.emf"/><Relationship Id="rId494" Type="http://schemas.openxmlformats.org/officeDocument/2006/relationships/oleObject" Target="embeddings/oleObject246.bin"/><Relationship Id="rId508" Type="http://schemas.openxmlformats.org/officeDocument/2006/relationships/oleObject" Target="embeddings/oleObject253.bin"/><Relationship Id="rId715" Type="http://schemas.openxmlformats.org/officeDocument/2006/relationships/oleObject" Target="embeddings/oleObject363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e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80.bin"/><Relationship Id="rId659" Type="http://schemas.openxmlformats.org/officeDocument/2006/relationships/image" Target="media/image319.emf"/><Relationship Id="rId214" Type="http://schemas.openxmlformats.org/officeDocument/2006/relationships/image" Target="media/image103.emf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7.bin"/><Relationship Id="rId519" Type="http://schemas.openxmlformats.org/officeDocument/2006/relationships/image" Target="media/image254.emf"/><Relationship Id="rId158" Type="http://schemas.openxmlformats.org/officeDocument/2006/relationships/image" Target="media/image76.emf"/><Relationship Id="rId726" Type="http://schemas.openxmlformats.org/officeDocument/2006/relationships/oleObject" Target="embeddings/oleObject369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0.emf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1A172-EEFF-45C9-B5A9-66A537555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7DF01CFD</Template>
  <TotalTime>1</TotalTime>
  <Pages>24</Pages>
  <Words>3660</Words>
  <Characters>20868</Characters>
  <Application>Microsoft Office Word</Application>
  <DocSecurity>4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2008</vt:lpstr>
    </vt:vector>
  </TitlesOfParts>
  <Company>Pearson</Company>
  <LinksUpToDate>false</LinksUpToDate>
  <CharactersWithSpaces>24480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2008</dc:title>
  <dc:creator>Joan</dc:creator>
  <cp:lastModifiedBy>Stef Smith</cp:lastModifiedBy>
  <cp:revision>2</cp:revision>
  <cp:lastPrinted>2015-05-19T14:23:00Z</cp:lastPrinted>
  <dcterms:created xsi:type="dcterms:W3CDTF">2019-04-02T10:51:00Z</dcterms:created>
  <dcterms:modified xsi:type="dcterms:W3CDTF">2019-04-02T10:51:00Z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