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5AA9" w:rsidRPr="00092755" w:rsidRDefault="00EF5AA9" w:rsidP="00EF5AA9">
      <w:pPr>
        <w:rPr>
          <w:b/>
        </w:rPr>
      </w:pPr>
      <w:r w:rsidRPr="00092755">
        <w:rPr>
          <w:b/>
        </w:rPr>
        <w:t>Review questions</w:t>
      </w:r>
    </w:p>
    <w:p w:rsidR="00EF5AA9" w:rsidRDefault="00EF5AA9" w:rsidP="00EF5AA9"/>
    <w:p w:rsidR="00EF5AA9" w:rsidRDefault="00EF5AA9" w:rsidP="00EF5AA9">
      <w:pPr>
        <w:rPr>
          <w:noProof/>
        </w:rPr>
      </w:pPr>
      <w:r w:rsidRPr="004C0BE2">
        <w:rPr>
          <w:noProof/>
        </w:rPr>
        <w:drawing>
          <wp:inline distT="0" distB="0" distL="0" distR="0">
            <wp:extent cx="3524250" cy="27241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2F65">
        <w:rPr>
          <w:noProof/>
        </w:rPr>
        <w:t xml:space="preserve"> </w:t>
      </w:r>
      <w:r w:rsidRPr="00C81EF5">
        <w:rPr>
          <w:noProof/>
        </w:rPr>
        <w:drawing>
          <wp:inline distT="0" distB="0" distL="0" distR="0">
            <wp:extent cx="6743700" cy="54006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40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AA9" w:rsidRDefault="00EF5AA9" w:rsidP="00EF5AA9">
      <w:pPr>
        <w:rPr>
          <w:noProof/>
        </w:rPr>
      </w:pPr>
    </w:p>
    <w:p w:rsidR="00EF5AA9" w:rsidRDefault="00EF5AA9" w:rsidP="00EF5AA9">
      <w:pPr>
        <w:rPr>
          <w:noProof/>
        </w:rPr>
      </w:pPr>
      <w:r w:rsidRPr="00894209">
        <w:rPr>
          <w:noProof/>
        </w:rPr>
        <w:lastRenderedPageBreak/>
        <w:drawing>
          <wp:inline distT="0" distB="0" distL="0" distR="0">
            <wp:extent cx="2933700" cy="20383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93370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50F5">
        <w:rPr>
          <w:noProof/>
        </w:rPr>
        <w:t xml:space="preserve"> </w:t>
      </w:r>
      <w:r w:rsidRPr="007342A0">
        <w:rPr>
          <w:noProof/>
        </w:rPr>
        <w:drawing>
          <wp:inline distT="0" distB="0" distL="0" distR="0">
            <wp:extent cx="3219450" cy="4381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AA9" w:rsidRDefault="00EF5AA9" w:rsidP="00EF5AA9">
      <w:pPr>
        <w:rPr>
          <w:noProof/>
        </w:rPr>
      </w:pPr>
    </w:p>
    <w:p w:rsidR="00EF5AA9" w:rsidRDefault="00EF5AA9" w:rsidP="00EF5AA9"/>
    <w:p w:rsidR="00EF5AA9" w:rsidRDefault="00EF5AA9" w:rsidP="00EF5AA9"/>
    <w:p w:rsidR="00EF5AA9" w:rsidRDefault="00EF5AA9" w:rsidP="00EF5AA9"/>
    <w:p w:rsidR="00EF5AA9" w:rsidRDefault="00EF5AA9" w:rsidP="00EF5AA9"/>
    <w:p w:rsidR="00EF5AA9" w:rsidRDefault="00EF5AA9" w:rsidP="00EF5AA9"/>
    <w:p w:rsidR="00EF5AA9" w:rsidRDefault="00EF5AA9" w:rsidP="00EF5AA9"/>
    <w:p w:rsidR="00EF5AA9" w:rsidRDefault="00EF5AA9" w:rsidP="00EF5AA9"/>
    <w:p w:rsidR="00EF5AA9" w:rsidRDefault="00EF5AA9" w:rsidP="00EF5AA9"/>
    <w:p w:rsidR="00EF5AA9" w:rsidRDefault="00EF5AA9" w:rsidP="00EF5AA9"/>
    <w:p w:rsidR="00EF5AA9" w:rsidRDefault="00EF5AA9" w:rsidP="00EF5AA9"/>
    <w:p w:rsidR="00EF5AA9" w:rsidRDefault="00EF5AA9" w:rsidP="00EF5AA9"/>
    <w:p w:rsidR="00EF5AA9" w:rsidRDefault="00EF5AA9" w:rsidP="00EF5AA9">
      <w:r w:rsidRPr="00DE31EA">
        <w:rPr>
          <w:noProof/>
        </w:rPr>
        <w:drawing>
          <wp:inline distT="0" distB="0" distL="0" distR="0">
            <wp:extent cx="4324350" cy="37242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AA9" w:rsidRDefault="00EF5AA9" w:rsidP="00EF5AA9"/>
    <w:p w:rsidR="00EF5AA9" w:rsidRDefault="00EF5AA9" w:rsidP="00EF5AA9">
      <w:r w:rsidRPr="002A7894">
        <w:rPr>
          <w:noProof/>
        </w:rPr>
        <w:drawing>
          <wp:inline distT="0" distB="0" distL="0" distR="0">
            <wp:extent cx="4467225" cy="108585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AA9" w:rsidRDefault="00EF5AA9" w:rsidP="00EF5AA9">
      <w:bookmarkStart w:id="0" w:name="_GoBack"/>
      <w:bookmarkEnd w:id="0"/>
      <w:r>
        <w:br w:type="page"/>
      </w:r>
    </w:p>
    <w:p w:rsidR="00EF5AA9" w:rsidRPr="00214CBC" w:rsidRDefault="00EF5AA9" w:rsidP="00EF5AA9">
      <w:pPr>
        <w:rPr>
          <w:b/>
        </w:rPr>
      </w:pPr>
      <w:r w:rsidRPr="00214CBC">
        <w:rPr>
          <w:b/>
        </w:rPr>
        <w:lastRenderedPageBreak/>
        <w:t>Dorset Coastline</w:t>
      </w:r>
      <w:r>
        <w:rPr>
          <w:b/>
        </w:rPr>
        <w:t>- TASK</w:t>
      </w:r>
    </w:p>
    <w:p w:rsidR="00EF5AA9" w:rsidRDefault="00EF5AA9" w:rsidP="00EF5AA9"/>
    <w:p w:rsidR="00EF5AA9" w:rsidRDefault="00EF5AA9" w:rsidP="00EF5AA9">
      <w:r w:rsidRPr="00E6624E">
        <w:rPr>
          <w:noProof/>
        </w:rPr>
        <w:drawing>
          <wp:inline distT="0" distB="0" distL="0" distR="0">
            <wp:extent cx="6334125" cy="79248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AA9" w:rsidRDefault="00EF5AA9" w:rsidP="00EF5AA9">
      <w:r>
        <w:br w:type="page"/>
      </w:r>
      <w:r w:rsidRPr="00FB43DA">
        <w:rPr>
          <w:noProof/>
        </w:rPr>
        <w:lastRenderedPageBreak/>
        <w:drawing>
          <wp:inline distT="0" distB="0" distL="0" distR="0">
            <wp:extent cx="6648450" cy="7924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AA9" w:rsidRDefault="00EF5AA9" w:rsidP="00EF5AA9"/>
    <w:p w:rsidR="00EF5AA9" w:rsidRDefault="00EF5AA9" w:rsidP="00EF5AA9">
      <w:r w:rsidRPr="006573E2">
        <w:rPr>
          <w:noProof/>
        </w:rPr>
        <w:lastRenderedPageBreak/>
        <w:drawing>
          <wp:inline distT="0" distB="0" distL="0" distR="0">
            <wp:extent cx="3390900" cy="56864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568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AA9" w:rsidRDefault="00EF5AA9" w:rsidP="00EF5AA9">
      <w:pPr>
        <w:jc w:val="center"/>
        <w:rPr>
          <w:noProof/>
        </w:rPr>
      </w:pPr>
      <w:r w:rsidRPr="005E0171">
        <w:rPr>
          <w:noProof/>
        </w:rPr>
        <w:drawing>
          <wp:inline distT="0" distB="0" distL="0" distR="0">
            <wp:extent cx="2924175" cy="33528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AA9" w:rsidRPr="00BC42F1" w:rsidRDefault="00EF5AA9" w:rsidP="00EF5AA9">
      <w:pPr>
        <w:rPr>
          <w:b/>
          <w:bCs/>
          <w:noProof/>
          <w:color w:val="FF0000"/>
        </w:rPr>
      </w:pPr>
    </w:p>
    <w:sectPr w:rsidR="00EF5AA9" w:rsidRPr="00BC42F1" w:rsidSect="0087168A">
      <w:headerReference w:type="default" r:id="rId14"/>
      <w:footerReference w:type="even" r:id="rId15"/>
      <w:footerReference w:type="default" r:id="rId16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668E" w:rsidRDefault="00EF5AA9" w:rsidP="009E558E">
    <w:pPr>
      <w:pStyle w:val="Footer"/>
      <w:framePr w:wrap="none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end"/>
    </w:r>
  </w:p>
  <w:p w:rsidR="0063668E" w:rsidRDefault="00EF5AA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668E" w:rsidRDefault="00EF5AA9" w:rsidP="009E558E">
    <w:pPr>
      <w:pStyle w:val="Footer"/>
      <w:framePr w:wrap="none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63668E" w:rsidRDefault="00EF5AA9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668E" w:rsidRDefault="00EF5AA9">
    <w:pPr>
      <w:pStyle w:val="Header"/>
    </w:pPr>
    <w:r>
      <w:t xml:space="preserve">Handout </w:t>
    </w:r>
    <w:r>
      <w:t>7:</w:t>
    </w:r>
    <w:r>
      <w:t xml:space="preserve"> Landforms and</w:t>
    </w:r>
    <w:r>
      <w:t xml:space="preserve"> Land</w:t>
    </w:r>
    <w:r>
      <w:t xml:space="preserve">scapes </w:t>
    </w:r>
    <w:r>
      <w:t>of Coastal Erosion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5AA9"/>
    <w:rsid w:val="000B74B2"/>
    <w:rsid w:val="00EF5A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92B572"/>
  <w15:chartTrackingRefBased/>
  <w15:docId w15:val="{54FAFB8B-7753-4CB9-B391-B1C0397385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F5AA9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EF5AA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EF5AA9"/>
    <w:rPr>
      <w:rFonts w:ascii="Arial" w:eastAsia="Times New Roman" w:hAnsi="Arial" w:cs="Times New Roman"/>
      <w:sz w:val="24"/>
      <w:szCs w:val="24"/>
      <w:lang w:eastAsia="en-GB"/>
    </w:rPr>
  </w:style>
  <w:style w:type="paragraph" w:styleId="Footer">
    <w:name w:val="footer"/>
    <w:basedOn w:val="Normal"/>
    <w:link w:val="FooterChar"/>
    <w:rsid w:val="00EF5AA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EF5AA9"/>
    <w:rPr>
      <w:rFonts w:ascii="Arial" w:eastAsia="Times New Roman" w:hAnsi="Arial" w:cs="Times New Roman"/>
      <w:sz w:val="24"/>
      <w:szCs w:val="24"/>
      <w:lang w:eastAsia="en-GB"/>
    </w:rPr>
  </w:style>
  <w:style w:type="character" w:styleId="PageNumber">
    <w:name w:val="page number"/>
    <w:rsid w:val="00EF5A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oter" Target="footer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6A3AEC07</Template>
  <TotalTime>3</TotalTime>
  <Pages>5</Pages>
  <Words>12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Godalming College</Company>
  <LinksUpToDate>false</LinksUpToDate>
  <CharactersWithSpaces>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Alison Martin</dc:creator>
  <cp:keywords/>
  <dc:description/>
  <cp:lastModifiedBy>Alison Martin</cp:lastModifiedBy>
  <cp:revision>1</cp:revision>
  <dcterms:created xsi:type="dcterms:W3CDTF">2019-11-15T16:53:00Z</dcterms:created>
  <dcterms:modified xsi:type="dcterms:W3CDTF">2019-11-15T16:56:00Z</dcterms:modified>
</cp:coreProperties>
</file>