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8BB32E" w14:textId="38366207" w:rsidR="00F477D7" w:rsidRDefault="00F477D7" w:rsidP="00F477D7">
      <w:pPr>
        <w:jc w:val="center"/>
        <w:rPr>
          <w:lang w:val="en-GB"/>
        </w:rPr>
      </w:pPr>
      <w:bookmarkStart w:id="0" w:name="_GoBack"/>
      <w:bookmarkEnd w:id="0"/>
      <w:r w:rsidRPr="00F477D7">
        <w:rPr>
          <w:noProof/>
          <w:lang w:val="en-GB" w:eastAsia="en-GB"/>
        </w:rPr>
        <w:drawing>
          <wp:inline distT="0" distB="0" distL="0" distR="0" wp14:anchorId="635EA483" wp14:editId="40DA2C34">
            <wp:extent cx="5080635" cy="378118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4435" cy="37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B6C9B" w14:textId="0480C86F" w:rsidR="00482705" w:rsidRDefault="00482705" w:rsidP="00F477D7">
      <w:pPr>
        <w:jc w:val="center"/>
        <w:rPr>
          <w:lang w:val="en-GB"/>
        </w:rPr>
      </w:pPr>
    </w:p>
    <w:p w14:paraId="5B96090A" w14:textId="7F8AC3C4" w:rsidR="00482705" w:rsidRDefault="00482705" w:rsidP="00F477D7">
      <w:pPr>
        <w:jc w:val="center"/>
        <w:rPr>
          <w:lang w:val="en-GB"/>
        </w:rPr>
      </w:pPr>
      <w:r w:rsidRPr="00482705">
        <w:rPr>
          <w:noProof/>
          <w:lang w:val="en-GB" w:eastAsia="en-GB"/>
        </w:rPr>
        <w:drawing>
          <wp:inline distT="0" distB="0" distL="0" distR="0" wp14:anchorId="09853117" wp14:editId="695DD667">
            <wp:extent cx="5727700" cy="2864485"/>
            <wp:effectExtent l="0" t="0" r="6350" b="0"/>
            <wp:docPr id="409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Content Placeholder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DE5CC5E" w14:textId="356AEE4E" w:rsidR="00482705" w:rsidRDefault="00482705" w:rsidP="00F477D7">
      <w:pPr>
        <w:jc w:val="center"/>
        <w:rPr>
          <w:lang w:val="en-GB"/>
        </w:rPr>
      </w:pPr>
    </w:p>
    <w:p w14:paraId="6244F802" w14:textId="23196A7A" w:rsidR="00482705" w:rsidRDefault="00482705" w:rsidP="00F477D7">
      <w:pPr>
        <w:jc w:val="center"/>
        <w:rPr>
          <w:lang w:val="en-GB"/>
        </w:rPr>
      </w:pPr>
    </w:p>
    <w:p w14:paraId="21167E9F" w14:textId="77777777" w:rsidR="00482705" w:rsidRDefault="00482705" w:rsidP="00F477D7">
      <w:pPr>
        <w:jc w:val="center"/>
        <w:rPr>
          <w:lang w:val="en-GB"/>
        </w:rPr>
      </w:pPr>
    </w:p>
    <w:p w14:paraId="6A9293AB" w14:textId="7217D528" w:rsidR="00482705" w:rsidRPr="00996569" w:rsidRDefault="00482705" w:rsidP="00482705">
      <w:pPr>
        <w:rPr>
          <w:b/>
          <w:lang w:val="en-GB"/>
        </w:rPr>
      </w:pPr>
      <w:r w:rsidRPr="00996569">
        <w:rPr>
          <w:b/>
          <w:lang w:val="en-GB"/>
        </w:rPr>
        <w:t>This map shows the oceans and continents 14,000 years ago.</w:t>
      </w:r>
      <w:r w:rsidR="00F2379B">
        <w:rPr>
          <w:b/>
          <w:lang w:val="en-GB"/>
        </w:rPr>
        <w:t xml:space="preserve"> How is it different to today?</w:t>
      </w:r>
    </w:p>
    <w:p w14:paraId="486FB6BA" w14:textId="175965BB" w:rsidR="00625C99" w:rsidRDefault="00625C99" w:rsidP="00482705">
      <w:pPr>
        <w:rPr>
          <w:b/>
          <w:lang w:val="en-GB"/>
        </w:rPr>
      </w:pPr>
    </w:p>
    <w:p w14:paraId="5BA076B2" w14:textId="77777777" w:rsidR="00F2379B" w:rsidRPr="00996569" w:rsidRDefault="00F2379B" w:rsidP="00482705">
      <w:pPr>
        <w:rPr>
          <w:b/>
          <w:lang w:val="en-GB"/>
        </w:rPr>
      </w:pPr>
    </w:p>
    <w:p w14:paraId="0DD95C3A" w14:textId="77777777" w:rsidR="00482705" w:rsidRPr="00996569" w:rsidRDefault="00482705" w:rsidP="00482705">
      <w:pPr>
        <w:rPr>
          <w:b/>
          <w:lang w:val="en-GB"/>
        </w:rPr>
      </w:pPr>
    </w:p>
    <w:p w14:paraId="40227F01" w14:textId="77777777" w:rsidR="00482705" w:rsidRPr="00996569" w:rsidRDefault="00482705" w:rsidP="00482705">
      <w:pPr>
        <w:rPr>
          <w:b/>
          <w:lang w:val="en-GB"/>
        </w:rPr>
      </w:pPr>
      <w:r w:rsidRPr="00996569">
        <w:rPr>
          <w:b/>
          <w:lang w:val="en-GB"/>
        </w:rPr>
        <w:t>What do you think has caused this difference?</w:t>
      </w:r>
    </w:p>
    <w:p w14:paraId="4165A3AF" w14:textId="00C1D2EB" w:rsidR="00482705" w:rsidRPr="00625C99" w:rsidRDefault="00482705">
      <w:pPr>
        <w:rPr>
          <w:b/>
          <w:sz w:val="28"/>
          <w:szCs w:val="28"/>
          <w:lang w:val="en-GB"/>
        </w:rPr>
      </w:pPr>
    </w:p>
    <w:p w14:paraId="765025D9" w14:textId="167B0B34" w:rsidR="00ED367D" w:rsidRDefault="00ED367D">
      <w:pPr>
        <w:rPr>
          <w:noProof/>
          <w:sz w:val="28"/>
          <w:szCs w:val="28"/>
          <w:lang w:val="en-GB"/>
        </w:rPr>
      </w:pPr>
    </w:p>
    <w:p w14:paraId="7500F607" w14:textId="77766141" w:rsidR="00625C99" w:rsidRDefault="00625C99">
      <w:pPr>
        <w:rPr>
          <w:noProof/>
          <w:sz w:val="28"/>
          <w:szCs w:val="28"/>
          <w:lang w:val="en-GB"/>
        </w:rPr>
      </w:pPr>
      <w:r w:rsidRPr="00EF4751">
        <w:rPr>
          <w:noProof/>
          <w:sz w:val="28"/>
          <w:szCs w:val="28"/>
          <w:lang w:val="en-GB" w:eastAsia="en-GB"/>
        </w:rPr>
        <w:drawing>
          <wp:inline distT="0" distB="0" distL="0" distR="0" wp14:anchorId="137DFA38" wp14:editId="62FDBF93">
            <wp:extent cx="5727700" cy="3147695"/>
            <wp:effectExtent l="0" t="0" r="0" b="0"/>
            <wp:docPr id="1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37EE6B8" w14:textId="77777777" w:rsidR="00625C99" w:rsidRDefault="00625C99">
      <w:pPr>
        <w:rPr>
          <w:sz w:val="28"/>
          <w:szCs w:val="28"/>
          <w:lang w:val="en-GB"/>
        </w:rPr>
      </w:pPr>
    </w:p>
    <w:p w14:paraId="5D452604" w14:textId="7C2BEA94" w:rsidR="00625C99" w:rsidRDefault="00625C99">
      <w:pPr>
        <w:rPr>
          <w:noProof/>
          <w:sz w:val="28"/>
          <w:szCs w:val="28"/>
          <w:lang w:val="en-GB"/>
        </w:rPr>
      </w:pPr>
    </w:p>
    <w:p w14:paraId="125CB54A" w14:textId="7BA89B85" w:rsidR="00625C99" w:rsidRDefault="00625C99">
      <w:pPr>
        <w:rPr>
          <w:sz w:val="28"/>
          <w:szCs w:val="28"/>
          <w:lang w:val="en-GB"/>
        </w:rPr>
      </w:pPr>
    </w:p>
    <w:p w14:paraId="633CED8C" w14:textId="2C116655" w:rsidR="00625C99" w:rsidRDefault="00625C99">
      <w:pPr>
        <w:rPr>
          <w:sz w:val="28"/>
          <w:szCs w:val="28"/>
          <w:lang w:val="en-GB"/>
        </w:rPr>
      </w:pPr>
    </w:p>
    <w:p w14:paraId="37FD3811" w14:textId="3BD32CBF" w:rsidR="00625C99" w:rsidRDefault="00625C99">
      <w:pPr>
        <w:rPr>
          <w:sz w:val="28"/>
          <w:szCs w:val="28"/>
          <w:lang w:val="en-GB"/>
        </w:rPr>
      </w:pPr>
      <w:r w:rsidRPr="00ED367D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28C4F34" wp14:editId="043597AC">
                <wp:simplePos x="0" y="0"/>
                <wp:positionH relativeFrom="margin">
                  <wp:posOffset>533400</wp:posOffset>
                </wp:positionH>
                <wp:positionV relativeFrom="paragraph">
                  <wp:posOffset>3810</wp:posOffset>
                </wp:positionV>
                <wp:extent cx="4592320" cy="1404620"/>
                <wp:effectExtent l="0" t="0" r="17780" b="1841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61A1B" w14:textId="77777777" w:rsidR="00625C99" w:rsidRPr="00625C99" w:rsidRDefault="00625C99" w:rsidP="00625C99">
                            <w:pPr>
                              <w:rPr>
                                <w:b/>
                              </w:rPr>
                            </w:pPr>
                            <w:r w:rsidRPr="00625C99">
                              <w:rPr>
                                <w:b/>
                              </w:rPr>
                              <w:t>Annotate the above to include information from the powerpoint.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28C4F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pt;margin-top:.3pt;width:361.6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">
                <v:textbox style="mso-fit-shape-to-text:t">
                  <w:txbxContent>
                    <w:p w14:paraId="46061A1B" w14:textId="77777777" w:rsidR="00625C99" w:rsidRPr="00625C99" w:rsidRDefault="00625C99" w:rsidP="00625C99">
                      <w:pPr>
                        <w:rPr>
                          <w:b/>
                        </w:rPr>
                      </w:pPr>
                      <w:r w:rsidRPr="00625C99">
                        <w:rPr>
                          <w:b/>
                        </w:rPr>
                        <w:t xml:space="preserve">Annotate the above to include information from the </w:t>
                      </w:r>
                      <w:proofErr w:type="spellStart"/>
                      <w:r w:rsidRPr="00625C99">
                        <w:rPr>
                          <w:b/>
                        </w:rPr>
                        <w:t>powerpoint</w:t>
                      </w:r>
                      <w:proofErr w:type="spellEnd"/>
                      <w:r w:rsidRPr="00625C99">
                        <w:rPr>
                          <w:b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62E319" w14:textId="77777777" w:rsidR="00625C99" w:rsidRDefault="00625C99">
      <w:pPr>
        <w:rPr>
          <w:sz w:val="28"/>
          <w:szCs w:val="28"/>
          <w:lang w:val="en-GB"/>
        </w:rPr>
      </w:pPr>
    </w:p>
    <w:p w14:paraId="774C857E" w14:textId="77777777" w:rsidR="00625C99" w:rsidRDefault="00625C99">
      <w:pPr>
        <w:rPr>
          <w:sz w:val="28"/>
          <w:szCs w:val="28"/>
          <w:lang w:val="en-GB"/>
        </w:rPr>
      </w:pPr>
    </w:p>
    <w:p w14:paraId="30C3FE82" w14:textId="68973FF5" w:rsidR="00625C99" w:rsidRPr="00625C99" w:rsidRDefault="00625C99">
      <w:pPr>
        <w:rPr>
          <w:b/>
          <w:noProof/>
          <w:sz w:val="28"/>
          <w:szCs w:val="28"/>
          <w:u w:val="single"/>
          <w:lang w:val="en-GB"/>
        </w:rPr>
      </w:pPr>
      <w:r w:rsidRPr="00625C99">
        <w:rPr>
          <w:b/>
          <w:noProof/>
          <w:sz w:val="28"/>
          <w:szCs w:val="28"/>
          <w:u w:val="single"/>
          <w:lang w:val="en-GB"/>
        </w:rPr>
        <w:t>Isostatic Change</w:t>
      </w:r>
    </w:p>
    <w:p w14:paraId="3E0BCCEC" w14:textId="77777777" w:rsidR="00625C99" w:rsidRDefault="00625C99">
      <w:pPr>
        <w:rPr>
          <w:sz w:val="28"/>
          <w:szCs w:val="28"/>
          <w:lang w:val="en-GB"/>
        </w:rPr>
      </w:pPr>
    </w:p>
    <w:p w14:paraId="207D06B0" w14:textId="79DC16F1" w:rsidR="00625C99" w:rsidRDefault="00F2379B">
      <w:pPr>
        <w:rPr>
          <w:sz w:val="28"/>
          <w:szCs w:val="28"/>
          <w:lang w:val="en-GB"/>
        </w:rPr>
      </w:pPr>
      <w:r w:rsidRPr="00482705"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AB300BE" wp14:editId="6DE8B2C0">
                <wp:simplePos x="0" y="0"/>
                <wp:positionH relativeFrom="margin">
                  <wp:posOffset>3724275</wp:posOffset>
                </wp:positionH>
                <wp:positionV relativeFrom="paragraph">
                  <wp:posOffset>6350</wp:posOffset>
                </wp:positionV>
                <wp:extent cx="2619375" cy="32289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322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6B506" w14:textId="4A5CD3B1" w:rsidR="00482705" w:rsidRPr="00625C99" w:rsidRDefault="00482705" w:rsidP="00482705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 w:rsidRPr="00625C99">
                              <w:rPr>
                                <w:b/>
                                <w:lang w:val="en-GB"/>
                              </w:rPr>
                              <w:t xml:space="preserve">What </w:t>
                            </w:r>
                            <w:r w:rsidR="00625C99">
                              <w:rPr>
                                <w:b/>
                                <w:lang w:val="en-GB"/>
                              </w:rPr>
                              <w:t>happens</w:t>
                            </w:r>
                            <w:r w:rsidRPr="00625C99">
                              <w:rPr>
                                <w:b/>
                                <w:lang w:val="en-GB"/>
                              </w:rPr>
                              <w:t xml:space="preserve"> to the earth’s crust when covered by ice?</w:t>
                            </w:r>
                          </w:p>
                          <w:p w14:paraId="5616C548" w14:textId="4A6B23E1" w:rsidR="00EF4751" w:rsidRPr="00625C99" w:rsidRDefault="00EF4751" w:rsidP="00482705">
                            <w:pPr>
                              <w:rPr>
                                <w:b/>
                                <w:lang w:val="en-GB"/>
                              </w:rPr>
                            </w:pPr>
                          </w:p>
                          <w:p w14:paraId="0B4C46B5" w14:textId="77777777" w:rsidR="00EF4751" w:rsidRPr="00625C99" w:rsidRDefault="00EF4751" w:rsidP="00482705">
                            <w:pPr>
                              <w:rPr>
                                <w:b/>
                                <w:lang w:val="en-GB"/>
                              </w:rPr>
                            </w:pPr>
                          </w:p>
                          <w:p w14:paraId="16208C0F" w14:textId="77777777" w:rsidR="0002761B" w:rsidRPr="00625C99" w:rsidRDefault="0002761B" w:rsidP="00482705">
                            <w:pPr>
                              <w:rPr>
                                <w:b/>
                                <w:lang w:val="en-GB"/>
                              </w:rPr>
                            </w:pPr>
                          </w:p>
                          <w:p w14:paraId="03B8FD29" w14:textId="77777777" w:rsidR="0002761B" w:rsidRPr="00625C99" w:rsidRDefault="0002761B" w:rsidP="00482705">
                            <w:pPr>
                              <w:rPr>
                                <w:b/>
                                <w:lang w:val="en-GB"/>
                              </w:rPr>
                            </w:pPr>
                          </w:p>
                          <w:p w14:paraId="7E30B502" w14:textId="77777777" w:rsidR="0002761B" w:rsidRPr="00625C99" w:rsidRDefault="0002761B" w:rsidP="00482705">
                            <w:pPr>
                              <w:rPr>
                                <w:b/>
                                <w:lang w:val="en-GB"/>
                              </w:rPr>
                            </w:pPr>
                          </w:p>
                          <w:p w14:paraId="56E534B1" w14:textId="77777777" w:rsidR="00F2379B" w:rsidRDefault="00F2379B" w:rsidP="00482705">
                            <w:pPr>
                              <w:rPr>
                                <w:b/>
                                <w:lang w:val="en-GB"/>
                              </w:rPr>
                            </w:pPr>
                          </w:p>
                          <w:p w14:paraId="067B6167" w14:textId="0B6904AE" w:rsidR="00482705" w:rsidRPr="00625C99" w:rsidRDefault="00482705" w:rsidP="00482705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 w:rsidRPr="00625C99">
                              <w:rPr>
                                <w:b/>
                                <w:lang w:val="en-GB"/>
                              </w:rPr>
                              <w:t>What happens when the ice melts?</w:t>
                            </w:r>
                          </w:p>
                          <w:p w14:paraId="2E4F8074" w14:textId="11C7DD99" w:rsidR="00482705" w:rsidRPr="00625C99" w:rsidRDefault="0048270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B300BE" id="_x0000_s1027" type="#_x0000_t202" style="position:absolute;margin-left:293.25pt;margin-top:.5pt;width:206.25pt;height:254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">
                <v:textbox>
                  <w:txbxContent>
                    <w:p w14:paraId="30A6B506" w14:textId="4A5CD3B1" w:rsidR="00482705" w:rsidRPr="00625C99" w:rsidRDefault="00482705" w:rsidP="00482705">
                      <w:pPr>
                        <w:rPr>
                          <w:b/>
                          <w:lang w:val="en-GB"/>
                        </w:rPr>
                      </w:pPr>
                      <w:r w:rsidRPr="00625C99">
                        <w:rPr>
                          <w:b/>
                          <w:lang w:val="en-GB"/>
                        </w:rPr>
                        <w:t xml:space="preserve">What </w:t>
                      </w:r>
                      <w:r w:rsidR="00625C99">
                        <w:rPr>
                          <w:b/>
                          <w:lang w:val="en-GB"/>
                        </w:rPr>
                        <w:t>happens</w:t>
                      </w:r>
                      <w:r w:rsidRPr="00625C99">
                        <w:rPr>
                          <w:b/>
                          <w:lang w:val="en-GB"/>
                        </w:rPr>
                        <w:t xml:space="preserve"> to the earth’s crust when covered by ice?</w:t>
                      </w:r>
                    </w:p>
                    <w:p w14:paraId="5616C548" w14:textId="4A6B23E1" w:rsidR="00EF4751" w:rsidRPr="00625C99" w:rsidRDefault="00EF4751" w:rsidP="00482705">
                      <w:pPr>
                        <w:rPr>
                          <w:b/>
                          <w:lang w:val="en-GB"/>
                        </w:rPr>
                      </w:pPr>
                    </w:p>
                    <w:p w14:paraId="0B4C46B5" w14:textId="77777777" w:rsidR="00EF4751" w:rsidRPr="00625C99" w:rsidRDefault="00EF4751" w:rsidP="00482705">
                      <w:pPr>
                        <w:rPr>
                          <w:b/>
                          <w:lang w:val="en-GB"/>
                        </w:rPr>
                      </w:pPr>
                    </w:p>
                    <w:p w14:paraId="16208C0F" w14:textId="77777777" w:rsidR="0002761B" w:rsidRPr="00625C99" w:rsidRDefault="0002761B" w:rsidP="00482705">
                      <w:pPr>
                        <w:rPr>
                          <w:b/>
                          <w:lang w:val="en-GB"/>
                        </w:rPr>
                      </w:pPr>
                    </w:p>
                    <w:p w14:paraId="03B8FD29" w14:textId="77777777" w:rsidR="0002761B" w:rsidRPr="00625C99" w:rsidRDefault="0002761B" w:rsidP="00482705">
                      <w:pPr>
                        <w:rPr>
                          <w:b/>
                          <w:lang w:val="en-GB"/>
                        </w:rPr>
                      </w:pPr>
                    </w:p>
                    <w:p w14:paraId="7E30B502" w14:textId="77777777" w:rsidR="0002761B" w:rsidRPr="00625C99" w:rsidRDefault="0002761B" w:rsidP="00482705">
                      <w:pPr>
                        <w:rPr>
                          <w:b/>
                          <w:lang w:val="en-GB"/>
                        </w:rPr>
                      </w:pPr>
                    </w:p>
                    <w:p w14:paraId="56E534B1" w14:textId="77777777" w:rsidR="00F2379B" w:rsidRDefault="00F2379B" w:rsidP="00482705">
                      <w:pPr>
                        <w:rPr>
                          <w:b/>
                          <w:lang w:val="en-GB"/>
                        </w:rPr>
                      </w:pPr>
                    </w:p>
                    <w:p w14:paraId="067B6167" w14:textId="0B6904AE" w:rsidR="00482705" w:rsidRPr="00625C99" w:rsidRDefault="00482705" w:rsidP="00482705">
                      <w:pPr>
                        <w:rPr>
                          <w:b/>
                          <w:lang w:val="en-GB"/>
                        </w:rPr>
                      </w:pPr>
                      <w:r w:rsidRPr="00625C99">
                        <w:rPr>
                          <w:b/>
                          <w:lang w:val="en-GB"/>
                        </w:rPr>
                        <w:t>What happens when the ice melts?</w:t>
                      </w:r>
                    </w:p>
                    <w:p w14:paraId="2E4F8074" w14:textId="11C7DD99" w:rsidR="00482705" w:rsidRPr="00625C99" w:rsidRDefault="00482705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5C99" w:rsidRPr="00482705">
        <w:rPr>
          <w:noProof/>
          <w:sz w:val="28"/>
          <w:szCs w:val="28"/>
          <w:lang w:val="en-GB" w:eastAsia="en-GB"/>
        </w:rPr>
        <w:drawing>
          <wp:inline distT="0" distB="0" distL="0" distR="0" wp14:anchorId="2B327FEA" wp14:editId="65B29FFC">
            <wp:extent cx="2898860" cy="3267075"/>
            <wp:effectExtent l="0" t="0" r="0" b="0"/>
            <wp:docPr id="19" name="Picture 2" descr="http://www.bgs.ac.uk/discoveringGeology/climateChange/general/images/isostaticUplift.jpg">
              <a:hlinkClick xmlns:a="http://schemas.openxmlformats.org/drawingml/2006/main" r:id="rId10" tooltip="Click to clos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2" descr="http://www.bgs.ac.uk/discoveringGeology/climateChange/general/images/isostaticUplift.jpg">
                      <a:hlinkClick r:id="rId10" tooltip="Click to close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23" cy="327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10CD1D9" w14:textId="5E33D3DA" w:rsidR="00ED367D" w:rsidRDefault="00ED367D" w:rsidP="00EF4751">
      <w:pPr>
        <w:rPr>
          <w:lang w:val="en-GB"/>
        </w:rPr>
      </w:pPr>
    </w:p>
    <w:p w14:paraId="6B88FE78" w14:textId="09D19967" w:rsidR="00ED367D" w:rsidRDefault="00ED367D" w:rsidP="00EF4751">
      <w:pPr>
        <w:rPr>
          <w:lang w:val="en-GB"/>
        </w:rPr>
      </w:pPr>
      <w:r w:rsidRPr="00ED367D">
        <w:rPr>
          <w:noProof/>
          <w:lang w:val="en-GB" w:eastAsia="en-GB"/>
        </w:rPr>
        <w:drawing>
          <wp:inline distT="0" distB="0" distL="0" distR="0" wp14:anchorId="06D16DAA" wp14:editId="34F5D998">
            <wp:extent cx="2643956" cy="3533775"/>
            <wp:effectExtent l="0" t="0" r="4445" b="0"/>
            <wp:docPr id="8194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24944281-B01B-43ED-923D-61CA6BDB625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Content Placeholder 3">
                      <a:extLst>
                        <a:ext uri="{FF2B5EF4-FFF2-40B4-BE49-F238E27FC236}">
                          <a16:creationId xmlns:a16="http://schemas.microsoft.com/office/drawing/2014/main" id="{24944281-B01B-43ED-923D-61CA6BDB625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773" cy="354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ED367D">
        <w:rPr>
          <w:noProof/>
          <w:lang w:val="en-GB" w:eastAsia="en-GB"/>
        </w:rPr>
        <w:drawing>
          <wp:inline distT="0" distB="0" distL="0" distR="0" wp14:anchorId="48F6A948" wp14:editId="2C54B695">
            <wp:extent cx="2943225" cy="4624703"/>
            <wp:effectExtent l="0" t="0" r="0" b="5080"/>
            <wp:docPr id="9219" name="Content Placeholder 5">
              <a:extLst xmlns:a="http://schemas.openxmlformats.org/drawingml/2006/main">
                <a:ext uri="{FF2B5EF4-FFF2-40B4-BE49-F238E27FC236}">
                  <a16:creationId xmlns:a16="http://schemas.microsoft.com/office/drawing/2014/main" id="{D803F4EA-C523-40AD-ACE7-A21431955B1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Content Placeholder 5">
                      <a:extLst>
                        <a:ext uri="{FF2B5EF4-FFF2-40B4-BE49-F238E27FC236}">
                          <a16:creationId xmlns:a16="http://schemas.microsoft.com/office/drawing/2014/main" id="{D803F4EA-C523-40AD-ACE7-A21431955B1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50" cy="463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270A4AF" w14:textId="77777777" w:rsidR="00ED367D" w:rsidRDefault="00ED367D" w:rsidP="00EF4751">
      <w:pPr>
        <w:rPr>
          <w:lang w:val="en-GB"/>
        </w:rPr>
      </w:pPr>
    </w:p>
    <w:p w14:paraId="5194ADFD" w14:textId="77777777" w:rsidR="00ED367D" w:rsidRDefault="00ED367D" w:rsidP="00EF4751">
      <w:pPr>
        <w:rPr>
          <w:lang w:val="en-GB"/>
        </w:rPr>
      </w:pPr>
    </w:p>
    <w:p w14:paraId="6843B777" w14:textId="78514639" w:rsidR="00ED367D" w:rsidRPr="00625C99" w:rsidRDefault="00ED367D" w:rsidP="00EF4751">
      <w:pPr>
        <w:rPr>
          <w:b/>
          <w:lang w:val="en-GB"/>
        </w:rPr>
      </w:pPr>
      <w:r w:rsidRPr="00625C99">
        <w:rPr>
          <w:b/>
          <w:lang w:val="en-GB"/>
        </w:rPr>
        <w:t>Using the maps above describe the extent of the ice sheets over Britain during the last ice age.</w:t>
      </w:r>
    </w:p>
    <w:p w14:paraId="60FFF323" w14:textId="78D815C0" w:rsidR="00ED367D" w:rsidRPr="00625C99" w:rsidRDefault="00ED367D" w:rsidP="00EF4751">
      <w:pPr>
        <w:rPr>
          <w:b/>
          <w:lang w:val="en-GB"/>
        </w:rPr>
      </w:pPr>
    </w:p>
    <w:p w14:paraId="14C761B6" w14:textId="32234DF5" w:rsidR="00ED367D" w:rsidRDefault="00ED367D" w:rsidP="00EF4751">
      <w:pPr>
        <w:rPr>
          <w:b/>
          <w:lang w:val="en-GB"/>
        </w:rPr>
      </w:pPr>
    </w:p>
    <w:p w14:paraId="0F7279D0" w14:textId="2ED8B714" w:rsidR="00F2379B" w:rsidRDefault="00F2379B" w:rsidP="00EF4751">
      <w:pPr>
        <w:rPr>
          <w:b/>
          <w:lang w:val="en-GB"/>
        </w:rPr>
      </w:pPr>
    </w:p>
    <w:p w14:paraId="4AF443FF" w14:textId="77777777" w:rsidR="00F2379B" w:rsidRPr="00625C99" w:rsidRDefault="00F2379B" w:rsidP="00EF4751">
      <w:pPr>
        <w:rPr>
          <w:b/>
          <w:lang w:val="en-GB"/>
        </w:rPr>
      </w:pPr>
    </w:p>
    <w:p w14:paraId="4A3471FA" w14:textId="77777777" w:rsidR="00ED367D" w:rsidRPr="00625C99" w:rsidRDefault="00ED367D" w:rsidP="00EF4751">
      <w:pPr>
        <w:rPr>
          <w:b/>
          <w:lang w:val="en-GB"/>
        </w:rPr>
      </w:pPr>
    </w:p>
    <w:p w14:paraId="1141E6FB" w14:textId="2846D452" w:rsidR="00ED367D" w:rsidRPr="00625C99" w:rsidRDefault="00ED367D" w:rsidP="00EF4751">
      <w:pPr>
        <w:rPr>
          <w:b/>
          <w:lang w:val="en-GB"/>
        </w:rPr>
      </w:pPr>
    </w:p>
    <w:p w14:paraId="404C1CEA" w14:textId="08E990F3" w:rsidR="00ED367D" w:rsidRPr="00625C99" w:rsidRDefault="00ED367D" w:rsidP="00EF4751">
      <w:pPr>
        <w:rPr>
          <w:b/>
          <w:lang w:val="en-GB"/>
        </w:rPr>
      </w:pPr>
      <w:r w:rsidRPr="00625C99">
        <w:rPr>
          <w:b/>
          <w:lang w:val="en-GB"/>
        </w:rPr>
        <w:t>Analyse figure 3. (Remember to use PADL)</w:t>
      </w:r>
    </w:p>
    <w:p w14:paraId="6B20BBEB" w14:textId="77777777" w:rsidR="00ED367D" w:rsidRDefault="00ED367D" w:rsidP="00EF4751">
      <w:pPr>
        <w:rPr>
          <w:lang w:val="en-GB"/>
        </w:rPr>
      </w:pPr>
    </w:p>
    <w:p w14:paraId="3D5CF446" w14:textId="77777777" w:rsidR="00ED367D" w:rsidRDefault="00ED367D" w:rsidP="00EF4751">
      <w:pPr>
        <w:rPr>
          <w:lang w:val="en-GB"/>
        </w:rPr>
      </w:pPr>
    </w:p>
    <w:p w14:paraId="44700E2B" w14:textId="77777777" w:rsidR="00ED367D" w:rsidRDefault="00ED367D" w:rsidP="00EF4751">
      <w:pPr>
        <w:rPr>
          <w:lang w:val="en-GB"/>
        </w:rPr>
      </w:pPr>
    </w:p>
    <w:p w14:paraId="36CD3AF4" w14:textId="77777777" w:rsidR="00ED367D" w:rsidRDefault="00ED367D" w:rsidP="00EF4751">
      <w:pPr>
        <w:rPr>
          <w:lang w:val="en-GB"/>
        </w:rPr>
      </w:pPr>
    </w:p>
    <w:p w14:paraId="21D796F6" w14:textId="77777777" w:rsidR="00ED367D" w:rsidRDefault="00ED367D" w:rsidP="00EF4751">
      <w:pPr>
        <w:rPr>
          <w:lang w:val="en-GB"/>
        </w:rPr>
      </w:pPr>
    </w:p>
    <w:p w14:paraId="02261161" w14:textId="77777777" w:rsidR="00ED367D" w:rsidRDefault="00ED367D" w:rsidP="00EF4751">
      <w:pPr>
        <w:rPr>
          <w:lang w:val="en-GB"/>
        </w:rPr>
      </w:pPr>
    </w:p>
    <w:p w14:paraId="7951188C" w14:textId="77777777" w:rsidR="00ED367D" w:rsidRDefault="00ED367D" w:rsidP="00EF4751">
      <w:pPr>
        <w:rPr>
          <w:lang w:val="en-GB"/>
        </w:rPr>
      </w:pPr>
    </w:p>
    <w:p w14:paraId="262BCA0D" w14:textId="77777777" w:rsidR="00625C99" w:rsidRDefault="00625C99">
      <w:pPr>
        <w:rPr>
          <w:lang w:val="en-GB"/>
        </w:rPr>
      </w:pPr>
      <w:r>
        <w:rPr>
          <w:lang w:val="en-GB"/>
        </w:rPr>
        <w:br w:type="page"/>
      </w:r>
    </w:p>
    <w:p w14:paraId="7F8812B7" w14:textId="3BD5B438" w:rsidR="00625C99" w:rsidRDefault="00625C99" w:rsidP="00EF4751">
      <w:pPr>
        <w:rPr>
          <w:lang w:val="en-GB"/>
        </w:rPr>
      </w:pPr>
      <w:r w:rsidRPr="00625C99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87C3F96" wp14:editId="164E6972">
                <wp:simplePos x="0" y="0"/>
                <wp:positionH relativeFrom="page">
                  <wp:posOffset>5705475</wp:posOffset>
                </wp:positionH>
                <wp:positionV relativeFrom="paragraph">
                  <wp:posOffset>409575</wp:posOffset>
                </wp:positionV>
                <wp:extent cx="1619250" cy="1943100"/>
                <wp:effectExtent l="0" t="0" r="1905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D0189" w14:textId="61311469" w:rsidR="00625C99" w:rsidRPr="00625C99" w:rsidRDefault="00625C99">
                            <w:pPr>
                              <w:rPr>
                                <w:b/>
                              </w:rPr>
                            </w:pPr>
                            <w:r w:rsidRPr="00625C99">
                              <w:rPr>
                                <w:b/>
                              </w:rPr>
                              <w:t xml:space="preserve">Use this information to write 5 revision questions which can be used to summarise </w:t>
                            </w:r>
                            <w:r w:rsidR="009B279E">
                              <w:rPr>
                                <w:b/>
                              </w:rPr>
                              <w:t>eustatic change.</w:t>
                            </w:r>
                          </w:p>
                          <w:p w14:paraId="6465F0B6" w14:textId="35D0684F" w:rsidR="00625C99" w:rsidRPr="00625C99" w:rsidRDefault="00625C99">
                            <w:pPr>
                              <w:rPr>
                                <w:b/>
                              </w:rPr>
                            </w:pPr>
                          </w:p>
                          <w:p w14:paraId="173E71A6" w14:textId="0AFEA293" w:rsidR="00625C99" w:rsidRPr="00625C99" w:rsidRDefault="00625C99">
                            <w:pPr>
                              <w:rPr>
                                <w:b/>
                              </w:rPr>
                            </w:pPr>
                            <w:r w:rsidRPr="00625C99">
                              <w:rPr>
                                <w:b/>
                              </w:rPr>
                              <w:t>Share your questions with someone sitting ne</w:t>
                            </w:r>
                            <w:r w:rsidR="009B279E">
                              <w:rPr>
                                <w:b/>
                              </w:rPr>
                              <w:t>ar</w:t>
                            </w:r>
                            <w:r w:rsidRPr="00625C99">
                              <w:rPr>
                                <w:b/>
                              </w:rPr>
                              <w:t xml:space="preserve">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7C3F96" id="_x0000_s1028" type="#_x0000_t202" style="position:absolute;margin-left:449.25pt;margin-top:32.25pt;width:127.5pt;height:15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">
                <v:textbox>
                  <w:txbxContent>
                    <w:p w14:paraId="3F8D0189" w14:textId="61311469" w:rsidR="00625C99" w:rsidRPr="00625C99" w:rsidRDefault="00625C99">
                      <w:pPr>
                        <w:rPr>
                          <w:b/>
                        </w:rPr>
                      </w:pPr>
                      <w:r w:rsidRPr="00625C99">
                        <w:rPr>
                          <w:b/>
                        </w:rPr>
                        <w:t xml:space="preserve">Use this information to write 5 revision questions which can be used to </w:t>
                      </w:r>
                      <w:proofErr w:type="spellStart"/>
                      <w:r w:rsidRPr="00625C99">
                        <w:rPr>
                          <w:b/>
                        </w:rPr>
                        <w:t>summarise</w:t>
                      </w:r>
                      <w:proofErr w:type="spellEnd"/>
                      <w:r w:rsidRPr="00625C99">
                        <w:rPr>
                          <w:b/>
                        </w:rPr>
                        <w:t xml:space="preserve"> </w:t>
                      </w:r>
                      <w:r w:rsidR="009B279E">
                        <w:rPr>
                          <w:b/>
                        </w:rPr>
                        <w:t>eustatic change.</w:t>
                      </w:r>
                    </w:p>
                    <w:p w14:paraId="6465F0B6" w14:textId="35D0684F" w:rsidR="00625C99" w:rsidRPr="00625C99" w:rsidRDefault="00625C99">
                      <w:pPr>
                        <w:rPr>
                          <w:b/>
                        </w:rPr>
                      </w:pPr>
                    </w:p>
                    <w:p w14:paraId="173E71A6" w14:textId="0AFEA293" w:rsidR="00625C99" w:rsidRPr="00625C99" w:rsidRDefault="00625C99">
                      <w:pPr>
                        <w:rPr>
                          <w:b/>
                        </w:rPr>
                      </w:pPr>
                      <w:r w:rsidRPr="00625C99">
                        <w:rPr>
                          <w:b/>
                        </w:rPr>
                        <w:t>Share your questions with someone sitting ne</w:t>
                      </w:r>
                      <w:r w:rsidR="009B279E">
                        <w:rPr>
                          <w:b/>
                        </w:rPr>
                        <w:t>ar</w:t>
                      </w:r>
                      <w:r w:rsidRPr="00625C99">
                        <w:rPr>
                          <w:b/>
                        </w:rPr>
                        <w:t xml:space="preserve"> you.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02761B">
        <w:rPr>
          <w:noProof/>
          <w:lang w:val="en-GB" w:eastAsia="en-GB"/>
        </w:rPr>
        <w:drawing>
          <wp:inline distT="0" distB="0" distL="0" distR="0" wp14:anchorId="515B0063" wp14:editId="2DC3016D">
            <wp:extent cx="4381500" cy="32861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2619" cy="330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A1EB6" w14:textId="77777777" w:rsidR="00625C99" w:rsidRDefault="00625C99" w:rsidP="00EF4751">
      <w:pPr>
        <w:rPr>
          <w:lang w:val="en-GB"/>
        </w:rPr>
      </w:pPr>
    </w:p>
    <w:p w14:paraId="5529DF89" w14:textId="483A23FE" w:rsidR="00625C99" w:rsidRPr="00625C99" w:rsidRDefault="00625C99" w:rsidP="00EF4751">
      <w:pPr>
        <w:rPr>
          <w:b/>
          <w:u w:val="single"/>
          <w:lang w:val="en-GB"/>
        </w:rPr>
      </w:pPr>
      <w:r w:rsidRPr="00625C99">
        <w:rPr>
          <w:b/>
          <w:u w:val="single"/>
          <w:lang w:val="en-GB"/>
        </w:rPr>
        <w:t>Revision questions on eustatic change</w:t>
      </w:r>
    </w:p>
    <w:p w14:paraId="13D9FE96" w14:textId="77777777" w:rsidR="00625C99" w:rsidRDefault="00625C99" w:rsidP="00EF4751">
      <w:pPr>
        <w:rPr>
          <w:lang w:val="en-GB"/>
        </w:rPr>
      </w:pPr>
    </w:p>
    <w:p w14:paraId="3B74DED0" w14:textId="76BC6980" w:rsidR="00625C99" w:rsidRDefault="009B7F18" w:rsidP="00EF4751">
      <w:pPr>
        <w:rPr>
          <w:lang w:val="en-GB"/>
        </w:rPr>
      </w:pPr>
      <w:r>
        <w:rPr>
          <w:lang w:val="en-GB"/>
        </w:rPr>
        <w:t>1)</w:t>
      </w:r>
    </w:p>
    <w:p w14:paraId="1C3857D1" w14:textId="77777777" w:rsidR="00625C99" w:rsidRDefault="00625C99" w:rsidP="00EF4751">
      <w:pPr>
        <w:rPr>
          <w:lang w:val="en-GB"/>
        </w:rPr>
      </w:pPr>
    </w:p>
    <w:p w14:paraId="2CF61997" w14:textId="63B8F93F" w:rsidR="00625C99" w:rsidRDefault="009B7F18" w:rsidP="00EF4751">
      <w:pPr>
        <w:rPr>
          <w:lang w:val="en-GB"/>
        </w:rPr>
      </w:pPr>
      <w:r>
        <w:rPr>
          <w:lang w:val="en-GB"/>
        </w:rPr>
        <w:t>2)</w:t>
      </w:r>
    </w:p>
    <w:p w14:paraId="5E71015F" w14:textId="77777777" w:rsidR="00625C99" w:rsidRDefault="00625C99" w:rsidP="00EF4751">
      <w:pPr>
        <w:rPr>
          <w:lang w:val="en-GB"/>
        </w:rPr>
      </w:pPr>
    </w:p>
    <w:p w14:paraId="4E7800AD" w14:textId="676490AD" w:rsidR="00625C99" w:rsidRDefault="009B7F18" w:rsidP="00EF4751">
      <w:pPr>
        <w:rPr>
          <w:lang w:val="en-GB"/>
        </w:rPr>
      </w:pPr>
      <w:r>
        <w:rPr>
          <w:lang w:val="en-GB"/>
        </w:rPr>
        <w:t>3)</w:t>
      </w:r>
    </w:p>
    <w:p w14:paraId="6CB3ECCC" w14:textId="77777777" w:rsidR="00625C99" w:rsidRDefault="00625C99" w:rsidP="00EF4751">
      <w:pPr>
        <w:rPr>
          <w:lang w:val="en-GB"/>
        </w:rPr>
      </w:pPr>
    </w:p>
    <w:p w14:paraId="640F1874" w14:textId="187871FF" w:rsidR="00625C99" w:rsidRDefault="009B7F18" w:rsidP="00EF4751">
      <w:pPr>
        <w:rPr>
          <w:lang w:val="en-GB"/>
        </w:rPr>
      </w:pPr>
      <w:r>
        <w:rPr>
          <w:lang w:val="en-GB"/>
        </w:rPr>
        <w:t>4)</w:t>
      </w:r>
    </w:p>
    <w:p w14:paraId="1402367D" w14:textId="77777777" w:rsidR="00625C99" w:rsidRDefault="00625C99" w:rsidP="00EF4751">
      <w:pPr>
        <w:rPr>
          <w:lang w:val="en-GB"/>
        </w:rPr>
      </w:pPr>
    </w:p>
    <w:p w14:paraId="438D9ADC" w14:textId="7E85EB78" w:rsidR="00625C99" w:rsidRDefault="009B7F18" w:rsidP="00EF4751">
      <w:pPr>
        <w:rPr>
          <w:lang w:val="en-GB"/>
        </w:rPr>
      </w:pPr>
      <w:r>
        <w:rPr>
          <w:lang w:val="en-GB"/>
        </w:rPr>
        <w:t>5)</w:t>
      </w:r>
    </w:p>
    <w:p w14:paraId="40B53888" w14:textId="77777777" w:rsidR="00625C99" w:rsidRDefault="00625C99" w:rsidP="00EF4751">
      <w:pPr>
        <w:rPr>
          <w:lang w:val="en-GB"/>
        </w:rPr>
      </w:pPr>
    </w:p>
    <w:p w14:paraId="4FCDC70F" w14:textId="5DCF5342" w:rsidR="001C3CDD" w:rsidRPr="001C3CDD" w:rsidRDefault="001C3CDD" w:rsidP="001C3CDD">
      <w:pPr>
        <w:rPr>
          <w:b/>
          <w:u w:val="single"/>
          <w:lang w:val="en-GB"/>
        </w:rPr>
      </w:pPr>
      <w:r w:rsidRPr="001C3CDD">
        <w:rPr>
          <w:b/>
          <w:u w:val="single"/>
          <w:lang w:val="en-GB"/>
        </w:rPr>
        <w:t>Tectonic Changes</w:t>
      </w:r>
    </w:p>
    <w:p w14:paraId="2A717764" w14:textId="77777777" w:rsidR="001C3CDD" w:rsidRDefault="001C3CDD" w:rsidP="001C3CDD">
      <w:pPr>
        <w:rPr>
          <w:lang w:val="en-GB"/>
        </w:rPr>
      </w:pPr>
    </w:p>
    <w:p w14:paraId="6C9D91E2" w14:textId="3ED27223" w:rsidR="001C3CDD" w:rsidRPr="001C3CDD" w:rsidRDefault="001C3CDD" w:rsidP="001C3CDD">
      <w:pPr>
        <w:rPr>
          <w:b/>
          <w:lang w:val="en-GB"/>
        </w:rPr>
      </w:pPr>
      <w:r w:rsidRPr="001C3CDD">
        <w:rPr>
          <w:b/>
          <w:lang w:val="en-GB"/>
        </w:rPr>
        <w:t xml:space="preserve">Past tectonic activity has had a direct impact on some coasts across the world, as well as sea levels. </w:t>
      </w:r>
    </w:p>
    <w:p w14:paraId="73F27306" w14:textId="77777777" w:rsidR="001C3CDD" w:rsidRPr="001C3CDD" w:rsidRDefault="001C3CDD" w:rsidP="001C3CDD">
      <w:pPr>
        <w:rPr>
          <w:b/>
          <w:lang w:val="en-GB"/>
        </w:rPr>
      </w:pPr>
      <w:r w:rsidRPr="001C3CDD">
        <w:rPr>
          <w:b/>
          <w:lang w:val="en-GB"/>
        </w:rPr>
        <w:t>Examples:-</w:t>
      </w:r>
    </w:p>
    <w:p w14:paraId="3733AAFC" w14:textId="53B47282" w:rsidR="001C3CDD" w:rsidRPr="001C3CDD" w:rsidRDefault="001C3CDD" w:rsidP="001C3CDD">
      <w:pPr>
        <w:numPr>
          <w:ilvl w:val="0"/>
          <w:numId w:val="1"/>
        </w:numPr>
        <w:rPr>
          <w:b/>
          <w:lang w:val="en-GB"/>
        </w:rPr>
      </w:pPr>
      <w:r w:rsidRPr="001C3CDD">
        <w:rPr>
          <w:b/>
          <w:lang w:val="en-GB"/>
        </w:rPr>
        <w:t>Indonesia - Boxing Day 2006 (Oxford p136)</w:t>
      </w:r>
    </w:p>
    <w:p w14:paraId="54335E7C" w14:textId="3E3BED5B" w:rsidR="001C3CDD" w:rsidRPr="001C3CDD" w:rsidRDefault="001C3CDD" w:rsidP="001C3CDD">
      <w:pPr>
        <w:numPr>
          <w:ilvl w:val="0"/>
          <w:numId w:val="1"/>
        </w:numPr>
        <w:rPr>
          <w:b/>
          <w:lang w:val="en-GB"/>
        </w:rPr>
      </w:pPr>
      <w:r w:rsidRPr="001C3CDD">
        <w:rPr>
          <w:b/>
          <w:lang w:val="en-GB"/>
        </w:rPr>
        <w:t>Tohuku earthquake (Cambridge p87)</w:t>
      </w:r>
    </w:p>
    <w:p w14:paraId="17170F85" w14:textId="1C0D9A3F" w:rsidR="009B7F18" w:rsidRDefault="001C3CDD" w:rsidP="00EF4751">
      <w:pPr>
        <w:rPr>
          <w:lang w:val="en-GB"/>
        </w:rPr>
      </w:pPr>
      <w:r w:rsidRPr="001C3CDD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9882B61" wp14:editId="58759E6F">
                <wp:simplePos x="0" y="0"/>
                <wp:positionH relativeFrom="margin">
                  <wp:posOffset>-447675</wp:posOffset>
                </wp:positionH>
                <wp:positionV relativeFrom="paragraph">
                  <wp:posOffset>280035</wp:posOffset>
                </wp:positionV>
                <wp:extent cx="6905625" cy="1524000"/>
                <wp:effectExtent l="0" t="0" r="28575" b="190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6BFE3" w14:textId="19AAC4FA" w:rsidR="001C3CDD" w:rsidRPr="001C3CDD" w:rsidRDefault="001C3CDD" w:rsidP="001C3CDD">
                            <w:pPr>
                              <w:rPr>
                                <w:lang w:val="en-GB"/>
                              </w:rPr>
                            </w:pPr>
                            <w:r w:rsidRPr="001C3CDD">
                              <w:rPr>
                                <w:b/>
                                <w:bCs/>
                                <w:lang w:val="en-GB"/>
                              </w:rPr>
                              <w:t>For each of the above explain what happened and the effect that it had on either the coast and/or the ocean capacity. Can you find any other examples?</w:t>
                            </w:r>
                          </w:p>
                          <w:p w14:paraId="512C0F9E" w14:textId="6C16BD2D" w:rsidR="001C3CDD" w:rsidRDefault="001C3C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882B61" id="_x0000_s1029" type="#_x0000_t202" style="position:absolute;margin-left:-35.25pt;margin-top:22.05pt;width:543.75pt;height:120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">
                <v:textbox>
                  <w:txbxContent>
                    <w:p w14:paraId="3766BFE3" w14:textId="19AAC4FA" w:rsidR="001C3CDD" w:rsidRPr="001C3CDD" w:rsidRDefault="001C3CDD" w:rsidP="001C3CDD">
                      <w:pPr>
                        <w:rPr>
                          <w:lang w:val="en-GB"/>
                        </w:rPr>
                      </w:pPr>
                      <w:r w:rsidRPr="001C3CDD">
                        <w:rPr>
                          <w:b/>
                          <w:bCs/>
                          <w:lang w:val="en-GB"/>
                        </w:rPr>
                        <w:t>For each of the above explain what happened and the effect that it had on either the coast and/or the ocean capacity. Can you find any other examples?</w:t>
                      </w:r>
                    </w:p>
                    <w:p w14:paraId="512C0F9E" w14:textId="6C16BD2D" w:rsidR="001C3CDD" w:rsidRDefault="001C3CDD"/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3912"/>
      </w:tblGrid>
      <w:tr w:rsidR="00996569" w14:paraId="4008DE0E" w14:textId="77777777" w:rsidTr="00F2379B">
        <w:tc>
          <w:tcPr>
            <w:tcW w:w="5098" w:type="dxa"/>
          </w:tcPr>
          <w:p w14:paraId="7C2F2620" w14:textId="0DE939E4" w:rsidR="00996569" w:rsidRDefault="00996569" w:rsidP="00EF4751">
            <w:pPr>
              <w:rPr>
                <w:lang w:val="en-GB"/>
              </w:rPr>
            </w:pPr>
          </w:p>
        </w:tc>
        <w:tc>
          <w:tcPr>
            <w:tcW w:w="3912" w:type="dxa"/>
          </w:tcPr>
          <w:p w14:paraId="70B65944" w14:textId="36352919" w:rsidR="00996569" w:rsidRPr="00996569" w:rsidRDefault="00996569" w:rsidP="00EF4751">
            <w:pPr>
              <w:rPr>
                <w:b/>
                <w:u w:val="single"/>
                <w:lang w:val="en-GB"/>
              </w:rPr>
            </w:pPr>
            <w:r w:rsidRPr="00996569">
              <w:rPr>
                <w:b/>
                <w:u w:val="single"/>
                <w:lang w:val="en-GB"/>
              </w:rPr>
              <w:t>Time scale</w:t>
            </w:r>
            <w:r w:rsidR="00F2379B">
              <w:rPr>
                <w:b/>
                <w:u w:val="single"/>
                <w:lang w:val="en-GB"/>
              </w:rPr>
              <w:t xml:space="preserve"> – short, medium or long</w:t>
            </w:r>
          </w:p>
          <w:p w14:paraId="3DC9C730" w14:textId="303722D3" w:rsidR="00996569" w:rsidRDefault="00996569" w:rsidP="00EF4751">
            <w:pPr>
              <w:rPr>
                <w:lang w:val="en-GB"/>
              </w:rPr>
            </w:pPr>
            <w:r>
              <w:rPr>
                <w:lang w:val="en-GB"/>
              </w:rPr>
              <w:t>Short (hours/days/weeks/years)</w:t>
            </w:r>
          </w:p>
          <w:p w14:paraId="5C638AFE" w14:textId="77777777" w:rsidR="00996569" w:rsidRDefault="00996569" w:rsidP="00EF4751">
            <w:pPr>
              <w:rPr>
                <w:lang w:val="en-GB"/>
              </w:rPr>
            </w:pPr>
            <w:r>
              <w:rPr>
                <w:lang w:val="en-GB"/>
              </w:rPr>
              <w:t>Medium (thousands of years)</w:t>
            </w:r>
          </w:p>
          <w:p w14:paraId="37D6A1C5" w14:textId="5520FAFA" w:rsidR="00996569" w:rsidRDefault="00996569" w:rsidP="00EF4751">
            <w:pPr>
              <w:rPr>
                <w:lang w:val="en-GB"/>
              </w:rPr>
            </w:pPr>
            <w:r>
              <w:rPr>
                <w:lang w:val="en-GB"/>
              </w:rPr>
              <w:t>Long (millions of years)</w:t>
            </w:r>
          </w:p>
        </w:tc>
      </w:tr>
      <w:tr w:rsidR="00996569" w14:paraId="54D1AE17" w14:textId="77777777" w:rsidTr="00F2379B">
        <w:tc>
          <w:tcPr>
            <w:tcW w:w="5098" w:type="dxa"/>
          </w:tcPr>
          <w:p w14:paraId="5408487A" w14:textId="77777777" w:rsidR="00996569" w:rsidRDefault="00996569" w:rsidP="00EF4751">
            <w:pPr>
              <w:rPr>
                <w:lang w:val="en-GB"/>
              </w:rPr>
            </w:pPr>
            <w:r>
              <w:rPr>
                <w:lang w:val="en-GB"/>
              </w:rPr>
              <w:t>Tectonic uplift or downthrust</w:t>
            </w:r>
          </w:p>
          <w:p w14:paraId="2F3B909C" w14:textId="25E4C28C" w:rsidR="00996569" w:rsidRDefault="00996569" w:rsidP="00EF4751">
            <w:pPr>
              <w:rPr>
                <w:lang w:val="en-GB"/>
              </w:rPr>
            </w:pPr>
          </w:p>
        </w:tc>
        <w:tc>
          <w:tcPr>
            <w:tcW w:w="3912" w:type="dxa"/>
          </w:tcPr>
          <w:p w14:paraId="1B277C21" w14:textId="77777777" w:rsidR="00996569" w:rsidRDefault="00996569" w:rsidP="00EF4751">
            <w:pPr>
              <w:rPr>
                <w:lang w:val="en-GB"/>
              </w:rPr>
            </w:pPr>
          </w:p>
        </w:tc>
      </w:tr>
      <w:tr w:rsidR="00996569" w14:paraId="159591CE" w14:textId="77777777" w:rsidTr="00F2379B">
        <w:tc>
          <w:tcPr>
            <w:tcW w:w="5098" w:type="dxa"/>
          </w:tcPr>
          <w:p w14:paraId="4515BD98" w14:textId="77777777" w:rsidR="00996569" w:rsidRDefault="00996569" w:rsidP="00EF4751">
            <w:pPr>
              <w:rPr>
                <w:lang w:val="en-GB"/>
              </w:rPr>
            </w:pPr>
            <w:r>
              <w:rPr>
                <w:lang w:val="en-GB"/>
              </w:rPr>
              <w:t>Isostatic change</w:t>
            </w:r>
          </w:p>
          <w:p w14:paraId="0B1099BA" w14:textId="757C8560" w:rsidR="00996569" w:rsidRDefault="00996569" w:rsidP="00EF4751">
            <w:pPr>
              <w:rPr>
                <w:lang w:val="en-GB"/>
              </w:rPr>
            </w:pPr>
          </w:p>
        </w:tc>
        <w:tc>
          <w:tcPr>
            <w:tcW w:w="3912" w:type="dxa"/>
          </w:tcPr>
          <w:p w14:paraId="16E6213B" w14:textId="77777777" w:rsidR="00996569" w:rsidRDefault="00996569" w:rsidP="00EF4751">
            <w:pPr>
              <w:rPr>
                <w:lang w:val="en-GB"/>
              </w:rPr>
            </w:pPr>
          </w:p>
        </w:tc>
      </w:tr>
      <w:tr w:rsidR="00996569" w14:paraId="38AB45EB" w14:textId="77777777" w:rsidTr="00F2379B">
        <w:tc>
          <w:tcPr>
            <w:tcW w:w="5098" w:type="dxa"/>
          </w:tcPr>
          <w:p w14:paraId="2607363F" w14:textId="5CB6D63E" w:rsidR="00996569" w:rsidRDefault="00996569" w:rsidP="00EF4751">
            <w:pPr>
              <w:rPr>
                <w:lang w:val="en-GB"/>
              </w:rPr>
            </w:pPr>
            <w:r>
              <w:rPr>
                <w:lang w:val="en-GB"/>
              </w:rPr>
              <w:t>Continental separation and collision (continental drift)</w:t>
            </w:r>
          </w:p>
        </w:tc>
        <w:tc>
          <w:tcPr>
            <w:tcW w:w="3912" w:type="dxa"/>
          </w:tcPr>
          <w:p w14:paraId="7DB8E161" w14:textId="77777777" w:rsidR="00996569" w:rsidRDefault="00996569" w:rsidP="00EF4751">
            <w:pPr>
              <w:rPr>
                <w:lang w:val="en-GB"/>
              </w:rPr>
            </w:pPr>
          </w:p>
        </w:tc>
      </w:tr>
      <w:tr w:rsidR="00996569" w14:paraId="049AB264" w14:textId="77777777" w:rsidTr="00F2379B">
        <w:tc>
          <w:tcPr>
            <w:tcW w:w="5098" w:type="dxa"/>
          </w:tcPr>
          <w:p w14:paraId="79714E36" w14:textId="77777777" w:rsidR="00996569" w:rsidRDefault="00996569" w:rsidP="00EF4751">
            <w:pPr>
              <w:rPr>
                <w:lang w:val="en-GB"/>
              </w:rPr>
            </w:pPr>
            <w:r>
              <w:rPr>
                <w:lang w:val="en-GB"/>
              </w:rPr>
              <w:t>Thermal expansion</w:t>
            </w:r>
          </w:p>
          <w:p w14:paraId="1DA60FA1" w14:textId="5BEDB4BA" w:rsidR="00996569" w:rsidRDefault="00996569" w:rsidP="00EF4751">
            <w:pPr>
              <w:rPr>
                <w:lang w:val="en-GB"/>
              </w:rPr>
            </w:pPr>
          </w:p>
        </w:tc>
        <w:tc>
          <w:tcPr>
            <w:tcW w:w="3912" w:type="dxa"/>
          </w:tcPr>
          <w:p w14:paraId="06B2635E" w14:textId="77777777" w:rsidR="00996569" w:rsidRDefault="00996569" w:rsidP="00EF4751">
            <w:pPr>
              <w:rPr>
                <w:lang w:val="en-GB"/>
              </w:rPr>
            </w:pPr>
          </w:p>
        </w:tc>
      </w:tr>
      <w:tr w:rsidR="00996569" w14:paraId="24EC7834" w14:textId="77777777" w:rsidTr="00F2379B">
        <w:tc>
          <w:tcPr>
            <w:tcW w:w="5098" w:type="dxa"/>
          </w:tcPr>
          <w:p w14:paraId="1348487C" w14:textId="1EDC1300" w:rsidR="00996569" w:rsidRDefault="00996569" w:rsidP="00EF4751">
            <w:pPr>
              <w:rPr>
                <w:lang w:val="en-GB"/>
              </w:rPr>
            </w:pPr>
            <w:r>
              <w:rPr>
                <w:lang w:val="en-GB"/>
              </w:rPr>
              <w:t>Global warming and ice melting</w:t>
            </w:r>
          </w:p>
          <w:p w14:paraId="3DBA645F" w14:textId="271CB494" w:rsidR="00996569" w:rsidRDefault="00996569" w:rsidP="00EF4751">
            <w:pPr>
              <w:rPr>
                <w:lang w:val="en-GB"/>
              </w:rPr>
            </w:pPr>
          </w:p>
        </w:tc>
        <w:tc>
          <w:tcPr>
            <w:tcW w:w="3912" w:type="dxa"/>
          </w:tcPr>
          <w:p w14:paraId="32A95346" w14:textId="77777777" w:rsidR="00996569" w:rsidRDefault="00996569" w:rsidP="00EF4751">
            <w:pPr>
              <w:rPr>
                <w:lang w:val="en-GB"/>
              </w:rPr>
            </w:pPr>
          </w:p>
        </w:tc>
      </w:tr>
    </w:tbl>
    <w:p w14:paraId="2835E91B" w14:textId="59ED226F" w:rsidR="009B7F18" w:rsidRDefault="009B7F18" w:rsidP="00EF4751">
      <w:pPr>
        <w:rPr>
          <w:lang w:val="en-GB"/>
        </w:rPr>
      </w:pPr>
    </w:p>
    <w:p w14:paraId="4946D06F" w14:textId="1B72B305" w:rsidR="00996569" w:rsidRPr="00F2379B" w:rsidRDefault="00F2379B" w:rsidP="00EF4751">
      <w:pPr>
        <w:rPr>
          <w:b/>
          <w:sz w:val="26"/>
          <w:szCs w:val="26"/>
          <w:lang w:val="en-GB"/>
        </w:rPr>
      </w:pPr>
      <w:r w:rsidRPr="00F2379B">
        <w:rPr>
          <w:b/>
          <w:sz w:val="26"/>
          <w:szCs w:val="26"/>
          <w:lang w:val="en-GB"/>
        </w:rPr>
        <w:t>Summary question</w:t>
      </w:r>
    </w:p>
    <w:p w14:paraId="1A4A9485" w14:textId="3A7EB081" w:rsidR="00F2379B" w:rsidRPr="00F2379B" w:rsidRDefault="00F2379B" w:rsidP="00EF4751">
      <w:pPr>
        <w:rPr>
          <w:b/>
          <w:sz w:val="26"/>
          <w:szCs w:val="26"/>
          <w:lang w:val="en-GB"/>
        </w:rPr>
      </w:pPr>
      <w:r w:rsidRPr="00F2379B">
        <w:rPr>
          <w:b/>
          <w:sz w:val="26"/>
          <w:szCs w:val="26"/>
          <w:lang w:val="en-GB"/>
        </w:rPr>
        <w:t>What is the difference between eustatic and isostatic change?</w:t>
      </w:r>
    </w:p>
    <w:p w14:paraId="55CD73C1" w14:textId="77777777" w:rsidR="00996569" w:rsidRDefault="00996569" w:rsidP="00EF4751">
      <w:pPr>
        <w:rPr>
          <w:lang w:val="en-GB"/>
        </w:rPr>
      </w:pPr>
    </w:p>
    <w:p w14:paraId="09CBD089" w14:textId="4CCD67D6" w:rsidR="00996569" w:rsidRDefault="00996569" w:rsidP="00EF4751">
      <w:pPr>
        <w:rPr>
          <w:lang w:val="en-GB"/>
        </w:rPr>
      </w:pPr>
    </w:p>
    <w:p w14:paraId="7F155B86" w14:textId="71651B43" w:rsidR="006106D0" w:rsidRDefault="006106D0" w:rsidP="00EF4751">
      <w:pPr>
        <w:rPr>
          <w:lang w:val="en-GB"/>
        </w:rPr>
      </w:pPr>
    </w:p>
    <w:p w14:paraId="4ED3D5A5" w14:textId="77777777" w:rsidR="006106D0" w:rsidRDefault="006106D0" w:rsidP="00EF4751">
      <w:pPr>
        <w:rPr>
          <w:lang w:val="en-GB"/>
        </w:rPr>
      </w:pPr>
    </w:p>
    <w:p w14:paraId="6EFE5223" w14:textId="4F464D89" w:rsidR="00EF4751" w:rsidRDefault="00EF4751" w:rsidP="00EF4751">
      <w:pPr>
        <w:rPr>
          <w:lang w:val="en-GB"/>
        </w:rPr>
      </w:pPr>
    </w:p>
    <w:p w14:paraId="437DC961" w14:textId="46ACF8FC" w:rsidR="00EF4751" w:rsidRDefault="00EF4751" w:rsidP="00EF4751">
      <w:pPr>
        <w:rPr>
          <w:lang w:val="en-GB"/>
        </w:rPr>
      </w:pPr>
    </w:p>
    <w:p w14:paraId="7F79CF10" w14:textId="29264F5A" w:rsidR="00F2379B" w:rsidRPr="00FD5FBE" w:rsidRDefault="00F2379B" w:rsidP="00FD5FBE">
      <w:pPr>
        <w:jc w:val="center"/>
        <w:rPr>
          <w:b/>
          <w:sz w:val="28"/>
          <w:szCs w:val="28"/>
          <w:u w:val="single"/>
          <w:lang w:val="en-GB"/>
        </w:rPr>
      </w:pPr>
      <w:r w:rsidRPr="00FD5FBE">
        <w:rPr>
          <w:b/>
          <w:sz w:val="28"/>
          <w:szCs w:val="28"/>
          <w:u w:val="single"/>
          <w:lang w:val="en-GB"/>
        </w:rPr>
        <w:t xml:space="preserve">Submergent and </w:t>
      </w:r>
      <w:r w:rsidR="00FD5FBE" w:rsidRPr="00FD5FBE">
        <w:rPr>
          <w:b/>
          <w:sz w:val="28"/>
          <w:szCs w:val="28"/>
          <w:u w:val="single"/>
          <w:lang w:val="en-GB"/>
        </w:rPr>
        <w:t>emergent landforms</w:t>
      </w:r>
    </w:p>
    <w:p w14:paraId="38B6F22F" w14:textId="631CBE15" w:rsidR="00EF4751" w:rsidRPr="00FD5FBE" w:rsidRDefault="00EF4751" w:rsidP="00FD5FBE">
      <w:pPr>
        <w:jc w:val="center"/>
        <w:rPr>
          <w:b/>
          <w:sz w:val="28"/>
          <w:szCs w:val="28"/>
          <w:u w:val="single"/>
          <w:lang w:val="en-GB"/>
        </w:rPr>
      </w:pPr>
    </w:p>
    <w:p w14:paraId="60B50850" w14:textId="03427E96" w:rsidR="00EF4751" w:rsidRDefault="00FD5FBE" w:rsidP="00EF4751">
      <w:pPr>
        <w:rPr>
          <w:lang w:val="en-GB"/>
        </w:rPr>
      </w:pPr>
      <w:r>
        <w:rPr>
          <w:lang w:val="en-GB"/>
        </w:rPr>
        <w:t xml:space="preserve">A rise in relative sea level floods the coast and creates a </w:t>
      </w:r>
      <w:r w:rsidRPr="00FD5FBE">
        <w:rPr>
          <w:u w:val="single"/>
          <w:lang w:val="en-GB"/>
        </w:rPr>
        <w:t>submergent</w:t>
      </w:r>
      <w:r>
        <w:rPr>
          <w:lang w:val="en-GB"/>
        </w:rPr>
        <w:t xml:space="preserve"> coastline.</w:t>
      </w:r>
    </w:p>
    <w:p w14:paraId="1C888C3F" w14:textId="40983B37" w:rsidR="00FD5FBE" w:rsidRDefault="00FD5FBE" w:rsidP="00EF4751">
      <w:pPr>
        <w:rPr>
          <w:lang w:val="en-GB"/>
        </w:rPr>
      </w:pPr>
    </w:p>
    <w:p w14:paraId="6A00B410" w14:textId="2738A4D4" w:rsidR="00FD5FBE" w:rsidRPr="00EF4751" w:rsidRDefault="00FD5FBE" w:rsidP="00EF4751">
      <w:pPr>
        <w:rPr>
          <w:lang w:val="en-GB"/>
        </w:rPr>
      </w:pPr>
      <w:r>
        <w:rPr>
          <w:lang w:val="en-GB"/>
        </w:rPr>
        <w:t xml:space="preserve">A fall in relative sea level exposes land previously covered by the sea, creating an </w:t>
      </w:r>
      <w:r w:rsidRPr="00FD5FBE">
        <w:rPr>
          <w:u w:val="single"/>
          <w:lang w:val="en-GB"/>
        </w:rPr>
        <w:t>emergent</w:t>
      </w:r>
      <w:r>
        <w:rPr>
          <w:lang w:val="en-GB"/>
        </w:rPr>
        <w:t xml:space="preserve"> coastline.</w:t>
      </w:r>
    </w:p>
    <w:p w14:paraId="59BEFF5B" w14:textId="7DBA49C6" w:rsidR="00FD7FC8" w:rsidRDefault="005006C4" w:rsidP="00F477D7">
      <w:pPr>
        <w:rPr>
          <w:lang w:val="en-GB"/>
        </w:rPr>
      </w:pPr>
      <w:r w:rsidRPr="00B733E3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02FAB9F" wp14:editId="7FC86CD3">
                <wp:simplePos x="0" y="0"/>
                <wp:positionH relativeFrom="margin">
                  <wp:posOffset>-600075</wp:posOffset>
                </wp:positionH>
                <wp:positionV relativeFrom="paragraph">
                  <wp:posOffset>1058545</wp:posOffset>
                </wp:positionV>
                <wp:extent cx="2809875" cy="1600200"/>
                <wp:effectExtent l="0" t="0" r="28575" b="190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9FE84" w14:textId="64E20259" w:rsidR="00B733E3" w:rsidRDefault="00B733E3" w:rsidP="00B733E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Research each of the above to include:-</w:t>
                            </w:r>
                          </w:p>
                          <w:p w14:paraId="2FC5F894" w14:textId="77777777" w:rsidR="00B733E3" w:rsidRPr="00B733E3" w:rsidRDefault="00B733E3" w:rsidP="00B733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GB"/>
                              </w:rPr>
                            </w:pPr>
                            <w:r w:rsidRPr="00B733E3">
                              <w:rPr>
                                <w:lang w:val="en-GB"/>
                              </w:rPr>
                              <w:t>An explanation of what they are and how they are formed</w:t>
                            </w:r>
                          </w:p>
                          <w:p w14:paraId="58DE0B86" w14:textId="717A605A" w:rsidR="00B733E3" w:rsidRDefault="00B733E3" w:rsidP="00B733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GB"/>
                              </w:rPr>
                            </w:pPr>
                            <w:r w:rsidRPr="00B733E3">
                              <w:rPr>
                                <w:lang w:val="en-GB"/>
                              </w:rPr>
                              <w:t>A diagram or series of diagrams to show their formation</w:t>
                            </w:r>
                            <w:r>
                              <w:rPr>
                                <w:lang w:val="en-GB"/>
                              </w:rPr>
                              <w:t xml:space="preserve"> and photos</w:t>
                            </w:r>
                          </w:p>
                          <w:p w14:paraId="00562B4B" w14:textId="7635C3DA" w:rsidR="00B733E3" w:rsidRDefault="00B733E3" w:rsidP="00B733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GB"/>
                              </w:rPr>
                            </w:pPr>
                            <w:r w:rsidRPr="00B733E3">
                              <w:rPr>
                                <w:lang w:val="en-GB"/>
                              </w:rPr>
                              <w:t xml:space="preserve">An example </w:t>
                            </w:r>
                            <w:r>
                              <w:rPr>
                                <w:lang w:val="en-GB"/>
                              </w:rPr>
                              <w:t>from around the world</w:t>
                            </w:r>
                          </w:p>
                          <w:p w14:paraId="07A785B3" w14:textId="16B4B27E" w:rsidR="005006C4" w:rsidRDefault="005006C4" w:rsidP="005006C4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2D304C70" w14:textId="41D626A3" w:rsidR="005006C4" w:rsidRPr="005006C4" w:rsidRDefault="005006C4" w:rsidP="005006C4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2A46FC9F" w14:textId="77777777" w:rsidR="00B733E3" w:rsidRPr="00B733E3" w:rsidRDefault="00B733E3" w:rsidP="00B733E3">
                            <w:pPr>
                              <w:pStyle w:val="ListParagraph"/>
                              <w:rPr>
                                <w:lang w:val="en-GB"/>
                              </w:rPr>
                            </w:pPr>
                          </w:p>
                          <w:p w14:paraId="681694FB" w14:textId="7811FB48" w:rsidR="00B733E3" w:rsidRDefault="00B733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2FAB9F" id="_x0000_s1030" type="#_x0000_t202" style="position:absolute;margin-left:-47.25pt;margin-top:83.35pt;width:221.25pt;height:12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">
                <v:textbox>
                  <w:txbxContent>
                    <w:p w14:paraId="7599FE84" w14:textId="64E20259" w:rsidR="00B733E3" w:rsidRDefault="00B733E3" w:rsidP="00B733E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Research each of the above to </w:t>
                      </w:r>
                      <w:proofErr w:type="gramStart"/>
                      <w:r>
                        <w:rPr>
                          <w:lang w:val="en-GB"/>
                        </w:rPr>
                        <w:t>include:-</w:t>
                      </w:r>
                      <w:proofErr w:type="gramEnd"/>
                    </w:p>
                    <w:p w14:paraId="2FC5F894" w14:textId="77777777" w:rsidR="00B733E3" w:rsidRPr="00B733E3" w:rsidRDefault="00B733E3" w:rsidP="00B733E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GB"/>
                        </w:rPr>
                      </w:pPr>
                      <w:r w:rsidRPr="00B733E3">
                        <w:rPr>
                          <w:lang w:val="en-GB"/>
                        </w:rPr>
                        <w:t>An explanation of what they are and how they are formed</w:t>
                      </w:r>
                    </w:p>
                    <w:p w14:paraId="58DE0B86" w14:textId="717A605A" w:rsidR="00B733E3" w:rsidRDefault="00B733E3" w:rsidP="00B733E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GB"/>
                        </w:rPr>
                      </w:pPr>
                      <w:r w:rsidRPr="00B733E3">
                        <w:rPr>
                          <w:lang w:val="en-GB"/>
                        </w:rPr>
                        <w:t>A diagram or series of diagrams to show their formation</w:t>
                      </w:r>
                      <w:r>
                        <w:rPr>
                          <w:lang w:val="en-GB"/>
                        </w:rPr>
                        <w:t xml:space="preserve"> and photos</w:t>
                      </w:r>
                    </w:p>
                    <w:p w14:paraId="00562B4B" w14:textId="7635C3DA" w:rsidR="00B733E3" w:rsidRDefault="00B733E3" w:rsidP="00B733E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GB"/>
                        </w:rPr>
                      </w:pPr>
                      <w:r w:rsidRPr="00B733E3">
                        <w:rPr>
                          <w:lang w:val="en-GB"/>
                        </w:rPr>
                        <w:t>An exam</w:t>
                      </w:r>
                      <w:bookmarkStart w:id="1" w:name="_GoBack"/>
                      <w:bookmarkEnd w:id="1"/>
                      <w:r w:rsidRPr="00B733E3">
                        <w:rPr>
                          <w:lang w:val="en-GB"/>
                        </w:rPr>
                        <w:t xml:space="preserve">ple </w:t>
                      </w:r>
                      <w:r>
                        <w:rPr>
                          <w:lang w:val="en-GB"/>
                        </w:rPr>
                        <w:t>from around the world</w:t>
                      </w:r>
                    </w:p>
                    <w:p w14:paraId="07A785B3" w14:textId="16B4B27E" w:rsidR="005006C4" w:rsidRDefault="005006C4" w:rsidP="005006C4">
                      <w:pPr>
                        <w:rPr>
                          <w:lang w:val="en-GB"/>
                        </w:rPr>
                      </w:pPr>
                    </w:p>
                    <w:p w14:paraId="2D304C70" w14:textId="41D626A3" w:rsidR="005006C4" w:rsidRPr="005006C4" w:rsidRDefault="005006C4" w:rsidP="005006C4">
                      <w:pPr>
                        <w:rPr>
                          <w:lang w:val="en-GB"/>
                        </w:rPr>
                      </w:pPr>
                    </w:p>
                    <w:p w14:paraId="2A46FC9F" w14:textId="77777777" w:rsidR="00B733E3" w:rsidRPr="00B733E3" w:rsidRDefault="00B733E3" w:rsidP="00B733E3">
                      <w:pPr>
                        <w:pStyle w:val="ListParagraph"/>
                        <w:rPr>
                          <w:lang w:val="en-GB"/>
                        </w:rPr>
                      </w:pPr>
                    </w:p>
                    <w:p w14:paraId="681694FB" w14:textId="7811FB48" w:rsidR="00B733E3" w:rsidRDefault="00B733E3"/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FD5FBE" w14:paraId="324F38CE" w14:textId="77777777" w:rsidTr="00FD5FBE">
        <w:tc>
          <w:tcPr>
            <w:tcW w:w="4505" w:type="dxa"/>
          </w:tcPr>
          <w:p w14:paraId="69FBB7D4" w14:textId="39A469A7" w:rsidR="00FD5FBE" w:rsidRDefault="00FD5FBE" w:rsidP="00F477D7">
            <w:pPr>
              <w:rPr>
                <w:lang w:val="en-GB"/>
              </w:rPr>
            </w:pPr>
            <w:r>
              <w:rPr>
                <w:lang w:val="en-GB"/>
              </w:rPr>
              <w:t>Submergent features</w:t>
            </w:r>
          </w:p>
        </w:tc>
        <w:tc>
          <w:tcPr>
            <w:tcW w:w="4505" w:type="dxa"/>
          </w:tcPr>
          <w:p w14:paraId="78C82C0F" w14:textId="56F5835E" w:rsidR="00FD5FBE" w:rsidRDefault="00FD5FBE" w:rsidP="00F477D7">
            <w:pPr>
              <w:rPr>
                <w:lang w:val="en-GB"/>
              </w:rPr>
            </w:pPr>
            <w:r>
              <w:rPr>
                <w:lang w:val="en-GB"/>
              </w:rPr>
              <w:t>Emergent features</w:t>
            </w:r>
          </w:p>
        </w:tc>
      </w:tr>
      <w:tr w:rsidR="00FD5FBE" w14:paraId="27EB600D" w14:textId="77777777" w:rsidTr="00FD5FBE">
        <w:tc>
          <w:tcPr>
            <w:tcW w:w="4505" w:type="dxa"/>
          </w:tcPr>
          <w:p w14:paraId="668D0C47" w14:textId="77777777" w:rsidR="00FD5FBE" w:rsidRDefault="00FD5FBE" w:rsidP="00F477D7">
            <w:pPr>
              <w:rPr>
                <w:lang w:val="en-GB"/>
              </w:rPr>
            </w:pPr>
            <w:r>
              <w:rPr>
                <w:lang w:val="en-GB"/>
              </w:rPr>
              <w:t>Rias</w:t>
            </w:r>
          </w:p>
          <w:p w14:paraId="1C725DCC" w14:textId="77777777" w:rsidR="00FD5FBE" w:rsidRDefault="00FD5FBE" w:rsidP="00F477D7">
            <w:pPr>
              <w:rPr>
                <w:lang w:val="en-GB"/>
              </w:rPr>
            </w:pPr>
            <w:r>
              <w:rPr>
                <w:lang w:val="en-GB"/>
              </w:rPr>
              <w:t>Fjords</w:t>
            </w:r>
          </w:p>
          <w:p w14:paraId="24430C55" w14:textId="27BAB8EF" w:rsidR="00FD5FBE" w:rsidRDefault="00FD5FBE" w:rsidP="00F477D7">
            <w:pPr>
              <w:rPr>
                <w:lang w:val="en-GB"/>
              </w:rPr>
            </w:pPr>
            <w:r>
              <w:rPr>
                <w:lang w:val="en-GB"/>
              </w:rPr>
              <w:t>Dalmation Coast</w:t>
            </w:r>
          </w:p>
        </w:tc>
        <w:tc>
          <w:tcPr>
            <w:tcW w:w="4505" w:type="dxa"/>
          </w:tcPr>
          <w:p w14:paraId="300D3C62" w14:textId="77777777" w:rsidR="00FD5FBE" w:rsidRDefault="00FD5FBE" w:rsidP="00F477D7">
            <w:pPr>
              <w:rPr>
                <w:lang w:val="en-GB"/>
              </w:rPr>
            </w:pPr>
            <w:r>
              <w:rPr>
                <w:lang w:val="en-GB"/>
              </w:rPr>
              <w:t>Raised beaches</w:t>
            </w:r>
          </w:p>
          <w:p w14:paraId="65DE79C6" w14:textId="77777777" w:rsidR="00FD5FBE" w:rsidRDefault="00FD5FBE" w:rsidP="00F477D7">
            <w:pPr>
              <w:rPr>
                <w:lang w:val="en-GB"/>
              </w:rPr>
            </w:pPr>
            <w:r>
              <w:rPr>
                <w:lang w:val="en-GB"/>
              </w:rPr>
              <w:t>Relict cliffs</w:t>
            </w:r>
          </w:p>
          <w:p w14:paraId="3B3CD605" w14:textId="3B5AF143" w:rsidR="00FD5FBE" w:rsidRDefault="00FD5FBE" w:rsidP="00F477D7">
            <w:pPr>
              <w:rPr>
                <w:lang w:val="en-GB"/>
              </w:rPr>
            </w:pPr>
            <w:r>
              <w:rPr>
                <w:lang w:val="en-GB"/>
              </w:rPr>
              <w:t>Marine platform</w:t>
            </w:r>
          </w:p>
        </w:tc>
      </w:tr>
    </w:tbl>
    <w:p w14:paraId="44F248DB" w14:textId="560AF733" w:rsidR="00F477D7" w:rsidRDefault="00820F83" w:rsidP="00F477D7">
      <w:pPr>
        <w:rPr>
          <w:lang w:val="en-GB"/>
        </w:rPr>
      </w:pPr>
      <w:r w:rsidRPr="00B733E3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7F09E87" wp14:editId="307F5E08">
                <wp:simplePos x="0" y="0"/>
                <wp:positionH relativeFrom="margin">
                  <wp:posOffset>2324100</wp:posOffset>
                </wp:positionH>
                <wp:positionV relativeFrom="paragraph">
                  <wp:posOffset>47625</wp:posOffset>
                </wp:positionV>
                <wp:extent cx="3562350" cy="2114550"/>
                <wp:effectExtent l="0" t="0" r="19050" b="1905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6BDC9" w14:textId="77777777" w:rsidR="007C67FD" w:rsidRDefault="007C67FD" w:rsidP="007C67FD">
                            <w:r>
                              <w:t>Hodder textbook p113-115 (good diagrams)</w:t>
                            </w:r>
                          </w:p>
                          <w:p w14:paraId="4B7BC0BB" w14:textId="77777777" w:rsidR="007C67FD" w:rsidRDefault="007C67FD" w:rsidP="007C67FD"/>
                          <w:p w14:paraId="659D914F" w14:textId="77777777" w:rsidR="007C67FD" w:rsidRDefault="007C67FD" w:rsidP="007C67FD">
                            <w:r>
                              <w:t>Oxford p137-139</w:t>
                            </w:r>
                          </w:p>
                          <w:p w14:paraId="68DC798F" w14:textId="77777777" w:rsidR="007C67FD" w:rsidRDefault="007C67FD" w:rsidP="007C67FD"/>
                          <w:p w14:paraId="6D30586F" w14:textId="490E2BB6" w:rsidR="007C67FD" w:rsidRDefault="00B72B1A" w:rsidP="007C67FD">
                            <w:hyperlink r:id="rId15" w:history="1">
                              <w:r w:rsidR="007C67FD" w:rsidRPr="00722D0E">
                                <w:rPr>
                                  <w:rStyle w:val="Hyperlink"/>
                                </w:rPr>
                                <w:t>https://www.slideshare.net/6thformmatt/submergent-and-emergent-coastlines</w:t>
                              </w:r>
                            </w:hyperlink>
                          </w:p>
                          <w:p w14:paraId="3FAFC89F" w14:textId="77777777" w:rsidR="007C67FD" w:rsidRDefault="007C67FD" w:rsidP="007C67FD"/>
                          <w:p w14:paraId="1DBC1A20" w14:textId="1DEDDB99" w:rsidR="007C67FD" w:rsidRDefault="00B72B1A" w:rsidP="007C67FD">
                            <w:hyperlink r:id="rId16" w:history="1">
                              <w:r w:rsidR="007C67FD" w:rsidRPr="00722D0E">
                                <w:rPr>
                                  <w:rStyle w:val="Hyperlink"/>
                                </w:rPr>
                                <w:t>https://www.kerboodle.com/system/images/W1siZiIsIjIwMTYvMDgvMjUvMDkvMjAvNDIvNjAvODMwOTIxX0dGNzU2X1NURC5wZGYiXV0/830921_GF756_STD.pdf</w:t>
                              </w:r>
                            </w:hyperlink>
                          </w:p>
                          <w:p w14:paraId="407D1A80" w14:textId="77777777" w:rsidR="007C67FD" w:rsidRDefault="007C67FD" w:rsidP="007C67FD"/>
                          <w:p w14:paraId="72BD9355" w14:textId="77777777" w:rsidR="007C67FD" w:rsidRDefault="007C67FD" w:rsidP="007C67FD"/>
                          <w:p w14:paraId="6DCA0B34" w14:textId="77777777" w:rsidR="007C67FD" w:rsidRDefault="007C67FD" w:rsidP="007C67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F09E87" id="_x0000_s1031" type="#_x0000_t202" style="position:absolute;margin-left:183pt;margin-top:3.75pt;width:280.5pt;height:16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">
                <v:textbox>
                  <w:txbxContent>
                    <w:p w14:paraId="6816BDC9" w14:textId="77777777" w:rsidR="007C67FD" w:rsidRDefault="007C67FD" w:rsidP="007C67FD">
                      <w:r>
                        <w:t>Hodder textbook p113-115 (good diagrams)</w:t>
                      </w:r>
                    </w:p>
                    <w:p w14:paraId="4B7BC0BB" w14:textId="77777777" w:rsidR="007C67FD" w:rsidRDefault="007C67FD" w:rsidP="007C67FD"/>
                    <w:p w14:paraId="659D914F" w14:textId="77777777" w:rsidR="007C67FD" w:rsidRDefault="007C67FD" w:rsidP="007C67FD">
                      <w:r>
                        <w:t>Oxford p137-139</w:t>
                      </w:r>
                    </w:p>
                    <w:p w14:paraId="68DC798F" w14:textId="77777777" w:rsidR="007C67FD" w:rsidRDefault="007C67FD" w:rsidP="007C67FD"/>
                    <w:p w14:paraId="6D30586F" w14:textId="490E2BB6" w:rsidR="007C67FD" w:rsidRDefault="007C67FD" w:rsidP="007C67FD">
                      <w:hyperlink r:id="rId17" w:history="1">
                        <w:r w:rsidRPr="00722D0E">
                          <w:rPr>
                            <w:rStyle w:val="Hyperlink"/>
                          </w:rPr>
                          <w:t>https://www.slideshare.net/6thformmatt/submergent-and-emergent-coastlines</w:t>
                        </w:r>
                      </w:hyperlink>
                    </w:p>
                    <w:p w14:paraId="3FAFC89F" w14:textId="77777777" w:rsidR="007C67FD" w:rsidRDefault="007C67FD" w:rsidP="007C67FD"/>
                    <w:p w14:paraId="1DBC1A20" w14:textId="1DEDDB99" w:rsidR="007C67FD" w:rsidRDefault="007C67FD" w:rsidP="007C67FD">
                      <w:hyperlink r:id="rId18" w:history="1">
                        <w:r w:rsidRPr="00722D0E">
                          <w:rPr>
                            <w:rStyle w:val="Hyperlink"/>
                          </w:rPr>
                          <w:t>https://www.kerboodle.com/system/images/W1siZiIsIjIwMTYvMDgvMjUvMDkvMjAvNDIvNjAvODMwOTIxX0dGNzU2X1NURC5wZGYiXV0/830921_GF756_STD.pdf</w:t>
                        </w:r>
                      </w:hyperlink>
                    </w:p>
                    <w:p w14:paraId="407D1A80" w14:textId="77777777" w:rsidR="007C67FD" w:rsidRDefault="007C67FD" w:rsidP="007C67FD"/>
                    <w:p w14:paraId="72BD9355" w14:textId="77777777" w:rsidR="007C67FD" w:rsidRDefault="007C67FD" w:rsidP="007C67FD"/>
                    <w:p w14:paraId="6DCA0B34" w14:textId="77777777" w:rsidR="007C67FD" w:rsidRDefault="007C67FD" w:rsidP="007C67FD"/>
                  </w:txbxContent>
                </v:textbox>
                <w10:wrap type="square" anchorx="margin"/>
              </v:shape>
            </w:pict>
          </mc:Fallback>
        </mc:AlternateContent>
      </w:r>
    </w:p>
    <w:p w14:paraId="392370D4" w14:textId="66532BF3" w:rsidR="00294BB9" w:rsidRDefault="00294BB9" w:rsidP="00F477D7">
      <w:pPr>
        <w:rPr>
          <w:lang w:val="en-GB"/>
        </w:rPr>
      </w:pPr>
    </w:p>
    <w:p w14:paraId="1DE1C2B1" w14:textId="77A2E17D" w:rsidR="00F477D7" w:rsidRDefault="00F477D7" w:rsidP="00FD7FC8">
      <w:pPr>
        <w:jc w:val="right"/>
        <w:rPr>
          <w:lang w:val="en-GB"/>
        </w:rPr>
      </w:pPr>
    </w:p>
    <w:p w14:paraId="3C8C3448" w14:textId="00190A80" w:rsidR="00B733E3" w:rsidRPr="0023742F" w:rsidRDefault="00820F83" w:rsidP="00B733E3">
      <w:pPr>
        <w:rPr>
          <w:b/>
          <w:u w:val="single"/>
          <w:lang w:val="en-GB"/>
        </w:rPr>
      </w:pPr>
      <w:r w:rsidRPr="00820F83">
        <w:rPr>
          <w:b/>
          <w:u w:val="single"/>
          <w:lang w:val="en-GB"/>
        </w:rPr>
        <w:t>Impacts of recent and predicted climate change on coasts</w:t>
      </w:r>
    </w:p>
    <w:p w14:paraId="19A04427" w14:textId="7FB05E9C" w:rsidR="00820F83" w:rsidRPr="00B733E3" w:rsidRDefault="00820F83" w:rsidP="00B733E3">
      <w:pPr>
        <w:rPr>
          <w:lang w:val="en-GB"/>
        </w:rPr>
      </w:pPr>
    </w:p>
    <w:p w14:paraId="5F5F0075" w14:textId="1ACFF5B5" w:rsidR="008D6D35" w:rsidRDefault="003B31B7" w:rsidP="003B31B7">
      <w:pPr>
        <w:jc w:val="right"/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3215BE" wp14:editId="3EE0F750">
                <wp:simplePos x="0" y="0"/>
                <wp:positionH relativeFrom="column">
                  <wp:posOffset>-62865</wp:posOffset>
                </wp:positionH>
                <wp:positionV relativeFrom="paragraph">
                  <wp:posOffset>116840</wp:posOffset>
                </wp:positionV>
                <wp:extent cx="2399665" cy="2618740"/>
                <wp:effectExtent l="0" t="0" r="13335" b="2286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665" cy="2618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87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94C97" w14:textId="660FEF17" w:rsidR="003B31B7" w:rsidRDefault="00820F83" w:rsidP="003B31B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There are 2 ways in which the volume of the oceans is increasing:-</w:t>
                            </w:r>
                          </w:p>
                          <w:p w14:paraId="0C543FA4" w14:textId="171A3AD7" w:rsidR="00820F83" w:rsidRDefault="00820F83" w:rsidP="003B31B7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64500FC9" w14:textId="6918B8C8" w:rsidR="00820F83" w:rsidRDefault="00820F83" w:rsidP="003B31B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1)</w:t>
                            </w:r>
                          </w:p>
                          <w:p w14:paraId="7475B715" w14:textId="62FD8614" w:rsidR="00820F83" w:rsidRDefault="00820F83" w:rsidP="003B31B7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330DAB5F" w14:textId="2E7429E3" w:rsidR="00820F83" w:rsidRDefault="00820F83" w:rsidP="003B31B7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3977C328" w14:textId="42869944" w:rsidR="00820F83" w:rsidRDefault="00820F83" w:rsidP="003B31B7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40B2A756" w14:textId="20CA5BB8" w:rsidR="00820F83" w:rsidRDefault="00820F83" w:rsidP="003B31B7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0E2D74A5" w14:textId="4090FA8E" w:rsidR="00820F83" w:rsidRPr="003B31B7" w:rsidRDefault="00820F83" w:rsidP="003B31B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3215BE" id="Text Box 12" o:spid="_x0000_s1032" type="#_x0000_t202" style="position:absolute;left:0;text-align:left;margin-left:-4.95pt;margin-top:9.2pt;width:188.95pt;height:20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" filled="f" strokecolor="black [3213]">
                <v:stroke opacity="57054f"/>
                <v:textbox>
                  <w:txbxContent>
                    <w:p w14:paraId="37994C97" w14:textId="660FEF17" w:rsidR="003B31B7" w:rsidRDefault="00820F83" w:rsidP="003B31B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There are 2 ways in which the volume of the oceans is </w:t>
                      </w:r>
                      <w:proofErr w:type="gramStart"/>
                      <w:r>
                        <w:rPr>
                          <w:lang w:val="en-GB"/>
                        </w:rPr>
                        <w:t>increasing:-</w:t>
                      </w:r>
                      <w:proofErr w:type="gramEnd"/>
                    </w:p>
                    <w:p w14:paraId="0C543FA4" w14:textId="171A3AD7" w:rsidR="00820F83" w:rsidRDefault="00820F83" w:rsidP="003B31B7">
                      <w:pPr>
                        <w:rPr>
                          <w:lang w:val="en-GB"/>
                        </w:rPr>
                      </w:pPr>
                    </w:p>
                    <w:p w14:paraId="64500FC9" w14:textId="6918B8C8" w:rsidR="00820F83" w:rsidRDefault="00820F83" w:rsidP="003B31B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1)</w:t>
                      </w:r>
                    </w:p>
                    <w:p w14:paraId="7475B715" w14:textId="62FD8614" w:rsidR="00820F83" w:rsidRDefault="00820F83" w:rsidP="003B31B7">
                      <w:pPr>
                        <w:rPr>
                          <w:lang w:val="en-GB"/>
                        </w:rPr>
                      </w:pPr>
                    </w:p>
                    <w:p w14:paraId="330DAB5F" w14:textId="2E7429E3" w:rsidR="00820F83" w:rsidRDefault="00820F83" w:rsidP="003B31B7">
                      <w:pPr>
                        <w:rPr>
                          <w:lang w:val="en-GB"/>
                        </w:rPr>
                      </w:pPr>
                    </w:p>
                    <w:p w14:paraId="3977C328" w14:textId="42869944" w:rsidR="00820F83" w:rsidRDefault="00820F83" w:rsidP="003B31B7">
                      <w:pPr>
                        <w:rPr>
                          <w:lang w:val="en-GB"/>
                        </w:rPr>
                      </w:pPr>
                    </w:p>
                    <w:p w14:paraId="40B2A756" w14:textId="20CA5BB8" w:rsidR="00820F83" w:rsidRDefault="00820F83" w:rsidP="003B31B7">
                      <w:pPr>
                        <w:rPr>
                          <w:lang w:val="en-GB"/>
                        </w:rPr>
                      </w:pPr>
                    </w:p>
                    <w:p w14:paraId="0E2D74A5" w14:textId="4090FA8E" w:rsidR="00820F83" w:rsidRPr="003B31B7" w:rsidRDefault="00820F83" w:rsidP="003B31B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4A31" w:rsidRPr="003A4A31">
        <w:rPr>
          <w:noProof/>
          <w:lang w:val="en-GB" w:eastAsia="en-GB"/>
        </w:rPr>
        <w:drawing>
          <wp:inline distT="0" distB="0" distL="0" distR="0" wp14:anchorId="0B559375" wp14:editId="1E1FDC24">
            <wp:extent cx="3228340" cy="25048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75" t="3816" b="-1"/>
                    <a:stretch/>
                  </pic:blipFill>
                  <pic:spPr bwMode="auto">
                    <a:xfrm>
                      <a:off x="0" y="0"/>
                      <a:ext cx="3241091" cy="2514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5BD57" w14:textId="77777777" w:rsidR="003A4A31" w:rsidRDefault="003A4A31" w:rsidP="003A4A31">
      <w:pPr>
        <w:rPr>
          <w:b/>
          <w:lang w:val="en-GB"/>
        </w:rPr>
      </w:pPr>
    </w:p>
    <w:p w14:paraId="3610D472" w14:textId="77777777" w:rsidR="003A4A31" w:rsidRDefault="003A4A31" w:rsidP="003A4A31">
      <w:pPr>
        <w:rPr>
          <w:b/>
          <w:lang w:val="en-GB"/>
        </w:rPr>
      </w:pPr>
    </w:p>
    <w:p w14:paraId="3EB2E83D" w14:textId="451D1E35" w:rsidR="003A4A31" w:rsidRPr="00237CA5" w:rsidRDefault="003A4A31" w:rsidP="003A4A31">
      <w:pPr>
        <w:rPr>
          <w:b/>
          <w:lang w:val="en-GB"/>
        </w:rPr>
      </w:pPr>
    </w:p>
    <w:p w14:paraId="5AA17333" w14:textId="7D1C018C" w:rsidR="008D6D35" w:rsidRDefault="008A16D1" w:rsidP="00FD7FC8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FF0622" wp14:editId="5BFE0C50">
                <wp:simplePos x="0" y="0"/>
                <wp:positionH relativeFrom="column">
                  <wp:posOffset>3857625</wp:posOffset>
                </wp:positionH>
                <wp:positionV relativeFrom="paragraph">
                  <wp:posOffset>10160</wp:posOffset>
                </wp:positionV>
                <wp:extent cx="2399665" cy="3314700"/>
                <wp:effectExtent l="0" t="0" r="19685" b="1905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665" cy="3314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87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E4284" w14:textId="7C1C72F2" w:rsidR="00820F83" w:rsidRDefault="00820F83" w:rsidP="008A16D1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The unpredictability of sea level change modelling is due to:-</w:t>
                            </w:r>
                          </w:p>
                          <w:p w14:paraId="6A729D8E" w14:textId="4A13434D" w:rsidR="00820F83" w:rsidRDefault="00820F83" w:rsidP="008A16D1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4B82E949" w14:textId="7CBDD71C" w:rsidR="0023742F" w:rsidRPr="005006C4" w:rsidRDefault="005006C4" w:rsidP="005006C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N</w:t>
                            </w:r>
                            <w:r w:rsidR="00820F83" w:rsidRPr="005006C4">
                              <w:rPr>
                                <w:lang w:val="en-GB"/>
                              </w:rPr>
                              <w:t>ot know</w:t>
                            </w:r>
                            <w:r>
                              <w:rPr>
                                <w:lang w:val="en-GB"/>
                              </w:rPr>
                              <w:t>ing</w:t>
                            </w:r>
                            <w:r w:rsidR="00820F83" w:rsidRPr="005006C4">
                              <w:rPr>
                                <w:lang w:val="en-GB"/>
                              </w:rPr>
                              <w:t xml:space="preserve"> </w:t>
                            </w:r>
                            <w:r w:rsidR="0023742F" w:rsidRPr="005006C4">
                              <w:rPr>
                                <w:lang w:val="en-GB"/>
                              </w:rPr>
                              <w:t>what CO2 emissions are going to be and how much warming will increase.</w:t>
                            </w:r>
                          </w:p>
                          <w:p w14:paraId="313C3D5B" w14:textId="1092BEF6" w:rsidR="0023742F" w:rsidRDefault="0023742F" w:rsidP="0023742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We do not know how the giant ice sheets will respond.</w:t>
                            </w:r>
                          </w:p>
                          <w:p w14:paraId="68B494BE" w14:textId="2B448F38" w:rsidR="0023742F" w:rsidRDefault="0023742F" w:rsidP="0023742F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003722A7" w14:textId="17923260" w:rsidR="0023742F" w:rsidRPr="0023742F" w:rsidRDefault="0023742F" w:rsidP="0023742F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There is therefore a huge range in predictions. Average predictions vary from 18cm to 59cm between 1990 and 2090.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FF0622" id="Text Box 14" o:spid="_x0000_s1033" type="#_x0000_t202" style="position:absolute;margin-left:303.75pt;margin-top:.8pt;width:188.95pt;height:26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" filled="f" strokecolor="black [3213]">
                <v:stroke opacity="57054f"/>
                <v:textbox>
                  <w:txbxContent>
                    <w:p w14:paraId="2EEE4284" w14:textId="7C1C72F2" w:rsidR="00820F83" w:rsidRDefault="00820F83" w:rsidP="008A16D1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The unpredictability of sea level change modelling is due </w:t>
                      </w:r>
                      <w:proofErr w:type="gramStart"/>
                      <w:r>
                        <w:rPr>
                          <w:lang w:val="en-GB"/>
                        </w:rPr>
                        <w:t>to:-</w:t>
                      </w:r>
                      <w:proofErr w:type="gramEnd"/>
                    </w:p>
                    <w:p w14:paraId="6A729D8E" w14:textId="4A13434D" w:rsidR="00820F83" w:rsidRDefault="00820F83" w:rsidP="008A16D1">
                      <w:pPr>
                        <w:rPr>
                          <w:lang w:val="en-GB"/>
                        </w:rPr>
                      </w:pPr>
                    </w:p>
                    <w:p w14:paraId="4B82E949" w14:textId="7CBDD71C" w:rsidR="0023742F" w:rsidRPr="005006C4" w:rsidRDefault="005006C4" w:rsidP="005006C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N</w:t>
                      </w:r>
                      <w:r w:rsidR="00820F83" w:rsidRPr="005006C4">
                        <w:rPr>
                          <w:lang w:val="en-GB"/>
                        </w:rPr>
                        <w:t xml:space="preserve">ot </w:t>
                      </w:r>
                      <w:r w:rsidR="00820F83" w:rsidRPr="005006C4">
                        <w:rPr>
                          <w:lang w:val="en-GB"/>
                        </w:rPr>
                        <w:t>know</w:t>
                      </w:r>
                      <w:r>
                        <w:rPr>
                          <w:lang w:val="en-GB"/>
                        </w:rPr>
                        <w:t>ing</w:t>
                      </w:r>
                      <w:r w:rsidR="00820F83" w:rsidRPr="005006C4">
                        <w:rPr>
                          <w:lang w:val="en-GB"/>
                        </w:rPr>
                        <w:t xml:space="preserve"> </w:t>
                      </w:r>
                      <w:r w:rsidR="0023742F" w:rsidRPr="005006C4">
                        <w:rPr>
                          <w:lang w:val="en-GB"/>
                        </w:rPr>
                        <w:t>what CO2 emissions are going to be and how much warming will increase.</w:t>
                      </w:r>
                    </w:p>
                    <w:p w14:paraId="313C3D5B" w14:textId="1092BEF6" w:rsidR="0023742F" w:rsidRDefault="0023742F" w:rsidP="0023742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We do not know how the giant ice sheets will respond.</w:t>
                      </w:r>
                    </w:p>
                    <w:p w14:paraId="68B494BE" w14:textId="2B448F38" w:rsidR="0023742F" w:rsidRDefault="0023742F" w:rsidP="0023742F">
                      <w:pPr>
                        <w:rPr>
                          <w:lang w:val="en-GB"/>
                        </w:rPr>
                      </w:pPr>
                    </w:p>
                    <w:p w14:paraId="003722A7" w14:textId="17923260" w:rsidR="0023742F" w:rsidRPr="0023742F" w:rsidRDefault="0023742F" w:rsidP="0023742F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There is therefore a huge range in predictions. Average predictions vary from 18cm to 59cm between 1990 and 2090.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CD5E8A" w14:textId="1CC1F623" w:rsidR="008D6D35" w:rsidRPr="00237CA5" w:rsidRDefault="008D6D35" w:rsidP="00FD7FC8">
      <w:pPr>
        <w:rPr>
          <w:b/>
          <w:lang w:val="en-GB"/>
        </w:rPr>
      </w:pPr>
      <w:r w:rsidRPr="00237CA5">
        <w:rPr>
          <w:b/>
          <w:lang w:val="en-GB"/>
        </w:rPr>
        <w:t>Sea Level Change:</w:t>
      </w:r>
    </w:p>
    <w:p w14:paraId="27B0CD5E" w14:textId="183CC4DC" w:rsidR="008D6D35" w:rsidRDefault="008D6D35" w:rsidP="00FD7FC8">
      <w:pPr>
        <w:rPr>
          <w:lang w:val="en-GB"/>
        </w:rPr>
      </w:pPr>
    </w:p>
    <w:p w14:paraId="170A0A4F" w14:textId="7AD5F2ED" w:rsidR="008D6D35" w:rsidRDefault="008D6D35" w:rsidP="00FD7FC8">
      <w:pPr>
        <w:rPr>
          <w:lang w:val="en-GB"/>
        </w:rPr>
      </w:pPr>
      <w:r>
        <w:rPr>
          <w:rFonts w:ascii="Helvetica" w:hAnsi="Helvetica" w:cs="Helvetica"/>
          <w:noProof/>
          <w:lang w:val="en-GB" w:eastAsia="en-GB"/>
        </w:rPr>
        <w:drawing>
          <wp:inline distT="0" distB="0" distL="0" distR="0" wp14:anchorId="33ADD896" wp14:editId="2701538B">
            <wp:extent cx="3136875" cy="2147887"/>
            <wp:effectExtent l="0" t="0" r="698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201" cy="216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69D70" w14:textId="0C542BCA" w:rsidR="00237CA5" w:rsidRPr="008A16D1" w:rsidRDefault="005006C4" w:rsidP="00FD7FC8">
      <w:pPr>
        <w:rPr>
          <w:sz w:val="18"/>
          <w:szCs w:val="18"/>
          <w:lang w:val="en-GB"/>
        </w:rPr>
      </w:pPr>
      <w:r w:rsidRPr="005006C4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28CB86B" wp14:editId="0DC268A9">
                <wp:simplePos x="0" y="0"/>
                <wp:positionH relativeFrom="margin">
                  <wp:align>left</wp:align>
                </wp:positionH>
                <wp:positionV relativeFrom="paragraph">
                  <wp:posOffset>316865</wp:posOffset>
                </wp:positionV>
                <wp:extent cx="3733800" cy="2190750"/>
                <wp:effectExtent l="0" t="0" r="19050" b="19050"/>
                <wp:wrapSquare wrapText="bothSides"/>
                <wp:docPr id="9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4E1D2" w14:textId="366DF947" w:rsidR="005006C4" w:rsidRDefault="005006C4" w:rsidP="005006C4">
                            <w:r>
                              <w:t>Analyse the graph above showing past and projected sea level change.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8CB86B" id="_x0000_s1034" type="#_x0000_t202" style="position:absolute;margin-left:0;margin-top:24.95pt;width:294pt;height:172.5pt;z-index:2516879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">
                <v:textbox>
                  <w:txbxContent>
                    <w:p w14:paraId="7FA4E1D2" w14:textId="366DF947" w:rsidR="005006C4" w:rsidRDefault="005006C4" w:rsidP="005006C4">
                      <w:proofErr w:type="spellStart"/>
                      <w:r>
                        <w:t>Analyse</w:t>
                      </w:r>
                      <w:proofErr w:type="spellEnd"/>
                      <w:r>
                        <w:t xml:space="preserve"> the graph above showing past and projected sea level change.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7CA5" w:rsidRPr="008A16D1">
        <w:rPr>
          <w:sz w:val="18"/>
          <w:szCs w:val="18"/>
          <w:lang w:val="en-GB"/>
        </w:rPr>
        <w:t>Source: Climate Change Science</w:t>
      </w:r>
    </w:p>
    <w:p w14:paraId="0CB21D97" w14:textId="7823B142" w:rsidR="0023742F" w:rsidRDefault="0023742F" w:rsidP="008A16D1">
      <w:pPr>
        <w:jc w:val="center"/>
        <w:rPr>
          <w:noProof/>
          <w:lang w:val="en-GB" w:eastAsia="en-GB"/>
        </w:rPr>
      </w:pPr>
    </w:p>
    <w:p w14:paraId="52189B7C" w14:textId="78BF8F28" w:rsidR="0023742F" w:rsidRDefault="0023742F" w:rsidP="008A16D1">
      <w:pPr>
        <w:jc w:val="center"/>
        <w:rPr>
          <w:lang w:val="en-GB"/>
        </w:rPr>
      </w:pPr>
    </w:p>
    <w:p w14:paraId="6893F242" w14:textId="77777777" w:rsidR="0023742F" w:rsidRDefault="0023742F" w:rsidP="008A16D1">
      <w:pPr>
        <w:jc w:val="center"/>
        <w:rPr>
          <w:lang w:val="en-GB"/>
        </w:rPr>
      </w:pPr>
    </w:p>
    <w:p w14:paraId="3A68FF65" w14:textId="38E1C423" w:rsidR="0023742F" w:rsidRDefault="0023742F" w:rsidP="008A16D1">
      <w:pPr>
        <w:jc w:val="center"/>
        <w:rPr>
          <w:noProof/>
          <w:lang w:val="en-GB" w:eastAsia="en-GB"/>
        </w:rPr>
      </w:pPr>
    </w:p>
    <w:p w14:paraId="53045C74" w14:textId="3804C082" w:rsidR="0051309A" w:rsidRDefault="0023742F" w:rsidP="008A16D1">
      <w:pPr>
        <w:jc w:val="center"/>
        <w:rPr>
          <w:lang w:val="en-GB"/>
        </w:rPr>
      </w:pPr>
      <w:r w:rsidRPr="0023742F">
        <w:rPr>
          <w:b/>
          <w:noProof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E628D78" wp14:editId="295A1358">
                <wp:simplePos x="0" y="0"/>
                <wp:positionH relativeFrom="margin">
                  <wp:posOffset>-381000</wp:posOffset>
                </wp:positionH>
                <wp:positionV relativeFrom="paragraph">
                  <wp:posOffset>0</wp:posOffset>
                </wp:positionV>
                <wp:extent cx="6457950" cy="1404620"/>
                <wp:effectExtent l="0" t="0" r="19050" b="2286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99AE5" w14:textId="7FE88AC8" w:rsidR="0023742F" w:rsidRPr="006106D0" w:rsidRDefault="0023742F">
                            <w:pPr>
                              <w:rPr>
                                <w:b/>
                              </w:rPr>
                            </w:pPr>
                            <w:r w:rsidRPr="006106D0">
                              <w:rPr>
                                <w:b/>
                              </w:rPr>
                              <w:t xml:space="preserve">The effects of rising sea levels – Annotate this map to </w:t>
                            </w:r>
                            <w:r w:rsidR="006106D0" w:rsidRPr="006106D0">
                              <w:rPr>
                                <w:b/>
                              </w:rPr>
                              <w:t>suggest as many impacts sea level rise will have in the UK. Think about all the different land uses in lowland areas of the UK.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628D78" id="_x0000_s1035" type="#_x0000_t202" style="position:absolute;left:0;text-align:left;margin-left:-30pt;margin-top:0;width:508.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">
                <v:textbox style="mso-fit-shape-to-text:t">
                  <w:txbxContent>
                    <w:p w14:paraId="13299AE5" w14:textId="7FE88AC8" w:rsidR="0023742F" w:rsidRPr="006106D0" w:rsidRDefault="0023742F">
                      <w:pPr>
                        <w:rPr>
                          <w:b/>
                        </w:rPr>
                      </w:pPr>
                      <w:r w:rsidRPr="006106D0">
                        <w:rPr>
                          <w:b/>
                        </w:rPr>
                        <w:t xml:space="preserve">The effects of rising sea levels – Annotate this map to </w:t>
                      </w:r>
                      <w:r w:rsidR="006106D0" w:rsidRPr="006106D0">
                        <w:rPr>
                          <w:b/>
                        </w:rPr>
                        <w:t>suggest as many impacts sea level rise will have in the UK. Think about all the different land uses in lowland areas of the UK.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1A6EE741" wp14:editId="16A0228C">
            <wp:extent cx="3910742" cy="8067675"/>
            <wp:effectExtent l="0" t="0" r="0" b="0"/>
            <wp:docPr id="29" name="Picture 29" descr="Areas at risk of coastal floo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eas at risk of coastal floodi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902" cy="807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606A5" w14:textId="6690F326" w:rsidR="009B279E" w:rsidRDefault="009B279E">
      <w:pPr>
        <w:rPr>
          <w:lang w:val="en-GB"/>
        </w:rPr>
      </w:pPr>
      <w:r>
        <w:rPr>
          <w:lang w:val="en-GB"/>
        </w:rPr>
        <w:br w:type="page"/>
      </w:r>
    </w:p>
    <w:p w14:paraId="04465526" w14:textId="469C9DDB" w:rsidR="00A13C3E" w:rsidRDefault="00A13C3E" w:rsidP="00FD7FC8">
      <w:pPr>
        <w:rPr>
          <w:b/>
          <w:u w:val="single"/>
          <w:lang w:val="en-GB"/>
        </w:rPr>
      </w:pPr>
      <w:r>
        <w:rPr>
          <w:b/>
          <w:u w:val="single"/>
          <w:lang w:val="en-GB"/>
        </w:rPr>
        <w:t xml:space="preserve">Kiribati case study of </w:t>
      </w:r>
      <w:r w:rsidR="005006C4">
        <w:rPr>
          <w:b/>
          <w:u w:val="single"/>
          <w:lang w:val="en-GB"/>
        </w:rPr>
        <w:t>sea level rise</w:t>
      </w:r>
    </w:p>
    <w:p w14:paraId="34B74091" w14:textId="7534DB8E" w:rsidR="005006C4" w:rsidRDefault="005006C4" w:rsidP="00FD7FC8">
      <w:pPr>
        <w:rPr>
          <w:b/>
          <w:u w:val="single"/>
          <w:lang w:val="en-GB"/>
        </w:rPr>
      </w:pPr>
    </w:p>
    <w:p w14:paraId="07D7D179" w14:textId="1149073B" w:rsidR="005006C4" w:rsidRDefault="005006C4" w:rsidP="00FD7FC8">
      <w:pPr>
        <w:rPr>
          <w:lang w:val="en-GB"/>
        </w:rPr>
      </w:pPr>
      <w:r w:rsidRPr="005006C4">
        <w:rPr>
          <w:lang w:val="en-GB"/>
        </w:rPr>
        <w:t>Watch the following video and read through the information on p138 Oxford textbook</w:t>
      </w:r>
    </w:p>
    <w:p w14:paraId="39A7298B" w14:textId="7B92C88E" w:rsidR="005006C4" w:rsidRDefault="00B72B1A" w:rsidP="00FD7FC8">
      <w:pPr>
        <w:rPr>
          <w:lang w:val="en-GB"/>
        </w:rPr>
      </w:pPr>
      <w:hyperlink r:id="rId22" w:history="1">
        <w:r w:rsidR="005006C4" w:rsidRPr="00722D0E">
          <w:rPr>
            <w:rStyle w:val="Hyperlink"/>
            <w:lang w:val="en-GB"/>
          </w:rPr>
          <w:t>https://www.youtube.com/watch?v=cIG7vt1ZPKE</w:t>
        </w:r>
      </w:hyperlink>
    </w:p>
    <w:p w14:paraId="3DCA5B99" w14:textId="557D12B9" w:rsidR="005006C4" w:rsidRPr="005006C4" w:rsidRDefault="005006C4" w:rsidP="00FD7FC8">
      <w:pPr>
        <w:rPr>
          <w:lang w:val="en-GB"/>
        </w:rPr>
      </w:pPr>
    </w:p>
    <w:p w14:paraId="4763291B" w14:textId="6D809B42" w:rsidR="005006C4" w:rsidRDefault="005006C4" w:rsidP="00FD7FC8">
      <w:pPr>
        <w:rPr>
          <w:lang w:val="en-GB"/>
        </w:rPr>
      </w:pPr>
    </w:p>
    <w:p w14:paraId="4C72291D" w14:textId="3E56EEB8" w:rsidR="005006C4" w:rsidRDefault="005006C4" w:rsidP="005006C4">
      <w:pPr>
        <w:pStyle w:val="ListParagraph"/>
        <w:numPr>
          <w:ilvl w:val="0"/>
          <w:numId w:val="4"/>
        </w:numPr>
        <w:rPr>
          <w:lang w:val="en-GB"/>
        </w:rPr>
      </w:pPr>
      <w:r w:rsidRPr="005006C4">
        <w:rPr>
          <w:lang w:val="en-GB"/>
        </w:rPr>
        <w:t>Where is Kiribati?</w:t>
      </w:r>
    </w:p>
    <w:p w14:paraId="2810D4DC" w14:textId="2A93CA7F" w:rsidR="005006C4" w:rsidRDefault="005006C4" w:rsidP="005006C4">
      <w:pPr>
        <w:rPr>
          <w:lang w:val="en-GB"/>
        </w:rPr>
      </w:pPr>
    </w:p>
    <w:p w14:paraId="5120F0D7" w14:textId="77777777" w:rsidR="005006C4" w:rsidRDefault="005006C4" w:rsidP="005006C4">
      <w:pPr>
        <w:rPr>
          <w:lang w:val="en-GB"/>
        </w:rPr>
      </w:pPr>
    </w:p>
    <w:p w14:paraId="77A3388C" w14:textId="2B82849F" w:rsidR="005006C4" w:rsidRPr="005006C4" w:rsidRDefault="005006C4" w:rsidP="005006C4">
      <w:pPr>
        <w:rPr>
          <w:lang w:val="en-GB"/>
        </w:rPr>
      </w:pPr>
    </w:p>
    <w:p w14:paraId="5D33C711" w14:textId="3C1E2739" w:rsidR="005006C4" w:rsidRDefault="005006C4" w:rsidP="005006C4">
      <w:pPr>
        <w:pStyle w:val="ListParagraph"/>
        <w:numPr>
          <w:ilvl w:val="0"/>
          <w:numId w:val="4"/>
        </w:numPr>
        <w:rPr>
          <w:lang w:val="en-GB"/>
        </w:rPr>
      </w:pPr>
      <w:r w:rsidRPr="005006C4">
        <w:rPr>
          <w:lang w:val="en-GB"/>
        </w:rPr>
        <w:t>Why is it under threat?</w:t>
      </w:r>
    </w:p>
    <w:p w14:paraId="388D258B" w14:textId="30FE869A" w:rsidR="005006C4" w:rsidRDefault="005006C4" w:rsidP="005006C4">
      <w:pPr>
        <w:rPr>
          <w:lang w:val="en-GB"/>
        </w:rPr>
      </w:pPr>
    </w:p>
    <w:p w14:paraId="4638B554" w14:textId="10575F1D" w:rsidR="005006C4" w:rsidRDefault="005006C4" w:rsidP="005006C4">
      <w:pPr>
        <w:rPr>
          <w:lang w:val="en-GB"/>
        </w:rPr>
      </w:pPr>
    </w:p>
    <w:p w14:paraId="43A9928B" w14:textId="61E8A97B" w:rsidR="005006C4" w:rsidRDefault="005006C4" w:rsidP="005006C4">
      <w:pPr>
        <w:rPr>
          <w:lang w:val="en-GB"/>
        </w:rPr>
      </w:pPr>
    </w:p>
    <w:p w14:paraId="2D5E5D18" w14:textId="77777777" w:rsidR="005006C4" w:rsidRDefault="005006C4" w:rsidP="005006C4">
      <w:pPr>
        <w:rPr>
          <w:lang w:val="en-GB"/>
        </w:rPr>
      </w:pPr>
    </w:p>
    <w:p w14:paraId="34D29005" w14:textId="77777777" w:rsidR="005006C4" w:rsidRPr="005006C4" w:rsidRDefault="005006C4" w:rsidP="005006C4">
      <w:pPr>
        <w:rPr>
          <w:lang w:val="en-GB"/>
        </w:rPr>
      </w:pPr>
    </w:p>
    <w:p w14:paraId="1E1DE620" w14:textId="0CEBD906" w:rsidR="005006C4" w:rsidRDefault="005006C4" w:rsidP="005006C4">
      <w:pPr>
        <w:pStyle w:val="ListParagraph"/>
        <w:numPr>
          <w:ilvl w:val="0"/>
          <w:numId w:val="4"/>
        </w:numPr>
        <w:rPr>
          <w:lang w:val="en-GB"/>
        </w:rPr>
      </w:pPr>
      <w:r w:rsidRPr="005006C4">
        <w:rPr>
          <w:lang w:val="en-GB"/>
        </w:rPr>
        <w:t>What are the impacts of sea level rise on Kiribati?</w:t>
      </w:r>
    </w:p>
    <w:p w14:paraId="4EF1806A" w14:textId="4913A526" w:rsidR="005006C4" w:rsidRDefault="005006C4" w:rsidP="005006C4">
      <w:pPr>
        <w:rPr>
          <w:lang w:val="en-GB"/>
        </w:rPr>
      </w:pPr>
    </w:p>
    <w:p w14:paraId="11B3802B" w14:textId="2E48B189" w:rsidR="005006C4" w:rsidRDefault="005006C4" w:rsidP="005006C4">
      <w:pPr>
        <w:rPr>
          <w:lang w:val="en-GB"/>
        </w:rPr>
      </w:pPr>
    </w:p>
    <w:p w14:paraId="35CFAC49" w14:textId="18263A23" w:rsidR="005006C4" w:rsidRDefault="005006C4" w:rsidP="005006C4">
      <w:pPr>
        <w:rPr>
          <w:lang w:val="en-GB"/>
        </w:rPr>
      </w:pPr>
    </w:p>
    <w:p w14:paraId="0D911115" w14:textId="77777777" w:rsidR="005006C4" w:rsidRDefault="005006C4" w:rsidP="005006C4">
      <w:pPr>
        <w:rPr>
          <w:lang w:val="en-GB"/>
        </w:rPr>
      </w:pPr>
    </w:p>
    <w:p w14:paraId="61AAFEBF" w14:textId="77FBCE82" w:rsidR="005006C4" w:rsidRDefault="005006C4" w:rsidP="005006C4">
      <w:pPr>
        <w:rPr>
          <w:lang w:val="en-GB"/>
        </w:rPr>
      </w:pPr>
    </w:p>
    <w:p w14:paraId="122E4B5D" w14:textId="77777777" w:rsidR="005006C4" w:rsidRPr="005006C4" w:rsidRDefault="005006C4" w:rsidP="005006C4">
      <w:pPr>
        <w:rPr>
          <w:lang w:val="en-GB"/>
        </w:rPr>
      </w:pPr>
    </w:p>
    <w:p w14:paraId="1B8ED4AD" w14:textId="118740D4" w:rsidR="005006C4" w:rsidRPr="005006C4" w:rsidRDefault="005006C4" w:rsidP="005006C4">
      <w:pPr>
        <w:pStyle w:val="ListParagraph"/>
        <w:numPr>
          <w:ilvl w:val="0"/>
          <w:numId w:val="4"/>
        </w:numPr>
        <w:rPr>
          <w:lang w:val="en-GB"/>
        </w:rPr>
      </w:pPr>
      <w:r w:rsidRPr="005006C4">
        <w:rPr>
          <w:lang w:val="en-GB"/>
        </w:rPr>
        <w:t>What is the future for the Kiribati population?</w:t>
      </w:r>
    </w:p>
    <w:p w14:paraId="605BF734" w14:textId="77777777" w:rsidR="00A13C3E" w:rsidRPr="005006C4" w:rsidRDefault="00A13C3E" w:rsidP="00FD7FC8">
      <w:pPr>
        <w:rPr>
          <w:lang w:val="en-GB"/>
        </w:rPr>
      </w:pPr>
    </w:p>
    <w:p w14:paraId="5B8CF834" w14:textId="77777777" w:rsidR="00A13C3E" w:rsidRDefault="00A13C3E" w:rsidP="00FD7FC8">
      <w:pPr>
        <w:rPr>
          <w:b/>
          <w:u w:val="single"/>
          <w:lang w:val="en-GB"/>
        </w:rPr>
      </w:pPr>
    </w:p>
    <w:p w14:paraId="01288831" w14:textId="77C4361A" w:rsidR="00A13C3E" w:rsidRDefault="00A13C3E" w:rsidP="00FD7FC8">
      <w:pPr>
        <w:rPr>
          <w:b/>
          <w:u w:val="single"/>
          <w:lang w:val="en-GB"/>
        </w:rPr>
      </w:pPr>
    </w:p>
    <w:p w14:paraId="3D5C8705" w14:textId="21B4A329" w:rsidR="005006C4" w:rsidRDefault="005006C4" w:rsidP="00FD7FC8">
      <w:pPr>
        <w:rPr>
          <w:b/>
          <w:u w:val="single"/>
          <w:lang w:val="en-GB"/>
        </w:rPr>
      </w:pPr>
    </w:p>
    <w:p w14:paraId="29E4154B" w14:textId="2E1196F8" w:rsidR="005006C4" w:rsidRDefault="005006C4" w:rsidP="00FD7FC8">
      <w:pPr>
        <w:rPr>
          <w:b/>
          <w:u w:val="single"/>
          <w:lang w:val="en-GB"/>
        </w:rPr>
      </w:pPr>
    </w:p>
    <w:p w14:paraId="73D96ED3" w14:textId="777D8079" w:rsidR="005006C4" w:rsidRDefault="005006C4" w:rsidP="00FD7FC8">
      <w:pPr>
        <w:rPr>
          <w:b/>
          <w:u w:val="single"/>
          <w:lang w:val="en-GB"/>
        </w:rPr>
      </w:pPr>
    </w:p>
    <w:p w14:paraId="24B68A7C" w14:textId="09EB7983" w:rsidR="005006C4" w:rsidRDefault="005006C4" w:rsidP="00FD7FC8">
      <w:pPr>
        <w:rPr>
          <w:b/>
          <w:u w:val="single"/>
          <w:lang w:val="en-GB"/>
        </w:rPr>
      </w:pPr>
    </w:p>
    <w:p w14:paraId="29A14E7D" w14:textId="2C4CD838" w:rsidR="005006C4" w:rsidRDefault="005006C4" w:rsidP="00FD7FC8">
      <w:pPr>
        <w:rPr>
          <w:b/>
          <w:u w:val="single"/>
          <w:lang w:val="en-GB"/>
        </w:rPr>
      </w:pPr>
    </w:p>
    <w:p w14:paraId="1B0FA8C6" w14:textId="42CA71E5" w:rsidR="005006C4" w:rsidRDefault="005006C4" w:rsidP="00FD7FC8">
      <w:pPr>
        <w:rPr>
          <w:b/>
          <w:u w:val="single"/>
          <w:lang w:val="en-GB"/>
        </w:rPr>
      </w:pPr>
    </w:p>
    <w:p w14:paraId="6B804058" w14:textId="77777777" w:rsidR="005006C4" w:rsidRDefault="005006C4" w:rsidP="00FD7FC8">
      <w:pPr>
        <w:rPr>
          <w:b/>
          <w:u w:val="single"/>
          <w:lang w:val="en-GB"/>
        </w:rPr>
      </w:pPr>
    </w:p>
    <w:p w14:paraId="1ED194FC" w14:textId="4A1ACC9D" w:rsidR="009821A3" w:rsidRDefault="009B279E" w:rsidP="00FD7FC8">
      <w:pPr>
        <w:rPr>
          <w:b/>
          <w:u w:val="single"/>
          <w:lang w:val="en-GB"/>
        </w:rPr>
      </w:pPr>
      <w:r w:rsidRPr="009B279E">
        <w:rPr>
          <w:b/>
          <w:u w:val="single"/>
          <w:lang w:val="en-GB"/>
        </w:rPr>
        <w:t>Additionally reading and research</w:t>
      </w:r>
    </w:p>
    <w:p w14:paraId="0E5424B3" w14:textId="4D1098EE" w:rsidR="009B279E" w:rsidRDefault="009B279E" w:rsidP="00FD7FC8">
      <w:pPr>
        <w:rPr>
          <w:b/>
          <w:u w:val="single"/>
          <w:lang w:val="en-GB"/>
        </w:rPr>
      </w:pPr>
    </w:p>
    <w:p w14:paraId="10C7BB41" w14:textId="5CE6C0AC" w:rsidR="009B279E" w:rsidRDefault="009B279E" w:rsidP="00FD7FC8">
      <w:pPr>
        <w:rPr>
          <w:lang w:val="en-GB"/>
        </w:rPr>
      </w:pPr>
      <w:r w:rsidRPr="009B279E">
        <w:rPr>
          <w:lang w:val="en-GB"/>
        </w:rPr>
        <w:t>Geofile article 756</w:t>
      </w:r>
      <w:r>
        <w:rPr>
          <w:lang w:val="en-GB"/>
        </w:rPr>
        <w:t xml:space="preserve"> on </w:t>
      </w:r>
      <w:r w:rsidR="00A13C3E">
        <w:rPr>
          <w:lang w:val="en-GB"/>
        </w:rPr>
        <w:t>e</w:t>
      </w:r>
      <w:r>
        <w:rPr>
          <w:lang w:val="en-GB"/>
        </w:rPr>
        <w:t xml:space="preserve">mergent and </w:t>
      </w:r>
      <w:r w:rsidR="00A13C3E">
        <w:rPr>
          <w:lang w:val="en-GB"/>
        </w:rPr>
        <w:t>submergent landforms</w:t>
      </w:r>
    </w:p>
    <w:p w14:paraId="08CC6D26" w14:textId="77777777" w:rsidR="00A13C3E" w:rsidRDefault="00A13C3E" w:rsidP="00FD7FC8">
      <w:pPr>
        <w:rPr>
          <w:lang w:val="en-GB"/>
        </w:rPr>
      </w:pPr>
    </w:p>
    <w:p w14:paraId="16C91AD9" w14:textId="2583F84A" w:rsidR="00A13C3E" w:rsidRDefault="009B279E" w:rsidP="00FD7FC8">
      <w:pPr>
        <w:rPr>
          <w:lang w:val="en-GB"/>
        </w:rPr>
      </w:pPr>
      <w:r>
        <w:rPr>
          <w:lang w:val="en-GB"/>
        </w:rPr>
        <w:t>Cambridge textbook p88-91</w:t>
      </w:r>
      <w:r w:rsidR="00A13C3E">
        <w:rPr>
          <w:lang w:val="en-GB"/>
        </w:rPr>
        <w:t xml:space="preserve"> for further information on rates of change for coastal landforms and sea level rise</w:t>
      </w:r>
    </w:p>
    <w:p w14:paraId="52D8EC2C" w14:textId="66E94426" w:rsidR="00A13C3E" w:rsidRDefault="00A13C3E" w:rsidP="00FD7FC8">
      <w:pPr>
        <w:rPr>
          <w:lang w:val="en-GB"/>
        </w:rPr>
      </w:pPr>
    </w:p>
    <w:p w14:paraId="1DE862CA" w14:textId="77777777" w:rsidR="00A13C3E" w:rsidRPr="009B279E" w:rsidRDefault="00A13C3E" w:rsidP="00FD7FC8">
      <w:pPr>
        <w:rPr>
          <w:lang w:val="en-GB"/>
        </w:rPr>
      </w:pPr>
    </w:p>
    <w:sectPr w:rsidR="00A13C3E" w:rsidRPr="009B279E" w:rsidSect="009F4FA6">
      <w:headerReference w:type="default" r:id="rId23"/>
      <w:footerReference w:type="even" r:id="rId24"/>
      <w:footerReference w:type="default" r:id="rId25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C7E19A" w14:textId="77777777" w:rsidR="005B23D4" w:rsidRDefault="005B23D4" w:rsidP="009574AC">
      <w:r>
        <w:separator/>
      </w:r>
    </w:p>
  </w:endnote>
  <w:endnote w:type="continuationSeparator" w:id="0">
    <w:p w14:paraId="762FE79F" w14:textId="77777777" w:rsidR="005B23D4" w:rsidRDefault="005B23D4" w:rsidP="00957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AA5B87" w14:textId="77777777" w:rsidR="009574AC" w:rsidRDefault="009574AC" w:rsidP="00B7316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229B30" w14:textId="77777777" w:rsidR="009574AC" w:rsidRDefault="009574AC" w:rsidP="009574A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8618A4" w14:textId="10DC9371" w:rsidR="009574AC" w:rsidRDefault="009574AC" w:rsidP="00B7316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72B1A">
      <w:rPr>
        <w:rStyle w:val="PageNumber"/>
        <w:noProof/>
      </w:rPr>
      <w:t>1</w:t>
    </w:r>
    <w:r>
      <w:rPr>
        <w:rStyle w:val="PageNumber"/>
      </w:rPr>
      <w:fldChar w:fldCharType="end"/>
    </w:r>
  </w:p>
  <w:p w14:paraId="755FCA2D" w14:textId="77777777" w:rsidR="009574AC" w:rsidRDefault="009574AC" w:rsidP="009574A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676F79" w14:textId="77777777" w:rsidR="005B23D4" w:rsidRDefault="005B23D4" w:rsidP="009574AC">
      <w:r>
        <w:separator/>
      </w:r>
    </w:p>
  </w:footnote>
  <w:footnote w:type="continuationSeparator" w:id="0">
    <w:p w14:paraId="739E3C5D" w14:textId="77777777" w:rsidR="005B23D4" w:rsidRDefault="005B23D4" w:rsidP="00957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15B5A3" w14:textId="3020D263" w:rsidR="00823E09" w:rsidRPr="00823E09" w:rsidRDefault="00823E09" w:rsidP="00823E09">
    <w:pPr>
      <w:pStyle w:val="Header"/>
      <w:jc w:val="center"/>
      <w:rPr>
        <w:b/>
        <w:lang w:val="en-GB"/>
      </w:rPr>
    </w:pPr>
    <w:r w:rsidRPr="00823E09">
      <w:rPr>
        <w:b/>
        <w:lang w:val="en-GB"/>
      </w:rPr>
      <w:t>LESSON 3.1.3.8: SEA LEVEL CHANGE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71891"/>
    <w:multiLevelType w:val="hybridMultilevel"/>
    <w:tmpl w:val="B434B4DE"/>
    <w:lvl w:ilvl="0" w:tplc="2974ABB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2C4D82"/>
    <w:multiLevelType w:val="hybridMultilevel"/>
    <w:tmpl w:val="D610A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2328FF"/>
    <w:multiLevelType w:val="hybridMultilevel"/>
    <w:tmpl w:val="0D70EC6A"/>
    <w:lvl w:ilvl="0" w:tplc="4064AC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E864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3A2E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3E7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D2CF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E82B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A6F6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00B6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B2B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9B23ADF"/>
    <w:multiLevelType w:val="hybridMultilevel"/>
    <w:tmpl w:val="8208D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7D7"/>
    <w:rsid w:val="0002761B"/>
    <w:rsid w:val="0007110D"/>
    <w:rsid w:val="00177056"/>
    <w:rsid w:val="001834B8"/>
    <w:rsid w:val="001C3CDD"/>
    <w:rsid w:val="00234F10"/>
    <w:rsid w:val="0023742F"/>
    <w:rsid w:val="00237CA5"/>
    <w:rsid w:val="002758B0"/>
    <w:rsid w:val="00277B28"/>
    <w:rsid w:val="00285857"/>
    <w:rsid w:val="00294BB9"/>
    <w:rsid w:val="002F159D"/>
    <w:rsid w:val="002F6DB4"/>
    <w:rsid w:val="003258DB"/>
    <w:rsid w:val="00326390"/>
    <w:rsid w:val="003A4A31"/>
    <w:rsid w:val="003B31B7"/>
    <w:rsid w:val="003B7072"/>
    <w:rsid w:val="003C6598"/>
    <w:rsid w:val="003D2BF4"/>
    <w:rsid w:val="003E5573"/>
    <w:rsid w:val="00482705"/>
    <w:rsid w:val="004B36C8"/>
    <w:rsid w:val="005006C4"/>
    <w:rsid w:val="0051309A"/>
    <w:rsid w:val="005216C7"/>
    <w:rsid w:val="0056312B"/>
    <w:rsid w:val="00584D97"/>
    <w:rsid w:val="005B23D4"/>
    <w:rsid w:val="005F3CBD"/>
    <w:rsid w:val="006106D0"/>
    <w:rsid w:val="00625C99"/>
    <w:rsid w:val="006558E7"/>
    <w:rsid w:val="007B5F0F"/>
    <w:rsid w:val="007C67FD"/>
    <w:rsid w:val="00820F83"/>
    <w:rsid w:val="00823E09"/>
    <w:rsid w:val="00897D8E"/>
    <w:rsid w:val="008A16D1"/>
    <w:rsid w:val="008D6D35"/>
    <w:rsid w:val="009574AC"/>
    <w:rsid w:val="009821A3"/>
    <w:rsid w:val="00991580"/>
    <w:rsid w:val="00996569"/>
    <w:rsid w:val="009A3316"/>
    <w:rsid w:val="009B279E"/>
    <w:rsid w:val="009B7F18"/>
    <w:rsid w:val="009E3C8C"/>
    <w:rsid w:val="009F4FA6"/>
    <w:rsid w:val="00A13C3E"/>
    <w:rsid w:val="00B6767B"/>
    <w:rsid w:val="00B72B1A"/>
    <w:rsid w:val="00B733E3"/>
    <w:rsid w:val="00CE34E9"/>
    <w:rsid w:val="00D33BEA"/>
    <w:rsid w:val="00ED367D"/>
    <w:rsid w:val="00EF4751"/>
    <w:rsid w:val="00F2379B"/>
    <w:rsid w:val="00F45937"/>
    <w:rsid w:val="00F477D7"/>
    <w:rsid w:val="00F67955"/>
    <w:rsid w:val="00FD5FBE"/>
    <w:rsid w:val="00FD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9FAF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77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574A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74AC"/>
  </w:style>
  <w:style w:type="paragraph" w:styleId="Footer">
    <w:name w:val="footer"/>
    <w:basedOn w:val="Normal"/>
    <w:link w:val="FooterChar"/>
    <w:uiPriority w:val="99"/>
    <w:unhideWhenUsed/>
    <w:rsid w:val="009574A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74AC"/>
  </w:style>
  <w:style w:type="character" w:styleId="PageNumber">
    <w:name w:val="page number"/>
    <w:basedOn w:val="DefaultParagraphFont"/>
    <w:uiPriority w:val="99"/>
    <w:semiHidden/>
    <w:unhideWhenUsed/>
    <w:rsid w:val="009574AC"/>
  </w:style>
  <w:style w:type="character" w:customStyle="1" w:styleId="apple-converted-space">
    <w:name w:val="apple-converted-space"/>
    <w:basedOn w:val="DefaultParagraphFont"/>
    <w:rsid w:val="003C6598"/>
  </w:style>
  <w:style w:type="character" w:styleId="Hyperlink">
    <w:name w:val="Hyperlink"/>
    <w:basedOn w:val="DefaultParagraphFont"/>
    <w:uiPriority w:val="99"/>
    <w:unhideWhenUsed/>
    <w:rsid w:val="00CE34E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B5F0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8270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ListParagraph">
    <w:name w:val="List Paragraph"/>
    <w:basedOn w:val="Normal"/>
    <w:uiPriority w:val="34"/>
    <w:qFormat/>
    <w:rsid w:val="00B733E3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C67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8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0514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535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9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hyperlink" Target="https://www.kerboodle.com/system/images/W1siZiIsIjIwMTYvMDgvMjUvMDkvMjAvNDIvNjAvODMwOTIxX0dGNzU2X1NURC5wZGYiXV0/830921_GF756_STD.pdf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gif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hyperlink" Target="https://www.slideshare.net/6thformmatt/submergent-and-emergent-coastlines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www.kerboodle.com/system/images/W1siZiIsIjIwMTYvMDgvMjUvMDkvMjAvNDIvNjAvODMwOTIxX0dGNzU2X1NURC5wZGYiXV0/830921_GF756_STD.pdf" TargetMode="External"/><Relationship Id="rId20" Type="http://schemas.openxmlformats.org/officeDocument/2006/relationships/image" Target="media/image9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slideshare.net/6thformmatt/submergent-and-emergent-coastlines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bgs.ac.uk/discoveringGeology/climateChange/general/coastal.html?src=topNav" TargetMode="External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cIG7vt1ZPK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1DAD06F8</Template>
  <TotalTime>0</TotalTime>
  <Pages>8</Pages>
  <Words>306</Words>
  <Characters>1750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Cansfield</dc:creator>
  <cp:keywords/>
  <dc:description/>
  <cp:lastModifiedBy>Alison Martin</cp:lastModifiedBy>
  <cp:revision>2</cp:revision>
  <dcterms:created xsi:type="dcterms:W3CDTF">2019-01-07T12:54:00Z</dcterms:created>
  <dcterms:modified xsi:type="dcterms:W3CDTF">2019-01-07T12:54:00Z</dcterms:modified>
</cp:coreProperties>
</file>