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75174" w14:textId="77777777" w:rsidR="00411FB8" w:rsidRDefault="00411FB8" w:rsidP="001E6C17"/>
    <w:p w14:paraId="03FCA9A8" w14:textId="77777777" w:rsidR="001E6C17" w:rsidRPr="001E6C17" w:rsidRDefault="001E6C17" w:rsidP="001E6C17">
      <w:pPr>
        <w:rPr>
          <w:b/>
        </w:rPr>
      </w:pPr>
      <w:r w:rsidRPr="001E6C17">
        <w:rPr>
          <w:b/>
        </w:rPr>
        <w:t>Name:</w:t>
      </w:r>
    </w:p>
    <w:p w14:paraId="76B07253" w14:textId="24895210" w:rsidR="001E6C17" w:rsidRDefault="003E79BD" w:rsidP="004C571A">
      <w:pPr>
        <w:jc w:val="center"/>
      </w:pPr>
      <w:r>
        <w:rPr>
          <w:noProof/>
        </w:rPr>
        <w:drawing>
          <wp:inline distT="0" distB="0" distL="0" distR="0" wp14:anchorId="747CAD7B" wp14:editId="79073501">
            <wp:extent cx="4572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ED2EF" w14:textId="71FD392C" w:rsidR="001E6C17" w:rsidRPr="0001335E" w:rsidRDefault="0001335E" w:rsidP="001E6C17">
      <w:pPr>
        <w:jc w:val="center"/>
        <w:rPr>
          <w:b/>
          <w:noProof/>
        </w:rPr>
      </w:pPr>
      <w:r w:rsidRPr="0001335E">
        <w:rPr>
          <w:b/>
          <w:noProof/>
        </w:rPr>
        <w:t>Key Terms</w:t>
      </w:r>
    </w:p>
    <w:p w14:paraId="20526BEB" w14:textId="77777777" w:rsidR="0001335E" w:rsidRPr="0001335E" w:rsidRDefault="0001335E" w:rsidP="0001335E">
      <w:r w:rsidRPr="0001335E">
        <w:rPr>
          <w:b/>
          <w:bCs/>
        </w:rPr>
        <w:t xml:space="preserve">Global commons </w:t>
      </w:r>
      <w:r w:rsidRPr="0001335E">
        <w:t>– Resource domains or areas that lie outside the political reach of any one nation state.</w:t>
      </w:r>
    </w:p>
    <w:p w14:paraId="1502C834" w14:textId="77777777" w:rsidR="0001335E" w:rsidRPr="0001335E" w:rsidRDefault="0001335E" w:rsidP="0001335E">
      <w:r w:rsidRPr="0001335E">
        <w:rPr>
          <w:b/>
          <w:bCs/>
          <w:lang w:val="en-US"/>
        </w:rPr>
        <w:t xml:space="preserve">The tragedy of the commons </w:t>
      </w:r>
      <w:r w:rsidRPr="0001335E">
        <w:rPr>
          <w:lang w:val="en-US"/>
        </w:rPr>
        <w:t>– the decline of common resources, such as ocean fish stocks, when the rate of use exceeds the rate of natural replacement and regeneration.</w:t>
      </w:r>
    </w:p>
    <w:p w14:paraId="1A875009" w14:textId="77777777" w:rsidR="0001335E" w:rsidRDefault="0001335E" w:rsidP="0001335E"/>
    <w:p w14:paraId="77D1A1BC" w14:textId="2DC6352A" w:rsidR="003D2667" w:rsidRPr="003D2667" w:rsidRDefault="003D2667" w:rsidP="003D2667">
      <w:pPr>
        <w:spacing w:after="0"/>
      </w:pPr>
      <w:r w:rsidRPr="003D2667">
        <w:rPr>
          <w:b/>
          <w:bCs/>
          <w:lang w:val="en-US"/>
        </w:rPr>
        <w:t>TASK:  Watch - Our Future | Narrated by Morgan Freeman</w:t>
      </w:r>
    </w:p>
    <w:p w14:paraId="4036A5C1" w14:textId="77777777" w:rsidR="003D2667" w:rsidRPr="003D2667" w:rsidRDefault="009B4726" w:rsidP="003D2667">
      <w:pPr>
        <w:spacing w:after="0"/>
      </w:pPr>
      <w:hyperlink r:id="rId9" w:history="1">
        <w:r w:rsidR="003D2667" w:rsidRPr="003D2667">
          <w:rPr>
            <w:rStyle w:val="Hyperlink"/>
            <w:bCs/>
            <w:lang w:val="en-US"/>
          </w:rPr>
          <w:t>https://www.youtube.com/watch?v=</w:t>
        </w:r>
      </w:hyperlink>
      <w:hyperlink r:id="rId10" w:history="1">
        <w:r w:rsidR="003D2667" w:rsidRPr="003D2667">
          <w:rPr>
            <w:rStyle w:val="Hyperlink"/>
            <w:bCs/>
            <w:lang w:val="en-US"/>
          </w:rPr>
          <w:t>8YQIaOldDU8</w:t>
        </w:r>
      </w:hyperlink>
    </w:p>
    <w:p w14:paraId="0B81ABB7" w14:textId="7FD58869" w:rsidR="000C08DB" w:rsidRDefault="000C08DB" w:rsidP="00944996">
      <w:pPr>
        <w:spacing w:after="0"/>
      </w:pPr>
    </w:p>
    <w:p w14:paraId="3DDF2579" w14:textId="7E699CF0" w:rsidR="004C571A" w:rsidRDefault="004C571A" w:rsidP="00944996">
      <w:pPr>
        <w:spacing w:after="0"/>
      </w:pPr>
    </w:p>
    <w:p w14:paraId="34B6AAE2" w14:textId="6E226675" w:rsidR="004C571A" w:rsidRDefault="004C571A" w:rsidP="00944996">
      <w:pPr>
        <w:spacing w:after="0"/>
      </w:pPr>
    </w:p>
    <w:p w14:paraId="38C18C5E" w14:textId="4A2A2836" w:rsidR="004C571A" w:rsidRDefault="004C571A" w:rsidP="00944996">
      <w:pPr>
        <w:spacing w:after="0"/>
      </w:pPr>
    </w:p>
    <w:p w14:paraId="4E55854B" w14:textId="22A1DA48" w:rsidR="004C571A" w:rsidRDefault="004C571A" w:rsidP="00944996">
      <w:pPr>
        <w:spacing w:after="0"/>
      </w:pPr>
    </w:p>
    <w:p w14:paraId="363FC8BC" w14:textId="7FA95BDC" w:rsidR="004C571A" w:rsidRDefault="004C571A" w:rsidP="00944996">
      <w:pPr>
        <w:spacing w:after="0"/>
      </w:pPr>
    </w:p>
    <w:p w14:paraId="1F36087A" w14:textId="5276789D" w:rsidR="004C571A" w:rsidRDefault="004C571A" w:rsidP="00944996">
      <w:pPr>
        <w:spacing w:after="0"/>
      </w:pPr>
    </w:p>
    <w:p w14:paraId="25FE1127" w14:textId="3CC33695" w:rsidR="004C571A" w:rsidRDefault="004C571A" w:rsidP="00944996">
      <w:pPr>
        <w:spacing w:after="0"/>
      </w:pPr>
    </w:p>
    <w:p w14:paraId="2811B724" w14:textId="45BD0B68" w:rsidR="004C571A" w:rsidRDefault="004C571A" w:rsidP="00944996">
      <w:pPr>
        <w:spacing w:after="0"/>
      </w:pPr>
    </w:p>
    <w:p w14:paraId="006B6DE0" w14:textId="78F165F6" w:rsidR="004C571A" w:rsidRDefault="004C571A" w:rsidP="00944996">
      <w:pPr>
        <w:spacing w:after="0"/>
      </w:pPr>
    </w:p>
    <w:p w14:paraId="5FE198C2" w14:textId="39400702" w:rsidR="004C571A" w:rsidRDefault="004C571A" w:rsidP="00944996">
      <w:pPr>
        <w:spacing w:after="0"/>
      </w:pPr>
    </w:p>
    <w:p w14:paraId="68599BAF" w14:textId="34EAB0D5" w:rsidR="004C571A" w:rsidRDefault="004C571A" w:rsidP="00944996">
      <w:pPr>
        <w:spacing w:after="0"/>
      </w:pPr>
    </w:p>
    <w:p w14:paraId="2A8EA1F7" w14:textId="0F05F254" w:rsidR="004C571A" w:rsidRDefault="004C571A" w:rsidP="00944996">
      <w:pPr>
        <w:spacing w:after="0"/>
      </w:pPr>
    </w:p>
    <w:p w14:paraId="722E3B1B" w14:textId="0E782635" w:rsidR="004C571A" w:rsidRDefault="004C571A" w:rsidP="00944996">
      <w:pPr>
        <w:spacing w:after="0"/>
      </w:pPr>
    </w:p>
    <w:p w14:paraId="325E7787" w14:textId="6080C032" w:rsidR="004C571A" w:rsidRDefault="004C571A" w:rsidP="00944996">
      <w:pPr>
        <w:spacing w:after="0"/>
      </w:pPr>
    </w:p>
    <w:p w14:paraId="465A1F20" w14:textId="77777777" w:rsidR="004C571A" w:rsidRDefault="004C571A" w:rsidP="00944996">
      <w:pPr>
        <w:spacing w:after="0"/>
      </w:pPr>
    </w:p>
    <w:p w14:paraId="08A553B7" w14:textId="77777777" w:rsidR="000C08DB" w:rsidRDefault="0064311B" w:rsidP="003904A1">
      <w:pPr>
        <w:spacing w:after="0"/>
        <w:jc w:val="center"/>
        <w:rPr>
          <w:b/>
        </w:rPr>
      </w:pPr>
      <w:r w:rsidRPr="003904A1">
        <w:rPr>
          <w:b/>
        </w:rPr>
        <w:lastRenderedPageBreak/>
        <w:t>The Global Commons</w:t>
      </w:r>
    </w:p>
    <w:p w14:paraId="49894ADA" w14:textId="77777777" w:rsidR="003904A1" w:rsidRDefault="003904A1" w:rsidP="003904A1">
      <w:pPr>
        <w:spacing w:after="0"/>
        <w:jc w:val="center"/>
        <w:rPr>
          <w:b/>
        </w:rPr>
      </w:pPr>
    </w:p>
    <w:p w14:paraId="33096FF4" w14:textId="77777777" w:rsidR="0052220D" w:rsidRPr="0052220D" w:rsidRDefault="0052220D" w:rsidP="0052220D">
      <w:pPr>
        <w:spacing w:after="0"/>
      </w:pPr>
      <w:r w:rsidRPr="0052220D">
        <w:t>The ‘global commons’ refers to resource domains or areas that lie outside of the political reach of any one nation state.  It is a term used to describe supra-national ‘spaces’ in which common shared resources can be found.</w:t>
      </w:r>
    </w:p>
    <w:p w14:paraId="0C18A68E" w14:textId="77777777" w:rsidR="0052220D" w:rsidRPr="0052220D" w:rsidRDefault="0052220D" w:rsidP="0052220D">
      <w:pPr>
        <w:spacing w:after="0"/>
      </w:pPr>
      <w:r w:rsidRPr="0052220D">
        <w:t>International law recognises four global commons:</w:t>
      </w:r>
    </w:p>
    <w:p w14:paraId="28BA50EE" w14:textId="77777777" w:rsidR="0052220D" w:rsidRDefault="0052220D" w:rsidP="0052220D">
      <w:pPr>
        <w:spacing w:after="0"/>
        <w:rPr>
          <w:b/>
        </w:rPr>
      </w:pPr>
    </w:p>
    <w:p w14:paraId="0EBF8EE9" w14:textId="77777777" w:rsidR="0052220D" w:rsidRPr="0052220D" w:rsidRDefault="004449B4" w:rsidP="0052220D">
      <w:pPr>
        <w:spacing w:after="0"/>
        <w:rPr>
          <w:b/>
        </w:rPr>
      </w:pPr>
      <w:r>
        <w:rPr>
          <w:b/>
        </w:rPr>
        <w:t xml:space="preserve">TASK:  </w:t>
      </w:r>
      <w:r w:rsidR="0052220D" w:rsidRPr="0052220D">
        <w:rPr>
          <w:b/>
        </w:rPr>
        <w:t>Can you name them?</w:t>
      </w:r>
    </w:p>
    <w:p w14:paraId="65DA28F4" w14:textId="77777777" w:rsidR="003904A1" w:rsidRDefault="003904A1" w:rsidP="003904A1">
      <w:pPr>
        <w:spacing w:after="0"/>
        <w:rPr>
          <w:b/>
        </w:rPr>
      </w:pPr>
    </w:p>
    <w:p w14:paraId="7D620E33" w14:textId="77777777" w:rsidR="00560480" w:rsidRDefault="00560480" w:rsidP="003904A1">
      <w:pPr>
        <w:spacing w:after="0"/>
        <w:rPr>
          <w:b/>
        </w:rPr>
      </w:pPr>
    </w:p>
    <w:p w14:paraId="35C7BA81" w14:textId="77777777" w:rsidR="00560480" w:rsidRDefault="00560480" w:rsidP="003904A1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033CC223" wp14:editId="4CF07B8D">
            <wp:extent cx="6649723" cy="11449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59" b="11879"/>
                    <a:stretch/>
                  </pic:blipFill>
                  <pic:spPr bwMode="auto">
                    <a:xfrm>
                      <a:off x="0" y="0"/>
                      <a:ext cx="6796476" cy="11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AC9FE" w14:textId="77777777" w:rsidR="004C3B57" w:rsidRDefault="004C3B57" w:rsidP="003904A1">
      <w:pPr>
        <w:spacing w:after="0"/>
        <w:rPr>
          <w:b/>
        </w:rPr>
      </w:pPr>
    </w:p>
    <w:p w14:paraId="3233FB07" w14:textId="77777777" w:rsidR="004C3B57" w:rsidRDefault="004C3B57" w:rsidP="00560480">
      <w:pPr>
        <w:spacing w:after="0"/>
        <w:jc w:val="center"/>
        <w:rPr>
          <w:b/>
          <w:bCs/>
        </w:rPr>
      </w:pPr>
      <w:r w:rsidRPr="004C3B57">
        <w:rPr>
          <w:b/>
          <w:bCs/>
        </w:rPr>
        <w:t>Principle of common heritage</w:t>
      </w:r>
    </w:p>
    <w:p w14:paraId="0F3208A6" w14:textId="77777777" w:rsidR="004C3B57" w:rsidRDefault="004C3B57" w:rsidP="003904A1">
      <w:pPr>
        <w:spacing w:after="0"/>
        <w:rPr>
          <w:b/>
        </w:rPr>
      </w:pPr>
    </w:p>
    <w:p w14:paraId="0D827843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 xml:space="preserve">International law is guided here by the ‘principle of the common heritage of mankind’.  </w:t>
      </w:r>
    </w:p>
    <w:p w14:paraId="614C5F68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 xml:space="preserve">This principle establishes that some localities belong to all humanity and that the resources that are available for everyone’s use and benefit. </w:t>
      </w:r>
    </w:p>
    <w:p w14:paraId="49F4F40B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>It includes taking into account future generations and the needs of developing countries.</w:t>
      </w:r>
    </w:p>
    <w:p w14:paraId="55432CFA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>Acknowledgement that the rights of all people to sustainable development must also acknowledge the need to protect the global commons.</w:t>
      </w:r>
    </w:p>
    <w:p w14:paraId="0D214AA4" w14:textId="77777777" w:rsidR="004C3B57" w:rsidRDefault="004C3B57" w:rsidP="004C3B57">
      <w:pPr>
        <w:spacing w:after="0"/>
      </w:pPr>
    </w:p>
    <w:p w14:paraId="5139248F" w14:textId="77777777" w:rsidR="004C3B57" w:rsidRPr="004C3B57" w:rsidRDefault="004C3B57" w:rsidP="004C3B57">
      <w:pPr>
        <w:spacing w:after="0"/>
      </w:pPr>
      <w:r w:rsidRPr="004C3B57">
        <w:t>Historically access to these resources (expect fishing and whaling on the high seas) has been difficult.</w:t>
      </w:r>
    </w:p>
    <w:p w14:paraId="183C5785" w14:textId="77777777" w:rsidR="004449B4" w:rsidRDefault="004449B4" w:rsidP="004449B4">
      <w:pPr>
        <w:spacing w:after="0"/>
      </w:pPr>
    </w:p>
    <w:p w14:paraId="5DF64D6D" w14:textId="77777777" w:rsidR="004449B4" w:rsidRPr="004449B4" w:rsidRDefault="004449B4" w:rsidP="004449B4">
      <w:pPr>
        <w:spacing w:after="0"/>
        <w:rPr>
          <w:b/>
        </w:rPr>
      </w:pPr>
      <w:r>
        <w:rPr>
          <w:b/>
        </w:rPr>
        <w:t xml:space="preserve">TASK:  </w:t>
      </w:r>
      <w:r w:rsidRPr="004449B4">
        <w:rPr>
          <w:b/>
        </w:rPr>
        <w:t>What changes have happened more recently that means the concept of common heritage is being put under increasing pressure?</w:t>
      </w:r>
    </w:p>
    <w:p w14:paraId="4D052CB5" w14:textId="77777777" w:rsidR="000C08DB" w:rsidRDefault="000C08DB" w:rsidP="00944996">
      <w:pPr>
        <w:spacing w:after="0"/>
      </w:pPr>
    </w:p>
    <w:p w14:paraId="5A90FAFD" w14:textId="77777777" w:rsidR="000C08DB" w:rsidRDefault="000C08DB" w:rsidP="00944996">
      <w:pPr>
        <w:spacing w:after="0"/>
      </w:pPr>
    </w:p>
    <w:p w14:paraId="06F99095" w14:textId="77777777" w:rsidR="00560480" w:rsidRDefault="00560480" w:rsidP="00944996">
      <w:pPr>
        <w:spacing w:after="0"/>
      </w:pPr>
    </w:p>
    <w:p w14:paraId="2F2C6159" w14:textId="77777777" w:rsidR="00D35E90" w:rsidRDefault="00D35E90" w:rsidP="00944996">
      <w:pPr>
        <w:spacing w:after="0"/>
      </w:pPr>
    </w:p>
    <w:p w14:paraId="549F562B" w14:textId="77777777" w:rsidR="00D35E90" w:rsidRDefault="00D35E90" w:rsidP="00944996">
      <w:pPr>
        <w:spacing w:after="0"/>
      </w:pPr>
    </w:p>
    <w:p w14:paraId="7FB98A5B" w14:textId="77777777" w:rsidR="00D35E90" w:rsidRDefault="00D35E90" w:rsidP="00944996">
      <w:pPr>
        <w:spacing w:after="0"/>
      </w:pPr>
    </w:p>
    <w:p w14:paraId="0BFDC3FE" w14:textId="77777777" w:rsidR="00D35E90" w:rsidRDefault="00D35E90" w:rsidP="00944996">
      <w:pPr>
        <w:spacing w:after="0"/>
      </w:pPr>
    </w:p>
    <w:p w14:paraId="21548F5D" w14:textId="77777777" w:rsidR="00D35E90" w:rsidRDefault="00D35E90" w:rsidP="00944996">
      <w:pPr>
        <w:spacing w:after="0"/>
      </w:pPr>
    </w:p>
    <w:p w14:paraId="440C9D14" w14:textId="77777777" w:rsidR="00D35E90" w:rsidRDefault="00D35E90" w:rsidP="00944996">
      <w:pPr>
        <w:spacing w:after="0"/>
      </w:pPr>
    </w:p>
    <w:p w14:paraId="32F2EE3F" w14:textId="77777777" w:rsidR="00D35E90" w:rsidRDefault="00D35E90" w:rsidP="00944996">
      <w:pPr>
        <w:spacing w:after="0"/>
      </w:pPr>
    </w:p>
    <w:p w14:paraId="5F4FFFE1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2BF9AB9B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2A55731F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21E5DA6F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6D68CD8B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32BE2AA7" w14:textId="44EE752E" w:rsidR="00560480" w:rsidRPr="0047256B" w:rsidRDefault="000D5831" w:rsidP="00944996">
      <w:pPr>
        <w:spacing w:after="0"/>
        <w:rPr>
          <w:b/>
        </w:rPr>
      </w:pPr>
      <w:r w:rsidRPr="000D5831">
        <w:rPr>
          <w:b/>
        </w:rPr>
        <w:lastRenderedPageBreak/>
        <w:t>Each of the global commons is covered by a number of international laws or treaties of one kind or another.</w:t>
      </w:r>
      <w:r w:rsidR="008B13A6">
        <w:rPr>
          <w:noProof/>
        </w:rPr>
        <w:drawing>
          <wp:anchor distT="0" distB="0" distL="114300" distR="114300" simplePos="0" relativeHeight="251660288" behindDoc="0" locked="0" layoutInCell="1" allowOverlap="1" wp14:anchorId="40C0AAF7" wp14:editId="3A6B8EF0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2989580" cy="3270250"/>
            <wp:effectExtent l="0" t="0" r="1270" b="6350"/>
            <wp:wrapSquare wrapText="bothSides"/>
            <wp:docPr id="2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233A257-F8F5-4108-AE54-E3F6AC507A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233A257-F8F5-4108-AE54-E3F6AC507A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28E0" w14:textId="77777777" w:rsidR="000D5831" w:rsidRPr="000D5831" w:rsidRDefault="000D5831" w:rsidP="000D5831">
      <w:pPr>
        <w:ind w:left="720"/>
        <w:rPr>
          <w:b/>
          <w:bCs/>
        </w:rPr>
      </w:pPr>
      <w:r w:rsidRPr="000D5831">
        <w:rPr>
          <w:b/>
          <w:bCs/>
          <w:lang w:val="en-US"/>
        </w:rPr>
        <w:t>Example:  UN Convention on the Law of the Sea (UNCLOS)</w:t>
      </w:r>
      <w:r>
        <w:rPr>
          <w:b/>
          <w:bCs/>
          <w:lang w:val="en-US"/>
        </w:rPr>
        <w:t xml:space="preserve">  </w:t>
      </w:r>
    </w:p>
    <w:p w14:paraId="2A67FBE8" w14:textId="77777777" w:rsidR="000D5831" w:rsidRDefault="000D5831" w:rsidP="000D5831">
      <w:pPr>
        <w:ind w:left="720"/>
        <w:rPr>
          <w:bCs/>
        </w:rPr>
      </w:pPr>
      <w:r w:rsidRPr="000D5831">
        <w:rPr>
          <w:bCs/>
          <w:lang w:val="en-US"/>
        </w:rPr>
        <w:t xml:space="preserve">In 1994, 157 countries signed UNCLOS – an agreement defining rights and responsibilities of nations in using the world’s oceans.  </w:t>
      </w:r>
    </w:p>
    <w:p w14:paraId="7237C7A6" w14:textId="77777777" w:rsidR="000D5831" w:rsidRPr="000D5831" w:rsidRDefault="000D5831" w:rsidP="000D5831">
      <w:pPr>
        <w:ind w:left="720"/>
        <w:rPr>
          <w:bCs/>
        </w:rPr>
      </w:pPr>
      <w:r w:rsidRPr="000D5831">
        <w:rPr>
          <w:bCs/>
          <w:lang w:val="en-US"/>
        </w:rPr>
        <w:t xml:space="preserve">It provided guidelines for managing marine resources, creating Exclusive Economic Zones (EEZ’s) by extending territorial water zones to 200 nautical miles from the coast.  </w:t>
      </w:r>
    </w:p>
    <w:p w14:paraId="60F3195F" w14:textId="77777777" w:rsidR="000D5831" w:rsidRPr="000D5831" w:rsidRDefault="000D5831" w:rsidP="000D5831">
      <w:pPr>
        <w:spacing w:after="0"/>
        <w:ind w:left="720"/>
        <w:rPr>
          <w:bCs/>
        </w:rPr>
      </w:pPr>
      <w:r w:rsidRPr="000D5831">
        <w:rPr>
          <w:bCs/>
          <w:lang w:val="en-US"/>
        </w:rPr>
        <w:t>Within these, coastal nations have sole exploitation rights over resources, including fishing and minerals.</w:t>
      </w:r>
    </w:p>
    <w:p w14:paraId="69214B45" w14:textId="77777777" w:rsidR="000C08DB" w:rsidRDefault="000C08DB" w:rsidP="00944996">
      <w:pPr>
        <w:spacing w:after="0"/>
      </w:pPr>
    </w:p>
    <w:p w14:paraId="3D517646" w14:textId="77777777" w:rsidR="00E05392" w:rsidRDefault="00E05392" w:rsidP="00944996">
      <w:pPr>
        <w:spacing w:after="0"/>
      </w:pPr>
    </w:p>
    <w:p w14:paraId="79333DF5" w14:textId="77777777" w:rsidR="00E05392" w:rsidRDefault="00E05392" w:rsidP="00944996">
      <w:pPr>
        <w:spacing w:after="0"/>
      </w:pPr>
    </w:p>
    <w:p w14:paraId="3DDCDABD" w14:textId="77777777" w:rsidR="00E05392" w:rsidRDefault="00E05392" w:rsidP="00944996">
      <w:pPr>
        <w:spacing w:after="0"/>
      </w:pPr>
    </w:p>
    <w:p w14:paraId="5CC04C84" w14:textId="77777777" w:rsidR="00E05392" w:rsidRDefault="00E05392" w:rsidP="00944996">
      <w:pPr>
        <w:spacing w:after="0"/>
      </w:pPr>
    </w:p>
    <w:p w14:paraId="58444535" w14:textId="77777777" w:rsidR="00E05392" w:rsidRDefault="00E05392" w:rsidP="00944996">
      <w:pPr>
        <w:spacing w:after="0"/>
      </w:pPr>
    </w:p>
    <w:p w14:paraId="4E1FF99D" w14:textId="77777777" w:rsidR="00E05392" w:rsidRDefault="00E05392" w:rsidP="008B13A6">
      <w:pPr>
        <w:spacing w:after="0"/>
        <w:rPr>
          <w:b/>
          <w:bCs/>
        </w:rPr>
      </w:pPr>
      <w:r w:rsidRPr="00E05392">
        <w:rPr>
          <w:b/>
          <w:bCs/>
        </w:rPr>
        <w:t xml:space="preserve">Examples:  Managing threats to the atmosphere – </w:t>
      </w:r>
      <w:r w:rsidRPr="008B13A6">
        <w:rPr>
          <w:b/>
          <w:bCs/>
          <w:i/>
        </w:rPr>
        <w:t>the Montreal Protocol</w:t>
      </w:r>
      <w:r w:rsidRPr="00E05392">
        <w:rPr>
          <w:b/>
          <w:bCs/>
        </w:rPr>
        <w:t xml:space="preserve"> and </w:t>
      </w:r>
      <w:r w:rsidRPr="008B13A6">
        <w:rPr>
          <w:b/>
          <w:bCs/>
          <w:i/>
        </w:rPr>
        <w:t>Climate Change Agreements</w:t>
      </w:r>
    </w:p>
    <w:p w14:paraId="3BB7E370" w14:textId="2F120494" w:rsidR="00E05392" w:rsidRDefault="003E79BD" w:rsidP="00944996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2E4EAB" wp14:editId="78716DED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2533650" cy="271399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C0BC40-9B9E-48E7-84B6-EE5EDA4041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C0BC40-9B9E-48E7-84B6-EE5EDA4041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6" t="10895" r="39762" b="6600"/>
                    <a:stretch/>
                  </pic:blipFill>
                  <pic:spPr>
                    <a:xfrm>
                      <a:off x="0" y="0"/>
                      <a:ext cx="253365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665B" w14:textId="1A79006D" w:rsidR="003E79BD" w:rsidRDefault="003E79BD" w:rsidP="003E79BD">
      <w:pPr>
        <w:spacing w:after="0"/>
        <w:rPr>
          <w:b/>
          <w:bCs/>
        </w:rPr>
      </w:pPr>
      <w:r w:rsidRPr="003E79BD">
        <w:rPr>
          <w:b/>
          <w:bCs/>
        </w:rPr>
        <w:t>TASK:  Watch the clip on the Paris Climate Change Summit and make notes on outcomes.</w:t>
      </w:r>
    </w:p>
    <w:p w14:paraId="7052258C" w14:textId="466EAF64" w:rsidR="00000000" w:rsidRDefault="003E79BD" w:rsidP="003E79BD">
      <w:pPr>
        <w:numPr>
          <w:ilvl w:val="0"/>
          <w:numId w:val="17"/>
        </w:numPr>
        <w:spacing w:after="0"/>
        <w:rPr>
          <w:b/>
          <w:bCs/>
        </w:rPr>
      </w:pPr>
      <w:hyperlink r:id="rId14" w:history="1">
        <w:r w:rsidRPr="00C94B57">
          <w:rPr>
            <w:rStyle w:val="Hyperlink"/>
            <w:b/>
            <w:bCs/>
          </w:rPr>
          <w:t>https://www.bbc.co.uk/news/science-environment-35084374</w:t>
        </w:r>
      </w:hyperlink>
    </w:p>
    <w:p w14:paraId="0C94F0F8" w14:textId="77777777" w:rsidR="003E79BD" w:rsidRPr="003E79BD" w:rsidRDefault="003E79BD" w:rsidP="003E79BD">
      <w:pPr>
        <w:spacing w:after="0"/>
        <w:ind w:left="720"/>
        <w:rPr>
          <w:b/>
          <w:bCs/>
        </w:rPr>
      </w:pPr>
    </w:p>
    <w:p w14:paraId="484B1833" w14:textId="77777777" w:rsidR="003E79BD" w:rsidRPr="003E79BD" w:rsidRDefault="003E79BD" w:rsidP="003E79BD">
      <w:pPr>
        <w:spacing w:after="0"/>
        <w:rPr>
          <w:b/>
          <w:bCs/>
        </w:rPr>
      </w:pPr>
    </w:p>
    <w:p w14:paraId="1A2175BC" w14:textId="77777777" w:rsidR="003E79BD" w:rsidRDefault="003E79BD" w:rsidP="00E05392">
      <w:pPr>
        <w:spacing w:after="0"/>
        <w:rPr>
          <w:b/>
          <w:bCs/>
        </w:rPr>
      </w:pPr>
    </w:p>
    <w:p w14:paraId="6FB36A97" w14:textId="77777777" w:rsidR="003E79BD" w:rsidRDefault="003E79BD" w:rsidP="00E05392">
      <w:pPr>
        <w:spacing w:after="0"/>
        <w:rPr>
          <w:b/>
          <w:bCs/>
        </w:rPr>
      </w:pPr>
    </w:p>
    <w:p w14:paraId="079D6C9B" w14:textId="77777777" w:rsidR="003E79BD" w:rsidRDefault="003E79BD" w:rsidP="00E05392">
      <w:pPr>
        <w:spacing w:after="0"/>
        <w:rPr>
          <w:b/>
          <w:bCs/>
        </w:rPr>
      </w:pPr>
    </w:p>
    <w:p w14:paraId="5862E3DD" w14:textId="77777777" w:rsidR="003E79BD" w:rsidRDefault="003E79BD" w:rsidP="00E05392">
      <w:pPr>
        <w:spacing w:after="0"/>
        <w:rPr>
          <w:b/>
          <w:bCs/>
        </w:rPr>
      </w:pPr>
    </w:p>
    <w:p w14:paraId="78A7720B" w14:textId="77777777" w:rsidR="003E79BD" w:rsidRDefault="003E79BD" w:rsidP="00E05392">
      <w:pPr>
        <w:spacing w:after="0"/>
        <w:rPr>
          <w:b/>
          <w:bCs/>
        </w:rPr>
      </w:pPr>
    </w:p>
    <w:p w14:paraId="327B5F39" w14:textId="77777777" w:rsidR="003E79BD" w:rsidRDefault="003E79BD" w:rsidP="00E05392">
      <w:pPr>
        <w:spacing w:after="0"/>
        <w:rPr>
          <w:b/>
          <w:bCs/>
        </w:rPr>
      </w:pPr>
    </w:p>
    <w:p w14:paraId="1282E38C" w14:textId="77777777" w:rsidR="003E79BD" w:rsidRDefault="003E79BD" w:rsidP="00E05392">
      <w:pPr>
        <w:spacing w:after="0"/>
        <w:rPr>
          <w:b/>
          <w:bCs/>
        </w:rPr>
      </w:pPr>
    </w:p>
    <w:p w14:paraId="62ECAC4F" w14:textId="77777777" w:rsidR="003E79BD" w:rsidRDefault="003E79BD" w:rsidP="00E05392">
      <w:pPr>
        <w:spacing w:after="0"/>
        <w:rPr>
          <w:b/>
          <w:bCs/>
        </w:rPr>
      </w:pPr>
    </w:p>
    <w:p w14:paraId="6C4C7C0E" w14:textId="77777777" w:rsidR="003E79BD" w:rsidRDefault="003E79BD" w:rsidP="00E05392">
      <w:pPr>
        <w:spacing w:after="0"/>
        <w:rPr>
          <w:b/>
          <w:bCs/>
        </w:rPr>
      </w:pPr>
    </w:p>
    <w:p w14:paraId="4E789DF9" w14:textId="77777777" w:rsidR="003E79BD" w:rsidRDefault="003E79BD" w:rsidP="00E05392">
      <w:pPr>
        <w:spacing w:after="0"/>
        <w:rPr>
          <w:b/>
          <w:bCs/>
        </w:rPr>
      </w:pPr>
    </w:p>
    <w:p w14:paraId="0FA5F2CE" w14:textId="3E5E2F2C" w:rsidR="003E79BD" w:rsidRDefault="003E79BD" w:rsidP="00E05392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3E4477A3" wp14:editId="45019304">
            <wp:extent cx="6645910" cy="2272665"/>
            <wp:effectExtent l="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DDEA" w14:textId="77777777" w:rsidR="005600FC" w:rsidRDefault="005600FC" w:rsidP="00E05392">
      <w:pPr>
        <w:spacing w:after="0"/>
        <w:rPr>
          <w:b/>
          <w:bCs/>
        </w:rPr>
      </w:pPr>
    </w:p>
    <w:p w14:paraId="189D0CA4" w14:textId="7099C4CD" w:rsidR="00E05392" w:rsidRPr="00982BFE" w:rsidRDefault="00E05392" w:rsidP="00E05392">
      <w:pPr>
        <w:spacing w:after="0"/>
        <w:rPr>
          <w:b/>
          <w:i/>
          <w:lang w:val="en-US"/>
        </w:rPr>
      </w:pPr>
      <w:r w:rsidRPr="00E05392">
        <w:rPr>
          <w:b/>
          <w:bCs/>
        </w:rPr>
        <w:t>TASK:</w:t>
      </w:r>
      <w:r w:rsidRPr="00E05392">
        <w:t xml:space="preserve">  </w:t>
      </w:r>
      <w:r w:rsidRPr="00E05392">
        <w:rPr>
          <w:b/>
          <w:lang w:val="en-US"/>
        </w:rPr>
        <w:t xml:space="preserve">Research and evaluate the success of different strategies adopted to tackle climate change and reference recent international climate summits. </w:t>
      </w:r>
      <w:r w:rsidRPr="00E05392">
        <w:rPr>
          <w:b/>
          <w:bCs/>
          <w:i/>
          <w:lang w:val="en-US"/>
        </w:rPr>
        <w:t>Note</w:t>
      </w:r>
      <w:r w:rsidRPr="00982BFE">
        <w:rPr>
          <w:b/>
          <w:bCs/>
          <w:i/>
          <w:lang w:val="en-US"/>
        </w:rPr>
        <w:t xml:space="preserve">:  </w:t>
      </w:r>
      <w:r w:rsidRPr="00982BFE">
        <w:rPr>
          <w:b/>
          <w:i/>
          <w:lang w:val="en-US"/>
        </w:rPr>
        <w:t>this has synoptic links to the carbon and water topic</w:t>
      </w:r>
      <w:r w:rsidR="00982BFE">
        <w:rPr>
          <w:b/>
          <w:i/>
          <w:lang w:val="en-US"/>
        </w:rPr>
        <w:t>.</w:t>
      </w:r>
      <w:r w:rsidRPr="00982BFE">
        <w:rPr>
          <w:b/>
          <w:i/>
          <w:lang w:val="en-US"/>
        </w:rPr>
        <w:t xml:space="preserve"> </w:t>
      </w:r>
    </w:p>
    <w:p w14:paraId="5BFAB7F5" w14:textId="0507236D" w:rsidR="00E05392" w:rsidRPr="00E05392" w:rsidRDefault="003E79BD" w:rsidP="00E05392">
      <w:pPr>
        <w:spacing w:after="0"/>
        <w:rPr>
          <w:b/>
        </w:rPr>
      </w:pPr>
      <w:r>
        <w:rPr>
          <w:b/>
        </w:rPr>
        <w:t xml:space="preserve">Use </w:t>
      </w:r>
      <w:r w:rsidR="00E05392" w:rsidRPr="00E05392">
        <w:rPr>
          <w:b/>
        </w:rPr>
        <w:t>research on Paris</w:t>
      </w:r>
      <w:r>
        <w:rPr>
          <w:b/>
        </w:rPr>
        <w:t xml:space="preserve">, and </w:t>
      </w:r>
      <w:proofErr w:type="spellStart"/>
      <w:r>
        <w:rPr>
          <w:b/>
        </w:rPr>
        <w:t>Powerpoint</w:t>
      </w:r>
      <w:proofErr w:type="spellEnd"/>
      <w:r>
        <w:rPr>
          <w:b/>
        </w:rPr>
        <w:t xml:space="preserve"> slide</w:t>
      </w:r>
      <w:r w:rsidR="00E05392" w:rsidRPr="00E05392">
        <w:rPr>
          <w:b/>
        </w:rPr>
        <w:t xml:space="preserve"> and extract on Montreal</w:t>
      </w:r>
      <w:r w:rsidR="00167196">
        <w:rPr>
          <w:b/>
        </w:rPr>
        <w:t xml:space="preserve"> (</w:t>
      </w:r>
      <w:r w:rsidR="00571309">
        <w:rPr>
          <w:b/>
        </w:rPr>
        <w:t xml:space="preserve">see ppt slide </w:t>
      </w:r>
      <w:r w:rsidR="00167196">
        <w:rPr>
          <w:b/>
        </w:rPr>
        <w:t>GOL)</w:t>
      </w:r>
      <w:r w:rsidR="00E05392" w:rsidRPr="00E05392">
        <w:rPr>
          <w:b/>
        </w:rPr>
        <w:t xml:space="preserve"> to complete </w:t>
      </w:r>
      <w:r w:rsidR="00DF1BFA">
        <w:rPr>
          <w:b/>
        </w:rPr>
        <w:t>the</w:t>
      </w:r>
      <w:r w:rsidR="00167196">
        <w:rPr>
          <w:b/>
        </w:rPr>
        <w:t xml:space="preserve"> </w:t>
      </w:r>
      <w:r w:rsidR="00E05392" w:rsidRPr="00E05392">
        <w:rPr>
          <w:b/>
        </w:rPr>
        <w:t>table.</w:t>
      </w:r>
    </w:p>
    <w:p w14:paraId="3C701DAD" w14:textId="77777777" w:rsidR="00E05392" w:rsidRDefault="00E05392" w:rsidP="00944996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253"/>
        <w:gridCol w:w="4507"/>
      </w:tblGrid>
      <w:tr w:rsidR="00F8300F" w14:paraId="50E66090" w14:textId="77777777" w:rsidTr="00F8300F">
        <w:tc>
          <w:tcPr>
            <w:tcW w:w="1696" w:type="dxa"/>
            <w:shd w:val="clear" w:color="auto" w:fill="D9D9D9" w:themeFill="background1" w:themeFillShade="D9"/>
          </w:tcPr>
          <w:p w14:paraId="342F505D" w14:textId="77777777" w:rsidR="00F8300F" w:rsidRDefault="00F8300F" w:rsidP="00944996"/>
        </w:tc>
        <w:tc>
          <w:tcPr>
            <w:tcW w:w="4253" w:type="dxa"/>
            <w:shd w:val="clear" w:color="auto" w:fill="D9D9D9" w:themeFill="background1" w:themeFillShade="D9"/>
          </w:tcPr>
          <w:p w14:paraId="162AC373" w14:textId="77777777" w:rsidR="00F8300F" w:rsidRPr="00F8300F" w:rsidRDefault="00F8300F" w:rsidP="00F8300F">
            <w:r w:rsidRPr="00F8300F">
              <w:rPr>
                <w:b/>
                <w:bCs/>
                <w:lang w:val="en-US"/>
              </w:rPr>
              <w:t>When was it set up and by who?</w:t>
            </w:r>
          </w:p>
          <w:p w14:paraId="0198C715" w14:textId="77777777" w:rsidR="00F8300F" w:rsidRDefault="00F8300F" w:rsidP="00944996">
            <w:r w:rsidRPr="00F8300F">
              <w:rPr>
                <w:b/>
                <w:bCs/>
                <w:lang w:val="en-US"/>
              </w:rPr>
              <w:t>Why is it so important?</w:t>
            </w:r>
          </w:p>
        </w:tc>
        <w:tc>
          <w:tcPr>
            <w:tcW w:w="4507" w:type="dxa"/>
            <w:shd w:val="clear" w:color="auto" w:fill="D9D9D9" w:themeFill="background1" w:themeFillShade="D9"/>
          </w:tcPr>
          <w:p w14:paraId="5D1A1BDC" w14:textId="77777777" w:rsidR="00F8300F" w:rsidRPr="00F8300F" w:rsidRDefault="00F8300F" w:rsidP="00F8300F">
            <w:r w:rsidRPr="00F8300F">
              <w:rPr>
                <w:b/>
                <w:bCs/>
                <w:lang w:val="en-US"/>
              </w:rPr>
              <w:t>How successful is it/has it been?</w:t>
            </w:r>
          </w:p>
          <w:p w14:paraId="4DABBFB5" w14:textId="77777777" w:rsidR="00F8300F" w:rsidRDefault="00F8300F" w:rsidP="00944996">
            <w:r w:rsidRPr="00F8300F">
              <w:rPr>
                <w:b/>
                <w:bCs/>
                <w:lang w:val="en-US"/>
              </w:rPr>
              <w:t>Why? – give evidence</w:t>
            </w:r>
          </w:p>
        </w:tc>
      </w:tr>
      <w:tr w:rsidR="00F8300F" w14:paraId="399A21D6" w14:textId="77777777" w:rsidTr="00E705DD">
        <w:trPr>
          <w:trHeight w:val="2598"/>
        </w:trPr>
        <w:tc>
          <w:tcPr>
            <w:tcW w:w="1696" w:type="dxa"/>
            <w:shd w:val="clear" w:color="auto" w:fill="D9D9D9" w:themeFill="background1" w:themeFillShade="D9"/>
          </w:tcPr>
          <w:p w14:paraId="31135E0A" w14:textId="77777777" w:rsidR="00F8300F" w:rsidRPr="00F8300F" w:rsidRDefault="00F8300F" w:rsidP="00944996">
            <w:pPr>
              <w:rPr>
                <w:b/>
              </w:rPr>
            </w:pPr>
            <w:r w:rsidRPr="00F8300F">
              <w:rPr>
                <w:b/>
              </w:rPr>
              <w:t>Montreal Protocol</w:t>
            </w:r>
          </w:p>
          <w:p w14:paraId="4F0B646C" w14:textId="77777777" w:rsidR="00F8300F" w:rsidRDefault="00F8300F" w:rsidP="00944996"/>
          <w:p w14:paraId="03186552" w14:textId="77777777" w:rsidR="00F8300F" w:rsidRDefault="00F8300F" w:rsidP="00944996"/>
          <w:p w14:paraId="59F3A559" w14:textId="77777777" w:rsidR="00F8300F" w:rsidRDefault="00F8300F" w:rsidP="00944996"/>
          <w:p w14:paraId="731B27C4" w14:textId="77777777" w:rsidR="00F8300F" w:rsidRDefault="00F8300F" w:rsidP="00944996"/>
          <w:p w14:paraId="73D17247" w14:textId="77777777" w:rsidR="00F8300F" w:rsidRDefault="00F8300F" w:rsidP="00944996"/>
          <w:p w14:paraId="4519F32C" w14:textId="77777777" w:rsidR="00F8300F" w:rsidRDefault="00F8300F" w:rsidP="00944996"/>
          <w:p w14:paraId="0F92AFAF" w14:textId="77777777" w:rsidR="00F8300F" w:rsidRDefault="00F8300F" w:rsidP="00944996"/>
          <w:p w14:paraId="096A981B" w14:textId="77777777" w:rsidR="00F8300F" w:rsidRDefault="00F8300F" w:rsidP="00944996"/>
          <w:p w14:paraId="5959FAE1" w14:textId="77777777" w:rsidR="00F8300F" w:rsidRDefault="00F8300F" w:rsidP="00944996"/>
        </w:tc>
        <w:tc>
          <w:tcPr>
            <w:tcW w:w="4253" w:type="dxa"/>
          </w:tcPr>
          <w:p w14:paraId="6BFA76FB" w14:textId="77777777" w:rsidR="00F8300F" w:rsidRDefault="00F8300F" w:rsidP="00944996"/>
        </w:tc>
        <w:tc>
          <w:tcPr>
            <w:tcW w:w="4507" w:type="dxa"/>
          </w:tcPr>
          <w:p w14:paraId="02B374F2" w14:textId="77777777" w:rsidR="00F8300F" w:rsidRDefault="00F8300F" w:rsidP="00944996"/>
        </w:tc>
      </w:tr>
      <w:tr w:rsidR="00F8300F" w14:paraId="5F6D7688" w14:textId="77777777" w:rsidTr="00F8300F">
        <w:tc>
          <w:tcPr>
            <w:tcW w:w="1696" w:type="dxa"/>
            <w:shd w:val="clear" w:color="auto" w:fill="D9D9D9" w:themeFill="background1" w:themeFillShade="D9"/>
          </w:tcPr>
          <w:p w14:paraId="6910D1E1" w14:textId="77777777" w:rsidR="00F8300F" w:rsidRDefault="00F8300F" w:rsidP="00F8300F">
            <w:pPr>
              <w:rPr>
                <w:b/>
                <w:bCs/>
              </w:rPr>
            </w:pPr>
            <w:r w:rsidRPr="00F8300F">
              <w:rPr>
                <w:b/>
                <w:bCs/>
              </w:rPr>
              <w:t>Climate Change Agreements e.g. Paris</w:t>
            </w:r>
          </w:p>
          <w:p w14:paraId="45508BFD" w14:textId="77777777" w:rsidR="00F8300F" w:rsidRDefault="00F8300F" w:rsidP="00F8300F"/>
          <w:p w14:paraId="3E174E4A" w14:textId="77777777" w:rsidR="00F8300F" w:rsidRDefault="00F8300F" w:rsidP="00F8300F"/>
          <w:p w14:paraId="1F233D82" w14:textId="77777777" w:rsidR="00F8300F" w:rsidRDefault="00F8300F" w:rsidP="00F8300F"/>
          <w:p w14:paraId="25FB68CA" w14:textId="77777777" w:rsidR="00F8300F" w:rsidRDefault="00F8300F" w:rsidP="00F8300F"/>
          <w:p w14:paraId="38EFC894" w14:textId="77777777" w:rsidR="00F8300F" w:rsidRDefault="00F8300F" w:rsidP="00F8300F"/>
          <w:p w14:paraId="61EE9C45" w14:textId="77777777" w:rsidR="00F8300F" w:rsidRDefault="00F8300F" w:rsidP="00F8300F"/>
          <w:p w14:paraId="19EE0059" w14:textId="77777777" w:rsidR="00F8300F" w:rsidRDefault="00F8300F" w:rsidP="00F8300F"/>
          <w:p w14:paraId="5A9024C8" w14:textId="77777777" w:rsidR="00F8300F" w:rsidRPr="00F8300F" w:rsidRDefault="00F8300F" w:rsidP="00F8300F"/>
          <w:p w14:paraId="66DFED50" w14:textId="77777777" w:rsidR="00F8300F" w:rsidRDefault="00F8300F" w:rsidP="00944996"/>
        </w:tc>
        <w:tc>
          <w:tcPr>
            <w:tcW w:w="4253" w:type="dxa"/>
          </w:tcPr>
          <w:p w14:paraId="379FFC0A" w14:textId="77777777" w:rsidR="00F8300F" w:rsidRDefault="00F8300F" w:rsidP="00944996"/>
        </w:tc>
        <w:tc>
          <w:tcPr>
            <w:tcW w:w="4507" w:type="dxa"/>
          </w:tcPr>
          <w:p w14:paraId="0F94EDA4" w14:textId="77777777" w:rsidR="00F8300F" w:rsidRDefault="00F8300F" w:rsidP="00944996"/>
        </w:tc>
      </w:tr>
    </w:tbl>
    <w:p w14:paraId="056923F7" w14:textId="77777777" w:rsidR="00B91353" w:rsidRDefault="00B91353" w:rsidP="005B4575">
      <w:pPr>
        <w:spacing w:after="0"/>
      </w:pPr>
    </w:p>
    <w:p w14:paraId="4CCDC4EB" w14:textId="3447E205" w:rsidR="005600FC" w:rsidRPr="005600FC" w:rsidRDefault="005600FC" w:rsidP="005600FC">
      <w:pPr>
        <w:spacing w:after="0"/>
        <w:rPr>
          <w:b/>
        </w:rPr>
      </w:pPr>
      <w:r w:rsidRPr="005600FC">
        <w:rPr>
          <w:b/>
        </w:rPr>
        <w:t>What are the benefits to the international community of having global commons?</w:t>
      </w:r>
    </w:p>
    <w:p w14:paraId="498EE32D" w14:textId="03667F63" w:rsidR="005600FC" w:rsidRPr="005600FC" w:rsidRDefault="005600FC" w:rsidP="005600FC">
      <w:pPr>
        <w:spacing w:after="0"/>
        <w:rPr>
          <w:b/>
        </w:rPr>
      </w:pPr>
    </w:p>
    <w:p w14:paraId="0E31B9DB" w14:textId="70BCF840" w:rsidR="005600FC" w:rsidRPr="005600FC" w:rsidRDefault="005600FC" w:rsidP="005600FC">
      <w:pPr>
        <w:spacing w:after="0"/>
        <w:rPr>
          <w:b/>
        </w:rPr>
      </w:pPr>
    </w:p>
    <w:p w14:paraId="1C8CB29A" w14:textId="72D4A924" w:rsidR="005600FC" w:rsidRPr="005600FC" w:rsidRDefault="005600FC" w:rsidP="005600FC">
      <w:pPr>
        <w:spacing w:after="0"/>
        <w:rPr>
          <w:b/>
        </w:rPr>
      </w:pPr>
    </w:p>
    <w:p w14:paraId="6369D212" w14:textId="77777777" w:rsidR="005600FC" w:rsidRPr="005600FC" w:rsidRDefault="005600FC" w:rsidP="005600FC">
      <w:pPr>
        <w:spacing w:after="0"/>
        <w:rPr>
          <w:b/>
        </w:rPr>
      </w:pPr>
    </w:p>
    <w:p w14:paraId="0D083807" w14:textId="77777777" w:rsidR="005600FC" w:rsidRPr="005600FC" w:rsidRDefault="005600FC" w:rsidP="005600FC">
      <w:pPr>
        <w:spacing w:after="0"/>
        <w:rPr>
          <w:b/>
        </w:rPr>
      </w:pPr>
    </w:p>
    <w:p w14:paraId="47B31FFB" w14:textId="3677E3AB" w:rsidR="005600FC" w:rsidRPr="005600FC" w:rsidRDefault="005600FC" w:rsidP="005600FC">
      <w:pPr>
        <w:spacing w:after="0"/>
        <w:rPr>
          <w:b/>
        </w:rPr>
      </w:pPr>
      <w:r w:rsidRPr="005600FC">
        <w:rPr>
          <w:b/>
        </w:rPr>
        <w:t>What are the risks to the global commons of having interactions with the international community?</w:t>
      </w:r>
    </w:p>
    <w:p w14:paraId="3065E7F9" w14:textId="2E9B2B35" w:rsidR="005600FC" w:rsidRDefault="005600FC" w:rsidP="005600FC">
      <w:pPr>
        <w:spacing w:after="0"/>
      </w:pPr>
    </w:p>
    <w:p w14:paraId="11D5641A" w14:textId="6451A39F" w:rsidR="005600FC" w:rsidRDefault="005600FC" w:rsidP="005600FC">
      <w:pPr>
        <w:spacing w:after="0"/>
      </w:pPr>
    </w:p>
    <w:p w14:paraId="2AFEFEAD" w14:textId="19F1FB70" w:rsidR="005600FC" w:rsidRDefault="005600FC" w:rsidP="005600FC">
      <w:pPr>
        <w:spacing w:after="0"/>
      </w:pPr>
    </w:p>
    <w:p w14:paraId="43244805" w14:textId="1AC2C2CD" w:rsidR="005600FC" w:rsidRDefault="005600FC" w:rsidP="005600FC">
      <w:pPr>
        <w:spacing w:after="0"/>
      </w:pPr>
    </w:p>
    <w:p w14:paraId="2B4711FB" w14:textId="77777777" w:rsidR="005600FC" w:rsidRDefault="005600FC" w:rsidP="005600FC">
      <w:pPr>
        <w:spacing w:after="0"/>
      </w:pPr>
    </w:p>
    <w:p w14:paraId="13E81C0E" w14:textId="483819EA" w:rsidR="00115293" w:rsidRPr="005600FC" w:rsidRDefault="00BB53C4" w:rsidP="005600FC">
      <w:pPr>
        <w:spacing w:after="0"/>
      </w:pPr>
      <w:r w:rsidRPr="005600FC">
        <w:rPr>
          <w:b/>
        </w:rPr>
        <w:t>Why is it so important to have laws and treaties aimed at preserving the global commons?</w:t>
      </w:r>
    </w:p>
    <w:p w14:paraId="4A88F1E5" w14:textId="77777777" w:rsidR="00115293" w:rsidRDefault="00115293" w:rsidP="00944996">
      <w:pPr>
        <w:spacing w:after="0"/>
      </w:pPr>
    </w:p>
    <w:p w14:paraId="02B4A980" w14:textId="77777777" w:rsidR="00115293" w:rsidRDefault="00115293" w:rsidP="00944996">
      <w:pPr>
        <w:spacing w:after="0"/>
      </w:pPr>
    </w:p>
    <w:p w14:paraId="67D735AA" w14:textId="77777777" w:rsidR="00115293" w:rsidRDefault="00115293" w:rsidP="00944996">
      <w:pPr>
        <w:spacing w:after="0"/>
      </w:pPr>
    </w:p>
    <w:p w14:paraId="4632B45E" w14:textId="77777777" w:rsidR="00115293" w:rsidRDefault="00115293" w:rsidP="00944996">
      <w:pPr>
        <w:spacing w:after="0"/>
      </w:pPr>
    </w:p>
    <w:p w14:paraId="223E636D" w14:textId="77777777" w:rsidR="00115293" w:rsidRDefault="00115293" w:rsidP="00944996">
      <w:pPr>
        <w:spacing w:after="0"/>
      </w:pPr>
    </w:p>
    <w:p w14:paraId="4E7907F1" w14:textId="77777777" w:rsidR="00115293" w:rsidRDefault="00115293" w:rsidP="00944996">
      <w:pPr>
        <w:spacing w:after="0"/>
      </w:pPr>
    </w:p>
    <w:p w14:paraId="17D663FF" w14:textId="77777777" w:rsidR="005600FC" w:rsidRDefault="005600FC" w:rsidP="005600FC">
      <w:pPr>
        <w:spacing w:after="0"/>
      </w:pPr>
    </w:p>
    <w:p w14:paraId="1C8C1B31" w14:textId="71F3CFD3" w:rsidR="005600FC" w:rsidRDefault="005600FC" w:rsidP="005600FC">
      <w:pPr>
        <w:spacing w:after="0"/>
        <w:jc w:val="center"/>
        <w:rPr>
          <w:b/>
        </w:rPr>
      </w:pPr>
      <w:r w:rsidRPr="005600FC">
        <w:rPr>
          <w:b/>
        </w:rPr>
        <w:t>Future Global Commons</w:t>
      </w:r>
      <w:r>
        <w:rPr>
          <w:b/>
        </w:rPr>
        <w:t>?</w:t>
      </w:r>
    </w:p>
    <w:p w14:paraId="0B5CBDAD" w14:textId="77777777" w:rsidR="005600FC" w:rsidRPr="005600FC" w:rsidRDefault="005600FC" w:rsidP="005600FC">
      <w:pPr>
        <w:spacing w:after="0"/>
        <w:jc w:val="center"/>
        <w:rPr>
          <w:b/>
        </w:rPr>
      </w:pPr>
    </w:p>
    <w:p w14:paraId="5593DAAD" w14:textId="370A2DCE" w:rsidR="005600FC" w:rsidRPr="005600FC" w:rsidRDefault="005600FC" w:rsidP="005600FC">
      <w:pPr>
        <w:spacing w:after="0"/>
      </w:pPr>
      <w:r w:rsidRPr="005600FC">
        <w:t xml:space="preserve">Some commentators would argue that </w:t>
      </w:r>
      <w:r w:rsidRPr="005600FC">
        <w:rPr>
          <w:b/>
          <w:bCs/>
        </w:rPr>
        <w:t xml:space="preserve">cyberspace </w:t>
      </w:r>
      <w:r w:rsidRPr="005600FC">
        <w:t>has also emerged as a new domain which meets the definition of a ‘global common’ by being a resource that is shared by all but is not controlled by any single nation.  This includes the development of the worldwide web, one of the main drivers of globalisation.</w:t>
      </w:r>
    </w:p>
    <w:p w14:paraId="2438FAF0" w14:textId="77777777" w:rsidR="005600FC" w:rsidRPr="005600FC" w:rsidRDefault="005600FC" w:rsidP="005600FC">
      <w:pPr>
        <w:spacing w:after="0"/>
      </w:pPr>
    </w:p>
    <w:p w14:paraId="38FF85BB" w14:textId="37735B02" w:rsidR="005600FC" w:rsidRPr="005600FC" w:rsidRDefault="005600FC" w:rsidP="005600FC">
      <w:pPr>
        <w:spacing w:after="0"/>
        <w:rPr>
          <w:b/>
        </w:rPr>
      </w:pPr>
      <w:r>
        <w:rPr>
          <w:b/>
          <w:bCs/>
        </w:rPr>
        <w:t xml:space="preserve">EXTENSION </w:t>
      </w:r>
      <w:r w:rsidRPr="005600FC">
        <w:rPr>
          <w:b/>
          <w:bCs/>
        </w:rPr>
        <w:t xml:space="preserve">TASK:  </w:t>
      </w:r>
      <w:r w:rsidRPr="005600FC">
        <w:rPr>
          <w:b/>
        </w:rPr>
        <w:t xml:space="preserve">For </w:t>
      </w:r>
      <w:r w:rsidRPr="005600FC">
        <w:rPr>
          <w:b/>
          <w:bCs/>
          <w:i/>
        </w:rPr>
        <w:t>either</w:t>
      </w:r>
      <w:r w:rsidRPr="005600FC">
        <w:rPr>
          <w:b/>
        </w:rPr>
        <w:t xml:space="preserve"> cybersecurity </w:t>
      </w:r>
      <w:r w:rsidRPr="005600FC">
        <w:rPr>
          <w:b/>
          <w:bCs/>
          <w:i/>
        </w:rPr>
        <w:t>or</w:t>
      </w:r>
      <w:r w:rsidRPr="005600FC">
        <w:rPr>
          <w:b/>
        </w:rPr>
        <w:t xml:space="preserve"> migration investigate and comment on contemporary concerns in global governance.</w:t>
      </w:r>
    </w:p>
    <w:p w14:paraId="14327CFF" w14:textId="77777777" w:rsidR="00115293" w:rsidRDefault="00115293" w:rsidP="00944996">
      <w:pPr>
        <w:spacing w:after="0"/>
      </w:pPr>
    </w:p>
    <w:p w14:paraId="6FF2114F" w14:textId="44767B63" w:rsidR="00115293" w:rsidRDefault="00115293" w:rsidP="00944996">
      <w:pPr>
        <w:spacing w:after="0"/>
      </w:pPr>
    </w:p>
    <w:p w14:paraId="10686EB1" w14:textId="05B1B35D" w:rsidR="005600FC" w:rsidRDefault="005600FC" w:rsidP="00944996">
      <w:pPr>
        <w:spacing w:after="0"/>
      </w:pPr>
    </w:p>
    <w:p w14:paraId="0D3AA2B2" w14:textId="499B98AB" w:rsidR="005600FC" w:rsidRDefault="005600FC" w:rsidP="00944996">
      <w:pPr>
        <w:spacing w:after="0"/>
      </w:pPr>
    </w:p>
    <w:p w14:paraId="713CB6FA" w14:textId="268130AF" w:rsidR="005600FC" w:rsidRDefault="005600FC" w:rsidP="00944996">
      <w:pPr>
        <w:spacing w:after="0"/>
      </w:pPr>
    </w:p>
    <w:p w14:paraId="45356B23" w14:textId="5707C873" w:rsidR="005600FC" w:rsidRDefault="005600FC" w:rsidP="00944996">
      <w:pPr>
        <w:spacing w:after="0"/>
      </w:pPr>
    </w:p>
    <w:p w14:paraId="60A1CB8D" w14:textId="340924E1" w:rsidR="005600FC" w:rsidRDefault="005600FC" w:rsidP="00944996">
      <w:pPr>
        <w:spacing w:after="0"/>
      </w:pPr>
    </w:p>
    <w:p w14:paraId="5DD88967" w14:textId="20EBAA47" w:rsidR="005600FC" w:rsidRDefault="005600FC" w:rsidP="00944996">
      <w:pPr>
        <w:spacing w:after="0"/>
      </w:pPr>
    </w:p>
    <w:p w14:paraId="0BF0197F" w14:textId="484DAE79" w:rsidR="005600FC" w:rsidRDefault="005600FC" w:rsidP="00944996">
      <w:pPr>
        <w:spacing w:after="0"/>
      </w:pPr>
    </w:p>
    <w:p w14:paraId="672B3A56" w14:textId="7D44915D" w:rsidR="005600FC" w:rsidRDefault="005600FC" w:rsidP="00944996">
      <w:pPr>
        <w:spacing w:after="0"/>
      </w:pPr>
    </w:p>
    <w:p w14:paraId="6DF9E211" w14:textId="3737E95D" w:rsidR="005600FC" w:rsidRDefault="005600FC" w:rsidP="00944996">
      <w:pPr>
        <w:spacing w:after="0"/>
      </w:pPr>
    </w:p>
    <w:p w14:paraId="348EF943" w14:textId="0DC3AEFE" w:rsidR="00115293" w:rsidRPr="00734D6E" w:rsidRDefault="00115293" w:rsidP="009B4726">
      <w:pPr>
        <w:spacing w:after="0"/>
        <w:jc w:val="center"/>
        <w:rPr>
          <w:b/>
        </w:rPr>
      </w:pPr>
      <w:bookmarkStart w:id="0" w:name="_Hlk29156176"/>
      <w:r w:rsidRPr="00734D6E">
        <w:rPr>
          <w:b/>
        </w:rPr>
        <w:t>Exam Style Question</w:t>
      </w:r>
      <w:bookmarkEnd w:id="0"/>
    </w:p>
    <w:p w14:paraId="0D2330AD" w14:textId="175614E8" w:rsidR="00115293" w:rsidRDefault="00115293" w:rsidP="00944996">
      <w:pPr>
        <w:spacing w:after="0"/>
      </w:pPr>
    </w:p>
    <w:p w14:paraId="1A0F04A3" w14:textId="6EE6F89F" w:rsidR="00115293" w:rsidRDefault="001C30FE" w:rsidP="00944996">
      <w:pPr>
        <w:spacing w:after="0"/>
      </w:pPr>
      <w:r>
        <w:rPr>
          <w:noProof/>
        </w:rPr>
        <w:drawing>
          <wp:inline distT="0" distB="0" distL="0" distR="0" wp14:anchorId="2DDCCE25" wp14:editId="24800623">
            <wp:extent cx="6045200" cy="3521215"/>
            <wp:effectExtent l="0" t="0" r="0" b="31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4045"/>
                    <a:stretch/>
                  </pic:blipFill>
                  <pic:spPr bwMode="auto">
                    <a:xfrm>
                      <a:off x="0" y="0"/>
                      <a:ext cx="6057623" cy="352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D31A600" w14:textId="77777777" w:rsidR="00115293" w:rsidRDefault="00115293" w:rsidP="00944996">
      <w:pPr>
        <w:spacing w:after="0"/>
      </w:pPr>
    </w:p>
    <w:p w14:paraId="1A644084" w14:textId="3DDD5CB6" w:rsidR="00115293" w:rsidRDefault="00115293" w:rsidP="00944996">
      <w:pPr>
        <w:spacing w:after="0"/>
      </w:pPr>
    </w:p>
    <w:sectPr w:rsidR="00115293" w:rsidSect="009141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12350" w14:textId="77777777" w:rsidR="00314B23" w:rsidRDefault="00314B23" w:rsidP="00314B23">
      <w:pPr>
        <w:spacing w:after="0" w:line="240" w:lineRule="auto"/>
      </w:pPr>
      <w:r>
        <w:separator/>
      </w:r>
    </w:p>
  </w:endnote>
  <w:endnote w:type="continuationSeparator" w:id="0">
    <w:p w14:paraId="4FAD58C1" w14:textId="77777777" w:rsidR="00314B23" w:rsidRDefault="00314B23" w:rsidP="0031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2AAF8" w14:textId="77777777" w:rsidR="004E5401" w:rsidRDefault="004E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006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C2EF0A" w14:textId="760EEB65" w:rsidR="00603C57" w:rsidRDefault="00603C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72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1594DE5" w14:textId="77777777" w:rsidR="00B87E9D" w:rsidRDefault="00B87E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19F78" w14:textId="77777777" w:rsidR="004E5401" w:rsidRDefault="004E5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1A1AE" w14:textId="77777777" w:rsidR="00314B23" w:rsidRDefault="00314B23" w:rsidP="00314B23">
      <w:pPr>
        <w:spacing w:after="0" w:line="240" w:lineRule="auto"/>
      </w:pPr>
      <w:r>
        <w:separator/>
      </w:r>
    </w:p>
  </w:footnote>
  <w:footnote w:type="continuationSeparator" w:id="0">
    <w:p w14:paraId="7502FDDB" w14:textId="77777777" w:rsidR="00314B23" w:rsidRDefault="00314B23" w:rsidP="0031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24FC4" w14:textId="77777777" w:rsidR="004E5401" w:rsidRDefault="004E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C4C8F" w14:textId="77679F73" w:rsidR="00B87E9D" w:rsidRDefault="007662CA">
    <w:pPr>
      <w:pStyle w:val="Header"/>
    </w:pPr>
    <w:r>
      <w:t xml:space="preserve">Global Systems and Global Governance Booklet </w:t>
    </w:r>
    <w:r w:rsidR="0054322E">
      <w:t>12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427FC" w14:textId="77777777" w:rsidR="004E5401" w:rsidRDefault="004E5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E7AC1"/>
    <w:multiLevelType w:val="hybridMultilevel"/>
    <w:tmpl w:val="4B44C7D8"/>
    <w:lvl w:ilvl="0" w:tplc="FC306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4A2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07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E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6C4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C1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E4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85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AA1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5B2956"/>
    <w:multiLevelType w:val="hybridMultilevel"/>
    <w:tmpl w:val="13C26256"/>
    <w:lvl w:ilvl="0" w:tplc="E08CD84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F29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9F6F8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6AE8D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EA1D6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4F81A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CCCE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1BAF2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34271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D65F2"/>
    <w:multiLevelType w:val="hybridMultilevel"/>
    <w:tmpl w:val="7E18F15E"/>
    <w:lvl w:ilvl="0" w:tplc="5E4C1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47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47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89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EA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CD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A5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CE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6A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2056AE"/>
    <w:multiLevelType w:val="hybridMultilevel"/>
    <w:tmpl w:val="16B21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67BAD"/>
    <w:multiLevelType w:val="hybridMultilevel"/>
    <w:tmpl w:val="9CF4B2B0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306AD"/>
    <w:multiLevelType w:val="hybridMultilevel"/>
    <w:tmpl w:val="A03E0202"/>
    <w:lvl w:ilvl="0" w:tplc="550AC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40A2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80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0A1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32F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4A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4F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05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94A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671214"/>
    <w:multiLevelType w:val="hybridMultilevel"/>
    <w:tmpl w:val="8BA828A6"/>
    <w:lvl w:ilvl="0" w:tplc="D514F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4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28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3C4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48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EB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7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9C9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2F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1E2988"/>
    <w:multiLevelType w:val="hybridMultilevel"/>
    <w:tmpl w:val="23F27EEC"/>
    <w:lvl w:ilvl="0" w:tplc="89AAA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B8F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E6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4F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7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8F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67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60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E40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FE63764"/>
    <w:multiLevelType w:val="hybridMultilevel"/>
    <w:tmpl w:val="5286619E"/>
    <w:lvl w:ilvl="0" w:tplc="6D806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A8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AB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2F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80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40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A9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41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0B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AD1D7E"/>
    <w:multiLevelType w:val="hybridMultilevel"/>
    <w:tmpl w:val="627C862C"/>
    <w:lvl w:ilvl="0" w:tplc="B9FEC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44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E06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2F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4B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A3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0D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C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00D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F1F398F"/>
    <w:multiLevelType w:val="hybridMultilevel"/>
    <w:tmpl w:val="E1DEB68C"/>
    <w:lvl w:ilvl="0" w:tplc="C29A4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A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740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6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2C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25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4F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662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83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04252EE"/>
    <w:multiLevelType w:val="hybridMultilevel"/>
    <w:tmpl w:val="5CD60C28"/>
    <w:lvl w:ilvl="0" w:tplc="BAEA5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25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2D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A60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CE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81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8B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A4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CB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2F5DBE"/>
    <w:multiLevelType w:val="hybridMultilevel"/>
    <w:tmpl w:val="323C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E87F5E"/>
    <w:multiLevelType w:val="hybridMultilevel"/>
    <w:tmpl w:val="09DA617C"/>
    <w:lvl w:ilvl="0" w:tplc="52423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6E2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06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582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21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A61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4A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AB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AE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1381EEC"/>
    <w:multiLevelType w:val="hybridMultilevel"/>
    <w:tmpl w:val="D35E6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D4C6D"/>
    <w:multiLevelType w:val="hybridMultilevel"/>
    <w:tmpl w:val="752469B8"/>
    <w:lvl w:ilvl="0" w:tplc="197E4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409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6D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22F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EF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8D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CD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82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A3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6AD1E1E"/>
    <w:multiLevelType w:val="hybridMultilevel"/>
    <w:tmpl w:val="202CB9DC"/>
    <w:lvl w:ilvl="0" w:tplc="C868C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E7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8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6F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CA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B29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8C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D8B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1CA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5"/>
  </w:num>
  <w:num w:numId="3">
    <w:abstractNumId w:val="13"/>
  </w:num>
  <w:num w:numId="4">
    <w:abstractNumId w:val="2"/>
  </w:num>
  <w:num w:numId="5">
    <w:abstractNumId w:val="9"/>
  </w:num>
  <w:num w:numId="6">
    <w:abstractNumId w:val="14"/>
  </w:num>
  <w:num w:numId="7">
    <w:abstractNumId w:val="16"/>
  </w:num>
  <w:num w:numId="8">
    <w:abstractNumId w:val="0"/>
  </w:num>
  <w:num w:numId="9">
    <w:abstractNumId w:val="10"/>
  </w:num>
  <w:num w:numId="10">
    <w:abstractNumId w:val="4"/>
  </w:num>
  <w:num w:numId="11">
    <w:abstractNumId w:val="6"/>
  </w:num>
  <w:num w:numId="12">
    <w:abstractNumId w:val="11"/>
  </w:num>
  <w:num w:numId="13">
    <w:abstractNumId w:val="1"/>
  </w:num>
  <w:num w:numId="14">
    <w:abstractNumId w:val="7"/>
  </w:num>
  <w:num w:numId="15">
    <w:abstractNumId w:val="12"/>
  </w:num>
  <w:num w:numId="16">
    <w:abstractNumId w:val="3"/>
  </w:num>
  <w:num w:numId="17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55"/>
    <w:rsid w:val="0000120C"/>
    <w:rsid w:val="000016CA"/>
    <w:rsid w:val="0000689B"/>
    <w:rsid w:val="00011A29"/>
    <w:rsid w:val="0001335E"/>
    <w:rsid w:val="00016F74"/>
    <w:rsid w:val="00021C79"/>
    <w:rsid w:val="000533F0"/>
    <w:rsid w:val="000617F3"/>
    <w:rsid w:val="000649F5"/>
    <w:rsid w:val="00074463"/>
    <w:rsid w:val="00075ABA"/>
    <w:rsid w:val="00080ACF"/>
    <w:rsid w:val="00082A79"/>
    <w:rsid w:val="00087C49"/>
    <w:rsid w:val="00090FBF"/>
    <w:rsid w:val="000A4456"/>
    <w:rsid w:val="000C08DB"/>
    <w:rsid w:val="000D091D"/>
    <w:rsid w:val="000D5831"/>
    <w:rsid w:val="000E0C10"/>
    <w:rsid w:val="000E36F3"/>
    <w:rsid w:val="000E6CC0"/>
    <w:rsid w:val="00112296"/>
    <w:rsid w:val="00115293"/>
    <w:rsid w:val="0011780F"/>
    <w:rsid w:val="00143391"/>
    <w:rsid w:val="00167196"/>
    <w:rsid w:val="00174552"/>
    <w:rsid w:val="00175B07"/>
    <w:rsid w:val="00184F74"/>
    <w:rsid w:val="00196486"/>
    <w:rsid w:val="001B720B"/>
    <w:rsid w:val="001C30FE"/>
    <w:rsid w:val="001D2D40"/>
    <w:rsid w:val="001E6C17"/>
    <w:rsid w:val="001F6915"/>
    <w:rsid w:val="002359F9"/>
    <w:rsid w:val="00257E81"/>
    <w:rsid w:val="00262F28"/>
    <w:rsid w:val="00274B1D"/>
    <w:rsid w:val="00290BDA"/>
    <w:rsid w:val="00292247"/>
    <w:rsid w:val="00295557"/>
    <w:rsid w:val="002961A7"/>
    <w:rsid w:val="002A1B85"/>
    <w:rsid w:val="002B2803"/>
    <w:rsid w:val="002B54CE"/>
    <w:rsid w:val="002C251F"/>
    <w:rsid w:val="002D3E09"/>
    <w:rsid w:val="002D6047"/>
    <w:rsid w:val="00300518"/>
    <w:rsid w:val="00314B23"/>
    <w:rsid w:val="00343290"/>
    <w:rsid w:val="00344C98"/>
    <w:rsid w:val="00353655"/>
    <w:rsid w:val="00356607"/>
    <w:rsid w:val="00361B38"/>
    <w:rsid w:val="0037421B"/>
    <w:rsid w:val="003904A1"/>
    <w:rsid w:val="00393375"/>
    <w:rsid w:val="003A3862"/>
    <w:rsid w:val="003B4CBB"/>
    <w:rsid w:val="003C24EC"/>
    <w:rsid w:val="003D2667"/>
    <w:rsid w:val="003E79BD"/>
    <w:rsid w:val="00411FB8"/>
    <w:rsid w:val="00427452"/>
    <w:rsid w:val="004321F5"/>
    <w:rsid w:val="004449B4"/>
    <w:rsid w:val="004717F1"/>
    <w:rsid w:val="0047256B"/>
    <w:rsid w:val="00480C01"/>
    <w:rsid w:val="004B57BD"/>
    <w:rsid w:val="004C3B57"/>
    <w:rsid w:val="004C571A"/>
    <w:rsid w:val="004D2E39"/>
    <w:rsid w:val="004D522F"/>
    <w:rsid w:val="004E1561"/>
    <w:rsid w:val="004E5401"/>
    <w:rsid w:val="00502679"/>
    <w:rsid w:val="005028F3"/>
    <w:rsid w:val="0052220D"/>
    <w:rsid w:val="0053175E"/>
    <w:rsid w:val="00540664"/>
    <w:rsid w:val="00540AB5"/>
    <w:rsid w:val="0054322E"/>
    <w:rsid w:val="005600FC"/>
    <w:rsid w:val="00560480"/>
    <w:rsid w:val="00560E37"/>
    <w:rsid w:val="00571309"/>
    <w:rsid w:val="00571DD4"/>
    <w:rsid w:val="00593E03"/>
    <w:rsid w:val="0059612E"/>
    <w:rsid w:val="005A25D3"/>
    <w:rsid w:val="005B4575"/>
    <w:rsid w:val="005B4E9D"/>
    <w:rsid w:val="005C0688"/>
    <w:rsid w:val="005C76C2"/>
    <w:rsid w:val="005D2C9B"/>
    <w:rsid w:val="005D5955"/>
    <w:rsid w:val="006001A8"/>
    <w:rsid w:val="00603C57"/>
    <w:rsid w:val="00616A03"/>
    <w:rsid w:val="0064311B"/>
    <w:rsid w:val="006505E5"/>
    <w:rsid w:val="006562E6"/>
    <w:rsid w:val="006817E7"/>
    <w:rsid w:val="00682C21"/>
    <w:rsid w:val="006836B9"/>
    <w:rsid w:val="006C1441"/>
    <w:rsid w:val="006E79CE"/>
    <w:rsid w:val="007109C9"/>
    <w:rsid w:val="00720BBC"/>
    <w:rsid w:val="00722175"/>
    <w:rsid w:val="00734D6E"/>
    <w:rsid w:val="00742348"/>
    <w:rsid w:val="0074622D"/>
    <w:rsid w:val="007662CA"/>
    <w:rsid w:val="00790E74"/>
    <w:rsid w:val="007B5384"/>
    <w:rsid w:val="007B6C0C"/>
    <w:rsid w:val="007C775C"/>
    <w:rsid w:val="007E2D76"/>
    <w:rsid w:val="00804437"/>
    <w:rsid w:val="00816092"/>
    <w:rsid w:val="00834A4F"/>
    <w:rsid w:val="00861F7E"/>
    <w:rsid w:val="008834A2"/>
    <w:rsid w:val="008B13A6"/>
    <w:rsid w:val="008B2839"/>
    <w:rsid w:val="008F0055"/>
    <w:rsid w:val="008F4CCF"/>
    <w:rsid w:val="009141A7"/>
    <w:rsid w:val="00916506"/>
    <w:rsid w:val="00935181"/>
    <w:rsid w:val="009418A3"/>
    <w:rsid w:val="00944996"/>
    <w:rsid w:val="009569E8"/>
    <w:rsid w:val="009607E6"/>
    <w:rsid w:val="00971292"/>
    <w:rsid w:val="009814D3"/>
    <w:rsid w:val="00982BFE"/>
    <w:rsid w:val="009A66F6"/>
    <w:rsid w:val="009B4726"/>
    <w:rsid w:val="009C64F7"/>
    <w:rsid w:val="009F5784"/>
    <w:rsid w:val="00A02007"/>
    <w:rsid w:val="00A13EB6"/>
    <w:rsid w:val="00A32F76"/>
    <w:rsid w:val="00A37EB5"/>
    <w:rsid w:val="00A43275"/>
    <w:rsid w:val="00A472DE"/>
    <w:rsid w:val="00A517C0"/>
    <w:rsid w:val="00A57714"/>
    <w:rsid w:val="00A63C43"/>
    <w:rsid w:val="00A96FB5"/>
    <w:rsid w:val="00B617E0"/>
    <w:rsid w:val="00B645A3"/>
    <w:rsid w:val="00B7000D"/>
    <w:rsid w:val="00B70783"/>
    <w:rsid w:val="00B875B8"/>
    <w:rsid w:val="00B87E9D"/>
    <w:rsid w:val="00B91353"/>
    <w:rsid w:val="00B95F37"/>
    <w:rsid w:val="00BA4F88"/>
    <w:rsid w:val="00BB53C4"/>
    <w:rsid w:val="00BB7C0F"/>
    <w:rsid w:val="00BF02F5"/>
    <w:rsid w:val="00BF557E"/>
    <w:rsid w:val="00BF5B11"/>
    <w:rsid w:val="00C12A79"/>
    <w:rsid w:val="00C16486"/>
    <w:rsid w:val="00C41474"/>
    <w:rsid w:val="00C6414F"/>
    <w:rsid w:val="00CA3011"/>
    <w:rsid w:val="00CC6CD5"/>
    <w:rsid w:val="00CF0D50"/>
    <w:rsid w:val="00CF27C8"/>
    <w:rsid w:val="00D14519"/>
    <w:rsid w:val="00D23B1B"/>
    <w:rsid w:val="00D35E90"/>
    <w:rsid w:val="00D429B2"/>
    <w:rsid w:val="00D535E1"/>
    <w:rsid w:val="00D56D4D"/>
    <w:rsid w:val="00D72CEE"/>
    <w:rsid w:val="00D72D28"/>
    <w:rsid w:val="00D87B92"/>
    <w:rsid w:val="00D9083E"/>
    <w:rsid w:val="00D939CA"/>
    <w:rsid w:val="00DB7483"/>
    <w:rsid w:val="00DC4395"/>
    <w:rsid w:val="00DC6DB6"/>
    <w:rsid w:val="00DD4512"/>
    <w:rsid w:val="00DD5AE9"/>
    <w:rsid w:val="00DF1BFA"/>
    <w:rsid w:val="00E05392"/>
    <w:rsid w:val="00E177CE"/>
    <w:rsid w:val="00E17E60"/>
    <w:rsid w:val="00E41BAD"/>
    <w:rsid w:val="00E42BE0"/>
    <w:rsid w:val="00E56684"/>
    <w:rsid w:val="00E705DD"/>
    <w:rsid w:val="00E75CBE"/>
    <w:rsid w:val="00E949D8"/>
    <w:rsid w:val="00EE1218"/>
    <w:rsid w:val="00EE13CF"/>
    <w:rsid w:val="00F36492"/>
    <w:rsid w:val="00F705B0"/>
    <w:rsid w:val="00F82AE7"/>
    <w:rsid w:val="00F8300F"/>
    <w:rsid w:val="00F95A7E"/>
    <w:rsid w:val="00FA5D9D"/>
    <w:rsid w:val="00FD0E80"/>
    <w:rsid w:val="00FD2C67"/>
    <w:rsid w:val="00FF1082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23BCD7F7"/>
  <w15:docId w15:val="{624AAE5F-7BF9-4648-98E8-2EC6FB8A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B23"/>
  </w:style>
  <w:style w:type="paragraph" w:styleId="Footer">
    <w:name w:val="footer"/>
    <w:basedOn w:val="Normal"/>
    <w:link w:val="Foot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B23"/>
  </w:style>
  <w:style w:type="character" w:styleId="Hyperlink">
    <w:name w:val="Hyperlink"/>
    <w:basedOn w:val="DefaultParagraphFont"/>
    <w:uiPriority w:val="99"/>
    <w:unhideWhenUsed/>
    <w:rsid w:val="005406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BE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7B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3375"/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2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21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98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30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62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476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1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2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637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66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4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3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853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3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331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37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891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23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929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6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92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8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06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20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4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71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7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8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460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2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24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7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9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2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8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9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5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4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7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7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5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6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418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7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1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94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69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96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7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393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11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5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7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8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3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439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8YQIaOldDU8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YQIaOldDU8" TargetMode="External"/><Relationship Id="rId14" Type="http://schemas.openxmlformats.org/officeDocument/2006/relationships/hyperlink" Target="https://www.bbc.co.uk/news/science-environment-35084374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69080F-0490-4282-A26D-77CA72F77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70D734E5</Template>
  <TotalTime>32</TotalTime>
  <Pages>5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Knox</dc:creator>
  <cp:lastModifiedBy>Deborah Knox</cp:lastModifiedBy>
  <cp:revision>14</cp:revision>
  <cp:lastPrinted>2015-01-05T08:05:00Z</cp:lastPrinted>
  <dcterms:created xsi:type="dcterms:W3CDTF">2020-01-05T21:54:00Z</dcterms:created>
  <dcterms:modified xsi:type="dcterms:W3CDTF">2020-01-14T10:14:00Z</dcterms:modified>
</cp:coreProperties>
</file>