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F8A857" w14:textId="1A40BCC9" w:rsidR="00894A6B" w:rsidRDefault="00894A6B">
      <w:r w:rsidRPr="00894A6B">
        <w:rPr>
          <w:noProof/>
          <w:lang w:eastAsia="en-GB"/>
        </w:rPr>
        <w:drawing>
          <wp:inline distT="0" distB="0" distL="0" distR="0" wp14:anchorId="0CD4C4ED" wp14:editId="4FEEE129">
            <wp:extent cx="6096000" cy="2390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0278"/>
                    <a:stretch/>
                  </pic:blipFill>
                  <pic:spPr bwMode="auto">
                    <a:xfrm>
                      <a:off x="0" y="0"/>
                      <a:ext cx="6096528" cy="239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171BA" w14:textId="77777777" w:rsidR="00894A6B" w:rsidRDefault="00894A6B"/>
    <w:p w14:paraId="5D1203EA" w14:textId="605EF748" w:rsidR="00504782" w:rsidRDefault="00504782">
      <w:r>
        <w:t>What hazards are there?</w:t>
      </w:r>
      <w:r w:rsidR="00096496">
        <w:t xml:space="preserve"> Brainstorm as many as you can think of and add to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96496" w14:paraId="217AC00A" w14:textId="77777777" w:rsidTr="00096496">
        <w:tc>
          <w:tcPr>
            <w:tcW w:w="4508" w:type="dxa"/>
          </w:tcPr>
          <w:p w14:paraId="3036A6EA" w14:textId="30061B17" w:rsidR="00096496" w:rsidRDefault="00096496">
            <w:r>
              <w:t>Geophysical hazards</w:t>
            </w:r>
          </w:p>
        </w:tc>
        <w:tc>
          <w:tcPr>
            <w:tcW w:w="4508" w:type="dxa"/>
          </w:tcPr>
          <w:p w14:paraId="3BAE1C26" w14:textId="3F3C6622" w:rsidR="00096496" w:rsidRDefault="00096496">
            <w:r>
              <w:t>Climate related hazards</w:t>
            </w:r>
          </w:p>
        </w:tc>
      </w:tr>
      <w:tr w:rsidR="00096496" w14:paraId="676DD09B" w14:textId="77777777" w:rsidTr="00C51663">
        <w:trPr>
          <w:trHeight w:val="2148"/>
        </w:trPr>
        <w:tc>
          <w:tcPr>
            <w:tcW w:w="4508" w:type="dxa"/>
          </w:tcPr>
          <w:p w14:paraId="6F22ED4B" w14:textId="77777777" w:rsidR="00096496" w:rsidRDefault="00096496"/>
          <w:p w14:paraId="63F5A06B" w14:textId="77777777" w:rsidR="00096496" w:rsidRDefault="00096496"/>
          <w:p w14:paraId="61182374" w14:textId="77777777" w:rsidR="00096496" w:rsidRDefault="00096496"/>
          <w:p w14:paraId="7614F945" w14:textId="77777777" w:rsidR="00096496" w:rsidRDefault="00096496"/>
          <w:p w14:paraId="1DABCDFF" w14:textId="77777777" w:rsidR="00096496" w:rsidRDefault="00096496"/>
          <w:p w14:paraId="630A61E9" w14:textId="77777777" w:rsidR="00096496" w:rsidRDefault="00096496"/>
          <w:p w14:paraId="205B2347" w14:textId="3123439C" w:rsidR="00096496" w:rsidRDefault="00096496"/>
          <w:p w14:paraId="30E57304" w14:textId="6D7A34E5" w:rsidR="00096496" w:rsidRDefault="00096496"/>
          <w:p w14:paraId="044C2A3C" w14:textId="78FCE8C8" w:rsidR="00096496" w:rsidRDefault="00096496"/>
          <w:p w14:paraId="197B2836" w14:textId="24C2544B" w:rsidR="00096496" w:rsidRDefault="00096496"/>
          <w:p w14:paraId="4E288F52" w14:textId="050F20F9" w:rsidR="00096496" w:rsidRDefault="00096496"/>
          <w:p w14:paraId="30709E50" w14:textId="6B764331" w:rsidR="00096496" w:rsidRDefault="00096496"/>
          <w:p w14:paraId="32FCB0BA" w14:textId="2314A836" w:rsidR="00096496" w:rsidRDefault="00096496"/>
          <w:p w14:paraId="6A85F4E2" w14:textId="77777777" w:rsidR="00096496" w:rsidRDefault="00096496"/>
          <w:p w14:paraId="7D25F820" w14:textId="0B26EB70" w:rsidR="00096496" w:rsidRDefault="00096496" w:rsidP="00C51663"/>
        </w:tc>
        <w:tc>
          <w:tcPr>
            <w:tcW w:w="4508" w:type="dxa"/>
          </w:tcPr>
          <w:p w14:paraId="34ACE22E" w14:textId="77777777" w:rsidR="00096496" w:rsidRDefault="00096496"/>
        </w:tc>
      </w:tr>
    </w:tbl>
    <w:p w14:paraId="13FA90E6" w14:textId="0E95787C" w:rsidR="00504782" w:rsidRDefault="00504782"/>
    <w:p w14:paraId="173BF7FA" w14:textId="71D0BE22" w:rsidR="00504782" w:rsidRDefault="00504782">
      <w:r>
        <w:t>Which of these hazards do you think occur more frequently?</w:t>
      </w:r>
      <w:r w:rsidR="00894A6B">
        <w:t xml:space="preserve"> Which do you think have the most severe impacts?</w:t>
      </w:r>
    </w:p>
    <w:p w14:paraId="6F7F224F" w14:textId="7B542223" w:rsidR="00504782" w:rsidRDefault="00504782"/>
    <w:p w14:paraId="02B48F69" w14:textId="77777777" w:rsidR="00096496" w:rsidRDefault="00096496"/>
    <w:p w14:paraId="4BDFB8B6" w14:textId="77777777" w:rsidR="00096496" w:rsidRDefault="00096496"/>
    <w:p w14:paraId="72E1238B" w14:textId="77777777" w:rsidR="00096496" w:rsidRDefault="00096496"/>
    <w:p w14:paraId="01D5CBBE" w14:textId="77777777" w:rsidR="00096496" w:rsidRDefault="00096496"/>
    <w:p w14:paraId="51CB8583" w14:textId="77777777" w:rsidR="00096496" w:rsidRDefault="00096496">
      <w:r>
        <w:br w:type="page"/>
      </w:r>
    </w:p>
    <w:p w14:paraId="7C4DC574" w14:textId="16F13CDD" w:rsidR="00096496" w:rsidRDefault="008E6DB7">
      <w:r w:rsidRPr="002055BB">
        <w:rPr>
          <w:noProof/>
          <w:sz w:val="32"/>
          <w:szCs w:val="32"/>
          <w:lang w:eastAsia="en-GB"/>
        </w:rPr>
        <w:lastRenderedPageBreak/>
        <w:drawing>
          <wp:inline distT="0" distB="0" distL="0" distR="0" wp14:anchorId="51A5EFA9" wp14:editId="290A9B36">
            <wp:extent cx="5553075" cy="2971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4BDE" w14:textId="77777777" w:rsidR="005E6F2F" w:rsidRDefault="00504782">
      <w:r>
        <w:t xml:space="preserve">Examine </w:t>
      </w:r>
      <w:r w:rsidR="005E6F2F">
        <w:t>the graph above.</w:t>
      </w:r>
    </w:p>
    <w:p w14:paraId="49D8CA2F" w14:textId="1FB565F4" w:rsidR="005E6F2F" w:rsidRDefault="00504782">
      <w:r>
        <w:t>Approximately how many more times likely is it that a climate related hazard has occurred rather than a geophysical one</w:t>
      </w:r>
      <w:r w:rsidR="005E6F2F">
        <w:t>?</w:t>
      </w:r>
    </w:p>
    <w:p w14:paraId="23061698" w14:textId="77777777" w:rsidR="00894A6B" w:rsidRDefault="00894A6B" w:rsidP="00894A6B">
      <w:pPr>
        <w:rPr>
          <w:b/>
          <w:bCs/>
        </w:rPr>
      </w:pPr>
    </w:p>
    <w:p w14:paraId="65AE9937" w14:textId="266C426E" w:rsidR="00504782" w:rsidRDefault="00504782">
      <w:r>
        <w:t>Based on you</w:t>
      </w:r>
      <w:r w:rsidR="005E6F2F">
        <w:t>r</w:t>
      </w:r>
      <w:r>
        <w:t xml:space="preserve"> knowledge of earthquakes and volcanoes why do you think that this is? </w:t>
      </w:r>
    </w:p>
    <w:p w14:paraId="223D3EB8" w14:textId="03432449" w:rsidR="005E6F2F" w:rsidRDefault="005E6F2F"/>
    <w:p w14:paraId="37FA42F7" w14:textId="77777777" w:rsidR="00BA782F" w:rsidRPr="00894A6B" w:rsidRDefault="00BA782F" w:rsidP="00BA782F">
      <w:r w:rsidRPr="00894A6B">
        <w:t>What can we say about the pattern of climate related and geophysical hazards between 1998 and 2017?</w:t>
      </w:r>
    </w:p>
    <w:p w14:paraId="41D3BDD7" w14:textId="77777777" w:rsidR="00091F8D" w:rsidRPr="00BA782F" w:rsidRDefault="00091F8D"/>
    <w:p w14:paraId="501F3EC2" w14:textId="0F0F3ABA" w:rsidR="005E6F2F" w:rsidRDefault="00091F8D">
      <w:r>
        <w:rPr>
          <w:noProof/>
          <w:lang w:eastAsia="en-GB"/>
        </w:rPr>
        <w:drawing>
          <wp:inline distT="0" distB="0" distL="0" distR="0" wp14:anchorId="3FF9B160" wp14:editId="5A2CC9B6">
            <wp:extent cx="5731510" cy="28657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1FED" w14:textId="1681CDA3" w:rsidR="005E6F2F" w:rsidRDefault="00091F8D">
      <w:r>
        <w:rPr>
          <w:noProof/>
          <w:lang w:eastAsia="en-GB"/>
        </w:rPr>
        <w:drawing>
          <wp:inline distT="0" distB="0" distL="0" distR="0" wp14:anchorId="0CBA9AD1" wp14:editId="15061638">
            <wp:extent cx="4810125" cy="24050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66" cy="240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F2F">
        <w:rPr>
          <w:noProof/>
          <w:lang w:eastAsia="en-GB"/>
        </w:rPr>
        <w:drawing>
          <wp:inline distT="0" distB="0" distL="0" distR="0" wp14:anchorId="6D041639" wp14:editId="593E8745">
            <wp:extent cx="4953000" cy="2476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58" cy="247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9943E" w14:textId="5888CC30" w:rsidR="00140F75" w:rsidRDefault="00140F75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91F8D" w14:paraId="2366F80B" w14:textId="77777777" w:rsidTr="00091F8D">
        <w:tc>
          <w:tcPr>
            <w:tcW w:w="2254" w:type="dxa"/>
          </w:tcPr>
          <w:p w14:paraId="77F61F26" w14:textId="127BB681" w:rsidR="00091F8D" w:rsidRDefault="00091F8D" w:rsidP="00091F8D">
            <w:r>
              <w:t>Type of disaster</w:t>
            </w:r>
          </w:p>
        </w:tc>
        <w:tc>
          <w:tcPr>
            <w:tcW w:w="2254" w:type="dxa"/>
          </w:tcPr>
          <w:p w14:paraId="06A8C38B" w14:textId="51FD735E" w:rsidR="00091F8D" w:rsidRDefault="00091F8D" w:rsidP="00091F8D">
            <w:r>
              <w:t xml:space="preserve">Rank </w:t>
            </w:r>
          </w:p>
          <w:p w14:paraId="3815F29C" w14:textId="1501F1DF" w:rsidR="00091F8D" w:rsidRDefault="00091F8D" w:rsidP="00091F8D">
            <w:r>
              <w:t>Number of disasters</w:t>
            </w:r>
          </w:p>
        </w:tc>
        <w:tc>
          <w:tcPr>
            <w:tcW w:w="2254" w:type="dxa"/>
          </w:tcPr>
          <w:p w14:paraId="0DCC837D" w14:textId="2FC87A68" w:rsidR="00091F8D" w:rsidRDefault="00091F8D" w:rsidP="00091F8D">
            <w:r>
              <w:t xml:space="preserve">Rank </w:t>
            </w:r>
          </w:p>
          <w:p w14:paraId="3D09239D" w14:textId="76F11331" w:rsidR="00091F8D" w:rsidRDefault="00091F8D" w:rsidP="00091F8D">
            <w:r>
              <w:t>Number of people affected</w:t>
            </w:r>
          </w:p>
        </w:tc>
        <w:tc>
          <w:tcPr>
            <w:tcW w:w="2254" w:type="dxa"/>
          </w:tcPr>
          <w:p w14:paraId="187E7451" w14:textId="77777777" w:rsidR="00091F8D" w:rsidRDefault="00091F8D" w:rsidP="00091F8D">
            <w:r>
              <w:t>Rank</w:t>
            </w:r>
          </w:p>
          <w:p w14:paraId="22A808D1" w14:textId="549F665C" w:rsidR="00091F8D" w:rsidRDefault="00091F8D" w:rsidP="00091F8D">
            <w:r>
              <w:t>Number of deaths</w:t>
            </w:r>
          </w:p>
        </w:tc>
      </w:tr>
      <w:tr w:rsidR="00091F8D" w14:paraId="65BE3DD0" w14:textId="77777777" w:rsidTr="00091F8D">
        <w:tc>
          <w:tcPr>
            <w:tcW w:w="2254" w:type="dxa"/>
          </w:tcPr>
          <w:p w14:paraId="6BFD6528" w14:textId="77777777" w:rsidR="00091F8D" w:rsidRDefault="00091F8D" w:rsidP="00091F8D">
            <w:r>
              <w:t>Flood</w:t>
            </w:r>
          </w:p>
          <w:p w14:paraId="404687BA" w14:textId="6C9D5CC8" w:rsidR="00091F8D" w:rsidRDefault="00091F8D" w:rsidP="00091F8D"/>
        </w:tc>
        <w:tc>
          <w:tcPr>
            <w:tcW w:w="2254" w:type="dxa"/>
          </w:tcPr>
          <w:p w14:paraId="6CD1BA37" w14:textId="77777777" w:rsidR="00091F8D" w:rsidRDefault="00091F8D" w:rsidP="00091F8D"/>
        </w:tc>
        <w:tc>
          <w:tcPr>
            <w:tcW w:w="2254" w:type="dxa"/>
          </w:tcPr>
          <w:p w14:paraId="44E1D368" w14:textId="77777777" w:rsidR="00091F8D" w:rsidRDefault="00091F8D" w:rsidP="00091F8D"/>
        </w:tc>
        <w:tc>
          <w:tcPr>
            <w:tcW w:w="2254" w:type="dxa"/>
          </w:tcPr>
          <w:p w14:paraId="26780756" w14:textId="77777777" w:rsidR="00091F8D" w:rsidRDefault="00091F8D" w:rsidP="00091F8D"/>
        </w:tc>
      </w:tr>
      <w:tr w:rsidR="00091F8D" w14:paraId="60004E43" w14:textId="77777777" w:rsidTr="00091F8D">
        <w:tc>
          <w:tcPr>
            <w:tcW w:w="2254" w:type="dxa"/>
          </w:tcPr>
          <w:p w14:paraId="205BF21F" w14:textId="77777777" w:rsidR="00091F8D" w:rsidRDefault="00091F8D" w:rsidP="00091F8D">
            <w:r>
              <w:t>Storm</w:t>
            </w:r>
          </w:p>
          <w:p w14:paraId="4E565105" w14:textId="5F4976B5" w:rsidR="00091F8D" w:rsidRDefault="00091F8D" w:rsidP="00091F8D"/>
        </w:tc>
        <w:tc>
          <w:tcPr>
            <w:tcW w:w="2254" w:type="dxa"/>
          </w:tcPr>
          <w:p w14:paraId="606EFB57" w14:textId="77777777" w:rsidR="00091F8D" w:rsidRDefault="00091F8D" w:rsidP="00091F8D"/>
        </w:tc>
        <w:tc>
          <w:tcPr>
            <w:tcW w:w="2254" w:type="dxa"/>
          </w:tcPr>
          <w:p w14:paraId="1CAD203C" w14:textId="77777777" w:rsidR="00091F8D" w:rsidRDefault="00091F8D" w:rsidP="00091F8D"/>
        </w:tc>
        <w:tc>
          <w:tcPr>
            <w:tcW w:w="2254" w:type="dxa"/>
          </w:tcPr>
          <w:p w14:paraId="38BA594A" w14:textId="77777777" w:rsidR="00091F8D" w:rsidRDefault="00091F8D" w:rsidP="00091F8D"/>
        </w:tc>
      </w:tr>
      <w:tr w:rsidR="00091F8D" w14:paraId="0B18289D" w14:textId="77777777" w:rsidTr="00091F8D">
        <w:tc>
          <w:tcPr>
            <w:tcW w:w="2254" w:type="dxa"/>
          </w:tcPr>
          <w:p w14:paraId="5BE27883" w14:textId="77777777" w:rsidR="00091F8D" w:rsidRDefault="00091F8D" w:rsidP="00091F8D">
            <w:r>
              <w:t>Earthquake</w:t>
            </w:r>
          </w:p>
          <w:p w14:paraId="06C74D24" w14:textId="0264461D" w:rsidR="00091F8D" w:rsidRDefault="00091F8D" w:rsidP="00091F8D"/>
        </w:tc>
        <w:tc>
          <w:tcPr>
            <w:tcW w:w="2254" w:type="dxa"/>
          </w:tcPr>
          <w:p w14:paraId="26E707AA" w14:textId="77777777" w:rsidR="00091F8D" w:rsidRDefault="00091F8D" w:rsidP="00091F8D"/>
        </w:tc>
        <w:tc>
          <w:tcPr>
            <w:tcW w:w="2254" w:type="dxa"/>
          </w:tcPr>
          <w:p w14:paraId="081DD755" w14:textId="77777777" w:rsidR="00091F8D" w:rsidRDefault="00091F8D" w:rsidP="00091F8D"/>
        </w:tc>
        <w:tc>
          <w:tcPr>
            <w:tcW w:w="2254" w:type="dxa"/>
          </w:tcPr>
          <w:p w14:paraId="7BDA91CC" w14:textId="77777777" w:rsidR="00091F8D" w:rsidRDefault="00091F8D" w:rsidP="00091F8D"/>
        </w:tc>
      </w:tr>
      <w:tr w:rsidR="00091F8D" w14:paraId="18A4216B" w14:textId="77777777" w:rsidTr="00091F8D">
        <w:tc>
          <w:tcPr>
            <w:tcW w:w="2254" w:type="dxa"/>
          </w:tcPr>
          <w:p w14:paraId="2877616C" w14:textId="77777777" w:rsidR="00091F8D" w:rsidRDefault="00091F8D" w:rsidP="00091F8D">
            <w:r>
              <w:t>Extreme temperature</w:t>
            </w:r>
          </w:p>
          <w:p w14:paraId="38DAB8EC" w14:textId="1A36195A" w:rsidR="00091F8D" w:rsidRDefault="00091F8D" w:rsidP="00091F8D"/>
        </w:tc>
        <w:tc>
          <w:tcPr>
            <w:tcW w:w="2254" w:type="dxa"/>
          </w:tcPr>
          <w:p w14:paraId="39F4FDD1" w14:textId="77777777" w:rsidR="00091F8D" w:rsidRDefault="00091F8D" w:rsidP="00091F8D"/>
        </w:tc>
        <w:tc>
          <w:tcPr>
            <w:tcW w:w="2254" w:type="dxa"/>
          </w:tcPr>
          <w:p w14:paraId="06BA0ABA" w14:textId="77777777" w:rsidR="00091F8D" w:rsidRDefault="00091F8D" w:rsidP="00091F8D"/>
        </w:tc>
        <w:tc>
          <w:tcPr>
            <w:tcW w:w="2254" w:type="dxa"/>
          </w:tcPr>
          <w:p w14:paraId="2A3A4635" w14:textId="77777777" w:rsidR="00091F8D" w:rsidRDefault="00091F8D" w:rsidP="00091F8D"/>
        </w:tc>
      </w:tr>
      <w:tr w:rsidR="00091F8D" w14:paraId="3DAE43AE" w14:textId="77777777" w:rsidTr="00091F8D">
        <w:tc>
          <w:tcPr>
            <w:tcW w:w="2254" w:type="dxa"/>
          </w:tcPr>
          <w:p w14:paraId="07114934" w14:textId="77777777" w:rsidR="00091F8D" w:rsidRDefault="00091F8D" w:rsidP="00091F8D">
            <w:r>
              <w:t>Landslide</w:t>
            </w:r>
          </w:p>
          <w:p w14:paraId="6BA2C841" w14:textId="06E129E7" w:rsidR="00091F8D" w:rsidRDefault="00091F8D" w:rsidP="00091F8D"/>
        </w:tc>
        <w:tc>
          <w:tcPr>
            <w:tcW w:w="2254" w:type="dxa"/>
          </w:tcPr>
          <w:p w14:paraId="5EE96344" w14:textId="77777777" w:rsidR="00091F8D" w:rsidRDefault="00091F8D" w:rsidP="00091F8D"/>
        </w:tc>
        <w:tc>
          <w:tcPr>
            <w:tcW w:w="2254" w:type="dxa"/>
          </w:tcPr>
          <w:p w14:paraId="3A921912" w14:textId="77777777" w:rsidR="00091F8D" w:rsidRDefault="00091F8D" w:rsidP="00091F8D"/>
        </w:tc>
        <w:tc>
          <w:tcPr>
            <w:tcW w:w="2254" w:type="dxa"/>
          </w:tcPr>
          <w:p w14:paraId="11D89A90" w14:textId="77777777" w:rsidR="00091F8D" w:rsidRDefault="00091F8D" w:rsidP="00091F8D"/>
        </w:tc>
      </w:tr>
      <w:tr w:rsidR="00091F8D" w14:paraId="501E4CBD" w14:textId="77777777" w:rsidTr="00091F8D">
        <w:tc>
          <w:tcPr>
            <w:tcW w:w="2254" w:type="dxa"/>
          </w:tcPr>
          <w:p w14:paraId="44E5A5BB" w14:textId="77777777" w:rsidR="00091F8D" w:rsidRDefault="00091F8D" w:rsidP="00091F8D">
            <w:r>
              <w:t>Drought</w:t>
            </w:r>
          </w:p>
          <w:p w14:paraId="61673AFB" w14:textId="3D3211E7" w:rsidR="00091F8D" w:rsidRDefault="00091F8D" w:rsidP="00091F8D"/>
        </w:tc>
        <w:tc>
          <w:tcPr>
            <w:tcW w:w="2254" w:type="dxa"/>
          </w:tcPr>
          <w:p w14:paraId="504EA80B" w14:textId="77777777" w:rsidR="00091F8D" w:rsidRDefault="00091F8D" w:rsidP="00091F8D"/>
        </w:tc>
        <w:tc>
          <w:tcPr>
            <w:tcW w:w="2254" w:type="dxa"/>
          </w:tcPr>
          <w:p w14:paraId="7491874F" w14:textId="77777777" w:rsidR="00091F8D" w:rsidRDefault="00091F8D" w:rsidP="00091F8D"/>
        </w:tc>
        <w:tc>
          <w:tcPr>
            <w:tcW w:w="2254" w:type="dxa"/>
          </w:tcPr>
          <w:p w14:paraId="0E00CF53" w14:textId="77777777" w:rsidR="00091F8D" w:rsidRDefault="00091F8D" w:rsidP="00091F8D"/>
        </w:tc>
      </w:tr>
      <w:tr w:rsidR="00091F8D" w14:paraId="3EC3E468" w14:textId="77777777" w:rsidTr="00091F8D">
        <w:tc>
          <w:tcPr>
            <w:tcW w:w="2254" w:type="dxa"/>
          </w:tcPr>
          <w:p w14:paraId="491783C6" w14:textId="77777777" w:rsidR="00091F8D" w:rsidRDefault="00091F8D" w:rsidP="00091F8D">
            <w:r>
              <w:t>Wildfire</w:t>
            </w:r>
          </w:p>
          <w:p w14:paraId="3572C13B" w14:textId="3913D678" w:rsidR="00091F8D" w:rsidRDefault="00091F8D" w:rsidP="00091F8D"/>
        </w:tc>
        <w:tc>
          <w:tcPr>
            <w:tcW w:w="2254" w:type="dxa"/>
          </w:tcPr>
          <w:p w14:paraId="0E6BD4B8" w14:textId="77777777" w:rsidR="00091F8D" w:rsidRDefault="00091F8D" w:rsidP="00091F8D"/>
        </w:tc>
        <w:tc>
          <w:tcPr>
            <w:tcW w:w="2254" w:type="dxa"/>
            <w:vMerge w:val="restart"/>
          </w:tcPr>
          <w:p w14:paraId="59CC59FA" w14:textId="77777777" w:rsidR="00091F8D" w:rsidRDefault="00091F8D" w:rsidP="00091F8D"/>
        </w:tc>
        <w:tc>
          <w:tcPr>
            <w:tcW w:w="2254" w:type="dxa"/>
            <w:vMerge w:val="restart"/>
          </w:tcPr>
          <w:p w14:paraId="0FA4C26F" w14:textId="77777777" w:rsidR="00091F8D" w:rsidRDefault="00091F8D" w:rsidP="00091F8D"/>
        </w:tc>
      </w:tr>
      <w:tr w:rsidR="00091F8D" w14:paraId="04666C1F" w14:textId="77777777" w:rsidTr="00091F8D">
        <w:tc>
          <w:tcPr>
            <w:tcW w:w="2254" w:type="dxa"/>
          </w:tcPr>
          <w:p w14:paraId="597359F6" w14:textId="77777777" w:rsidR="00091F8D" w:rsidRDefault="00091F8D" w:rsidP="00091F8D">
            <w:r>
              <w:t>Volcanic activity</w:t>
            </w:r>
          </w:p>
          <w:p w14:paraId="7DD0606B" w14:textId="4ED84246" w:rsidR="00091F8D" w:rsidRDefault="00091F8D" w:rsidP="00091F8D"/>
        </w:tc>
        <w:tc>
          <w:tcPr>
            <w:tcW w:w="2254" w:type="dxa"/>
          </w:tcPr>
          <w:p w14:paraId="3E0FF55D" w14:textId="77777777" w:rsidR="00091F8D" w:rsidRDefault="00091F8D" w:rsidP="00091F8D"/>
        </w:tc>
        <w:tc>
          <w:tcPr>
            <w:tcW w:w="2254" w:type="dxa"/>
            <w:vMerge/>
          </w:tcPr>
          <w:p w14:paraId="0544BA72" w14:textId="77777777" w:rsidR="00091F8D" w:rsidRDefault="00091F8D" w:rsidP="00091F8D"/>
        </w:tc>
        <w:tc>
          <w:tcPr>
            <w:tcW w:w="2254" w:type="dxa"/>
            <w:vMerge/>
          </w:tcPr>
          <w:p w14:paraId="38B149BB" w14:textId="77777777" w:rsidR="00091F8D" w:rsidRDefault="00091F8D" w:rsidP="00091F8D"/>
        </w:tc>
      </w:tr>
      <w:tr w:rsidR="00091F8D" w14:paraId="1DE24525" w14:textId="77777777" w:rsidTr="00091F8D">
        <w:tc>
          <w:tcPr>
            <w:tcW w:w="2254" w:type="dxa"/>
          </w:tcPr>
          <w:p w14:paraId="27C2485E" w14:textId="77777777" w:rsidR="00091F8D" w:rsidRDefault="00091F8D" w:rsidP="00091F8D">
            <w:r>
              <w:t>Mass movement (dry)</w:t>
            </w:r>
          </w:p>
          <w:p w14:paraId="684E84ED" w14:textId="394F06BD" w:rsidR="00091F8D" w:rsidRDefault="00091F8D" w:rsidP="00091F8D"/>
        </w:tc>
        <w:tc>
          <w:tcPr>
            <w:tcW w:w="2254" w:type="dxa"/>
          </w:tcPr>
          <w:p w14:paraId="274E639F" w14:textId="77777777" w:rsidR="00091F8D" w:rsidRDefault="00091F8D" w:rsidP="00091F8D"/>
        </w:tc>
        <w:tc>
          <w:tcPr>
            <w:tcW w:w="2254" w:type="dxa"/>
            <w:vMerge/>
          </w:tcPr>
          <w:p w14:paraId="05509758" w14:textId="77777777" w:rsidR="00091F8D" w:rsidRDefault="00091F8D" w:rsidP="00091F8D"/>
        </w:tc>
        <w:tc>
          <w:tcPr>
            <w:tcW w:w="2254" w:type="dxa"/>
            <w:vMerge/>
          </w:tcPr>
          <w:p w14:paraId="7FCAB081" w14:textId="77777777" w:rsidR="00091F8D" w:rsidRDefault="00091F8D" w:rsidP="00091F8D"/>
        </w:tc>
      </w:tr>
    </w:tbl>
    <w:p w14:paraId="6F8C5140" w14:textId="6DCB65A3" w:rsidR="005E6F2F" w:rsidRDefault="00091F8D">
      <w:r>
        <w:br w:type="textWrapping" w:clear="all"/>
      </w:r>
    </w:p>
    <w:p w14:paraId="653A8FFA" w14:textId="77777777" w:rsidR="005E6F2F" w:rsidRDefault="005E6F2F"/>
    <w:p w14:paraId="6D092F07" w14:textId="77777777" w:rsidR="00091F8D" w:rsidRDefault="00091F8D"/>
    <w:p w14:paraId="5A5AD664" w14:textId="741FDBFB" w:rsidR="00140F75" w:rsidRDefault="00091F8D">
      <w:r>
        <w:t xml:space="preserve">Use the 3 figures and the table to analyse the data. </w:t>
      </w:r>
    </w:p>
    <w:p w14:paraId="05473502" w14:textId="17C934EB" w:rsidR="00091F8D" w:rsidRDefault="00091F8D"/>
    <w:p w14:paraId="1CFFCEC6" w14:textId="1CAC4CA3" w:rsidR="00091F8D" w:rsidRDefault="00091F8D"/>
    <w:p w14:paraId="1904C05D" w14:textId="66547DA2" w:rsidR="00091F8D" w:rsidRDefault="00091F8D"/>
    <w:p w14:paraId="5264A57D" w14:textId="7A2D8CFD" w:rsidR="00091F8D" w:rsidRDefault="00091F8D"/>
    <w:p w14:paraId="4086CB48" w14:textId="0E316F49" w:rsidR="00091F8D" w:rsidRDefault="00091F8D"/>
    <w:p w14:paraId="19870D1A" w14:textId="6D0E6028" w:rsidR="00091F8D" w:rsidRDefault="00091F8D"/>
    <w:p w14:paraId="5B8BC3D5" w14:textId="1BE4B266" w:rsidR="00091F8D" w:rsidRDefault="00091F8D"/>
    <w:p w14:paraId="2F9CBBBD" w14:textId="2ADAFC7B" w:rsidR="00091F8D" w:rsidRDefault="00091F8D"/>
    <w:p w14:paraId="2E14C4B7" w14:textId="77777777" w:rsidR="00091F8D" w:rsidRDefault="00091F8D"/>
    <w:p w14:paraId="55C92033" w14:textId="1FE52471" w:rsidR="00140F75" w:rsidRDefault="00140F75"/>
    <w:p w14:paraId="34B3BA59" w14:textId="1F533DE4" w:rsidR="00140F75" w:rsidRDefault="00140F75">
      <w:r>
        <w:t>Which hazards are likely to increase in number/severity with climate change?</w:t>
      </w:r>
    </w:p>
    <w:p w14:paraId="577A1889" w14:textId="1B91CC00" w:rsidR="00140F75" w:rsidRDefault="00140F75"/>
    <w:p w14:paraId="54726C80" w14:textId="1CF5AEFC" w:rsidR="004370B0" w:rsidRDefault="004370B0">
      <w:pPr>
        <w:rPr>
          <w:noProof/>
          <w:lang w:eastAsia="en-GB"/>
        </w:rPr>
      </w:pPr>
    </w:p>
    <w:p w14:paraId="3D2F1021" w14:textId="434BD34C" w:rsidR="004370B0" w:rsidRDefault="004370B0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1631F" wp14:editId="2176C10D">
                <wp:simplePos x="0" y="0"/>
                <wp:positionH relativeFrom="column">
                  <wp:posOffset>1914525</wp:posOffset>
                </wp:positionH>
                <wp:positionV relativeFrom="paragraph">
                  <wp:posOffset>183515</wp:posOffset>
                </wp:positionV>
                <wp:extent cx="2686050" cy="6191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23590E" w14:textId="20239A26" w:rsidR="00C51663" w:rsidRPr="004370B0" w:rsidRDefault="00C51663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370B0">
                              <w:rPr>
                                <w:sz w:val="28"/>
                                <w:szCs w:val="28"/>
                                <w:u w:val="single"/>
                              </w:rPr>
                              <w:t>Maps to show global distribution of hazards.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1631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50.75pt;margin-top:14.45pt;width:211.5pt;height:4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" fillcolor="white [3201]" strokecolor="white [3212]" strokeweight=".5pt">
                <v:textbox>
                  <w:txbxContent>
                    <w:p w14:paraId="3323590E" w14:textId="20239A26" w:rsidR="00C51663" w:rsidRPr="004370B0" w:rsidRDefault="00C51663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4370B0">
                        <w:rPr>
                          <w:sz w:val="28"/>
                          <w:szCs w:val="28"/>
                          <w:u w:val="single"/>
                        </w:rPr>
                        <w:t>Maps to show global distribution of hazards.</w:t>
                      </w:r>
                    </w:p>
                  </w:txbxContent>
                </v:textbox>
              </v:shape>
            </w:pict>
          </mc:Fallback>
        </mc:AlternateContent>
      </w:r>
    </w:p>
    <w:p w14:paraId="4DACEE97" w14:textId="44C8EAA3" w:rsidR="004370B0" w:rsidRDefault="004370B0">
      <w:pPr>
        <w:rPr>
          <w:noProof/>
          <w:lang w:eastAsia="en-GB"/>
        </w:rPr>
      </w:pPr>
    </w:p>
    <w:p w14:paraId="6ADE3831" w14:textId="77777777" w:rsidR="004370B0" w:rsidRDefault="004370B0">
      <w:pPr>
        <w:rPr>
          <w:noProof/>
          <w:lang w:eastAsia="en-GB"/>
        </w:rPr>
      </w:pPr>
    </w:p>
    <w:p w14:paraId="38C40628" w14:textId="77777777" w:rsidR="004370B0" w:rsidRDefault="004370B0">
      <w:pPr>
        <w:rPr>
          <w:noProof/>
          <w:lang w:eastAsia="en-GB"/>
        </w:rPr>
      </w:pPr>
    </w:p>
    <w:p w14:paraId="25B90182" w14:textId="2A311A20" w:rsidR="00091F8D" w:rsidRDefault="004370B0">
      <w:r w:rsidRPr="00091F8D">
        <w:rPr>
          <w:noProof/>
          <w:lang w:eastAsia="en-GB"/>
        </w:rPr>
        <w:drawing>
          <wp:inline distT="0" distB="0" distL="0" distR="0" wp14:anchorId="315B4182" wp14:editId="49442A8A">
            <wp:extent cx="6645910" cy="3968350"/>
            <wp:effectExtent l="0" t="0" r="254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F3A58D8-B445-4CD0-94F3-B44F370B2A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7F3A58D8-B445-4CD0-94F3-B44F370B2A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5010" r="5264" b="25974"/>
                    <a:stretch/>
                  </pic:blipFill>
                  <pic:spPr bwMode="auto">
                    <a:xfrm>
                      <a:off x="0" y="0"/>
                      <a:ext cx="6645910" cy="39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4AF07" w14:textId="451E43F3" w:rsidR="00091F8D" w:rsidRDefault="00C97A44">
      <w:r w:rsidRPr="00C97A44">
        <w:rPr>
          <w:noProof/>
          <w:lang w:eastAsia="en-GB"/>
        </w:rPr>
        <w:drawing>
          <wp:inline distT="0" distB="0" distL="0" distR="0" wp14:anchorId="0B8DA31B" wp14:editId="51038922">
            <wp:extent cx="6821498" cy="3962400"/>
            <wp:effectExtent l="0" t="0" r="0" b="0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3213E0C-F6E2-401E-84A0-61DB9ACA43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A3213E0C-F6E2-401E-84A0-61DB9ACA438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9" t="6494" r="5552" b="31532"/>
                    <a:stretch/>
                  </pic:blipFill>
                  <pic:spPr bwMode="auto">
                    <a:xfrm>
                      <a:off x="0" y="0"/>
                      <a:ext cx="6861331" cy="398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0B0" w:rsidRPr="00091F8D">
        <w:rPr>
          <w:noProof/>
          <w:lang w:eastAsia="en-GB"/>
        </w:rPr>
        <w:drawing>
          <wp:inline distT="0" distB="0" distL="0" distR="0" wp14:anchorId="425DB1E2" wp14:editId="4265C09D">
            <wp:extent cx="6645910" cy="3973963"/>
            <wp:effectExtent l="0" t="0" r="2540" b="7620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B58B04D-9030-4414-ABAF-59683F688C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7B58B04D-9030-4414-ABAF-59683F688C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5" t="6123" r="3545" b="28748"/>
                    <a:stretch/>
                  </pic:blipFill>
                  <pic:spPr bwMode="auto">
                    <a:xfrm>
                      <a:off x="0" y="0"/>
                      <a:ext cx="6645910" cy="397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7A44">
        <w:rPr>
          <w:noProof/>
          <w:lang w:eastAsia="en-GB"/>
        </w:rPr>
        <w:drawing>
          <wp:inline distT="0" distB="0" distL="0" distR="0" wp14:anchorId="7CA9250D" wp14:editId="7136E606">
            <wp:extent cx="6837919" cy="4029075"/>
            <wp:effectExtent l="0" t="0" r="1270" b="0"/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924DA9B-752A-4F7B-8FD9-8C8258C59F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id="{0924DA9B-752A-4F7B-8FD9-8C8258C59F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7" t="5752" r="5551" b="29314"/>
                    <a:stretch/>
                  </pic:blipFill>
                  <pic:spPr bwMode="auto">
                    <a:xfrm>
                      <a:off x="0" y="0"/>
                      <a:ext cx="6881474" cy="405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4B477" w14:textId="08E2FF5F" w:rsidR="00091F8D" w:rsidRDefault="00C97A44">
      <w:r>
        <w:t xml:space="preserve">                   </w:t>
      </w:r>
      <w:r w:rsidRPr="00C97A44">
        <w:rPr>
          <w:noProof/>
          <w:lang w:eastAsia="en-GB"/>
        </w:rPr>
        <w:drawing>
          <wp:inline distT="0" distB="0" distL="0" distR="0" wp14:anchorId="7BE3033B" wp14:editId="51F95F69">
            <wp:extent cx="6976247" cy="4114800"/>
            <wp:effectExtent l="0" t="0" r="0" b="0"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F471EE0-52AE-4E7D-9E98-E42A6296EC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DF471EE0-52AE-4E7D-9E98-E42A6296EC9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2" t="6493" r="5408" b="28943"/>
                    <a:stretch/>
                  </pic:blipFill>
                  <pic:spPr bwMode="auto">
                    <a:xfrm>
                      <a:off x="0" y="0"/>
                      <a:ext cx="7076851" cy="417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0248D" w14:textId="1E9ADF7C" w:rsidR="00091F8D" w:rsidRDefault="00C97A44">
      <w:r>
        <w:rPr>
          <w:noProof/>
          <w:lang w:eastAsia="en-GB"/>
        </w:rPr>
        <w:drawing>
          <wp:inline distT="0" distB="0" distL="0" distR="0" wp14:anchorId="308ADC99" wp14:editId="48CDEA1B">
            <wp:extent cx="6645910" cy="39433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10"/>
                    <a:stretch/>
                  </pic:blipFill>
                  <pic:spPr bwMode="auto">
                    <a:xfrm>
                      <a:off x="0" y="0"/>
                      <a:ext cx="664591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CA32E" w14:textId="5323CB46" w:rsidR="00096496" w:rsidRPr="00C51663" w:rsidRDefault="00096496">
      <w:pPr>
        <w:rPr>
          <w:b/>
          <w:color w:val="FF0000"/>
        </w:rPr>
      </w:pPr>
      <w:r w:rsidRPr="00C51663">
        <w:rPr>
          <w:b/>
          <w:color w:val="FF0000"/>
        </w:rPr>
        <w:t>Examine the distribution maps of hazard</w:t>
      </w:r>
      <w:r w:rsidR="00644428" w:rsidRPr="00C51663">
        <w:rPr>
          <w:b/>
          <w:color w:val="FF0000"/>
        </w:rPr>
        <w:t>s</w:t>
      </w:r>
      <w:r w:rsidRPr="00C51663">
        <w:rPr>
          <w:b/>
          <w:color w:val="FF0000"/>
        </w:rPr>
        <w:t xml:space="preserve">. On </w:t>
      </w:r>
      <w:r w:rsidR="00C97A44" w:rsidRPr="00C51663">
        <w:rPr>
          <w:b/>
          <w:color w:val="FF0000"/>
        </w:rPr>
        <w:t xml:space="preserve">the </w:t>
      </w:r>
      <w:r w:rsidRPr="00C51663">
        <w:rPr>
          <w:b/>
          <w:color w:val="FF0000"/>
        </w:rPr>
        <w:t>blank out</w:t>
      </w:r>
      <w:r w:rsidR="00644428" w:rsidRPr="00C51663">
        <w:rPr>
          <w:b/>
          <w:color w:val="FF0000"/>
        </w:rPr>
        <w:t>l</w:t>
      </w:r>
      <w:r w:rsidRPr="00C51663">
        <w:rPr>
          <w:b/>
          <w:color w:val="FF0000"/>
        </w:rPr>
        <w:t xml:space="preserve">ine map locate the locations </w:t>
      </w:r>
      <w:r w:rsidR="00644428" w:rsidRPr="00C51663">
        <w:rPr>
          <w:b/>
          <w:color w:val="FF0000"/>
        </w:rPr>
        <w:t>of</w:t>
      </w:r>
      <w:r w:rsidRPr="00C51663">
        <w:rPr>
          <w:b/>
          <w:color w:val="FF0000"/>
        </w:rPr>
        <w:t xml:space="preserve"> countries most exposed to multiple hazards. Create a key to show the number of hazards and plot these on the map. For each location annotate the hazards that they experience. </w:t>
      </w:r>
    </w:p>
    <w:p w14:paraId="29E4DE5C" w14:textId="24A692C3" w:rsidR="005E6F2F" w:rsidRDefault="00C97A44">
      <w:r w:rsidRPr="00DA1B5B">
        <w:rPr>
          <w:noProof/>
          <w:sz w:val="32"/>
          <w:szCs w:val="32"/>
          <w:lang w:eastAsia="en-GB"/>
        </w:rPr>
        <w:drawing>
          <wp:inline distT="0" distB="0" distL="0" distR="0" wp14:anchorId="3E92B6B2" wp14:editId="48496FA5">
            <wp:extent cx="6645910" cy="207073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AF0B2" w14:textId="0B98235B" w:rsidR="00C97A44" w:rsidRDefault="00C97A44" w:rsidP="00C97A44">
      <w:r>
        <w:t xml:space="preserve">Is there a pattern in the distribution </w:t>
      </w:r>
      <w:r w:rsidR="0013443C">
        <w:t>of the most exposed countries to</w:t>
      </w:r>
      <w:r>
        <w:t xml:space="preserve"> multiple hazards?</w:t>
      </w:r>
    </w:p>
    <w:p w14:paraId="13389DF2" w14:textId="77777777" w:rsidR="00644428" w:rsidRDefault="00644428">
      <w:r>
        <w:br w:type="page"/>
      </w:r>
      <w:bookmarkStart w:id="0" w:name="_GoBack"/>
      <w:bookmarkEnd w:id="0"/>
    </w:p>
    <w:p w14:paraId="25590A40" w14:textId="1F3A1B5E" w:rsidR="00C97A44" w:rsidRDefault="007646D7">
      <w:r>
        <w:t>What factors do you think influence this distribution pattern?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646D7" w14:paraId="17A6BAB5" w14:textId="77777777" w:rsidTr="007646D7">
        <w:tc>
          <w:tcPr>
            <w:tcW w:w="5228" w:type="dxa"/>
          </w:tcPr>
          <w:p w14:paraId="681DB55A" w14:textId="5B306B9A" w:rsidR="007646D7" w:rsidRDefault="007646D7">
            <w:r>
              <w:t>Physical factors</w:t>
            </w:r>
          </w:p>
        </w:tc>
        <w:tc>
          <w:tcPr>
            <w:tcW w:w="5228" w:type="dxa"/>
          </w:tcPr>
          <w:p w14:paraId="56C32672" w14:textId="77D2A6CC" w:rsidR="007646D7" w:rsidRDefault="007646D7">
            <w:r>
              <w:t>Human factors</w:t>
            </w:r>
          </w:p>
        </w:tc>
      </w:tr>
      <w:tr w:rsidR="007646D7" w14:paraId="28BA0F0D" w14:textId="77777777" w:rsidTr="007646D7">
        <w:tc>
          <w:tcPr>
            <w:tcW w:w="5228" w:type="dxa"/>
          </w:tcPr>
          <w:p w14:paraId="79E786FF" w14:textId="77777777" w:rsidR="007646D7" w:rsidRDefault="007646D7"/>
          <w:p w14:paraId="3708CC44" w14:textId="77777777" w:rsidR="007646D7" w:rsidRDefault="007646D7"/>
          <w:p w14:paraId="43F9B144" w14:textId="77777777" w:rsidR="007646D7" w:rsidRDefault="007646D7"/>
          <w:p w14:paraId="249E16B2" w14:textId="77777777" w:rsidR="007646D7" w:rsidRDefault="007646D7"/>
          <w:p w14:paraId="32A3E9BD" w14:textId="77777777" w:rsidR="007646D7" w:rsidRDefault="007646D7"/>
          <w:p w14:paraId="3376401C" w14:textId="77777777" w:rsidR="007646D7" w:rsidRDefault="007646D7"/>
          <w:p w14:paraId="6DEAF794" w14:textId="77777777" w:rsidR="007646D7" w:rsidRDefault="007646D7"/>
          <w:p w14:paraId="3AD24E0E" w14:textId="77777777" w:rsidR="007646D7" w:rsidRDefault="007646D7"/>
          <w:p w14:paraId="4CE91624" w14:textId="77777777" w:rsidR="007646D7" w:rsidRDefault="007646D7"/>
          <w:p w14:paraId="06424C32" w14:textId="77777777" w:rsidR="007646D7" w:rsidRDefault="007646D7"/>
          <w:p w14:paraId="0229EFE6" w14:textId="77777777" w:rsidR="007646D7" w:rsidRDefault="007646D7"/>
          <w:p w14:paraId="7551264F" w14:textId="77777777" w:rsidR="007646D7" w:rsidRDefault="007646D7"/>
          <w:p w14:paraId="72557CAE" w14:textId="1DE50081" w:rsidR="007646D7" w:rsidRDefault="007646D7"/>
        </w:tc>
        <w:tc>
          <w:tcPr>
            <w:tcW w:w="5228" w:type="dxa"/>
          </w:tcPr>
          <w:p w14:paraId="549D11A0" w14:textId="77777777" w:rsidR="007646D7" w:rsidRDefault="007646D7"/>
        </w:tc>
      </w:tr>
    </w:tbl>
    <w:p w14:paraId="337B7B97" w14:textId="77777777" w:rsidR="007646D7" w:rsidRDefault="007646D7"/>
    <w:p w14:paraId="507A02BF" w14:textId="77777777" w:rsidR="007646D7" w:rsidRDefault="007646D7"/>
    <w:p w14:paraId="20FEE64C" w14:textId="6755E0C2" w:rsidR="005E6F2F" w:rsidRDefault="005E6F2F">
      <w:r>
        <w:rPr>
          <w:noProof/>
          <w:lang w:eastAsia="en-GB"/>
        </w:rPr>
        <w:drawing>
          <wp:inline distT="0" distB="0" distL="0" distR="0" wp14:anchorId="6255F260" wp14:editId="48D1746D">
            <wp:extent cx="5731510" cy="28657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6E08" w14:textId="603616E6" w:rsidR="007646D7" w:rsidRDefault="007646D7"/>
    <w:p w14:paraId="16196846" w14:textId="67D3C46A" w:rsidR="007646D7" w:rsidRDefault="007646D7">
      <w:r>
        <w:t>Analyse the map above. (Remember to use PADL and refer to all the types of information included in the map making links between them)</w:t>
      </w:r>
    </w:p>
    <w:p w14:paraId="4222F332" w14:textId="51D89317" w:rsidR="007646D7" w:rsidRDefault="007646D7"/>
    <w:p w14:paraId="7C8FAF98" w14:textId="2F505D0B" w:rsidR="007646D7" w:rsidRDefault="007646D7"/>
    <w:p w14:paraId="390E4E88" w14:textId="74E78195" w:rsidR="007646D7" w:rsidRDefault="007646D7"/>
    <w:p w14:paraId="70632A96" w14:textId="2765A744" w:rsidR="007646D7" w:rsidRDefault="007646D7"/>
    <w:p w14:paraId="01CEAF67" w14:textId="712BB1C5" w:rsidR="007646D7" w:rsidRDefault="007646D7"/>
    <w:p w14:paraId="344FCAFB" w14:textId="742AC5B0" w:rsidR="007646D7" w:rsidRDefault="007646D7"/>
    <w:p w14:paraId="27EEEE38" w14:textId="1435A8CC" w:rsidR="007646D7" w:rsidRDefault="007646D7"/>
    <w:p w14:paraId="69995467" w14:textId="3A47D965" w:rsidR="007646D7" w:rsidRDefault="007646D7"/>
    <w:p w14:paraId="716BD9B2" w14:textId="6606D9B4" w:rsidR="007646D7" w:rsidRDefault="00B10CD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6DF381" wp14:editId="3838E77B">
                <wp:simplePos x="0" y="0"/>
                <wp:positionH relativeFrom="column">
                  <wp:posOffset>4257675</wp:posOffset>
                </wp:positionH>
                <wp:positionV relativeFrom="paragraph">
                  <wp:posOffset>6829425</wp:posOffset>
                </wp:positionV>
                <wp:extent cx="2486025" cy="27146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67021F" w14:textId="620E2983" w:rsidR="00C51663" w:rsidRPr="00B10CD6" w:rsidRDefault="00C5166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10CD6">
                              <w:rPr>
                                <w:b/>
                                <w:sz w:val="24"/>
                                <w:szCs w:val="24"/>
                              </w:rPr>
                              <w:t>Analyse these two figures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DF381" id="Text Box 12" o:spid="_x0000_s1027" type="#_x0000_t202" style="position:absolute;margin-left:335.25pt;margin-top:537.75pt;width:195.75pt;height:21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" fillcolor="white [3201]" strokecolor="white [3212]" strokeweight=".5pt">
                <v:textbox>
                  <w:txbxContent>
                    <w:p w14:paraId="6867021F" w14:textId="620E2983" w:rsidR="00C51663" w:rsidRPr="00B10CD6" w:rsidRDefault="00C5166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B10CD6">
                        <w:rPr>
                          <w:b/>
                          <w:sz w:val="24"/>
                          <w:szCs w:val="24"/>
                        </w:rPr>
                        <w:t>Analyse these two figures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FDAC0CF" wp14:editId="2BF5F750">
            <wp:extent cx="6789718" cy="6396990"/>
            <wp:effectExtent l="5715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0149" cy="655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AB6F3" w14:textId="7E1F2C3B" w:rsidR="00B10CD6" w:rsidRDefault="00B10CD6" w:rsidP="00B10CD6">
      <w:r>
        <w:rPr>
          <w:noProof/>
          <w:lang w:eastAsia="en-GB"/>
        </w:rPr>
        <w:drawing>
          <wp:inline distT="0" distB="0" distL="0" distR="0" wp14:anchorId="6387C242" wp14:editId="3AB7D92D">
            <wp:extent cx="3894841" cy="22694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841" t="22750" r="15410" b="14320"/>
                    <a:stretch/>
                  </pic:blipFill>
                  <pic:spPr bwMode="auto">
                    <a:xfrm>
                      <a:off x="0" y="0"/>
                      <a:ext cx="3898689" cy="227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5E980706" w14:textId="1B6C1B2D" w:rsidR="008A0ED1" w:rsidRPr="008A0ED1" w:rsidRDefault="008A0ED1">
      <w:pPr>
        <w:rPr>
          <w:b/>
          <w:sz w:val="28"/>
          <w:szCs w:val="28"/>
          <w:u w:val="single"/>
        </w:rPr>
      </w:pPr>
      <w:r w:rsidRPr="008A0ED1">
        <w:rPr>
          <w:b/>
          <w:sz w:val="28"/>
          <w:szCs w:val="28"/>
          <w:u w:val="single"/>
        </w:rPr>
        <w:t>Haiti case study – Multi-hazardous environment</w:t>
      </w:r>
    </w:p>
    <w:p w14:paraId="1D0DA1A3" w14:textId="28FE3119" w:rsidR="006F6D6B" w:rsidRDefault="006F6D6B">
      <w:r w:rsidRPr="006F6D6B">
        <w:t>Haiti is a country in the Caribbean, located on the island of Hispaniola</w:t>
      </w:r>
      <w:r>
        <w:t>.</w:t>
      </w:r>
    </w:p>
    <w:p w14:paraId="1FDA59CC" w14:textId="3A358789" w:rsidR="008A0ED1" w:rsidRPr="008A0ED1" w:rsidRDefault="008A0ED1">
      <w:pPr>
        <w:rPr>
          <w:b/>
          <w:color w:val="FF0000"/>
        </w:rPr>
      </w:pPr>
      <w:r w:rsidRPr="008A0ED1">
        <w:rPr>
          <w:b/>
          <w:color w:val="FF0000"/>
        </w:rPr>
        <w:t>Use the Tutor2U notes on a multi-hazardous environment to answer the following questions.</w:t>
      </w:r>
    </w:p>
    <w:p w14:paraId="7BCE801F" w14:textId="77777777" w:rsidR="006F6D6B" w:rsidRDefault="006F6D6B">
      <w:pPr>
        <w:rPr>
          <w:u w:val="single"/>
        </w:rPr>
      </w:pPr>
    </w:p>
    <w:p w14:paraId="56596263" w14:textId="07548C4D" w:rsidR="00354A34" w:rsidRPr="008A0ED1" w:rsidRDefault="006F6D6B">
      <w:pPr>
        <w:rPr>
          <w:u w:val="single"/>
        </w:rPr>
      </w:pPr>
      <w:r w:rsidRPr="008A0ED1">
        <w:rPr>
          <w:u w:val="single"/>
        </w:rPr>
        <w:t>Why</w:t>
      </w:r>
      <w:r w:rsidR="00354A34" w:rsidRPr="008A0ED1">
        <w:rPr>
          <w:u w:val="single"/>
        </w:rPr>
        <w:t xml:space="preserve"> is </w:t>
      </w:r>
      <w:r w:rsidRPr="008A0ED1">
        <w:rPr>
          <w:u w:val="single"/>
        </w:rPr>
        <w:t>it</w:t>
      </w:r>
      <w:r w:rsidR="00354A34" w:rsidRPr="008A0ED1">
        <w:rPr>
          <w:u w:val="single"/>
        </w:rPr>
        <w:t xml:space="preserve"> vulnerable to hazards?</w:t>
      </w:r>
    </w:p>
    <w:p w14:paraId="53E94FB6" w14:textId="15C9AE9E" w:rsidR="00354A34" w:rsidRPr="006F6D6B" w:rsidRDefault="00354A34">
      <w:r w:rsidRPr="006F6D6B">
        <w:t xml:space="preserve">Physical </w:t>
      </w:r>
      <w:r w:rsidR="006F6D6B" w:rsidRPr="006F6D6B">
        <w:t>factors</w:t>
      </w:r>
    </w:p>
    <w:p w14:paraId="753CABED" w14:textId="339C9CB5" w:rsidR="006F6D6B" w:rsidRPr="006F6D6B" w:rsidRDefault="006F6D6B"/>
    <w:p w14:paraId="38526C27" w14:textId="4D0BE35E" w:rsidR="006F6D6B" w:rsidRPr="006F6D6B" w:rsidRDefault="006F6D6B"/>
    <w:p w14:paraId="5C1E66C3" w14:textId="4B280C44" w:rsidR="006F6D6B" w:rsidRPr="006F6D6B" w:rsidRDefault="006F6D6B">
      <w:r w:rsidRPr="006F6D6B">
        <w:t>Social factors</w:t>
      </w:r>
    </w:p>
    <w:p w14:paraId="5A6B5CE0" w14:textId="63D6E4D9" w:rsidR="006F6D6B" w:rsidRPr="006F6D6B" w:rsidRDefault="006F6D6B"/>
    <w:p w14:paraId="4616531D" w14:textId="617F6A28" w:rsidR="006F6D6B" w:rsidRPr="006F6D6B" w:rsidRDefault="006F6D6B"/>
    <w:p w14:paraId="70186C93" w14:textId="2A9DB884" w:rsidR="006F6D6B" w:rsidRPr="006F6D6B" w:rsidRDefault="006F6D6B">
      <w:r w:rsidRPr="006F6D6B">
        <w:t>Economic factors</w:t>
      </w:r>
    </w:p>
    <w:p w14:paraId="7FBC5CA4" w14:textId="783B04B9" w:rsidR="006F6D6B" w:rsidRPr="006F6D6B" w:rsidRDefault="006F6D6B"/>
    <w:p w14:paraId="0B3124DF" w14:textId="776035A2" w:rsidR="006F6D6B" w:rsidRPr="006F6D6B" w:rsidRDefault="006F6D6B"/>
    <w:p w14:paraId="40F671A7" w14:textId="51970D29" w:rsidR="006F6D6B" w:rsidRDefault="006F6D6B">
      <w:r w:rsidRPr="006F6D6B">
        <w:t>Political factors</w:t>
      </w:r>
    </w:p>
    <w:p w14:paraId="2AE0B7A9" w14:textId="246E9814" w:rsidR="006F6D6B" w:rsidRDefault="006F6D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110"/>
        <w:gridCol w:w="4536"/>
      </w:tblGrid>
      <w:tr w:rsidR="006F6D6B" w14:paraId="40E3CF37" w14:textId="77777777" w:rsidTr="006F6D6B">
        <w:tc>
          <w:tcPr>
            <w:tcW w:w="1555" w:type="dxa"/>
          </w:tcPr>
          <w:p w14:paraId="236CAC97" w14:textId="77777777" w:rsidR="006F6D6B" w:rsidRDefault="006F6D6B"/>
        </w:tc>
        <w:tc>
          <w:tcPr>
            <w:tcW w:w="4110" w:type="dxa"/>
          </w:tcPr>
          <w:p w14:paraId="1B25D9ED" w14:textId="4DEB6FC4" w:rsidR="006F6D6B" w:rsidRDefault="006F6D6B">
            <w:r>
              <w:t>Cause and frequency (dates)</w:t>
            </w:r>
          </w:p>
        </w:tc>
        <w:tc>
          <w:tcPr>
            <w:tcW w:w="4536" w:type="dxa"/>
          </w:tcPr>
          <w:p w14:paraId="16260E00" w14:textId="2D70BDD6" w:rsidR="006F6D6B" w:rsidRDefault="006F6D6B">
            <w:r>
              <w:t>Impacts</w:t>
            </w:r>
          </w:p>
        </w:tc>
      </w:tr>
      <w:tr w:rsidR="006F6D6B" w14:paraId="2C273BC9" w14:textId="77777777" w:rsidTr="006F6D6B">
        <w:tc>
          <w:tcPr>
            <w:tcW w:w="1555" w:type="dxa"/>
          </w:tcPr>
          <w:p w14:paraId="140A9136" w14:textId="77777777" w:rsidR="006F6D6B" w:rsidRDefault="006F6D6B">
            <w:r>
              <w:t>Hurricanes</w:t>
            </w:r>
          </w:p>
          <w:p w14:paraId="42FEA106" w14:textId="77777777" w:rsidR="006F6D6B" w:rsidRDefault="006F6D6B"/>
          <w:p w14:paraId="30E82862" w14:textId="77777777" w:rsidR="006F6D6B" w:rsidRDefault="006F6D6B"/>
          <w:p w14:paraId="2DF93116" w14:textId="77777777" w:rsidR="006F6D6B" w:rsidRDefault="006F6D6B"/>
          <w:p w14:paraId="751AB588" w14:textId="77777777" w:rsidR="006F6D6B" w:rsidRDefault="006F6D6B"/>
          <w:p w14:paraId="1F604B21" w14:textId="77777777" w:rsidR="006F6D6B" w:rsidRDefault="006F6D6B"/>
          <w:p w14:paraId="3E8C5491" w14:textId="77777777" w:rsidR="006F6D6B" w:rsidRDefault="006F6D6B"/>
          <w:p w14:paraId="794503DB" w14:textId="77777777" w:rsidR="006F6D6B" w:rsidRDefault="006F6D6B"/>
          <w:p w14:paraId="3001A997" w14:textId="77777777" w:rsidR="006F6D6B" w:rsidRDefault="006F6D6B"/>
          <w:p w14:paraId="7E914652" w14:textId="67B1EDEE" w:rsidR="006F6D6B" w:rsidRDefault="006F6D6B"/>
        </w:tc>
        <w:tc>
          <w:tcPr>
            <w:tcW w:w="4110" w:type="dxa"/>
          </w:tcPr>
          <w:p w14:paraId="069587D2" w14:textId="77777777" w:rsidR="006F6D6B" w:rsidRDefault="006F6D6B"/>
          <w:p w14:paraId="539DF85F" w14:textId="77777777" w:rsidR="006F6D6B" w:rsidRDefault="006F6D6B"/>
          <w:p w14:paraId="4A09F0B6" w14:textId="77777777" w:rsidR="006F6D6B" w:rsidRDefault="006F6D6B"/>
          <w:p w14:paraId="736DD1EB" w14:textId="77777777" w:rsidR="006F6D6B" w:rsidRDefault="006F6D6B"/>
          <w:p w14:paraId="44491053" w14:textId="77777777" w:rsidR="006F6D6B" w:rsidRDefault="006F6D6B"/>
          <w:p w14:paraId="34A1FD36" w14:textId="77777777" w:rsidR="006F6D6B" w:rsidRDefault="006F6D6B"/>
          <w:p w14:paraId="393C85EA" w14:textId="77777777" w:rsidR="006F6D6B" w:rsidRDefault="006F6D6B"/>
          <w:p w14:paraId="6E608F88" w14:textId="77777777" w:rsidR="006F6D6B" w:rsidRDefault="006F6D6B"/>
          <w:p w14:paraId="0E7B1CF1" w14:textId="77777777" w:rsidR="006F6D6B" w:rsidRDefault="006F6D6B"/>
          <w:p w14:paraId="63D3C84E" w14:textId="77777777" w:rsidR="006F6D6B" w:rsidRDefault="006F6D6B"/>
          <w:p w14:paraId="0D388534" w14:textId="77777777" w:rsidR="006F6D6B" w:rsidRDefault="006F6D6B"/>
          <w:p w14:paraId="510ECF20" w14:textId="77777777" w:rsidR="006F6D6B" w:rsidRDefault="006F6D6B"/>
          <w:p w14:paraId="2643B3B9" w14:textId="4C5AC39A" w:rsidR="006F6D6B" w:rsidRDefault="006F6D6B"/>
        </w:tc>
        <w:tc>
          <w:tcPr>
            <w:tcW w:w="4536" w:type="dxa"/>
          </w:tcPr>
          <w:p w14:paraId="0E528478" w14:textId="77777777" w:rsidR="006F6D6B" w:rsidRDefault="006F6D6B"/>
        </w:tc>
      </w:tr>
      <w:tr w:rsidR="006F6D6B" w14:paraId="72E472CB" w14:textId="77777777" w:rsidTr="006F6D6B">
        <w:tc>
          <w:tcPr>
            <w:tcW w:w="1555" w:type="dxa"/>
          </w:tcPr>
          <w:p w14:paraId="3D9AE698" w14:textId="1DF794DD" w:rsidR="006F6D6B" w:rsidRDefault="006F6D6B">
            <w:r>
              <w:t>Earthquakes</w:t>
            </w:r>
          </w:p>
          <w:p w14:paraId="15BE374A" w14:textId="77777777" w:rsidR="006F6D6B" w:rsidRDefault="006F6D6B"/>
          <w:p w14:paraId="2ACA88C4" w14:textId="7847722E" w:rsidR="006F6D6B" w:rsidRDefault="006F6D6B"/>
          <w:p w14:paraId="52F20F91" w14:textId="77777777" w:rsidR="006F6D6B" w:rsidRDefault="006F6D6B"/>
          <w:p w14:paraId="20B1CEA4" w14:textId="77777777" w:rsidR="006F6D6B" w:rsidRDefault="006F6D6B"/>
          <w:p w14:paraId="2701C3A7" w14:textId="77777777" w:rsidR="006F6D6B" w:rsidRDefault="006F6D6B"/>
          <w:p w14:paraId="7BE4484D" w14:textId="77777777" w:rsidR="006F6D6B" w:rsidRDefault="006F6D6B"/>
          <w:p w14:paraId="1BE75C3D" w14:textId="77777777" w:rsidR="006F6D6B" w:rsidRDefault="006F6D6B"/>
          <w:p w14:paraId="782D636F" w14:textId="7FB69E64" w:rsidR="006F6D6B" w:rsidRDefault="006F6D6B"/>
        </w:tc>
        <w:tc>
          <w:tcPr>
            <w:tcW w:w="4110" w:type="dxa"/>
          </w:tcPr>
          <w:p w14:paraId="12A1889B" w14:textId="77777777" w:rsidR="006F6D6B" w:rsidRDefault="006F6D6B"/>
          <w:p w14:paraId="26E3EEB8" w14:textId="77777777" w:rsidR="006F6D6B" w:rsidRDefault="006F6D6B"/>
          <w:p w14:paraId="57C42530" w14:textId="77777777" w:rsidR="006F6D6B" w:rsidRDefault="006F6D6B"/>
          <w:p w14:paraId="4152FEEF" w14:textId="77777777" w:rsidR="006F6D6B" w:rsidRDefault="006F6D6B"/>
          <w:p w14:paraId="4882C720" w14:textId="77777777" w:rsidR="006F6D6B" w:rsidRDefault="006F6D6B"/>
          <w:p w14:paraId="0453EEC2" w14:textId="77777777" w:rsidR="006F6D6B" w:rsidRDefault="006F6D6B"/>
          <w:p w14:paraId="1C7CA2B3" w14:textId="77777777" w:rsidR="006F6D6B" w:rsidRDefault="006F6D6B"/>
          <w:p w14:paraId="1AB76E48" w14:textId="77777777" w:rsidR="006F6D6B" w:rsidRDefault="006F6D6B"/>
          <w:p w14:paraId="68F80E31" w14:textId="77777777" w:rsidR="006F6D6B" w:rsidRDefault="006F6D6B"/>
          <w:p w14:paraId="734408EF" w14:textId="77777777" w:rsidR="006F6D6B" w:rsidRDefault="006F6D6B"/>
          <w:p w14:paraId="694AFF84" w14:textId="77777777" w:rsidR="006F6D6B" w:rsidRDefault="006F6D6B"/>
          <w:p w14:paraId="3AFBB9B9" w14:textId="62D10B9F" w:rsidR="006F6D6B" w:rsidRDefault="006F6D6B"/>
          <w:p w14:paraId="2BEB90A3" w14:textId="77777777" w:rsidR="006F6D6B" w:rsidRDefault="006F6D6B"/>
          <w:p w14:paraId="004C9C3A" w14:textId="6610C1E6" w:rsidR="006F6D6B" w:rsidRDefault="006F6D6B"/>
        </w:tc>
        <w:tc>
          <w:tcPr>
            <w:tcW w:w="4536" w:type="dxa"/>
          </w:tcPr>
          <w:p w14:paraId="16121D23" w14:textId="77777777" w:rsidR="006F6D6B" w:rsidRDefault="006F6D6B"/>
        </w:tc>
      </w:tr>
    </w:tbl>
    <w:p w14:paraId="5561B46D" w14:textId="611AA21D" w:rsidR="00354A34" w:rsidRPr="008A0ED1" w:rsidRDefault="004D6E71">
      <w:pPr>
        <w:rPr>
          <w:sz w:val="28"/>
          <w:szCs w:val="28"/>
        </w:rPr>
      </w:pPr>
      <w:r w:rsidRPr="008A0ED1">
        <w:rPr>
          <w:sz w:val="28"/>
          <w:szCs w:val="28"/>
        </w:rPr>
        <w:t>What has been done in Haiti to prepare for the hazards it faces?</w:t>
      </w:r>
    </w:p>
    <w:p w14:paraId="3765920E" w14:textId="77777777" w:rsidR="008A0ED1" w:rsidRDefault="008A0ED1">
      <w:pPr>
        <w:rPr>
          <w:sz w:val="28"/>
          <w:szCs w:val="28"/>
        </w:rPr>
      </w:pPr>
    </w:p>
    <w:p w14:paraId="004665D1" w14:textId="77777777" w:rsidR="008A0ED1" w:rsidRDefault="008A0ED1">
      <w:pPr>
        <w:rPr>
          <w:sz w:val="28"/>
          <w:szCs w:val="28"/>
        </w:rPr>
      </w:pPr>
    </w:p>
    <w:p w14:paraId="29B0BEDF" w14:textId="77777777" w:rsidR="008A0ED1" w:rsidRDefault="008A0ED1">
      <w:pPr>
        <w:rPr>
          <w:sz w:val="28"/>
          <w:szCs w:val="28"/>
        </w:rPr>
      </w:pPr>
    </w:p>
    <w:p w14:paraId="0139B4E6" w14:textId="4BBCEBD9" w:rsidR="004D6E71" w:rsidRPr="008A0ED1" w:rsidRDefault="004D6E71">
      <w:pPr>
        <w:rPr>
          <w:sz w:val="28"/>
          <w:szCs w:val="28"/>
        </w:rPr>
      </w:pPr>
      <w:r w:rsidRPr="008A0ED1">
        <w:rPr>
          <w:sz w:val="28"/>
          <w:szCs w:val="28"/>
        </w:rPr>
        <w:t>NDRMS – what did they do to prepare</w:t>
      </w:r>
    </w:p>
    <w:p w14:paraId="16BFF9AD" w14:textId="5DDA1087" w:rsidR="004D6E71" w:rsidRPr="008A0ED1" w:rsidRDefault="004D6E71">
      <w:pPr>
        <w:rPr>
          <w:sz w:val="28"/>
          <w:szCs w:val="28"/>
        </w:rPr>
      </w:pPr>
    </w:p>
    <w:p w14:paraId="155E794F" w14:textId="77777777" w:rsidR="008A0ED1" w:rsidRDefault="008A0ED1">
      <w:pPr>
        <w:rPr>
          <w:sz w:val="28"/>
          <w:szCs w:val="28"/>
        </w:rPr>
      </w:pPr>
    </w:p>
    <w:p w14:paraId="3B1E5FE7" w14:textId="77777777" w:rsidR="008A0ED1" w:rsidRDefault="008A0ED1">
      <w:pPr>
        <w:rPr>
          <w:sz w:val="28"/>
          <w:szCs w:val="28"/>
        </w:rPr>
      </w:pPr>
    </w:p>
    <w:p w14:paraId="11B8EB1B" w14:textId="79FEB2CD" w:rsidR="004D6E71" w:rsidRPr="008A0ED1" w:rsidRDefault="004D6E71">
      <w:pPr>
        <w:rPr>
          <w:sz w:val="28"/>
          <w:szCs w:val="28"/>
        </w:rPr>
      </w:pPr>
      <w:r w:rsidRPr="008A0ED1">
        <w:rPr>
          <w:sz w:val="28"/>
          <w:szCs w:val="28"/>
        </w:rPr>
        <w:t>Evaluate how it coped with the 2008 hurricane season</w:t>
      </w:r>
    </w:p>
    <w:p w14:paraId="41C572DB" w14:textId="4ED42223" w:rsidR="004D6E71" w:rsidRPr="008A0ED1" w:rsidRDefault="004D6E71">
      <w:pPr>
        <w:rPr>
          <w:sz w:val="28"/>
          <w:szCs w:val="28"/>
        </w:rPr>
      </w:pPr>
    </w:p>
    <w:p w14:paraId="4BAE678C" w14:textId="77777777" w:rsidR="008A0ED1" w:rsidRDefault="008A0ED1">
      <w:pPr>
        <w:rPr>
          <w:sz w:val="28"/>
          <w:szCs w:val="28"/>
        </w:rPr>
      </w:pPr>
    </w:p>
    <w:p w14:paraId="594D77F2" w14:textId="77777777" w:rsidR="008A0ED1" w:rsidRDefault="008A0ED1">
      <w:pPr>
        <w:rPr>
          <w:sz w:val="28"/>
          <w:szCs w:val="28"/>
        </w:rPr>
      </w:pPr>
    </w:p>
    <w:p w14:paraId="2A349164" w14:textId="77777777" w:rsidR="008A0ED1" w:rsidRDefault="008A0ED1">
      <w:pPr>
        <w:rPr>
          <w:sz w:val="28"/>
          <w:szCs w:val="28"/>
        </w:rPr>
      </w:pPr>
    </w:p>
    <w:p w14:paraId="3B2E65BE" w14:textId="3E2846E5" w:rsidR="004D6E71" w:rsidRPr="008A0ED1" w:rsidRDefault="004D6E71">
      <w:pPr>
        <w:rPr>
          <w:sz w:val="28"/>
          <w:szCs w:val="28"/>
        </w:rPr>
      </w:pPr>
      <w:r w:rsidRPr="008A0ED1">
        <w:rPr>
          <w:sz w:val="28"/>
          <w:szCs w:val="28"/>
        </w:rPr>
        <w:t>How did NDRMS cope with the 2010 earthquake?</w:t>
      </w:r>
    </w:p>
    <w:p w14:paraId="3A6BB112" w14:textId="5074D388" w:rsidR="004D6E71" w:rsidRPr="008A0ED1" w:rsidRDefault="004D6E71">
      <w:pPr>
        <w:rPr>
          <w:sz w:val="28"/>
          <w:szCs w:val="28"/>
        </w:rPr>
      </w:pPr>
    </w:p>
    <w:p w14:paraId="2CE3FA00" w14:textId="40FA9390" w:rsidR="004D6E71" w:rsidRPr="008A0ED1" w:rsidRDefault="004D6E71">
      <w:pPr>
        <w:rPr>
          <w:sz w:val="28"/>
          <w:szCs w:val="28"/>
        </w:rPr>
      </w:pPr>
    </w:p>
    <w:p w14:paraId="30270743" w14:textId="77777777" w:rsidR="008A0ED1" w:rsidRDefault="008A0ED1">
      <w:pPr>
        <w:rPr>
          <w:sz w:val="28"/>
          <w:szCs w:val="28"/>
        </w:rPr>
      </w:pPr>
    </w:p>
    <w:p w14:paraId="74FF0457" w14:textId="77777777" w:rsidR="008A0ED1" w:rsidRDefault="008A0ED1">
      <w:pPr>
        <w:rPr>
          <w:sz w:val="28"/>
          <w:szCs w:val="28"/>
        </w:rPr>
      </w:pPr>
    </w:p>
    <w:p w14:paraId="5469A026" w14:textId="77777777" w:rsidR="008A0ED1" w:rsidRDefault="008A0ED1">
      <w:pPr>
        <w:rPr>
          <w:sz w:val="28"/>
          <w:szCs w:val="28"/>
        </w:rPr>
      </w:pPr>
    </w:p>
    <w:p w14:paraId="67FBD2AD" w14:textId="7E45BCD1" w:rsidR="004D6E71" w:rsidRPr="008A0ED1" w:rsidRDefault="004D6E71">
      <w:pPr>
        <w:rPr>
          <w:sz w:val="28"/>
          <w:szCs w:val="28"/>
        </w:rPr>
      </w:pPr>
      <w:r w:rsidRPr="008A0ED1">
        <w:rPr>
          <w:sz w:val="28"/>
          <w:szCs w:val="28"/>
        </w:rPr>
        <w:t xml:space="preserve">What were the responses to the 2010 earthquake – evaluate them </w:t>
      </w:r>
    </w:p>
    <w:p w14:paraId="1D93524A" w14:textId="37C8AD89" w:rsidR="004D6E71" w:rsidRDefault="004D6E71">
      <w:pPr>
        <w:rPr>
          <w:u w:val="single"/>
        </w:rPr>
      </w:pPr>
    </w:p>
    <w:p w14:paraId="31139DFC" w14:textId="77777777" w:rsidR="008A0ED1" w:rsidRDefault="008A0ED1" w:rsidP="00EA0D7F">
      <w:pPr>
        <w:pStyle w:val="Default"/>
        <w:rPr>
          <w:sz w:val="22"/>
          <w:szCs w:val="22"/>
        </w:rPr>
      </w:pPr>
    </w:p>
    <w:p w14:paraId="52261E6F" w14:textId="77777777" w:rsidR="008A0ED1" w:rsidRDefault="008A0ED1" w:rsidP="00EA0D7F">
      <w:pPr>
        <w:pStyle w:val="Default"/>
        <w:rPr>
          <w:sz w:val="22"/>
          <w:szCs w:val="22"/>
        </w:rPr>
      </w:pPr>
    </w:p>
    <w:p w14:paraId="219A6718" w14:textId="77777777" w:rsidR="008A0ED1" w:rsidRDefault="008A0ED1" w:rsidP="00EA0D7F">
      <w:pPr>
        <w:pStyle w:val="Default"/>
        <w:rPr>
          <w:sz w:val="22"/>
          <w:szCs w:val="22"/>
        </w:rPr>
      </w:pPr>
    </w:p>
    <w:p w14:paraId="00980E0E" w14:textId="77777777" w:rsidR="008A0ED1" w:rsidRDefault="008A0ED1" w:rsidP="00EA0D7F">
      <w:pPr>
        <w:pStyle w:val="Default"/>
        <w:rPr>
          <w:sz w:val="22"/>
          <w:szCs w:val="22"/>
        </w:rPr>
      </w:pPr>
    </w:p>
    <w:p w14:paraId="3A9B7D86" w14:textId="77777777" w:rsidR="008A0ED1" w:rsidRDefault="008A0ED1" w:rsidP="00EA0D7F">
      <w:pPr>
        <w:pStyle w:val="Default"/>
        <w:rPr>
          <w:sz w:val="22"/>
          <w:szCs w:val="22"/>
        </w:rPr>
      </w:pPr>
    </w:p>
    <w:p w14:paraId="5301A7CC" w14:textId="77777777" w:rsidR="008A0ED1" w:rsidRDefault="008A0ED1" w:rsidP="00EA0D7F">
      <w:pPr>
        <w:pStyle w:val="Default"/>
        <w:rPr>
          <w:sz w:val="22"/>
          <w:szCs w:val="22"/>
        </w:rPr>
      </w:pPr>
    </w:p>
    <w:p w14:paraId="34861293" w14:textId="077FF5B4" w:rsidR="00EA0D7F" w:rsidRPr="008A0ED1" w:rsidRDefault="00EA0D7F" w:rsidP="00EA0D7F">
      <w:pPr>
        <w:pStyle w:val="Default"/>
        <w:rPr>
          <w:sz w:val="28"/>
          <w:szCs w:val="28"/>
        </w:rPr>
      </w:pPr>
      <w:r w:rsidRPr="008A0ED1">
        <w:rPr>
          <w:sz w:val="28"/>
          <w:szCs w:val="28"/>
        </w:rPr>
        <w:t xml:space="preserve">With reference to a multi-hazardous environment that you have studied, assess the view that the underlying cause(s) leading to the hazards is human activity rather than physical factors. </w:t>
      </w:r>
    </w:p>
    <w:p w14:paraId="28B633A4" w14:textId="3B2F070C" w:rsidR="004D6E71" w:rsidRPr="008A0ED1" w:rsidRDefault="00EA0D7F" w:rsidP="00EA0D7F">
      <w:pPr>
        <w:rPr>
          <w:sz w:val="28"/>
          <w:szCs w:val="28"/>
          <w:u w:val="single"/>
        </w:rPr>
      </w:pPr>
      <w:r w:rsidRPr="008A0ED1">
        <w:rPr>
          <w:b/>
          <w:bCs/>
          <w:sz w:val="28"/>
          <w:szCs w:val="28"/>
        </w:rPr>
        <w:t>[20 marks</w:t>
      </w:r>
      <w:proofErr w:type="gramStart"/>
      <w:r w:rsidRPr="008A0ED1">
        <w:rPr>
          <w:b/>
          <w:bCs/>
          <w:sz w:val="28"/>
          <w:szCs w:val="28"/>
        </w:rPr>
        <w:t>]  2018</w:t>
      </w:r>
      <w:proofErr w:type="gramEnd"/>
      <w:r w:rsidRPr="008A0ED1">
        <w:rPr>
          <w:b/>
          <w:bCs/>
          <w:sz w:val="28"/>
          <w:szCs w:val="28"/>
        </w:rPr>
        <w:t xml:space="preserve"> </w:t>
      </w:r>
    </w:p>
    <w:p w14:paraId="0CFD4588" w14:textId="541B5186" w:rsidR="004D6E71" w:rsidRDefault="008A0ED1" w:rsidP="0034222F">
      <w:pPr>
        <w:rPr>
          <w:u w:val="single"/>
        </w:rPr>
      </w:pPr>
      <w:r w:rsidRPr="008A0ED1">
        <w:rPr>
          <w:noProof/>
          <w:u w:val="single"/>
          <w:lang w:eastAsia="en-GB"/>
        </w:rPr>
        <w:drawing>
          <wp:inline distT="0" distB="0" distL="0" distR="0" wp14:anchorId="1D263516" wp14:editId="21EEEC85">
            <wp:extent cx="6645910" cy="8873156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BC5E0" w14:textId="4A7311F1" w:rsidR="0034222F" w:rsidRDefault="0034222F">
      <w:pPr>
        <w:rPr>
          <w:u w:val="single"/>
        </w:rPr>
      </w:pPr>
      <w:r>
        <w:rPr>
          <w:u w:val="single"/>
        </w:rPr>
        <w:br w:type="page"/>
      </w:r>
    </w:p>
    <w:p w14:paraId="2D7DCF4C" w14:textId="72346512" w:rsidR="0034222F" w:rsidRPr="00354A34" w:rsidRDefault="008A0ED1" w:rsidP="0034222F">
      <w:pPr>
        <w:rPr>
          <w:u w:val="single"/>
        </w:rPr>
      </w:pPr>
      <w:r w:rsidRPr="008A0ED1">
        <w:rPr>
          <w:noProof/>
          <w:u w:val="single"/>
          <w:lang w:eastAsia="en-GB"/>
        </w:rPr>
        <w:drawing>
          <wp:inline distT="0" distB="0" distL="0" distR="0" wp14:anchorId="119A8F66" wp14:editId="3B9C595F">
            <wp:extent cx="6645910" cy="9494157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22F" w:rsidRPr="00354A34" w:rsidSect="00091F8D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AE2427" w14:textId="77777777" w:rsidR="00C51663" w:rsidRDefault="00C51663" w:rsidP="00C97A44">
      <w:pPr>
        <w:spacing w:after="0" w:line="240" w:lineRule="auto"/>
      </w:pPr>
      <w:r>
        <w:separator/>
      </w:r>
    </w:p>
  </w:endnote>
  <w:endnote w:type="continuationSeparator" w:id="0">
    <w:p w14:paraId="7EC5730C" w14:textId="77777777" w:rsidR="00C51663" w:rsidRDefault="00C51663" w:rsidP="00C97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59318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54B8EA" w14:textId="1E2BC724" w:rsidR="00C51663" w:rsidRDefault="00C5166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443C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51A223A3" w14:textId="77777777" w:rsidR="00C51663" w:rsidRDefault="00C516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8871F" w14:textId="77777777" w:rsidR="00C51663" w:rsidRDefault="00C51663" w:rsidP="00C97A44">
      <w:pPr>
        <w:spacing w:after="0" w:line="240" w:lineRule="auto"/>
      </w:pPr>
      <w:r>
        <w:separator/>
      </w:r>
    </w:p>
  </w:footnote>
  <w:footnote w:type="continuationSeparator" w:id="0">
    <w:p w14:paraId="2702E9AC" w14:textId="77777777" w:rsidR="00C51663" w:rsidRDefault="00C51663" w:rsidP="00C97A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782"/>
    <w:rsid w:val="00091F8D"/>
    <w:rsid w:val="00096496"/>
    <w:rsid w:val="0013443C"/>
    <w:rsid w:val="00140F75"/>
    <w:rsid w:val="0034222F"/>
    <w:rsid w:val="00354A34"/>
    <w:rsid w:val="00364E7F"/>
    <w:rsid w:val="00394AA8"/>
    <w:rsid w:val="004370B0"/>
    <w:rsid w:val="004D6E71"/>
    <w:rsid w:val="004F1F45"/>
    <w:rsid w:val="00504782"/>
    <w:rsid w:val="005E6F2F"/>
    <w:rsid w:val="00644428"/>
    <w:rsid w:val="006F6D6B"/>
    <w:rsid w:val="007646D7"/>
    <w:rsid w:val="00894A6B"/>
    <w:rsid w:val="008A0ED1"/>
    <w:rsid w:val="008E6DB7"/>
    <w:rsid w:val="00956C04"/>
    <w:rsid w:val="00B10CD6"/>
    <w:rsid w:val="00BA782F"/>
    <w:rsid w:val="00C51663"/>
    <w:rsid w:val="00C97A44"/>
    <w:rsid w:val="00EA0D7F"/>
    <w:rsid w:val="00F2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9DE09"/>
  <w15:chartTrackingRefBased/>
  <w15:docId w15:val="{2FAAA937-42DF-49E2-8046-EBC37BBE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6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7A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A44"/>
  </w:style>
  <w:style w:type="paragraph" w:styleId="Footer">
    <w:name w:val="footer"/>
    <w:basedOn w:val="Normal"/>
    <w:link w:val="FooterChar"/>
    <w:uiPriority w:val="99"/>
    <w:unhideWhenUsed/>
    <w:rsid w:val="00C97A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A44"/>
  </w:style>
  <w:style w:type="paragraph" w:customStyle="1" w:styleId="Default">
    <w:name w:val="Default"/>
    <w:rsid w:val="00EA0D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00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8F1A3974</Template>
  <TotalTime>1</TotalTime>
  <Pages>13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Horsham Study Centre</dc:creator>
  <cp:keywords/>
  <dc:description/>
  <cp:lastModifiedBy>Alison Martin</cp:lastModifiedBy>
  <cp:revision>3</cp:revision>
  <dcterms:created xsi:type="dcterms:W3CDTF">2019-11-20T16:03:00Z</dcterms:created>
  <dcterms:modified xsi:type="dcterms:W3CDTF">2019-11-20T16:04:00Z</dcterms:modified>
</cp:coreProperties>
</file>