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8C6" w:rsidRDefault="00CD11A1">
      <w:r w:rsidRPr="00CD11A1">
        <w:rPr>
          <w:noProof/>
          <w:lang w:eastAsia="en-GB"/>
        </w:rPr>
        <w:drawing>
          <wp:inline distT="0" distB="0" distL="0" distR="0">
            <wp:extent cx="5731510" cy="7441762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A1" w:rsidRDefault="00CD11A1"/>
    <w:p w:rsidR="00CD11A1" w:rsidRDefault="00CD11A1"/>
    <w:p w:rsidR="00CD11A1" w:rsidRDefault="00CD11A1"/>
    <w:p w:rsidR="00CD11A1" w:rsidRDefault="00CD11A1"/>
    <w:p w:rsidR="00CD11A1" w:rsidRDefault="00CD11A1">
      <w:r w:rsidRPr="00CD11A1">
        <w:rPr>
          <w:noProof/>
          <w:lang w:eastAsia="en-GB"/>
        </w:rPr>
        <w:lastRenderedPageBreak/>
        <w:drawing>
          <wp:inline distT="0" distB="0" distL="0" distR="0">
            <wp:extent cx="5731510" cy="8016331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A1" w:rsidRDefault="00CD11A1"/>
    <w:p w:rsidR="00CD11A1" w:rsidRDefault="00CD11A1"/>
    <w:p w:rsidR="00CD11A1" w:rsidRDefault="00CD11A1">
      <w:r w:rsidRPr="00CD11A1">
        <w:rPr>
          <w:noProof/>
          <w:lang w:eastAsia="en-GB"/>
        </w:rPr>
        <w:lastRenderedPageBreak/>
        <w:drawing>
          <wp:inline distT="0" distB="0" distL="0" distR="0">
            <wp:extent cx="5731510" cy="808562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A1" w:rsidRDefault="00CD11A1"/>
    <w:p w:rsidR="00CD11A1" w:rsidRDefault="00CD11A1"/>
    <w:p w:rsidR="00CD11A1" w:rsidRDefault="00CD11A1">
      <w:r w:rsidRPr="00CD11A1">
        <w:rPr>
          <w:noProof/>
          <w:lang w:eastAsia="en-GB"/>
        </w:rPr>
        <w:lastRenderedPageBreak/>
        <w:drawing>
          <wp:inline distT="0" distB="0" distL="0" distR="0">
            <wp:extent cx="5731510" cy="330079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A1" w:rsidRDefault="00CD11A1"/>
    <w:p w:rsidR="00CD11A1" w:rsidRDefault="00CD11A1">
      <w:r w:rsidRPr="00CD11A1">
        <w:rPr>
          <w:noProof/>
          <w:lang w:eastAsia="en-GB"/>
        </w:rPr>
        <w:drawing>
          <wp:inline distT="0" distB="0" distL="0" distR="0">
            <wp:extent cx="5731510" cy="149517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9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1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1A1"/>
    <w:rsid w:val="008A28C6"/>
    <w:rsid w:val="00CD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88CE7"/>
  <w15:chartTrackingRefBased/>
  <w15:docId w15:val="{C5F13333-9773-4B9E-BFF7-9A3A3FB8C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B42DE2F5</Template>
  <TotalTime>4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Pyburn</dc:creator>
  <cp:keywords/>
  <dc:description/>
  <cp:lastModifiedBy>Jennifer Pyburn</cp:lastModifiedBy>
  <cp:revision>1</cp:revision>
  <dcterms:created xsi:type="dcterms:W3CDTF">2019-04-30T06:59:00Z</dcterms:created>
  <dcterms:modified xsi:type="dcterms:W3CDTF">2019-04-30T07:03:00Z</dcterms:modified>
</cp:coreProperties>
</file>