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186" w:rsidRPr="00241B0C" w:rsidRDefault="00176186">
      <w:pPr>
        <w:rPr>
          <w:color w:val="33CC33"/>
          <w:sz w:val="44"/>
          <w:szCs w:val="44"/>
        </w:rPr>
      </w:pPr>
      <w:r w:rsidRPr="00241B0C">
        <w:rPr>
          <w:color w:val="33CC33"/>
          <w:sz w:val="44"/>
          <w:szCs w:val="44"/>
        </w:rPr>
        <w:t xml:space="preserve">C1 </w:t>
      </w:r>
      <w:r w:rsidR="009D2CF2" w:rsidRPr="00241B0C">
        <w:rPr>
          <w:color w:val="33CC33"/>
          <w:sz w:val="44"/>
          <w:szCs w:val="44"/>
        </w:rPr>
        <w:t>Working with waves</w:t>
      </w:r>
    </w:p>
    <w:p w:rsidR="00176186" w:rsidRDefault="00176186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99"/>
        <w:gridCol w:w="406"/>
        <w:gridCol w:w="4253"/>
        <w:gridCol w:w="708"/>
        <w:gridCol w:w="824"/>
        <w:gridCol w:w="826"/>
      </w:tblGrid>
      <w:tr w:rsidR="00176186" w:rsidTr="00241B0C">
        <w:tc>
          <w:tcPr>
            <w:tcW w:w="1999" w:type="dxa"/>
          </w:tcPr>
          <w:p w:rsidR="00176186" w:rsidRPr="00641ABD" w:rsidRDefault="00176186" w:rsidP="00176186">
            <w:pPr>
              <w:widowControl w:val="0"/>
              <w:spacing w:before="40" w:after="40" w:line="264" w:lineRule="auto"/>
              <w:rPr>
                <w:b/>
                <w:sz w:val="24"/>
                <w:szCs w:val="24"/>
              </w:rPr>
            </w:pPr>
            <w:r w:rsidRPr="00641ABD">
              <w:rPr>
                <w:b/>
                <w:sz w:val="24"/>
                <w:szCs w:val="24"/>
              </w:rPr>
              <w:t>C1 Working with waves</w:t>
            </w:r>
          </w:p>
        </w:tc>
        <w:tc>
          <w:tcPr>
            <w:tcW w:w="4659" w:type="dxa"/>
            <w:gridSpan w:val="2"/>
          </w:tcPr>
          <w:p w:rsidR="00176186" w:rsidRPr="00641ABD" w:rsidRDefault="00176186" w:rsidP="00176186">
            <w:pPr>
              <w:widowControl w:val="0"/>
              <w:spacing w:before="40" w:after="40" w:line="264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76186" w:rsidRPr="00877CD1" w:rsidRDefault="00176186" w:rsidP="00176186">
            <w:pPr>
              <w:widowControl w:val="0"/>
              <w:spacing w:before="40" w:after="40" w:line="264" w:lineRule="auto"/>
              <w:rPr>
                <w:rFonts w:ascii="Times New Roman" w:hAnsi="Times New Roman" w:cs="Times New Roman"/>
                <w:b/>
                <w:color w:val="00B050"/>
                <w:sz w:val="72"/>
                <w:szCs w:val="72"/>
              </w:rPr>
            </w:pPr>
            <w:r w:rsidRPr="00877CD1">
              <w:rPr>
                <w:rFonts w:ascii="Times New Roman" w:hAnsi="Times New Roman" w:cs="Times New Roman"/>
                <w:b/>
                <w:color w:val="00B050"/>
                <w:sz w:val="72"/>
                <w:szCs w:val="72"/>
              </w:rPr>
              <w:sym w:font="Wingdings" w:char="F04A"/>
            </w:r>
          </w:p>
        </w:tc>
        <w:tc>
          <w:tcPr>
            <w:tcW w:w="824" w:type="dxa"/>
          </w:tcPr>
          <w:p w:rsidR="00176186" w:rsidRPr="00877CD1" w:rsidRDefault="00176186" w:rsidP="00176186">
            <w:pPr>
              <w:widowControl w:val="0"/>
              <w:spacing w:before="40" w:after="40" w:line="264" w:lineRule="auto"/>
              <w:rPr>
                <w:b/>
                <w:sz w:val="72"/>
                <w:szCs w:val="72"/>
              </w:rPr>
            </w:pPr>
            <w:r w:rsidRPr="00877CD1">
              <w:rPr>
                <w:b/>
                <w:sz w:val="72"/>
                <w:szCs w:val="72"/>
              </w:rPr>
              <w:sym w:font="Wingdings" w:char="F04B"/>
            </w:r>
          </w:p>
        </w:tc>
        <w:tc>
          <w:tcPr>
            <w:tcW w:w="826" w:type="dxa"/>
          </w:tcPr>
          <w:p w:rsidR="00176186" w:rsidRPr="00877CD1" w:rsidRDefault="00176186" w:rsidP="00176186">
            <w:pPr>
              <w:widowControl w:val="0"/>
              <w:spacing w:before="40" w:after="40" w:line="264" w:lineRule="auto"/>
              <w:rPr>
                <w:b/>
                <w:sz w:val="72"/>
                <w:szCs w:val="72"/>
              </w:rPr>
            </w:pPr>
            <w:r w:rsidRPr="00877CD1">
              <w:rPr>
                <w:b/>
                <w:color w:val="FF0000"/>
                <w:sz w:val="72"/>
                <w:szCs w:val="72"/>
              </w:rPr>
              <w:sym w:font="Wingdings" w:char="F04C"/>
            </w:r>
          </w:p>
        </w:tc>
      </w:tr>
      <w:tr w:rsidR="00176186" w:rsidTr="00241B0C">
        <w:tc>
          <w:tcPr>
            <w:tcW w:w="1999" w:type="dxa"/>
          </w:tcPr>
          <w:p w:rsidR="00176186" w:rsidRPr="0089420A" w:rsidRDefault="00176186" w:rsidP="00176186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</w:p>
        </w:tc>
        <w:tc>
          <w:tcPr>
            <w:tcW w:w="4659" w:type="dxa"/>
            <w:gridSpan w:val="2"/>
          </w:tcPr>
          <w:p w:rsidR="00176186" w:rsidRPr="0089420A" w:rsidRDefault="009D2CF2" w:rsidP="00176186">
            <w:pPr>
              <w:widowControl w:val="0"/>
              <w:spacing w:before="40" w:after="40" w:line="264" w:lineRule="auto"/>
            </w:pPr>
            <w:r w:rsidRPr="009D2CF2">
              <w:rPr>
                <w:b/>
              </w:rPr>
              <w:t>Understand the features common to all waves and use the following terms as applied to waves</w:t>
            </w:r>
            <w:r w:rsidRPr="0089420A">
              <w:t>:</w:t>
            </w:r>
          </w:p>
        </w:tc>
        <w:tc>
          <w:tcPr>
            <w:tcW w:w="708" w:type="dxa"/>
          </w:tcPr>
          <w:p w:rsidR="00176186" w:rsidRPr="00F66B23" w:rsidRDefault="00176186" w:rsidP="00176186">
            <w:pPr>
              <w:pStyle w:val="NormalWeb"/>
              <w:shd w:val="clear" w:color="auto" w:fill="FFFFFF"/>
              <w:spacing w:before="40" w:beforeAutospacing="0" w:after="40" w:afterAutospacing="0" w:line="264" w:lineRule="auto"/>
              <w:ind w:left="360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24" w:type="dxa"/>
          </w:tcPr>
          <w:p w:rsidR="00176186" w:rsidRPr="00F66B23" w:rsidRDefault="00176186" w:rsidP="00176186">
            <w:pPr>
              <w:pStyle w:val="NormalWeb"/>
              <w:shd w:val="clear" w:color="auto" w:fill="FFFFFF"/>
              <w:spacing w:before="40" w:beforeAutospacing="0" w:after="40" w:afterAutospacing="0" w:line="264" w:lineRule="auto"/>
              <w:ind w:left="360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26" w:type="dxa"/>
          </w:tcPr>
          <w:p w:rsidR="00176186" w:rsidRPr="00F66B23" w:rsidRDefault="00176186" w:rsidP="00176186">
            <w:pPr>
              <w:pStyle w:val="NormalWeb"/>
              <w:shd w:val="clear" w:color="auto" w:fill="FFFFFF"/>
              <w:spacing w:before="40" w:beforeAutospacing="0" w:after="40" w:afterAutospacing="0" w:line="264" w:lineRule="auto"/>
              <w:ind w:left="360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176186" w:rsidTr="00241B0C">
        <w:tc>
          <w:tcPr>
            <w:tcW w:w="1999" w:type="dxa"/>
          </w:tcPr>
          <w:p w:rsidR="00176186" w:rsidRPr="0089420A" w:rsidRDefault="00176186" w:rsidP="00176186">
            <w:pPr>
              <w:pStyle w:val="ListParagraph"/>
              <w:widowControl w:val="0"/>
              <w:numPr>
                <w:ilvl w:val="0"/>
                <w:numId w:val="6"/>
              </w:numPr>
              <w:spacing w:before="40" w:after="40" w:line="264" w:lineRule="auto"/>
              <w:contextualSpacing w:val="0"/>
            </w:pPr>
            <w:r w:rsidRPr="0089420A">
              <w:t>periodic time</w:t>
            </w:r>
          </w:p>
        </w:tc>
        <w:tc>
          <w:tcPr>
            <w:tcW w:w="4659" w:type="dxa"/>
            <w:gridSpan w:val="2"/>
          </w:tcPr>
          <w:p w:rsidR="00176186" w:rsidRPr="0089420A" w:rsidRDefault="00176186" w:rsidP="00176186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know that a period of a wave, vibration or oscillation is the time required to complete a full cycle, e.g. the time taken to produce a complete wave or complete one full oscillation</w:t>
            </w:r>
          </w:p>
          <w:p w:rsidR="00176186" w:rsidRPr="0089420A" w:rsidRDefault="00176186" w:rsidP="00176186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know that the symbol T is used to represent periodic time/time period and the unit for T is the second (s)</w:t>
            </w:r>
          </w:p>
          <w:p w:rsidR="00176186" w:rsidRPr="0089420A" w:rsidRDefault="00176186" w:rsidP="00176186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know that time period, T and frequency (f) are linked by the equation T = 1/f</w:t>
            </w:r>
          </w:p>
          <w:p w:rsidR="00176186" w:rsidRPr="0089420A" w:rsidRDefault="00176186" w:rsidP="00176186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be able to substitute a value for either T or f into this equation and calculate a value of the other term</w:t>
            </w:r>
          </w:p>
          <w:p w:rsidR="00176186" w:rsidRPr="0089420A" w:rsidRDefault="00176186" w:rsidP="00176186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be able to use the term period T, the unit (s), for this quantity and the equation T= 1/f</w:t>
            </w:r>
          </w:p>
        </w:tc>
        <w:tc>
          <w:tcPr>
            <w:tcW w:w="708" w:type="dxa"/>
          </w:tcPr>
          <w:p w:rsidR="00176186" w:rsidRPr="00F66B23" w:rsidRDefault="00176186" w:rsidP="00176186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40" w:beforeAutospacing="0" w:after="40" w:afterAutospacing="0" w:line="264" w:lineRule="auto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24" w:type="dxa"/>
          </w:tcPr>
          <w:p w:rsidR="00176186" w:rsidRPr="00F66B23" w:rsidRDefault="00176186" w:rsidP="00176186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40" w:beforeAutospacing="0" w:after="40" w:afterAutospacing="0" w:line="264" w:lineRule="auto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26" w:type="dxa"/>
          </w:tcPr>
          <w:p w:rsidR="00176186" w:rsidRPr="00F66B23" w:rsidRDefault="00176186" w:rsidP="00176186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40" w:beforeAutospacing="0" w:after="40" w:afterAutospacing="0" w:line="264" w:lineRule="auto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176186" w:rsidTr="00241B0C">
        <w:tc>
          <w:tcPr>
            <w:tcW w:w="1999" w:type="dxa"/>
          </w:tcPr>
          <w:p w:rsidR="00176186" w:rsidRPr="0089420A" w:rsidRDefault="00176186" w:rsidP="00176186">
            <w:pPr>
              <w:pStyle w:val="ListParagraph"/>
              <w:widowControl w:val="0"/>
              <w:numPr>
                <w:ilvl w:val="0"/>
                <w:numId w:val="6"/>
              </w:numPr>
              <w:spacing w:before="40" w:after="40" w:line="264" w:lineRule="auto"/>
              <w:contextualSpacing w:val="0"/>
            </w:pPr>
            <w:r w:rsidRPr="0089420A">
              <w:t>speed</w:t>
            </w:r>
          </w:p>
        </w:tc>
        <w:tc>
          <w:tcPr>
            <w:tcW w:w="4659" w:type="dxa"/>
            <w:gridSpan w:val="2"/>
          </w:tcPr>
          <w:p w:rsidR="00176186" w:rsidRPr="0089420A" w:rsidRDefault="00176186" w:rsidP="00176186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know that the speed of a wave is also referred to as wave speed or wave velocity</w:t>
            </w:r>
          </w:p>
          <w:p w:rsidR="00176186" w:rsidRPr="0089420A" w:rsidRDefault="00176186" w:rsidP="00176186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know that wave speed is the distance in metres (m) travelled by the wave in one second (s)</w:t>
            </w:r>
          </w:p>
          <w:p w:rsidR="00176186" w:rsidRPr="0089420A" w:rsidRDefault="00176186" w:rsidP="00176186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be able to use information about the distance travelled by a wave in a given amount of time to calculate wave speed/velocity in ms</w:t>
            </w:r>
            <w:r w:rsidRPr="0089420A">
              <w:rPr>
                <w:vertAlign w:val="superscript"/>
              </w:rPr>
              <w:t>-1</w:t>
            </w:r>
          </w:p>
        </w:tc>
        <w:tc>
          <w:tcPr>
            <w:tcW w:w="708" w:type="dxa"/>
          </w:tcPr>
          <w:p w:rsidR="00176186" w:rsidRPr="00D41F28" w:rsidRDefault="00176186" w:rsidP="00176186">
            <w:pPr>
              <w:widowControl w:val="0"/>
              <w:spacing w:before="40" w:after="40" w:line="264" w:lineRule="auto"/>
              <w:rPr>
                <w:b/>
              </w:rPr>
            </w:pPr>
          </w:p>
        </w:tc>
        <w:tc>
          <w:tcPr>
            <w:tcW w:w="824" w:type="dxa"/>
          </w:tcPr>
          <w:p w:rsidR="00176186" w:rsidRPr="00D41F28" w:rsidRDefault="00176186" w:rsidP="00176186">
            <w:pPr>
              <w:widowControl w:val="0"/>
              <w:spacing w:before="40" w:after="40" w:line="264" w:lineRule="auto"/>
              <w:rPr>
                <w:b/>
              </w:rPr>
            </w:pPr>
          </w:p>
        </w:tc>
        <w:tc>
          <w:tcPr>
            <w:tcW w:w="826" w:type="dxa"/>
          </w:tcPr>
          <w:p w:rsidR="00176186" w:rsidRPr="00D41F28" w:rsidRDefault="00176186" w:rsidP="00176186">
            <w:pPr>
              <w:widowControl w:val="0"/>
              <w:spacing w:before="40" w:after="40" w:line="264" w:lineRule="auto"/>
              <w:rPr>
                <w:b/>
              </w:rPr>
            </w:pPr>
          </w:p>
        </w:tc>
      </w:tr>
      <w:tr w:rsidR="00176186" w:rsidTr="00241B0C">
        <w:tc>
          <w:tcPr>
            <w:tcW w:w="1999" w:type="dxa"/>
          </w:tcPr>
          <w:p w:rsidR="00176186" w:rsidRPr="0089420A" w:rsidRDefault="00176186" w:rsidP="00176186">
            <w:pPr>
              <w:pStyle w:val="ListParagraph"/>
              <w:widowControl w:val="0"/>
              <w:numPr>
                <w:ilvl w:val="0"/>
                <w:numId w:val="6"/>
              </w:numPr>
              <w:spacing w:before="40" w:after="40" w:line="264" w:lineRule="auto"/>
              <w:contextualSpacing w:val="0"/>
            </w:pPr>
            <w:r w:rsidRPr="0089420A">
              <w:t>wavelength</w:t>
            </w:r>
          </w:p>
        </w:tc>
        <w:tc>
          <w:tcPr>
            <w:tcW w:w="4659" w:type="dxa"/>
            <w:gridSpan w:val="2"/>
          </w:tcPr>
          <w:p w:rsidR="00176186" w:rsidRPr="0089420A" w:rsidRDefault="00176186" w:rsidP="00176186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 xml:space="preserve">know that the wavelength of a wave is the distance between two points on a wave that have the same amplitude and are moving in the same direction, e.g. between two consecutive crests or troughs </w:t>
            </w:r>
          </w:p>
          <w:p w:rsidR="00176186" w:rsidRPr="0089420A" w:rsidRDefault="00176186" w:rsidP="00176186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be able to determine the wavelength of a wave from a graphical representation of the wave</w:t>
            </w:r>
          </w:p>
          <w:p w:rsidR="00176186" w:rsidRPr="0089420A" w:rsidRDefault="00176186" w:rsidP="00176186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know that wavelength is given the symbol λ (lambda) and has the unit metre (m)</w:t>
            </w:r>
          </w:p>
        </w:tc>
        <w:tc>
          <w:tcPr>
            <w:tcW w:w="708" w:type="dxa"/>
          </w:tcPr>
          <w:p w:rsidR="00176186" w:rsidRPr="00D41F28" w:rsidRDefault="00176186" w:rsidP="00176186">
            <w:pPr>
              <w:spacing w:before="40" w:after="40" w:line="264" w:lineRule="auto"/>
              <w:rPr>
                <w:b/>
              </w:rPr>
            </w:pPr>
          </w:p>
        </w:tc>
        <w:tc>
          <w:tcPr>
            <w:tcW w:w="824" w:type="dxa"/>
          </w:tcPr>
          <w:p w:rsidR="00176186" w:rsidRPr="00D41F28" w:rsidRDefault="00176186" w:rsidP="00176186">
            <w:pPr>
              <w:spacing w:before="40" w:after="40" w:line="264" w:lineRule="auto"/>
              <w:rPr>
                <w:b/>
              </w:rPr>
            </w:pPr>
          </w:p>
        </w:tc>
        <w:tc>
          <w:tcPr>
            <w:tcW w:w="826" w:type="dxa"/>
          </w:tcPr>
          <w:p w:rsidR="00176186" w:rsidRPr="00D41F28" w:rsidRDefault="00176186" w:rsidP="00176186">
            <w:pPr>
              <w:spacing w:before="40" w:after="40" w:line="264" w:lineRule="auto"/>
              <w:rPr>
                <w:b/>
              </w:rPr>
            </w:pPr>
          </w:p>
        </w:tc>
      </w:tr>
      <w:tr w:rsidR="00176186" w:rsidTr="00241B0C">
        <w:tc>
          <w:tcPr>
            <w:tcW w:w="1999" w:type="dxa"/>
          </w:tcPr>
          <w:p w:rsidR="00176186" w:rsidRPr="0089420A" w:rsidRDefault="00176186" w:rsidP="00176186">
            <w:pPr>
              <w:pStyle w:val="ListParagraph"/>
              <w:widowControl w:val="0"/>
              <w:numPr>
                <w:ilvl w:val="0"/>
                <w:numId w:val="6"/>
              </w:numPr>
              <w:spacing w:before="40" w:after="40" w:line="264" w:lineRule="auto"/>
              <w:contextualSpacing w:val="0"/>
            </w:pPr>
            <w:r w:rsidRPr="0089420A">
              <w:lastRenderedPageBreak/>
              <w:t>frequency</w:t>
            </w:r>
          </w:p>
        </w:tc>
        <w:tc>
          <w:tcPr>
            <w:tcW w:w="4659" w:type="dxa"/>
            <w:gridSpan w:val="2"/>
          </w:tcPr>
          <w:p w:rsidR="00176186" w:rsidRPr="0089420A" w:rsidRDefault="00176186" w:rsidP="00176186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 xml:space="preserve">know that the frequency of a wave is the number of waves produced in one second (s) or the number of waves that pass a point each second </w:t>
            </w:r>
          </w:p>
          <w:p w:rsidR="00176186" w:rsidRPr="0089420A" w:rsidRDefault="00176186" w:rsidP="00176186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be able to use the unit hertz (Hz) or s</w:t>
            </w:r>
            <w:r w:rsidRPr="0089420A">
              <w:rPr>
                <w:vertAlign w:val="superscript"/>
              </w:rPr>
              <w:t>-1</w:t>
            </w:r>
            <w:r w:rsidRPr="0089420A">
              <w:t xml:space="preserve"> for frequency</w:t>
            </w:r>
          </w:p>
          <w:p w:rsidR="00176186" w:rsidRPr="0089420A" w:rsidRDefault="00176186" w:rsidP="00176186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be able to use information about the number of waves produced in a given amount of time to calculate frequency in hertz (Hz)</w:t>
            </w:r>
          </w:p>
        </w:tc>
        <w:tc>
          <w:tcPr>
            <w:tcW w:w="708" w:type="dxa"/>
          </w:tcPr>
          <w:p w:rsidR="00176186" w:rsidRPr="00D41F28" w:rsidRDefault="00176186" w:rsidP="00176186">
            <w:pPr>
              <w:widowControl w:val="0"/>
              <w:spacing w:before="40" w:after="40" w:line="264" w:lineRule="auto"/>
              <w:rPr>
                <w:b/>
              </w:rPr>
            </w:pPr>
          </w:p>
        </w:tc>
        <w:tc>
          <w:tcPr>
            <w:tcW w:w="824" w:type="dxa"/>
          </w:tcPr>
          <w:p w:rsidR="00176186" w:rsidRPr="00D41F28" w:rsidRDefault="00176186" w:rsidP="00176186">
            <w:pPr>
              <w:widowControl w:val="0"/>
              <w:spacing w:before="40" w:after="40" w:line="264" w:lineRule="auto"/>
              <w:rPr>
                <w:b/>
              </w:rPr>
            </w:pPr>
          </w:p>
        </w:tc>
        <w:tc>
          <w:tcPr>
            <w:tcW w:w="826" w:type="dxa"/>
          </w:tcPr>
          <w:p w:rsidR="00176186" w:rsidRPr="00D41F28" w:rsidRDefault="00176186" w:rsidP="00176186">
            <w:pPr>
              <w:widowControl w:val="0"/>
              <w:spacing w:before="40" w:after="40" w:line="264" w:lineRule="auto"/>
              <w:rPr>
                <w:b/>
              </w:rPr>
            </w:pPr>
          </w:p>
        </w:tc>
      </w:tr>
      <w:tr w:rsidR="00176186" w:rsidTr="00241B0C">
        <w:tc>
          <w:tcPr>
            <w:tcW w:w="1999" w:type="dxa"/>
          </w:tcPr>
          <w:p w:rsidR="00176186" w:rsidRPr="0089420A" w:rsidRDefault="00176186" w:rsidP="00176186">
            <w:pPr>
              <w:pStyle w:val="ListParagraph"/>
              <w:widowControl w:val="0"/>
              <w:numPr>
                <w:ilvl w:val="0"/>
                <w:numId w:val="6"/>
              </w:numPr>
              <w:spacing w:before="40" w:after="40" w:line="264" w:lineRule="auto"/>
              <w:contextualSpacing w:val="0"/>
            </w:pPr>
            <w:r w:rsidRPr="0089420A">
              <w:t>amplitude</w:t>
            </w:r>
          </w:p>
        </w:tc>
        <w:tc>
          <w:tcPr>
            <w:tcW w:w="4659" w:type="dxa"/>
            <w:gridSpan w:val="2"/>
          </w:tcPr>
          <w:p w:rsidR="00176186" w:rsidRPr="0089420A" w:rsidRDefault="00176186" w:rsidP="00176186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know that the amplitude of a wave is its maximum displacement from its undisturbed position</w:t>
            </w:r>
          </w:p>
          <w:p w:rsidR="00176186" w:rsidRPr="0089420A" w:rsidRDefault="00176186" w:rsidP="00176186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be able to determine the amplitude of a wave from a graphical representation of the wave</w:t>
            </w:r>
          </w:p>
        </w:tc>
        <w:tc>
          <w:tcPr>
            <w:tcW w:w="708" w:type="dxa"/>
          </w:tcPr>
          <w:p w:rsidR="00176186" w:rsidRPr="00F66B23" w:rsidRDefault="00176186" w:rsidP="00176186">
            <w:pPr>
              <w:pStyle w:val="ListParagraph"/>
              <w:widowControl w:val="0"/>
              <w:numPr>
                <w:ilvl w:val="0"/>
                <w:numId w:val="4"/>
              </w:numPr>
              <w:spacing w:before="40" w:after="40" w:line="264" w:lineRule="auto"/>
              <w:contextualSpacing w:val="0"/>
            </w:pPr>
          </w:p>
        </w:tc>
        <w:tc>
          <w:tcPr>
            <w:tcW w:w="824" w:type="dxa"/>
          </w:tcPr>
          <w:p w:rsidR="00176186" w:rsidRPr="00F66B23" w:rsidRDefault="00176186" w:rsidP="00176186">
            <w:pPr>
              <w:pStyle w:val="ListParagraph"/>
              <w:widowControl w:val="0"/>
              <w:numPr>
                <w:ilvl w:val="0"/>
                <w:numId w:val="4"/>
              </w:numPr>
              <w:spacing w:before="40" w:after="40" w:line="264" w:lineRule="auto"/>
              <w:contextualSpacing w:val="0"/>
            </w:pPr>
          </w:p>
        </w:tc>
        <w:tc>
          <w:tcPr>
            <w:tcW w:w="826" w:type="dxa"/>
          </w:tcPr>
          <w:p w:rsidR="00176186" w:rsidRPr="00F66B23" w:rsidRDefault="00176186" w:rsidP="00176186">
            <w:pPr>
              <w:pStyle w:val="ListParagraph"/>
              <w:widowControl w:val="0"/>
              <w:numPr>
                <w:ilvl w:val="0"/>
                <w:numId w:val="4"/>
              </w:numPr>
              <w:spacing w:before="40" w:after="40" w:line="264" w:lineRule="auto"/>
              <w:contextualSpacing w:val="0"/>
            </w:pPr>
          </w:p>
        </w:tc>
      </w:tr>
      <w:tr w:rsidR="00176186" w:rsidTr="00241B0C">
        <w:tc>
          <w:tcPr>
            <w:tcW w:w="1999" w:type="dxa"/>
          </w:tcPr>
          <w:p w:rsidR="00176186" w:rsidRPr="0089420A" w:rsidRDefault="00176186" w:rsidP="00176186">
            <w:pPr>
              <w:pStyle w:val="ListParagraph"/>
              <w:widowControl w:val="0"/>
              <w:numPr>
                <w:ilvl w:val="0"/>
                <w:numId w:val="6"/>
              </w:numPr>
              <w:spacing w:before="40" w:after="40" w:line="264" w:lineRule="auto"/>
              <w:contextualSpacing w:val="0"/>
            </w:pPr>
            <w:r w:rsidRPr="0089420A">
              <w:t>oscillation</w:t>
            </w:r>
          </w:p>
        </w:tc>
        <w:tc>
          <w:tcPr>
            <w:tcW w:w="4659" w:type="dxa"/>
            <w:gridSpan w:val="2"/>
          </w:tcPr>
          <w:p w:rsidR="00176186" w:rsidRPr="0089420A" w:rsidRDefault="00176186" w:rsidP="00176186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>
              <w:t>k</w:t>
            </w:r>
            <w:r w:rsidRPr="0089420A">
              <w:t>now that an oscillation is a regular repetitive motion, e.g. a weight on a spring bouncing up and down, a pendulum swinging backwards and forwards or a string on a guitar vibrating to and fro</w:t>
            </w:r>
          </w:p>
          <w:p w:rsidR="00176186" w:rsidRPr="0089420A" w:rsidRDefault="00176186" w:rsidP="00176186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>
              <w:t>u</w:t>
            </w:r>
            <w:r w:rsidRPr="0089420A">
              <w:t>nderstand that one complete oscillation is a vibration of a particle or wave or source through one complete cycle, e.g. for a pendulum to swing from its maximum displacement on the left to its maximum displacement on the right AND back to the maximum displacement on the left</w:t>
            </w:r>
          </w:p>
        </w:tc>
        <w:tc>
          <w:tcPr>
            <w:tcW w:w="708" w:type="dxa"/>
          </w:tcPr>
          <w:p w:rsidR="00176186" w:rsidRPr="0089420A" w:rsidRDefault="00176186" w:rsidP="00176186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</w:p>
        </w:tc>
        <w:tc>
          <w:tcPr>
            <w:tcW w:w="824" w:type="dxa"/>
          </w:tcPr>
          <w:p w:rsidR="00176186" w:rsidRPr="00F66B23" w:rsidRDefault="00176186" w:rsidP="00176186">
            <w:pPr>
              <w:spacing w:before="40" w:after="40" w:line="264" w:lineRule="auto"/>
              <w:rPr>
                <w:rFonts w:eastAsia="Times New Roman"/>
              </w:rPr>
            </w:pPr>
          </w:p>
        </w:tc>
        <w:tc>
          <w:tcPr>
            <w:tcW w:w="826" w:type="dxa"/>
          </w:tcPr>
          <w:p w:rsidR="00176186" w:rsidRPr="00F66B23" w:rsidRDefault="00176186" w:rsidP="00176186">
            <w:pPr>
              <w:spacing w:before="40" w:after="40" w:line="264" w:lineRule="auto"/>
              <w:rPr>
                <w:rFonts w:eastAsia="Times New Roman"/>
              </w:rPr>
            </w:pPr>
          </w:p>
        </w:tc>
      </w:tr>
      <w:tr w:rsidR="00176186" w:rsidTr="00241B0C">
        <w:tc>
          <w:tcPr>
            <w:tcW w:w="1999" w:type="dxa"/>
          </w:tcPr>
          <w:p w:rsidR="00176186" w:rsidRPr="0089420A" w:rsidRDefault="00176186" w:rsidP="00176186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 xml:space="preserve">Graphical representation </w:t>
            </w:r>
            <w:r>
              <w:t>of wave features</w:t>
            </w:r>
          </w:p>
        </w:tc>
        <w:tc>
          <w:tcPr>
            <w:tcW w:w="4659" w:type="dxa"/>
            <w:gridSpan w:val="2"/>
          </w:tcPr>
          <w:p w:rsidR="00176186" w:rsidRPr="0089420A" w:rsidRDefault="00176186" w:rsidP="00176186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be able to identify and/or determine displacement, amplitude, wavelength,  period and frequency of waves or oscillations from information supplied on graphs and diagrams</w:t>
            </w:r>
          </w:p>
        </w:tc>
        <w:tc>
          <w:tcPr>
            <w:tcW w:w="708" w:type="dxa"/>
          </w:tcPr>
          <w:p w:rsidR="00176186" w:rsidRPr="00F66B23" w:rsidRDefault="00176186" w:rsidP="00176186">
            <w:pPr>
              <w:pStyle w:val="ListParagraph"/>
              <w:widowControl w:val="0"/>
              <w:numPr>
                <w:ilvl w:val="0"/>
                <w:numId w:val="4"/>
              </w:numPr>
              <w:spacing w:before="40" w:after="40" w:line="264" w:lineRule="auto"/>
              <w:contextualSpacing w:val="0"/>
            </w:pPr>
          </w:p>
        </w:tc>
        <w:tc>
          <w:tcPr>
            <w:tcW w:w="824" w:type="dxa"/>
          </w:tcPr>
          <w:p w:rsidR="00176186" w:rsidRPr="00F66B23" w:rsidRDefault="00176186" w:rsidP="00176186">
            <w:pPr>
              <w:pStyle w:val="ListParagraph"/>
              <w:widowControl w:val="0"/>
              <w:numPr>
                <w:ilvl w:val="0"/>
                <w:numId w:val="4"/>
              </w:numPr>
              <w:spacing w:before="40" w:after="40" w:line="264" w:lineRule="auto"/>
              <w:contextualSpacing w:val="0"/>
            </w:pPr>
          </w:p>
        </w:tc>
        <w:tc>
          <w:tcPr>
            <w:tcW w:w="826" w:type="dxa"/>
          </w:tcPr>
          <w:p w:rsidR="00176186" w:rsidRPr="00F66B23" w:rsidRDefault="00176186" w:rsidP="00176186">
            <w:pPr>
              <w:pStyle w:val="ListParagraph"/>
              <w:widowControl w:val="0"/>
              <w:numPr>
                <w:ilvl w:val="0"/>
                <w:numId w:val="4"/>
              </w:numPr>
              <w:spacing w:before="40" w:after="40" w:line="264" w:lineRule="auto"/>
              <w:contextualSpacing w:val="0"/>
            </w:pPr>
          </w:p>
        </w:tc>
      </w:tr>
      <w:tr w:rsidR="00176186" w:rsidTr="00241B0C">
        <w:tc>
          <w:tcPr>
            <w:tcW w:w="1999" w:type="dxa"/>
          </w:tcPr>
          <w:p w:rsidR="00176186" w:rsidRPr="0089420A" w:rsidRDefault="00176186" w:rsidP="00176186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Understand the difference between the two main types of wave:</w:t>
            </w:r>
          </w:p>
        </w:tc>
        <w:tc>
          <w:tcPr>
            <w:tcW w:w="4659" w:type="dxa"/>
            <w:gridSpan w:val="2"/>
          </w:tcPr>
          <w:p w:rsidR="00176186" w:rsidRPr="0089420A" w:rsidRDefault="00176186" w:rsidP="00176186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be able to describe the differences between transverse and longitudinal waves in terms of the motion of their particles</w:t>
            </w:r>
          </w:p>
          <w:p w:rsidR="00176186" w:rsidRPr="0089420A" w:rsidRDefault="00176186" w:rsidP="00176186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understand the production of transverse and longitudinal waves using a slinky</w:t>
            </w:r>
          </w:p>
          <w:p w:rsidR="00176186" w:rsidRPr="0089420A" w:rsidRDefault="00176186" w:rsidP="00176186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be able to identify examples of transverse and longitudinal waves</w:t>
            </w:r>
          </w:p>
        </w:tc>
        <w:tc>
          <w:tcPr>
            <w:tcW w:w="708" w:type="dxa"/>
          </w:tcPr>
          <w:p w:rsidR="00176186" w:rsidRPr="00F66B23" w:rsidRDefault="00176186" w:rsidP="00176186">
            <w:pPr>
              <w:pStyle w:val="ListParagraph"/>
              <w:widowControl w:val="0"/>
              <w:numPr>
                <w:ilvl w:val="0"/>
                <w:numId w:val="4"/>
              </w:numPr>
              <w:spacing w:before="40" w:after="40" w:line="264" w:lineRule="auto"/>
              <w:contextualSpacing w:val="0"/>
            </w:pPr>
          </w:p>
        </w:tc>
        <w:tc>
          <w:tcPr>
            <w:tcW w:w="824" w:type="dxa"/>
          </w:tcPr>
          <w:p w:rsidR="00176186" w:rsidRPr="00F66B23" w:rsidRDefault="00176186" w:rsidP="00176186">
            <w:pPr>
              <w:pStyle w:val="ListParagraph"/>
              <w:widowControl w:val="0"/>
              <w:numPr>
                <w:ilvl w:val="0"/>
                <w:numId w:val="4"/>
              </w:numPr>
              <w:spacing w:before="40" w:after="40" w:line="264" w:lineRule="auto"/>
              <w:contextualSpacing w:val="0"/>
            </w:pPr>
          </w:p>
        </w:tc>
        <w:tc>
          <w:tcPr>
            <w:tcW w:w="826" w:type="dxa"/>
          </w:tcPr>
          <w:p w:rsidR="00176186" w:rsidRPr="00F66B23" w:rsidRDefault="00176186" w:rsidP="00176186">
            <w:pPr>
              <w:pStyle w:val="ListParagraph"/>
              <w:widowControl w:val="0"/>
              <w:numPr>
                <w:ilvl w:val="0"/>
                <w:numId w:val="4"/>
              </w:numPr>
              <w:spacing w:before="40" w:after="40" w:line="264" w:lineRule="auto"/>
              <w:contextualSpacing w:val="0"/>
            </w:pPr>
          </w:p>
        </w:tc>
      </w:tr>
      <w:tr w:rsidR="00176186" w:rsidTr="00241B0C">
        <w:tc>
          <w:tcPr>
            <w:tcW w:w="1999" w:type="dxa"/>
          </w:tcPr>
          <w:p w:rsidR="00176186" w:rsidRPr="0089420A" w:rsidRDefault="00176186" w:rsidP="00176186">
            <w:pPr>
              <w:pStyle w:val="ListParagraph"/>
              <w:widowControl w:val="0"/>
              <w:numPr>
                <w:ilvl w:val="0"/>
                <w:numId w:val="6"/>
              </w:numPr>
              <w:spacing w:before="40" w:after="40" w:line="264" w:lineRule="auto"/>
              <w:contextualSpacing w:val="0"/>
            </w:pPr>
            <w:r w:rsidRPr="0089420A">
              <w:t>transverse</w:t>
            </w:r>
          </w:p>
        </w:tc>
        <w:tc>
          <w:tcPr>
            <w:tcW w:w="4659" w:type="dxa"/>
            <w:gridSpan w:val="2"/>
          </w:tcPr>
          <w:p w:rsidR="00176186" w:rsidRPr="0089420A" w:rsidRDefault="00176186" w:rsidP="00176186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know examples of transverse waves including all electromagnetic waves, seismic S-waves and surface water waves</w:t>
            </w:r>
          </w:p>
          <w:p w:rsidR="00176186" w:rsidRPr="0089420A" w:rsidRDefault="00176186" w:rsidP="00176186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 xml:space="preserve">be able to describe the motion of the </w:t>
            </w:r>
            <w:r w:rsidRPr="0089420A">
              <w:lastRenderedPageBreak/>
              <w:t>particles in a transverse wave</w:t>
            </w:r>
          </w:p>
        </w:tc>
        <w:tc>
          <w:tcPr>
            <w:tcW w:w="708" w:type="dxa"/>
          </w:tcPr>
          <w:p w:rsidR="00176186" w:rsidRPr="00F66B23" w:rsidRDefault="00176186" w:rsidP="00176186">
            <w:pPr>
              <w:spacing w:before="40" w:after="40" w:line="264" w:lineRule="auto"/>
              <w:rPr>
                <w:rFonts w:eastAsia="Times New Roman"/>
              </w:rPr>
            </w:pPr>
          </w:p>
        </w:tc>
        <w:tc>
          <w:tcPr>
            <w:tcW w:w="824" w:type="dxa"/>
          </w:tcPr>
          <w:p w:rsidR="00176186" w:rsidRPr="00F66B23" w:rsidRDefault="00176186" w:rsidP="00176186">
            <w:pPr>
              <w:spacing w:before="40" w:after="40" w:line="264" w:lineRule="auto"/>
              <w:rPr>
                <w:rFonts w:eastAsia="Times New Roman"/>
              </w:rPr>
            </w:pPr>
          </w:p>
        </w:tc>
        <w:tc>
          <w:tcPr>
            <w:tcW w:w="826" w:type="dxa"/>
          </w:tcPr>
          <w:p w:rsidR="00176186" w:rsidRPr="00F66B23" w:rsidRDefault="00176186" w:rsidP="00176186">
            <w:pPr>
              <w:spacing w:before="40" w:after="40" w:line="264" w:lineRule="auto"/>
              <w:rPr>
                <w:rFonts w:eastAsia="Times New Roman"/>
              </w:rPr>
            </w:pPr>
          </w:p>
        </w:tc>
      </w:tr>
      <w:tr w:rsidR="00176186" w:rsidTr="00241B0C">
        <w:tc>
          <w:tcPr>
            <w:tcW w:w="1999" w:type="dxa"/>
          </w:tcPr>
          <w:p w:rsidR="00176186" w:rsidRPr="0089420A" w:rsidRDefault="00176186" w:rsidP="00176186">
            <w:pPr>
              <w:pStyle w:val="ListParagraph"/>
              <w:widowControl w:val="0"/>
              <w:numPr>
                <w:ilvl w:val="0"/>
                <w:numId w:val="6"/>
              </w:numPr>
              <w:spacing w:before="40" w:after="40" w:line="264" w:lineRule="auto"/>
              <w:contextualSpacing w:val="0"/>
            </w:pPr>
            <w:r>
              <w:t>longitudinal</w:t>
            </w:r>
          </w:p>
        </w:tc>
        <w:tc>
          <w:tcPr>
            <w:tcW w:w="4659" w:type="dxa"/>
            <w:gridSpan w:val="2"/>
          </w:tcPr>
          <w:p w:rsidR="00176186" w:rsidRPr="0089420A" w:rsidRDefault="00176186" w:rsidP="00176186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know examples of longitudinal waves including sound, ultrasound and seismic P-waves</w:t>
            </w:r>
          </w:p>
          <w:p w:rsidR="00176186" w:rsidRPr="0089420A" w:rsidRDefault="00176186" w:rsidP="00176186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be able to describe the motion of the particles in a longitudinal wave</w:t>
            </w:r>
          </w:p>
          <w:p w:rsidR="00176186" w:rsidRPr="0089420A" w:rsidRDefault="00176186" w:rsidP="00176186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know the term and use the terms compression and rarefaction to describe longitudinal waves</w:t>
            </w:r>
          </w:p>
          <w:p w:rsidR="00176186" w:rsidRPr="0089420A" w:rsidRDefault="00176186" w:rsidP="00176186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understand the applications of longitudinal waves, to include ultra sound in diagnostic medicine and echo-location</w:t>
            </w:r>
          </w:p>
        </w:tc>
        <w:tc>
          <w:tcPr>
            <w:tcW w:w="708" w:type="dxa"/>
          </w:tcPr>
          <w:p w:rsidR="00176186" w:rsidRPr="0089420A" w:rsidRDefault="00176186" w:rsidP="00176186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</w:p>
        </w:tc>
        <w:tc>
          <w:tcPr>
            <w:tcW w:w="824" w:type="dxa"/>
          </w:tcPr>
          <w:p w:rsidR="00176186" w:rsidRPr="00F66B23" w:rsidRDefault="00176186" w:rsidP="00176186">
            <w:pPr>
              <w:spacing w:before="40" w:after="40" w:line="264" w:lineRule="auto"/>
              <w:rPr>
                <w:rFonts w:eastAsia="Times New Roman"/>
              </w:rPr>
            </w:pPr>
          </w:p>
        </w:tc>
        <w:tc>
          <w:tcPr>
            <w:tcW w:w="826" w:type="dxa"/>
          </w:tcPr>
          <w:p w:rsidR="00176186" w:rsidRPr="00F66B23" w:rsidRDefault="00176186" w:rsidP="00176186">
            <w:pPr>
              <w:spacing w:before="40" w:after="40" w:line="264" w:lineRule="auto"/>
              <w:rPr>
                <w:rFonts w:eastAsia="Times New Roman"/>
              </w:rPr>
            </w:pPr>
          </w:p>
        </w:tc>
      </w:tr>
      <w:tr w:rsidR="00176186" w:rsidTr="00241B0C">
        <w:tc>
          <w:tcPr>
            <w:tcW w:w="1999" w:type="dxa"/>
          </w:tcPr>
          <w:p w:rsidR="00176186" w:rsidRPr="0089420A" w:rsidRDefault="00176186" w:rsidP="00176186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Understand concepts of displacement, coherence, path difference, phase difference, superposition</w:t>
            </w:r>
            <w:r w:rsidRPr="0089420A">
              <w:rPr>
                <w:color w:val="FF0000"/>
              </w:rPr>
              <w:t xml:space="preserve"> </w:t>
            </w:r>
            <w:r w:rsidRPr="0089420A">
              <w:t xml:space="preserve">as </w:t>
            </w:r>
            <w:r>
              <w:t>applied to diffraction gratings</w:t>
            </w:r>
          </w:p>
        </w:tc>
        <w:tc>
          <w:tcPr>
            <w:tcW w:w="4659" w:type="dxa"/>
            <w:gridSpan w:val="2"/>
          </w:tcPr>
          <w:p w:rsidR="00176186" w:rsidRPr="0089420A" w:rsidRDefault="00176186" w:rsidP="00176186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understand the principle of superposition of waves, i.e. the net displacement of the medium at any point in space or time, is simply the sum of the</w:t>
            </w:r>
            <w:r>
              <w:t xml:space="preserve"> individual wave displacements</w:t>
            </w:r>
          </w:p>
          <w:p w:rsidR="00176186" w:rsidRPr="0089420A" w:rsidRDefault="00176186" w:rsidP="00176186">
            <w:pPr>
              <w:widowControl w:val="0"/>
              <w:numPr>
                <w:ilvl w:val="0"/>
                <w:numId w:val="5"/>
              </w:numPr>
              <w:spacing w:before="40" w:after="40" w:line="264" w:lineRule="auto"/>
            </w:pPr>
            <w:r w:rsidRPr="0089420A">
              <w:t xml:space="preserve">understand that phase difference is the amount by which one wave leads or lags (falls </w:t>
            </w:r>
            <w:r>
              <w:t>behind) another wave</w:t>
            </w:r>
          </w:p>
          <w:p w:rsidR="00176186" w:rsidRPr="0089420A" w:rsidRDefault="00176186" w:rsidP="00176186">
            <w:pPr>
              <w:widowControl w:val="0"/>
              <w:numPr>
                <w:ilvl w:val="0"/>
                <w:numId w:val="5"/>
              </w:numPr>
              <w:spacing w:before="40" w:after="40" w:line="264" w:lineRule="auto"/>
            </w:pPr>
            <w:r w:rsidRPr="0089420A">
              <w:t>phase difference can also be measured in degrees i.e. 1/4λ = ¼ x 360</w:t>
            </w:r>
            <w:r w:rsidRPr="0089420A">
              <w:rPr>
                <w:vertAlign w:val="superscript"/>
              </w:rPr>
              <w:t>0</w:t>
            </w:r>
            <w:r w:rsidRPr="0089420A">
              <w:t xml:space="preserve"> = 90</w:t>
            </w:r>
            <w:r w:rsidRPr="0089420A">
              <w:rPr>
                <w:vertAlign w:val="superscript"/>
              </w:rPr>
              <w:t>0</w:t>
            </w:r>
          </w:p>
          <w:p w:rsidR="00176186" w:rsidRPr="0089420A" w:rsidRDefault="00176186" w:rsidP="00176186">
            <w:pPr>
              <w:widowControl w:val="0"/>
              <w:numPr>
                <w:ilvl w:val="0"/>
                <w:numId w:val="5"/>
              </w:numPr>
              <w:spacing w:before="40" w:after="40" w:line="264" w:lineRule="auto"/>
            </w:pPr>
            <w:r w:rsidRPr="0089420A">
              <w:t xml:space="preserve">understand constructive and destructive superposition (interference) </w:t>
            </w:r>
          </w:p>
          <w:p w:rsidR="00176186" w:rsidRPr="0089420A" w:rsidRDefault="00176186" w:rsidP="00176186">
            <w:pPr>
              <w:widowControl w:val="0"/>
              <w:numPr>
                <w:ilvl w:val="0"/>
                <w:numId w:val="5"/>
              </w:numPr>
              <w:spacing w:before="40" w:after="40" w:line="264" w:lineRule="auto"/>
            </w:pPr>
            <w:proofErr w:type="gramStart"/>
            <w:r w:rsidRPr="0089420A">
              <w:t>understand</w:t>
            </w:r>
            <w:proofErr w:type="gramEnd"/>
            <w:r w:rsidRPr="0089420A">
              <w:t xml:space="preserve"> that constructive interference o</w:t>
            </w:r>
            <w:r>
              <w:t>ccurs when waves are in phase (</w:t>
            </w:r>
            <w:r w:rsidRPr="0089420A">
              <w:t>e.g. a peak meets a peak and they add to give a peak with twice the amplitude) and waves destructively interfere (i.e. cancel each other out) when</w:t>
            </w:r>
            <w:r>
              <w:t xml:space="preserve"> they are 180° out of phase. (e.</w:t>
            </w:r>
            <w:r w:rsidRPr="0089420A">
              <w:t>g. a peak meeting a trough with the same amplitud</w:t>
            </w:r>
            <w:r>
              <w:t>e gives zero wave displacement)</w:t>
            </w:r>
          </w:p>
          <w:p w:rsidR="00176186" w:rsidRPr="0089420A" w:rsidRDefault="00176186" w:rsidP="00176186">
            <w:pPr>
              <w:widowControl w:val="0"/>
              <w:numPr>
                <w:ilvl w:val="0"/>
                <w:numId w:val="5"/>
              </w:numPr>
              <w:spacing w:before="40" w:after="40" w:line="264" w:lineRule="auto"/>
            </w:pPr>
            <w:r w:rsidRPr="0089420A">
              <w:t>know that displacement  is a vector quantity which refers to the distance moved by a wave or particle or me</w:t>
            </w:r>
            <w:r>
              <w:t>dium from its original position</w:t>
            </w:r>
          </w:p>
          <w:p w:rsidR="00176186" w:rsidRPr="0089420A" w:rsidRDefault="00176186" w:rsidP="00176186">
            <w:pPr>
              <w:widowControl w:val="0"/>
              <w:numPr>
                <w:ilvl w:val="0"/>
                <w:numId w:val="5"/>
              </w:numPr>
              <w:spacing w:before="40" w:after="40" w:line="264" w:lineRule="auto"/>
            </w:pPr>
            <w:r w:rsidRPr="0089420A">
              <w:t>know that sources of waves are coherent if they have the same frequency and are in phase or have a constant phase difference</w:t>
            </w:r>
          </w:p>
          <w:p w:rsidR="00176186" w:rsidRPr="0089420A" w:rsidRDefault="00176186" w:rsidP="00176186">
            <w:pPr>
              <w:widowControl w:val="0"/>
              <w:numPr>
                <w:ilvl w:val="0"/>
                <w:numId w:val="5"/>
              </w:numPr>
              <w:spacing w:before="40" w:after="40" w:line="264" w:lineRule="auto"/>
            </w:pPr>
            <w:r w:rsidRPr="0089420A">
              <w:t>know that a path difference of one wavelength gives constructive interference (as a peak will always coincide with another peak and a trough will always coincide with another trough</w:t>
            </w:r>
            <w:r>
              <w:t>,</w:t>
            </w:r>
            <w:r w:rsidRPr="0089420A">
              <w:t xml:space="preserve"> i.e. the waves arrive in phase </w:t>
            </w:r>
            <w:r w:rsidRPr="0089420A">
              <w:lastRenderedPageBreak/>
              <w:t>with each other) and a path difference of half a wavelength gives destructive interference (as a peak will always coincide with a trough</w:t>
            </w:r>
            <w:r>
              <w:t>,</w:t>
            </w:r>
            <w:r w:rsidRPr="0089420A">
              <w:t xml:space="preserve"> i.e. the waves have a phase difference of ½λ  or 180</w:t>
            </w:r>
            <w:r w:rsidRPr="0089420A">
              <w:rPr>
                <w:vertAlign w:val="superscript"/>
              </w:rPr>
              <w:t>0</w:t>
            </w:r>
            <w:r w:rsidRPr="0089420A">
              <w:t>)</w:t>
            </w:r>
          </w:p>
        </w:tc>
        <w:tc>
          <w:tcPr>
            <w:tcW w:w="708" w:type="dxa"/>
          </w:tcPr>
          <w:p w:rsidR="00176186" w:rsidRPr="0089420A" w:rsidRDefault="00176186" w:rsidP="00176186">
            <w:pPr>
              <w:widowControl w:val="0"/>
              <w:numPr>
                <w:ilvl w:val="0"/>
                <w:numId w:val="5"/>
              </w:numPr>
              <w:spacing w:before="40" w:after="40" w:line="264" w:lineRule="auto"/>
            </w:pPr>
          </w:p>
        </w:tc>
        <w:tc>
          <w:tcPr>
            <w:tcW w:w="824" w:type="dxa"/>
          </w:tcPr>
          <w:p w:rsidR="00176186" w:rsidRPr="00F66B23" w:rsidRDefault="00176186" w:rsidP="00176186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40" w:beforeAutospacing="0" w:after="40" w:afterAutospacing="0" w:line="264" w:lineRule="auto"/>
              <w:ind w:left="357" w:hanging="357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6" w:type="dxa"/>
          </w:tcPr>
          <w:p w:rsidR="00176186" w:rsidRPr="00F66B23" w:rsidRDefault="00176186" w:rsidP="00176186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40" w:beforeAutospacing="0" w:after="40" w:afterAutospacing="0" w:line="264" w:lineRule="auto"/>
              <w:ind w:left="357" w:hanging="357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76186" w:rsidTr="00241B0C">
        <w:tc>
          <w:tcPr>
            <w:tcW w:w="6658" w:type="dxa"/>
            <w:gridSpan w:val="3"/>
          </w:tcPr>
          <w:p w:rsidR="00176186" w:rsidRPr="0089420A" w:rsidRDefault="00176186" w:rsidP="00176186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Understand the industrial application of diffraction gratings, to include:</w:t>
            </w:r>
          </w:p>
        </w:tc>
        <w:tc>
          <w:tcPr>
            <w:tcW w:w="708" w:type="dxa"/>
          </w:tcPr>
          <w:p w:rsidR="00176186" w:rsidRPr="0089420A" w:rsidRDefault="00176186" w:rsidP="00176186">
            <w:pPr>
              <w:widowControl w:val="0"/>
              <w:spacing w:before="40" w:after="40" w:line="264" w:lineRule="auto"/>
            </w:pPr>
          </w:p>
        </w:tc>
        <w:tc>
          <w:tcPr>
            <w:tcW w:w="824" w:type="dxa"/>
          </w:tcPr>
          <w:p w:rsidR="00176186" w:rsidRPr="00F66B23" w:rsidRDefault="00176186" w:rsidP="009D2CF2">
            <w:pPr>
              <w:pStyle w:val="NormalWeb"/>
              <w:shd w:val="clear" w:color="auto" w:fill="FFFFFF"/>
              <w:spacing w:before="40" w:beforeAutospacing="0" w:after="40" w:afterAutospacing="0" w:line="264" w:lineRule="auto"/>
              <w:ind w:left="567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6" w:type="dxa"/>
          </w:tcPr>
          <w:p w:rsidR="00176186" w:rsidRPr="00F66B23" w:rsidRDefault="00176186" w:rsidP="009D2CF2">
            <w:pPr>
              <w:pStyle w:val="NormalWeb"/>
              <w:shd w:val="clear" w:color="auto" w:fill="FFFFFF"/>
              <w:spacing w:before="40" w:beforeAutospacing="0" w:after="40" w:afterAutospacing="0" w:line="264" w:lineRule="auto"/>
              <w:ind w:left="357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2CF2" w:rsidTr="00241B0C">
        <w:tc>
          <w:tcPr>
            <w:tcW w:w="2405" w:type="dxa"/>
            <w:gridSpan w:val="2"/>
          </w:tcPr>
          <w:p w:rsidR="009D2CF2" w:rsidRPr="0089420A" w:rsidRDefault="009D2CF2" w:rsidP="009D2CF2">
            <w:pPr>
              <w:pStyle w:val="ListParagraph"/>
              <w:widowControl w:val="0"/>
              <w:numPr>
                <w:ilvl w:val="0"/>
                <w:numId w:val="6"/>
              </w:numPr>
              <w:spacing w:before="40" w:after="40" w:line="264" w:lineRule="auto"/>
              <w:contextualSpacing w:val="0"/>
            </w:pPr>
            <w:r w:rsidRPr="0089420A">
              <w:t>emission spectra</w:t>
            </w:r>
          </w:p>
        </w:tc>
        <w:tc>
          <w:tcPr>
            <w:tcW w:w="4253" w:type="dxa"/>
          </w:tcPr>
          <w:p w:rsidR="009D2CF2" w:rsidRPr="0089420A" w:rsidRDefault="009D2CF2" w:rsidP="009D2CF2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know that an (atomic) emission spectra is the range of frequencies of light emitted by an element</w:t>
            </w:r>
          </w:p>
          <w:p w:rsidR="009D2CF2" w:rsidRPr="0089420A" w:rsidRDefault="009D2CF2" w:rsidP="009D2CF2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understand that an emission spectrum is produced by an element due to energy level changes of electrons</w:t>
            </w:r>
          </w:p>
          <w:p w:rsidR="009D2CF2" w:rsidRPr="0089420A" w:rsidRDefault="009D2CF2" w:rsidP="009D2CF2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know that as the electrons lose energy when returning to a lower energy level they emit light of a specific frequency</w:t>
            </w:r>
          </w:p>
          <w:p w:rsidR="009D2CF2" w:rsidRPr="0089420A" w:rsidRDefault="009D2CF2" w:rsidP="009D2CF2">
            <w:pPr>
              <w:widowControl w:val="0"/>
              <w:spacing w:before="40" w:after="40" w:line="264" w:lineRule="auto"/>
            </w:pPr>
          </w:p>
        </w:tc>
        <w:tc>
          <w:tcPr>
            <w:tcW w:w="708" w:type="dxa"/>
          </w:tcPr>
          <w:p w:rsidR="009D2CF2" w:rsidRPr="0089420A" w:rsidRDefault="009D2CF2" w:rsidP="009D2CF2">
            <w:pPr>
              <w:widowControl w:val="0"/>
              <w:spacing w:before="40" w:after="40" w:line="264" w:lineRule="auto"/>
            </w:pPr>
          </w:p>
        </w:tc>
        <w:tc>
          <w:tcPr>
            <w:tcW w:w="824" w:type="dxa"/>
          </w:tcPr>
          <w:p w:rsidR="009D2CF2" w:rsidRPr="00F66B23" w:rsidRDefault="009D2CF2" w:rsidP="009D2CF2">
            <w:pPr>
              <w:pStyle w:val="NormalWeb"/>
              <w:shd w:val="clear" w:color="auto" w:fill="FFFFFF"/>
              <w:spacing w:before="40" w:beforeAutospacing="0" w:after="40" w:afterAutospacing="0" w:line="264" w:lineRule="auto"/>
              <w:ind w:left="357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6" w:type="dxa"/>
          </w:tcPr>
          <w:p w:rsidR="009D2CF2" w:rsidRPr="00F66B23" w:rsidRDefault="009D2CF2" w:rsidP="009D2CF2">
            <w:pPr>
              <w:pStyle w:val="NormalWeb"/>
              <w:shd w:val="clear" w:color="auto" w:fill="FFFFFF"/>
              <w:spacing w:before="40" w:beforeAutospacing="0" w:after="40" w:afterAutospacing="0" w:line="264" w:lineRule="auto"/>
              <w:ind w:left="357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2CF2" w:rsidTr="00241B0C">
        <w:tc>
          <w:tcPr>
            <w:tcW w:w="2405" w:type="dxa"/>
            <w:gridSpan w:val="2"/>
          </w:tcPr>
          <w:p w:rsidR="009D2CF2" w:rsidRPr="0089420A" w:rsidRDefault="009D2CF2" w:rsidP="009D2CF2">
            <w:pPr>
              <w:pStyle w:val="ListParagraph"/>
              <w:widowControl w:val="0"/>
              <w:numPr>
                <w:ilvl w:val="0"/>
                <w:numId w:val="6"/>
              </w:numPr>
              <w:spacing w:before="40" w:after="40" w:line="264" w:lineRule="auto"/>
              <w:contextualSpacing w:val="0"/>
            </w:pPr>
            <w:r w:rsidRPr="0089420A">
              <w:t>identifying gases</w:t>
            </w:r>
          </w:p>
        </w:tc>
        <w:tc>
          <w:tcPr>
            <w:tcW w:w="4253" w:type="dxa"/>
          </w:tcPr>
          <w:p w:rsidR="009D2CF2" w:rsidRPr="0089420A" w:rsidRDefault="009D2CF2" w:rsidP="009D2CF2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know that the emission spectrum of each element is unique and so can be used to identify the element</w:t>
            </w:r>
          </w:p>
          <w:p w:rsidR="009D2CF2" w:rsidRPr="0089420A" w:rsidRDefault="009D2CF2" w:rsidP="009D2CF2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 xml:space="preserve">understand that elements such as mercury, sodium, lithium, potassium and other </w:t>
            </w:r>
            <w:r>
              <w:t xml:space="preserve">heavy metals can be </w:t>
            </w:r>
            <w:proofErr w:type="spellStart"/>
            <w:r>
              <w:t>vapourised</w:t>
            </w:r>
            <w:proofErr w:type="spellEnd"/>
            <w:r>
              <w:t xml:space="preserve"> </w:t>
            </w:r>
            <w:r w:rsidRPr="0089420A">
              <w:t>to form gases that can then be energised to emit (atomic) emission spectra</w:t>
            </w:r>
          </w:p>
        </w:tc>
        <w:tc>
          <w:tcPr>
            <w:tcW w:w="708" w:type="dxa"/>
          </w:tcPr>
          <w:p w:rsidR="009D2CF2" w:rsidRPr="0089420A" w:rsidRDefault="009D2CF2" w:rsidP="009D2CF2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</w:p>
        </w:tc>
        <w:tc>
          <w:tcPr>
            <w:tcW w:w="824" w:type="dxa"/>
          </w:tcPr>
          <w:p w:rsidR="009D2CF2" w:rsidRPr="00F66B23" w:rsidRDefault="009D2CF2" w:rsidP="009D2CF2">
            <w:pPr>
              <w:pStyle w:val="NormalWeb"/>
              <w:shd w:val="clear" w:color="auto" w:fill="FFFFFF"/>
              <w:spacing w:before="40" w:beforeAutospacing="0" w:after="40" w:afterAutospacing="0" w:line="264" w:lineRule="auto"/>
              <w:ind w:left="357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6" w:type="dxa"/>
          </w:tcPr>
          <w:p w:rsidR="009D2CF2" w:rsidRPr="00F66B23" w:rsidRDefault="009D2CF2" w:rsidP="009D2CF2">
            <w:pPr>
              <w:pStyle w:val="NormalWeb"/>
              <w:shd w:val="clear" w:color="auto" w:fill="FFFFFF"/>
              <w:spacing w:before="40" w:beforeAutospacing="0" w:after="40" w:afterAutospacing="0" w:line="264" w:lineRule="auto"/>
              <w:ind w:left="357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2CF2" w:rsidTr="00241B0C">
        <w:tc>
          <w:tcPr>
            <w:tcW w:w="2405" w:type="dxa"/>
            <w:gridSpan w:val="2"/>
          </w:tcPr>
          <w:p w:rsidR="009D2CF2" w:rsidRPr="0089420A" w:rsidRDefault="009D2CF2" w:rsidP="009D2CF2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Be able to use the wave equation:</w:t>
            </w:r>
          </w:p>
        </w:tc>
        <w:tc>
          <w:tcPr>
            <w:tcW w:w="4253" w:type="dxa"/>
          </w:tcPr>
          <w:p w:rsidR="009D2CF2" w:rsidRPr="0089420A" w:rsidRDefault="009D2CF2" w:rsidP="009D2CF2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know that v is the velocity ( or speed) of the wave in ms</w:t>
            </w:r>
            <w:r w:rsidRPr="0089420A">
              <w:rPr>
                <w:vertAlign w:val="superscript"/>
              </w:rPr>
              <w:t>-1</w:t>
            </w:r>
          </w:p>
          <w:p w:rsidR="009D2CF2" w:rsidRPr="0089420A" w:rsidRDefault="009D2CF2" w:rsidP="009D2CF2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know that f is the frequency of the wave in Hz (s</w:t>
            </w:r>
            <w:r w:rsidRPr="0089420A">
              <w:rPr>
                <w:vertAlign w:val="superscript"/>
              </w:rPr>
              <w:t>-1</w:t>
            </w:r>
            <w:r w:rsidRPr="0089420A">
              <w:t xml:space="preserve">) </w:t>
            </w:r>
          </w:p>
          <w:p w:rsidR="009D2CF2" w:rsidRPr="0089420A" w:rsidRDefault="009D2CF2" w:rsidP="009D2CF2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know that  λ is the wavelength of the wave in m</w:t>
            </w:r>
          </w:p>
          <w:p w:rsidR="009D2CF2" w:rsidRPr="0089420A" w:rsidRDefault="009D2CF2" w:rsidP="009D2CF2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be able to substitute values for any two of velocity, v or frequency, f or wavelength, λ into this equation and calculate a value for the other term</w:t>
            </w:r>
          </w:p>
          <w:p w:rsidR="009D2CF2" w:rsidRPr="0089420A" w:rsidRDefault="009D2CF2" w:rsidP="009D2CF2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>
              <w:t>b</w:t>
            </w:r>
            <w:r w:rsidRPr="0089420A">
              <w:t>e able to re-arrange/transform the equation, i.e. change the subject of the equation</w:t>
            </w:r>
          </w:p>
        </w:tc>
        <w:tc>
          <w:tcPr>
            <w:tcW w:w="708" w:type="dxa"/>
          </w:tcPr>
          <w:p w:rsidR="009D2CF2" w:rsidRPr="0089420A" w:rsidRDefault="009D2CF2" w:rsidP="009D2CF2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</w:p>
        </w:tc>
        <w:tc>
          <w:tcPr>
            <w:tcW w:w="824" w:type="dxa"/>
          </w:tcPr>
          <w:p w:rsidR="009D2CF2" w:rsidRPr="00F66B23" w:rsidRDefault="009D2CF2" w:rsidP="009D2CF2">
            <w:pPr>
              <w:pStyle w:val="ListParagraph"/>
              <w:widowControl w:val="0"/>
              <w:numPr>
                <w:ilvl w:val="0"/>
                <w:numId w:val="4"/>
              </w:numPr>
              <w:spacing w:before="40" w:after="40" w:line="264" w:lineRule="auto"/>
              <w:contextualSpacing w:val="0"/>
            </w:pPr>
          </w:p>
        </w:tc>
        <w:tc>
          <w:tcPr>
            <w:tcW w:w="826" w:type="dxa"/>
          </w:tcPr>
          <w:p w:rsidR="009D2CF2" w:rsidRPr="00F66B23" w:rsidRDefault="009D2CF2" w:rsidP="009D2CF2">
            <w:pPr>
              <w:pStyle w:val="ListParagraph"/>
              <w:widowControl w:val="0"/>
              <w:numPr>
                <w:ilvl w:val="0"/>
                <w:numId w:val="4"/>
              </w:numPr>
              <w:spacing w:before="40" w:after="40" w:line="264" w:lineRule="auto"/>
              <w:contextualSpacing w:val="0"/>
            </w:pPr>
          </w:p>
        </w:tc>
      </w:tr>
      <w:tr w:rsidR="009D2CF2" w:rsidTr="00241B0C">
        <w:tc>
          <w:tcPr>
            <w:tcW w:w="2405" w:type="dxa"/>
            <w:gridSpan w:val="2"/>
          </w:tcPr>
          <w:p w:rsidR="009D2CF2" w:rsidRPr="0089420A" w:rsidRDefault="009D2CF2" w:rsidP="009D2CF2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Understand the concept and applications of stationary waves,</w:t>
            </w:r>
            <w:r>
              <w:t xml:space="preserve"> resonance</w:t>
            </w:r>
          </w:p>
        </w:tc>
        <w:tc>
          <w:tcPr>
            <w:tcW w:w="4253" w:type="dxa"/>
          </w:tcPr>
          <w:p w:rsidR="009D2CF2" w:rsidRPr="0089420A" w:rsidRDefault="009D2CF2" w:rsidP="009D2CF2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know that a standing wave arises from a combination of reflection of a wave and interference between the original (incident) and the reflected wave</w:t>
            </w:r>
          </w:p>
          <w:p w:rsidR="009D2CF2" w:rsidRPr="0089420A" w:rsidRDefault="009D2CF2" w:rsidP="009D2CF2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 xml:space="preserve">know that in strings the amplitude of the </w:t>
            </w:r>
            <w:r w:rsidRPr="0089420A">
              <w:lastRenderedPageBreak/>
              <w:t>standing wave is twice that of the incident or reflected wave as constructive interference takes place</w:t>
            </w:r>
          </w:p>
          <w:p w:rsidR="009D2CF2" w:rsidRPr="0089420A" w:rsidRDefault="009D2CF2" w:rsidP="009D2CF2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know that a point of maximum vibration in a standing wave is called an antinode</w:t>
            </w:r>
          </w:p>
          <w:p w:rsidR="009D2CF2" w:rsidRPr="0089420A" w:rsidRDefault="009D2CF2" w:rsidP="009D2CF2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know that a point of zero vibration in a standing wave is called a node</w:t>
            </w:r>
          </w:p>
          <w:p w:rsidR="009D2CF2" w:rsidRPr="0089420A" w:rsidRDefault="009D2CF2" w:rsidP="009D2CF2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be able to identify nodes and antinodes in standing waves</w:t>
            </w:r>
          </w:p>
          <w:p w:rsidR="009D2CF2" w:rsidRPr="0089420A" w:rsidRDefault="009D2CF2" w:rsidP="009D2CF2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know that the separation of adjacent nodes is half a wavelength, λ/2</w:t>
            </w:r>
          </w:p>
          <w:p w:rsidR="009D2CF2" w:rsidRPr="0089420A" w:rsidRDefault="009D2CF2" w:rsidP="009D2CF2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know that the separation of adjacent antinodes is half a wavelength, λ/2</w:t>
            </w:r>
          </w:p>
          <w:p w:rsidR="009D2CF2" w:rsidRPr="0089420A" w:rsidRDefault="009D2CF2" w:rsidP="009D2CF2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 xml:space="preserve">be able to identify fundamental frequencies and harmonics </w:t>
            </w:r>
            <w:r>
              <w:t>from diagrams of standing waves</w:t>
            </w:r>
          </w:p>
          <w:p w:rsidR="009D2CF2" w:rsidRPr="0089420A" w:rsidRDefault="009D2CF2" w:rsidP="009D2CF2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use information from diagrams of standing waves to determine wavelengths and frequencies of waves</w:t>
            </w:r>
          </w:p>
          <w:p w:rsidR="009D2CF2" w:rsidRPr="0089420A" w:rsidRDefault="009D2CF2" w:rsidP="009D2CF2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understand resonance, including vibration in strings, air in pipes or tubes and percussion instruments</w:t>
            </w:r>
          </w:p>
          <w:p w:rsidR="009D2CF2" w:rsidRPr="0089420A" w:rsidRDefault="009D2CF2" w:rsidP="009D2CF2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understand that stationary waves are also referred to as standing waves</w:t>
            </w:r>
          </w:p>
        </w:tc>
        <w:tc>
          <w:tcPr>
            <w:tcW w:w="708" w:type="dxa"/>
          </w:tcPr>
          <w:p w:rsidR="009D2CF2" w:rsidRPr="0089420A" w:rsidRDefault="009D2CF2" w:rsidP="009D2CF2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</w:p>
        </w:tc>
        <w:tc>
          <w:tcPr>
            <w:tcW w:w="824" w:type="dxa"/>
          </w:tcPr>
          <w:p w:rsidR="009D2CF2" w:rsidRPr="00F66B23" w:rsidRDefault="009D2CF2" w:rsidP="009D2CF2">
            <w:pPr>
              <w:pStyle w:val="ListParagraph"/>
              <w:widowControl w:val="0"/>
              <w:numPr>
                <w:ilvl w:val="0"/>
                <w:numId w:val="4"/>
              </w:numPr>
              <w:spacing w:before="40" w:after="40" w:line="264" w:lineRule="auto"/>
              <w:contextualSpacing w:val="0"/>
            </w:pPr>
          </w:p>
        </w:tc>
        <w:tc>
          <w:tcPr>
            <w:tcW w:w="826" w:type="dxa"/>
          </w:tcPr>
          <w:p w:rsidR="009D2CF2" w:rsidRPr="00F66B23" w:rsidRDefault="009D2CF2" w:rsidP="009D2CF2">
            <w:pPr>
              <w:pStyle w:val="ListParagraph"/>
              <w:widowControl w:val="0"/>
              <w:numPr>
                <w:ilvl w:val="0"/>
                <w:numId w:val="4"/>
              </w:numPr>
              <w:spacing w:before="40" w:after="40" w:line="264" w:lineRule="auto"/>
              <w:contextualSpacing w:val="0"/>
            </w:pPr>
          </w:p>
        </w:tc>
      </w:tr>
      <w:tr w:rsidR="009D2CF2" w:rsidTr="00241B0C">
        <w:tc>
          <w:tcPr>
            <w:tcW w:w="2405" w:type="dxa"/>
            <w:gridSpan w:val="2"/>
          </w:tcPr>
          <w:p w:rsidR="009D2CF2" w:rsidRPr="0089420A" w:rsidRDefault="009D2CF2" w:rsidP="009D2CF2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>
              <w:t>Musical instruments</w:t>
            </w:r>
          </w:p>
        </w:tc>
        <w:tc>
          <w:tcPr>
            <w:tcW w:w="4253" w:type="dxa"/>
          </w:tcPr>
          <w:p w:rsidR="009D2CF2" w:rsidRPr="0089420A" w:rsidRDefault="009D2CF2" w:rsidP="009D2CF2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understand the principles of stationary waves and resonance when applied to a range of musical instruments</w:t>
            </w:r>
          </w:p>
          <w:p w:rsidR="009D2CF2" w:rsidRPr="0089420A" w:rsidRDefault="009D2CF2" w:rsidP="009D2CF2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  <w:r w:rsidRPr="0089420A">
              <w:t>understand the principles of how a standing wave is produced in vibrating strings, vibrating columns o</w:t>
            </w:r>
            <w:r>
              <w:t>f air or percussion instruments</w:t>
            </w:r>
          </w:p>
        </w:tc>
        <w:tc>
          <w:tcPr>
            <w:tcW w:w="708" w:type="dxa"/>
          </w:tcPr>
          <w:p w:rsidR="009D2CF2" w:rsidRPr="0089420A" w:rsidRDefault="009D2CF2" w:rsidP="009D2CF2">
            <w:pPr>
              <w:pStyle w:val="ListParagraph"/>
              <w:widowControl w:val="0"/>
              <w:numPr>
                <w:ilvl w:val="0"/>
                <w:numId w:val="5"/>
              </w:numPr>
              <w:spacing w:before="40" w:after="40" w:line="264" w:lineRule="auto"/>
              <w:contextualSpacing w:val="0"/>
            </w:pPr>
          </w:p>
        </w:tc>
        <w:tc>
          <w:tcPr>
            <w:tcW w:w="824" w:type="dxa"/>
          </w:tcPr>
          <w:p w:rsidR="009D2CF2" w:rsidRPr="00F66B23" w:rsidRDefault="009D2CF2" w:rsidP="009D2CF2">
            <w:pPr>
              <w:pStyle w:val="ListParagraph"/>
              <w:widowControl w:val="0"/>
              <w:numPr>
                <w:ilvl w:val="0"/>
                <w:numId w:val="4"/>
              </w:numPr>
              <w:spacing w:before="40" w:after="40" w:line="264" w:lineRule="auto"/>
              <w:contextualSpacing w:val="0"/>
            </w:pPr>
          </w:p>
        </w:tc>
        <w:tc>
          <w:tcPr>
            <w:tcW w:w="826" w:type="dxa"/>
          </w:tcPr>
          <w:p w:rsidR="009D2CF2" w:rsidRPr="00F66B23" w:rsidRDefault="009D2CF2" w:rsidP="009D2CF2">
            <w:pPr>
              <w:pStyle w:val="ListParagraph"/>
              <w:widowControl w:val="0"/>
              <w:numPr>
                <w:ilvl w:val="0"/>
                <w:numId w:val="4"/>
              </w:numPr>
              <w:spacing w:before="40" w:after="40" w:line="264" w:lineRule="auto"/>
              <w:contextualSpacing w:val="0"/>
            </w:pPr>
          </w:p>
        </w:tc>
      </w:tr>
    </w:tbl>
    <w:p w:rsidR="003A7CD7" w:rsidRDefault="003A7CD7" w:rsidP="00D31A48">
      <w:pPr>
        <w:rPr>
          <w:rFonts w:ascii="Century Gothic" w:hAnsi="Century Gothic" w:cs="Verdana"/>
          <w:b/>
          <w:sz w:val="28"/>
          <w:szCs w:val="28"/>
        </w:rPr>
      </w:pPr>
    </w:p>
    <w:p w:rsidR="003A7CD7" w:rsidRDefault="003A7CD7" w:rsidP="00D31A48">
      <w:pPr>
        <w:rPr>
          <w:rFonts w:ascii="Century Gothic" w:hAnsi="Century Gothic" w:cs="Verdana"/>
          <w:b/>
          <w:sz w:val="28"/>
          <w:szCs w:val="28"/>
        </w:rPr>
      </w:pPr>
    </w:p>
    <w:p w:rsidR="003A7CD7" w:rsidRDefault="003A7CD7" w:rsidP="00D31A48">
      <w:pPr>
        <w:rPr>
          <w:rFonts w:ascii="Century Gothic" w:hAnsi="Century Gothic" w:cs="Verdana"/>
          <w:b/>
          <w:sz w:val="28"/>
          <w:szCs w:val="28"/>
        </w:rPr>
      </w:pPr>
    </w:p>
    <w:p w:rsidR="003A7CD7" w:rsidRDefault="003A7CD7" w:rsidP="00D31A48">
      <w:pPr>
        <w:rPr>
          <w:rFonts w:ascii="Century Gothic" w:hAnsi="Century Gothic" w:cs="Verdana"/>
          <w:b/>
          <w:sz w:val="28"/>
          <w:szCs w:val="28"/>
        </w:rPr>
      </w:pPr>
    </w:p>
    <w:p w:rsidR="003A7CD7" w:rsidRDefault="003A7CD7" w:rsidP="00D31A48">
      <w:pPr>
        <w:rPr>
          <w:rFonts w:ascii="Century Gothic" w:hAnsi="Century Gothic" w:cs="Verdana"/>
          <w:b/>
          <w:sz w:val="28"/>
          <w:szCs w:val="28"/>
        </w:rPr>
      </w:pPr>
    </w:p>
    <w:p w:rsidR="003A7CD7" w:rsidRDefault="003A7CD7" w:rsidP="00D31A48">
      <w:pPr>
        <w:rPr>
          <w:rFonts w:ascii="Century Gothic" w:hAnsi="Century Gothic" w:cs="Verdana"/>
          <w:b/>
          <w:sz w:val="28"/>
          <w:szCs w:val="28"/>
        </w:rPr>
      </w:pPr>
    </w:p>
    <w:p w:rsidR="003A7CD7" w:rsidRDefault="003A7CD7" w:rsidP="00D31A48">
      <w:pPr>
        <w:rPr>
          <w:rFonts w:ascii="Century Gothic" w:hAnsi="Century Gothic" w:cs="Verdana"/>
          <w:b/>
          <w:sz w:val="28"/>
          <w:szCs w:val="28"/>
        </w:rPr>
      </w:pPr>
    </w:p>
    <w:p w:rsidR="003A7CD7" w:rsidRDefault="003A7CD7" w:rsidP="00D31A48">
      <w:pPr>
        <w:rPr>
          <w:rFonts w:ascii="Century Gothic" w:hAnsi="Century Gothic" w:cs="Verdana"/>
          <w:b/>
          <w:sz w:val="28"/>
          <w:szCs w:val="28"/>
        </w:rPr>
      </w:pPr>
    </w:p>
    <w:p w:rsidR="00D31A48" w:rsidRDefault="00D31A48" w:rsidP="00D31A48">
      <w:pPr>
        <w:rPr>
          <w:rFonts w:ascii="Century Gothic" w:hAnsi="Century Gothic" w:cs="Verdana"/>
          <w:b/>
          <w:sz w:val="28"/>
          <w:szCs w:val="28"/>
        </w:rPr>
      </w:pPr>
      <w:r w:rsidRPr="005C2F27">
        <w:rPr>
          <w:rFonts w:ascii="Century Gothic" w:hAnsi="Century Gothic" w:cs="Verdana"/>
          <w:b/>
          <w:sz w:val="28"/>
          <w:szCs w:val="28"/>
        </w:rPr>
        <w:lastRenderedPageBreak/>
        <w:t>Waves</w:t>
      </w:r>
    </w:p>
    <w:p w:rsidR="00D31A48" w:rsidRDefault="00D31A48" w:rsidP="00D31A48">
      <w:pPr>
        <w:rPr>
          <w:rFonts w:ascii="Century Gothic" w:hAnsi="Century Gothic" w:cs="Verdana"/>
          <w:sz w:val="24"/>
          <w:szCs w:val="24"/>
        </w:rPr>
      </w:pPr>
      <w:r w:rsidRPr="005C2F27">
        <w:rPr>
          <w:rFonts w:ascii="Century Gothic" w:hAnsi="Century Gothic" w:cs="Verdana"/>
          <w:sz w:val="24"/>
          <w:szCs w:val="24"/>
        </w:rPr>
        <w:t xml:space="preserve">Wave motion transfers ____________ from one place to another. </w:t>
      </w:r>
    </w:p>
    <w:p w:rsidR="005B4D46" w:rsidRDefault="007F2E25" w:rsidP="00D31A48">
      <w:pPr>
        <w:rPr>
          <w:rFonts w:ascii="Century Gothic" w:hAnsi="Century Gothic" w:cs="Verdana"/>
          <w:sz w:val="24"/>
          <w:szCs w:val="24"/>
        </w:rPr>
      </w:pPr>
      <w:hyperlink r:id="rId7" w:history="1">
        <w:r w:rsidR="005B4D46" w:rsidRPr="004C0957">
          <w:rPr>
            <w:rStyle w:val="Hyperlink"/>
            <w:rFonts w:ascii="Century Gothic" w:hAnsi="Century Gothic" w:cs="Verdana"/>
            <w:sz w:val="24"/>
            <w:szCs w:val="24"/>
          </w:rPr>
          <w:t>https://www.youtube.com/watch?v=KMfxwQWrBgY</w:t>
        </w:r>
      </w:hyperlink>
    </w:p>
    <w:p w:rsidR="00A27CD2" w:rsidRDefault="00A27CD2" w:rsidP="00D31A48">
      <w:pPr>
        <w:rPr>
          <w:rFonts w:ascii="Century Gothic" w:hAnsi="Century Gothic" w:cs="Verdana"/>
          <w:sz w:val="24"/>
          <w:szCs w:val="24"/>
        </w:rPr>
      </w:pPr>
      <w:proofErr w:type="spellStart"/>
      <w:r>
        <w:rPr>
          <w:rFonts w:ascii="Century Gothic" w:hAnsi="Century Gothic" w:cs="Verdana"/>
          <w:sz w:val="24"/>
          <w:szCs w:val="24"/>
        </w:rPr>
        <w:t>Eg</w:t>
      </w:r>
      <w:proofErr w:type="spellEnd"/>
      <w:r>
        <w:rPr>
          <w:rFonts w:ascii="Century Gothic" w:hAnsi="Century Gothic" w:cs="Verdana"/>
          <w:sz w:val="24"/>
          <w:szCs w:val="24"/>
        </w:rPr>
        <w:t xml:space="preserve"> </w:t>
      </w:r>
    </w:p>
    <w:p w:rsidR="00A27CD2" w:rsidRDefault="00A27CD2" w:rsidP="00D31A48">
      <w:pPr>
        <w:rPr>
          <w:rFonts w:ascii="Century Gothic" w:hAnsi="Century Gothic" w:cs="Verdana"/>
          <w:sz w:val="24"/>
          <w:szCs w:val="24"/>
        </w:rPr>
      </w:pPr>
      <w:r>
        <w:rPr>
          <w:rFonts w:ascii="Century Gothic" w:hAnsi="Century Gothic" w:cs="Verdana"/>
          <w:sz w:val="24"/>
          <w:szCs w:val="24"/>
        </w:rPr>
        <w:t>Microwaves – Transfer energy to food</w:t>
      </w:r>
    </w:p>
    <w:p w:rsidR="00A27CD2" w:rsidRDefault="00A27CD2" w:rsidP="00D31A48">
      <w:pPr>
        <w:rPr>
          <w:rFonts w:ascii="Century Gothic" w:hAnsi="Century Gothic" w:cs="Verdana"/>
          <w:sz w:val="24"/>
          <w:szCs w:val="24"/>
        </w:rPr>
      </w:pPr>
      <w:r>
        <w:rPr>
          <w:rFonts w:ascii="Century Gothic" w:hAnsi="Century Gothic" w:cs="Verdana"/>
          <w:sz w:val="24"/>
          <w:szCs w:val="24"/>
        </w:rPr>
        <w:t xml:space="preserve">Sound Waves – Make things vibrate or move (air particles) </w:t>
      </w:r>
    </w:p>
    <w:p w:rsidR="00A27CD2" w:rsidRPr="005C2F27" w:rsidRDefault="00A27CD2" w:rsidP="00D31A48">
      <w:pPr>
        <w:rPr>
          <w:rFonts w:ascii="Century Gothic" w:hAnsi="Century Gothic" w:cs="Verdana"/>
          <w:sz w:val="24"/>
          <w:szCs w:val="24"/>
        </w:rPr>
      </w:pPr>
      <w:r>
        <w:rPr>
          <w:rFonts w:ascii="Century Gothic" w:hAnsi="Century Gothic" w:cs="Verdana"/>
          <w:sz w:val="24"/>
          <w:szCs w:val="24"/>
        </w:rPr>
        <w:t xml:space="preserve">Radio Waves – Transfer Information </w:t>
      </w:r>
    </w:p>
    <w:p w:rsidR="00D31A48" w:rsidRPr="005C2F27" w:rsidRDefault="00D31A48" w:rsidP="00D31A48">
      <w:pPr>
        <w:rPr>
          <w:rFonts w:ascii="Century Gothic" w:hAnsi="Century Gothic" w:cs="Verdana"/>
          <w:b/>
          <w:sz w:val="24"/>
          <w:szCs w:val="24"/>
        </w:rPr>
      </w:pPr>
      <w:r w:rsidRPr="005C2F27">
        <w:rPr>
          <w:rFonts w:ascii="Century Gothic" w:hAnsi="Century Gothic" w:cs="Verdana"/>
          <w:b/>
          <w:noProof/>
          <w:sz w:val="24"/>
          <w:szCs w:val="24"/>
          <w:lang w:eastAsia="en-GB"/>
        </w:rPr>
        <w:drawing>
          <wp:inline distT="0" distB="0" distL="0" distR="0" wp14:anchorId="52769A46" wp14:editId="2B094D51">
            <wp:extent cx="4650313" cy="2768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105" cy="277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1A48" w:rsidRPr="005C2F27" w:rsidRDefault="00D31A48" w:rsidP="00D31A48">
      <w:pPr>
        <w:rPr>
          <w:rFonts w:ascii="Century Gothic" w:hAnsi="Century Gothic" w:cs="Verdana"/>
          <w:sz w:val="24"/>
          <w:szCs w:val="24"/>
        </w:rPr>
      </w:pPr>
    </w:p>
    <w:p w:rsidR="00D31A48" w:rsidRDefault="00D31A48" w:rsidP="00D31A48">
      <w:pPr>
        <w:rPr>
          <w:rFonts w:ascii="Century Gothic" w:hAnsi="Century Gothic" w:cs="Verdana"/>
          <w:sz w:val="24"/>
          <w:szCs w:val="24"/>
        </w:rPr>
      </w:pPr>
      <w:r w:rsidRPr="005C2F27">
        <w:rPr>
          <w:rFonts w:ascii="Century Gothic" w:hAnsi="Century Gothic" w:cs="Verdana"/>
          <w:sz w:val="24"/>
          <w:szCs w:val="24"/>
        </w:rPr>
        <w:t>Add arrows to show the direction of energy transfer, and the direction of vibration.</w:t>
      </w:r>
    </w:p>
    <w:p w:rsidR="00D31A48" w:rsidRDefault="00D31A48" w:rsidP="00D31A48">
      <w:pPr>
        <w:rPr>
          <w:rFonts w:ascii="Century Gothic" w:hAnsi="Century Gothic" w:cs="Verdana"/>
          <w:sz w:val="24"/>
          <w:szCs w:val="24"/>
        </w:rPr>
      </w:pPr>
    </w:p>
    <w:p w:rsidR="00A27CD2" w:rsidRDefault="00D31A48" w:rsidP="00D31A48">
      <w:pPr>
        <w:rPr>
          <w:rFonts w:ascii="Century Gothic" w:hAnsi="Century Gothic" w:cs="Verdana"/>
          <w:sz w:val="24"/>
          <w:szCs w:val="24"/>
        </w:rPr>
      </w:pPr>
      <w:r w:rsidRPr="005E6DC7">
        <w:rPr>
          <w:rFonts w:ascii="Century Gothic" w:hAnsi="Century Gothic" w:cs="Verdana"/>
          <w:sz w:val="24"/>
          <w:szCs w:val="24"/>
        </w:rPr>
        <w:t xml:space="preserve">Give some examples of where you might encounter transverse waves? </w:t>
      </w:r>
    </w:p>
    <w:p w:rsidR="00A27CD2" w:rsidRDefault="00A27CD2" w:rsidP="00D31A48">
      <w:pPr>
        <w:rPr>
          <w:rFonts w:ascii="Century Gothic" w:hAnsi="Century Gothic" w:cs="Verdana"/>
          <w:sz w:val="24"/>
          <w:szCs w:val="24"/>
        </w:rPr>
      </w:pPr>
    </w:p>
    <w:p w:rsidR="00A27CD2" w:rsidRDefault="00A27CD2" w:rsidP="00D31A48">
      <w:pPr>
        <w:rPr>
          <w:rFonts w:ascii="Century Gothic" w:hAnsi="Century Gothic" w:cs="Verdana"/>
          <w:sz w:val="24"/>
          <w:szCs w:val="24"/>
        </w:rPr>
      </w:pPr>
    </w:p>
    <w:p w:rsidR="00D31A48" w:rsidRDefault="00D31A48" w:rsidP="00D31A48">
      <w:pPr>
        <w:rPr>
          <w:rFonts w:ascii="Century Gothic" w:hAnsi="Century Gothic" w:cs="Verdana"/>
          <w:sz w:val="24"/>
          <w:szCs w:val="24"/>
        </w:rPr>
      </w:pPr>
      <w:r w:rsidRPr="005E6DC7">
        <w:rPr>
          <w:rFonts w:ascii="Century Gothic" w:hAnsi="Century Gothic" w:cs="Verdana"/>
          <w:sz w:val="24"/>
          <w:szCs w:val="24"/>
        </w:rPr>
        <w:t>………………………………………………………………………</w:t>
      </w:r>
      <w:r>
        <w:rPr>
          <w:rFonts w:ascii="Century Gothic" w:hAnsi="Century Gothic" w:cs="Verdana"/>
          <w:sz w:val="24"/>
          <w:szCs w:val="24"/>
        </w:rPr>
        <w:t>……………………….</w:t>
      </w:r>
    </w:p>
    <w:p w:rsidR="00A27CD2" w:rsidRDefault="00A27CD2" w:rsidP="00D31A48">
      <w:pPr>
        <w:rPr>
          <w:rFonts w:ascii="Century Gothic" w:hAnsi="Century Gothic" w:cs="Verdana"/>
          <w:b/>
          <w:sz w:val="28"/>
          <w:szCs w:val="28"/>
        </w:rPr>
      </w:pPr>
    </w:p>
    <w:p w:rsidR="00A27CD2" w:rsidRDefault="00A27CD2" w:rsidP="00D31A48">
      <w:pPr>
        <w:rPr>
          <w:rFonts w:ascii="Century Gothic" w:hAnsi="Century Gothic" w:cs="Verdana"/>
          <w:b/>
          <w:sz w:val="28"/>
          <w:szCs w:val="28"/>
        </w:rPr>
      </w:pPr>
    </w:p>
    <w:p w:rsidR="00A27CD2" w:rsidRDefault="00A27CD2" w:rsidP="00D31A48">
      <w:pPr>
        <w:rPr>
          <w:rFonts w:ascii="Century Gothic" w:hAnsi="Century Gothic" w:cs="Verdana"/>
          <w:b/>
          <w:sz w:val="28"/>
          <w:szCs w:val="28"/>
        </w:rPr>
      </w:pPr>
    </w:p>
    <w:p w:rsidR="00A27CD2" w:rsidRDefault="00A27CD2" w:rsidP="00D31A48">
      <w:pPr>
        <w:rPr>
          <w:rFonts w:ascii="Century Gothic" w:hAnsi="Century Gothic" w:cs="Verdana"/>
          <w:b/>
          <w:sz w:val="28"/>
          <w:szCs w:val="28"/>
        </w:rPr>
      </w:pPr>
    </w:p>
    <w:p w:rsidR="00A27CD2" w:rsidRDefault="00A27CD2" w:rsidP="00D31A48">
      <w:pPr>
        <w:rPr>
          <w:rFonts w:ascii="Century Gothic" w:hAnsi="Century Gothic" w:cs="Verdana"/>
          <w:b/>
          <w:sz w:val="28"/>
          <w:szCs w:val="28"/>
        </w:rPr>
      </w:pPr>
    </w:p>
    <w:p w:rsidR="00D31A48" w:rsidRDefault="00D31A48" w:rsidP="00D31A48">
      <w:pPr>
        <w:rPr>
          <w:rFonts w:ascii="Century Gothic" w:hAnsi="Century Gothic" w:cs="Verdana"/>
          <w:b/>
          <w:sz w:val="28"/>
          <w:szCs w:val="28"/>
        </w:rPr>
      </w:pPr>
      <w:r>
        <w:rPr>
          <w:rFonts w:ascii="Century Gothic" w:hAnsi="Century Gothic" w:cs="Verdana"/>
          <w:b/>
          <w:sz w:val="28"/>
          <w:szCs w:val="28"/>
        </w:rPr>
        <w:t>Longitudinal waves</w:t>
      </w:r>
    </w:p>
    <w:p w:rsidR="00D31A48" w:rsidRDefault="00D31A48" w:rsidP="00D31A48">
      <w:pPr>
        <w:rPr>
          <w:rFonts w:ascii="Century Gothic" w:hAnsi="Century Gothic" w:cs="Verdana"/>
          <w:sz w:val="24"/>
          <w:szCs w:val="24"/>
        </w:rPr>
      </w:pPr>
      <w:proofErr w:type="spellStart"/>
      <w:r w:rsidRPr="005E6DC7">
        <w:rPr>
          <w:rFonts w:ascii="Century Gothic" w:hAnsi="Century Gothic" w:cs="Verdana"/>
          <w:sz w:val="24"/>
          <w:szCs w:val="24"/>
        </w:rPr>
        <w:t>The</w:t>
      </w:r>
      <w:proofErr w:type="spellEnd"/>
      <w:r w:rsidRPr="005E6DC7">
        <w:rPr>
          <w:rFonts w:ascii="Century Gothic" w:hAnsi="Century Gothic" w:cs="Verdana"/>
          <w:sz w:val="24"/>
          <w:szCs w:val="24"/>
        </w:rPr>
        <w:t xml:space="preserve"> </w:t>
      </w:r>
      <w:r>
        <w:rPr>
          <w:rFonts w:ascii="Century Gothic" w:hAnsi="Century Gothic" w:cs="Verdana"/>
          <w:sz w:val="24"/>
          <w:szCs w:val="24"/>
        </w:rPr>
        <w:t>____________</w:t>
      </w:r>
      <w:r w:rsidRPr="005E6DC7">
        <w:rPr>
          <w:rFonts w:ascii="Century Gothic" w:hAnsi="Century Gothic" w:cs="Verdana"/>
          <w:sz w:val="24"/>
          <w:szCs w:val="24"/>
        </w:rPr>
        <w:t xml:space="preserve"> are </w:t>
      </w:r>
      <w:r>
        <w:rPr>
          <w:rFonts w:ascii="Century Gothic" w:hAnsi="Century Gothic" w:cs="Verdana"/>
          <w:sz w:val="24"/>
          <w:szCs w:val="24"/>
        </w:rPr>
        <w:t>___________</w:t>
      </w:r>
      <w:r w:rsidRPr="005E6DC7">
        <w:rPr>
          <w:rFonts w:ascii="Century Gothic" w:hAnsi="Century Gothic" w:cs="Verdana"/>
          <w:sz w:val="24"/>
          <w:szCs w:val="24"/>
        </w:rPr>
        <w:t xml:space="preserve"> to the </w:t>
      </w:r>
      <w:r>
        <w:rPr>
          <w:rFonts w:ascii="Century Gothic" w:hAnsi="Century Gothic" w:cs="Verdana"/>
          <w:sz w:val="24"/>
          <w:szCs w:val="24"/>
        </w:rPr>
        <w:t>___________</w:t>
      </w:r>
      <w:r w:rsidRPr="005E6DC7">
        <w:rPr>
          <w:rFonts w:ascii="Century Gothic" w:hAnsi="Century Gothic" w:cs="Verdana"/>
          <w:sz w:val="24"/>
          <w:szCs w:val="24"/>
        </w:rPr>
        <w:t xml:space="preserve"> of </w:t>
      </w:r>
      <w:r>
        <w:rPr>
          <w:rFonts w:ascii="Century Gothic" w:hAnsi="Century Gothic" w:cs="Verdana"/>
          <w:sz w:val="24"/>
          <w:szCs w:val="24"/>
        </w:rPr>
        <w:t>____________</w:t>
      </w:r>
      <w:r w:rsidRPr="005E6DC7">
        <w:rPr>
          <w:rFonts w:ascii="Century Gothic" w:hAnsi="Century Gothic" w:cs="Verdana"/>
          <w:sz w:val="24"/>
          <w:szCs w:val="24"/>
        </w:rPr>
        <w:t xml:space="preserve"> transfer.</w:t>
      </w:r>
    </w:p>
    <w:p w:rsidR="00D31A48" w:rsidRDefault="00D31A48" w:rsidP="00D31A48">
      <w:pPr>
        <w:rPr>
          <w:rFonts w:ascii="Century Gothic" w:hAnsi="Century Gothic" w:cs="Verdana"/>
          <w:sz w:val="24"/>
          <w:szCs w:val="24"/>
        </w:rPr>
      </w:pPr>
      <w:r w:rsidRPr="005E6DC7">
        <w:rPr>
          <w:rFonts w:ascii="Century Gothic" w:hAnsi="Century Gothic" w:cs="Verdana"/>
          <w:noProof/>
          <w:sz w:val="24"/>
          <w:szCs w:val="24"/>
          <w:lang w:eastAsia="en-GB"/>
        </w:rPr>
        <w:drawing>
          <wp:inline distT="0" distB="0" distL="0" distR="0" wp14:anchorId="40917CE6" wp14:editId="287150F5">
            <wp:extent cx="3077155" cy="925601"/>
            <wp:effectExtent l="0" t="0" r="0" b="8255"/>
            <wp:docPr id="9229" name="Picture 15" descr="Lwav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9" name="Picture 15" descr="Lwave2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293" cy="94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31A48" w:rsidRDefault="00D31A48" w:rsidP="00D31A48">
      <w:pPr>
        <w:rPr>
          <w:rFonts w:ascii="Century Gothic" w:hAnsi="Century Gothic" w:cs="Verdana"/>
          <w:sz w:val="24"/>
          <w:szCs w:val="24"/>
        </w:rPr>
      </w:pPr>
      <w:r>
        <w:rPr>
          <w:rFonts w:ascii="Century Gothic" w:hAnsi="Century Gothic" w:cs="Verdana"/>
          <w:sz w:val="24"/>
          <w:szCs w:val="24"/>
        </w:rPr>
        <w:t>A column full of gas particles. What happens in the plunger is pushed in and then out again?</w:t>
      </w:r>
    </w:p>
    <w:p w:rsidR="00D31A48" w:rsidRDefault="00D31A48" w:rsidP="00D31A48">
      <w:pPr>
        <w:rPr>
          <w:rFonts w:ascii="Century Gothic" w:hAnsi="Century Gothic" w:cs="Verdana"/>
          <w:sz w:val="24"/>
          <w:szCs w:val="24"/>
        </w:rPr>
      </w:pPr>
    </w:p>
    <w:p w:rsidR="00D31A48" w:rsidRDefault="00D31A48" w:rsidP="00D31A48">
      <w:pPr>
        <w:rPr>
          <w:rFonts w:ascii="Century Gothic" w:hAnsi="Century Gothic" w:cs="Verdana"/>
          <w:sz w:val="24"/>
          <w:szCs w:val="24"/>
        </w:rPr>
      </w:pPr>
    </w:p>
    <w:p w:rsidR="00D31A48" w:rsidRDefault="00D31A48" w:rsidP="00D31A48">
      <w:pPr>
        <w:rPr>
          <w:rFonts w:ascii="Century Gothic" w:hAnsi="Century Gothic" w:cs="Verdana"/>
          <w:sz w:val="24"/>
          <w:szCs w:val="24"/>
        </w:rPr>
      </w:pPr>
    </w:p>
    <w:p w:rsidR="00A27CD2" w:rsidRDefault="00A27CD2" w:rsidP="00D31A48">
      <w:pPr>
        <w:rPr>
          <w:rFonts w:ascii="Century Gothic" w:hAnsi="Century Gothic" w:cs="Verdana"/>
          <w:sz w:val="24"/>
          <w:szCs w:val="24"/>
        </w:rPr>
      </w:pPr>
    </w:p>
    <w:p w:rsidR="00D31A48" w:rsidRPr="005E6DC7" w:rsidRDefault="00D31A48" w:rsidP="00D31A48">
      <w:pPr>
        <w:rPr>
          <w:rFonts w:ascii="Century Gothic" w:hAnsi="Century Gothic" w:cs="Verdana"/>
          <w:sz w:val="24"/>
          <w:szCs w:val="24"/>
        </w:rPr>
      </w:pPr>
      <w:r w:rsidRPr="005E6DC7">
        <w:rPr>
          <w:rFonts w:ascii="Century Gothic" w:hAnsi="Century Gothic" w:cs="Verdana"/>
          <w:noProof/>
          <w:sz w:val="24"/>
          <w:szCs w:val="24"/>
          <w:lang w:eastAsia="en-GB"/>
        </w:rPr>
        <w:drawing>
          <wp:inline distT="0" distB="0" distL="0" distR="0" wp14:anchorId="1E3B92D5" wp14:editId="6E7CC852">
            <wp:extent cx="5731510" cy="1387475"/>
            <wp:effectExtent l="0" t="0" r="2540" b="0"/>
            <wp:docPr id="9220" name="Picture 5" descr="lwav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5" descr="lwav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1A48" w:rsidRDefault="00D31A48" w:rsidP="00D31A48">
      <w:pPr>
        <w:rPr>
          <w:rFonts w:ascii="Century Gothic" w:hAnsi="Century Gothic" w:cs="Verdana"/>
          <w:sz w:val="24"/>
          <w:szCs w:val="24"/>
        </w:rPr>
      </w:pPr>
      <w:r>
        <w:rPr>
          <w:rFonts w:ascii="Century Gothic" w:hAnsi="Century Gothic" w:cs="Verdana"/>
          <w:sz w:val="24"/>
          <w:szCs w:val="24"/>
        </w:rPr>
        <w:t>How could you measure the wavelength? Sketch this on the diagram.</w:t>
      </w:r>
    </w:p>
    <w:p w:rsidR="00D31A48" w:rsidRDefault="00D31A48" w:rsidP="00D31A48">
      <w:pPr>
        <w:rPr>
          <w:rFonts w:ascii="Century Gothic" w:hAnsi="Century Gothic" w:cs="Verdana"/>
          <w:sz w:val="24"/>
          <w:szCs w:val="24"/>
        </w:rPr>
      </w:pPr>
    </w:p>
    <w:p w:rsidR="00A27CD2" w:rsidRDefault="00A27CD2" w:rsidP="00D31A48">
      <w:pPr>
        <w:rPr>
          <w:rFonts w:ascii="Century Gothic" w:hAnsi="Century Gothic" w:cs="Verdana"/>
          <w:sz w:val="24"/>
          <w:szCs w:val="24"/>
        </w:rPr>
      </w:pPr>
    </w:p>
    <w:p w:rsidR="00A27CD2" w:rsidRDefault="00A27CD2" w:rsidP="00D31A48">
      <w:pPr>
        <w:rPr>
          <w:rFonts w:ascii="Century Gothic" w:hAnsi="Century Gothic" w:cs="Verdana"/>
          <w:sz w:val="24"/>
          <w:szCs w:val="24"/>
        </w:rPr>
      </w:pPr>
    </w:p>
    <w:p w:rsidR="00D31A48" w:rsidRDefault="00D31A48" w:rsidP="00D31A48">
      <w:pPr>
        <w:rPr>
          <w:rFonts w:ascii="Century Gothic" w:hAnsi="Century Gothic" w:cs="Verdana"/>
          <w:sz w:val="24"/>
          <w:szCs w:val="24"/>
        </w:rPr>
      </w:pPr>
      <w:r>
        <w:rPr>
          <w:rFonts w:ascii="Century Gothic" w:hAnsi="Century Gothic" w:cs="Verdana"/>
          <w:sz w:val="24"/>
          <w:szCs w:val="24"/>
        </w:rPr>
        <w:t xml:space="preserve">Can you think where you might encounter longitudinal </w:t>
      </w:r>
      <w:proofErr w:type="gramStart"/>
      <w:r>
        <w:rPr>
          <w:rFonts w:ascii="Century Gothic" w:hAnsi="Century Gothic" w:cs="Verdana"/>
          <w:sz w:val="24"/>
          <w:szCs w:val="24"/>
        </w:rPr>
        <w:t>waves</w:t>
      </w:r>
      <w:proofErr w:type="gramEnd"/>
      <w:r>
        <w:rPr>
          <w:rFonts w:ascii="Century Gothic" w:hAnsi="Century Gothic" w:cs="Verdana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Verdana"/>
          <w:sz w:val="24"/>
          <w:szCs w:val="24"/>
        </w:rPr>
        <w:t>everyday</w:t>
      </w:r>
      <w:proofErr w:type="spellEnd"/>
      <w:r>
        <w:rPr>
          <w:rFonts w:ascii="Century Gothic" w:hAnsi="Century Gothic" w:cs="Verdana"/>
          <w:sz w:val="24"/>
          <w:szCs w:val="24"/>
        </w:rPr>
        <w:t>?</w:t>
      </w:r>
    </w:p>
    <w:p w:rsidR="00A27CD2" w:rsidRDefault="00A27CD2" w:rsidP="00D31A48">
      <w:pPr>
        <w:rPr>
          <w:rFonts w:ascii="Century Gothic" w:hAnsi="Century Gothic" w:cs="Verdana"/>
          <w:sz w:val="24"/>
          <w:szCs w:val="24"/>
        </w:rPr>
      </w:pPr>
    </w:p>
    <w:p w:rsidR="00D31A48" w:rsidRDefault="00D31A48" w:rsidP="00D31A48">
      <w:pPr>
        <w:rPr>
          <w:rFonts w:ascii="Century Gothic" w:hAnsi="Century Gothic" w:cs="Verdana"/>
          <w:sz w:val="24"/>
          <w:szCs w:val="24"/>
        </w:rPr>
      </w:pPr>
      <w:r>
        <w:rPr>
          <w:rFonts w:ascii="Century Gothic" w:hAnsi="Century Gothic" w:cs="Verdana"/>
          <w:sz w:val="24"/>
          <w:szCs w:val="24"/>
        </w:rPr>
        <w:t>………………………………………………………………………………………………….</w:t>
      </w:r>
    </w:p>
    <w:p w:rsidR="00A27CD2" w:rsidRDefault="00A27CD2">
      <w:pPr>
        <w:rPr>
          <w:rFonts w:ascii="Century Gothic" w:hAnsi="Century Gothic" w:cs="Verdana"/>
          <w:b/>
          <w:sz w:val="28"/>
          <w:szCs w:val="28"/>
        </w:rPr>
      </w:pPr>
      <w:r>
        <w:rPr>
          <w:rFonts w:ascii="Century Gothic" w:hAnsi="Century Gothic" w:cs="Verdana"/>
          <w:b/>
          <w:sz w:val="28"/>
          <w:szCs w:val="28"/>
        </w:rPr>
        <w:br w:type="page"/>
      </w:r>
    </w:p>
    <w:p w:rsidR="00D31A48" w:rsidRPr="00637DF7" w:rsidRDefault="00D31A48" w:rsidP="00D31A48">
      <w:pPr>
        <w:rPr>
          <w:rFonts w:ascii="Century Gothic" w:hAnsi="Century Gothic" w:cs="Verdana"/>
          <w:b/>
          <w:sz w:val="28"/>
          <w:szCs w:val="28"/>
        </w:rPr>
      </w:pPr>
      <w:r w:rsidRPr="00637DF7">
        <w:rPr>
          <w:rFonts w:ascii="Century Gothic" w:hAnsi="Century Gothic" w:cs="Verdana"/>
          <w:b/>
          <w:sz w:val="28"/>
          <w:szCs w:val="28"/>
        </w:rPr>
        <w:t>Wave measurements</w:t>
      </w:r>
    </w:p>
    <w:p w:rsidR="00D31A48" w:rsidRDefault="00D31A48" w:rsidP="00D31A48">
      <w:pPr>
        <w:rPr>
          <w:rFonts w:ascii="Century Gothic" w:hAnsi="Century Gothic" w:cs="Verdana"/>
          <w:sz w:val="28"/>
          <w:szCs w:val="28"/>
        </w:rPr>
      </w:pPr>
      <w:r w:rsidRPr="00726792">
        <w:rPr>
          <w:rFonts w:ascii="Century Gothic" w:hAnsi="Century Gothic" w:cs="Verdana"/>
          <w:b/>
          <w:sz w:val="28"/>
          <w:szCs w:val="28"/>
        </w:rPr>
        <w:t xml:space="preserve">Amplitude </w:t>
      </w:r>
      <w:r>
        <w:rPr>
          <w:rFonts w:ascii="Century Gothic" w:hAnsi="Century Gothic" w:cs="Verdana"/>
          <w:sz w:val="28"/>
          <w:szCs w:val="28"/>
        </w:rPr>
        <w:t>–</w:t>
      </w:r>
      <w:r w:rsidRPr="00637DF7">
        <w:rPr>
          <w:rFonts w:ascii="Century Gothic" w:hAnsi="Century Gothic" w:cs="Verdana"/>
          <w:sz w:val="28"/>
          <w:szCs w:val="28"/>
        </w:rPr>
        <w:t xml:space="preserve"> A</w:t>
      </w:r>
      <w:r>
        <w:rPr>
          <w:rFonts w:ascii="Century Gothic" w:hAnsi="Century Gothic" w:cs="Verdana"/>
          <w:sz w:val="28"/>
          <w:szCs w:val="28"/>
        </w:rPr>
        <w:t xml:space="preserve"> </w:t>
      </w:r>
    </w:p>
    <w:p w:rsidR="00D31A48" w:rsidRPr="00637DF7" w:rsidRDefault="00D31A48" w:rsidP="00D31A48">
      <w:pPr>
        <w:rPr>
          <w:rFonts w:ascii="Century Gothic" w:hAnsi="Century Gothic" w:cs="Verdana"/>
          <w:sz w:val="24"/>
          <w:szCs w:val="24"/>
        </w:rPr>
      </w:pPr>
      <w:r w:rsidRPr="00637DF7">
        <w:rPr>
          <w:rFonts w:ascii="Century Gothic" w:hAnsi="Century Gothic" w:cs="Verdana"/>
          <w:sz w:val="24"/>
          <w:szCs w:val="24"/>
        </w:rPr>
        <w:t>Label the maximum displacement from the mean on this.</w:t>
      </w:r>
    </w:p>
    <w:p w:rsidR="00A27CD2" w:rsidRDefault="00D31A48" w:rsidP="00A27CD2">
      <w:pPr>
        <w:rPr>
          <w:rFonts w:ascii="Century Gothic" w:hAnsi="Century Gothic" w:cs="Verdana"/>
          <w:sz w:val="28"/>
          <w:szCs w:val="28"/>
        </w:rPr>
      </w:pPr>
      <w:r w:rsidRPr="00637DF7">
        <w:rPr>
          <w:rFonts w:ascii="Century Gothic" w:hAnsi="Century Gothic" w:cs="Verdana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1DF4EA" wp14:editId="4C498A0D">
                <wp:simplePos x="0" y="0"/>
                <wp:positionH relativeFrom="column">
                  <wp:posOffset>0</wp:posOffset>
                </wp:positionH>
                <wp:positionV relativeFrom="paragraph">
                  <wp:posOffset>580997</wp:posOffset>
                </wp:positionV>
                <wp:extent cx="4531995" cy="249"/>
                <wp:effectExtent l="0" t="0" r="0" b="19050"/>
                <wp:wrapNone/>
                <wp:docPr id="13317" name="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4531995" cy="249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D1BAD1" id="Line 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5.75pt" to="356.85pt,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" strokecolor="black [3213]">
                <v:stroke dashstyle="dash"/>
              </v:line>
            </w:pict>
          </mc:Fallback>
        </mc:AlternateContent>
      </w:r>
      <w:r w:rsidRPr="00637DF7">
        <w:rPr>
          <w:rFonts w:ascii="Century Gothic" w:hAnsi="Century Gothic" w:cs="Verdana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41F4C8" wp14:editId="49587140">
                <wp:simplePos x="0" y="0"/>
                <wp:positionH relativeFrom="column">
                  <wp:posOffset>1008987</wp:posOffset>
                </wp:positionH>
                <wp:positionV relativeFrom="paragraph">
                  <wp:posOffset>71120</wp:posOffset>
                </wp:positionV>
                <wp:extent cx="0" cy="508883"/>
                <wp:effectExtent l="76200" t="38100" r="76200" b="5715"/>
                <wp:wrapNone/>
                <wp:docPr id="13320" name="Lin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508883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CC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4C4D06" id="Line 0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45pt,5.6pt" to="79.45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" strokecolor="#0c0" strokeweight="6pt">
                <v:stroke endarrow="block"/>
              </v:line>
            </w:pict>
          </mc:Fallback>
        </mc:AlternateContent>
      </w:r>
      <w:r w:rsidRPr="00637DF7">
        <w:rPr>
          <w:rFonts w:ascii="Century Gothic" w:hAnsi="Century Gothic" w:cs="Verdana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FD80DC" wp14:editId="7845653D">
                <wp:simplePos x="0" y="0"/>
                <wp:positionH relativeFrom="column">
                  <wp:posOffset>0</wp:posOffset>
                </wp:positionH>
                <wp:positionV relativeFrom="paragraph">
                  <wp:posOffset>81695</wp:posOffset>
                </wp:positionV>
                <wp:extent cx="4492487" cy="1049572"/>
                <wp:effectExtent l="19050" t="19050" r="60960" b="17780"/>
                <wp:wrapNone/>
                <wp:docPr id="13316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92487" cy="1049572"/>
                        </a:xfrm>
                        <a:custGeom>
                          <a:avLst/>
                          <a:gdLst>
                            <a:gd name="T0" fmla="*/ 0 w 7950"/>
                            <a:gd name="T1" fmla="*/ 2147483647 h 760"/>
                            <a:gd name="T2" fmla="*/ 2147483647 w 7950"/>
                            <a:gd name="T3" fmla="*/ 2147483647 h 760"/>
                            <a:gd name="T4" fmla="*/ 2147483647 w 7950"/>
                            <a:gd name="T5" fmla="*/ 2147483647 h 760"/>
                            <a:gd name="T6" fmla="*/ 2147483647 w 7950"/>
                            <a:gd name="T7" fmla="*/ 2147483647 h 760"/>
                            <a:gd name="T8" fmla="*/ 2147483647 w 7950"/>
                            <a:gd name="T9" fmla="*/ 2147483647 h 760"/>
                            <a:gd name="T10" fmla="*/ 2147483647 w 7950"/>
                            <a:gd name="T11" fmla="*/ 2147483647 h 760"/>
                            <a:gd name="T12" fmla="*/ 2147483647 w 7950"/>
                            <a:gd name="T13" fmla="*/ 2147483647 h 760"/>
                            <a:gd name="T14" fmla="*/ 2147483647 w 7950"/>
                            <a:gd name="T15" fmla="*/ 2147483647 h 760"/>
                            <a:gd name="T16" fmla="*/ 2147483647 w 7950"/>
                            <a:gd name="T17" fmla="*/ 2147483647 h 760"/>
                            <a:gd name="T18" fmla="*/ 2147483647 w 7950"/>
                            <a:gd name="T19" fmla="*/ 2147483647 h 760"/>
                            <a:gd name="T20" fmla="*/ 2147483647 w 7950"/>
                            <a:gd name="T21" fmla="*/ 2147483647 h 760"/>
                            <a:gd name="T22" fmla="*/ 2147483647 w 7950"/>
                            <a:gd name="T23" fmla="*/ 2147483647 h 760"/>
                            <a:gd name="T24" fmla="*/ 2147483647 w 7950"/>
                            <a:gd name="T25" fmla="*/ 2147483647 h 760"/>
                            <a:gd name="T26" fmla="*/ 2147483647 w 7950"/>
                            <a:gd name="T27" fmla="*/ 2147483647 h 760"/>
                            <a:gd name="T28" fmla="*/ 2147483647 w 7950"/>
                            <a:gd name="T29" fmla="*/ 2147483647 h 760"/>
                            <a:gd name="T30" fmla="*/ 2147483647 w 7950"/>
                            <a:gd name="T31" fmla="*/ 2147483647 h 760"/>
                            <a:gd name="T32" fmla="*/ 2147483647 w 7950"/>
                            <a:gd name="T33" fmla="*/ 2147483647 h 760"/>
                            <a:gd name="T34" fmla="*/ 2147483647 w 7950"/>
                            <a:gd name="T35" fmla="*/ 2147483647 h 760"/>
                            <a:gd name="T36" fmla="*/ 2147483647 w 7950"/>
                            <a:gd name="T37" fmla="*/ 2147483647 h 760"/>
                            <a:gd name="T38" fmla="*/ 2147483647 w 7950"/>
                            <a:gd name="T39" fmla="*/ 2147483647 h 760"/>
                            <a:gd name="T40" fmla="*/ 2147483647 w 7950"/>
                            <a:gd name="T41" fmla="*/ 2147483647 h 760"/>
                            <a:gd name="T42" fmla="*/ 2147483647 w 7950"/>
                            <a:gd name="T43" fmla="*/ 2147483647 h 760"/>
                            <a:gd name="T44" fmla="*/ 2147483647 w 7950"/>
                            <a:gd name="T45" fmla="*/ 2147483647 h 760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w 7950"/>
                            <a:gd name="T70" fmla="*/ 0 h 760"/>
                            <a:gd name="T71" fmla="*/ 7950 w 7950"/>
                            <a:gd name="T72" fmla="*/ 760 h 760"/>
                          </a:gdLst>
                          <a:ahLst/>
                          <a:cxnLst>
                            <a:cxn ang="T46">
                              <a:pos x="T0" y="T1"/>
                            </a:cxn>
                            <a:cxn ang="T47">
                              <a:pos x="T2" y="T3"/>
                            </a:cxn>
                            <a:cxn ang="T48">
                              <a:pos x="T4" y="T5"/>
                            </a:cxn>
                            <a:cxn ang="T49">
                              <a:pos x="T6" y="T7"/>
                            </a:cxn>
                            <a:cxn ang="T50">
                              <a:pos x="T8" y="T9"/>
                            </a:cxn>
                            <a:cxn ang="T51">
                              <a:pos x="T10" y="T11"/>
                            </a:cxn>
                            <a:cxn ang="T52">
                              <a:pos x="T12" y="T13"/>
                            </a:cxn>
                            <a:cxn ang="T53">
                              <a:pos x="T14" y="T15"/>
                            </a:cxn>
                            <a:cxn ang="T54">
                              <a:pos x="T16" y="T17"/>
                            </a:cxn>
                            <a:cxn ang="T55">
                              <a:pos x="T18" y="T19"/>
                            </a:cxn>
                            <a:cxn ang="T56">
                              <a:pos x="T20" y="T21"/>
                            </a:cxn>
                            <a:cxn ang="T57">
                              <a:pos x="T22" y="T23"/>
                            </a:cxn>
                            <a:cxn ang="T58">
                              <a:pos x="T24" y="T25"/>
                            </a:cxn>
                            <a:cxn ang="T59">
                              <a:pos x="T26" y="T27"/>
                            </a:cxn>
                            <a:cxn ang="T60">
                              <a:pos x="T28" y="T29"/>
                            </a:cxn>
                            <a:cxn ang="T61">
                              <a:pos x="T30" y="T31"/>
                            </a:cxn>
                            <a:cxn ang="T62">
                              <a:pos x="T32" y="T33"/>
                            </a:cxn>
                            <a:cxn ang="T63">
                              <a:pos x="T34" y="T35"/>
                            </a:cxn>
                            <a:cxn ang="T64">
                              <a:pos x="T36" y="T37"/>
                            </a:cxn>
                            <a:cxn ang="T65">
                              <a:pos x="T38" y="T39"/>
                            </a:cxn>
                            <a:cxn ang="T66">
                              <a:pos x="T40" y="T41"/>
                            </a:cxn>
                            <a:cxn ang="T67">
                              <a:pos x="T42" y="T43"/>
                            </a:cxn>
                            <a:cxn ang="T68">
                              <a:pos x="T44" y="T45"/>
                            </a:cxn>
                          </a:cxnLst>
                          <a:rect l="T69" t="T70" r="T71" b="T72"/>
                          <a:pathLst>
                            <a:path w="7950" h="760">
                              <a:moveTo>
                                <a:pt x="0" y="365"/>
                              </a:moveTo>
                              <a:cubicBezTo>
                                <a:pt x="114" y="185"/>
                                <a:pt x="228" y="5"/>
                                <a:pt x="345" y="5"/>
                              </a:cubicBezTo>
                              <a:cubicBezTo>
                                <a:pt x="462" y="5"/>
                                <a:pt x="583" y="243"/>
                                <a:pt x="705" y="365"/>
                              </a:cubicBezTo>
                              <a:cubicBezTo>
                                <a:pt x="827" y="487"/>
                                <a:pt x="958" y="738"/>
                                <a:pt x="1080" y="740"/>
                              </a:cubicBezTo>
                              <a:cubicBezTo>
                                <a:pt x="1202" y="742"/>
                                <a:pt x="1322" y="503"/>
                                <a:pt x="1440" y="380"/>
                              </a:cubicBezTo>
                              <a:cubicBezTo>
                                <a:pt x="1558" y="257"/>
                                <a:pt x="1665" y="5"/>
                                <a:pt x="1785" y="5"/>
                              </a:cubicBezTo>
                              <a:cubicBezTo>
                                <a:pt x="1905" y="5"/>
                                <a:pt x="2038" y="255"/>
                                <a:pt x="2160" y="380"/>
                              </a:cubicBezTo>
                              <a:cubicBezTo>
                                <a:pt x="2282" y="505"/>
                                <a:pt x="2398" y="755"/>
                                <a:pt x="2520" y="755"/>
                              </a:cubicBezTo>
                              <a:cubicBezTo>
                                <a:pt x="2642" y="755"/>
                                <a:pt x="2773" y="505"/>
                                <a:pt x="2895" y="380"/>
                              </a:cubicBezTo>
                              <a:cubicBezTo>
                                <a:pt x="3017" y="255"/>
                                <a:pt x="3140" y="10"/>
                                <a:pt x="3255" y="5"/>
                              </a:cubicBezTo>
                              <a:cubicBezTo>
                                <a:pt x="3370" y="0"/>
                                <a:pt x="3465" y="228"/>
                                <a:pt x="3585" y="350"/>
                              </a:cubicBezTo>
                              <a:cubicBezTo>
                                <a:pt x="3705" y="472"/>
                                <a:pt x="3850" y="735"/>
                                <a:pt x="3975" y="740"/>
                              </a:cubicBezTo>
                              <a:cubicBezTo>
                                <a:pt x="4100" y="745"/>
                                <a:pt x="4215" y="500"/>
                                <a:pt x="4335" y="380"/>
                              </a:cubicBezTo>
                              <a:cubicBezTo>
                                <a:pt x="4455" y="260"/>
                                <a:pt x="4573" y="18"/>
                                <a:pt x="4695" y="20"/>
                              </a:cubicBezTo>
                              <a:cubicBezTo>
                                <a:pt x="4817" y="22"/>
                                <a:pt x="4948" y="273"/>
                                <a:pt x="5070" y="395"/>
                              </a:cubicBezTo>
                              <a:cubicBezTo>
                                <a:pt x="5192" y="517"/>
                                <a:pt x="5310" y="760"/>
                                <a:pt x="5430" y="755"/>
                              </a:cubicBezTo>
                              <a:cubicBezTo>
                                <a:pt x="5550" y="750"/>
                                <a:pt x="5675" y="487"/>
                                <a:pt x="5790" y="365"/>
                              </a:cubicBezTo>
                              <a:cubicBezTo>
                                <a:pt x="5905" y="243"/>
                                <a:pt x="6003" y="20"/>
                                <a:pt x="6120" y="20"/>
                              </a:cubicBezTo>
                              <a:cubicBezTo>
                                <a:pt x="6237" y="20"/>
                                <a:pt x="6370" y="248"/>
                                <a:pt x="6495" y="365"/>
                              </a:cubicBezTo>
                              <a:cubicBezTo>
                                <a:pt x="6620" y="482"/>
                                <a:pt x="6748" y="723"/>
                                <a:pt x="6870" y="725"/>
                              </a:cubicBezTo>
                              <a:cubicBezTo>
                                <a:pt x="6992" y="727"/>
                                <a:pt x="7115" y="497"/>
                                <a:pt x="7230" y="380"/>
                              </a:cubicBezTo>
                              <a:cubicBezTo>
                                <a:pt x="7345" y="263"/>
                                <a:pt x="7440" y="20"/>
                                <a:pt x="7560" y="20"/>
                              </a:cubicBezTo>
                              <a:cubicBezTo>
                                <a:pt x="7680" y="20"/>
                                <a:pt x="7815" y="200"/>
                                <a:pt x="7950" y="380"/>
                              </a:cubicBezTo>
                            </a:path>
                          </a:pathLst>
                        </a:custGeom>
                        <a:noFill/>
                        <a:ln w="28575" cmpd="sng">
                          <a:solidFill>
                            <a:srgbClr val="CC00FF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74D69" id="Freeform 4" o:spid="_x0000_s1026" style="position:absolute;margin-left:0;margin-top:6.45pt;width:353.75pt;height:8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950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" path="m,365c114,185,228,5,345,5v117,,238,238,360,360c827,487,958,738,1080,740v122,2,242,-237,360,-360c1558,257,1665,5,1785,5v120,,253,250,375,375c2282,505,2398,755,2520,755v122,,253,-250,375,-375c3017,255,3140,10,3255,5v115,-5,210,223,330,345c3705,472,3850,735,3975,740v125,5,240,-240,360,-360c4455,260,4573,18,4695,20v122,2,253,253,375,375c5192,517,5310,760,5430,755v120,-5,245,-268,360,-390c5905,243,6003,20,6120,20v117,,250,228,375,345c6620,482,6748,723,6870,725v122,2,245,-228,360,-345c7345,263,7440,20,7560,20v120,,255,180,390,360e" filled="f" strokecolor="#c0f" strokeweight="2.25pt">
                <v:stroke endarrow="block"/>
                <v:path arrowok="t" o:connecttype="custom" o:connectlocs="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" textboxrect="0,0,7950,760"/>
              </v:shape>
            </w:pict>
          </mc:Fallback>
        </mc:AlternateContent>
      </w:r>
    </w:p>
    <w:p w:rsidR="00A27CD2" w:rsidRDefault="00A27CD2" w:rsidP="00A27CD2">
      <w:pPr>
        <w:rPr>
          <w:rFonts w:ascii="Century Gothic" w:hAnsi="Century Gothic" w:cs="Verdana"/>
          <w:sz w:val="28"/>
          <w:szCs w:val="28"/>
        </w:rPr>
      </w:pPr>
    </w:p>
    <w:p w:rsidR="00A27CD2" w:rsidRDefault="00A27CD2" w:rsidP="00A27CD2">
      <w:pPr>
        <w:rPr>
          <w:rFonts w:ascii="Century Gothic" w:hAnsi="Century Gothic" w:cs="Verdana"/>
          <w:sz w:val="28"/>
          <w:szCs w:val="28"/>
        </w:rPr>
      </w:pPr>
    </w:p>
    <w:p w:rsidR="00A27CD2" w:rsidRDefault="00A27CD2" w:rsidP="00A27CD2">
      <w:pPr>
        <w:rPr>
          <w:rFonts w:ascii="Century Gothic" w:hAnsi="Century Gothic" w:cs="Verdana"/>
          <w:sz w:val="28"/>
          <w:szCs w:val="28"/>
        </w:rPr>
      </w:pPr>
    </w:p>
    <w:p w:rsidR="00D31A48" w:rsidRPr="00A27CD2" w:rsidRDefault="00A27CD2" w:rsidP="00A27CD2">
      <w:pPr>
        <w:rPr>
          <w:rFonts w:ascii="Century Gothic" w:hAnsi="Century Gothic" w:cs="Verdana"/>
          <w:sz w:val="28"/>
          <w:szCs w:val="28"/>
        </w:rPr>
      </w:pPr>
      <w:r>
        <w:rPr>
          <w:rFonts w:ascii="Century Gothic" w:hAnsi="Century Gothic" w:cs="Verdana"/>
          <w:b/>
          <w:sz w:val="28"/>
          <w:szCs w:val="28"/>
        </w:rPr>
        <w:t>W</w:t>
      </w:r>
      <w:r w:rsidR="00D31A48" w:rsidRPr="00726792">
        <w:rPr>
          <w:rFonts w:ascii="Century Gothic" w:hAnsi="Century Gothic" w:cs="Verdana"/>
          <w:b/>
          <w:sz w:val="28"/>
          <w:szCs w:val="28"/>
        </w:rPr>
        <w:t>avelength</w:t>
      </w:r>
      <w:r w:rsidR="00D31A48" w:rsidRPr="00637DF7">
        <w:rPr>
          <w:rFonts w:ascii="Century Gothic" w:hAnsi="Century Gothic" w:cs="Verdana"/>
          <w:sz w:val="28"/>
          <w:szCs w:val="28"/>
        </w:rPr>
        <w:t xml:space="preserve"> </w:t>
      </w:r>
      <w:r w:rsidR="00D31A48">
        <w:rPr>
          <w:rFonts w:ascii="Century Gothic" w:hAnsi="Century Gothic" w:cs="Verdana"/>
          <w:sz w:val="28"/>
          <w:szCs w:val="28"/>
        </w:rPr>
        <w:t>–</w:t>
      </w:r>
      <w:r w:rsidR="00D31A48" w:rsidRPr="00637DF7">
        <w:rPr>
          <w:rFonts w:ascii="Century Gothic" w:hAnsi="Century Gothic" w:cs="Verdana"/>
          <w:sz w:val="28"/>
          <w:szCs w:val="28"/>
        </w:rPr>
        <w:t xml:space="preserve"> </w:t>
      </w:r>
      <w:r w:rsidR="00D31A48" w:rsidRPr="00637DF7">
        <w:rPr>
          <w:rFonts w:ascii="Century Gothic" w:hAnsi="Century Gothic" w:cs="Verdana"/>
          <w:sz w:val="28"/>
          <w:szCs w:val="28"/>
          <w:lang w:val="el-GR"/>
        </w:rPr>
        <w:t>λ</w:t>
      </w:r>
    </w:p>
    <w:p w:rsidR="00D31A48" w:rsidRDefault="00D31A48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  <w:lang w:val="el-GR"/>
        </w:rPr>
      </w:pPr>
    </w:p>
    <w:p w:rsidR="00D31A48" w:rsidRPr="00637DF7" w:rsidRDefault="00D31A48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4"/>
          <w:szCs w:val="24"/>
        </w:rPr>
      </w:pPr>
      <w:r w:rsidRPr="00637DF7">
        <w:rPr>
          <w:rFonts w:ascii="Century Gothic" w:hAnsi="Century Gothic" w:cs="Verdana"/>
          <w:sz w:val="24"/>
          <w:szCs w:val="24"/>
        </w:rPr>
        <w:t xml:space="preserve">The length of one complete wave. </w:t>
      </w:r>
    </w:p>
    <w:p w:rsidR="00D31A48" w:rsidRPr="00637DF7" w:rsidRDefault="00D31A48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</w:rPr>
      </w:pPr>
    </w:p>
    <w:p w:rsidR="00D31A48" w:rsidRPr="00637DF7" w:rsidRDefault="00D31A48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</w:rPr>
      </w:pPr>
      <w:r w:rsidRPr="00637DF7">
        <w:rPr>
          <w:rFonts w:ascii="Century Gothic" w:hAnsi="Century Gothic" w:cs="Verdana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49D5E4" wp14:editId="409F41B4">
                <wp:simplePos x="0" y="0"/>
                <wp:positionH relativeFrom="column">
                  <wp:posOffset>301818</wp:posOffset>
                </wp:positionH>
                <wp:positionV relativeFrom="paragraph">
                  <wp:posOffset>42242</wp:posOffset>
                </wp:positionV>
                <wp:extent cx="5176299" cy="1398849"/>
                <wp:effectExtent l="19050" t="19050" r="81915" b="11430"/>
                <wp:wrapNone/>
                <wp:docPr id="16388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76299" cy="1398849"/>
                        </a:xfrm>
                        <a:custGeom>
                          <a:avLst/>
                          <a:gdLst>
                            <a:gd name="T0" fmla="*/ 0 w 7950"/>
                            <a:gd name="T1" fmla="*/ 2147483647 h 760"/>
                            <a:gd name="T2" fmla="*/ 2147483647 w 7950"/>
                            <a:gd name="T3" fmla="*/ 2147483647 h 760"/>
                            <a:gd name="T4" fmla="*/ 2147483647 w 7950"/>
                            <a:gd name="T5" fmla="*/ 2147483647 h 760"/>
                            <a:gd name="T6" fmla="*/ 2147483647 w 7950"/>
                            <a:gd name="T7" fmla="*/ 2147483647 h 760"/>
                            <a:gd name="T8" fmla="*/ 2147483647 w 7950"/>
                            <a:gd name="T9" fmla="*/ 2147483647 h 760"/>
                            <a:gd name="T10" fmla="*/ 2147483647 w 7950"/>
                            <a:gd name="T11" fmla="*/ 2147483647 h 760"/>
                            <a:gd name="T12" fmla="*/ 2147483647 w 7950"/>
                            <a:gd name="T13" fmla="*/ 2147483647 h 760"/>
                            <a:gd name="T14" fmla="*/ 2147483647 w 7950"/>
                            <a:gd name="T15" fmla="*/ 2147483647 h 760"/>
                            <a:gd name="T16" fmla="*/ 2147483647 w 7950"/>
                            <a:gd name="T17" fmla="*/ 2147483647 h 760"/>
                            <a:gd name="T18" fmla="*/ 2147483647 w 7950"/>
                            <a:gd name="T19" fmla="*/ 2147483647 h 760"/>
                            <a:gd name="T20" fmla="*/ 2147483647 w 7950"/>
                            <a:gd name="T21" fmla="*/ 2147483647 h 760"/>
                            <a:gd name="T22" fmla="*/ 2147483647 w 7950"/>
                            <a:gd name="T23" fmla="*/ 2147483647 h 760"/>
                            <a:gd name="T24" fmla="*/ 2147483647 w 7950"/>
                            <a:gd name="T25" fmla="*/ 2147483647 h 760"/>
                            <a:gd name="T26" fmla="*/ 2147483647 w 7950"/>
                            <a:gd name="T27" fmla="*/ 2147483647 h 760"/>
                            <a:gd name="T28" fmla="*/ 2147483647 w 7950"/>
                            <a:gd name="T29" fmla="*/ 2147483647 h 760"/>
                            <a:gd name="T30" fmla="*/ 2147483647 w 7950"/>
                            <a:gd name="T31" fmla="*/ 2147483647 h 760"/>
                            <a:gd name="T32" fmla="*/ 2147483647 w 7950"/>
                            <a:gd name="T33" fmla="*/ 2147483647 h 760"/>
                            <a:gd name="T34" fmla="*/ 2147483647 w 7950"/>
                            <a:gd name="T35" fmla="*/ 2147483647 h 760"/>
                            <a:gd name="T36" fmla="*/ 2147483647 w 7950"/>
                            <a:gd name="T37" fmla="*/ 2147483647 h 760"/>
                            <a:gd name="T38" fmla="*/ 2147483647 w 7950"/>
                            <a:gd name="T39" fmla="*/ 2147483647 h 760"/>
                            <a:gd name="T40" fmla="*/ 2147483647 w 7950"/>
                            <a:gd name="T41" fmla="*/ 2147483647 h 760"/>
                            <a:gd name="T42" fmla="*/ 2147483647 w 7950"/>
                            <a:gd name="T43" fmla="*/ 2147483647 h 760"/>
                            <a:gd name="T44" fmla="*/ 2147483647 w 7950"/>
                            <a:gd name="T45" fmla="*/ 2147483647 h 760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w 7950"/>
                            <a:gd name="T70" fmla="*/ 0 h 760"/>
                            <a:gd name="T71" fmla="*/ 7950 w 7950"/>
                            <a:gd name="T72" fmla="*/ 760 h 760"/>
                          </a:gdLst>
                          <a:ahLst/>
                          <a:cxnLst>
                            <a:cxn ang="T46">
                              <a:pos x="T0" y="T1"/>
                            </a:cxn>
                            <a:cxn ang="T47">
                              <a:pos x="T2" y="T3"/>
                            </a:cxn>
                            <a:cxn ang="T48">
                              <a:pos x="T4" y="T5"/>
                            </a:cxn>
                            <a:cxn ang="T49">
                              <a:pos x="T6" y="T7"/>
                            </a:cxn>
                            <a:cxn ang="T50">
                              <a:pos x="T8" y="T9"/>
                            </a:cxn>
                            <a:cxn ang="T51">
                              <a:pos x="T10" y="T11"/>
                            </a:cxn>
                            <a:cxn ang="T52">
                              <a:pos x="T12" y="T13"/>
                            </a:cxn>
                            <a:cxn ang="T53">
                              <a:pos x="T14" y="T15"/>
                            </a:cxn>
                            <a:cxn ang="T54">
                              <a:pos x="T16" y="T17"/>
                            </a:cxn>
                            <a:cxn ang="T55">
                              <a:pos x="T18" y="T19"/>
                            </a:cxn>
                            <a:cxn ang="T56">
                              <a:pos x="T20" y="T21"/>
                            </a:cxn>
                            <a:cxn ang="T57">
                              <a:pos x="T22" y="T23"/>
                            </a:cxn>
                            <a:cxn ang="T58">
                              <a:pos x="T24" y="T25"/>
                            </a:cxn>
                            <a:cxn ang="T59">
                              <a:pos x="T26" y="T27"/>
                            </a:cxn>
                            <a:cxn ang="T60">
                              <a:pos x="T28" y="T29"/>
                            </a:cxn>
                            <a:cxn ang="T61">
                              <a:pos x="T30" y="T31"/>
                            </a:cxn>
                            <a:cxn ang="T62">
                              <a:pos x="T32" y="T33"/>
                            </a:cxn>
                            <a:cxn ang="T63">
                              <a:pos x="T34" y="T35"/>
                            </a:cxn>
                            <a:cxn ang="T64">
                              <a:pos x="T36" y="T37"/>
                            </a:cxn>
                            <a:cxn ang="T65">
                              <a:pos x="T38" y="T39"/>
                            </a:cxn>
                            <a:cxn ang="T66">
                              <a:pos x="T40" y="T41"/>
                            </a:cxn>
                            <a:cxn ang="T67">
                              <a:pos x="T42" y="T43"/>
                            </a:cxn>
                            <a:cxn ang="T68">
                              <a:pos x="T44" y="T45"/>
                            </a:cxn>
                          </a:cxnLst>
                          <a:rect l="T69" t="T70" r="T71" b="T72"/>
                          <a:pathLst>
                            <a:path w="7950" h="760">
                              <a:moveTo>
                                <a:pt x="0" y="365"/>
                              </a:moveTo>
                              <a:cubicBezTo>
                                <a:pt x="114" y="185"/>
                                <a:pt x="228" y="5"/>
                                <a:pt x="345" y="5"/>
                              </a:cubicBezTo>
                              <a:cubicBezTo>
                                <a:pt x="462" y="5"/>
                                <a:pt x="583" y="243"/>
                                <a:pt x="705" y="365"/>
                              </a:cubicBezTo>
                              <a:cubicBezTo>
                                <a:pt x="827" y="487"/>
                                <a:pt x="958" y="738"/>
                                <a:pt x="1080" y="740"/>
                              </a:cubicBezTo>
                              <a:cubicBezTo>
                                <a:pt x="1202" y="742"/>
                                <a:pt x="1322" y="503"/>
                                <a:pt x="1440" y="380"/>
                              </a:cubicBezTo>
                              <a:cubicBezTo>
                                <a:pt x="1558" y="257"/>
                                <a:pt x="1665" y="5"/>
                                <a:pt x="1785" y="5"/>
                              </a:cubicBezTo>
                              <a:cubicBezTo>
                                <a:pt x="1905" y="5"/>
                                <a:pt x="2038" y="255"/>
                                <a:pt x="2160" y="380"/>
                              </a:cubicBezTo>
                              <a:cubicBezTo>
                                <a:pt x="2282" y="505"/>
                                <a:pt x="2398" y="755"/>
                                <a:pt x="2520" y="755"/>
                              </a:cubicBezTo>
                              <a:cubicBezTo>
                                <a:pt x="2642" y="755"/>
                                <a:pt x="2773" y="505"/>
                                <a:pt x="2895" y="380"/>
                              </a:cubicBezTo>
                              <a:cubicBezTo>
                                <a:pt x="3017" y="255"/>
                                <a:pt x="3140" y="10"/>
                                <a:pt x="3255" y="5"/>
                              </a:cubicBezTo>
                              <a:cubicBezTo>
                                <a:pt x="3370" y="0"/>
                                <a:pt x="3465" y="228"/>
                                <a:pt x="3585" y="350"/>
                              </a:cubicBezTo>
                              <a:cubicBezTo>
                                <a:pt x="3705" y="472"/>
                                <a:pt x="3850" y="735"/>
                                <a:pt x="3975" y="740"/>
                              </a:cubicBezTo>
                              <a:cubicBezTo>
                                <a:pt x="4100" y="745"/>
                                <a:pt x="4215" y="500"/>
                                <a:pt x="4335" y="380"/>
                              </a:cubicBezTo>
                              <a:cubicBezTo>
                                <a:pt x="4455" y="260"/>
                                <a:pt x="4573" y="18"/>
                                <a:pt x="4695" y="20"/>
                              </a:cubicBezTo>
                              <a:cubicBezTo>
                                <a:pt x="4817" y="22"/>
                                <a:pt x="4948" y="273"/>
                                <a:pt x="5070" y="395"/>
                              </a:cubicBezTo>
                              <a:cubicBezTo>
                                <a:pt x="5192" y="517"/>
                                <a:pt x="5310" y="760"/>
                                <a:pt x="5430" y="755"/>
                              </a:cubicBezTo>
                              <a:cubicBezTo>
                                <a:pt x="5550" y="750"/>
                                <a:pt x="5675" y="487"/>
                                <a:pt x="5790" y="365"/>
                              </a:cubicBezTo>
                              <a:cubicBezTo>
                                <a:pt x="5905" y="243"/>
                                <a:pt x="6003" y="20"/>
                                <a:pt x="6120" y="20"/>
                              </a:cubicBezTo>
                              <a:cubicBezTo>
                                <a:pt x="6237" y="20"/>
                                <a:pt x="6370" y="248"/>
                                <a:pt x="6495" y="365"/>
                              </a:cubicBezTo>
                              <a:cubicBezTo>
                                <a:pt x="6620" y="482"/>
                                <a:pt x="6748" y="723"/>
                                <a:pt x="6870" y="725"/>
                              </a:cubicBezTo>
                              <a:cubicBezTo>
                                <a:pt x="6992" y="727"/>
                                <a:pt x="7115" y="497"/>
                                <a:pt x="7230" y="380"/>
                              </a:cubicBezTo>
                              <a:cubicBezTo>
                                <a:pt x="7345" y="263"/>
                                <a:pt x="7440" y="20"/>
                                <a:pt x="7560" y="20"/>
                              </a:cubicBezTo>
                              <a:cubicBezTo>
                                <a:pt x="7680" y="20"/>
                                <a:pt x="7815" y="200"/>
                                <a:pt x="7950" y="380"/>
                              </a:cubicBezTo>
                            </a:path>
                          </a:pathLst>
                        </a:custGeom>
                        <a:noFill/>
                        <a:ln w="28575" cmpd="sng">
                          <a:solidFill>
                            <a:srgbClr val="CC00FF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DE2C6" id="Freeform 4" o:spid="_x0000_s1026" style="position:absolute;margin-left:23.75pt;margin-top:3.35pt;width:407.6pt;height:11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950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" path="m,365c114,185,228,5,345,5v117,,238,238,360,360c827,487,958,738,1080,740v122,2,242,-237,360,-360c1558,257,1665,5,1785,5v120,,253,250,375,375c2282,505,2398,755,2520,755v122,,253,-250,375,-375c3017,255,3140,10,3255,5v115,-5,210,223,330,345c3705,472,3850,735,3975,740v125,5,240,-240,360,-360c4455,260,4573,18,4695,20v122,2,253,253,375,375c5192,517,5310,760,5430,755v120,-5,245,-268,360,-390c5905,243,6003,20,6120,20v117,,250,228,375,345c6620,482,6748,723,6870,725v122,2,245,-228,360,-345c7345,263,7440,20,7560,20v120,,255,180,390,360e" filled="f" strokecolor="#c0f" strokeweight="2.25pt">
                <v:stroke endarrow="block"/>
                <v:path arrowok="t" o:connecttype="custom" o:connectlocs="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" textboxrect="0,0,7950,760"/>
              </v:shape>
            </w:pict>
          </mc:Fallback>
        </mc:AlternateContent>
      </w:r>
    </w:p>
    <w:p w:rsidR="00D31A48" w:rsidRDefault="00D31A48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  <w:lang w:val="el-GR"/>
        </w:rPr>
      </w:pPr>
    </w:p>
    <w:p w:rsidR="00D31A48" w:rsidRDefault="00D31A48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  <w:lang w:val="el-GR"/>
        </w:rPr>
      </w:pPr>
    </w:p>
    <w:p w:rsidR="00D31A48" w:rsidRDefault="00D31A48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</w:rPr>
      </w:pPr>
      <w:r w:rsidRPr="00637DF7">
        <w:rPr>
          <w:rFonts w:ascii="Century Gothic" w:hAnsi="Century Gothic" w:cs="Verdana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A860DF" wp14:editId="2E99139E">
                <wp:simplePos x="0" y="0"/>
                <wp:positionH relativeFrom="column">
                  <wp:posOffset>302149</wp:posOffset>
                </wp:positionH>
                <wp:positionV relativeFrom="paragraph">
                  <wp:posOffset>64356</wp:posOffset>
                </wp:positionV>
                <wp:extent cx="5175885" cy="0"/>
                <wp:effectExtent l="0" t="0" r="0" b="19050"/>
                <wp:wrapNone/>
                <wp:docPr id="16389" name="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1758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CA540F" id="Line 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8pt,5.05pt" to="431.3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" strokecolor="black [3213]">
                <v:stroke dashstyle="dash"/>
              </v:line>
            </w:pict>
          </mc:Fallback>
        </mc:AlternateContent>
      </w:r>
    </w:p>
    <w:p w:rsidR="00D31A48" w:rsidRDefault="00D31A48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</w:rPr>
      </w:pPr>
    </w:p>
    <w:p w:rsidR="00D31A48" w:rsidRDefault="00D31A48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</w:rPr>
      </w:pPr>
    </w:p>
    <w:p w:rsidR="00D31A48" w:rsidRDefault="00D31A48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</w:rPr>
      </w:pPr>
    </w:p>
    <w:p w:rsidR="00D31A48" w:rsidRDefault="00D31A48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</w:rPr>
      </w:pPr>
    </w:p>
    <w:p w:rsidR="00D31A48" w:rsidRPr="00637DF7" w:rsidRDefault="00D31A48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4"/>
          <w:szCs w:val="24"/>
        </w:rPr>
      </w:pPr>
      <w:r w:rsidRPr="00637DF7">
        <w:rPr>
          <w:rFonts w:ascii="Century Gothic" w:hAnsi="Century Gothic" w:cs="Verdana"/>
          <w:sz w:val="24"/>
          <w:szCs w:val="24"/>
        </w:rPr>
        <w:t>Label some wavelengths on the diagram above</w:t>
      </w:r>
    </w:p>
    <w:p w:rsidR="00D31A48" w:rsidRDefault="00D31A48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</w:rPr>
      </w:pPr>
    </w:p>
    <w:p w:rsidR="00D31A48" w:rsidRDefault="00D31A48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</w:rPr>
      </w:pPr>
    </w:p>
    <w:p w:rsidR="00D31A48" w:rsidRDefault="00D31A48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</w:rPr>
      </w:pPr>
      <w:r w:rsidRPr="00726792">
        <w:rPr>
          <w:rFonts w:ascii="Century Gothic" w:hAnsi="Century Gothic" w:cs="Verdana"/>
          <w:b/>
          <w:sz w:val="28"/>
          <w:szCs w:val="28"/>
        </w:rPr>
        <w:t>Frequency</w:t>
      </w:r>
      <w:r w:rsidRPr="00637DF7">
        <w:rPr>
          <w:rFonts w:ascii="Century Gothic" w:hAnsi="Century Gothic" w:cs="Verdana"/>
          <w:sz w:val="28"/>
          <w:szCs w:val="28"/>
        </w:rPr>
        <w:t xml:space="preserve"> </w:t>
      </w:r>
      <w:r>
        <w:rPr>
          <w:rFonts w:ascii="Century Gothic" w:hAnsi="Century Gothic" w:cs="Verdana"/>
          <w:sz w:val="28"/>
          <w:szCs w:val="28"/>
        </w:rPr>
        <w:t>–</w:t>
      </w:r>
      <w:r w:rsidRPr="00637DF7">
        <w:rPr>
          <w:rFonts w:ascii="Century Gothic" w:hAnsi="Century Gothic" w:cs="Verdana"/>
          <w:sz w:val="28"/>
          <w:szCs w:val="28"/>
        </w:rPr>
        <w:t xml:space="preserve"> f</w:t>
      </w:r>
      <w:r>
        <w:rPr>
          <w:rFonts w:ascii="Century Gothic" w:hAnsi="Century Gothic" w:cs="Verdana"/>
          <w:sz w:val="28"/>
          <w:szCs w:val="28"/>
        </w:rPr>
        <w:t xml:space="preserve"> = 1/T</w:t>
      </w:r>
    </w:p>
    <w:p w:rsidR="00D31A48" w:rsidRDefault="00D31A48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</w:rPr>
      </w:pPr>
    </w:p>
    <w:p w:rsidR="00D31A48" w:rsidRPr="00637DF7" w:rsidRDefault="00D31A48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4"/>
          <w:szCs w:val="24"/>
        </w:rPr>
      </w:pPr>
      <w:r w:rsidRPr="00637DF7">
        <w:rPr>
          <w:rFonts w:ascii="Century Gothic" w:hAnsi="Century Gothic" w:cs="Verdana"/>
          <w:sz w:val="24"/>
          <w:szCs w:val="24"/>
        </w:rPr>
        <w:t>The number of oscillations in one second. Measured in Hertz.</w:t>
      </w:r>
    </w:p>
    <w:p w:rsidR="00D31A48" w:rsidRDefault="00D31A48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</w:rPr>
      </w:pPr>
    </w:p>
    <w:p w:rsidR="00D31A48" w:rsidRDefault="007B1F4C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2800350" cy="2295525"/>
            <wp:effectExtent l="0" t="0" r="0" b="9525"/>
            <wp:docPr id="7" name="Picture 7" descr="3865488_orig.png (294×24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865488_orig.png (294×241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A48" w:rsidRDefault="00D31A48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</w:rPr>
      </w:pPr>
    </w:p>
    <w:p w:rsidR="00D31A48" w:rsidRDefault="00D31A48" w:rsidP="00D31A4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8"/>
          <w:szCs w:val="28"/>
        </w:rPr>
      </w:pPr>
      <w:r w:rsidRPr="00726792">
        <w:rPr>
          <w:rFonts w:ascii="Century Gothic" w:hAnsi="Century Gothic" w:cs="Verdana"/>
          <w:b/>
          <w:sz w:val="28"/>
          <w:szCs w:val="28"/>
        </w:rPr>
        <w:t>Wave speed</w:t>
      </w:r>
      <w:r w:rsidRPr="00637DF7">
        <w:rPr>
          <w:rFonts w:ascii="Century Gothic" w:hAnsi="Century Gothic" w:cs="Verdana"/>
          <w:sz w:val="28"/>
          <w:szCs w:val="28"/>
        </w:rPr>
        <w:t xml:space="preserve"> </w:t>
      </w:r>
      <w:r>
        <w:rPr>
          <w:rFonts w:ascii="Century Gothic" w:hAnsi="Century Gothic" w:cs="Verdana"/>
          <w:sz w:val="28"/>
          <w:szCs w:val="28"/>
        </w:rPr>
        <w:t>–</w:t>
      </w:r>
      <w:r w:rsidRPr="00637DF7">
        <w:rPr>
          <w:rFonts w:ascii="Century Gothic" w:hAnsi="Century Gothic" w:cs="Verdana"/>
          <w:sz w:val="28"/>
          <w:szCs w:val="28"/>
        </w:rPr>
        <w:t xml:space="preserve"> v</w:t>
      </w:r>
    </w:p>
    <w:p w:rsidR="00D31A48" w:rsidRPr="00637DF7" w:rsidRDefault="00D31A48" w:rsidP="00D31A4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4"/>
          <w:szCs w:val="24"/>
        </w:rPr>
      </w:pPr>
      <w:r w:rsidRPr="00637DF7">
        <w:rPr>
          <w:rFonts w:ascii="Century Gothic" w:hAnsi="Century Gothic" w:cs="Verdana"/>
          <w:sz w:val="24"/>
          <w:szCs w:val="24"/>
        </w:rPr>
        <w:t>The speed at which the wave fronts pass a stationary observer.</w:t>
      </w:r>
    </w:p>
    <w:p w:rsidR="00D31A48" w:rsidRDefault="00D31A48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</w:rPr>
      </w:pPr>
    </w:p>
    <w:p w:rsidR="00D31A48" w:rsidRDefault="00D31A48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513353A" wp14:editId="4CED9BCE">
            <wp:extent cx="3657600" cy="149083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76524" cy="149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792" w:rsidRPr="00726792" w:rsidRDefault="00726792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b/>
          <w:sz w:val="28"/>
          <w:szCs w:val="28"/>
          <w:u w:val="single"/>
        </w:rPr>
      </w:pPr>
      <w:r w:rsidRPr="00726792">
        <w:rPr>
          <w:rFonts w:ascii="Century Gothic" w:hAnsi="Century Gothic" w:cs="Verdana"/>
          <w:b/>
          <w:sz w:val="28"/>
          <w:szCs w:val="28"/>
          <w:u w:val="single"/>
        </w:rPr>
        <w:t xml:space="preserve">Period Time (Time) </w:t>
      </w:r>
    </w:p>
    <w:p w:rsidR="00726792" w:rsidRDefault="00726792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  <w:u w:val="single"/>
        </w:rPr>
      </w:pPr>
    </w:p>
    <w:p w:rsidR="00726792" w:rsidRDefault="00726792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92710</wp:posOffset>
            </wp:positionV>
            <wp:extent cx="5731510" cy="2541941"/>
            <wp:effectExtent l="0" t="0" r="2540" b="0"/>
            <wp:wrapNone/>
            <wp:docPr id="11" name="Picture 11" descr="wavesfig1b.gif (1062×47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avesfig1b.gif (1062×471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4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6792" w:rsidRDefault="00726792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  <w:u w:val="single"/>
        </w:rPr>
      </w:pPr>
    </w:p>
    <w:p w:rsidR="00726792" w:rsidRDefault="00726792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  <w:u w:val="single"/>
        </w:rPr>
      </w:pPr>
    </w:p>
    <w:p w:rsidR="00726792" w:rsidRDefault="00726792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  <w:u w:val="single"/>
        </w:rPr>
      </w:pPr>
    </w:p>
    <w:p w:rsidR="00726792" w:rsidRDefault="00726792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  <w:u w:val="single"/>
        </w:rPr>
      </w:pPr>
    </w:p>
    <w:p w:rsidR="00726792" w:rsidRDefault="00726792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  <w:u w:val="single"/>
        </w:rPr>
      </w:pPr>
    </w:p>
    <w:p w:rsidR="00726792" w:rsidRDefault="00726792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  <w:u w:val="single"/>
        </w:rPr>
      </w:pPr>
    </w:p>
    <w:p w:rsidR="00726792" w:rsidRDefault="00726792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  <w:u w:val="single"/>
        </w:rPr>
      </w:pPr>
    </w:p>
    <w:p w:rsidR="00726792" w:rsidRDefault="00726792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  <w:u w:val="single"/>
        </w:rPr>
      </w:pPr>
    </w:p>
    <w:p w:rsidR="00726792" w:rsidRDefault="00726792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  <w:u w:val="single"/>
        </w:rPr>
      </w:pPr>
    </w:p>
    <w:p w:rsidR="00726792" w:rsidRDefault="00726792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  <w:u w:val="single"/>
        </w:rPr>
      </w:pPr>
    </w:p>
    <w:p w:rsidR="00726792" w:rsidRPr="00726792" w:rsidRDefault="00726792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</w:rPr>
      </w:pPr>
      <w:r w:rsidRPr="00726792">
        <w:rPr>
          <w:rFonts w:ascii="Century Gothic" w:hAnsi="Century Gothic" w:cs="Verdana"/>
          <w:sz w:val="28"/>
          <w:szCs w:val="28"/>
        </w:rPr>
        <w:t>Time taken for one complete wave</w:t>
      </w:r>
    </w:p>
    <w:p w:rsidR="00CD5E06" w:rsidRPr="00A27CD2" w:rsidRDefault="00CD5E06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b/>
          <w:sz w:val="28"/>
          <w:szCs w:val="28"/>
          <w:u w:val="single"/>
        </w:rPr>
      </w:pPr>
      <w:r w:rsidRPr="00A27CD2">
        <w:rPr>
          <w:rFonts w:ascii="Century Gothic" w:hAnsi="Century Gothic" w:cs="Verdana"/>
          <w:b/>
          <w:sz w:val="28"/>
          <w:szCs w:val="28"/>
          <w:u w:val="single"/>
        </w:rPr>
        <w:t xml:space="preserve">Oscillation </w:t>
      </w:r>
    </w:p>
    <w:p w:rsidR="00CD5E06" w:rsidRDefault="00CD5E06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  <w:u w:val="single"/>
        </w:rPr>
      </w:pPr>
    </w:p>
    <w:p w:rsidR="00CD5E06" w:rsidRDefault="00CD5E06" w:rsidP="00A27CD2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8"/>
          <w:szCs w:val="28"/>
        </w:rPr>
      </w:pPr>
      <w:r>
        <w:rPr>
          <w:rFonts w:ascii="Century Gothic" w:hAnsi="Century Gothic" w:cs="Verdana"/>
          <w:sz w:val="28"/>
          <w:szCs w:val="28"/>
        </w:rPr>
        <w:t>Wave energy takes time to travel</w:t>
      </w:r>
      <w:r w:rsidR="00726792">
        <w:rPr>
          <w:rFonts w:ascii="Century Gothic" w:hAnsi="Century Gothic" w:cs="Verdana"/>
          <w:sz w:val="28"/>
          <w:szCs w:val="28"/>
        </w:rPr>
        <w:t xml:space="preserve">, one wavelength takes one </w:t>
      </w:r>
      <w:proofErr w:type="gramStart"/>
      <w:r w:rsidR="00726792">
        <w:rPr>
          <w:rFonts w:ascii="Century Gothic" w:hAnsi="Century Gothic" w:cs="Verdana"/>
          <w:sz w:val="28"/>
          <w:szCs w:val="28"/>
        </w:rPr>
        <w:t>cycle, that</w:t>
      </w:r>
      <w:proofErr w:type="gramEnd"/>
      <w:r w:rsidR="00726792">
        <w:rPr>
          <w:rFonts w:ascii="Century Gothic" w:hAnsi="Century Gothic" w:cs="Verdana"/>
          <w:sz w:val="28"/>
          <w:szCs w:val="28"/>
        </w:rPr>
        <w:t xml:space="preserve"> is one periodic time. </w:t>
      </w:r>
    </w:p>
    <w:p w:rsidR="00726792" w:rsidRDefault="00726792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</w:rPr>
      </w:pPr>
    </w:p>
    <w:p w:rsidR="00A27CD2" w:rsidRDefault="00A27CD2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  <w:u w:val="single"/>
        </w:rPr>
      </w:pPr>
    </w:p>
    <w:p w:rsidR="00A27CD2" w:rsidRDefault="00A27CD2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  <w:u w:val="single"/>
        </w:rPr>
      </w:pPr>
    </w:p>
    <w:p w:rsidR="00A27CD2" w:rsidRDefault="00A27CD2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  <w:u w:val="single"/>
        </w:rPr>
      </w:pPr>
    </w:p>
    <w:p w:rsidR="00A27CD2" w:rsidRDefault="00A27CD2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  <w:u w:val="single"/>
        </w:rPr>
      </w:pPr>
    </w:p>
    <w:p w:rsidR="00A27CD2" w:rsidRDefault="00A27CD2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  <w:u w:val="single"/>
        </w:rPr>
      </w:pPr>
    </w:p>
    <w:p w:rsidR="00A27CD2" w:rsidRDefault="00A27CD2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  <w:u w:val="single"/>
        </w:rPr>
      </w:pPr>
    </w:p>
    <w:p w:rsidR="00A27CD2" w:rsidRDefault="00A27CD2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  <w:u w:val="single"/>
        </w:rPr>
      </w:pPr>
    </w:p>
    <w:p w:rsidR="00A27CD2" w:rsidRDefault="00A27CD2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  <w:u w:val="single"/>
        </w:rPr>
      </w:pPr>
    </w:p>
    <w:p w:rsidR="00A27CD2" w:rsidRDefault="00A27CD2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  <w:u w:val="single"/>
        </w:rPr>
      </w:pPr>
    </w:p>
    <w:p w:rsidR="00A27CD2" w:rsidRDefault="00A27CD2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  <w:u w:val="single"/>
        </w:rPr>
      </w:pPr>
    </w:p>
    <w:p w:rsidR="00D31A48" w:rsidRPr="00AB5995" w:rsidRDefault="00D31A48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  <w:u w:val="single"/>
        </w:rPr>
      </w:pPr>
      <w:r w:rsidRPr="00AB5995">
        <w:rPr>
          <w:rFonts w:ascii="Century Gothic" w:hAnsi="Century Gothic" w:cs="Verdana"/>
          <w:sz w:val="28"/>
          <w:szCs w:val="28"/>
          <w:u w:val="single"/>
        </w:rPr>
        <w:t>The Wave Equation</w:t>
      </w:r>
    </w:p>
    <w:p w:rsidR="00D31A48" w:rsidRDefault="00D31A48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</w:rPr>
      </w:pPr>
    </w:p>
    <w:p w:rsidR="00D31A48" w:rsidRPr="00AB5995" w:rsidRDefault="00D31A48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4"/>
          <w:szCs w:val="24"/>
        </w:rPr>
      </w:pPr>
      <w:r w:rsidRPr="00AB5995">
        <w:rPr>
          <w:rFonts w:ascii="Century Gothic" w:hAnsi="Century Gothic" w:cs="Verdana"/>
          <w:sz w:val="24"/>
          <w:szCs w:val="24"/>
        </w:rPr>
        <w:t>Speed = distance/time</w:t>
      </w:r>
    </w:p>
    <w:p w:rsidR="00D31A48" w:rsidRPr="00AB5995" w:rsidRDefault="00D31A48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4"/>
          <w:szCs w:val="24"/>
        </w:rPr>
      </w:pPr>
    </w:p>
    <w:p w:rsidR="00D31A48" w:rsidRPr="00AB5995" w:rsidRDefault="00D31A48" w:rsidP="00D31A4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4"/>
          <w:szCs w:val="24"/>
        </w:rPr>
      </w:pPr>
      <w:r w:rsidRPr="00AB5995">
        <w:rPr>
          <w:rFonts w:ascii="Century Gothic" w:hAnsi="Century Gothic" w:cs="Verdana"/>
          <w:sz w:val="24"/>
          <w:szCs w:val="24"/>
        </w:rPr>
        <w:t xml:space="preserve">For wave speed, the wavelength, λ, is the distance travelled in one </w:t>
      </w:r>
      <w:r>
        <w:rPr>
          <w:rFonts w:ascii="Century Gothic" w:hAnsi="Century Gothic" w:cs="Verdana"/>
          <w:sz w:val="24"/>
          <w:szCs w:val="24"/>
        </w:rPr>
        <w:t xml:space="preserve">complete </w:t>
      </w:r>
      <w:r w:rsidRPr="00AB5995">
        <w:rPr>
          <w:rFonts w:ascii="Century Gothic" w:hAnsi="Century Gothic" w:cs="Verdana"/>
          <w:sz w:val="24"/>
          <w:szCs w:val="24"/>
        </w:rPr>
        <w:t>cycle</w:t>
      </w:r>
      <w:r>
        <w:rPr>
          <w:rFonts w:ascii="Century Gothic" w:hAnsi="Century Gothic" w:cs="Verdana"/>
          <w:sz w:val="24"/>
          <w:szCs w:val="24"/>
        </w:rPr>
        <w:t xml:space="preserve"> </w:t>
      </w:r>
      <w:r w:rsidRPr="00AB5995">
        <w:rPr>
          <w:rFonts w:ascii="Century Gothic" w:hAnsi="Century Gothic" w:cs="Verdana"/>
          <w:sz w:val="24"/>
          <w:szCs w:val="24"/>
        </w:rPr>
        <w:t xml:space="preserve">and time to complete one cycle is the period, </w:t>
      </w:r>
      <w:r w:rsidRPr="00AB5995">
        <w:rPr>
          <w:rFonts w:ascii="Century Gothic" w:hAnsi="Century Gothic" w:cs="Verdana"/>
          <w:i/>
          <w:sz w:val="24"/>
          <w:szCs w:val="24"/>
        </w:rPr>
        <w:t>T</w:t>
      </w:r>
      <w:r w:rsidRPr="00AB5995">
        <w:rPr>
          <w:rFonts w:ascii="Century Gothic" w:hAnsi="Century Gothic" w:cs="Verdana"/>
          <w:sz w:val="24"/>
          <w:szCs w:val="24"/>
        </w:rPr>
        <w:t>.</w:t>
      </w:r>
    </w:p>
    <w:p w:rsidR="00D31A48" w:rsidRPr="00AB5995" w:rsidRDefault="00D31A48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4"/>
          <w:szCs w:val="24"/>
        </w:rPr>
      </w:pPr>
      <w:r w:rsidRPr="00AB5995">
        <w:rPr>
          <w:rFonts w:ascii="Century Gothic" w:hAnsi="Century Gothic" w:cs="Verdana"/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0" locked="0" layoutInCell="1" allowOverlap="1" wp14:anchorId="527F0E58" wp14:editId="6F561E02">
            <wp:simplePos x="0" y="0"/>
            <wp:positionH relativeFrom="column">
              <wp:posOffset>4014153</wp:posOffset>
            </wp:positionH>
            <wp:positionV relativeFrom="paragraph">
              <wp:posOffset>178434</wp:posOffset>
            </wp:positionV>
            <wp:extent cx="1187768" cy="942975"/>
            <wp:effectExtent l="0" t="0" r="0" b="0"/>
            <wp:wrapNone/>
            <wp:docPr id="1028" name="Picture 4" descr="http://www.m2m.ecs.soton.ac.uk/assets/images/equation_triang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www.m2m.ecs.soton.ac.uk/assets/images/equation_triangle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693" cy="95641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A48" w:rsidRPr="00AB5995" w:rsidRDefault="00D31A48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4"/>
          <w:szCs w:val="24"/>
        </w:rPr>
      </w:pPr>
      <w:r w:rsidRPr="00AB5995">
        <w:rPr>
          <w:rFonts w:ascii="Century Gothic" w:hAnsi="Century Gothic" w:cs="Verdana"/>
          <w:sz w:val="24"/>
          <w:szCs w:val="24"/>
        </w:rPr>
        <w:t>This means that:</w:t>
      </w:r>
    </w:p>
    <w:p w:rsidR="00D31A48" w:rsidRPr="00AB5995" w:rsidRDefault="00D31A48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4"/>
          <w:szCs w:val="24"/>
        </w:rPr>
      </w:pPr>
    </w:p>
    <w:p w:rsidR="00D31A48" w:rsidRPr="00AB5995" w:rsidRDefault="00D31A48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4"/>
          <w:szCs w:val="24"/>
        </w:rPr>
      </w:pPr>
      <w:r w:rsidRPr="00AB5995">
        <w:rPr>
          <w:rFonts w:ascii="Century Gothic" w:hAnsi="Century Gothic" w:cs="Verdana"/>
          <w:sz w:val="24"/>
          <w:szCs w:val="24"/>
        </w:rPr>
        <w:t xml:space="preserve">Wave speed = </w:t>
      </w:r>
      <w:proofErr w:type="gramStart"/>
      <w:r w:rsidRPr="00AB5995">
        <w:rPr>
          <w:rFonts w:ascii="Century Gothic" w:hAnsi="Century Gothic" w:cs="Verdana"/>
          <w:sz w:val="24"/>
          <w:szCs w:val="24"/>
          <w:u w:val="single"/>
        </w:rPr>
        <w:t xml:space="preserve">wavelength  </w:t>
      </w:r>
      <w:r w:rsidRPr="00AB5995">
        <w:rPr>
          <w:rFonts w:ascii="Century Gothic" w:hAnsi="Century Gothic" w:cs="Verdana"/>
          <w:sz w:val="24"/>
          <w:szCs w:val="24"/>
        </w:rPr>
        <w:t>=</w:t>
      </w:r>
      <w:proofErr w:type="gramEnd"/>
      <w:r w:rsidRPr="00AB5995">
        <w:rPr>
          <w:rFonts w:ascii="Century Gothic" w:hAnsi="Century Gothic" w:cs="Verdana"/>
          <w:sz w:val="24"/>
          <w:szCs w:val="24"/>
          <w:u w:val="single"/>
        </w:rPr>
        <w:t xml:space="preserve">  λ</w:t>
      </w:r>
    </w:p>
    <w:p w:rsidR="00D31A48" w:rsidRPr="00AB5995" w:rsidRDefault="00D31A48" w:rsidP="00D31A48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Century Gothic" w:hAnsi="Century Gothic" w:cs="Verdana"/>
          <w:sz w:val="24"/>
          <w:szCs w:val="24"/>
        </w:rPr>
      </w:pPr>
      <w:r w:rsidRPr="00AB5995">
        <w:rPr>
          <w:rFonts w:ascii="Century Gothic" w:hAnsi="Century Gothic" w:cs="Verdana"/>
          <w:sz w:val="24"/>
          <w:szCs w:val="24"/>
        </w:rPr>
        <w:t>Period     T</w:t>
      </w:r>
    </w:p>
    <w:p w:rsidR="00D31A48" w:rsidRPr="00AB5995" w:rsidRDefault="00D31A48" w:rsidP="00D31A48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Century Gothic" w:hAnsi="Century Gothic" w:cs="Verdana"/>
          <w:sz w:val="24"/>
          <w:szCs w:val="24"/>
        </w:rPr>
      </w:pPr>
    </w:p>
    <w:p w:rsidR="00D31A48" w:rsidRPr="00AB5995" w:rsidRDefault="00D31A48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4"/>
          <w:szCs w:val="24"/>
        </w:rPr>
      </w:pPr>
    </w:p>
    <w:p w:rsidR="00D31A48" w:rsidRPr="00AB5995" w:rsidRDefault="00D31A48" w:rsidP="00D31A4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4"/>
          <w:szCs w:val="24"/>
        </w:rPr>
      </w:pPr>
      <w:r w:rsidRPr="00AB5995">
        <w:rPr>
          <w:rFonts w:ascii="Century Gothic" w:hAnsi="Century Gothic" w:cs="Verdana"/>
          <w:sz w:val="24"/>
          <w:szCs w:val="24"/>
        </w:rPr>
        <w:t>Since f=1/T we can substitute this into the above equation and then</w:t>
      </w:r>
    </w:p>
    <w:p w:rsidR="00D31A48" w:rsidRPr="00AB5995" w:rsidRDefault="00D31A48" w:rsidP="00D31A4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4"/>
          <w:szCs w:val="24"/>
        </w:rPr>
      </w:pPr>
    </w:p>
    <w:p w:rsidR="00D31A48" w:rsidRPr="00AB5995" w:rsidRDefault="00D31A48" w:rsidP="00D31A4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4"/>
          <w:szCs w:val="24"/>
        </w:rPr>
      </w:pPr>
      <w:r w:rsidRPr="00AB5995">
        <w:rPr>
          <w:rFonts w:ascii="Century Gothic" w:hAnsi="Century Gothic" w:cs="Verdana"/>
          <w:sz w:val="24"/>
          <w:szCs w:val="24"/>
        </w:rPr>
        <w:t>Wave speed = frequency (Hz) x wavelength (m)</w:t>
      </w:r>
    </w:p>
    <w:p w:rsidR="00D31A48" w:rsidRPr="00AB5995" w:rsidRDefault="00D31A48" w:rsidP="00D31A4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4"/>
          <w:szCs w:val="24"/>
        </w:rPr>
      </w:pPr>
      <w:r w:rsidRPr="00AB5995">
        <w:rPr>
          <w:rFonts w:ascii="Century Gothic" w:hAnsi="Century Gothic" w:cs="Verdana"/>
          <w:sz w:val="24"/>
          <w:szCs w:val="24"/>
        </w:rPr>
        <w:t xml:space="preserve">                    v = f</w:t>
      </w:r>
      <w:r w:rsidRPr="00AB5995">
        <w:rPr>
          <w:rFonts w:ascii="Century Gothic" w:hAnsi="Century Gothic" w:cs="Verdana"/>
          <w:sz w:val="24"/>
          <w:szCs w:val="24"/>
          <w:lang w:val="el-GR"/>
        </w:rPr>
        <w:t>λ</w:t>
      </w:r>
    </w:p>
    <w:p w:rsidR="00D31A48" w:rsidRPr="00AB5995" w:rsidRDefault="00D31A48" w:rsidP="00D31A4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4"/>
          <w:szCs w:val="24"/>
        </w:rPr>
      </w:pPr>
    </w:p>
    <w:p w:rsidR="00D31A48" w:rsidRPr="00AB5995" w:rsidRDefault="00D31A48" w:rsidP="00D31A4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4"/>
          <w:szCs w:val="24"/>
        </w:rPr>
      </w:pPr>
      <w:r w:rsidRPr="00AB5995">
        <w:rPr>
          <w:rFonts w:ascii="Century Gothic" w:hAnsi="Century Gothic" w:cs="Verdana"/>
          <w:b/>
          <w:bCs/>
          <w:sz w:val="24"/>
          <w:szCs w:val="24"/>
          <w:lang w:val="es-MX"/>
        </w:rPr>
        <w:t xml:space="preserve">v = </w:t>
      </w:r>
      <w:proofErr w:type="spellStart"/>
      <w:r w:rsidRPr="00AB5995">
        <w:rPr>
          <w:rFonts w:ascii="Century Gothic" w:hAnsi="Century Gothic" w:cs="Verdana"/>
          <w:b/>
          <w:bCs/>
          <w:sz w:val="24"/>
          <w:szCs w:val="24"/>
          <w:lang w:val="es-MX"/>
        </w:rPr>
        <w:t>speed</w:t>
      </w:r>
      <w:proofErr w:type="spellEnd"/>
      <w:r w:rsidRPr="00AB5995">
        <w:rPr>
          <w:rFonts w:ascii="Century Gothic" w:hAnsi="Century Gothic" w:cs="Verdana"/>
          <w:b/>
          <w:bCs/>
          <w:sz w:val="24"/>
          <w:szCs w:val="24"/>
          <w:lang w:val="es-MX"/>
        </w:rPr>
        <w:t xml:space="preserve"> of wave (m/s)</w:t>
      </w:r>
    </w:p>
    <w:p w:rsidR="00D31A48" w:rsidRPr="00AB5995" w:rsidRDefault="00D31A48" w:rsidP="00D31A4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4"/>
          <w:szCs w:val="24"/>
        </w:rPr>
      </w:pPr>
      <w:r w:rsidRPr="00AB5995">
        <w:rPr>
          <w:rFonts w:ascii="Century Gothic" w:hAnsi="Century Gothic" w:cs="Verdana"/>
          <w:b/>
          <w:bCs/>
          <w:sz w:val="24"/>
          <w:szCs w:val="24"/>
          <w:lang w:val="es-MX"/>
        </w:rPr>
        <w:t xml:space="preserve">f </w:t>
      </w:r>
      <w:proofErr w:type="gramStart"/>
      <w:r w:rsidRPr="00AB5995">
        <w:rPr>
          <w:rFonts w:ascii="Century Gothic" w:hAnsi="Century Gothic" w:cs="Verdana"/>
          <w:b/>
          <w:bCs/>
          <w:sz w:val="24"/>
          <w:szCs w:val="24"/>
          <w:lang w:val="es-MX"/>
        </w:rPr>
        <w:t xml:space="preserve">=  </w:t>
      </w:r>
      <w:proofErr w:type="spellStart"/>
      <w:r w:rsidRPr="00AB5995">
        <w:rPr>
          <w:rFonts w:ascii="Century Gothic" w:hAnsi="Century Gothic" w:cs="Verdana"/>
          <w:b/>
          <w:bCs/>
          <w:sz w:val="24"/>
          <w:szCs w:val="24"/>
          <w:lang w:val="es-MX"/>
        </w:rPr>
        <w:t>frequency</w:t>
      </w:r>
      <w:proofErr w:type="spellEnd"/>
      <w:proofErr w:type="gramEnd"/>
      <w:r w:rsidRPr="00AB5995">
        <w:rPr>
          <w:rFonts w:ascii="Century Gothic" w:hAnsi="Century Gothic" w:cs="Verdana"/>
          <w:b/>
          <w:bCs/>
          <w:sz w:val="24"/>
          <w:szCs w:val="24"/>
          <w:lang w:val="es-MX"/>
        </w:rPr>
        <w:t xml:space="preserve"> of wave (Hz)</w:t>
      </w:r>
    </w:p>
    <w:p w:rsidR="00D31A48" w:rsidRPr="00AB5995" w:rsidRDefault="00D31A48" w:rsidP="00D31A4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8"/>
          <w:szCs w:val="28"/>
        </w:rPr>
      </w:pPr>
      <w:r w:rsidRPr="00AB5995">
        <w:rPr>
          <w:rFonts w:ascii="Century Gothic" w:hAnsi="Century Gothic" w:cs="Verdana"/>
          <w:b/>
          <w:bCs/>
          <w:sz w:val="24"/>
          <w:szCs w:val="24"/>
          <w:lang w:val="el-GR"/>
        </w:rPr>
        <w:t>λ</w:t>
      </w:r>
      <w:r w:rsidRPr="00AB5995">
        <w:rPr>
          <w:rFonts w:ascii="Century Gothic" w:hAnsi="Century Gothic" w:cs="Verdana"/>
          <w:b/>
          <w:bCs/>
          <w:sz w:val="24"/>
          <w:szCs w:val="24"/>
          <w:lang w:val="es-MX"/>
        </w:rPr>
        <w:t xml:space="preserve"> = </w:t>
      </w:r>
      <w:proofErr w:type="spellStart"/>
      <w:r w:rsidRPr="00AB5995">
        <w:rPr>
          <w:rFonts w:ascii="Century Gothic" w:hAnsi="Century Gothic" w:cs="Verdana"/>
          <w:b/>
          <w:bCs/>
          <w:sz w:val="24"/>
          <w:szCs w:val="24"/>
          <w:lang w:val="es-MX"/>
        </w:rPr>
        <w:t>wavelength</w:t>
      </w:r>
      <w:proofErr w:type="spellEnd"/>
      <w:r w:rsidRPr="00AB5995">
        <w:rPr>
          <w:rFonts w:ascii="Century Gothic" w:hAnsi="Century Gothic" w:cs="Verdana"/>
          <w:b/>
          <w:bCs/>
          <w:sz w:val="24"/>
          <w:szCs w:val="24"/>
          <w:lang w:val="es-MX"/>
        </w:rPr>
        <w:t xml:space="preserve">  (m)</w:t>
      </w:r>
    </w:p>
    <w:p w:rsidR="00D31A48" w:rsidRDefault="00D31A48" w:rsidP="00D31A4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8"/>
          <w:szCs w:val="28"/>
        </w:rPr>
      </w:pPr>
    </w:p>
    <w:p w:rsidR="00D31A48" w:rsidRDefault="00D31A48" w:rsidP="00D31A4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8"/>
          <w:szCs w:val="28"/>
        </w:rPr>
      </w:pPr>
    </w:p>
    <w:p w:rsidR="00D31A48" w:rsidRPr="00AB5995" w:rsidRDefault="00D31A48" w:rsidP="00D31A4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4"/>
          <w:szCs w:val="24"/>
        </w:rPr>
      </w:pPr>
      <w:r w:rsidRPr="00AB5995">
        <w:rPr>
          <w:rFonts w:ascii="Century Gothic" w:hAnsi="Century Gothic" w:cs="Verdana"/>
          <w:sz w:val="24"/>
          <w:szCs w:val="24"/>
        </w:rPr>
        <w:t>Practice</w:t>
      </w:r>
    </w:p>
    <w:p w:rsidR="00D31A48" w:rsidRPr="00AB5995" w:rsidRDefault="00D31A48" w:rsidP="00D31A4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4"/>
          <w:szCs w:val="24"/>
        </w:rPr>
      </w:pPr>
      <w:r w:rsidRPr="00AB5995">
        <w:rPr>
          <w:rFonts w:ascii="Century Gothic" w:hAnsi="Century Gothic" w:cs="Verdana"/>
          <w:sz w:val="24"/>
          <w:szCs w:val="24"/>
        </w:rPr>
        <w:t>Calculate the following:</w:t>
      </w:r>
    </w:p>
    <w:p w:rsidR="00D31A48" w:rsidRPr="00AB5995" w:rsidRDefault="00D31A48" w:rsidP="00D31A4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4"/>
          <w:szCs w:val="24"/>
        </w:rPr>
      </w:pPr>
      <w:r w:rsidRPr="00AB5995">
        <w:rPr>
          <w:rFonts w:ascii="Century Gothic" w:hAnsi="Century Gothic" w:cs="Verdana"/>
          <w:sz w:val="24"/>
          <w:szCs w:val="24"/>
        </w:rPr>
        <w:t xml:space="preserve">The speed of a wave with a frequency of </w:t>
      </w:r>
      <w:proofErr w:type="gramStart"/>
      <w:r w:rsidRPr="00AB5995">
        <w:rPr>
          <w:rFonts w:ascii="Century Gothic" w:hAnsi="Century Gothic" w:cs="Verdana"/>
          <w:sz w:val="24"/>
          <w:szCs w:val="24"/>
        </w:rPr>
        <w:t>10kHz</w:t>
      </w:r>
      <w:proofErr w:type="gramEnd"/>
      <w:r w:rsidRPr="00AB5995">
        <w:rPr>
          <w:rFonts w:ascii="Century Gothic" w:hAnsi="Century Gothic" w:cs="Verdana"/>
          <w:sz w:val="24"/>
          <w:szCs w:val="24"/>
        </w:rPr>
        <w:t xml:space="preserve"> and a wavelength of 2m.</w:t>
      </w:r>
    </w:p>
    <w:p w:rsidR="00D31A48" w:rsidRPr="00AB5995" w:rsidRDefault="00D31A48" w:rsidP="00D31A48">
      <w:pPr>
        <w:autoSpaceDE w:val="0"/>
        <w:autoSpaceDN w:val="0"/>
        <w:adjustRightInd w:val="0"/>
        <w:spacing w:after="0" w:line="240" w:lineRule="auto"/>
        <w:ind w:left="720"/>
        <w:rPr>
          <w:rFonts w:ascii="Century Gothic" w:hAnsi="Century Gothic" w:cs="Verdana"/>
          <w:sz w:val="24"/>
          <w:szCs w:val="24"/>
        </w:rPr>
      </w:pPr>
    </w:p>
    <w:p w:rsidR="00D31A48" w:rsidRPr="00AB5995" w:rsidRDefault="00D31A48" w:rsidP="00D31A48">
      <w:pPr>
        <w:autoSpaceDE w:val="0"/>
        <w:autoSpaceDN w:val="0"/>
        <w:adjustRightInd w:val="0"/>
        <w:spacing w:after="0" w:line="240" w:lineRule="auto"/>
        <w:ind w:left="720"/>
        <w:rPr>
          <w:rFonts w:ascii="Century Gothic" w:hAnsi="Century Gothic" w:cs="Verdana"/>
          <w:sz w:val="24"/>
          <w:szCs w:val="24"/>
        </w:rPr>
      </w:pPr>
    </w:p>
    <w:p w:rsidR="00D31A48" w:rsidRPr="00AB5995" w:rsidRDefault="00D31A48" w:rsidP="00D31A48">
      <w:pPr>
        <w:autoSpaceDE w:val="0"/>
        <w:autoSpaceDN w:val="0"/>
        <w:adjustRightInd w:val="0"/>
        <w:spacing w:after="0" w:line="240" w:lineRule="auto"/>
        <w:ind w:left="720"/>
        <w:rPr>
          <w:rFonts w:ascii="Century Gothic" w:hAnsi="Century Gothic" w:cs="Verdana"/>
          <w:sz w:val="24"/>
          <w:szCs w:val="24"/>
        </w:rPr>
      </w:pPr>
    </w:p>
    <w:p w:rsidR="00D31A48" w:rsidRDefault="00D31A48" w:rsidP="00D31A4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4"/>
          <w:szCs w:val="24"/>
        </w:rPr>
      </w:pPr>
      <w:r w:rsidRPr="00AB5995">
        <w:rPr>
          <w:rFonts w:ascii="Century Gothic" w:hAnsi="Century Gothic" w:cs="Verdana"/>
          <w:sz w:val="24"/>
          <w:szCs w:val="24"/>
        </w:rPr>
        <w:t>The speed of a wave with a wavelength of 50cm and a frequency of 4kHz</w:t>
      </w:r>
    </w:p>
    <w:p w:rsidR="00D31A48" w:rsidRPr="00AB5995" w:rsidRDefault="00D31A48" w:rsidP="00D31A4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4"/>
          <w:szCs w:val="24"/>
        </w:rPr>
      </w:pPr>
    </w:p>
    <w:p w:rsidR="00D31A48" w:rsidRPr="00AB5995" w:rsidRDefault="00D31A48" w:rsidP="00D31A4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4"/>
          <w:szCs w:val="24"/>
        </w:rPr>
      </w:pPr>
    </w:p>
    <w:p w:rsidR="00D31A48" w:rsidRPr="00AB5995" w:rsidRDefault="00D31A48" w:rsidP="00D31A4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4"/>
          <w:szCs w:val="24"/>
        </w:rPr>
      </w:pPr>
    </w:p>
    <w:p w:rsidR="00D31A48" w:rsidRPr="00AB5995" w:rsidRDefault="00D31A48" w:rsidP="00D31A4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4"/>
          <w:szCs w:val="24"/>
        </w:rPr>
      </w:pPr>
      <w:r w:rsidRPr="00AB5995">
        <w:rPr>
          <w:rFonts w:ascii="Century Gothic" w:hAnsi="Century Gothic" w:cs="Verdana"/>
          <w:sz w:val="24"/>
          <w:szCs w:val="24"/>
        </w:rPr>
        <w:t>The frequency of a wave travelling at 500m/s with a wavelength of 25m</w:t>
      </w:r>
    </w:p>
    <w:p w:rsidR="00D31A48" w:rsidRDefault="00D31A48" w:rsidP="00D31A4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4"/>
          <w:szCs w:val="24"/>
        </w:rPr>
      </w:pPr>
    </w:p>
    <w:p w:rsidR="00D31A48" w:rsidRPr="00AB5995" w:rsidRDefault="00D31A48" w:rsidP="00D31A4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4"/>
          <w:szCs w:val="24"/>
        </w:rPr>
      </w:pPr>
    </w:p>
    <w:p w:rsidR="00D31A48" w:rsidRPr="00AB5995" w:rsidRDefault="00D31A48" w:rsidP="00D31A4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4"/>
          <w:szCs w:val="24"/>
        </w:rPr>
      </w:pPr>
    </w:p>
    <w:p w:rsidR="00D31A48" w:rsidRPr="00AB5995" w:rsidRDefault="00D31A48" w:rsidP="00D31A4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4"/>
          <w:szCs w:val="24"/>
        </w:rPr>
      </w:pPr>
      <w:r w:rsidRPr="00AB5995">
        <w:rPr>
          <w:rFonts w:ascii="Century Gothic" w:hAnsi="Century Gothic" w:cs="Verdana"/>
          <w:sz w:val="24"/>
          <w:szCs w:val="24"/>
        </w:rPr>
        <w:t>The speed of a radio wave with a wavelength of 3000m and a frequency of 100kHz</w:t>
      </w:r>
    </w:p>
    <w:p w:rsidR="00D31A48" w:rsidRDefault="00D31A48" w:rsidP="00D31A4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8"/>
          <w:szCs w:val="28"/>
        </w:rPr>
      </w:pPr>
    </w:p>
    <w:p w:rsidR="00D31A48" w:rsidRDefault="00D31A48" w:rsidP="00D31A4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8"/>
          <w:szCs w:val="28"/>
        </w:rPr>
      </w:pPr>
    </w:p>
    <w:p w:rsidR="00D31A48" w:rsidRPr="00AB5995" w:rsidRDefault="00D31A48" w:rsidP="00D31A4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8"/>
          <w:szCs w:val="28"/>
        </w:rPr>
      </w:pPr>
    </w:p>
    <w:p w:rsidR="00D31A48" w:rsidRPr="00AB5995" w:rsidRDefault="00D31A48" w:rsidP="00D31A4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4"/>
          <w:szCs w:val="24"/>
        </w:rPr>
      </w:pPr>
      <w:r w:rsidRPr="00AB5995">
        <w:rPr>
          <w:rFonts w:ascii="Century Gothic" w:hAnsi="Century Gothic" w:cs="Verdana"/>
          <w:sz w:val="24"/>
          <w:szCs w:val="24"/>
        </w:rPr>
        <w:t>The speed of a wave with a frequency of 30MHz and wavelength of 10m</w:t>
      </w:r>
    </w:p>
    <w:p w:rsidR="00D31A48" w:rsidRPr="00AB5995" w:rsidRDefault="00D31A48" w:rsidP="00D31A4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4"/>
          <w:szCs w:val="24"/>
        </w:rPr>
      </w:pPr>
    </w:p>
    <w:p w:rsidR="00D31A48" w:rsidRPr="00AB5995" w:rsidRDefault="00D31A48" w:rsidP="00D31A4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4"/>
          <w:szCs w:val="24"/>
        </w:rPr>
      </w:pPr>
    </w:p>
    <w:p w:rsidR="00D31A48" w:rsidRPr="00AB5995" w:rsidRDefault="00D31A48" w:rsidP="00D31A4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4"/>
          <w:szCs w:val="24"/>
        </w:rPr>
      </w:pPr>
    </w:p>
    <w:p w:rsidR="00D31A48" w:rsidRPr="00AB5995" w:rsidRDefault="00D31A48" w:rsidP="00D31A4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4"/>
          <w:szCs w:val="24"/>
        </w:rPr>
      </w:pPr>
      <w:r w:rsidRPr="00AB5995">
        <w:rPr>
          <w:rFonts w:ascii="Century Gothic" w:hAnsi="Century Gothic" w:cs="Verdana"/>
          <w:sz w:val="24"/>
          <w:szCs w:val="24"/>
        </w:rPr>
        <w:t>The wavelength of a wave travelling at 11km/s with a frequency of 5.5kHz</w:t>
      </w:r>
    </w:p>
    <w:p w:rsidR="00D31A48" w:rsidRPr="00AB5995" w:rsidRDefault="00D31A48" w:rsidP="00D31A4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4"/>
          <w:szCs w:val="24"/>
        </w:rPr>
      </w:pPr>
    </w:p>
    <w:p w:rsidR="00D31A48" w:rsidRPr="00AB5995" w:rsidRDefault="00D31A48" w:rsidP="00D31A4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4"/>
          <w:szCs w:val="24"/>
        </w:rPr>
      </w:pPr>
    </w:p>
    <w:p w:rsidR="00D31A48" w:rsidRPr="00AB5995" w:rsidRDefault="00D31A48" w:rsidP="00D31A4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4"/>
          <w:szCs w:val="24"/>
        </w:rPr>
      </w:pPr>
    </w:p>
    <w:p w:rsidR="00D31A48" w:rsidRPr="00AB5995" w:rsidRDefault="00D31A48" w:rsidP="00D31A4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4"/>
          <w:szCs w:val="24"/>
        </w:rPr>
      </w:pPr>
      <w:r w:rsidRPr="00AB5995">
        <w:rPr>
          <w:rFonts w:ascii="Century Gothic" w:hAnsi="Century Gothic" w:cs="Verdana"/>
          <w:sz w:val="24"/>
          <w:szCs w:val="24"/>
        </w:rPr>
        <w:t>The frequency of the wave below, which is travelling at 9km/s</w:t>
      </w:r>
      <w:r w:rsidRPr="00AB5995">
        <w:rPr>
          <w:noProof/>
          <w:sz w:val="24"/>
          <w:szCs w:val="24"/>
          <w:lang w:eastAsia="en-GB"/>
        </w:rPr>
        <w:t xml:space="preserve"> </w:t>
      </w:r>
    </w:p>
    <w:p w:rsidR="00D31A48" w:rsidRDefault="00D31A48" w:rsidP="00D31A4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8"/>
          <w:szCs w:val="28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5CA1CF9" wp14:editId="45C66C2D">
                <wp:simplePos x="0" y="0"/>
                <wp:positionH relativeFrom="column">
                  <wp:posOffset>304800</wp:posOffset>
                </wp:positionH>
                <wp:positionV relativeFrom="paragraph">
                  <wp:posOffset>133985</wp:posOffset>
                </wp:positionV>
                <wp:extent cx="1872208" cy="1130557"/>
                <wp:effectExtent l="0" t="0" r="0" b="0"/>
                <wp:wrapNone/>
                <wp:docPr id="1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2208" cy="1130557"/>
                          <a:chOff x="0" y="0"/>
                          <a:chExt cx="1872208" cy="1130557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enter image description he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73" t="60269" r="5006" b="-155"/>
                          <a:stretch/>
                        </pic:blipFill>
                        <pic:spPr bwMode="auto">
                          <a:xfrm>
                            <a:off x="72008" y="0"/>
                            <a:ext cx="1800200" cy="7063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http://t1.gstatic.com/images?q=tbn:ANd9GcRAnan0LgkDHjtVDy66Rz1EIbogi9iIbQSvJQXcfGK6Q_JXxsqH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2685"/>
                            <a:ext cx="1800200" cy="4078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AC3C23" id="Group 1" o:spid="_x0000_s1026" style="position:absolute;margin-left:24pt;margin-top:10.55pt;width:147.4pt;height:89pt;z-index:251666432" coordsize="18722,11305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alt="enter image description here" style="position:absolute;left:720;width:18002;height:7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BNIDCAAAA2wAAAA8AAABkcnMvZG93bnJldi54bWxET01rAjEQvQv9D2EKXqQmClXZGqUIbcVe&#10;dKv3YTPdLN1Mlk1ct/31piB4m8f7nOW6d7XoqA2VZw2TsQJBXHhTcanh+PX2tAARIrLB2jNp+KUA&#10;69XDYImZ8Rc+UJfHUqQQDhlqsDE2mZShsOQwjH1DnLhv3zqMCbalNC1eUrir5VSpmXRYcWqw2NDG&#10;UvGTn52G0775PNtd9+4WczPafjyrP5MrrYeP/esLiEh9vItv7q1J82fw/0s6QK6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QTSAwgAAANsAAAAPAAAAAAAAAAAAAAAAAJ8C&#10;AABkcnMvZG93bnJldi54bWxQSwUGAAAAAAQABAD3AAAAjgMAAAAA&#10;">
                  <v:imagedata r:id="rId18" o:title="enter image description here" croptop="39498f" cropbottom="-102f" cropleft="12958f" cropright="3281f"/>
                </v:shape>
                <v:shape id="Picture 17" o:spid="_x0000_s1028" type="#_x0000_t75" alt="http://t1.gstatic.com/images?q=tbn:ANd9GcRAnan0LgkDHjtVDy66Rz1EIbogi9iIbQSvJQXcfGK6Q_JXxsqHAA" style="position:absolute;top:7226;width:18002;height:4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r6SnDAAAA2wAAAA8AAABkcnMvZG93bnJldi54bWxEj0FrwzAMhe+D/gejwm6rsx2aktUtZaOw&#10;Qy9LC+1RjbXYNJaD7TXJv58Hg90k3tP7ntbb0XXiTiFazwqeFwUI4sZry62C03H/tAIRE7LGzjMp&#10;mCjCdjN7WGOl/cCfdK9TK3IIxwoVmJT6SsrYGHIYF74nztqXDw5TXkMrdcAhh7tOvhTFUjq0nAkG&#10;e3oz1Nzqb5e5cW9OpTT+Is8u2OthCvrdKvU4H3evIBKN6d/8d/2hc/0Sfn/JA8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2vpKcMAAADbAAAADwAAAAAAAAAAAAAAAACf&#10;AgAAZHJzL2Rvd25yZXYueG1sUEsFBgAAAAAEAAQA9wAAAI8DAAAAAA==&#10;">
                  <v:imagedata r:id="rId19" o:title="ANd9GcRAnan0LgkDHjtVDy66Rz1EIbogi9iIbQSvJQXcfGK6Q_JXxsqHAA" recolortarget="black"/>
                </v:shape>
              </v:group>
            </w:pict>
          </mc:Fallback>
        </mc:AlternateContent>
      </w:r>
    </w:p>
    <w:p w:rsidR="00D31A48" w:rsidRDefault="00D31A48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</w:rPr>
      </w:pPr>
    </w:p>
    <w:p w:rsidR="00D31A48" w:rsidRDefault="00D31A48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</w:rPr>
      </w:pPr>
    </w:p>
    <w:p w:rsidR="00D31A48" w:rsidRDefault="00D31A48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</w:rPr>
      </w:pPr>
    </w:p>
    <w:p w:rsidR="00D31A48" w:rsidRDefault="00D31A48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</w:rPr>
      </w:pPr>
    </w:p>
    <w:p w:rsidR="00D31A48" w:rsidRDefault="00D31A48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</w:rPr>
      </w:pPr>
    </w:p>
    <w:p w:rsidR="00D31A48" w:rsidRDefault="00D31A48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8"/>
          <w:szCs w:val="28"/>
        </w:rPr>
      </w:pPr>
    </w:p>
    <w:p w:rsidR="00D31A48" w:rsidRDefault="00D31A48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4"/>
          <w:szCs w:val="24"/>
        </w:rPr>
      </w:pPr>
    </w:p>
    <w:p w:rsidR="00D31A48" w:rsidRDefault="00D31A48" w:rsidP="00D31A48">
      <w:pPr>
        <w:rPr>
          <w:rFonts w:ascii="Century Gothic" w:hAnsi="Century Gothic" w:cs="Verdana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830CD84" wp14:editId="3349329F">
                <wp:simplePos x="0" y="0"/>
                <wp:positionH relativeFrom="column">
                  <wp:posOffset>50165</wp:posOffset>
                </wp:positionH>
                <wp:positionV relativeFrom="paragraph">
                  <wp:posOffset>394335</wp:posOffset>
                </wp:positionV>
                <wp:extent cx="2905760" cy="386715"/>
                <wp:effectExtent l="0" t="0" r="12700" b="1397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DD4" w:rsidRDefault="009B7DD4" w:rsidP="00D31A48">
                            <w:r>
                              <w:t>Match the keyword to the definition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830CD84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3.95pt;margin-top:31.05pt;width:228.8pt;height:30.45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">
                <v:textbox style="mso-fit-shape-to-text:t">
                  <w:txbxContent>
                    <w:p w:rsidR="009B7DD4" w:rsidRDefault="009B7DD4" w:rsidP="00D31A48">
                      <w:r>
                        <w:t>Match the keyword to the definition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1A27C64C" wp14:editId="02EEFE7F">
            <wp:simplePos x="0" y="0"/>
            <wp:positionH relativeFrom="column">
              <wp:posOffset>3752850</wp:posOffset>
            </wp:positionH>
            <wp:positionV relativeFrom="paragraph">
              <wp:posOffset>998220</wp:posOffset>
            </wp:positionV>
            <wp:extent cx="1988185" cy="36385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363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25A5FA0C" wp14:editId="6B7662C5">
            <wp:simplePos x="0" y="0"/>
            <wp:positionH relativeFrom="column">
              <wp:posOffset>171450</wp:posOffset>
            </wp:positionH>
            <wp:positionV relativeFrom="paragraph">
              <wp:posOffset>1293495</wp:posOffset>
            </wp:positionV>
            <wp:extent cx="2095500" cy="3080385"/>
            <wp:effectExtent l="0" t="0" r="0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08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Verdana"/>
          <w:sz w:val="24"/>
          <w:szCs w:val="24"/>
        </w:rPr>
        <w:br w:type="page"/>
      </w:r>
    </w:p>
    <w:p w:rsidR="00D31A48" w:rsidRDefault="00D31A48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4"/>
          <w:szCs w:val="24"/>
        </w:rPr>
      </w:pPr>
    </w:p>
    <w:p w:rsidR="00D31A48" w:rsidRPr="00226135" w:rsidRDefault="00D31A48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4"/>
          <w:szCs w:val="24"/>
        </w:rPr>
      </w:pPr>
    </w:p>
    <w:p w:rsidR="00D31A48" w:rsidRPr="00226135" w:rsidRDefault="00D31A48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4"/>
          <w:szCs w:val="24"/>
        </w:rPr>
      </w:pPr>
      <w:r w:rsidRPr="00226135">
        <w:rPr>
          <w:rFonts w:ascii="Century Gothic" w:hAnsi="Century Gothic" w:cs="Verdana"/>
          <w:sz w:val="24"/>
          <w:szCs w:val="24"/>
        </w:rPr>
        <w:t>Keywords you need to know the meaning of for this topic</w:t>
      </w:r>
      <w:r>
        <w:rPr>
          <w:rFonts w:ascii="Century Gothic" w:hAnsi="Century Gothic" w:cs="Verdana"/>
          <w:sz w:val="24"/>
          <w:szCs w:val="24"/>
        </w:rPr>
        <w:t xml:space="preserve"> section</w:t>
      </w:r>
      <w:r w:rsidRPr="00226135">
        <w:rPr>
          <w:rFonts w:ascii="Century Gothic" w:hAnsi="Century Gothic" w:cs="Verdana"/>
          <w:sz w:val="24"/>
          <w:szCs w:val="24"/>
        </w:rPr>
        <w:t>:</w:t>
      </w:r>
    </w:p>
    <w:p w:rsidR="00D31A48" w:rsidRPr="00226135" w:rsidRDefault="00D31A48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D31A48" w:rsidRPr="00226135" w:rsidTr="00A27CD2">
        <w:tc>
          <w:tcPr>
            <w:tcW w:w="2263" w:type="dxa"/>
          </w:tcPr>
          <w:p w:rsidR="00D31A48" w:rsidRPr="00226135" w:rsidRDefault="00D31A48" w:rsidP="00A27CD2">
            <w:pPr>
              <w:autoSpaceDE w:val="0"/>
              <w:autoSpaceDN w:val="0"/>
              <w:adjustRightInd w:val="0"/>
              <w:rPr>
                <w:rFonts w:ascii="Century Gothic" w:hAnsi="Century Gothic" w:cs="Verdana"/>
                <w:sz w:val="24"/>
                <w:szCs w:val="24"/>
              </w:rPr>
            </w:pPr>
            <w:r w:rsidRPr="00226135">
              <w:rPr>
                <w:rFonts w:ascii="Century Gothic" w:hAnsi="Century Gothic" w:cs="Verdana"/>
                <w:sz w:val="24"/>
                <w:szCs w:val="24"/>
              </w:rPr>
              <w:t>Oscillation</w:t>
            </w:r>
          </w:p>
        </w:tc>
        <w:tc>
          <w:tcPr>
            <w:tcW w:w="6753" w:type="dxa"/>
          </w:tcPr>
          <w:p w:rsidR="00D31A48" w:rsidRDefault="00D31A48" w:rsidP="00A27CD2">
            <w:pPr>
              <w:autoSpaceDE w:val="0"/>
              <w:autoSpaceDN w:val="0"/>
              <w:adjustRightInd w:val="0"/>
              <w:rPr>
                <w:rFonts w:ascii="Century Gothic" w:hAnsi="Century Gothic" w:cs="Verdana"/>
                <w:sz w:val="24"/>
                <w:szCs w:val="24"/>
              </w:rPr>
            </w:pPr>
          </w:p>
          <w:p w:rsidR="003A7CD7" w:rsidRDefault="003A7CD7" w:rsidP="00A27CD2">
            <w:pPr>
              <w:autoSpaceDE w:val="0"/>
              <w:autoSpaceDN w:val="0"/>
              <w:adjustRightInd w:val="0"/>
              <w:rPr>
                <w:rFonts w:ascii="Century Gothic" w:hAnsi="Century Gothic" w:cs="Verdana"/>
                <w:sz w:val="24"/>
                <w:szCs w:val="24"/>
              </w:rPr>
            </w:pPr>
          </w:p>
          <w:p w:rsidR="003A7CD7" w:rsidRDefault="003A7CD7" w:rsidP="00A27CD2">
            <w:pPr>
              <w:autoSpaceDE w:val="0"/>
              <w:autoSpaceDN w:val="0"/>
              <w:adjustRightInd w:val="0"/>
              <w:rPr>
                <w:rFonts w:ascii="Century Gothic" w:hAnsi="Century Gothic" w:cs="Verdana"/>
                <w:sz w:val="24"/>
                <w:szCs w:val="24"/>
              </w:rPr>
            </w:pPr>
          </w:p>
          <w:p w:rsidR="003A7CD7" w:rsidRDefault="003A7CD7" w:rsidP="00A27CD2">
            <w:pPr>
              <w:autoSpaceDE w:val="0"/>
              <w:autoSpaceDN w:val="0"/>
              <w:adjustRightInd w:val="0"/>
              <w:rPr>
                <w:rFonts w:ascii="Century Gothic" w:hAnsi="Century Gothic" w:cs="Verdana"/>
                <w:sz w:val="24"/>
                <w:szCs w:val="24"/>
              </w:rPr>
            </w:pPr>
          </w:p>
          <w:p w:rsidR="003A7CD7" w:rsidRPr="00226135" w:rsidRDefault="003A7CD7" w:rsidP="00A27CD2">
            <w:pPr>
              <w:autoSpaceDE w:val="0"/>
              <w:autoSpaceDN w:val="0"/>
              <w:adjustRightInd w:val="0"/>
              <w:rPr>
                <w:rFonts w:ascii="Century Gothic" w:hAnsi="Century Gothic" w:cs="Verdana"/>
                <w:sz w:val="24"/>
                <w:szCs w:val="24"/>
              </w:rPr>
            </w:pPr>
          </w:p>
        </w:tc>
      </w:tr>
      <w:tr w:rsidR="00D31A48" w:rsidRPr="00226135" w:rsidTr="00A27CD2">
        <w:tc>
          <w:tcPr>
            <w:tcW w:w="2263" w:type="dxa"/>
          </w:tcPr>
          <w:p w:rsidR="00D31A48" w:rsidRPr="00226135" w:rsidRDefault="00D31A48" w:rsidP="00A27CD2">
            <w:pPr>
              <w:autoSpaceDE w:val="0"/>
              <w:autoSpaceDN w:val="0"/>
              <w:adjustRightInd w:val="0"/>
              <w:rPr>
                <w:rFonts w:ascii="Century Gothic" w:hAnsi="Century Gothic" w:cs="Verdana"/>
                <w:sz w:val="24"/>
                <w:szCs w:val="24"/>
              </w:rPr>
            </w:pPr>
            <w:r w:rsidRPr="00226135">
              <w:rPr>
                <w:rFonts w:ascii="Century Gothic" w:hAnsi="Century Gothic" w:cs="Verdana"/>
                <w:sz w:val="24"/>
                <w:szCs w:val="24"/>
              </w:rPr>
              <w:t>Frequency</w:t>
            </w:r>
          </w:p>
        </w:tc>
        <w:tc>
          <w:tcPr>
            <w:tcW w:w="6753" w:type="dxa"/>
          </w:tcPr>
          <w:p w:rsidR="00D31A48" w:rsidRDefault="00D31A48" w:rsidP="00A27CD2">
            <w:pPr>
              <w:autoSpaceDE w:val="0"/>
              <w:autoSpaceDN w:val="0"/>
              <w:adjustRightInd w:val="0"/>
              <w:rPr>
                <w:rFonts w:ascii="Century Gothic" w:hAnsi="Century Gothic" w:cs="Verdana"/>
                <w:sz w:val="24"/>
                <w:szCs w:val="24"/>
              </w:rPr>
            </w:pPr>
          </w:p>
          <w:p w:rsidR="003A7CD7" w:rsidRDefault="003A7CD7" w:rsidP="00A27CD2">
            <w:pPr>
              <w:autoSpaceDE w:val="0"/>
              <w:autoSpaceDN w:val="0"/>
              <w:adjustRightInd w:val="0"/>
              <w:rPr>
                <w:rFonts w:ascii="Century Gothic" w:hAnsi="Century Gothic" w:cs="Verdana"/>
                <w:sz w:val="24"/>
                <w:szCs w:val="24"/>
              </w:rPr>
            </w:pPr>
          </w:p>
          <w:p w:rsidR="003A7CD7" w:rsidRDefault="003A7CD7" w:rsidP="00A27CD2">
            <w:pPr>
              <w:autoSpaceDE w:val="0"/>
              <w:autoSpaceDN w:val="0"/>
              <w:adjustRightInd w:val="0"/>
              <w:rPr>
                <w:rFonts w:ascii="Century Gothic" w:hAnsi="Century Gothic" w:cs="Verdana"/>
                <w:sz w:val="24"/>
                <w:szCs w:val="24"/>
              </w:rPr>
            </w:pPr>
          </w:p>
          <w:p w:rsidR="003A7CD7" w:rsidRDefault="003A7CD7" w:rsidP="00A27CD2">
            <w:pPr>
              <w:autoSpaceDE w:val="0"/>
              <w:autoSpaceDN w:val="0"/>
              <w:adjustRightInd w:val="0"/>
              <w:rPr>
                <w:rFonts w:ascii="Century Gothic" w:hAnsi="Century Gothic" w:cs="Verdana"/>
                <w:sz w:val="24"/>
                <w:szCs w:val="24"/>
              </w:rPr>
            </w:pPr>
          </w:p>
          <w:p w:rsidR="003A7CD7" w:rsidRPr="00226135" w:rsidRDefault="003A7CD7" w:rsidP="00A27CD2">
            <w:pPr>
              <w:autoSpaceDE w:val="0"/>
              <w:autoSpaceDN w:val="0"/>
              <w:adjustRightInd w:val="0"/>
              <w:rPr>
                <w:rFonts w:ascii="Century Gothic" w:hAnsi="Century Gothic" w:cs="Verdana"/>
                <w:sz w:val="24"/>
                <w:szCs w:val="24"/>
              </w:rPr>
            </w:pPr>
          </w:p>
        </w:tc>
      </w:tr>
      <w:tr w:rsidR="00D31A48" w:rsidRPr="00226135" w:rsidTr="00A27CD2">
        <w:tc>
          <w:tcPr>
            <w:tcW w:w="2263" w:type="dxa"/>
          </w:tcPr>
          <w:p w:rsidR="00D31A48" w:rsidRPr="00226135" w:rsidRDefault="00D31A48" w:rsidP="00A27CD2">
            <w:pPr>
              <w:autoSpaceDE w:val="0"/>
              <w:autoSpaceDN w:val="0"/>
              <w:adjustRightInd w:val="0"/>
              <w:rPr>
                <w:rFonts w:ascii="Century Gothic" w:hAnsi="Century Gothic" w:cs="Verdana"/>
                <w:sz w:val="24"/>
                <w:szCs w:val="24"/>
              </w:rPr>
            </w:pPr>
            <w:r w:rsidRPr="00226135">
              <w:rPr>
                <w:rFonts w:ascii="Century Gothic" w:hAnsi="Century Gothic" w:cs="Verdana"/>
                <w:sz w:val="24"/>
                <w:szCs w:val="24"/>
              </w:rPr>
              <w:t>Period</w:t>
            </w:r>
            <w:r w:rsidR="00726792">
              <w:rPr>
                <w:rFonts w:ascii="Century Gothic" w:hAnsi="Century Gothic" w:cs="Verdana"/>
                <w:sz w:val="24"/>
                <w:szCs w:val="24"/>
              </w:rPr>
              <w:t xml:space="preserve">ic Time </w:t>
            </w:r>
          </w:p>
        </w:tc>
        <w:tc>
          <w:tcPr>
            <w:tcW w:w="6753" w:type="dxa"/>
          </w:tcPr>
          <w:p w:rsidR="00D31A48" w:rsidRDefault="00D31A48" w:rsidP="00A27CD2">
            <w:pPr>
              <w:autoSpaceDE w:val="0"/>
              <w:autoSpaceDN w:val="0"/>
              <w:adjustRightInd w:val="0"/>
              <w:rPr>
                <w:rFonts w:ascii="Century Gothic" w:hAnsi="Century Gothic" w:cs="Verdana"/>
                <w:sz w:val="24"/>
                <w:szCs w:val="24"/>
              </w:rPr>
            </w:pPr>
          </w:p>
          <w:p w:rsidR="003A7CD7" w:rsidRDefault="003A7CD7" w:rsidP="00A27CD2">
            <w:pPr>
              <w:autoSpaceDE w:val="0"/>
              <w:autoSpaceDN w:val="0"/>
              <w:adjustRightInd w:val="0"/>
              <w:rPr>
                <w:rFonts w:ascii="Century Gothic" w:hAnsi="Century Gothic" w:cs="Verdana"/>
                <w:sz w:val="24"/>
                <w:szCs w:val="24"/>
              </w:rPr>
            </w:pPr>
          </w:p>
          <w:p w:rsidR="003A7CD7" w:rsidRDefault="003A7CD7" w:rsidP="00A27CD2">
            <w:pPr>
              <w:autoSpaceDE w:val="0"/>
              <w:autoSpaceDN w:val="0"/>
              <w:adjustRightInd w:val="0"/>
              <w:rPr>
                <w:rFonts w:ascii="Century Gothic" w:hAnsi="Century Gothic" w:cs="Verdana"/>
                <w:sz w:val="24"/>
                <w:szCs w:val="24"/>
              </w:rPr>
            </w:pPr>
          </w:p>
          <w:p w:rsidR="003A7CD7" w:rsidRDefault="003A7CD7" w:rsidP="00A27CD2">
            <w:pPr>
              <w:autoSpaceDE w:val="0"/>
              <w:autoSpaceDN w:val="0"/>
              <w:adjustRightInd w:val="0"/>
              <w:rPr>
                <w:rFonts w:ascii="Century Gothic" w:hAnsi="Century Gothic" w:cs="Verdana"/>
                <w:sz w:val="24"/>
                <w:szCs w:val="24"/>
              </w:rPr>
            </w:pPr>
          </w:p>
          <w:p w:rsidR="003A7CD7" w:rsidRPr="00226135" w:rsidRDefault="003A7CD7" w:rsidP="00A27CD2">
            <w:pPr>
              <w:autoSpaceDE w:val="0"/>
              <w:autoSpaceDN w:val="0"/>
              <w:adjustRightInd w:val="0"/>
              <w:rPr>
                <w:rFonts w:ascii="Century Gothic" w:hAnsi="Century Gothic" w:cs="Verdana"/>
                <w:sz w:val="24"/>
                <w:szCs w:val="24"/>
              </w:rPr>
            </w:pPr>
          </w:p>
        </w:tc>
      </w:tr>
      <w:tr w:rsidR="00D31A48" w:rsidRPr="00226135" w:rsidTr="00A27CD2">
        <w:tc>
          <w:tcPr>
            <w:tcW w:w="2263" w:type="dxa"/>
          </w:tcPr>
          <w:p w:rsidR="00D31A48" w:rsidRDefault="00726792" w:rsidP="00A27CD2">
            <w:pPr>
              <w:autoSpaceDE w:val="0"/>
              <w:autoSpaceDN w:val="0"/>
              <w:adjustRightInd w:val="0"/>
              <w:rPr>
                <w:rFonts w:ascii="Century Gothic" w:hAnsi="Century Gothic" w:cs="Verdana"/>
                <w:sz w:val="24"/>
                <w:szCs w:val="24"/>
              </w:rPr>
            </w:pPr>
            <w:r>
              <w:rPr>
                <w:rFonts w:ascii="Century Gothic" w:hAnsi="Century Gothic" w:cs="Verdana"/>
                <w:sz w:val="24"/>
                <w:szCs w:val="24"/>
              </w:rPr>
              <w:t>Speed</w:t>
            </w:r>
          </w:p>
          <w:p w:rsidR="00726792" w:rsidRPr="00226135" w:rsidRDefault="00726792" w:rsidP="00A27CD2">
            <w:pPr>
              <w:autoSpaceDE w:val="0"/>
              <w:autoSpaceDN w:val="0"/>
              <w:adjustRightInd w:val="0"/>
              <w:rPr>
                <w:rFonts w:ascii="Century Gothic" w:hAnsi="Century Gothic" w:cs="Verdana"/>
                <w:sz w:val="24"/>
                <w:szCs w:val="24"/>
              </w:rPr>
            </w:pPr>
          </w:p>
        </w:tc>
        <w:tc>
          <w:tcPr>
            <w:tcW w:w="6753" w:type="dxa"/>
          </w:tcPr>
          <w:p w:rsidR="00D31A48" w:rsidRDefault="00D31A48" w:rsidP="00A27CD2">
            <w:pPr>
              <w:autoSpaceDE w:val="0"/>
              <w:autoSpaceDN w:val="0"/>
              <w:adjustRightInd w:val="0"/>
              <w:rPr>
                <w:rFonts w:ascii="Century Gothic" w:hAnsi="Century Gothic" w:cs="Verdana"/>
                <w:sz w:val="24"/>
                <w:szCs w:val="24"/>
              </w:rPr>
            </w:pPr>
          </w:p>
          <w:p w:rsidR="003A7CD7" w:rsidRDefault="003A7CD7" w:rsidP="00A27CD2">
            <w:pPr>
              <w:autoSpaceDE w:val="0"/>
              <w:autoSpaceDN w:val="0"/>
              <w:adjustRightInd w:val="0"/>
              <w:rPr>
                <w:rFonts w:ascii="Century Gothic" w:hAnsi="Century Gothic" w:cs="Verdana"/>
                <w:sz w:val="24"/>
                <w:szCs w:val="24"/>
              </w:rPr>
            </w:pPr>
          </w:p>
          <w:p w:rsidR="003A7CD7" w:rsidRDefault="003A7CD7" w:rsidP="00A27CD2">
            <w:pPr>
              <w:autoSpaceDE w:val="0"/>
              <w:autoSpaceDN w:val="0"/>
              <w:adjustRightInd w:val="0"/>
              <w:rPr>
                <w:rFonts w:ascii="Century Gothic" w:hAnsi="Century Gothic" w:cs="Verdana"/>
                <w:sz w:val="24"/>
                <w:szCs w:val="24"/>
              </w:rPr>
            </w:pPr>
          </w:p>
          <w:p w:rsidR="003A7CD7" w:rsidRDefault="003A7CD7" w:rsidP="00A27CD2">
            <w:pPr>
              <w:autoSpaceDE w:val="0"/>
              <w:autoSpaceDN w:val="0"/>
              <w:adjustRightInd w:val="0"/>
              <w:rPr>
                <w:rFonts w:ascii="Century Gothic" w:hAnsi="Century Gothic" w:cs="Verdana"/>
                <w:sz w:val="24"/>
                <w:szCs w:val="24"/>
              </w:rPr>
            </w:pPr>
          </w:p>
          <w:p w:rsidR="003A7CD7" w:rsidRPr="00226135" w:rsidRDefault="003A7CD7" w:rsidP="00A27CD2">
            <w:pPr>
              <w:autoSpaceDE w:val="0"/>
              <w:autoSpaceDN w:val="0"/>
              <w:adjustRightInd w:val="0"/>
              <w:rPr>
                <w:rFonts w:ascii="Century Gothic" w:hAnsi="Century Gothic" w:cs="Verdana"/>
                <w:sz w:val="24"/>
                <w:szCs w:val="24"/>
              </w:rPr>
            </w:pPr>
          </w:p>
        </w:tc>
      </w:tr>
      <w:tr w:rsidR="00D31A48" w:rsidRPr="00226135" w:rsidTr="00A27CD2">
        <w:tc>
          <w:tcPr>
            <w:tcW w:w="2263" w:type="dxa"/>
          </w:tcPr>
          <w:p w:rsidR="00D31A48" w:rsidRPr="00226135" w:rsidRDefault="00D31A48" w:rsidP="00A27CD2">
            <w:pPr>
              <w:autoSpaceDE w:val="0"/>
              <w:autoSpaceDN w:val="0"/>
              <w:adjustRightInd w:val="0"/>
              <w:rPr>
                <w:rFonts w:ascii="Century Gothic" w:hAnsi="Century Gothic" w:cs="Verdana"/>
                <w:sz w:val="24"/>
                <w:szCs w:val="24"/>
              </w:rPr>
            </w:pPr>
            <w:r w:rsidRPr="00226135">
              <w:rPr>
                <w:rFonts w:ascii="Century Gothic" w:hAnsi="Century Gothic" w:cs="Verdana"/>
                <w:sz w:val="24"/>
                <w:szCs w:val="24"/>
              </w:rPr>
              <w:t>Amplitude</w:t>
            </w:r>
          </w:p>
        </w:tc>
        <w:tc>
          <w:tcPr>
            <w:tcW w:w="6753" w:type="dxa"/>
          </w:tcPr>
          <w:p w:rsidR="00D31A48" w:rsidRDefault="00D31A48" w:rsidP="00A27CD2">
            <w:pPr>
              <w:autoSpaceDE w:val="0"/>
              <w:autoSpaceDN w:val="0"/>
              <w:adjustRightInd w:val="0"/>
              <w:rPr>
                <w:rFonts w:ascii="Century Gothic" w:hAnsi="Century Gothic" w:cs="Verdana"/>
                <w:sz w:val="24"/>
                <w:szCs w:val="24"/>
              </w:rPr>
            </w:pPr>
          </w:p>
          <w:p w:rsidR="003A7CD7" w:rsidRDefault="003A7CD7" w:rsidP="00A27CD2">
            <w:pPr>
              <w:autoSpaceDE w:val="0"/>
              <w:autoSpaceDN w:val="0"/>
              <w:adjustRightInd w:val="0"/>
              <w:rPr>
                <w:rFonts w:ascii="Century Gothic" w:hAnsi="Century Gothic" w:cs="Verdana"/>
                <w:sz w:val="24"/>
                <w:szCs w:val="24"/>
              </w:rPr>
            </w:pPr>
          </w:p>
          <w:p w:rsidR="003A7CD7" w:rsidRDefault="003A7CD7" w:rsidP="00A27CD2">
            <w:pPr>
              <w:autoSpaceDE w:val="0"/>
              <w:autoSpaceDN w:val="0"/>
              <w:adjustRightInd w:val="0"/>
              <w:rPr>
                <w:rFonts w:ascii="Century Gothic" w:hAnsi="Century Gothic" w:cs="Verdana"/>
                <w:sz w:val="24"/>
                <w:szCs w:val="24"/>
              </w:rPr>
            </w:pPr>
          </w:p>
          <w:p w:rsidR="003A7CD7" w:rsidRDefault="003A7CD7" w:rsidP="00A27CD2">
            <w:pPr>
              <w:autoSpaceDE w:val="0"/>
              <w:autoSpaceDN w:val="0"/>
              <w:adjustRightInd w:val="0"/>
              <w:rPr>
                <w:rFonts w:ascii="Century Gothic" w:hAnsi="Century Gothic" w:cs="Verdana"/>
                <w:sz w:val="24"/>
                <w:szCs w:val="24"/>
              </w:rPr>
            </w:pPr>
          </w:p>
          <w:p w:rsidR="003A7CD7" w:rsidRPr="00226135" w:rsidRDefault="003A7CD7" w:rsidP="00A27CD2">
            <w:pPr>
              <w:autoSpaceDE w:val="0"/>
              <w:autoSpaceDN w:val="0"/>
              <w:adjustRightInd w:val="0"/>
              <w:rPr>
                <w:rFonts w:ascii="Century Gothic" w:hAnsi="Century Gothic" w:cs="Verdana"/>
                <w:sz w:val="24"/>
                <w:szCs w:val="24"/>
              </w:rPr>
            </w:pPr>
          </w:p>
        </w:tc>
      </w:tr>
      <w:tr w:rsidR="00D31A48" w:rsidRPr="00226135" w:rsidTr="00A27CD2">
        <w:tc>
          <w:tcPr>
            <w:tcW w:w="2263" w:type="dxa"/>
          </w:tcPr>
          <w:p w:rsidR="00D31A48" w:rsidRPr="00226135" w:rsidRDefault="00D31A48" w:rsidP="00A27CD2">
            <w:pPr>
              <w:autoSpaceDE w:val="0"/>
              <w:autoSpaceDN w:val="0"/>
              <w:adjustRightInd w:val="0"/>
              <w:rPr>
                <w:rFonts w:ascii="Century Gothic" w:hAnsi="Century Gothic" w:cs="Verdana"/>
                <w:sz w:val="24"/>
                <w:szCs w:val="24"/>
              </w:rPr>
            </w:pPr>
            <w:r w:rsidRPr="00226135">
              <w:rPr>
                <w:rFonts w:ascii="Century Gothic" w:hAnsi="Century Gothic" w:cs="Verdana"/>
                <w:sz w:val="24"/>
                <w:szCs w:val="24"/>
              </w:rPr>
              <w:t>Wavelength</w:t>
            </w:r>
          </w:p>
        </w:tc>
        <w:tc>
          <w:tcPr>
            <w:tcW w:w="6753" w:type="dxa"/>
          </w:tcPr>
          <w:p w:rsidR="00D31A48" w:rsidRDefault="00D31A48" w:rsidP="00A27CD2">
            <w:pPr>
              <w:autoSpaceDE w:val="0"/>
              <w:autoSpaceDN w:val="0"/>
              <w:adjustRightInd w:val="0"/>
              <w:rPr>
                <w:rFonts w:ascii="Century Gothic" w:hAnsi="Century Gothic" w:cs="Verdana"/>
                <w:sz w:val="24"/>
                <w:szCs w:val="24"/>
              </w:rPr>
            </w:pPr>
          </w:p>
          <w:p w:rsidR="003A7CD7" w:rsidRDefault="003A7CD7" w:rsidP="00A27CD2">
            <w:pPr>
              <w:autoSpaceDE w:val="0"/>
              <w:autoSpaceDN w:val="0"/>
              <w:adjustRightInd w:val="0"/>
              <w:rPr>
                <w:rFonts w:ascii="Century Gothic" w:hAnsi="Century Gothic" w:cs="Verdana"/>
                <w:sz w:val="24"/>
                <w:szCs w:val="24"/>
              </w:rPr>
            </w:pPr>
          </w:p>
          <w:p w:rsidR="003A7CD7" w:rsidRDefault="003A7CD7" w:rsidP="00A27CD2">
            <w:pPr>
              <w:autoSpaceDE w:val="0"/>
              <w:autoSpaceDN w:val="0"/>
              <w:adjustRightInd w:val="0"/>
              <w:rPr>
                <w:rFonts w:ascii="Century Gothic" w:hAnsi="Century Gothic" w:cs="Verdana"/>
                <w:sz w:val="24"/>
                <w:szCs w:val="24"/>
              </w:rPr>
            </w:pPr>
          </w:p>
          <w:p w:rsidR="003A7CD7" w:rsidRDefault="003A7CD7" w:rsidP="00A27CD2">
            <w:pPr>
              <w:autoSpaceDE w:val="0"/>
              <w:autoSpaceDN w:val="0"/>
              <w:adjustRightInd w:val="0"/>
              <w:rPr>
                <w:rFonts w:ascii="Century Gothic" w:hAnsi="Century Gothic" w:cs="Verdana"/>
                <w:sz w:val="24"/>
                <w:szCs w:val="24"/>
              </w:rPr>
            </w:pPr>
          </w:p>
          <w:p w:rsidR="003A7CD7" w:rsidRPr="00226135" w:rsidRDefault="003A7CD7" w:rsidP="00A27CD2">
            <w:pPr>
              <w:autoSpaceDE w:val="0"/>
              <w:autoSpaceDN w:val="0"/>
              <w:adjustRightInd w:val="0"/>
              <w:rPr>
                <w:rFonts w:ascii="Century Gothic" w:hAnsi="Century Gothic" w:cs="Verdana"/>
                <w:sz w:val="24"/>
                <w:szCs w:val="24"/>
              </w:rPr>
            </w:pPr>
          </w:p>
        </w:tc>
      </w:tr>
    </w:tbl>
    <w:p w:rsidR="00D31A48" w:rsidRPr="00226135" w:rsidRDefault="00D31A48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4"/>
          <w:szCs w:val="24"/>
        </w:rPr>
      </w:pPr>
    </w:p>
    <w:p w:rsidR="00D31A48" w:rsidRPr="00226135" w:rsidRDefault="00D31A48" w:rsidP="00D31A48">
      <w:pPr>
        <w:autoSpaceDE w:val="0"/>
        <w:autoSpaceDN w:val="0"/>
        <w:adjustRightInd w:val="0"/>
        <w:spacing w:after="0" w:line="240" w:lineRule="auto"/>
        <w:ind w:firstLine="360"/>
        <w:rPr>
          <w:rFonts w:ascii="Century Gothic" w:hAnsi="Century Gothic" w:cs="Verdana"/>
          <w:sz w:val="24"/>
          <w:szCs w:val="24"/>
        </w:rPr>
      </w:pPr>
    </w:p>
    <w:p w:rsidR="00D31A48" w:rsidRDefault="00A27CD2" w:rsidP="00451D74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All waves transfer energy and information without transferring matter </w:t>
      </w:r>
    </w:p>
    <w:p w:rsidR="007F2E25" w:rsidRDefault="007F2E25" w:rsidP="00451D74">
      <w:pPr>
        <w:spacing w:after="0"/>
        <w:rPr>
          <w:rFonts w:ascii="Century Gothic" w:hAnsi="Century Gothic"/>
          <w:sz w:val="24"/>
          <w:szCs w:val="24"/>
        </w:rPr>
      </w:pPr>
    </w:p>
    <w:p w:rsidR="007F2E25" w:rsidRDefault="007F2E25" w:rsidP="00451D74">
      <w:pPr>
        <w:spacing w:after="0"/>
        <w:rPr>
          <w:rFonts w:ascii="Century Gothic" w:hAnsi="Century Gothic"/>
          <w:sz w:val="24"/>
          <w:szCs w:val="24"/>
        </w:rPr>
      </w:pPr>
    </w:p>
    <w:p w:rsidR="007F2E25" w:rsidRDefault="007F2E25" w:rsidP="00451D74">
      <w:pPr>
        <w:spacing w:after="0"/>
        <w:rPr>
          <w:rFonts w:ascii="Century Gothic" w:hAnsi="Century Gothic"/>
          <w:sz w:val="24"/>
          <w:szCs w:val="24"/>
        </w:rPr>
      </w:pPr>
    </w:p>
    <w:p w:rsidR="00F13341" w:rsidRDefault="00F13341" w:rsidP="00451D74">
      <w:pPr>
        <w:spacing w:after="0"/>
        <w:rPr>
          <w:rFonts w:ascii="Century Gothic" w:hAnsi="Century Gothic"/>
          <w:sz w:val="24"/>
          <w:szCs w:val="24"/>
        </w:rPr>
      </w:pPr>
    </w:p>
    <w:p w:rsidR="00F13341" w:rsidRDefault="00F13341" w:rsidP="00451D74">
      <w:pPr>
        <w:spacing w:after="0"/>
        <w:rPr>
          <w:rFonts w:ascii="Century Gothic" w:hAnsi="Century Gothic"/>
          <w:sz w:val="24"/>
          <w:szCs w:val="24"/>
        </w:rPr>
      </w:pPr>
    </w:p>
    <w:p w:rsidR="00F13341" w:rsidRDefault="00F13341" w:rsidP="00451D74">
      <w:pPr>
        <w:spacing w:after="0"/>
        <w:rPr>
          <w:rFonts w:ascii="Century Gothic" w:hAnsi="Century Gothic"/>
          <w:sz w:val="24"/>
          <w:szCs w:val="24"/>
        </w:rPr>
      </w:pPr>
    </w:p>
    <w:p w:rsidR="00F13341" w:rsidRDefault="00F13341" w:rsidP="00451D74">
      <w:pPr>
        <w:spacing w:after="0"/>
        <w:rPr>
          <w:rFonts w:ascii="Century Gothic" w:hAnsi="Century Gothic"/>
          <w:sz w:val="24"/>
          <w:szCs w:val="24"/>
        </w:rPr>
      </w:pPr>
    </w:p>
    <w:p w:rsidR="00F13341" w:rsidRDefault="00F13341" w:rsidP="00451D74">
      <w:pPr>
        <w:spacing w:after="0"/>
        <w:rPr>
          <w:rFonts w:ascii="Century Gothic" w:hAnsi="Century Gothic"/>
          <w:sz w:val="24"/>
          <w:szCs w:val="24"/>
        </w:rPr>
      </w:pPr>
      <w:bookmarkStart w:id="0" w:name="_GoBack"/>
      <w:bookmarkEnd w:id="0"/>
    </w:p>
    <w:p w:rsidR="007F2E25" w:rsidRDefault="007F2E25" w:rsidP="00451D74">
      <w:pPr>
        <w:spacing w:after="0"/>
        <w:rPr>
          <w:rFonts w:ascii="Century Gothic" w:hAnsi="Century Gothic"/>
          <w:sz w:val="24"/>
          <w:szCs w:val="24"/>
        </w:rPr>
      </w:pPr>
    </w:p>
    <w:p w:rsidR="007F2E25" w:rsidRDefault="00D20D4C" w:rsidP="00451D74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Exam Questions 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student uses a cathode ray oscilloscope (CRO) to investigate the properties of waves produced by a signal generator.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student obtains the following output.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4E85BC5" wp14:editId="311552D5">
            <wp:extent cx="5618559" cy="2828925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524" cy="283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Give the amplitude of the wave.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Amplitude </w:t>
      </w:r>
      <w:proofErr w:type="gramStart"/>
      <w:r>
        <w:rPr>
          <w:rFonts w:ascii="Arial" w:hAnsi="Arial" w:cs="Arial"/>
        </w:rPr>
        <w:t>=  ...........................................................</w:t>
      </w:r>
      <w:proofErr w:type="gramEnd"/>
      <w:r>
        <w:rPr>
          <w:rFonts w:ascii="Arial" w:hAnsi="Arial" w:cs="Arial"/>
        </w:rPr>
        <w:t xml:space="preserve"> cm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Give the periodic time of the wave.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student investigates a different water wave.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wavelength is 0.05 m and the wave speed is 0.075 m/s.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Calculate the frequency of the water wave.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Show your working.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Frequency </w:t>
      </w:r>
      <w:proofErr w:type="gramStart"/>
      <w:r>
        <w:rPr>
          <w:rFonts w:ascii="Arial" w:hAnsi="Arial" w:cs="Arial"/>
        </w:rPr>
        <w:t>= ...........................................................</w:t>
      </w:r>
      <w:proofErr w:type="gramEnd"/>
      <w:r>
        <w:rPr>
          <w:rFonts w:ascii="Arial" w:hAnsi="Arial" w:cs="Arial"/>
        </w:rPr>
        <w:t xml:space="preserve"> Hz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diffraction experiment makes use of coherent light waves.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light that produces one of the lines on the screen has a wavelength of 588.2 nm.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Calculate the frequency of this light.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Speed of light in air = 3.0 × 10</w:t>
      </w:r>
      <w:r>
        <w:rPr>
          <w:rFonts w:ascii="Arial" w:hAnsi="Arial" w:cs="Arial"/>
          <w:vertAlign w:val="superscript"/>
        </w:rPr>
        <w:t>8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ms</w:t>
      </w:r>
      <w:proofErr w:type="spellEnd"/>
      <w:r>
        <w:rPr>
          <w:rFonts w:ascii="Arial" w:hAnsi="Arial" w:cs="Arial"/>
          <w:vertAlign w:val="superscript"/>
        </w:rPr>
        <w:t>–1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Show your working.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proofErr w:type="gramStart"/>
      <w:r>
        <w:rPr>
          <w:rFonts w:ascii="Arial" w:hAnsi="Arial" w:cs="Arial"/>
        </w:rPr>
        <w:t>frequency</w:t>
      </w:r>
      <w:proofErr w:type="gramEnd"/>
      <w:r>
        <w:rPr>
          <w:rFonts w:ascii="Arial" w:hAnsi="Arial" w:cs="Arial"/>
        </w:rPr>
        <w:t xml:space="preserve"> = ........................................................... Hz</w:t>
      </w:r>
    </w:p>
    <w:p w:rsidR="00A27CD2" w:rsidRDefault="00A27CD2">
      <w:pPr>
        <w:rPr>
          <w:rFonts w:ascii="Century Gothic" w:hAnsi="Century Gothic"/>
          <w:sz w:val="24"/>
          <w:szCs w:val="24"/>
        </w:rPr>
      </w:pPr>
    </w:p>
    <w:p w:rsidR="00D20D4C" w:rsidRDefault="00D20D4C" w:rsidP="00D20D4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Various parts of the electromagnetic spectrum are used for communication.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An electromagnetic wave has a frequency of 4.5 × 10</w:t>
      </w:r>
      <w:r>
        <w:rPr>
          <w:rFonts w:ascii="Arial" w:hAnsi="Arial" w:cs="Arial"/>
          <w:vertAlign w:val="superscript"/>
        </w:rPr>
        <w:t>9</w:t>
      </w:r>
      <w:r>
        <w:rPr>
          <w:rFonts w:ascii="Arial" w:hAnsi="Arial" w:cs="Arial"/>
        </w:rPr>
        <w:t xml:space="preserve"> Hz.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speed of light is 3 × 10</w:t>
      </w:r>
      <w:r>
        <w:rPr>
          <w:rFonts w:ascii="Arial" w:hAnsi="Arial" w:cs="Arial"/>
          <w:vertAlign w:val="superscript"/>
        </w:rPr>
        <w:t>8</w:t>
      </w:r>
      <w:r>
        <w:rPr>
          <w:rFonts w:ascii="Arial" w:hAnsi="Arial" w:cs="Arial"/>
        </w:rPr>
        <w:t xml:space="preserve"> m/s.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Show that the wavelength of the electromagnetic wave is approximately 7.0 cm.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Show your working.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cm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20D4C" w:rsidRDefault="00D20D4C" w:rsidP="00451D74">
      <w:pPr>
        <w:spacing w:after="0"/>
        <w:rPr>
          <w:rFonts w:ascii="Century Gothic" w:hAnsi="Century Gothic"/>
          <w:sz w:val="24"/>
          <w:szCs w:val="24"/>
        </w:rPr>
      </w:pPr>
    </w:p>
    <w:p w:rsidR="00D20D4C" w:rsidRDefault="00D20D4C" w:rsidP="00451D74">
      <w:pPr>
        <w:spacing w:after="0"/>
        <w:rPr>
          <w:rFonts w:ascii="Century Gothic" w:hAnsi="Century Gothic"/>
          <w:sz w:val="24"/>
          <w:szCs w:val="24"/>
        </w:rPr>
      </w:pPr>
    </w:p>
    <w:p w:rsidR="00D20D4C" w:rsidRDefault="00D20D4C" w:rsidP="00451D74">
      <w:pPr>
        <w:spacing w:after="0"/>
        <w:rPr>
          <w:rFonts w:ascii="Century Gothic" w:hAnsi="Century Gothic"/>
          <w:sz w:val="24"/>
          <w:szCs w:val="24"/>
        </w:rPr>
      </w:pPr>
    </w:p>
    <w:p w:rsidR="00D20D4C" w:rsidRDefault="00D20D4C" w:rsidP="00451D74">
      <w:pPr>
        <w:spacing w:after="0"/>
        <w:rPr>
          <w:rFonts w:ascii="Century Gothic" w:hAnsi="Century Gothic"/>
          <w:sz w:val="24"/>
          <w:szCs w:val="24"/>
        </w:rPr>
      </w:pPr>
    </w:p>
    <w:p w:rsidR="00A27CD2" w:rsidRDefault="00A27CD2" w:rsidP="00451D74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All Waves can be reflected, refracted and diffracted. We will look at reflection and refraction in C2</w:t>
      </w:r>
    </w:p>
    <w:p w:rsidR="00A27CD2" w:rsidRDefault="00A27CD2" w:rsidP="00451D74">
      <w:pPr>
        <w:spacing w:after="0"/>
        <w:rPr>
          <w:rFonts w:ascii="Century Gothic" w:hAnsi="Century Gothic"/>
          <w:sz w:val="24"/>
          <w:szCs w:val="24"/>
        </w:rPr>
      </w:pPr>
    </w:p>
    <w:p w:rsidR="00A27CD2" w:rsidRDefault="00A27CD2" w:rsidP="00451D74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When a waves meets an </w:t>
      </w:r>
      <w:proofErr w:type="spellStart"/>
      <w:r>
        <w:rPr>
          <w:rFonts w:ascii="Century Gothic" w:hAnsi="Century Gothic"/>
          <w:sz w:val="24"/>
          <w:szCs w:val="24"/>
        </w:rPr>
        <w:t>obstical</w:t>
      </w:r>
      <w:proofErr w:type="spellEnd"/>
      <w:r>
        <w:rPr>
          <w:rFonts w:ascii="Century Gothic" w:hAnsi="Century Gothic"/>
          <w:sz w:val="24"/>
          <w:szCs w:val="24"/>
        </w:rPr>
        <w:t xml:space="preserve"> (or new material) its direction of travel can change. </w:t>
      </w:r>
    </w:p>
    <w:p w:rsidR="00A27CD2" w:rsidRDefault="00A27CD2" w:rsidP="00451D74">
      <w:pPr>
        <w:spacing w:after="0"/>
        <w:rPr>
          <w:rFonts w:ascii="Century Gothic" w:hAnsi="Century Gothic"/>
          <w:sz w:val="24"/>
          <w:szCs w:val="24"/>
        </w:rPr>
      </w:pPr>
    </w:p>
    <w:p w:rsidR="00A27CD2" w:rsidRDefault="00A27CD2" w:rsidP="00A27CD2">
      <w:pPr>
        <w:pStyle w:val="ListParagraph"/>
        <w:numPr>
          <w:ilvl w:val="0"/>
          <w:numId w:val="3"/>
        </w:num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Waves might be reflected </w:t>
      </w:r>
      <w:proofErr w:type="spellStart"/>
      <w:r>
        <w:rPr>
          <w:rFonts w:ascii="Century Gothic" w:hAnsi="Century Gothic"/>
          <w:sz w:val="24"/>
          <w:szCs w:val="24"/>
        </w:rPr>
        <w:t>ie</w:t>
      </w:r>
      <w:proofErr w:type="spellEnd"/>
      <w:r>
        <w:rPr>
          <w:rFonts w:ascii="Century Gothic" w:hAnsi="Century Gothic"/>
          <w:sz w:val="24"/>
          <w:szCs w:val="24"/>
        </w:rPr>
        <w:t xml:space="preserve"> the waves rebound off the surface </w:t>
      </w:r>
      <w:proofErr w:type="spellStart"/>
      <w:r>
        <w:rPr>
          <w:rFonts w:ascii="Century Gothic" w:hAnsi="Century Gothic"/>
          <w:sz w:val="24"/>
          <w:szCs w:val="24"/>
        </w:rPr>
        <w:t>eg</w:t>
      </w:r>
      <w:proofErr w:type="spellEnd"/>
      <w:r>
        <w:rPr>
          <w:rFonts w:ascii="Century Gothic" w:hAnsi="Century Gothic"/>
          <w:sz w:val="24"/>
          <w:szCs w:val="24"/>
        </w:rPr>
        <w:t xml:space="preserve"> a mirror</w:t>
      </w:r>
    </w:p>
    <w:p w:rsidR="00A27CD2" w:rsidRDefault="00A27CD2" w:rsidP="00A27CD2">
      <w:pPr>
        <w:pStyle w:val="ListParagraph"/>
        <w:numPr>
          <w:ilvl w:val="0"/>
          <w:numId w:val="3"/>
        </w:num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Waves might be refracted they go through the material but because they change speed they change direction </w:t>
      </w:r>
    </w:p>
    <w:p w:rsidR="00A27CD2" w:rsidRDefault="00A27CD2" w:rsidP="00A27CD2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Or…</w:t>
      </w:r>
    </w:p>
    <w:p w:rsidR="00A27CD2" w:rsidRDefault="00A27CD2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A27CD2" w:rsidRDefault="00A27CD2" w:rsidP="00A27CD2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They can be diffracted </w:t>
      </w:r>
      <w:proofErr w:type="spellStart"/>
      <w:r>
        <w:rPr>
          <w:rFonts w:ascii="Century Gothic" w:hAnsi="Century Gothic"/>
          <w:sz w:val="24"/>
          <w:szCs w:val="24"/>
        </w:rPr>
        <w:t>ie</w:t>
      </w:r>
      <w:proofErr w:type="spellEnd"/>
      <w:r>
        <w:rPr>
          <w:rFonts w:ascii="Century Gothic" w:hAnsi="Century Gothic"/>
          <w:sz w:val="24"/>
          <w:szCs w:val="24"/>
        </w:rPr>
        <w:t xml:space="preserve"> bend round the edges and through gaps causing the waves to spread out. This allows waves to travel round corners </w:t>
      </w:r>
      <w:proofErr w:type="spellStart"/>
      <w:r>
        <w:rPr>
          <w:rFonts w:ascii="Century Gothic" w:hAnsi="Century Gothic"/>
          <w:sz w:val="24"/>
          <w:szCs w:val="24"/>
        </w:rPr>
        <w:t>eg</w:t>
      </w:r>
      <w:proofErr w:type="spellEnd"/>
      <w:r>
        <w:rPr>
          <w:rFonts w:ascii="Century Gothic" w:hAnsi="Century Gothic"/>
          <w:sz w:val="24"/>
          <w:szCs w:val="24"/>
        </w:rPr>
        <w:t xml:space="preserve"> sound waves. </w:t>
      </w:r>
    </w:p>
    <w:p w:rsidR="00A27CD2" w:rsidRDefault="00A27CD2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A27CD2" w:rsidRDefault="00A27CD2" w:rsidP="00A27CD2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The amount of diffraction depends on the size of the gap relative to the wavelength </w:t>
      </w:r>
    </w:p>
    <w:p w:rsidR="00A27CD2" w:rsidRDefault="00A27CD2" w:rsidP="00A27CD2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213995</wp:posOffset>
            </wp:positionV>
            <wp:extent cx="5731510" cy="2604770"/>
            <wp:effectExtent l="0" t="0" r="2540" b="50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7CD2" w:rsidRDefault="00A27CD2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A27CD2" w:rsidRDefault="00A27CD2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A27CD2" w:rsidRDefault="00A27CD2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A27CD2" w:rsidRDefault="00A27CD2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A27CD2" w:rsidRDefault="00A27CD2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A27CD2" w:rsidRDefault="00A27CD2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A27CD2" w:rsidRDefault="00A27CD2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A27CD2" w:rsidRDefault="00A27CD2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A27CD2" w:rsidRDefault="00A27CD2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A27CD2" w:rsidRDefault="00A27CD2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A27CD2" w:rsidRDefault="00A27CD2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A27CD2" w:rsidRDefault="00A27CD2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A27CD2" w:rsidRDefault="00A27CD2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A27CD2" w:rsidRDefault="00A27CD2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A27CD2" w:rsidRDefault="00A27CD2" w:rsidP="00A27CD2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Gap much bigger than wavelength NO diffraction</w:t>
      </w:r>
    </w:p>
    <w:p w:rsidR="00A27CD2" w:rsidRDefault="00A27CD2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A27CD2" w:rsidRDefault="00A27CD2" w:rsidP="00A27CD2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Gap several wavelengths SOME diffraction </w:t>
      </w:r>
    </w:p>
    <w:p w:rsidR="00A27CD2" w:rsidRDefault="00A27CD2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A27CD2" w:rsidRDefault="00A27CD2" w:rsidP="00A27CD2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Gap same size as wavelength MAX diffraction </w:t>
      </w:r>
    </w:p>
    <w:p w:rsidR="00A27CD2" w:rsidRDefault="00A27CD2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A27CD2" w:rsidRDefault="00A27CD2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435FB4" w:rsidRDefault="007F2E25" w:rsidP="00A27CD2">
      <w:pPr>
        <w:spacing w:after="0"/>
        <w:rPr>
          <w:rFonts w:ascii="Century Gothic" w:hAnsi="Century Gothic"/>
          <w:sz w:val="24"/>
          <w:szCs w:val="24"/>
        </w:rPr>
      </w:pPr>
      <w:hyperlink r:id="rId24" w:history="1">
        <w:r w:rsidR="00FC385A" w:rsidRPr="004C0957">
          <w:rPr>
            <w:rStyle w:val="Hyperlink"/>
            <w:rFonts w:ascii="Century Gothic" w:hAnsi="Century Gothic"/>
            <w:sz w:val="24"/>
            <w:szCs w:val="24"/>
          </w:rPr>
          <w:t>https://www.youtube.com/watch?v=9m74yZySDe4</w:t>
        </w:r>
      </w:hyperlink>
    </w:p>
    <w:p w:rsidR="00FC385A" w:rsidRDefault="00FC385A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435FB4" w:rsidRDefault="00435FB4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435FB4" w:rsidRDefault="00435FB4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435FB4" w:rsidRDefault="00435FB4" w:rsidP="00A27CD2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Double Slit experiments </w:t>
      </w:r>
    </w:p>
    <w:p w:rsidR="00435FB4" w:rsidRDefault="00435FB4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435FB4" w:rsidRDefault="00435FB4" w:rsidP="00A27CD2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Instead of having one slit if we have two which the wave has to pass through we get what is called an interference pattern</w:t>
      </w:r>
    </w:p>
    <w:p w:rsidR="00435FB4" w:rsidRDefault="00435FB4" w:rsidP="00A27CD2">
      <w:pPr>
        <w:spacing w:after="0"/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140335</wp:posOffset>
            </wp:positionV>
            <wp:extent cx="4752975" cy="3457575"/>
            <wp:effectExtent l="0" t="0" r="9525" b="9525"/>
            <wp:wrapNone/>
            <wp:docPr id="13" name="Picture 13" descr="img21.png (499×36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21.png (499×363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5FB4" w:rsidRDefault="00435FB4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435FB4" w:rsidRDefault="00435FB4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435FB4" w:rsidRDefault="00435FB4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435FB4" w:rsidRDefault="00435FB4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435FB4" w:rsidRDefault="00435FB4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435FB4" w:rsidRDefault="00435FB4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435FB4" w:rsidRDefault="00435FB4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435FB4" w:rsidRDefault="00435FB4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435FB4" w:rsidRDefault="00435FB4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435FB4" w:rsidRDefault="00435FB4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435FB4" w:rsidRDefault="00435FB4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435FB4" w:rsidRDefault="00435FB4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435FB4" w:rsidRDefault="00435FB4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435FB4" w:rsidRDefault="00435FB4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435FB4" w:rsidRDefault="00435FB4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435FB4" w:rsidRDefault="00435FB4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435FB4" w:rsidRDefault="00435FB4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5D7530" w:rsidRDefault="005D7530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5D7530" w:rsidRDefault="005D7530" w:rsidP="00A27CD2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The light passes through small gaps in the diffraction grating, as the light waves pass through each slit they interfere with each other. </w:t>
      </w:r>
    </w:p>
    <w:p w:rsidR="005D7530" w:rsidRDefault="005D7530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435FB4" w:rsidRDefault="00435FB4" w:rsidP="00A27CD2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Lines appear</w:t>
      </w:r>
    </w:p>
    <w:p w:rsidR="00435FB4" w:rsidRDefault="00435FB4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5D7530" w:rsidRDefault="005D7530" w:rsidP="00A27CD2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 bright region is produced on the screen because the distance between the screen and the slit gives a path difference of a whole number of wavelengths. So a peak and a peak or trough and a trough meet. This causes constructive interference and a bright line is produced on the screen. </w:t>
      </w:r>
    </w:p>
    <w:p w:rsidR="005D7530" w:rsidRDefault="005D7530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435FB4" w:rsidRDefault="007A0D3E" w:rsidP="00A27CD2">
      <w:pPr>
        <w:spacing w:after="0"/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135255</wp:posOffset>
            </wp:positionV>
            <wp:extent cx="4381500" cy="1419225"/>
            <wp:effectExtent l="0" t="0" r="0" b="9525"/>
            <wp:wrapNone/>
            <wp:docPr id="18" name="Picture 18" descr="waves_interactions_interference_9299.png (460×29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aves_interactions_interference_9299.png (460×294)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20"/>
                    <a:stretch/>
                  </pic:blipFill>
                  <pic:spPr bwMode="auto">
                    <a:xfrm>
                      <a:off x="0" y="0"/>
                      <a:ext cx="43815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A0D3E" w:rsidRDefault="007A0D3E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7A0D3E" w:rsidRDefault="007A0D3E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435FB4" w:rsidRDefault="00435FB4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7A0D3E" w:rsidRDefault="007A0D3E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7A0D3E" w:rsidRDefault="007A0D3E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7A0D3E" w:rsidRDefault="007A0D3E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7A0D3E" w:rsidRDefault="007A0D3E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7A0D3E" w:rsidRDefault="007A0D3E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7A0D3E" w:rsidRDefault="007A0D3E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7A0D3E" w:rsidRDefault="007A0D3E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7A0D3E" w:rsidRDefault="005D7530" w:rsidP="00A27CD2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 dark region is produced on the screen because the distance between the screen and the slits gives a path difference of half a wavelength, so a peak meets a trough and the waves cancel out. We get destructive interference </w:t>
      </w:r>
    </w:p>
    <w:p w:rsidR="005D7530" w:rsidRDefault="005D7530" w:rsidP="00A27CD2">
      <w:pPr>
        <w:spacing w:after="0"/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3E4177CE" wp14:editId="709DFF10">
            <wp:simplePos x="0" y="0"/>
            <wp:positionH relativeFrom="column">
              <wp:posOffset>476250</wp:posOffset>
            </wp:positionH>
            <wp:positionV relativeFrom="paragraph">
              <wp:posOffset>68580</wp:posOffset>
            </wp:positionV>
            <wp:extent cx="4381500" cy="1533525"/>
            <wp:effectExtent l="0" t="0" r="0" b="0"/>
            <wp:wrapNone/>
            <wp:docPr id="4" name="Picture 4" descr="waves_interactions_interference_9299.png (460×29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aves_interactions_interference_9299.png (460×294)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40" b="-5102"/>
                    <a:stretch/>
                  </pic:blipFill>
                  <pic:spPr bwMode="auto">
                    <a:xfrm>
                      <a:off x="0" y="0"/>
                      <a:ext cx="43815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D7530" w:rsidRDefault="005D7530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5D7530" w:rsidRDefault="005D7530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7A0D3E" w:rsidRDefault="007A0D3E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7A0D3E" w:rsidRDefault="007A0D3E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7A0D3E" w:rsidRDefault="007A0D3E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7A0D3E" w:rsidRDefault="007A0D3E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5D7530" w:rsidRDefault="005D7530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5D7530" w:rsidRDefault="005D7530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7A0D3E" w:rsidRDefault="00147FC7" w:rsidP="00A27CD2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For a clear diffraction patter to be produced on the screen, the light passing through the diffraction grating has to have</w:t>
      </w:r>
      <w:r w:rsidR="005A4893">
        <w:rPr>
          <w:rFonts w:ascii="Century Gothic" w:hAnsi="Century Gothic"/>
          <w:sz w:val="24"/>
          <w:szCs w:val="24"/>
        </w:rPr>
        <w:t xml:space="preserve"> </w:t>
      </w:r>
      <w:r w:rsidR="005A4893" w:rsidRPr="005A4893">
        <w:rPr>
          <w:rFonts w:ascii="Century Gothic" w:hAnsi="Century Gothic"/>
          <w:b/>
          <w:sz w:val="24"/>
          <w:szCs w:val="24"/>
        </w:rPr>
        <w:t>coherence</w:t>
      </w:r>
      <w:r w:rsidR="005A4893">
        <w:rPr>
          <w:rFonts w:ascii="Century Gothic" w:hAnsi="Century Gothic"/>
          <w:b/>
          <w:sz w:val="24"/>
          <w:szCs w:val="24"/>
        </w:rPr>
        <w:t xml:space="preserve">. </w:t>
      </w:r>
      <w:r w:rsidR="005A4893">
        <w:rPr>
          <w:rFonts w:ascii="Century Gothic" w:hAnsi="Century Gothic"/>
          <w:sz w:val="24"/>
          <w:szCs w:val="24"/>
        </w:rPr>
        <w:t xml:space="preserve">For this to happen waves must have the same frequency and wavelength and have a constant phase difference. </w:t>
      </w:r>
    </w:p>
    <w:p w:rsidR="005A4893" w:rsidRDefault="005A4893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5A4893" w:rsidRDefault="005A4893" w:rsidP="00A27CD2">
      <w:pPr>
        <w:spacing w:after="0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When waves from 2 or more sources overlap this is called </w:t>
      </w:r>
      <w:r w:rsidRPr="005A4893">
        <w:rPr>
          <w:rFonts w:ascii="Century Gothic" w:hAnsi="Century Gothic"/>
          <w:b/>
          <w:sz w:val="24"/>
          <w:szCs w:val="24"/>
        </w:rPr>
        <w:t>superposition</w:t>
      </w:r>
    </w:p>
    <w:p w:rsidR="005A4893" w:rsidRDefault="005A4893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5A4893" w:rsidRDefault="005A4893" w:rsidP="00A27CD2">
      <w:pPr>
        <w:spacing w:after="0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The difference in the distance travelled to a fixed point is called the </w:t>
      </w:r>
      <w:r w:rsidRPr="005A4893">
        <w:rPr>
          <w:rFonts w:ascii="Century Gothic" w:hAnsi="Century Gothic"/>
          <w:b/>
          <w:sz w:val="24"/>
          <w:szCs w:val="24"/>
        </w:rPr>
        <w:t>path difference</w:t>
      </w:r>
    </w:p>
    <w:p w:rsidR="00AE01C1" w:rsidRDefault="00AE01C1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AE01C1" w:rsidRDefault="00AE01C1" w:rsidP="00A27CD2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Diffraction gratings can be used in identifying gases and looking at emission spectra. </w:t>
      </w:r>
    </w:p>
    <w:p w:rsidR="00AE01C1" w:rsidRDefault="00AE01C1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9B7DD4" w:rsidRDefault="009B7DD4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Exam questions </w:t>
      </w:r>
    </w:p>
    <w:p w:rsidR="009B7DD4" w:rsidRDefault="009B7DD4" w:rsidP="009B7D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9B7DD4" w:rsidRDefault="009B7DD4" w:rsidP="009B7DD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diffraction experiment makes use of coherent light waves.</w:t>
      </w:r>
    </w:p>
    <w:p w:rsidR="009B7DD4" w:rsidRDefault="009B7DD4" w:rsidP="009B7DD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what</w:t>
      </w:r>
      <w:proofErr w:type="gramEnd"/>
      <w:r>
        <w:rPr>
          <w:rFonts w:ascii="Arial" w:hAnsi="Arial" w:cs="Arial"/>
        </w:rPr>
        <w:t xml:space="preserve"> is meant by the term </w:t>
      </w:r>
      <w:r>
        <w:rPr>
          <w:rFonts w:ascii="Arial" w:hAnsi="Arial" w:cs="Arial"/>
          <w:b/>
          <w:bCs/>
        </w:rPr>
        <w:t>coherent light waves</w:t>
      </w:r>
      <w:r>
        <w:rPr>
          <w:rFonts w:ascii="Arial" w:hAnsi="Arial" w:cs="Arial"/>
        </w:rPr>
        <w:t>.</w:t>
      </w:r>
    </w:p>
    <w:p w:rsidR="009B7DD4" w:rsidRDefault="009B7DD4" w:rsidP="009B7DD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9B7DD4" w:rsidRDefault="009B7DD4" w:rsidP="009B7DD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9B7DD4" w:rsidRDefault="009B7DD4" w:rsidP="009B7DD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9B7DD4" w:rsidRDefault="009B7DD4" w:rsidP="009B7DD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9B7DD4" w:rsidRDefault="009B7DD4" w:rsidP="009B7DD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9B7DD4" w:rsidRDefault="009B7DD4" w:rsidP="009B7DD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9B7DD4" w:rsidRDefault="009B7DD4" w:rsidP="009B7DD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:rsidR="009B7DD4" w:rsidRDefault="009B7DD4">
      <w:pPr>
        <w:rPr>
          <w:rFonts w:ascii="Century Gothic" w:hAnsi="Century Gothic"/>
          <w:b/>
          <w:sz w:val="24"/>
          <w:szCs w:val="24"/>
        </w:rPr>
      </w:pPr>
    </w:p>
    <w:p w:rsidR="009B7DD4" w:rsidRDefault="009B7DD4">
      <w:pPr>
        <w:rPr>
          <w:rFonts w:ascii="Century Gothic" w:hAnsi="Century Gothic"/>
          <w:b/>
          <w:sz w:val="24"/>
          <w:szCs w:val="24"/>
        </w:rPr>
      </w:pPr>
    </w:p>
    <w:p w:rsidR="009B7DD4" w:rsidRDefault="009B7DD4">
      <w:pPr>
        <w:rPr>
          <w:rFonts w:ascii="Century Gothic" w:hAnsi="Century Gothic"/>
          <w:b/>
          <w:sz w:val="24"/>
          <w:szCs w:val="24"/>
        </w:rPr>
      </w:pPr>
    </w:p>
    <w:p w:rsidR="009B7DD4" w:rsidRDefault="009B7DD4" w:rsidP="009B7DD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9B7DD4" w:rsidRDefault="009B7DD4" w:rsidP="009B7DD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diffraction experiment makes use of coherent light waves.</w:t>
      </w:r>
    </w:p>
    <w:p w:rsidR="009B7DD4" w:rsidRDefault="009B7DD4" w:rsidP="009B7DD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technician wants to identify the gas in a discharge tube.</w:t>
      </w:r>
    </w:p>
    <w:p w:rsidR="009B7DD4" w:rsidRDefault="009B7DD4" w:rsidP="009B7DD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technician uses a diffraction grating to produce emission spectra for the gas.</w:t>
      </w:r>
    </w:p>
    <w:p w:rsidR="009B7DD4" w:rsidRDefault="009B7DD4" w:rsidP="009B7DD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Each spectrum consists of a series of light and dark lines on a screen.</w:t>
      </w:r>
    </w:p>
    <w:p w:rsidR="009B7DD4" w:rsidRDefault="009B7DD4" w:rsidP="009B7DD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Explain how the diffraction grating produces the light and dark lines on the screen. </w:t>
      </w:r>
      <w:r>
        <w:rPr>
          <w:rFonts w:ascii="Arial" w:hAnsi="Arial" w:cs="Arial"/>
        </w:rPr>
        <w:br/>
        <w:t>You may draw diagrams to support your answer.</w:t>
      </w:r>
    </w:p>
    <w:p w:rsidR="009B7DD4" w:rsidRDefault="009B7DD4" w:rsidP="009B7DD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9B7DD4" w:rsidRDefault="009B7DD4" w:rsidP="009B7DD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:rsidR="009B7DD4" w:rsidRDefault="009B7DD4">
      <w:pPr>
        <w:rPr>
          <w:rFonts w:ascii="Century Gothic" w:hAnsi="Century Gothic"/>
          <w:b/>
          <w:sz w:val="24"/>
          <w:szCs w:val="24"/>
        </w:rPr>
      </w:pPr>
    </w:p>
    <w:p w:rsidR="009B7DD4" w:rsidRDefault="009B7DD4">
      <w:pPr>
        <w:rPr>
          <w:rFonts w:ascii="Century Gothic" w:hAnsi="Century Gothic"/>
          <w:b/>
          <w:sz w:val="24"/>
          <w:szCs w:val="24"/>
        </w:rPr>
      </w:pPr>
    </w:p>
    <w:p w:rsidR="009B7DD4" w:rsidRDefault="009B7DD4">
      <w:pPr>
        <w:rPr>
          <w:rFonts w:ascii="Century Gothic" w:hAnsi="Century Gothic"/>
          <w:b/>
          <w:sz w:val="24"/>
          <w:szCs w:val="24"/>
        </w:rPr>
      </w:pPr>
    </w:p>
    <w:p w:rsidR="00D42C0A" w:rsidRDefault="00D42C0A">
      <w:pPr>
        <w:rPr>
          <w:rFonts w:ascii="Century Gothic" w:hAnsi="Century Gothic"/>
          <w:b/>
          <w:sz w:val="24"/>
          <w:szCs w:val="24"/>
        </w:rPr>
      </w:pPr>
    </w:p>
    <w:p w:rsidR="00D42C0A" w:rsidRDefault="00D42C0A">
      <w:pPr>
        <w:rPr>
          <w:rFonts w:ascii="Century Gothic" w:hAnsi="Century Gothic"/>
          <w:b/>
          <w:sz w:val="24"/>
          <w:szCs w:val="24"/>
        </w:rPr>
      </w:pPr>
    </w:p>
    <w:p w:rsidR="009B7DD4" w:rsidRDefault="009B7DD4">
      <w:pPr>
        <w:rPr>
          <w:rFonts w:ascii="Century Gothic" w:hAnsi="Century Gothic"/>
          <w:b/>
          <w:sz w:val="24"/>
          <w:szCs w:val="24"/>
        </w:rPr>
      </w:pPr>
    </w:p>
    <w:p w:rsidR="009B7DD4" w:rsidRDefault="009B7DD4" w:rsidP="009B7DD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............................................................................................................................................. </w:t>
      </w:r>
    </w:p>
    <w:p w:rsidR="009B7DD4" w:rsidRDefault="009B7DD4" w:rsidP="009B7DD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9B7DD4" w:rsidRDefault="009B7DD4" w:rsidP="009B7DD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9B7DD4" w:rsidRDefault="009B7DD4" w:rsidP="009B7DD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9B7DD4" w:rsidRDefault="009B7DD4" w:rsidP="009B7DD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9B7DD4" w:rsidRDefault="009B7DD4" w:rsidP="009B7DD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9B7DD4" w:rsidRDefault="009B7DD4" w:rsidP="009B7DD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9B7DD4" w:rsidRDefault="009B7DD4" w:rsidP="009B7DD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9B7DD4" w:rsidRDefault="009B7DD4" w:rsidP="009B7DD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9B7DD4" w:rsidRDefault="009B7DD4" w:rsidP="009B7DD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9B7DD4" w:rsidRDefault="009B7DD4" w:rsidP="009B7DD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9B7DD4" w:rsidRDefault="009B7DD4" w:rsidP="009B7DD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9B7DD4" w:rsidRDefault="009B7DD4" w:rsidP="009B7DD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9B7DD4" w:rsidRDefault="009B7DD4" w:rsidP="009B7DD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9B7DD4" w:rsidRDefault="009B7DD4" w:rsidP="009B7DD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9B7DD4" w:rsidRDefault="009B7DD4" w:rsidP="009B7DD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9B7DD4" w:rsidRDefault="009B7DD4" w:rsidP="009B7DD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9B7DD4" w:rsidRDefault="009B7DD4" w:rsidP="009B7DD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42C0A" w:rsidRDefault="009B7DD4" w:rsidP="009B7DD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42C0A" w:rsidRDefault="00D42C0A" w:rsidP="009B7DD4">
      <w:pPr>
        <w:rPr>
          <w:rFonts w:ascii="Arial" w:hAnsi="Arial" w:cs="Arial"/>
        </w:rPr>
      </w:pPr>
    </w:p>
    <w:p w:rsidR="00D42C0A" w:rsidRDefault="00D42C0A" w:rsidP="00D42C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5 shows rays of light passing through part of a diffraction grating.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diffraction grating produces a bright line on the screen.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distance travelled from the diffraction grating to the screen is different for each ray of light.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This is called the path difference.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EF510BE" wp14:editId="1A903A05">
            <wp:extent cx="3771900" cy="2971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C0A" w:rsidRDefault="00D42C0A" w:rsidP="00D42C0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5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Which path difference between the rays of light gives the bright line?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A0E81FF" wp14:editId="099DE59D">
            <wp:extent cx="152400" cy="1524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   quarter of a wavelength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97E6093" wp14:editId="504BA525">
            <wp:extent cx="152400" cy="1524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   half a wavelength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10B49B2" wp14:editId="2916EF8E">
            <wp:extent cx="152400" cy="1524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   three quarters of a wavelength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FF0F5C6" wp14:editId="0A119472">
            <wp:extent cx="152400" cy="152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proofErr w:type="spellStart"/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 xml:space="preserve">    one</w:t>
      </w:r>
      <w:proofErr w:type="spellEnd"/>
      <w:r>
        <w:rPr>
          <w:rFonts w:ascii="Arial" w:hAnsi="Arial" w:cs="Arial"/>
        </w:rPr>
        <w:t xml:space="preserve"> wavelength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D42C0A" w:rsidRDefault="00D42C0A" w:rsidP="00D42C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Light from a sodium-vapour lamp passes through the slits in a diffraction grating and creates a pattern on a screen.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This pattern is called an emission spectrum.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Which property of light produces the pattern on the screen?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5F5035F" wp14:editId="638F3571">
            <wp:extent cx="152400" cy="1524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proofErr w:type="gramStart"/>
      <w:r>
        <w:rPr>
          <w:rFonts w:ascii="Arial" w:hAnsi="Arial" w:cs="Arial"/>
          <w:b/>
          <w:bCs/>
        </w:rPr>
        <w:t>A</w:t>
      </w:r>
      <w:proofErr w:type="gramEnd"/>
      <w:r>
        <w:rPr>
          <w:rFonts w:ascii="Arial" w:hAnsi="Arial" w:cs="Arial"/>
        </w:rPr>
        <w:t xml:space="preserve">    absorption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8021967" wp14:editId="539546BB">
            <wp:extent cx="152400" cy="1524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   interference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0C74442" wp14:editId="17926707">
            <wp:extent cx="152400" cy="1524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   reflection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6874338" wp14:editId="6E2AA6B7">
            <wp:extent cx="152400" cy="1524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 xml:space="preserve">    refraction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ED4342" w:rsidRDefault="00ED4342" w:rsidP="009B7DD4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br w:type="page"/>
      </w:r>
    </w:p>
    <w:p w:rsidR="005D7530" w:rsidRDefault="005D7530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Emission spectra and Identifying elements </w:t>
      </w:r>
    </w:p>
    <w:p w:rsidR="005D7530" w:rsidRDefault="00ED4342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Each element has a unique emission spectra, a unique set of colours</w:t>
      </w:r>
    </w:p>
    <w:p w:rsidR="00ED4342" w:rsidRPr="00ED4342" w:rsidRDefault="007F2E25">
      <w:pPr>
        <w:rPr>
          <w:rFonts w:ascii="Century Gothic" w:hAnsi="Century Gothic"/>
          <w:sz w:val="24"/>
          <w:szCs w:val="24"/>
        </w:rPr>
      </w:pPr>
      <w:hyperlink r:id="rId29" w:history="1">
        <w:r w:rsidR="00ED4342" w:rsidRPr="004E07A1">
          <w:rPr>
            <w:rStyle w:val="Hyperlink"/>
            <w:rFonts w:ascii="Century Gothic" w:hAnsi="Century Gothic"/>
            <w:sz w:val="24"/>
            <w:szCs w:val="24"/>
          </w:rPr>
          <w:t>https://www.youtube.com/watch?v=n_KyYFYNvpI</w:t>
        </w:r>
      </w:hyperlink>
      <w:r w:rsidR="00ED4342">
        <w:rPr>
          <w:rFonts w:ascii="Century Gothic" w:hAnsi="Century Gothic"/>
          <w:sz w:val="24"/>
          <w:szCs w:val="24"/>
        </w:rPr>
        <w:t xml:space="preserve"> </w:t>
      </w:r>
    </w:p>
    <w:p w:rsidR="005D7530" w:rsidRDefault="00ED4342">
      <w:pPr>
        <w:rPr>
          <w:rFonts w:ascii="Century Gothic" w:hAnsi="Century Gothic"/>
          <w:sz w:val="24"/>
          <w:szCs w:val="24"/>
        </w:rPr>
      </w:pPr>
      <w:r w:rsidRPr="00ED4342">
        <w:rPr>
          <w:rFonts w:ascii="Century Gothic" w:hAnsi="Century Gothic"/>
          <w:sz w:val="24"/>
          <w:szCs w:val="24"/>
        </w:rPr>
        <w:t>We can use this to identify</w:t>
      </w:r>
      <w:r>
        <w:rPr>
          <w:rFonts w:ascii="Century Gothic" w:hAnsi="Century Gothic"/>
          <w:sz w:val="24"/>
          <w:szCs w:val="24"/>
        </w:rPr>
        <w:t xml:space="preserve"> the element, </w:t>
      </w:r>
    </w:p>
    <w:p w:rsidR="00ED4342" w:rsidRPr="00ED4342" w:rsidRDefault="00ED4342">
      <w:pPr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158750</wp:posOffset>
            </wp:positionV>
            <wp:extent cx="5972175" cy="2725420"/>
            <wp:effectExtent l="0" t="0" r="9525" b="0"/>
            <wp:wrapNone/>
            <wp:docPr id="5" name="Picture 5" descr="electron st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ectron state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/>
      </w:r>
    </w:p>
    <w:p w:rsidR="005D7530" w:rsidRDefault="005D7530">
      <w:pPr>
        <w:rPr>
          <w:rFonts w:ascii="Century Gothic" w:hAnsi="Century Gothic"/>
          <w:b/>
          <w:sz w:val="24"/>
          <w:szCs w:val="24"/>
        </w:rPr>
      </w:pPr>
    </w:p>
    <w:p w:rsidR="005D7530" w:rsidRDefault="005D7530">
      <w:pPr>
        <w:rPr>
          <w:rFonts w:ascii="Century Gothic" w:hAnsi="Century Gothic"/>
          <w:b/>
          <w:sz w:val="24"/>
          <w:szCs w:val="24"/>
        </w:rPr>
      </w:pPr>
    </w:p>
    <w:p w:rsidR="005D7530" w:rsidRDefault="005D7530">
      <w:pPr>
        <w:rPr>
          <w:rFonts w:ascii="Century Gothic" w:hAnsi="Century Gothic"/>
          <w:b/>
          <w:sz w:val="24"/>
          <w:szCs w:val="24"/>
        </w:rPr>
      </w:pPr>
    </w:p>
    <w:p w:rsidR="005D7530" w:rsidRDefault="005D7530">
      <w:pPr>
        <w:rPr>
          <w:rFonts w:ascii="Century Gothic" w:hAnsi="Century Gothic"/>
          <w:b/>
          <w:sz w:val="24"/>
          <w:szCs w:val="24"/>
        </w:rPr>
      </w:pPr>
    </w:p>
    <w:p w:rsidR="005D7530" w:rsidRDefault="005D7530">
      <w:pPr>
        <w:rPr>
          <w:rFonts w:ascii="Century Gothic" w:hAnsi="Century Gothic"/>
          <w:b/>
          <w:sz w:val="24"/>
          <w:szCs w:val="24"/>
        </w:rPr>
      </w:pPr>
    </w:p>
    <w:p w:rsidR="005D7530" w:rsidRDefault="005D7530">
      <w:pPr>
        <w:rPr>
          <w:rFonts w:ascii="Century Gothic" w:hAnsi="Century Gothic"/>
          <w:b/>
          <w:sz w:val="24"/>
          <w:szCs w:val="24"/>
        </w:rPr>
      </w:pPr>
    </w:p>
    <w:p w:rsidR="005D7530" w:rsidRDefault="005D7530">
      <w:pPr>
        <w:rPr>
          <w:rFonts w:ascii="Century Gothic" w:hAnsi="Century Gothic"/>
          <w:b/>
          <w:sz w:val="24"/>
          <w:szCs w:val="24"/>
        </w:rPr>
      </w:pPr>
    </w:p>
    <w:p w:rsidR="005D7530" w:rsidRDefault="005D7530">
      <w:pPr>
        <w:rPr>
          <w:rFonts w:ascii="Century Gothic" w:hAnsi="Century Gothic"/>
          <w:b/>
          <w:sz w:val="24"/>
          <w:szCs w:val="24"/>
        </w:rPr>
      </w:pPr>
    </w:p>
    <w:p w:rsidR="005D7530" w:rsidRDefault="005D7530">
      <w:pPr>
        <w:rPr>
          <w:rFonts w:ascii="Century Gothic" w:hAnsi="Century Gothic"/>
          <w:b/>
          <w:sz w:val="24"/>
          <w:szCs w:val="24"/>
        </w:rPr>
      </w:pPr>
    </w:p>
    <w:p w:rsidR="005D7530" w:rsidRPr="00ED4342" w:rsidRDefault="00ED4342">
      <w:pPr>
        <w:rPr>
          <w:rFonts w:ascii="Century Gothic" w:hAnsi="Century Gothic"/>
          <w:sz w:val="24"/>
          <w:szCs w:val="24"/>
        </w:rPr>
      </w:pPr>
      <w:r w:rsidRPr="00ED4342">
        <w:rPr>
          <w:rFonts w:ascii="Century Gothic" w:hAnsi="Century Gothic"/>
          <w:sz w:val="24"/>
          <w:szCs w:val="24"/>
        </w:rPr>
        <w:t>Step 1 Heat your element, this promotes an electron to a higher energy state</w:t>
      </w:r>
    </w:p>
    <w:p w:rsidR="00ED4342" w:rsidRPr="00ED4342" w:rsidRDefault="00ED4342">
      <w:pPr>
        <w:rPr>
          <w:rFonts w:ascii="Century Gothic" w:hAnsi="Century Gothic"/>
          <w:sz w:val="24"/>
          <w:szCs w:val="24"/>
        </w:rPr>
      </w:pPr>
      <w:r w:rsidRPr="00ED4342">
        <w:rPr>
          <w:rFonts w:ascii="Century Gothic" w:hAnsi="Century Gothic"/>
          <w:sz w:val="24"/>
          <w:szCs w:val="24"/>
        </w:rPr>
        <w:t xml:space="preserve">Step 2 </w:t>
      </w:r>
      <w:proofErr w:type="gramStart"/>
      <w:r w:rsidRPr="00ED4342">
        <w:rPr>
          <w:rFonts w:ascii="Century Gothic" w:hAnsi="Century Gothic"/>
          <w:sz w:val="24"/>
          <w:szCs w:val="24"/>
        </w:rPr>
        <w:t>The</w:t>
      </w:r>
      <w:proofErr w:type="gramEnd"/>
      <w:r w:rsidRPr="00ED4342">
        <w:rPr>
          <w:rFonts w:ascii="Century Gothic" w:hAnsi="Century Gothic"/>
          <w:sz w:val="24"/>
          <w:szCs w:val="24"/>
        </w:rPr>
        <w:t xml:space="preserve"> electron returns to its ground state</w:t>
      </w:r>
    </w:p>
    <w:p w:rsidR="00ED4342" w:rsidRDefault="00ED4342">
      <w:pPr>
        <w:rPr>
          <w:rFonts w:ascii="Century Gothic" w:hAnsi="Century Gothic"/>
          <w:sz w:val="24"/>
          <w:szCs w:val="24"/>
        </w:rPr>
      </w:pPr>
      <w:r w:rsidRPr="00ED4342">
        <w:rPr>
          <w:rFonts w:ascii="Century Gothic" w:hAnsi="Century Gothic"/>
          <w:sz w:val="24"/>
          <w:szCs w:val="24"/>
        </w:rPr>
        <w:t xml:space="preserve">Step 3 </w:t>
      </w:r>
      <w:proofErr w:type="gramStart"/>
      <w:r w:rsidRPr="00ED4342">
        <w:rPr>
          <w:rFonts w:ascii="Century Gothic" w:hAnsi="Century Gothic"/>
          <w:sz w:val="24"/>
          <w:szCs w:val="24"/>
        </w:rPr>
        <w:t>Emitting</w:t>
      </w:r>
      <w:proofErr w:type="gramEnd"/>
      <w:r w:rsidRPr="00ED4342">
        <w:rPr>
          <w:rFonts w:ascii="Century Gothic" w:hAnsi="Century Gothic"/>
          <w:sz w:val="24"/>
          <w:szCs w:val="24"/>
        </w:rPr>
        <w:t xml:space="preserve"> a photon of light. </w:t>
      </w:r>
    </w:p>
    <w:p w:rsidR="00ED4342" w:rsidRDefault="00ED4342">
      <w:pPr>
        <w:rPr>
          <w:rFonts w:ascii="Century Gothic" w:hAnsi="Century Gothic"/>
          <w:sz w:val="24"/>
          <w:szCs w:val="24"/>
        </w:rPr>
      </w:pPr>
    </w:p>
    <w:p w:rsidR="00ED4342" w:rsidRPr="00ED4342" w:rsidRDefault="00ED4342">
      <w:pPr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-202565</wp:posOffset>
            </wp:positionH>
            <wp:positionV relativeFrom="paragraph">
              <wp:posOffset>110490</wp:posOffset>
            </wp:positionV>
            <wp:extent cx="5731143" cy="2600325"/>
            <wp:effectExtent l="0" t="0" r="3175" b="0"/>
            <wp:wrapNone/>
            <wp:docPr id="10" name="Picture 10" descr="http://spiff.rit.edu/classes/phys312/workshops/w10b/spectra/spec_proper_orienta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piff.rit.edu/classes/phys312/workshops/w10b/spectra/spec_proper_orientation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944"/>
                    <a:stretch/>
                  </pic:blipFill>
                  <pic:spPr bwMode="auto">
                    <a:xfrm>
                      <a:off x="0" y="0"/>
                      <a:ext cx="5731143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D4342" w:rsidRDefault="00ED4342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ED4342" w:rsidRDefault="00ED4342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ED4342" w:rsidRDefault="00ED4342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ED4342" w:rsidRDefault="00ED4342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ED4342" w:rsidRDefault="00ED4342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ED4342" w:rsidRDefault="00ED4342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ED4342" w:rsidRDefault="00ED4342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ED4342" w:rsidRDefault="00ED4342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ED4342" w:rsidRDefault="00ED4342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ED4342" w:rsidRDefault="00ED4342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ED4342" w:rsidRDefault="00ED4342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ED4342" w:rsidRDefault="00ED4342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ED4342" w:rsidRDefault="00ED4342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ED4342" w:rsidRDefault="00ED4342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AE3276" w:rsidRDefault="00ED4342" w:rsidP="00A27CD2">
      <w:pPr>
        <w:spacing w:after="0"/>
        <w:rPr>
          <w:rFonts w:ascii="Century Gothic" w:hAnsi="Century Gothic"/>
          <w:sz w:val="24"/>
          <w:szCs w:val="24"/>
        </w:rPr>
      </w:pPr>
      <w:r w:rsidRPr="00ED4342">
        <w:rPr>
          <w:rFonts w:ascii="Century Gothic" w:hAnsi="Century Gothic"/>
          <w:sz w:val="24"/>
          <w:szCs w:val="24"/>
        </w:rPr>
        <w:t>When we heat lithium salts in</w:t>
      </w:r>
      <w:r>
        <w:rPr>
          <w:rFonts w:ascii="Century Gothic" w:hAnsi="Century Gothic"/>
          <w:sz w:val="24"/>
          <w:szCs w:val="24"/>
        </w:rPr>
        <w:t xml:space="preserve"> a flame we only see one colour. To get the full spectra we need to pass the light through</w:t>
      </w:r>
      <w:r w:rsidR="00AE3276">
        <w:rPr>
          <w:rFonts w:ascii="Century Gothic" w:hAnsi="Century Gothic"/>
          <w:sz w:val="24"/>
          <w:szCs w:val="24"/>
        </w:rPr>
        <w:t xml:space="preserve"> a diffraction grating. </w:t>
      </w:r>
    </w:p>
    <w:p w:rsidR="00AE3276" w:rsidRDefault="00AE3276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AE3276" w:rsidRDefault="00AE3276" w:rsidP="00A27CD2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</w:t>
      </w:r>
      <w:r w:rsidR="00ED4342">
        <w:rPr>
          <w:rFonts w:ascii="Century Gothic" w:hAnsi="Century Gothic"/>
          <w:sz w:val="24"/>
          <w:szCs w:val="24"/>
        </w:rPr>
        <w:t xml:space="preserve">he light is of </w:t>
      </w:r>
      <w:r w:rsidR="006753A4">
        <w:rPr>
          <w:rFonts w:ascii="Century Gothic" w:hAnsi="Century Gothic"/>
          <w:sz w:val="24"/>
          <w:szCs w:val="24"/>
        </w:rPr>
        <w:t xml:space="preserve">made up of </w:t>
      </w:r>
      <w:r w:rsidR="00ED4342">
        <w:rPr>
          <w:rFonts w:ascii="Century Gothic" w:hAnsi="Century Gothic"/>
          <w:sz w:val="24"/>
          <w:szCs w:val="24"/>
        </w:rPr>
        <w:t>different frequencies</w:t>
      </w:r>
      <w:r>
        <w:rPr>
          <w:rFonts w:ascii="Century Gothic" w:hAnsi="Century Gothic"/>
          <w:sz w:val="24"/>
          <w:szCs w:val="24"/>
        </w:rPr>
        <w:t xml:space="preserve"> so</w:t>
      </w:r>
      <w:r w:rsidR="00ED4342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the angle through which </w:t>
      </w:r>
      <w:r w:rsidR="00ED4342">
        <w:rPr>
          <w:rFonts w:ascii="Century Gothic" w:hAnsi="Century Gothic"/>
          <w:sz w:val="24"/>
          <w:szCs w:val="24"/>
        </w:rPr>
        <w:t xml:space="preserve">it will diffract </w:t>
      </w:r>
      <w:r>
        <w:rPr>
          <w:rFonts w:ascii="Century Gothic" w:hAnsi="Century Gothic"/>
          <w:sz w:val="24"/>
          <w:szCs w:val="24"/>
        </w:rPr>
        <w:t>is different for the different colours.</w:t>
      </w:r>
    </w:p>
    <w:p w:rsidR="00AE3276" w:rsidRDefault="00AE3276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ED4342" w:rsidRDefault="00AE3276" w:rsidP="00A27CD2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Constructive interference occurs when the path difference, (</w:t>
      </w:r>
      <w:proofErr w:type="spellStart"/>
      <w:r>
        <w:rPr>
          <w:rFonts w:ascii="Century Gothic" w:hAnsi="Century Gothic"/>
          <w:sz w:val="24"/>
          <w:szCs w:val="24"/>
        </w:rPr>
        <w:t>ie</w:t>
      </w:r>
      <w:proofErr w:type="spellEnd"/>
      <w:r>
        <w:rPr>
          <w:rFonts w:ascii="Century Gothic" w:hAnsi="Century Gothic"/>
          <w:sz w:val="24"/>
          <w:szCs w:val="24"/>
        </w:rPr>
        <w:t xml:space="preserve"> the distance between the slit and the screen) is a whole number of wavelengths. So each colour will form a bright line at a different place. </w:t>
      </w:r>
    </w:p>
    <w:p w:rsidR="00ED4342" w:rsidRDefault="00D901F6" w:rsidP="00A27CD2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70485</wp:posOffset>
            </wp:positionV>
            <wp:extent cx="5731510" cy="5643880"/>
            <wp:effectExtent l="0" t="0" r="254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e 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4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4342">
        <w:rPr>
          <w:rFonts w:ascii="Century Gothic" w:hAnsi="Century Gothic"/>
          <w:sz w:val="24"/>
          <w:szCs w:val="24"/>
        </w:rPr>
        <w:t xml:space="preserve"> </w:t>
      </w:r>
    </w:p>
    <w:p w:rsidR="00D901F6" w:rsidRDefault="00D901F6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D901F6" w:rsidRDefault="00D901F6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D901F6" w:rsidRDefault="00D901F6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D901F6" w:rsidRDefault="00D901F6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D901F6" w:rsidRDefault="00D901F6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D901F6" w:rsidRDefault="00D901F6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D901F6" w:rsidRDefault="00D901F6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D901F6" w:rsidRDefault="00D901F6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D901F6" w:rsidRDefault="00D901F6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D901F6" w:rsidRDefault="00D901F6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D901F6" w:rsidRDefault="00D901F6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D901F6" w:rsidRDefault="00D901F6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D901F6" w:rsidRDefault="00D901F6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ED4342" w:rsidRDefault="00ED4342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ED4342" w:rsidRPr="00ED4342" w:rsidRDefault="00ED4342" w:rsidP="00A27CD2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</w:p>
    <w:p w:rsidR="00D901F6" w:rsidRDefault="00D901F6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D901F6" w:rsidRDefault="00D901F6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D901F6" w:rsidRDefault="00D901F6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D901F6" w:rsidRDefault="00D901F6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D901F6" w:rsidRDefault="00D901F6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D901F6" w:rsidRDefault="00D901F6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D901F6" w:rsidRDefault="00D901F6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D901F6" w:rsidRDefault="00D901F6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D901F6" w:rsidRDefault="00D901F6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D901F6" w:rsidRDefault="00D901F6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D901F6" w:rsidRDefault="00D901F6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D901F6" w:rsidRDefault="00D901F6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D901F6" w:rsidRDefault="00D901F6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D901F6" w:rsidRDefault="00D901F6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D901F6" w:rsidRDefault="00D901F6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D901F6" w:rsidRDefault="00D901F6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D901F6" w:rsidRDefault="00D901F6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D901F6" w:rsidRDefault="00D901F6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D901F6" w:rsidRDefault="00D901F6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D42C0A" w:rsidRDefault="00D42C0A" w:rsidP="00D42C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Light from a sodium-vapour lamp passes through the slits in a diffraction grating and creates a pattern on a screen.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This pattern is called an emission spectrum.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Explain how the diffraction grating produces an emission spectrum.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You can use a labelled diagram to help your explanation.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............................................................................................................................................. 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D42C0A" w:rsidRDefault="00D42C0A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D42C0A" w:rsidRDefault="00D42C0A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D42C0A" w:rsidRDefault="00D42C0A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D42C0A" w:rsidRDefault="00D42C0A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D42C0A" w:rsidRDefault="00D42C0A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D42C0A" w:rsidRDefault="00D42C0A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D42C0A" w:rsidRDefault="00D42C0A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D42C0A" w:rsidRDefault="00D42C0A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D42C0A" w:rsidRDefault="00D42C0A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D42C0A" w:rsidRDefault="00D42C0A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D42C0A" w:rsidRDefault="00D42C0A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D42C0A" w:rsidRDefault="00D42C0A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D42C0A" w:rsidRDefault="00D42C0A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4C6753" w:rsidRPr="00F9401F" w:rsidRDefault="004C6753" w:rsidP="00A27CD2">
      <w:pPr>
        <w:spacing w:after="0"/>
        <w:rPr>
          <w:rFonts w:ascii="Century Gothic" w:hAnsi="Century Gothic"/>
          <w:b/>
          <w:sz w:val="24"/>
          <w:szCs w:val="24"/>
        </w:rPr>
      </w:pPr>
      <w:r w:rsidRPr="00F9401F">
        <w:rPr>
          <w:rFonts w:ascii="Century Gothic" w:hAnsi="Century Gothic"/>
          <w:b/>
          <w:sz w:val="24"/>
          <w:szCs w:val="24"/>
        </w:rPr>
        <w:t xml:space="preserve">Stationary waves </w:t>
      </w:r>
    </w:p>
    <w:p w:rsidR="004C6753" w:rsidRDefault="004C6753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4C6753" w:rsidRDefault="004C6753" w:rsidP="00A27CD2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In a stationary (standing) wave energy is stored rather than transferred to other locations. </w:t>
      </w:r>
    </w:p>
    <w:p w:rsidR="004C6753" w:rsidRDefault="004C6753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4C6753" w:rsidRDefault="004C6753" w:rsidP="00A27CD2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They are formed when 2 coherent waves (is they have the same frequency and wavelength and a constant phase difference) pass through each other in opposite directions. So superposition occurs and we see both constructive and destru</w:t>
      </w:r>
      <w:r w:rsidR="00F47791">
        <w:rPr>
          <w:rFonts w:ascii="Century Gothic" w:hAnsi="Century Gothic"/>
          <w:sz w:val="24"/>
          <w:szCs w:val="24"/>
        </w:rPr>
        <w:t>ctive interference. This nodes and antinodes</w:t>
      </w:r>
      <w:r>
        <w:rPr>
          <w:rFonts w:ascii="Century Gothic" w:hAnsi="Century Gothic"/>
          <w:sz w:val="24"/>
          <w:szCs w:val="24"/>
        </w:rPr>
        <w:t xml:space="preserve"> </w:t>
      </w:r>
    </w:p>
    <w:p w:rsidR="004C6753" w:rsidRDefault="004C6753" w:rsidP="00A27CD2">
      <w:pPr>
        <w:spacing w:after="0"/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202565</wp:posOffset>
            </wp:positionV>
            <wp:extent cx="2905125" cy="1885950"/>
            <wp:effectExtent l="0" t="0" r="9525" b="0"/>
            <wp:wrapNone/>
            <wp:docPr id="20" name="Picture 20" descr="m12413.id113352.png (305×19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12413.id113352.png (305×198)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6753" w:rsidRPr="00AE01C1" w:rsidRDefault="004C6753" w:rsidP="00A27CD2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</w:p>
    <w:p w:rsidR="005A4893" w:rsidRDefault="005A4893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5A4893" w:rsidRDefault="005A4893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4C6753" w:rsidRDefault="004C6753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4C6753" w:rsidRDefault="004C6753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4C6753" w:rsidRDefault="004C6753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4C6753" w:rsidRDefault="004C6753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4C6753" w:rsidRDefault="004C6753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4C6753" w:rsidRDefault="004C6753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4C6753" w:rsidRDefault="004C6753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4C6753" w:rsidRDefault="004C6753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4C6753" w:rsidRDefault="004C6753" w:rsidP="00A27CD2">
      <w:pPr>
        <w:spacing w:after="0"/>
        <w:rPr>
          <w:rFonts w:ascii="Century Gothic" w:hAnsi="Century Gothic"/>
          <w:b/>
          <w:sz w:val="24"/>
          <w:szCs w:val="24"/>
        </w:rPr>
      </w:pPr>
    </w:p>
    <w:p w:rsidR="004C6753" w:rsidRDefault="001E5033" w:rsidP="00A27CD2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Both stringed and wind instruments depend on stationa</w:t>
      </w:r>
      <w:r w:rsidR="009827F6">
        <w:rPr>
          <w:rFonts w:ascii="Century Gothic" w:hAnsi="Century Gothic"/>
          <w:sz w:val="24"/>
          <w:szCs w:val="24"/>
        </w:rPr>
        <w:t xml:space="preserve">ry waves to produce notes. However these standing waves can only be seen at certain frequencies, this is what gives a musical instrument </w:t>
      </w:r>
      <w:proofErr w:type="gramStart"/>
      <w:r w:rsidR="009827F6">
        <w:rPr>
          <w:rFonts w:ascii="Century Gothic" w:hAnsi="Century Gothic"/>
          <w:sz w:val="24"/>
          <w:szCs w:val="24"/>
        </w:rPr>
        <w:t>it’s</w:t>
      </w:r>
      <w:proofErr w:type="gramEnd"/>
      <w:r w:rsidR="009827F6">
        <w:rPr>
          <w:rFonts w:ascii="Century Gothic" w:hAnsi="Century Gothic"/>
          <w:sz w:val="24"/>
          <w:szCs w:val="24"/>
        </w:rPr>
        <w:t xml:space="preserve"> notes</w:t>
      </w:r>
    </w:p>
    <w:p w:rsidR="009827F6" w:rsidRDefault="009827F6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9827F6" w:rsidRDefault="009827F6" w:rsidP="00A27CD2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 string has a series of natural frequencies corresponding to a number of half wavelengths. A stationary wave is only produced when the frequency of the vibration generator produces waves of those wavelengths. </w:t>
      </w:r>
    </w:p>
    <w:p w:rsidR="000A626E" w:rsidRDefault="000A626E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A61BED" w:rsidRDefault="007F2E25" w:rsidP="00A27CD2">
      <w:pPr>
        <w:spacing w:after="0"/>
        <w:rPr>
          <w:rFonts w:ascii="Century Gothic" w:hAnsi="Century Gothic"/>
          <w:sz w:val="24"/>
          <w:szCs w:val="24"/>
        </w:rPr>
      </w:pPr>
      <w:hyperlink r:id="rId34" w:history="1">
        <w:r w:rsidR="000A626E" w:rsidRPr="004C0957">
          <w:rPr>
            <w:rStyle w:val="Hyperlink"/>
            <w:rFonts w:ascii="Century Gothic" w:hAnsi="Century Gothic"/>
            <w:sz w:val="24"/>
            <w:szCs w:val="24"/>
          </w:rPr>
          <w:t>https://www.youtube.com/watch?v=tRb1GIhvwUk</w:t>
        </w:r>
      </w:hyperlink>
    </w:p>
    <w:p w:rsidR="000A626E" w:rsidRDefault="000A626E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A61BED" w:rsidRDefault="00A61BED" w:rsidP="00A27CD2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Investigate how a flute </w:t>
      </w:r>
      <w:r w:rsidR="00AF6BFF">
        <w:rPr>
          <w:rFonts w:ascii="Century Gothic" w:hAnsi="Century Gothic"/>
          <w:sz w:val="24"/>
          <w:szCs w:val="24"/>
        </w:rPr>
        <w:t xml:space="preserve">and a guitar produce standing waves and hence their sounds </w:t>
      </w:r>
    </w:p>
    <w:p w:rsidR="000A626E" w:rsidRDefault="000A626E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0A626E" w:rsidRDefault="007F2E25" w:rsidP="00A27CD2">
      <w:pPr>
        <w:spacing w:after="0"/>
        <w:rPr>
          <w:rFonts w:ascii="Century Gothic" w:hAnsi="Century Gothic"/>
          <w:sz w:val="24"/>
          <w:szCs w:val="24"/>
        </w:rPr>
      </w:pPr>
      <w:hyperlink r:id="rId35" w:history="1">
        <w:r w:rsidR="000A626E" w:rsidRPr="004C0957">
          <w:rPr>
            <w:rStyle w:val="Hyperlink"/>
            <w:rFonts w:ascii="Century Gothic" w:hAnsi="Century Gothic"/>
            <w:sz w:val="24"/>
            <w:szCs w:val="24"/>
          </w:rPr>
          <w:t>https://www.youtube.com/watch?v=w6EGyFAGpXU</w:t>
        </w:r>
      </w:hyperlink>
    </w:p>
    <w:p w:rsidR="000A626E" w:rsidRDefault="000A626E" w:rsidP="00A27CD2">
      <w:pPr>
        <w:spacing w:after="0"/>
        <w:rPr>
          <w:rFonts w:ascii="Century Gothic" w:hAnsi="Century Gothic"/>
          <w:sz w:val="24"/>
          <w:szCs w:val="24"/>
        </w:rPr>
      </w:pPr>
    </w:p>
    <w:p w:rsidR="000A626E" w:rsidRDefault="000A626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:rsidR="00D20D4C" w:rsidRDefault="00D20D4C" w:rsidP="001D4265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Exam questions 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Musical notes are sound waves.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Plucking strings or forcing air through pipes can produce sound waves.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Compare the types of wave formed on strings and formed in pipes when musical notes are produced.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You may use diagrams to support your answer.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D20D4C" w:rsidRDefault="00D20D4C" w:rsidP="00D20D4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(6)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:rsidR="00D20D4C" w:rsidRDefault="00D20D4C" w:rsidP="001D4265">
      <w:pPr>
        <w:spacing w:after="0"/>
        <w:rPr>
          <w:rFonts w:ascii="Century Gothic" w:hAnsi="Century Gothic"/>
          <w:sz w:val="24"/>
          <w:szCs w:val="24"/>
        </w:rPr>
      </w:pPr>
    </w:p>
    <w:p w:rsidR="00D20D4C" w:rsidRDefault="00D20D4C" w:rsidP="00D20D4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flute is a musical instrument. It is used to play a note into a microphone connected to a cathode ray oscilloscope (CRO). The CRO displays the output of the note played. This is shown in diagram A.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tuning fork is also used to produce the same note. The CRO display of this note is shown in diagram B.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CRO display settings are the same for both.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8E63FC8" wp14:editId="3429E53A">
            <wp:extent cx="5915025" cy="39052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Describe how the vibrating air inside the flute produces a stationary wave.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Identify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differences between the note displayed in diagram A and the note displayed in diagram B.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20D4C" w:rsidRDefault="00D20D4C" w:rsidP="00D20D4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:rsidR="00D20D4C" w:rsidRDefault="00D20D4C" w:rsidP="001D4265">
      <w:pPr>
        <w:spacing w:after="0"/>
        <w:rPr>
          <w:rFonts w:ascii="Century Gothic" w:hAnsi="Century Gothic"/>
          <w:sz w:val="24"/>
          <w:szCs w:val="24"/>
        </w:rPr>
      </w:pPr>
    </w:p>
    <w:p w:rsidR="008C6C10" w:rsidRDefault="008C6C10" w:rsidP="001D4265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Waves on a string and in a pipe </w:t>
      </w:r>
    </w:p>
    <w:p w:rsidR="008C6C10" w:rsidRDefault="008C6C10" w:rsidP="001D4265">
      <w:pPr>
        <w:spacing w:after="0"/>
        <w:rPr>
          <w:rFonts w:ascii="Century Gothic" w:hAnsi="Century Gothic"/>
          <w:sz w:val="24"/>
          <w:szCs w:val="24"/>
        </w:rPr>
      </w:pPr>
    </w:p>
    <w:p w:rsidR="008C6C10" w:rsidRDefault="008C6C10" w:rsidP="001D4265">
      <w:pPr>
        <w:spacing w:after="0"/>
        <w:rPr>
          <w:rFonts w:ascii="Century Gothic" w:hAnsi="Century Gothic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C6C10" w:rsidTr="008C6C10">
        <w:tc>
          <w:tcPr>
            <w:tcW w:w="4508" w:type="dxa"/>
          </w:tcPr>
          <w:p w:rsidR="008C6C10" w:rsidRPr="00237734" w:rsidRDefault="008C6C10" w:rsidP="001D4265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237734">
              <w:rPr>
                <w:rFonts w:ascii="Century Gothic" w:hAnsi="Century Gothic"/>
                <w:b/>
                <w:sz w:val="24"/>
                <w:szCs w:val="24"/>
              </w:rPr>
              <w:t xml:space="preserve">Waves on a string </w:t>
            </w:r>
          </w:p>
        </w:tc>
        <w:tc>
          <w:tcPr>
            <w:tcW w:w="4508" w:type="dxa"/>
          </w:tcPr>
          <w:p w:rsidR="008C6C10" w:rsidRPr="00237734" w:rsidRDefault="008C6C10" w:rsidP="001D4265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237734">
              <w:rPr>
                <w:rFonts w:ascii="Century Gothic" w:hAnsi="Century Gothic"/>
                <w:b/>
                <w:sz w:val="24"/>
                <w:szCs w:val="24"/>
              </w:rPr>
              <w:t>Waves in a pipe</w:t>
            </w:r>
          </w:p>
        </w:tc>
      </w:tr>
      <w:tr w:rsidR="00237734" w:rsidTr="008C6C10">
        <w:tc>
          <w:tcPr>
            <w:tcW w:w="4508" w:type="dxa"/>
          </w:tcPr>
          <w:p w:rsidR="00237734" w:rsidRDefault="00237734" w:rsidP="001D4265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Use Oscillations/vibrations </w:t>
            </w:r>
          </w:p>
        </w:tc>
        <w:tc>
          <w:tcPr>
            <w:tcW w:w="4508" w:type="dxa"/>
          </w:tcPr>
          <w:p w:rsidR="00237734" w:rsidRDefault="00237734" w:rsidP="001D4265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Use oscillations/vibrations </w:t>
            </w:r>
          </w:p>
        </w:tc>
      </w:tr>
      <w:tr w:rsidR="00237734" w:rsidTr="008C6C10">
        <w:tc>
          <w:tcPr>
            <w:tcW w:w="4508" w:type="dxa"/>
          </w:tcPr>
          <w:p w:rsidR="00237734" w:rsidRDefault="00237734" w:rsidP="0023773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Set up standing/stationary waves</w:t>
            </w:r>
          </w:p>
        </w:tc>
        <w:tc>
          <w:tcPr>
            <w:tcW w:w="4508" w:type="dxa"/>
          </w:tcPr>
          <w:p w:rsidR="00237734" w:rsidRDefault="00237734" w:rsidP="0023773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Set up standing/stationary waves</w:t>
            </w:r>
          </w:p>
        </w:tc>
      </w:tr>
      <w:tr w:rsidR="00237734" w:rsidTr="008C6C10">
        <w:tc>
          <w:tcPr>
            <w:tcW w:w="4508" w:type="dxa"/>
          </w:tcPr>
          <w:p w:rsidR="00237734" w:rsidRDefault="00237734" w:rsidP="0023773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Produce sound due to resonance</w:t>
            </w:r>
          </w:p>
        </w:tc>
        <w:tc>
          <w:tcPr>
            <w:tcW w:w="4508" w:type="dxa"/>
          </w:tcPr>
          <w:p w:rsidR="00237734" w:rsidRDefault="00237734" w:rsidP="0023773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Produce sound due to resonance</w:t>
            </w:r>
          </w:p>
        </w:tc>
      </w:tr>
      <w:tr w:rsidR="00237734" w:rsidTr="008C6C10">
        <w:tc>
          <w:tcPr>
            <w:tcW w:w="4508" w:type="dxa"/>
          </w:tcPr>
          <w:p w:rsidR="00237734" w:rsidRDefault="00237734" w:rsidP="0023773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Pitch/Frequency can be changed</w:t>
            </w:r>
          </w:p>
        </w:tc>
        <w:tc>
          <w:tcPr>
            <w:tcW w:w="4508" w:type="dxa"/>
          </w:tcPr>
          <w:p w:rsidR="00237734" w:rsidRDefault="00237734" w:rsidP="0023773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Pitch/Frequency can be changed</w:t>
            </w:r>
          </w:p>
        </w:tc>
      </w:tr>
      <w:tr w:rsidR="00237734" w:rsidTr="008C6C10">
        <w:tc>
          <w:tcPr>
            <w:tcW w:w="4508" w:type="dxa"/>
          </w:tcPr>
          <w:p w:rsidR="00237734" w:rsidRDefault="00237734" w:rsidP="0023773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Harmonics can be formed to vary the quality of the note. </w:t>
            </w:r>
          </w:p>
        </w:tc>
        <w:tc>
          <w:tcPr>
            <w:tcW w:w="4508" w:type="dxa"/>
          </w:tcPr>
          <w:p w:rsidR="00237734" w:rsidRDefault="00237734" w:rsidP="0023773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Harmonics can be formed to vary the quality of the note. </w:t>
            </w:r>
          </w:p>
        </w:tc>
      </w:tr>
      <w:tr w:rsidR="00237734" w:rsidTr="008C6C10">
        <w:tc>
          <w:tcPr>
            <w:tcW w:w="4508" w:type="dxa"/>
          </w:tcPr>
          <w:p w:rsidR="00237734" w:rsidRDefault="00237734" w:rsidP="0023773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String vibrates</w:t>
            </w:r>
          </w:p>
        </w:tc>
        <w:tc>
          <w:tcPr>
            <w:tcW w:w="4508" w:type="dxa"/>
          </w:tcPr>
          <w:p w:rsidR="00237734" w:rsidRDefault="00237734" w:rsidP="0023773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Air vibrates</w:t>
            </w:r>
          </w:p>
        </w:tc>
      </w:tr>
      <w:tr w:rsidR="00237734" w:rsidTr="008C6C10">
        <w:tc>
          <w:tcPr>
            <w:tcW w:w="4508" w:type="dxa"/>
          </w:tcPr>
          <w:p w:rsidR="00237734" w:rsidRDefault="00237734" w:rsidP="0023773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Wave is transverse</w:t>
            </w:r>
          </w:p>
        </w:tc>
        <w:tc>
          <w:tcPr>
            <w:tcW w:w="4508" w:type="dxa"/>
          </w:tcPr>
          <w:p w:rsidR="00237734" w:rsidRDefault="00237734" w:rsidP="0023773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Wave is longitudinal</w:t>
            </w:r>
          </w:p>
        </w:tc>
      </w:tr>
      <w:tr w:rsidR="00237734" w:rsidTr="008C6C10">
        <w:tc>
          <w:tcPr>
            <w:tcW w:w="4508" w:type="dxa"/>
          </w:tcPr>
          <w:p w:rsidR="00237734" w:rsidRDefault="00237734" w:rsidP="0023773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Standing wave has a node at each end</w:t>
            </w:r>
          </w:p>
        </w:tc>
        <w:tc>
          <w:tcPr>
            <w:tcW w:w="4508" w:type="dxa"/>
          </w:tcPr>
          <w:p w:rsidR="00237734" w:rsidRDefault="00237734" w:rsidP="00237734">
            <w:pPr>
              <w:rPr>
                <w:rFonts w:ascii="Century Gothic" w:hAnsi="Century Gothic"/>
                <w:sz w:val="24"/>
                <w:szCs w:val="24"/>
              </w:rPr>
            </w:pPr>
            <w:r w:rsidRPr="00237734">
              <w:rPr>
                <w:rFonts w:ascii="Century Gothic" w:hAnsi="Century Gothic"/>
                <w:b/>
                <w:sz w:val="24"/>
                <w:szCs w:val="24"/>
              </w:rPr>
              <w:t>Closed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pipe (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eg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clarinet) which is closed at one end (the reed) has a node at the closed end and an antinode at the open end. </w:t>
            </w:r>
          </w:p>
          <w:p w:rsidR="00237734" w:rsidRDefault="00237734" w:rsidP="0023773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237734" w:rsidRDefault="00237734" w:rsidP="00237734">
            <w:pPr>
              <w:rPr>
                <w:rFonts w:ascii="Century Gothic" w:hAnsi="Century Gothic"/>
                <w:sz w:val="24"/>
                <w:szCs w:val="24"/>
              </w:rPr>
            </w:pPr>
            <w:r w:rsidRPr="00237734">
              <w:rPr>
                <w:rFonts w:ascii="Century Gothic" w:hAnsi="Century Gothic"/>
                <w:b/>
                <w:sz w:val="24"/>
                <w:szCs w:val="24"/>
              </w:rPr>
              <w:t xml:space="preserve">Open </w:t>
            </w:r>
            <w:r w:rsidR="000142D5">
              <w:rPr>
                <w:rFonts w:ascii="Century Gothic" w:hAnsi="Century Gothic"/>
                <w:sz w:val="24"/>
                <w:szCs w:val="24"/>
              </w:rPr>
              <w:t>pipes (</w:t>
            </w:r>
            <w:proofErr w:type="spellStart"/>
            <w:r w:rsidR="000142D5">
              <w:rPr>
                <w:rFonts w:ascii="Century Gothic" w:hAnsi="Century Gothic"/>
                <w:sz w:val="24"/>
                <w:szCs w:val="24"/>
              </w:rPr>
              <w:t>eg</w:t>
            </w:r>
            <w:proofErr w:type="spellEnd"/>
            <w:r w:rsidR="000142D5">
              <w:rPr>
                <w:rFonts w:ascii="Century Gothic" w:hAnsi="Century Gothic"/>
                <w:sz w:val="24"/>
                <w:szCs w:val="24"/>
              </w:rPr>
              <w:t xml:space="preserve"> trumpet</w:t>
            </w:r>
            <w:r>
              <w:rPr>
                <w:rFonts w:ascii="Century Gothic" w:hAnsi="Century Gothic"/>
                <w:sz w:val="24"/>
                <w:szCs w:val="24"/>
              </w:rPr>
              <w:t xml:space="preserve">) there is an antinode at both ends and a node in the middle  </w:t>
            </w:r>
          </w:p>
        </w:tc>
      </w:tr>
      <w:tr w:rsidR="00237734" w:rsidTr="008C6C10">
        <w:tc>
          <w:tcPr>
            <w:tcW w:w="4508" w:type="dxa"/>
          </w:tcPr>
          <w:p w:rsidR="00237734" w:rsidRDefault="00237734" w:rsidP="0023773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Lowest frequency is where the wavelength is 2L , where L is the length of the string</w:t>
            </w:r>
          </w:p>
        </w:tc>
        <w:tc>
          <w:tcPr>
            <w:tcW w:w="4508" w:type="dxa"/>
          </w:tcPr>
          <w:p w:rsidR="00237734" w:rsidRDefault="00237734" w:rsidP="0023773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Lowest frequency in a </w:t>
            </w:r>
            <w:r w:rsidRPr="00237734">
              <w:rPr>
                <w:rFonts w:ascii="Century Gothic" w:hAnsi="Century Gothic"/>
                <w:b/>
                <w:sz w:val="24"/>
                <w:szCs w:val="24"/>
              </w:rPr>
              <w:t>closed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pipe is where the wavelength is 4L, where L is the length of the pipe. </w:t>
            </w:r>
          </w:p>
          <w:p w:rsidR="00237734" w:rsidRDefault="00237734" w:rsidP="00237734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237734" w:rsidRDefault="00237734" w:rsidP="0023773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Lowest frequency in an </w:t>
            </w:r>
            <w:r w:rsidRPr="00237734">
              <w:rPr>
                <w:rFonts w:ascii="Century Gothic" w:hAnsi="Century Gothic"/>
                <w:b/>
                <w:sz w:val="24"/>
                <w:szCs w:val="24"/>
              </w:rPr>
              <w:t>open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pipe is where the wavelength is 2L, where L is the length of the pipe. </w:t>
            </w:r>
          </w:p>
          <w:p w:rsidR="00237734" w:rsidRDefault="00237734" w:rsidP="00237734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237734" w:rsidTr="008C6C10">
        <w:tc>
          <w:tcPr>
            <w:tcW w:w="4508" w:type="dxa"/>
          </w:tcPr>
          <w:p w:rsidR="00237734" w:rsidRDefault="00237734" w:rsidP="0023773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Frequency/pitch can be changed by altering the length, tension or mass per unit length of the string </w:t>
            </w:r>
          </w:p>
        </w:tc>
        <w:tc>
          <w:tcPr>
            <w:tcW w:w="4508" w:type="dxa"/>
          </w:tcPr>
          <w:p w:rsidR="00237734" w:rsidRDefault="00237734" w:rsidP="0023773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Frequency/pitch can be changed by altering the pressure of the air or the length of the air column using stops</w:t>
            </w:r>
          </w:p>
        </w:tc>
      </w:tr>
    </w:tbl>
    <w:p w:rsidR="008C6C10" w:rsidRDefault="008C6C10" w:rsidP="001D4265">
      <w:pPr>
        <w:spacing w:after="0"/>
        <w:rPr>
          <w:rFonts w:ascii="Century Gothic" w:hAnsi="Century Gothic"/>
          <w:sz w:val="24"/>
          <w:szCs w:val="24"/>
        </w:rPr>
      </w:pPr>
    </w:p>
    <w:p w:rsidR="008C6C10" w:rsidRDefault="008C6C10" w:rsidP="001D4265">
      <w:pPr>
        <w:spacing w:after="0"/>
        <w:rPr>
          <w:rFonts w:ascii="Century Gothic" w:hAnsi="Century Gothic"/>
          <w:sz w:val="24"/>
          <w:szCs w:val="24"/>
        </w:rPr>
      </w:pPr>
    </w:p>
    <w:p w:rsidR="008C6C10" w:rsidRDefault="008C6C10" w:rsidP="001D4265">
      <w:pPr>
        <w:spacing w:after="0"/>
        <w:rPr>
          <w:rFonts w:ascii="Century Gothic" w:hAnsi="Century Gothic"/>
          <w:sz w:val="24"/>
          <w:szCs w:val="24"/>
        </w:rPr>
      </w:pPr>
    </w:p>
    <w:p w:rsidR="008C6C10" w:rsidRDefault="008C6C10" w:rsidP="001D4265">
      <w:pPr>
        <w:spacing w:after="0"/>
        <w:rPr>
          <w:rFonts w:ascii="Century Gothic" w:hAnsi="Century Gothic"/>
          <w:sz w:val="24"/>
          <w:szCs w:val="24"/>
        </w:rPr>
      </w:pPr>
    </w:p>
    <w:p w:rsidR="008C6C10" w:rsidRDefault="008C6C10" w:rsidP="001D4265">
      <w:pPr>
        <w:spacing w:after="0"/>
        <w:rPr>
          <w:rFonts w:ascii="Century Gothic" w:hAnsi="Century Gothic"/>
          <w:sz w:val="24"/>
          <w:szCs w:val="24"/>
        </w:rPr>
      </w:pPr>
    </w:p>
    <w:p w:rsidR="003C5FD7" w:rsidRDefault="003C5FD7" w:rsidP="001D4265">
      <w:pPr>
        <w:spacing w:after="0"/>
        <w:rPr>
          <w:rFonts w:ascii="Century Gothic" w:hAnsi="Century Gothic"/>
          <w:sz w:val="24"/>
          <w:szCs w:val="24"/>
        </w:rPr>
      </w:pPr>
    </w:p>
    <w:p w:rsidR="003C5FD7" w:rsidRDefault="003C5FD7" w:rsidP="001D4265">
      <w:pPr>
        <w:spacing w:after="0"/>
        <w:rPr>
          <w:rFonts w:ascii="Century Gothic" w:hAnsi="Century Gothic"/>
          <w:sz w:val="24"/>
          <w:szCs w:val="24"/>
        </w:rPr>
      </w:pPr>
    </w:p>
    <w:p w:rsidR="003C5FD7" w:rsidRDefault="003C5FD7" w:rsidP="001D4265">
      <w:pPr>
        <w:spacing w:after="0"/>
        <w:rPr>
          <w:rFonts w:ascii="Century Gothic" w:hAnsi="Century Gothic"/>
          <w:sz w:val="24"/>
          <w:szCs w:val="24"/>
        </w:rPr>
      </w:pPr>
    </w:p>
    <w:p w:rsidR="003C5FD7" w:rsidRDefault="003C5FD7" w:rsidP="001D4265">
      <w:pPr>
        <w:spacing w:after="0"/>
        <w:rPr>
          <w:rFonts w:ascii="Century Gothic" w:hAnsi="Century Gothic"/>
          <w:sz w:val="24"/>
          <w:szCs w:val="24"/>
        </w:rPr>
      </w:pPr>
    </w:p>
    <w:p w:rsidR="003C5FD7" w:rsidRDefault="003C5FD7" w:rsidP="001D4265">
      <w:pPr>
        <w:spacing w:after="0"/>
        <w:rPr>
          <w:rFonts w:ascii="Century Gothic" w:hAnsi="Century Gothic"/>
          <w:sz w:val="24"/>
          <w:szCs w:val="24"/>
        </w:rPr>
      </w:pPr>
    </w:p>
    <w:p w:rsidR="003C5FD7" w:rsidRDefault="003C5FD7" w:rsidP="001D4265">
      <w:pPr>
        <w:spacing w:after="0"/>
        <w:rPr>
          <w:rFonts w:ascii="Century Gothic" w:hAnsi="Century Gothic"/>
          <w:sz w:val="24"/>
          <w:szCs w:val="24"/>
        </w:rPr>
      </w:pPr>
    </w:p>
    <w:p w:rsidR="003C5FD7" w:rsidRDefault="003C5FD7" w:rsidP="001D4265">
      <w:pPr>
        <w:spacing w:after="0"/>
        <w:rPr>
          <w:rFonts w:ascii="Century Gothic" w:hAnsi="Century Gothic"/>
          <w:sz w:val="24"/>
          <w:szCs w:val="24"/>
        </w:rPr>
      </w:pPr>
    </w:p>
    <w:p w:rsidR="003C5FD7" w:rsidRDefault="003C5FD7" w:rsidP="001D4265">
      <w:pPr>
        <w:spacing w:after="0"/>
        <w:rPr>
          <w:rFonts w:ascii="Century Gothic" w:hAnsi="Century Gothic"/>
          <w:sz w:val="24"/>
          <w:szCs w:val="24"/>
        </w:rPr>
      </w:pPr>
    </w:p>
    <w:p w:rsidR="001D4265" w:rsidRDefault="001D4265" w:rsidP="001D4265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Calculation of speed. </w:t>
      </w:r>
    </w:p>
    <w:p w:rsidR="001D4265" w:rsidRDefault="001D4265" w:rsidP="001D4265">
      <w:pPr>
        <w:spacing w:after="0"/>
        <w:rPr>
          <w:rFonts w:ascii="Century Gothic" w:hAnsi="Century Gothic"/>
          <w:sz w:val="24"/>
          <w:szCs w:val="24"/>
        </w:rPr>
      </w:pPr>
    </w:p>
    <w:p w:rsidR="001D4265" w:rsidRDefault="001D4265" w:rsidP="001D4265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It is strange to think of calculating the speed of a wave when the wave is stationary, but remember the wave just looks stationary because the 2 waves are travelling in opposite directions. </w:t>
      </w:r>
      <w:r w:rsidR="009827F6">
        <w:rPr>
          <w:rFonts w:ascii="Century Gothic" w:hAnsi="Century Gothic"/>
          <w:sz w:val="24"/>
          <w:szCs w:val="24"/>
        </w:rPr>
        <w:t xml:space="preserve">So the speed is the speed the wave </w:t>
      </w:r>
      <w:r w:rsidR="009827F6" w:rsidRPr="00D0610C">
        <w:rPr>
          <w:rFonts w:ascii="Century Gothic" w:hAnsi="Century Gothic"/>
          <w:i/>
          <w:sz w:val="24"/>
          <w:szCs w:val="24"/>
        </w:rPr>
        <w:t>would</w:t>
      </w:r>
      <w:r w:rsidR="009827F6">
        <w:rPr>
          <w:rFonts w:ascii="Century Gothic" w:hAnsi="Century Gothic"/>
          <w:sz w:val="24"/>
          <w:szCs w:val="24"/>
        </w:rPr>
        <w:t xml:space="preserve"> </w:t>
      </w:r>
      <w:r w:rsidR="00D0610C">
        <w:rPr>
          <w:rFonts w:ascii="Century Gothic" w:hAnsi="Century Gothic"/>
          <w:sz w:val="24"/>
          <w:szCs w:val="24"/>
        </w:rPr>
        <w:t xml:space="preserve">have </w:t>
      </w:r>
      <w:r w:rsidR="009827F6">
        <w:rPr>
          <w:rFonts w:ascii="Century Gothic" w:hAnsi="Century Gothic"/>
          <w:sz w:val="24"/>
          <w:szCs w:val="24"/>
        </w:rPr>
        <w:t xml:space="preserve">travel along the string </w:t>
      </w:r>
    </w:p>
    <w:p w:rsidR="009827F6" w:rsidRDefault="009827F6" w:rsidP="001D4265">
      <w:pPr>
        <w:spacing w:after="0"/>
        <w:rPr>
          <w:rFonts w:ascii="Century Gothic" w:hAnsi="Century Gothic"/>
          <w:sz w:val="24"/>
          <w:szCs w:val="24"/>
        </w:rPr>
      </w:pPr>
    </w:p>
    <w:p w:rsidR="000A626E" w:rsidRDefault="000A626E" w:rsidP="001D4265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For a stationary wave we use the equation </w:t>
      </w:r>
    </w:p>
    <w:p w:rsidR="001D4265" w:rsidRDefault="001D4265" w:rsidP="001D4265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198120</wp:posOffset>
            </wp:positionV>
            <wp:extent cx="1028844" cy="819264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peed stationary wave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844" cy="819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265" w:rsidRDefault="001D4265" w:rsidP="001D4265">
      <w:pPr>
        <w:spacing w:after="0"/>
        <w:rPr>
          <w:rFonts w:ascii="Century Gothic" w:hAnsi="Century Gothic"/>
          <w:sz w:val="24"/>
          <w:szCs w:val="24"/>
        </w:rPr>
      </w:pPr>
    </w:p>
    <w:p w:rsidR="001D4265" w:rsidRDefault="001D4265" w:rsidP="001D4265">
      <w:pPr>
        <w:spacing w:after="0"/>
        <w:rPr>
          <w:rFonts w:ascii="Century Gothic" w:hAnsi="Century Gothic"/>
          <w:sz w:val="24"/>
          <w:szCs w:val="24"/>
        </w:rPr>
      </w:pPr>
    </w:p>
    <w:p w:rsidR="001D4265" w:rsidRDefault="001D4265" w:rsidP="001D4265">
      <w:pPr>
        <w:spacing w:after="0"/>
        <w:rPr>
          <w:rFonts w:ascii="Century Gothic" w:hAnsi="Century Gothic"/>
          <w:sz w:val="24"/>
          <w:szCs w:val="24"/>
        </w:rPr>
      </w:pPr>
    </w:p>
    <w:p w:rsidR="001D4265" w:rsidRDefault="001D4265" w:rsidP="001D4265">
      <w:pPr>
        <w:spacing w:after="0"/>
        <w:rPr>
          <w:rFonts w:ascii="Century Gothic" w:hAnsi="Century Gothic"/>
          <w:sz w:val="24"/>
          <w:szCs w:val="24"/>
        </w:rPr>
      </w:pPr>
    </w:p>
    <w:p w:rsidR="001D4265" w:rsidRDefault="001D4265" w:rsidP="001D4265">
      <w:pPr>
        <w:spacing w:after="0"/>
        <w:rPr>
          <w:rFonts w:ascii="Century Gothic" w:hAnsi="Century Gothic"/>
          <w:sz w:val="24"/>
          <w:szCs w:val="24"/>
        </w:rPr>
      </w:pPr>
    </w:p>
    <w:p w:rsidR="001D4265" w:rsidRDefault="001D4265" w:rsidP="001D4265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V= Speed</w:t>
      </w:r>
    </w:p>
    <w:p w:rsidR="001D4265" w:rsidRDefault="001D4265" w:rsidP="001D4265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 = tension </w:t>
      </w:r>
    </w:p>
    <w:p w:rsidR="001D4265" w:rsidRDefault="001D4265" w:rsidP="001D4265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µ = linear </w:t>
      </w:r>
      <w:proofErr w:type="gramStart"/>
      <w:r>
        <w:rPr>
          <w:rFonts w:ascii="Century Gothic" w:hAnsi="Century Gothic"/>
          <w:sz w:val="24"/>
          <w:szCs w:val="24"/>
        </w:rPr>
        <w:t xml:space="preserve">density </w:t>
      </w:r>
      <w:r w:rsidR="004B132D">
        <w:rPr>
          <w:rFonts w:ascii="Century Gothic" w:hAnsi="Century Gothic"/>
          <w:sz w:val="24"/>
          <w:szCs w:val="24"/>
        </w:rPr>
        <w:t xml:space="preserve"> (</w:t>
      </w:r>
      <w:proofErr w:type="gramEnd"/>
      <w:r w:rsidR="004B132D">
        <w:rPr>
          <w:rFonts w:ascii="Century Gothic" w:hAnsi="Century Gothic"/>
          <w:sz w:val="24"/>
          <w:szCs w:val="24"/>
        </w:rPr>
        <w:t xml:space="preserve">mass per unit length of the string) </w:t>
      </w:r>
    </w:p>
    <w:p w:rsidR="001D4265" w:rsidRDefault="001D4265" w:rsidP="001D4265">
      <w:pPr>
        <w:spacing w:after="0"/>
        <w:rPr>
          <w:rFonts w:ascii="Century Gothic" w:hAnsi="Century Gothic"/>
          <w:sz w:val="24"/>
          <w:szCs w:val="24"/>
        </w:rPr>
      </w:pPr>
    </w:p>
    <w:p w:rsidR="004B132D" w:rsidRDefault="004B132D" w:rsidP="001D4265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</w:t>
      </w:r>
      <w:r w:rsidR="00D0610C">
        <w:rPr>
          <w:rFonts w:ascii="Century Gothic" w:hAnsi="Century Gothic"/>
          <w:sz w:val="24"/>
          <w:szCs w:val="24"/>
        </w:rPr>
        <w:t>a</w:t>
      </w:r>
      <w:r>
        <w:rPr>
          <w:rFonts w:ascii="Century Gothic" w:hAnsi="Century Gothic"/>
          <w:sz w:val="24"/>
          <w:szCs w:val="24"/>
        </w:rPr>
        <w:t>l</w:t>
      </w:r>
      <w:r w:rsidR="00D0610C">
        <w:rPr>
          <w:rFonts w:ascii="Century Gothic" w:hAnsi="Century Gothic"/>
          <w:sz w:val="24"/>
          <w:szCs w:val="24"/>
        </w:rPr>
        <w:t>cula</w:t>
      </w:r>
      <w:r>
        <w:rPr>
          <w:rFonts w:ascii="Century Gothic" w:hAnsi="Century Gothic"/>
          <w:sz w:val="24"/>
          <w:szCs w:val="24"/>
        </w:rPr>
        <w:t>t</w:t>
      </w:r>
      <w:r w:rsidR="00D0610C">
        <w:rPr>
          <w:rFonts w:ascii="Century Gothic" w:hAnsi="Century Gothic"/>
          <w:sz w:val="24"/>
          <w:szCs w:val="24"/>
        </w:rPr>
        <w:t xml:space="preserve">e the </w:t>
      </w:r>
      <w:r>
        <w:rPr>
          <w:rFonts w:ascii="Century Gothic" w:hAnsi="Century Gothic"/>
          <w:sz w:val="24"/>
          <w:szCs w:val="24"/>
        </w:rPr>
        <w:t xml:space="preserve">speed of a stationary wave where the tension in the string is 2N and the linear density is 0.1 </w:t>
      </w:r>
      <w:r w:rsidR="002520A1">
        <w:rPr>
          <w:rFonts w:ascii="Century Gothic" w:hAnsi="Century Gothic"/>
          <w:sz w:val="24"/>
          <w:szCs w:val="24"/>
        </w:rPr>
        <w:t>Kg/m</w:t>
      </w:r>
      <w:r>
        <w:rPr>
          <w:rFonts w:ascii="Century Gothic" w:hAnsi="Century Gothic"/>
          <w:sz w:val="24"/>
          <w:szCs w:val="24"/>
        </w:rPr>
        <w:t xml:space="preserve"> </w:t>
      </w:r>
    </w:p>
    <w:p w:rsidR="004B132D" w:rsidRDefault="004B132D" w:rsidP="001D4265">
      <w:pPr>
        <w:spacing w:after="0"/>
        <w:rPr>
          <w:rFonts w:ascii="Century Gothic" w:hAnsi="Century Gothic"/>
          <w:sz w:val="24"/>
          <w:szCs w:val="24"/>
        </w:rPr>
      </w:pPr>
    </w:p>
    <w:p w:rsidR="004B132D" w:rsidRDefault="004B132D" w:rsidP="001D4265">
      <w:pPr>
        <w:spacing w:after="0"/>
        <w:rPr>
          <w:rFonts w:ascii="Century Gothic" w:hAnsi="Century Gothic"/>
          <w:sz w:val="24"/>
          <w:szCs w:val="24"/>
        </w:rPr>
      </w:pPr>
    </w:p>
    <w:p w:rsidR="004B132D" w:rsidRDefault="004B132D" w:rsidP="001D4265">
      <w:pPr>
        <w:spacing w:after="0"/>
        <w:rPr>
          <w:rFonts w:ascii="Century Gothic" w:hAnsi="Century Gothic"/>
          <w:sz w:val="24"/>
          <w:szCs w:val="24"/>
        </w:rPr>
      </w:pPr>
    </w:p>
    <w:p w:rsidR="004B132D" w:rsidRDefault="004B132D" w:rsidP="001D4265">
      <w:pPr>
        <w:spacing w:after="0"/>
        <w:rPr>
          <w:rFonts w:ascii="Century Gothic" w:hAnsi="Century Gothic"/>
          <w:sz w:val="24"/>
          <w:szCs w:val="24"/>
        </w:rPr>
      </w:pPr>
    </w:p>
    <w:p w:rsidR="004B132D" w:rsidRDefault="004B132D" w:rsidP="001D4265">
      <w:pPr>
        <w:spacing w:after="0"/>
        <w:rPr>
          <w:rFonts w:ascii="Century Gothic" w:hAnsi="Century Gothic"/>
          <w:sz w:val="24"/>
          <w:szCs w:val="24"/>
        </w:rPr>
      </w:pPr>
    </w:p>
    <w:p w:rsidR="004B132D" w:rsidRDefault="004B132D" w:rsidP="001D4265">
      <w:pPr>
        <w:spacing w:after="0"/>
        <w:rPr>
          <w:rFonts w:ascii="Century Gothic" w:hAnsi="Century Gothic"/>
          <w:sz w:val="24"/>
          <w:szCs w:val="24"/>
        </w:rPr>
      </w:pPr>
    </w:p>
    <w:p w:rsidR="004B132D" w:rsidRDefault="004B132D" w:rsidP="001D4265">
      <w:pPr>
        <w:spacing w:after="0"/>
        <w:rPr>
          <w:rFonts w:ascii="Century Gothic" w:hAnsi="Century Gothic"/>
          <w:sz w:val="24"/>
          <w:szCs w:val="24"/>
          <w:vertAlign w:val="superscript"/>
        </w:rPr>
      </w:pPr>
      <w:r>
        <w:rPr>
          <w:rFonts w:ascii="Century Gothic" w:hAnsi="Century Gothic"/>
          <w:sz w:val="24"/>
          <w:szCs w:val="24"/>
        </w:rPr>
        <w:t xml:space="preserve">Calculate </w:t>
      </w:r>
      <w:proofErr w:type="gramStart"/>
      <w:r>
        <w:rPr>
          <w:rFonts w:ascii="Century Gothic" w:hAnsi="Century Gothic"/>
          <w:sz w:val="24"/>
          <w:szCs w:val="24"/>
        </w:rPr>
        <w:t>the  speed</w:t>
      </w:r>
      <w:proofErr w:type="gramEnd"/>
      <w:r>
        <w:rPr>
          <w:rFonts w:ascii="Century Gothic" w:hAnsi="Century Gothic"/>
          <w:sz w:val="24"/>
          <w:szCs w:val="24"/>
        </w:rPr>
        <w:t xml:space="preserve"> of a stationary wave where the tension is 1.5 N and the linear density is 0.2 </w:t>
      </w:r>
      <w:r w:rsidR="002520A1">
        <w:rPr>
          <w:rFonts w:ascii="Century Gothic" w:hAnsi="Century Gothic"/>
          <w:sz w:val="24"/>
          <w:szCs w:val="24"/>
        </w:rPr>
        <w:t>Kg/m</w:t>
      </w:r>
    </w:p>
    <w:p w:rsidR="004B132D" w:rsidRDefault="004B132D" w:rsidP="001D4265">
      <w:pPr>
        <w:spacing w:after="0"/>
        <w:rPr>
          <w:rFonts w:ascii="Century Gothic" w:hAnsi="Century Gothic"/>
          <w:sz w:val="24"/>
          <w:szCs w:val="24"/>
          <w:vertAlign w:val="superscript"/>
        </w:rPr>
      </w:pPr>
    </w:p>
    <w:p w:rsidR="004B132D" w:rsidRDefault="004B132D" w:rsidP="001D4265">
      <w:pPr>
        <w:spacing w:after="0"/>
        <w:rPr>
          <w:rFonts w:ascii="Century Gothic" w:hAnsi="Century Gothic"/>
          <w:sz w:val="24"/>
          <w:szCs w:val="24"/>
          <w:vertAlign w:val="superscript"/>
        </w:rPr>
      </w:pPr>
    </w:p>
    <w:p w:rsidR="004B132D" w:rsidRDefault="004B132D" w:rsidP="001D4265">
      <w:pPr>
        <w:spacing w:after="0"/>
        <w:rPr>
          <w:rFonts w:ascii="Century Gothic" w:hAnsi="Century Gothic"/>
          <w:sz w:val="24"/>
          <w:szCs w:val="24"/>
          <w:vertAlign w:val="superscript"/>
        </w:rPr>
      </w:pPr>
    </w:p>
    <w:p w:rsidR="004B132D" w:rsidRDefault="004B132D" w:rsidP="001D4265">
      <w:pPr>
        <w:spacing w:after="0"/>
        <w:rPr>
          <w:rFonts w:ascii="Century Gothic" w:hAnsi="Century Gothic"/>
          <w:sz w:val="24"/>
          <w:szCs w:val="24"/>
          <w:vertAlign w:val="superscript"/>
        </w:rPr>
      </w:pPr>
    </w:p>
    <w:p w:rsidR="004B132D" w:rsidRDefault="004B132D" w:rsidP="001D4265">
      <w:pPr>
        <w:spacing w:after="0"/>
        <w:rPr>
          <w:rFonts w:ascii="Century Gothic" w:hAnsi="Century Gothic"/>
          <w:sz w:val="24"/>
          <w:szCs w:val="24"/>
          <w:vertAlign w:val="superscript"/>
        </w:rPr>
      </w:pPr>
    </w:p>
    <w:p w:rsidR="000801BD" w:rsidRDefault="000801BD" w:rsidP="000801BD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Calculate the speed of a stationary wave where the tension in the string is 3N and the linear density is 0.15 </w:t>
      </w:r>
      <w:r w:rsidR="002520A1">
        <w:rPr>
          <w:rFonts w:ascii="Century Gothic" w:hAnsi="Century Gothic"/>
          <w:sz w:val="24"/>
          <w:szCs w:val="24"/>
        </w:rPr>
        <w:t>Kg/</w:t>
      </w:r>
      <w:r>
        <w:rPr>
          <w:rFonts w:ascii="Century Gothic" w:hAnsi="Century Gothic"/>
          <w:sz w:val="24"/>
          <w:szCs w:val="24"/>
        </w:rPr>
        <w:t xml:space="preserve">m </w:t>
      </w:r>
    </w:p>
    <w:p w:rsidR="001D4265" w:rsidRDefault="001D4265" w:rsidP="001D4265">
      <w:pPr>
        <w:spacing w:after="0"/>
        <w:rPr>
          <w:rFonts w:ascii="Century Gothic" w:hAnsi="Century Gothic"/>
          <w:sz w:val="24"/>
          <w:szCs w:val="24"/>
        </w:rPr>
      </w:pPr>
    </w:p>
    <w:p w:rsidR="00D42C0A" w:rsidRDefault="00D42C0A" w:rsidP="001D4265">
      <w:pPr>
        <w:spacing w:after="0"/>
        <w:rPr>
          <w:rFonts w:ascii="Century Gothic" w:hAnsi="Century Gothic"/>
          <w:sz w:val="24"/>
          <w:szCs w:val="24"/>
        </w:rPr>
      </w:pPr>
    </w:p>
    <w:p w:rsidR="00D42C0A" w:rsidRDefault="00D42C0A" w:rsidP="001D4265">
      <w:pPr>
        <w:spacing w:after="0"/>
        <w:rPr>
          <w:rFonts w:ascii="Century Gothic" w:hAnsi="Century Gothic"/>
          <w:sz w:val="24"/>
          <w:szCs w:val="24"/>
        </w:rPr>
      </w:pPr>
    </w:p>
    <w:p w:rsidR="00D42C0A" w:rsidRDefault="00D42C0A" w:rsidP="001D4265">
      <w:pPr>
        <w:spacing w:after="0"/>
        <w:rPr>
          <w:rFonts w:ascii="Century Gothic" w:hAnsi="Century Gothic"/>
          <w:sz w:val="24"/>
          <w:szCs w:val="24"/>
        </w:rPr>
      </w:pPr>
    </w:p>
    <w:p w:rsidR="00D42C0A" w:rsidRDefault="00D42C0A" w:rsidP="001D4265">
      <w:pPr>
        <w:spacing w:after="0"/>
        <w:rPr>
          <w:rFonts w:ascii="Century Gothic" w:hAnsi="Century Gothic"/>
          <w:sz w:val="24"/>
          <w:szCs w:val="24"/>
        </w:rPr>
      </w:pPr>
    </w:p>
    <w:p w:rsidR="00D42C0A" w:rsidRDefault="00D42C0A" w:rsidP="001D4265">
      <w:pPr>
        <w:spacing w:after="0"/>
        <w:rPr>
          <w:rFonts w:ascii="Century Gothic" w:hAnsi="Century Gothic"/>
          <w:sz w:val="24"/>
          <w:szCs w:val="24"/>
        </w:rPr>
      </w:pPr>
    </w:p>
    <w:p w:rsidR="00D42C0A" w:rsidRDefault="00D42C0A" w:rsidP="00D42C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Questions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1 shows a stationary wave on a vibrating string.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5003569" wp14:editId="140DB7BE">
            <wp:extent cx="4486275" cy="2200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C0A" w:rsidRDefault="00D42C0A" w:rsidP="00D42C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(i)  Give the number of complete wavelengths shown on the string in Figure 1.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number</w:t>
      </w:r>
      <w:proofErr w:type="gramEnd"/>
      <w:r>
        <w:rPr>
          <w:rFonts w:ascii="Arial" w:hAnsi="Arial" w:cs="Arial"/>
        </w:rPr>
        <w:t xml:space="preserve"> of complete wavelengths = ........................................................... 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(ii)  Add a letter X to Figure 1 to show the position of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antinode.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(iii)  Which process causes the stationary wave on the string in Figure 1?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D4EA925" wp14:editId="7DBBE853">
            <wp:extent cx="152400" cy="15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   compression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CCA9F8" wp14:editId="42A165A3">
            <wp:extent cx="152400" cy="1524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   diffraction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4C4F030" wp14:editId="523F3056">
            <wp:extent cx="152400" cy="1524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   regeneration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D2E3758" wp14:editId="510E1E95">
            <wp:extent cx="152400" cy="1524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 xml:space="preserve">    resonance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proofErr w:type="gramStart"/>
      <w:r>
        <w:rPr>
          <w:rFonts w:ascii="Arial" w:hAnsi="Arial" w:cs="Arial"/>
        </w:rPr>
        <w:t>(iv)  The</w:t>
      </w:r>
      <w:proofErr w:type="gramEnd"/>
      <w:r>
        <w:rPr>
          <w:rFonts w:ascii="Arial" w:hAnsi="Arial" w:cs="Arial"/>
        </w:rPr>
        <w:t xml:space="preserve"> string in Figure 1 is 1.0 m long.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The string has a mass of 2.1 g.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The tension in the string is 3.6 N.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Calculate the speed, </w:t>
      </w:r>
      <w:r>
        <w:rPr>
          <w:rFonts w:ascii="Arial" w:hAnsi="Arial" w:cs="Arial"/>
          <w:i/>
          <w:iCs/>
        </w:rPr>
        <w:t>v</w:t>
      </w:r>
      <w:r>
        <w:rPr>
          <w:rFonts w:ascii="Arial" w:hAnsi="Arial" w:cs="Arial"/>
        </w:rPr>
        <w:t>, of the wave on the string in Figure 1.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Use the equation: </w:t>
      </w:r>
      <w:r>
        <w:rPr>
          <w:rFonts w:ascii="Arial" w:hAnsi="Arial" w:cs="Arial"/>
          <w:noProof/>
        </w:rPr>
        <w:drawing>
          <wp:inline distT="0" distB="0" distL="0" distR="0" wp14:anchorId="25B81E63" wp14:editId="237270CB">
            <wp:extent cx="581025" cy="4953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C0A" w:rsidRDefault="00D42C0A" w:rsidP="00D42C0A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Show your working.</w:t>
      </w:r>
    </w:p>
    <w:p w:rsidR="00D42C0A" w:rsidRDefault="00D42C0A" w:rsidP="00D42C0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:rsidR="00D42C0A" w:rsidRPr="001E5033" w:rsidRDefault="00D42C0A" w:rsidP="00D42C0A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Arial" w:hAnsi="Arial" w:cs="Arial"/>
        </w:rPr>
        <w:br/>
      </w:r>
    </w:p>
    <w:sectPr w:rsidR="00D42C0A" w:rsidRPr="001E5033">
      <w:footerReference w:type="default" r:id="rId4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7DD4" w:rsidRDefault="009B7DD4" w:rsidP="00451D74">
      <w:pPr>
        <w:spacing w:after="0" w:line="240" w:lineRule="auto"/>
      </w:pPr>
      <w:r>
        <w:separator/>
      </w:r>
    </w:p>
  </w:endnote>
  <w:endnote w:type="continuationSeparator" w:id="0">
    <w:p w:rsidR="009B7DD4" w:rsidRDefault="009B7DD4" w:rsidP="00451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399301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B7DD4" w:rsidRDefault="009B7DD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3341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9B7DD4" w:rsidRDefault="009B7D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7DD4" w:rsidRDefault="009B7DD4" w:rsidP="00451D74">
      <w:pPr>
        <w:spacing w:after="0" w:line="240" w:lineRule="auto"/>
      </w:pPr>
      <w:r>
        <w:separator/>
      </w:r>
    </w:p>
  </w:footnote>
  <w:footnote w:type="continuationSeparator" w:id="0">
    <w:p w:rsidR="009B7DD4" w:rsidRDefault="009B7DD4" w:rsidP="00451D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A1813"/>
    <w:multiLevelType w:val="hybridMultilevel"/>
    <w:tmpl w:val="8910D4C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3E449E"/>
    <w:multiLevelType w:val="hybridMultilevel"/>
    <w:tmpl w:val="2C542206"/>
    <w:lvl w:ilvl="0" w:tplc="C2F25B6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A68F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4C4A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2E5B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8443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9851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C8F9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F08E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1432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8BF0E22"/>
    <w:multiLevelType w:val="hybridMultilevel"/>
    <w:tmpl w:val="E2D6BE3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A3656B"/>
    <w:multiLevelType w:val="hybridMultilevel"/>
    <w:tmpl w:val="EC4A6516"/>
    <w:lvl w:ilvl="0" w:tplc="98CC52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10049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3215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0AFA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7E27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7613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E831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7A04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50E49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2D543F7"/>
    <w:multiLevelType w:val="hybridMultilevel"/>
    <w:tmpl w:val="29286C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FC05CDB"/>
    <w:multiLevelType w:val="hybridMultilevel"/>
    <w:tmpl w:val="72FCC5F0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131078" w:nlCheck="1" w:checkStyle="0"/>
  <w:activeWritingStyle w:appName="MSWord" w:lang="en-GB" w:vendorID="64" w:dllVersion="131078" w:nlCheck="1" w:checkStyle="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D74"/>
    <w:rsid w:val="000142D5"/>
    <w:rsid w:val="000801BD"/>
    <w:rsid w:val="000A626E"/>
    <w:rsid w:val="00147FC7"/>
    <w:rsid w:val="00176186"/>
    <w:rsid w:val="001D4265"/>
    <w:rsid w:val="001E5033"/>
    <w:rsid w:val="00237734"/>
    <w:rsid w:val="00241B0C"/>
    <w:rsid w:val="002520A1"/>
    <w:rsid w:val="0032103C"/>
    <w:rsid w:val="003A7CD7"/>
    <w:rsid w:val="003C5FD7"/>
    <w:rsid w:val="00435FB4"/>
    <w:rsid w:val="00451D74"/>
    <w:rsid w:val="004B132D"/>
    <w:rsid w:val="004C6753"/>
    <w:rsid w:val="005A4893"/>
    <w:rsid w:val="005B4D46"/>
    <w:rsid w:val="005D7530"/>
    <w:rsid w:val="006753A4"/>
    <w:rsid w:val="006F2FAB"/>
    <w:rsid w:val="00726792"/>
    <w:rsid w:val="007A0D3E"/>
    <w:rsid w:val="007B1F4C"/>
    <w:rsid w:val="007F2E25"/>
    <w:rsid w:val="008C6C10"/>
    <w:rsid w:val="00903F2C"/>
    <w:rsid w:val="00965812"/>
    <w:rsid w:val="009827F6"/>
    <w:rsid w:val="009B7DD4"/>
    <w:rsid w:val="009D2CF2"/>
    <w:rsid w:val="00A27CD2"/>
    <w:rsid w:val="00A61BED"/>
    <w:rsid w:val="00A663ED"/>
    <w:rsid w:val="00AE01C1"/>
    <w:rsid w:val="00AE3276"/>
    <w:rsid w:val="00AF6BFF"/>
    <w:rsid w:val="00C04609"/>
    <w:rsid w:val="00C6026E"/>
    <w:rsid w:val="00CD5E06"/>
    <w:rsid w:val="00D0610C"/>
    <w:rsid w:val="00D20D4C"/>
    <w:rsid w:val="00D31A48"/>
    <w:rsid w:val="00D42C0A"/>
    <w:rsid w:val="00D901F6"/>
    <w:rsid w:val="00ED4342"/>
    <w:rsid w:val="00F13341"/>
    <w:rsid w:val="00F47791"/>
    <w:rsid w:val="00F9401F"/>
    <w:rsid w:val="00FC3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9EFD6"/>
  <w15:chartTrackingRefBased/>
  <w15:docId w15:val="{5383A97E-F607-42D2-A7BB-95A781C39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1D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1D74"/>
  </w:style>
  <w:style w:type="paragraph" w:styleId="Footer">
    <w:name w:val="footer"/>
    <w:basedOn w:val="Normal"/>
    <w:link w:val="FooterChar"/>
    <w:uiPriority w:val="99"/>
    <w:unhideWhenUsed/>
    <w:rsid w:val="00451D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1D74"/>
  </w:style>
  <w:style w:type="table" w:styleId="TableGrid">
    <w:name w:val="Table Grid"/>
    <w:basedOn w:val="TableNormal"/>
    <w:uiPriority w:val="59"/>
    <w:rsid w:val="00D31A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27CD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B4D46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D4265"/>
    <w:rPr>
      <w:color w:val="808080"/>
    </w:rPr>
  </w:style>
  <w:style w:type="paragraph" w:styleId="NormalWeb">
    <w:name w:val="Normal (Web)"/>
    <w:basedOn w:val="Normal"/>
    <w:uiPriority w:val="99"/>
    <w:unhideWhenUsed/>
    <w:rsid w:val="00176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90.gif"/><Relationship Id="rId26" Type="http://schemas.openxmlformats.org/officeDocument/2006/relationships/image" Target="media/image15.png"/><Relationship Id="rId39" Type="http://schemas.openxmlformats.org/officeDocument/2006/relationships/image" Target="media/image25.jpeg"/><Relationship Id="rId21" Type="http://schemas.openxmlformats.org/officeDocument/2006/relationships/image" Target="media/image11.png"/><Relationship Id="rId34" Type="http://schemas.openxmlformats.org/officeDocument/2006/relationships/hyperlink" Target="https://www.youtube.com/watch?v=tRb1GIhvwUk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www.youtube.com/watch?v=KMfxwQWrBgY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0.png"/><Relationship Id="rId29" Type="http://schemas.openxmlformats.org/officeDocument/2006/relationships/hyperlink" Target="https://www.youtube.com/watch?v=n_KyYFYNvpI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9m74yZySDe4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3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36" Type="http://schemas.openxmlformats.org/officeDocument/2006/relationships/image" Target="media/image22.jpeg"/><Relationship Id="rId10" Type="http://schemas.openxmlformats.org/officeDocument/2006/relationships/image" Target="media/image3.png"/><Relationship Id="rId19" Type="http://schemas.openxmlformats.org/officeDocument/2006/relationships/image" Target="media/image100.jpeg"/><Relationship Id="rId31" Type="http://schemas.openxmlformats.org/officeDocument/2006/relationships/image" Target="media/image19.gif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8.png"/><Relationship Id="rId35" Type="http://schemas.openxmlformats.org/officeDocument/2006/relationships/hyperlink" Target="https://www.youtube.com/watch?v=w6EGyFAGpXU" TargetMode="Externa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9D1EC2F3</Template>
  <TotalTime>305</TotalTime>
  <Pages>28</Pages>
  <Words>4510</Words>
  <Characters>25710</Characters>
  <Application>Microsoft Office Word</Application>
  <DocSecurity>0</DocSecurity>
  <Lines>214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30160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V. Kennard</dc:creator>
  <cp:keywords/>
  <dc:description/>
  <cp:lastModifiedBy>Fiona V. Kennard</cp:lastModifiedBy>
  <cp:revision>37</cp:revision>
  <dcterms:created xsi:type="dcterms:W3CDTF">2017-11-07T10:03:00Z</dcterms:created>
  <dcterms:modified xsi:type="dcterms:W3CDTF">2019-10-22T08:09:00Z</dcterms:modified>
</cp:coreProperties>
</file>