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18406" w14:textId="69A7735F" w:rsidR="008762F1" w:rsidRDefault="008762F1" w:rsidP="008762F1">
      <w:r w:rsidRPr="00223228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20825503" wp14:editId="5801F986">
            <wp:simplePos x="0" y="0"/>
            <wp:positionH relativeFrom="column">
              <wp:posOffset>447675</wp:posOffset>
            </wp:positionH>
            <wp:positionV relativeFrom="paragraph">
              <wp:posOffset>0</wp:posOffset>
            </wp:positionV>
            <wp:extent cx="5848350" cy="4386263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522AD0D" w14:textId="77777777" w:rsidR="008762F1" w:rsidRDefault="008762F1" w:rsidP="008762F1">
      <w:pPr>
        <w:rPr>
          <w:b/>
          <w:sz w:val="28"/>
          <w:szCs w:val="28"/>
        </w:rPr>
      </w:pPr>
      <w:r w:rsidRPr="008762F1">
        <w:rPr>
          <w:b/>
          <w:sz w:val="28"/>
          <w:szCs w:val="28"/>
        </w:rPr>
        <w:t>There are 3 sources of energy</w:t>
      </w:r>
    </w:p>
    <w:p w14:paraId="5E55ACFA" w14:textId="77777777" w:rsidR="008762F1" w:rsidRDefault="008762F1" w:rsidP="008762F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Wind</w:t>
      </w:r>
    </w:p>
    <w:p w14:paraId="17D9EA2F" w14:textId="77777777" w:rsidR="008762F1" w:rsidRDefault="008762F1" w:rsidP="008762F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Waves</w:t>
      </w:r>
    </w:p>
    <w:p w14:paraId="1DF9CE1D" w14:textId="77777777" w:rsidR="008762F1" w:rsidRDefault="008762F1" w:rsidP="008762F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Tides and currents</w:t>
      </w:r>
    </w:p>
    <w:p w14:paraId="1364FB7D" w14:textId="77777777" w:rsidR="008762F1" w:rsidRDefault="008762F1" w:rsidP="008762F1">
      <w:pPr>
        <w:pStyle w:val="ListParagraph"/>
        <w:rPr>
          <w:b/>
          <w:sz w:val="28"/>
          <w:szCs w:val="28"/>
        </w:rPr>
      </w:pPr>
    </w:p>
    <w:p w14:paraId="2410B2CB" w14:textId="77777777" w:rsidR="008762F1" w:rsidRPr="008762F1" w:rsidRDefault="008762F1" w:rsidP="008762F1">
      <w:pPr>
        <w:rPr>
          <w:b/>
          <w:sz w:val="28"/>
          <w:szCs w:val="28"/>
          <w:u w:val="single"/>
        </w:rPr>
      </w:pPr>
      <w:r w:rsidRPr="008762F1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857F18" wp14:editId="49697929">
                <wp:simplePos x="0" y="0"/>
                <wp:positionH relativeFrom="margin">
                  <wp:posOffset>-57150</wp:posOffset>
                </wp:positionH>
                <wp:positionV relativeFrom="paragraph">
                  <wp:posOffset>554355</wp:posOffset>
                </wp:positionV>
                <wp:extent cx="6591300" cy="2152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382AA" w14:textId="77777777" w:rsidR="00E6028D" w:rsidRPr="008762F1" w:rsidRDefault="00E6028D" w:rsidP="008762F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b/>
                                <w:sz w:val="26"/>
                                <w:szCs w:val="26"/>
                              </w:rPr>
                              <w:t>What causes the wind?</w:t>
                            </w:r>
                          </w:p>
                          <w:p w14:paraId="7FE85EC3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Although waves can be generated by tectonic activity or underwater landslides creating tsunami, they are mostly formed by wind.</w:t>
                            </w:r>
                          </w:p>
                          <w:p w14:paraId="10886916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Wind is the movement of air from one place to another, from high pressure to low pressure.</w:t>
                            </w:r>
                          </w:p>
                          <w:p w14:paraId="5C342969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 xml:space="preserve">In the UK the prevailing wind is from the SW. These winds blow over a broad expanse of the Atlantic Ocean and have the potential to transfer a great deal of energy to the waves that approach the UK. </w:t>
                            </w:r>
                          </w:p>
                          <w:p w14:paraId="582598BB" w14:textId="77777777" w:rsidR="00E6028D" w:rsidRPr="008762F1" w:rsidRDefault="00E602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57F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43.65pt;width:519pt;height:16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">
                <v:textbox>
                  <w:txbxContent>
                    <w:p w14:paraId="13F382AA" w14:textId="77777777" w:rsidR="00E6028D" w:rsidRPr="008762F1" w:rsidRDefault="00E6028D" w:rsidP="008762F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8762F1">
                        <w:rPr>
                          <w:b/>
                          <w:sz w:val="26"/>
                          <w:szCs w:val="26"/>
                        </w:rPr>
                        <w:t>What causes the wind?</w:t>
                      </w:r>
                    </w:p>
                    <w:p w14:paraId="7FE85EC3" w14:textId="77777777" w:rsidR="00E6028D" w:rsidRPr="008762F1" w:rsidRDefault="00E6028D" w:rsidP="008762F1">
                      <w:pPr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Although waves can be generated by tectonic activity or underwater landslides creating tsunami, they are mostly formed by wind.</w:t>
                      </w:r>
                    </w:p>
                    <w:p w14:paraId="10886916" w14:textId="77777777" w:rsidR="00E6028D" w:rsidRPr="008762F1" w:rsidRDefault="00E6028D" w:rsidP="008762F1">
                      <w:pPr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Wind is the movement of air from one place to another, from high pressure to low pressure.</w:t>
                      </w:r>
                    </w:p>
                    <w:p w14:paraId="5C342969" w14:textId="77777777" w:rsidR="00E6028D" w:rsidRPr="008762F1" w:rsidRDefault="00E6028D" w:rsidP="008762F1">
                      <w:pPr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 xml:space="preserve">In the UK the prevailing wind is from the SW. These winds blow over a broad expanse of the Atlantic Ocean and have the potential to transfer a great deal of energy to the waves that approach the UK. </w:t>
                      </w:r>
                    </w:p>
                    <w:p w14:paraId="582598BB" w14:textId="77777777" w:rsidR="00E6028D" w:rsidRPr="008762F1" w:rsidRDefault="00E6028D"/>
                  </w:txbxContent>
                </v:textbox>
                <w10:wrap type="square" anchorx="margin"/>
              </v:shape>
            </w:pict>
          </mc:Fallback>
        </mc:AlternateContent>
      </w:r>
      <w:r w:rsidRPr="008762F1">
        <w:rPr>
          <w:b/>
          <w:sz w:val="28"/>
          <w:szCs w:val="28"/>
          <w:u w:val="single"/>
        </w:rPr>
        <w:t>The Wind</w:t>
      </w:r>
    </w:p>
    <w:p w14:paraId="2FA7DB0E" w14:textId="77777777" w:rsidR="008762F1" w:rsidRDefault="008762F1" w:rsidP="008762F1">
      <w:pPr>
        <w:tabs>
          <w:tab w:val="left" w:pos="81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558B8299" w14:textId="77777777" w:rsidR="008762F1" w:rsidRDefault="008762F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8762F1">
        <w:rPr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59F1A2" wp14:editId="0B97C898">
                <wp:simplePos x="0" y="0"/>
                <wp:positionH relativeFrom="column">
                  <wp:posOffset>3698875</wp:posOffset>
                </wp:positionH>
                <wp:positionV relativeFrom="paragraph">
                  <wp:posOffset>3135630</wp:posOffset>
                </wp:positionV>
                <wp:extent cx="2360930" cy="1404620"/>
                <wp:effectExtent l="0" t="0" r="27940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45F53" w14:textId="77777777" w:rsidR="00E6028D" w:rsidRPr="008762F1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Use this diagram to explain how fetch influences erosion rates in the UK.</w:t>
                            </w:r>
                          </w:p>
                          <w:p w14:paraId="2209E306" w14:textId="77777777" w:rsidR="00E6028D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Which areas of the coast are more vulnerable to erosion? </w:t>
                            </w:r>
                          </w:p>
                          <w:p w14:paraId="705717EC" w14:textId="77777777" w:rsidR="00E6028D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583DA228" w14:textId="77777777" w:rsidR="00E6028D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4F82C840" w14:textId="77777777" w:rsidR="00E6028D" w:rsidRPr="008762F1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6749126B" w14:textId="77777777" w:rsidR="00E6028D" w:rsidRPr="008762F1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Why is the prevailing wind a significant factor?</w:t>
                            </w:r>
                          </w:p>
                          <w:p w14:paraId="79548489" w14:textId="77777777" w:rsidR="00E6028D" w:rsidRPr="008762F1" w:rsidRDefault="00E6028D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9F1A2" id="_x0000_s1027" type="#_x0000_t202" style="position:absolute;margin-left:291.25pt;margin-top:246.9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" strokecolor="white [3212]">
                <v:textbox style="mso-fit-shape-to-text:t">
                  <w:txbxContent>
                    <w:p w14:paraId="68445F53" w14:textId="77777777" w:rsidR="00E6028D" w:rsidRPr="008762F1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8762F1">
                        <w:rPr>
                          <w:b/>
                          <w:color w:val="FF0000"/>
                          <w:sz w:val="26"/>
                          <w:szCs w:val="26"/>
                        </w:rPr>
                        <w:t>Use this diagram to explain how fetch influences erosion rates in the UK.</w:t>
                      </w:r>
                    </w:p>
                    <w:p w14:paraId="2209E306" w14:textId="77777777" w:rsidR="00E6028D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8762F1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Which areas of the coast are more vulnerable to erosion? </w:t>
                      </w:r>
                    </w:p>
                    <w:p w14:paraId="705717EC" w14:textId="77777777" w:rsidR="00E6028D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  <w:p w14:paraId="583DA228" w14:textId="77777777" w:rsidR="00E6028D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  <w:p w14:paraId="4F82C840" w14:textId="77777777" w:rsidR="00E6028D" w:rsidRPr="008762F1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  <w:p w14:paraId="6749126B" w14:textId="77777777" w:rsidR="00E6028D" w:rsidRPr="008762F1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8762F1">
                        <w:rPr>
                          <w:b/>
                          <w:color w:val="FF0000"/>
                          <w:sz w:val="26"/>
                          <w:szCs w:val="26"/>
                        </w:rPr>
                        <w:t>Why is the prevailing wind a significant factor?</w:t>
                      </w:r>
                    </w:p>
                    <w:p w14:paraId="79548489" w14:textId="77777777" w:rsidR="00E6028D" w:rsidRPr="008762F1" w:rsidRDefault="00E6028D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762F1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F722B1" wp14:editId="1BFAD857">
                <wp:simplePos x="0" y="0"/>
                <wp:positionH relativeFrom="column">
                  <wp:posOffset>3594100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1CF02" w14:textId="77777777" w:rsidR="00E6028D" w:rsidRPr="008762F1" w:rsidRDefault="00E6028D" w:rsidP="008762F1">
                            <w:r w:rsidRPr="008762F1">
                              <w:t>A number of factors affect wave energy:</w:t>
                            </w:r>
                          </w:p>
                          <w:p w14:paraId="648F2BA2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8762F1">
                              <w:t>The strength of the wind</w:t>
                            </w:r>
                          </w:p>
                          <w:p w14:paraId="6389D09F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8762F1">
                              <w:t>The duration of the wind – the longer the wind blows the more powerful the waves will become</w:t>
                            </w:r>
                          </w:p>
                          <w:p w14:paraId="39155DBF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8762F1">
                              <w:t>The fetch – the distance of open water over which the wind blows.</w:t>
                            </w:r>
                          </w:p>
                          <w:p w14:paraId="03BA3724" w14:textId="77777777" w:rsidR="00E6028D" w:rsidRPr="008762F1" w:rsidRDefault="00E6028D" w:rsidP="008762F1">
                            <w:r w:rsidRPr="008762F1">
                              <w:t>The longest fetch in the UK extends for over 3000km across the Atlantic Ocean to Brazil.</w:t>
                            </w:r>
                          </w:p>
                          <w:p w14:paraId="19E20FE3" w14:textId="77777777" w:rsidR="00E6028D" w:rsidRDefault="00E6028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722B1" id="_x0000_s1028" type="#_x0000_t202" style="position:absolute;margin-left:283pt;margin-top:0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">
                <v:textbox style="mso-fit-shape-to-text:t">
                  <w:txbxContent>
                    <w:p w14:paraId="12A1CF02" w14:textId="77777777" w:rsidR="00E6028D" w:rsidRPr="008762F1" w:rsidRDefault="00E6028D" w:rsidP="008762F1">
                      <w:r w:rsidRPr="008762F1">
                        <w:t>A number of factors affect wave energy:</w:t>
                      </w:r>
                    </w:p>
                    <w:p w14:paraId="648F2BA2" w14:textId="77777777" w:rsidR="00E6028D" w:rsidRPr="008762F1" w:rsidRDefault="00E6028D" w:rsidP="008762F1">
                      <w:pPr>
                        <w:numPr>
                          <w:ilvl w:val="0"/>
                          <w:numId w:val="3"/>
                        </w:numPr>
                      </w:pPr>
                      <w:r w:rsidRPr="008762F1">
                        <w:t>The strength of the wind</w:t>
                      </w:r>
                    </w:p>
                    <w:p w14:paraId="6389D09F" w14:textId="77777777" w:rsidR="00E6028D" w:rsidRPr="008762F1" w:rsidRDefault="00E6028D" w:rsidP="008762F1">
                      <w:pPr>
                        <w:numPr>
                          <w:ilvl w:val="0"/>
                          <w:numId w:val="3"/>
                        </w:numPr>
                      </w:pPr>
                      <w:r w:rsidRPr="008762F1">
                        <w:t>The duration of the wind – the longer the wind blows the more powerful the waves will become</w:t>
                      </w:r>
                    </w:p>
                    <w:p w14:paraId="39155DBF" w14:textId="77777777" w:rsidR="00E6028D" w:rsidRPr="008762F1" w:rsidRDefault="00E6028D" w:rsidP="008762F1">
                      <w:pPr>
                        <w:numPr>
                          <w:ilvl w:val="0"/>
                          <w:numId w:val="3"/>
                        </w:numPr>
                      </w:pPr>
                      <w:r w:rsidRPr="008762F1">
                        <w:t>The fetch – the distance of open water over which the wind blows.</w:t>
                      </w:r>
                    </w:p>
                    <w:p w14:paraId="03BA3724" w14:textId="77777777" w:rsidR="00E6028D" w:rsidRPr="008762F1" w:rsidRDefault="00E6028D" w:rsidP="008762F1">
                      <w:r w:rsidRPr="008762F1">
                        <w:t>The longest fetch in the UK extends for over 3000km across the Atlantic Ocean to Brazil.</w:t>
                      </w:r>
                    </w:p>
                    <w:p w14:paraId="19E20FE3" w14:textId="77777777" w:rsidR="00E6028D" w:rsidRDefault="00E6028D"/>
                  </w:txbxContent>
                </v:textbox>
                <w10:wrap type="square"/>
              </v:shape>
            </w:pict>
          </mc:Fallback>
        </mc:AlternateContent>
      </w:r>
      <w:r w:rsidRPr="008762F1">
        <w:rPr>
          <w:b/>
          <w:noProof/>
          <w:sz w:val="28"/>
          <w:szCs w:val="28"/>
          <w:lang w:eastAsia="en-GB"/>
        </w:rPr>
        <w:drawing>
          <wp:inline distT="0" distB="0" distL="0" distR="0" wp14:anchorId="014A34A3" wp14:editId="16D1F914">
            <wp:extent cx="3374133" cy="3114675"/>
            <wp:effectExtent l="0" t="0" r="0" b="0"/>
            <wp:docPr id="1331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E98C89E8-4570-4BC2-B073-7B7613DC413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Content Placeholder 4">
                      <a:extLst>
                        <a:ext uri="{FF2B5EF4-FFF2-40B4-BE49-F238E27FC236}">
                          <a16:creationId xmlns:a16="http://schemas.microsoft.com/office/drawing/2014/main" id="{E98C89E8-4570-4BC2-B073-7B7613DC413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08" cy="312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 w:rsidRPr="008762F1">
        <w:rPr>
          <w:b/>
          <w:noProof/>
          <w:sz w:val="28"/>
          <w:szCs w:val="28"/>
          <w:lang w:eastAsia="en-GB"/>
        </w:rPr>
        <w:drawing>
          <wp:inline distT="0" distB="0" distL="0" distR="0" wp14:anchorId="104D4006" wp14:editId="7E9DD74B">
            <wp:extent cx="3457613" cy="3095625"/>
            <wp:effectExtent l="0" t="0" r="9525" b="0"/>
            <wp:docPr id="1433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9D557D1-D18B-4270-A1A5-DCC58E5AE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>
                      <a:extLst>
                        <a:ext uri="{FF2B5EF4-FFF2-40B4-BE49-F238E27FC236}">
                          <a16:creationId xmlns:a16="http://schemas.microsoft.com/office/drawing/2014/main" id="{D9D557D1-D18B-4270-A1A5-DCC58E5AED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58" cy="30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41E119B" w14:textId="77777777" w:rsidR="008762F1" w:rsidRDefault="008762F1">
      <w:pPr>
        <w:rPr>
          <w:b/>
          <w:sz w:val="28"/>
          <w:szCs w:val="28"/>
        </w:rPr>
      </w:pPr>
    </w:p>
    <w:p w14:paraId="709641F8" w14:textId="77777777" w:rsidR="008762F1" w:rsidRDefault="008762F1" w:rsidP="008762F1">
      <w:pPr>
        <w:tabs>
          <w:tab w:val="left" w:pos="8130"/>
        </w:tabs>
        <w:rPr>
          <w:b/>
          <w:sz w:val="28"/>
          <w:szCs w:val="28"/>
          <w:u w:val="single"/>
        </w:rPr>
      </w:pPr>
      <w:r w:rsidRPr="008762F1">
        <w:rPr>
          <w:b/>
          <w:sz w:val="28"/>
          <w:szCs w:val="28"/>
          <w:u w:val="single"/>
        </w:rPr>
        <w:t>The W</w:t>
      </w:r>
      <w:r>
        <w:rPr>
          <w:b/>
          <w:sz w:val="28"/>
          <w:szCs w:val="28"/>
          <w:u w:val="single"/>
        </w:rPr>
        <w:t>aves</w:t>
      </w:r>
    </w:p>
    <w:p w14:paraId="4F6DBF0E" w14:textId="77777777" w:rsidR="008762F1" w:rsidRPr="008762F1" w:rsidRDefault="008762F1" w:rsidP="008762F1">
      <w:pPr>
        <w:tabs>
          <w:tab w:val="left" w:pos="8130"/>
        </w:tabs>
        <w:rPr>
          <w:b/>
          <w:sz w:val="28"/>
          <w:szCs w:val="28"/>
        </w:rPr>
      </w:pPr>
      <w:r w:rsidRPr="008762F1">
        <w:rPr>
          <w:b/>
          <w:sz w:val="28"/>
          <w:szCs w:val="28"/>
        </w:rPr>
        <w:t>What causes the waves?</w:t>
      </w:r>
    </w:p>
    <w:p w14:paraId="40474E95" w14:textId="77777777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0A9E8372" w14:textId="77777777" w:rsidR="008762F1" w:rsidRDefault="00CF6BC1" w:rsidP="008762F1">
      <w:pPr>
        <w:pStyle w:val="ListParagraph"/>
        <w:numPr>
          <w:ilvl w:val="0"/>
          <w:numId w:val="5"/>
        </w:numPr>
        <w:tabs>
          <w:tab w:val="left" w:pos="8130"/>
        </w:tabs>
        <w:rPr>
          <w:sz w:val="28"/>
          <w:szCs w:val="28"/>
        </w:rPr>
      </w:pPr>
      <w:r w:rsidRPr="008762F1">
        <w:rPr>
          <w:sz w:val="28"/>
          <w:szCs w:val="28"/>
        </w:rPr>
        <w:t xml:space="preserve">Waves are created by the transfer of energy from the wind blowing over the surface </w:t>
      </w:r>
      <w:proofErr w:type="gramStart"/>
      <w:r w:rsidRPr="008762F1">
        <w:rPr>
          <w:sz w:val="28"/>
          <w:szCs w:val="28"/>
        </w:rPr>
        <w:t>of</w:t>
      </w:r>
      <w:proofErr w:type="gramEnd"/>
      <w:r w:rsidRPr="008762F1">
        <w:rPr>
          <w:sz w:val="28"/>
          <w:szCs w:val="28"/>
        </w:rPr>
        <w:t xml:space="preserve"> the sea. As the strength of the wind increases so too does the frictional drag and the size of the waves.</w:t>
      </w:r>
    </w:p>
    <w:p w14:paraId="7E2573AB" w14:textId="77777777" w:rsidR="008762F1" w:rsidRPr="008762F1" w:rsidRDefault="008762F1" w:rsidP="008762F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DD35D5B" w14:textId="77777777" w:rsidR="008762F1" w:rsidRPr="008762F1" w:rsidRDefault="008762F1" w:rsidP="008762F1">
      <w:pPr>
        <w:pStyle w:val="ListParagraph"/>
        <w:tabs>
          <w:tab w:val="left" w:pos="8130"/>
        </w:tabs>
        <w:rPr>
          <w:b/>
          <w:sz w:val="28"/>
          <w:szCs w:val="28"/>
          <w:u w:val="single"/>
        </w:rPr>
      </w:pPr>
      <w:r w:rsidRPr="008762F1">
        <w:rPr>
          <w:b/>
          <w:sz w:val="28"/>
          <w:szCs w:val="28"/>
          <w:u w:val="single"/>
        </w:rPr>
        <w:lastRenderedPageBreak/>
        <w:t>The characteristics of a wave</w:t>
      </w:r>
    </w:p>
    <w:p w14:paraId="30B15E2D" w14:textId="77777777" w:rsidR="008762F1" w:rsidRDefault="008762F1" w:rsidP="008762F1">
      <w:pPr>
        <w:pStyle w:val="ListParagraph"/>
        <w:tabs>
          <w:tab w:val="left" w:pos="8130"/>
        </w:tabs>
        <w:rPr>
          <w:sz w:val="28"/>
          <w:szCs w:val="28"/>
        </w:rPr>
      </w:pPr>
      <w:r w:rsidRPr="008762F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5947C8" wp14:editId="64237256">
                <wp:simplePos x="0" y="0"/>
                <wp:positionH relativeFrom="margin">
                  <wp:posOffset>3990340</wp:posOffset>
                </wp:positionH>
                <wp:positionV relativeFrom="paragraph">
                  <wp:posOffset>7620</wp:posOffset>
                </wp:positionV>
                <wp:extent cx="2924175" cy="1404620"/>
                <wp:effectExtent l="0" t="0" r="28575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D78B9" w14:textId="77777777" w:rsidR="00E6028D" w:rsidRPr="008762F1" w:rsidRDefault="00E6028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Definitions for:-</w:t>
                            </w:r>
                          </w:p>
                          <w:p w14:paraId="1B4D3371" w14:textId="77777777" w:rsidR="00E6028D" w:rsidRDefault="00E6028D" w:rsidP="008762F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Crest</w:t>
                            </w:r>
                          </w:p>
                          <w:p w14:paraId="7BBB2E8B" w14:textId="77777777" w:rsidR="00E6028D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6F5890D" w14:textId="77777777" w:rsidR="00E6028D" w:rsidRPr="008762F1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497899F" w14:textId="77777777" w:rsidR="00E6028D" w:rsidRDefault="00E6028D" w:rsidP="008762F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Wavelength</w:t>
                            </w:r>
                          </w:p>
                          <w:p w14:paraId="648760B1" w14:textId="77777777" w:rsidR="00E6028D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8954E87" w14:textId="77777777" w:rsidR="00E6028D" w:rsidRPr="008762F1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2F25DEB" w14:textId="77777777" w:rsidR="00E6028D" w:rsidRDefault="00E6028D" w:rsidP="008762F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Wave height</w:t>
                            </w:r>
                          </w:p>
                          <w:p w14:paraId="3709E826" w14:textId="77777777" w:rsidR="00E6028D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21BC33D" w14:textId="77777777" w:rsidR="00E6028D" w:rsidRPr="008762F1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E1DAEEF" w14:textId="77777777" w:rsidR="00E6028D" w:rsidRDefault="00E6028D" w:rsidP="008762F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Trough</w:t>
                            </w:r>
                          </w:p>
                          <w:p w14:paraId="63CCF45E" w14:textId="77777777" w:rsidR="00E6028D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8C7A96B" w14:textId="77777777" w:rsidR="00E6028D" w:rsidRPr="008762F1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EBB3D99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Wave period</w:t>
                            </w:r>
                          </w:p>
                          <w:p w14:paraId="6036D43F" w14:textId="77777777" w:rsidR="00E6028D" w:rsidRPr="008762F1" w:rsidRDefault="00E6028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2796189" w14:textId="77777777" w:rsidR="00E6028D" w:rsidRPr="008762F1" w:rsidRDefault="00E6028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947C8" id="_x0000_s1029" type="#_x0000_t202" style="position:absolute;left:0;text-align:left;margin-left:314.2pt;margin-top:.6pt;width:230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">
                <v:textbox style="mso-fit-shape-to-text:t">
                  <w:txbxContent>
                    <w:p w14:paraId="523D78B9" w14:textId="77777777" w:rsidR="00E6028D" w:rsidRPr="008762F1" w:rsidRDefault="00E6028D">
                      <w:p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Definitions for:-</w:t>
                      </w:r>
                    </w:p>
                    <w:p w14:paraId="1B4D3371" w14:textId="77777777" w:rsidR="00E6028D" w:rsidRDefault="00E6028D" w:rsidP="008762F1">
                      <w:pPr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Crest</w:t>
                      </w:r>
                    </w:p>
                    <w:p w14:paraId="7BBB2E8B" w14:textId="77777777" w:rsidR="00E6028D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6F5890D" w14:textId="77777777" w:rsidR="00E6028D" w:rsidRPr="008762F1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497899F" w14:textId="77777777" w:rsidR="00E6028D" w:rsidRDefault="00E6028D" w:rsidP="008762F1">
                      <w:pPr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Wavelength</w:t>
                      </w:r>
                    </w:p>
                    <w:p w14:paraId="648760B1" w14:textId="77777777" w:rsidR="00E6028D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8954E87" w14:textId="77777777" w:rsidR="00E6028D" w:rsidRPr="008762F1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2F25DEB" w14:textId="77777777" w:rsidR="00E6028D" w:rsidRDefault="00E6028D" w:rsidP="008762F1">
                      <w:pPr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Wave height</w:t>
                      </w:r>
                    </w:p>
                    <w:p w14:paraId="3709E826" w14:textId="77777777" w:rsidR="00E6028D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21BC33D" w14:textId="77777777" w:rsidR="00E6028D" w:rsidRPr="008762F1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E1DAEEF" w14:textId="77777777" w:rsidR="00E6028D" w:rsidRDefault="00E6028D" w:rsidP="008762F1">
                      <w:pPr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Trough</w:t>
                      </w:r>
                    </w:p>
                    <w:p w14:paraId="63CCF45E" w14:textId="77777777" w:rsidR="00E6028D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8C7A96B" w14:textId="77777777" w:rsidR="00E6028D" w:rsidRPr="008762F1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EBB3D99" w14:textId="77777777" w:rsidR="00E6028D" w:rsidRPr="008762F1" w:rsidRDefault="00E6028D" w:rsidP="008762F1">
                      <w:pPr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Wave period</w:t>
                      </w:r>
                    </w:p>
                    <w:p w14:paraId="6036D43F" w14:textId="77777777" w:rsidR="00E6028D" w:rsidRPr="008762F1" w:rsidRDefault="00E6028D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2796189" w14:textId="77777777" w:rsidR="00E6028D" w:rsidRPr="008762F1" w:rsidRDefault="00E6028D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6B067" w14:textId="77777777" w:rsidR="008762F1" w:rsidRDefault="008762F1" w:rsidP="008762F1">
      <w:pPr>
        <w:pStyle w:val="ListParagraph"/>
        <w:tabs>
          <w:tab w:val="left" w:pos="8130"/>
        </w:tabs>
        <w:rPr>
          <w:sz w:val="28"/>
          <w:szCs w:val="28"/>
        </w:rPr>
      </w:pPr>
    </w:p>
    <w:p w14:paraId="275A20E8" w14:textId="03D9BFB6" w:rsidR="002B22A3" w:rsidRPr="008762F1" w:rsidRDefault="00F41913" w:rsidP="008762F1">
      <w:pPr>
        <w:pStyle w:val="ListParagraph"/>
        <w:tabs>
          <w:tab w:val="left" w:pos="8130"/>
        </w:tabs>
        <w:rPr>
          <w:sz w:val="28"/>
          <w:szCs w:val="28"/>
        </w:rPr>
      </w:pPr>
      <w:r w:rsidRPr="00F419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EFBC6" wp14:editId="73520B70">
                <wp:simplePos x="0" y="0"/>
                <wp:positionH relativeFrom="margin">
                  <wp:align>left</wp:align>
                </wp:positionH>
                <wp:positionV relativeFrom="paragraph">
                  <wp:posOffset>2935605</wp:posOffset>
                </wp:positionV>
                <wp:extent cx="2695575" cy="922020"/>
                <wp:effectExtent l="0" t="0" r="0" b="0"/>
                <wp:wrapNone/>
                <wp:docPr id="122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8F1B3" w14:textId="77777777" w:rsidR="00F41913" w:rsidRPr="00F41913" w:rsidRDefault="00F41913" w:rsidP="00F4191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F41913">
                                <w:rPr>
                                  <w:rStyle w:val="Hyperlink"/>
                                  <w:rFonts w:ascii="Arial" w:eastAsia="MS PGothic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https://www.youtube.com/watch?v=dv_Sis0Hntk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EFBC6" id="Rectangle 4" o:spid="_x0000_s1030" style="position:absolute;left:0;text-align:left;margin-left:0;margin-top:231.15pt;width:212.25pt;height:72.6pt;z-index:2516746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" filled="f" stroked="f">
                <v:textbox style="mso-fit-shape-to-text:t">
                  <w:txbxContent>
                    <w:p w14:paraId="4638F1B3" w14:textId="77777777" w:rsidR="00F41913" w:rsidRPr="00F41913" w:rsidRDefault="00F41913" w:rsidP="00F4191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Pr="00F41913">
                          <w:rPr>
                            <w:rStyle w:val="Hyperlink"/>
                            <w:rFonts w:ascii="Arial" w:eastAsia="MS PGothic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https://www.youtube.com/watch?v=dv_Sis0Hntk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8762F1" w:rsidRPr="008762F1">
        <w:rPr>
          <w:noProof/>
          <w:sz w:val="28"/>
          <w:szCs w:val="28"/>
          <w:lang w:eastAsia="en-GB"/>
        </w:rPr>
        <w:drawing>
          <wp:inline distT="0" distB="0" distL="0" distR="0" wp14:anchorId="3EE62D4D" wp14:editId="1F64B792">
            <wp:extent cx="3351362" cy="2819400"/>
            <wp:effectExtent l="0" t="0" r="1905" b="0"/>
            <wp:docPr id="48130" name="Picture 2" descr="Image result for wave diagrams">
              <a:extLst xmlns:a="http://schemas.openxmlformats.org/drawingml/2006/main">
                <a:ext uri="{FF2B5EF4-FFF2-40B4-BE49-F238E27FC236}">
                  <a16:creationId xmlns:a16="http://schemas.microsoft.com/office/drawing/2014/main" id="{64EAA840-9F4A-445A-A014-96C7A6D247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Image result for wave diagrams">
                      <a:extLst>
                        <a:ext uri="{FF2B5EF4-FFF2-40B4-BE49-F238E27FC236}">
                          <a16:creationId xmlns:a16="http://schemas.microsoft.com/office/drawing/2014/main" id="{64EAA840-9F4A-445A-A014-96C7A6D247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48" cy="28237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7AD34AE" w14:textId="3EC0C1DB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5ACACD3A" w14:textId="77777777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313017FE" w14:textId="77777777" w:rsidR="008762F1" w:rsidRDefault="008762F1" w:rsidP="008762F1">
      <w:pPr>
        <w:tabs>
          <w:tab w:val="left" w:pos="8130"/>
        </w:tabs>
        <w:rPr>
          <w:sz w:val="28"/>
          <w:szCs w:val="28"/>
        </w:rPr>
      </w:pPr>
      <w:bookmarkStart w:id="0" w:name="_GoBack"/>
      <w:bookmarkEnd w:id="0"/>
    </w:p>
    <w:p w14:paraId="1D1530A9" w14:textId="77777777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50F87E83" w14:textId="77777777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681A4D7D" w14:textId="77777777" w:rsidR="008762F1" w:rsidRDefault="008762F1" w:rsidP="008762F1">
      <w:pPr>
        <w:tabs>
          <w:tab w:val="left" w:pos="8130"/>
        </w:tabs>
        <w:jc w:val="center"/>
        <w:rPr>
          <w:sz w:val="28"/>
          <w:szCs w:val="28"/>
        </w:rPr>
      </w:pPr>
      <w:r w:rsidRPr="008762F1">
        <w:rPr>
          <w:noProof/>
          <w:sz w:val="28"/>
          <w:szCs w:val="28"/>
          <w:lang w:eastAsia="en-GB"/>
        </w:rPr>
        <w:drawing>
          <wp:inline distT="0" distB="0" distL="0" distR="0" wp14:anchorId="75E31249" wp14:editId="234167D8">
            <wp:extent cx="4676775" cy="35075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4448" cy="35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B5CF" w14:textId="77777777" w:rsidR="008762F1" w:rsidRDefault="00597D40" w:rsidP="008762F1">
      <w:pPr>
        <w:tabs>
          <w:tab w:val="left" w:pos="8130"/>
        </w:tabs>
        <w:rPr>
          <w:sz w:val="28"/>
          <w:szCs w:val="28"/>
        </w:rPr>
      </w:pPr>
      <w:r w:rsidRPr="00597D40">
        <w:rPr>
          <w:noProof/>
          <w:color w:val="FF0000"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397D8C" wp14:editId="7B92208C">
                <wp:simplePos x="0" y="0"/>
                <wp:positionH relativeFrom="column">
                  <wp:posOffset>3248025</wp:posOffset>
                </wp:positionH>
                <wp:positionV relativeFrom="paragraph">
                  <wp:posOffset>0</wp:posOffset>
                </wp:positionV>
                <wp:extent cx="3277870" cy="514350"/>
                <wp:effectExtent l="0" t="0" r="1778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8179" w14:textId="77777777" w:rsidR="00E6028D" w:rsidRPr="00597D40" w:rsidRDefault="00E6028D" w:rsidP="00597D40">
                            <w:hyperlink r:id="rId14" w:history="1">
                              <w:r w:rsidRPr="00597D40">
                                <w:rPr>
                                  <w:rStyle w:val="Hyperlink"/>
                                </w:rPr>
                                <w:t>https://www.youtube.com/watch?v=dv_Sis0Hntk</w:t>
                              </w:r>
                            </w:hyperlink>
                          </w:p>
                          <w:p w14:paraId="6F2DB820" w14:textId="77777777" w:rsidR="00E6028D" w:rsidRDefault="00E602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7D8C" id="_x0000_s1031" type="#_x0000_t202" style="position:absolute;margin-left:255.75pt;margin-top:0;width:258.1pt;height:40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">
                <v:textbox>
                  <w:txbxContent>
                    <w:p w14:paraId="04028179" w14:textId="77777777" w:rsidR="00E6028D" w:rsidRPr="00597D40" w:rsidRDefault="00E6028D" w:rsidP="00597D40">
                      <w:hyperlink r:id="rId15" w:history="1">
                        <w:r w:rsidRPr="00597D40">
                          <w:rPr>
                            <w:rStyle w:val="Hyperlink"/>
                          </w:rPr>
                          <w:t>https://www.youtube.com/watch?v=dv_Sis0Hntk</w:t>
                        </w:r>
                      </w:hyperlink>
                    </w:p>
                    <w:p w14:paraId="6F2DB820" w14:textId="77777777" w:rsidR="00E6028D" w:rsidRDefault="00E6028D"/>
                  </w:txbxContent>
                </v:textbox>
                <w10:wrap type="square"/>
              </v:shape>
            </w:pict>
          </mc:Fallback>
        </mc:AlternateContent>
      </w:r>
      <w:r w:rsidRPr="00597D40">
        <w:rPr>
          <w:sz w:val="28"/>
          <w:szCs w:val="28"/>
        </w:rPr>
        <w:t xml:space="preserve"> </w:t>
      </w:r>
      <w:r w:rsidRPr="008762F1">
        <w:rPr>
          <w:noProof/>
          <w:sz w:val="28"/>
          <w:szCs w:val="28"/>
          <w:lang w:eastAsia="en-GB"/>
        </w:rPr>
        <w:drawing>
          <wp:inline distT="0" distB="0" distL="0" distR="0" wp14:anchorId="2FF7A002" wp14:editId="49C23E06">
            <wp:extent cx="5381625" cy="3060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4167"/>
                    <a:stretch/>
                  </pic:blipFill>
                  <pic:spPr bwMode="auto">
                    <a:xfrm>
                      <a:off x="0" y="0"/>
                      <a:ext cx="5417180" cy="308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ABAA3" w14:textId="77777777" w:rsidR="002B22A3" w:rsidRPr="006D6E78" w:rsidRDefault="00CF6BC1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  <w:r w:rsidRPr="006D6E78">
        <w:rPr>
          <w:b/>
          <w:color w:val="FF0000"/>
          <w:sz w:val="26"/>
          <w:szCs w:val="26"/>
        </w:rPr>
        <w:t xml:space="preserve">Use the information from the video clip and the </w:t>
      </w:r>
      <w:r w:rsidR="00597D40" w:rsidRPr="006D6E78">
        <w:rPr>
          <w:b/>
          <w:color w:val="FF0000"/>
          <w:sz w:val="26"/>
          <w:szCs w:val="26"/>
        </w:rPr>
        <w:t>diagram above</w:t>
      </w:r>
      <w:r w:rsidRPr="006D6E78">
        <w:rPr>
          <w:b/>
          <w:color w:val="FF0000"/>
          <w:sz w:val="26"/>
          <w:szCs w:val="26"/>
        </w:rPr>
        <w:t xml:space="preserve"> to explain in your own words what happens when waves reach the coast.</w:t>
      </w:r>
    </w:p>
    <w:p w14:paraId="0A76E366" w14:textId="77777777" w:rsidR="00597D40" w:rsidRDefault="00597D4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14:paraId="0DFE6DEA" w14:textId="77777777" w:rsidR="00597D40" w:rsidRDefault="00597D40" w:rsidP="00597D40">
      <w:pPr>
        <w:tabs>
          <w:tab w:val="left" w:pos="8130"/>
        </w:tabs>
        <w:rPr>
          <w:b/>
          <w:noProof/>
          <w:color w:val="FF0000"/>
          <w:sz w:val="26"/>
          <w:szCs w:val="26"/>
        </w:rPr>
      </w:pPr>
      <w:r w:rsidRPr="00597D40">
        <w:rPr>
          <w:b/>
          <w:noProof/>
          <w:color w:val="FF0000"/>
          <w:sz w:val="26"/>
          <w:szCs w:val="26"/>
        </w:rPr>
        <w:lastRenderedPageBreak/>
        <w:t>Annotate the following diagrams to identify the different characteristics of constructive and destructive waves using the information from the powerpoint slides.</w:t>
      </w:r>
    </w:p>
    <w:p w14:paraId="74CB63C6" w14:textId="77777777" w:rsidR="00597D40" w:rsidRDefault="00597D40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</w:p>
    <w:p w14:paraId="39BFA4DB" w14:textId="77777777" w:rsidR="00597D40" w:rsidRDefault="00597D40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</w:p>
    <w:p w14:paraId="08243E34" w14:textId="77777777" w:rsidR="00597D40" w:rsidRDefault="00597D40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</w:p>
    <w:p w14:paraId="7172FFCB" w14:textId="77777777" w:rsidR="00597D40" w:rsidRDefault="00597D40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</w:p>
    <w:p w14:paraId="63CC03B5" w14:textId="77777777" w:rsidR="00597D40" w:rsidRPr="00597D40" w:rsidRDefault="00597D40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  <w:r w:rsidRPr="00597D40">
        <w:rPr>
          <w:b/>
          <w:noProof/>
          <w:color w:val="FF0000"/>
          <w:sz w:val="26"/>
          <w:szCs w:val="26"/>
          <w:lang w:eastAsia="en-GB"/>
        </w:rPr>
        <w:drawing>
          <wp:inline distT="0" distB="0" distL="0" distR="0" wp14:anchorId="3BD24917" wp14:editId="0D4ADA30">
            <wp:extent cx="6457950" cy="2105025"/>
            <wp:effectExtent l="0" t="0" r="0" b="0"/>
            <wp:docPr id="9" name="Picture 9" descr="Image result for outline diagrams for constructive and destructive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outline diagrams for constructive and destructive wav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89"/>
                    <a:stretch/>
                  </pic:blipFill>
                  <pic:spPr bwMode="auto">
                    <a:xfrm>
                      <a:off x="0" y="0"/>
                      <a:ext cx="6457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256D" w14:textId="77777777" w:rsidR="00597D40" w:rsidRDefault="00597D40">
      <w:pPr>
        <w:rPr>
          <w:sz w:val="28"/>
          <w:szCs w:val="28"/>
        </w:rPr>
      </w:pPr>
    </w:p>
    <w:p w14:paraId="212384F1" w14:textId="77777777" w:rsidR="00597D40" w:rsidRDefault="00597D40">
      <w:pPr>
        <w:rPr>
          <w:sz w:val="28"/>
          <w:szCs w:val="28"/>
        </w:rPr>
      </w:pPr>
    </w:p>
    <w:p w14:paraId="6AAFC9D2" w14:textId="77777777" w:rsidR="00597D40" w:rsidRDefault="00597D40">
      <w:pPr>
        <w:rPr>
          <w:sz w:val="28"/>
          <w:szCs w:val="28"/>
        </w:rPr>
      </w:pPr>
    </w:p>
    <w:p w14:paraId="74DE66EF" w14:textId="77777777" w:rsidR="00597D40" w:rsidRDefault="00597D40" w:rsidP="008762F1">
      <w:pPr>
        <w:tabs>
          <w:tab w:val="left" w:pos="8130"/>
        </w:tabs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BA12D52" wp14:editId="41545A03">
            <wp:extent cx="6457950" cy="2247900"/>
            <wp:effectExtent l="0" t="0" r="0" b="0"/>
            <wp:docPr id="10" name="Picture 10" descr="Image result for outline diagrams for constructive and destructive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outline diagrams for constructive and destructive wav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6"/>
                    <a:stretch/>
                  </pic:blipFill>
                  <pic:spPr bwMode="auto">
                    <a:xfrm>
                      <a:off x="0" y="0"/>
                      <a:ext cx="64579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FE360" w14:textId="77777777" w:rsidR="00597D40" w:rsidRDefault="00597D4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96299CA" w14:textId="77777777" w:rsidR="00597D40" w:rsidRDefault="006D6E7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  <w:r w:rsidRPr="006D6E78">
        <w:rPr>
          <w:b/>
          <w:color w:val="FF0000"/>
          <w:sz w:val="28"/>
          <w:szCs w:val="28"/>
        </w:rPr>
        <w:lastRenderedPageBreak/>
        <w:t xml:space="preserve">Read the information on beaches and waves: an example of negative feedback and </w:t>
      </w:r>
      <w:r>
        <w:rPr>
          <w:b/>
          <w:color w:val="FF0000"/>
          <w:sz w:val="28"/>
          <w:szCs w:val="28"/>
        </w:rPr>
        <w:t xml:space="preserve">create a flow diagram to </w:t>
      </w:r>
      <w:r w:rsidRPr="006D6E78">
        <w:rPr>
          <w:b/>
          <w:color w:val="FF0000"/>
          <w:sz w:val="28"/>
          <w:szCs w:val="28"/>
        </w:rPr>
        <w:t>summarise the information.</w:t>
      </w:r>
      <w:r>
        <w:rPr>
          <w:b/>
          <w:color w:val="FF0000"/>
          <w:sz w:val="28"/>
          <w:szCs w:val="28"/>
        </w:rPr>
        <w:t xml:space="preserve"> (Oxford p107). (You may wish to recap </w:t>
      </w:r>
      <w:r w:rsidR="003E3E33">
        <w:rPr>
          <w:b/>
          <w:color w:val="FF0000"/>
          <w:sz w:val="28"/>
          <w:szCs w:val="28"/>
        </w:rPr>
        <w:t>the concept of negative feedback from handout 1)</w:t>
      </w:r>
    </w:p>
    <w:p w14:paraId="66B2B1E6" w14:textId="77777777" w:rsidR="003E3E33" w:rsidRDefault="003E3E33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705FA463" w14:textId="4D3A471F" w:rsidR="003E3E33" w:rsidRDefault="003E3E33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4FC755B7" w14:textId="7F1EF646" w:rsidR="00F41913" w:rsidRDefault="00F41913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61DAE2D3" w14:textId="77777777" w:rsidR="00F41913" w:rsidRDefault="00F41913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45349294" w14:textId="151A9A1E" w:rsidR="006D6E78" w:rsidRPr="00F41913" w:rsidRDefault="00F41913" w:rsidP="008762F1">
      <w:pPr>
        <w:tabs>
          <w:tab w:val="left" w:pos="8130"/>
        </w:tabs>
        <w:rPr>
          <w:b/>
          <w:color w:val="FF0000"/>
          <w:sz w:val="24"/>
          <w:szCs w:val="24"/>
        </w:rPr>
      </w:pPr>
      <w:hyperlink r:id="rId18" w:history="1">
        <w:r w:rsidRPr="00F41913">
          <w:rPr>
            <w:rStyle w:val="Hyperlink"/>
            <w:b/>
            <w:sz w:val="24"/>
            <w:szCs w:val="24"/>
          </w:rPr>
          <w:t>https://www.bing.com/videos/search?q=wave+refraction&amp;&amp;view=detail&amp;mid=C05DB806D1181EB8B04CC05DB806D1181EB8B04C&amp;&amp;FORM=VRDGAR</w:t>
        </w:r>
      </w:hyperlink>
    </w:p>
    <w:p w14:paraId="0CE80B8A" w14:textId="2D78BD3B" w:rsidR="006D6E78" w:rsidRDefault="00E6028D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  <w:r w:rsidRPr="006D6E78">
        <w:rPr>
          <w:b/>
          <w:noProof/>
          <w:color w:val="FF0000"/>
          <w:sz w:val="28"/>
          <w:szCs w:val="28"/>
          <w:lang w:eastAsia="en-GB"/>
        </w:rPr>
        <w:drawing>
          <wp:inline distT="0" distB="0" distL="0" distR="0" wp14:anchorId="0C00539C" wp14:editId="03942C9E">
            <wp:extent cx="4673600" cy="2628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3037" cy="263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6375" w14:textId="77777777" w:rsidR="006D6E78" w:rsidRDefault="006D6E7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2720EA15" w14:textId="00348B8E" w:rsidR="006D6E78" w:rsidRDefault="006D6E7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Read the information on wave refraction p109 Oxford textbook. </w:t>
      </w:r>
    </w:p>
    <w:p w14:paraId="34C0E3F2" w14:textId="27E6105F" w:rsidR="006D6E78" w:rsidRDefault="006D6E7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What is wave refraction and how does it demonstrate the concept of negative feedback?</w:t>
      </w:r>
    </w:p>
    <w:p w14:paraId="400EC17D" w14:textId="2C32D814" w:rsidR="004334C8" w:rsidRDefault="004334C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35984B43" w14:textId="78DF18E2" w:rsidR="004334C8" w:rsidRDefault="004334C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4A2E9A1E" w14:textId="4C51A2EC" w:rsidR="00E6028D" w:rsidRPr="004334C8" w:rsidRDefault="00F41913" w:rsidP="00415ADF">
      <w:pPr>
        <w:rPr>
          <w:rFonts w:ascii="Arial" w:hAnsi="Arial" w:cs="Arial"/>
          <w:b/>
          <w:sz w:val="36"/>
          <w:szCs w:val="36"/>
          <w:u w:val="single"/>
        </w:rPr>
      </w:pPr>
      <w:r w:rsidRPr="00F41913">
        <w:rPr>
          <w:rFonts w:ascii="Arial" w:hAnsi="Arial" w:cs="Arial"/>
          <w:b/>
          <w:sz w:val="36"/>
          <w:szCs w:val="36"/>
          <w:u w:val="single"/>
        </w:rPr>
        <w:drawing>
          <wp:inline distT="0" distB="0" distL="0" distR="0" wp14:anchorId="72E40C1A" wp14:editId="7DE1CCA9">
            <wp:extent cx="6645910" cy="772160"/>
            <wp:effectExtent l="0" t="0" r="2540" b="889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FADFAFC" w14:textId="15A1BFB6" w:rsidR="006D6E78" w:rsidRPr="006D6E78" w:rsidRDefault="00E6028D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290BFA" wp14:editId="4FD84A03">
                <wp:simplePos x="0" y="0"/>
                <wp:positionH relativeFrom="margin">
                  <wp:posOffset>-47625</wp:posOffset>
                </wp:positionH>
                <wp:positionV relativeFrom="paragraph">
                  <wp:posOffset>1288415</wp:posOffset>
                </wp:positionV>
                <wp:extent cx="6534150" cy="1404620"/>
                <wp:effectExtent l="0" t="0" r="19050" b="203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D742F" w14:textId="37F1F0B2" w:rsidR="00E6028D" w:rsidRPr="00F41913" w:rsidRDefault="00E6028D" w:rsidP="004334C8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41913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FLIP LEARNING TASK </w:t>
                            </w:r>
                            <w:r w:rsidR="00F41913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FOR NEXT LESSON </w:t>
                            </w:r>
                            <w:r w:rsidRPr="00F41913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F41913">
                              <w:rPr>
                                <w:color w:val="FF0000"/>
                                <w:sz w:val="26"/>
                                <w:szCs w:val="26"/>
                              </w:rPr>
                              <w:t>Research high and low energy coasts using Hodder p 95 and create a table of differences to bring to your next lessons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90BFA" id="_x0000_s1032" type="#_x0000_t202" style="position:absolute;margin-left:-3.75pt;margin-top:101.45pt;width:514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">
                <v:textbox style="mso-fit-shape-to-text:t">
                  <w:txbxContent>
                    <w:p w14:paraId="505D742F" w14:textId="37F1F0B2" w:rsidR="00E6028D" w:rsidRPr="00F41913" w:rsidRDefault="00E6028D" w:rsidP="004334C8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 w:rsidRPr="00F41913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FLIP LEARNING TASK </w:t>
                      </w:r>
                      <w:r w:rsidR="00F41913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FOR NEXT LESSON </w:t>
                      </w:r>
                      <w:r w:rsidRPr="00F41913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– </w:t>
                      </w:r>
                      <w:r w:rsidRPr="00F41913">
                        <w:rPr>
                          <w:color w:val="FF0000"/>
                          <w:sz w:val="26"/>
                          <w:szCs w:val="26"/>
                        </w:rPr>
                        <w:t>Research high and low energy coasts using Hodder p 95 and create a table of differences to bring to your next lessons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D6E78" w:rsidRPr="006D6E78" w:rsidSect="008762F1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A5165C" w14:textId="77777777" w:rsidR="00E6028D" w:rsidRDefault="00E6028D" w:rsidP="008762F1">
      <w:pPr>
        <w:spacing w:after="0" w:line="240" w:lineRule="auto"/>
      </w:pPr>
      <w:r>
        <w:separator/>
      </w:r>
    </w:p>
  </w:endnote>
  <w:endnote w:type="continuationSeparator" w:id="0">
    <w:p w14:paraId="66E9837C" w14:textId="77777777" w:rsidR="00E6028D" w:rsidRDefault="00E6028D" w:rsidP="00876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4553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C64E91" w14:textId="6F6C784D" w:rsidR="00E6028D" w:rsidRDefault="00E6028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191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9C10557" w14:textId="77777777" w:rsidR="00E6028D" w:rsidRDefault="00E602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25CD7" w14:textId="77777777" w:rsidR="00E6028D" w:rsidRDefault="00E6028D" w:rsidP="008762F1">
      <w:pPr>
        <w:spacing w:after="0" w:line="240" w:lineRule="auto"/>
      </w:pPr>
      <w:r>
        <w:separator/>
      </w:r>
    </w:p>
  </w:footnote>
  <w:footnote w:type="continuationSeparator" w:id="0">
    <w:p w14:paraId="25AE2FCA" w14:textId="77777777" w:rsidR="00E6028D" w:rsidRDefault="00E6028D" w:rsidP="00876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26EAA" w14:textId="77777777" w:rsidR="00E6028D" w:rsidRDefault="00E6028D">
    <w:pPr>
      <w:pStyle w:val="Header"/>
    </w:pPr>
    <w:r>
      <w:t>Coasts – Handout 2</w:t>
    </w:r>
  </w:p>
  <w:p w14:paraId="284C3298" w14:textId="77777777" w:rsidR="00E6028D" w:rsidRDefault="00E602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D73CD"/>
    <w:multiLevelType w:val="hybridMultilevel"/>
    <w:tmpl w:val="9CEA5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71C1"/>
    <w:multiLevelType w:val="hybridMultilevel"/>
    <w:tmpl w:val="8C38A16A"/>
    <w:lvl w:ilvl="0" w:tplc="CAFA5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06E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28E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2E8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0E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8C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6CC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E86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D6F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1A17B5"/>
    <w:multiLevelType w:val="hybridMultilevel"/>
    <w:tmpl w:val="4EA690B0"/>
    <w:lvl w:ilvl="0" w:tplc="55DC5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8F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84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4A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B4B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300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F07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65F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646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13037A5"/>
    <w:multiLevelType w:val="hybridMultilevel"/>
    <w:tmpl w:val="C67C3AA2"/>
    <w:lvl w:ilvl="0" w:tplc="C81C6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41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A3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62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3EA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F67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E5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708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7A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EE80287"/>
    <w:multiLevelType w:val="hybridMultilevel"/>
    <w:tmpl w:val="5AA04894"/>
    <w:lvl w:ilvl="0" w:tplc="E16ED98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848DD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2D61ED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CE6ED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94C521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62A226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5A44C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6F6E7D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0FCB91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79234D"/>
    <w:multiLevelType w:val="hybridMultilevel"/>
    <w:tmpl w:val="534052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E2232"/>
    <w:multiLevelType w:val="hybridMultilevel"/>
    <w:tmpl w:val="42D0875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9867E2"/>
    <w:multiLevelType w:val="hybridMultilevel"/>
    <w:tmpl w:val="41C81984"/>
    <w:lvl w:ilvl="0" w:tplc="5ECE7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569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F0C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789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BC7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1AD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A47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E0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26B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2F1"/>
    <w:rsid w:val="0003696A"/>
    <w:rsid w:val="002B22A3"/>
    <w:rsid w:val="003641BC"/>
    <w:rsid w:val="003E3E33"/>
    <w:rsid w:val="00415ADF"/>
    <w:rsid w:val="004334C8"/>
    <w:rsid w:val="0052202E"/>
    <w:rsid w:val="00597D40"/>
    <w:rsid w:val="006D6E78"/>
    <w:rsid w:val="007E6C4B"/>
    <w:rsid w:val="008762F1"/>
    <w:rsid w:val="009D216B"/>
    <w:rsid w:val="00CF6BC1"/>
    <w:rsid w:val="00DD522A"/>
    <w:rsid w:val="00E6028D"/>
    <w:rsid w:val="00F4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A6826"/>
  <w15:chartTrackingRefBased/>
  <w15:docId w15:val="{857B2E91-4E6A-41F1-8F2E-DDDD1EBDA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62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762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6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2F1"/>
  </w:style>
  <w:style w:type="paragraph" w:styleId="Footer">
    <w:name w:val="footer"/>
    <w:basedOn w:val="Normal"/>
    <w:link w:val="FooterChar"/>
    <w:uiPriority w:val="99"/>
    <w:unhideWhenUsed/>
    <w:rsid w:val="00876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2F1"/>
  </w:style>
  <w:style w:type="character" w:styleId="Hyperlink">
    <w:name w:val="Hyperlink"/>
    <w:basedOn w:val="DefaultParagraphFont"/>
    <w:uiPriority w:val="99"/>
    <w:unhideWhenUsed/>
    <w:rsid w:val="00597D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7D4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3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9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9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4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5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3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8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1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77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91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81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www.bing.com/videos/search?q=wave+refraction&amp;&amp;view=detail&amp;mid=C05DB806D1181EB8B04CC05DB806D1181EB8B04C&amp;&amp;FORM=VRDGAR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v_Sis0Hntk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v_Sis0Hnt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dv_Sis0Hntk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dv_Sis0Hntk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6EDB2753</Template>
  <TotalTime>13</TotalTime>
  <Pages>6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Alison Martin</cp:lastModifiedBy>
  <cp:revision>4</cp:revision>
  <cp:lastPrinted>2019-09-13T14:46:00Z</cp:lastPrinted>
  <dcterms:created xsi:type="dcterms:W3CDTF">2019-06-04T11:59:00Z</dcterms:created>
  <dcterms:modified xsi:type="dcterms:W3CDTF">2019-09-13T14:58:00Z</dcterms:modified>
</cp:coreProperties>
</file>