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0E55BF" w14:textId="77777777" w:rsidR="00343597" w:rsidRPr="003408C2" w:rsidRDefault="00343597" w:rsidP="003408C2">
      <w:pPr>
        <w:jc w:val="center"/>
        <w:rPr>
          <w:b/>
          <w:sz w:val="24"/>
          <w:szCs w:val="24"/>
        </w:rPr>
      </w:pPr>
      <w:r w:rsidRPr="003408C2">
        <w:rPr>
          <w:b/>
          <w:sz w:val="24"/>
          <w:szCs w:val="24"/>
        </w:rPr>
        <w:t>Movement Analysis Past Questions</w:t>
      </w:r>
    </w:p>
    <w:p w14:paraId="44A65821" w14:textId="77777777" w:rsidR="00241552" w:rsidRDefault="00241552">
      <w:r>
        <w:t>June 2016</w:t>
      </w:r>
    </w:p>
    <w:p w14:paraId="711C3BE9" w14:textId="16A127C8" w:rsidR="00241552" w:rsidRDefault="00241552">
      <w:r w:rsidRPr="00241552">
        <w:rPr>
          <w:noProof/>
          <w:lang w:eastAsia="en-GB"/>
        </w:rPr>
        <w:drawing>
          <wp:inline distT="0" distB="0" distL="0" distR="0" wp14:anchorId="327F272A" wp14:editId="3508ECD0">
            <wp:extent cx="5534025" cy="491831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551" cy="492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004BE" w14:textId="54FB73DA" w:rsidR="00241552" w:rsidRDefault="00241552">
      <w:r w:rsidRPr="00241552">
        <w:rPr>
          <w:noProof/>
          <w:lang w:eastAsia="en-GB"/>
        </w:rPr>
        <w:drawing>
          <wp:inline distT="0" distB="0" distL="0" distR="0" wp14:anchorId="6FDDA5A6" wp14:editId="0910B076">
            <wp:extent cx="5731510" cy="3097293"/>
            <wp:effectExtent l="0" t="0" r="254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97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C2AF3" w14:textId="3C8FBB96" w:rsidR="00343597" w:rsidRDefault="00343597">
      <w:r>
        <w:lastRenderedPageBreak/>
        <w:t>June 2015</w:t>
      </w:r>
    </w:p>
    <w:p w14:paraId="6D086658" w14:textId="77777777" w:rsidR="00343597" w:rsidRDefault="00343597">
      <w:r w:rsidRPr="00343597">
        <w:rPr>
          <w:noProof/>
          <w:lang w:eastAsia="en-GB"/>
        </w:rPr>
        <w:drawing>
          <wp:inline distT="0" distB="0" distL="0" distR="0" wp14:anchorId="0632E78D" wp14:editId="69E9B1C2">
            <wp:extent cx="5731510" cy="3193825"/>
            <wp:effectExtent l="0" t="0" r="254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B3567" w14:textId="77777777" w:rsidR="00343597" w:rsidRDefault="00343597">
      <w:r w:rsidRPr="00343597">
        <w:rPr>
          <w:noProof/>
          <w:lang w:eastAsia="en-GB"/>
        </w:rPr>
        <w:drawing>
          <wp:inline distT="0" distB="0" distL="0" distR="0" wp14:anchorId="45555FC1" wp14:editId="774747C0">
            <wp:extent cx="5731510" cy="3777288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7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C9EF0" w14:textId="77777777" w:rsidR="00343597" w:rsidRDefault="00343597">
      <w:r>
        <w:br w:type="page"/>
      </w:r>
    </w:p>
    <w:p w14:paraId="1C7A3408" w14:textId="77777777" w:rsidR="00343597" w:rsidRDefault="00343597">
      <w:r>
        <w:lastRenderedPageBreak/>
        <w:t>June 2014</w:t>
      </w:r>
    </w:p>
    <w:p w14:paraId="172ADE64" w14:textId="77777777" w:rsidR="00343597" w:rsidRDefault="00343597">
      <w:r w:rsidRPr="00343597">
        <w:rPr>
          <w:noProof/>
          <w:lang w:eastAsia="en-GB"/>
        </w:rPr>
        <w:drawing>
          <wp:inline distT="0" distB="0" distL="0" distR="0" wp14:anchorId="04988C63" wp14:editId="6B4E5A59">
            <wp:extent cx="5731510" cy="7880766"/>
            <wp:effectExtent l="0" t="0" r="254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260BE" w14:textId="77777777" w:rsidR="00343597" w:rsidRDefault="00343597">
      <w:r w:rsidRPr="00343597">
        <w:rPr>
          <w:noProof/>
          <w:lang w:eastAsia="en-GB"/>
        </w:rPr>
        <w:lastRenderedPageBreak/>
        <w:drawing>
          <wp:inline distT="0" distB="0" distL="0" distR="0" wp14:anchorId="37ED04DD" wp14:editId="1AE067EE">
            <wp:extent cx="5731510" cy="1187452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18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63EA1" w14:textId="77777777" w:rsidR="00343597" w:rsidRDefault="00343597">
      <w:r>
        <w:t>June 2013</w:t>
      </w:r>
    </w:p>
    <w:p w14:paraId="0F7D65A8" w14:textId="77777777" w:rsidR="00343597" w:rsidRDefault="00343597">
      <w:r w:rsidRPr="00343597">
        <w:rPr>
          <w:noProof/>
          <w:lang w:eastAsia="en-GB"/>
        </w:rPr>
        <w:drawing>
          <wp:inline distT="0" distB="0" distL="0" distR="0" wp14:anchorId="2DFFE08A" wp14:editId="4C55E81F">
            <wp:extent cx="5731510" cy="5690441"/>
            <wp:effectExtent l="0" t="0" r="254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690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1963A" w14:textId="77777777" w:rsidR="00343597" w:rsidRDefault="00343597">
      <w:r>
        <w:br w:type="page"/>
      </w:r>
    </w:p>
    <w:p w14:paraId="2FDD11C1" w14:textId="77777777" w:rsidR="00343597" w:rsidRDefault="00343597">
      <w:r>
        <w:lastRenderedPageBreak/>
        <w:t>Jan 2013</w:t>
      </w:r>
    </w:p>
    <w:p w14:paraId="4EFED50E" w14:textId="77777777" w:rsidR="00343597" w:rsidRDefault="00343597">
      <w:r w:rsidRPr="00343597">
        <w:rPr>
          <w:noProof/>
          <w:lang w:eastAsia="en-GB"/>
        </w:rPr>
        <w:drawing>
          <wp:inline distT="0" distB="0" distL="0" distR="0" wp14:anchorId="16B6CCE0" wp14:editId="7DDE5828">
            <wp:extent cx="5731510" cy="7798046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98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05FEA" w14:textId="77777777" w:rsidR="00343597" w:rsidRDefault="00343597">
      <w:r>
        <w:br w:type="page"/>
      </w:r>
    </w:p>
    <w:p w14:paraId="3DAC6814" w14:textId="77777777" w:rsidR="00343597" w:rsidRDefault="00343597">
      <w:r>
        <w:lastRenderedPageBreak/>
        <w:t>June 2012</w:t>
      </w:r>
    </w:p>
    <w:p w14:paraId="1A219977" w14:textId="77777777" w:rsidR="00343597" w:rsidRDefault="00343597">
      <w:r w:rsidRPr="00343597">
        <w:rPr>
          <w:noProof/>
          <w:lang w:eastAsia="en-GB"/>
        </w:rPr>
        <w:drawing>
          <wp:inline distT="0" distB="0" distL="0" distR="0" wp14:anchorId="55E8EBDE" wp14:editId="63AD8EDE">
            <wp:extent cx="5731510" cy="484297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8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927AD" w14:textId="77777777" w:rsidR="00343597" w:rsidRDefault="00343597">
      <w:bookmarkStart w:id="0" w:name="_GoBack"/>
      <w:bookmarkEnd w:id="0"/>
      <w:r>
        <w:br w:type="page"/>
      </w:r>
    </w:p>
    <w:p w14:paraId="7843C939" w14:textId="77777777" w:rsidR="00343597" w:rsidRDefault="00343597">
      <w:r>
        <w:lastRenderedPageBreak/>
        <w:t>Jan 2012</w:t>
      </w:r>
    </w:p>
    <w:p w14:paraId="5B8B8472" w14:textId="77777777" w:rsidR="00343597" w:rsidRDefault="00343597">
      <w:r w:rsidRPr="00343597">
        <w:rPr>
          <w:noProof/>
          <w:lang w:eastAsia="en-GB"/>
        </w:rPr>
        <w:drawing>
          <wp:inline distT="0" distB="0" distL="0" distR="0" wp14:anchorId="144ED815" wp14:editId="2FC453A7">
            <wp:extent cx="5731510" cy="8376257"/>
            <wp:effectExtent l="0" t="0" r="254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7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4E342" w14:textId="77777777" w:rsidR="00343597" w:rsidRDefault="008B3FF7">
      <w:r>
        <w:lastRenderedPageBreak/>
        <w:t>June 2011</w:t>
      </w:r>
    </w:p>
    <w:p w14:paraId="436F0649" w14:textId="77777777" w:rsidR="008B3FF7" w:rsidRDefault="008B3FF7">
      <w:r w:rsidRPr="008B3FF7">
        <w:rPr>
          <w:noProof/>
          <w:lang w:eastAsia="en-GB"/>
        </w:rPr>
        <w:drawing>
          <wp:inline distT="0" distB="0" distL="0" distR="0" wp14:anchorId="19CA0616" wp14:editId="76583A5A">
            <wp:extent cx="5731510" cy="4933754"/>
            <wp:effectExtent l="0" t="0" r="254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33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0F7E9" w14:textId="77777777" w:rsidR="003408C2" w:rsidRDefault="003408C2">
      <w:r>
        <w:br w:type="page"/>
      </w:r>
    </w:p>
    <w:p w14:paraId="5E4373DE" w14:textId="77777777" w:rsidR="003408C2" w:rsidRDefault="003408C2">
      <w:r>
        <w:lastRenderedPageBreak/>
        <w:t>Jan 2011</w:t>
      </w:r>
    </w:p>
    <w:p w14:paraId="5CC0FDC3" w14:textId="77777777" w:rsidR="003408C2" w:rsidRDefault="003408C2">
      <w:r w:rsidRPr="003408C2">
        <w:rPr>
          <w:noProof/>
          <w:lang w:eastAsia="en-GB"/>
        </w:rPr>
        <w:drawing>
          <wp:inline distT="0" distB="0" distL="0" distR="0" wp14:anchorId="31C39006" wp14:editId="3678FD70">
            <wp:extent cx="5731510" cy="6002879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002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4142D" w14:textId="77777777" w:rsidR="003408C2" w:rsidRDefault="003408C2">
      <w:r>
        <w:br w:type="page"/>
      </w:r>
    </w:p>
    <w:p w14:paraId="4D170998" w14:textId="77777777" w:rsidR="003408C2" w:rsidRDefault="003408C2">
      <w:r>
        <w:lastRenderedPageBreak/>
        <w:t>June 2010</w:t>
      </w:r>
    </w:p>
    <w:p w14:paraId="07D7E0D1" w14:textId="77777777" w:rsidR="003408C2" w:rsidRDefault="003408C2">
      <w:r w:rsidRPr="003408C2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1D23196E" wp14:editId="66935CB6">
            <wp:simplePos x="0" y="0"/>
            <wp:positionH relativeFrom="column">
              <wp:posOffset>49951</wp:posOffset>
            </wp:positionH>
            <wp:positionV relativeFrom="paragraph">
              <wp:posOffset>6159889</wp:posOffset>
            </wp:positionV>
            <wp:extent cx="5731510" cy="2861385"/>
            <wp:effectExtent l="0" t="0" r="254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08C2">
        <w:rPr>
          <w:noProof/>
          <w:lang w:eastAsia="en-GB"/>
        </w:rPr>
        <w:drawing>
          <wp:inline distT="0" distB="0" distL="0" distR="0" wp14:anchorId="214A1AE1" wp14:editId="32F5DCC4">
            <wp:extent cx="5731510" cy="6124969"/>
            <wp:effectExtent l="0" t="0" r="254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12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8682C" w14:textId="77777777" w:rsidR="003408C2" w:rsidRDefault="003408C2">
      <w:r>
        <w:br w:type="page"/>
      </w:r>
    </w:p>
    <w:p w14:paraId="2C214D4E" w14:textId="77777777" w:rsidR="003408C2" w:rsidRDefault="003408C2">
      <w:r>
        <w:lastRenderedPageBreak/>
        <w:t>Jan 2010</w:t>
      </w:r>
    </w:p>
    <w:p w14:paraId="149F83C7" w14:textId="77777777" w:rsidR="003408C2" w:rsidRDefault="003408C2">
      <w:r w:rsidRPr="003408C2">
        <w:rPr>
          <w:noProof/>
          <w:lang w:eastAsia="en-GB"/>
        </w:rPr>
        <w:drawing>
          <wp:inline distT="0" distB="0" distL="0" distR="0" wp14:anchorId="3888A4D6" wp14:editId="6D28826D">
            <wp:extent cx="5731510" cy="4749106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749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F25FC" w14:textId="77777777" w:rsidR="003408C2" w:rsidRDefault="003408C2"/>
    <w:p w14:paraId="7CB11354" w14:textId="77777777" w:rsidR="003408C2" w:rsidRDefault="003408C2"/>
    <w:p w14:paraId="303F751A" w14:textId="77777777" w:rsidR="003408C2" w:rsidRDefault="003408C2"/>
    <w:p w14:paraId="0D7C3C64" w14:textId="77777777" w:rsidR="003408C2" w:rsidRDefault="003408C2"/>
    <w:p w14:paraId="722588EA" w14:textId="77777777" w:rsidR="003408C2" w:rsidRDefault="003408C2"/>
    <w:p w14:paraId="250268E1" w14:textId="77777777" w:rsidR="003408C2" w:rsidRDefault="003408C2">
      <w:r>
        <w:br w:type="page"/>
      </w:r>
    </w:p>
    <w:p w14:paraId="687E3A8E" w14:textId="77777777" w:rsidR="003408C2" w:rsidRDefault="003408C2">
      <w:r>
        <w:lastRenderedPageBreak/>
        <w:t>June 2009</w:t>
      </w:r>
    </w:p>
    <w:p w14:paraId="4D9949FA" w14:textId="77777777" w:rsidR="003408C2" w:rsidRDefault="003408C2">
      <w:r w:rsidRPr="003408C2">
        <w:rPr>
          <w:noProof/>
          <w:lang w:eastAsia="en-GB"/>
        </w:rPr>
        <w:drawing>
          <wp:inline distT="0" distB="0" distL="0" distR="0" wp14:anchorId="462083E3" wp14:editId="687071B5">
            <wp:extent cx="5731510" cy="6897628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9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7E759" w14:textId="77777777" w:rsidR="003408C2" w:rsidRDefault="003408C2">
      <w:r w:rsidRPr="003408C2">
        <w:rPr>
          <w:noProof/>
          <w:lang w:eastAsia="en-GB"/>
        </w:rPr>
        <w:lastRenderedPageBreak/>
        <w:drawing>
          <wp:inline distT="0" distB="0" distL="0" distR="0" wp14:anchorId="3CC70937" wp14:editId="3AB9625D">
            <wp:extent cx="5731510" cy="3970524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7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08C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813E62" w14:textId="77777777" w:rsidR="003408C2" w:rsidRDefault="003408C2" w:rsidP="003408C2">
      <w:pPr>
        <w:spacing w:after="0" w:line="240" w:lineRule="auto"/>
      </w:pPr>
      <w:r>
        <w:separator/>
      </w:r>
    </w:p>
  </w:endnote>
  <w:endnote w:type="continuationSeparator" w:id="0">
    <w:p w14:paraId="5DFA35AD" w14:textId="77777777" w:rsidR="003408C2" w:rsidRDefault="003408C2" w:rsidP="003408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58A475" w14:textId="77777777" w:rsidR="003408C2" w:rsidRDefault="003408C2" w:rsidP="003408C2">
      <w:pPr>
        <w:spacing w:after="0" w:line="240" w:lineRule="auto"/>
      </w:pPr>
      <w:r>
        <w:separator/>
      </w:r>
    </w:p>
  </w:footnote>
  <w:footnote w:type="continuationSeparator" w:id="0">
    <w:p w14:paraId="396A937C" w14:textId="77777777" w:rsidR="003408C2" w:rsidRDefault="003408C2" w:rsidP="003408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3597"/>
    <w:rsid w:val="00174D97"/>
    <w:rsid w:val="00241552"/>
    <w:rsid w:val="003408C2"/>
    <w:rsid w:val="00343597"/>
    <w:rsid w:val="006A7969"/>
    <w:rsid w:val="007F2C33"/>
    <w:rsid w:val="008B3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DCF255"/>
  <w15:chartTrackingRefBased/>
  <w15:docId w15:val="{13E931BC-043F-4679-AB7C-C8A32075A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08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08C2"/>
  </w:style>
  <w:style w:type="paragraph" w:styleId="Footer">
    <w:name w:val="footer"/>
    <w:basedOn w:val="Normal"/>
    <w:link w:val="FooterChar"/>
    <w:uiPriority w:val="99"/>
    <w:unhideWhenUsed/>
    <w:rsid w:val="003408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08C2"/>
  </w:style>
  <w:style w:type="paragraph" w:styleId="BalloonText">
    <w:name w:val="Balloon Text"/>
    <w:basedOn w:val="Normal"/>
    <w:link w:val="BalloonTextChar"/>
    <w:uiPriority w:val="99"/>
    <w:semiHidden/>
    <w:unhideWhenUsed/>
    <w:rsid w:val="00174D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4D9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3.emf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221E7B78665E49A701798582881B04" ma:contentTypeVersion="1" ma:contentTypeDescription="Create a new document." ma:contentTypeScope="" ma:versionID="006f581a886ca102c6b9598a34bd72e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7A6185F-B3BB-4C17-B82F-4D5794EB3B72}">
  <ds:schemaRefs>
    <ds:schemaRef ds:uri="http://purl.org/dc/terms/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purl.org/dc/elements/1.1/"/>
    <ds:schemaRef ds:uri="http://purl.org/dc/dcmitype/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328A5310-BA84-4C0C-B2DD-6F97179D17B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04B9F9C-C365-4B7A-9DEB-F609BEE524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7F5700B1</Template>
  <TotalTime>0</TotalTime>
  <Pages>13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Bonney</dc:creator>
  <cp:keywords/>
  <dc:description/>
  <cp:lastModifiedBy>Daniel Bonney</cp:lastModifiedBy>
  <cp:revision>2</cp:revision>
  <cp:lastPrinted>2017-11-20T10:24:00Z</cp:lastPrinted>
  <dcterms:created xsi:type="dcterms:W3CDTF">2017-11-20T10:28:00Z</dcterms:created>
  <dcterms:modified xsi:type="dcterms:W3CDTF">2017-11-20T10:28:00Z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0x010100CB221E7B78665E49A701798582881B04</vt:lpwstr>
  </property>
</Properties>
</file>