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E17FE" w14:textId="77777777" w:rsidR="00EC2478" w:rsidRPr="008A54A4" w:rsidRDefault="00CB21B2">
      <w:pPr>
        <w:rPr>
          <w:b/>
        </w:rPr>
      </w:pPr>
      <w:r w:rsidRPr="008A54A4">
        <w:rPr>
          <w:b/>
        </w:rPr>
        <w:t>A2 SectionB Questions</w:t>
      </w:r>
    </w:p>
    <w:p w14:paraId="387B560C" w14:textId="77777777" w:rsidR="00CB21B2" w:rsidRDefault="00CB21B2">
      <w:r>
        <w:t>2010</w:t>
      </w:r>
    </w:p>
    <w:p w14:paraId="6EA0DE0D" w14:textId="77777777" w:rsidR="00CB21B2" w:rsidRDefault="00CB21B2">
      <w:r>
        <w:t>Part1</w:t>
      </w:r>
    </w:p>
    <w:p w14:paraId="2C7394CE" w14:textId="77777777" w:rsidR="00CB21B2" w:rsidRDefault="00CB21B2">
      <w:r>
        <w:rPr>
          <w:noProof/>
          <w:lang w:eastAsia="en-GB"/>
        </w:rPr>
        <w:drawing>
          <wp:inline distT="0" distB="0" distL="0" distR="0" wp14:anchorId="0E4EFC95" wp14:editId="073C896B">
            <wp:extent cx="5048250" cy="485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74E1" w14:textId="77777777" w:rsidR="00CB21B2" w:rsidRDefault="00CB21B2"/>
    <w:p w14:paraId="1D30D7F9" w14:textId="77777777" w:rsidR="00CB21B2" w:rsidRDefault="00CB21B2">
      <w:r>
        <w:rPr>
          <w:noProof/>
          <w:lang w:eastAsia="en-GB"/>
        </w:rPr>
        <w:t xml:space="preserve">Part2 </w:t>
      </w:r>
      <w:r>
        <w:rPr>
          <w:noProof/>
          <w:lang w:eastAsia="en-GB"/>
        </w:rPr>
        <w:drawing>
          <wp:inline distT="0" distB="0" distL="0" distR="0" wp14:anchorId="38708492" wp14:editId="4F9A9F71">
            <wp:extent cx="5731510" cy="27904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2513" w14:textId="77777777" w:rsidR="00CB21B2" w:rsidRDefault="00CB21B2">
      <w:r>
        <w:rPr>
          <w:noProof/>
          <w:lang w:eastAsia="en-GB"/>
        </w:rPr>
        <w:lastRenderedPageBreak/>
        <w:drawing>
          <wp:inline distT="0" distB="0" distL="0" distR="0" wp14:anchorId="79E39A0C" wp14:editId="2B99C30F">
            <wp:extent cx="5133975" cy="7162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3DE4" w14:textId="77777777" w:rsidR="00CB21B2" w:rsidRDefault="00CB21B2">
      <w:r>
        <w:rPr>
          <w:noProof/>
          <w:lang w:eastAsia="en-GB"/>
        </w:rPr>
        <w:lastRenderedPageBreak/>
        <w:drawing>
          <wp:inline distT="0" distB="0" distL="0" distR="0" wp14:anchorId="44DCE44D" wp14:editId="692F2D3F">
            <wp:extent cx="4962525" cy="3009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348F" w14:textId="77777777" w:rsidR="00CB21B2" w:rsidRDefault="00CB21B2">
      <w:r>
        <w:rPr>
          <w:noProof/>
          <w:lang w:eastAsia="en-GB"/>
        </w:rPr>
        <w:drawing>
          <wp:inline distT="0" distB="0" distL="0" distR="0" wp14:anchorId="51E7AA78" wp14:editId="3F839C9A">
            <wp:extent cx="4295775" cy="371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1BA613" wp14:editId="3ABEF07C">
            <wp:extent cx="504825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1C86C2" wp14:editId="436AA5C8">
            <wp:extent cx="4981575" cy="1000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3EE5" w14:textId="77777777" w:rsidR="00CB21B2" w:rsidRDefault="00CB21B2">
      <w:r>
        <w:rPr>
          <w:noProof/>
          <w:lang w:eastAsia="en-GB"/>
        </w:rPr>
        <w:drawing>
          <wp:inline distT="0" distB="0" distL="0" distR="0" wp14:anchorId="6D66B34F" wp14:editId="17F9CCBF">
            <wp:extent cx="5124450" cy="167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30765A" wp14:editId="0F395907">
            <wp:extent cx="5038725" cy="1200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B539" w14:textId="77777777" w:rsidR="00CB21B2" w:rsidRDefault="00CB21B2">
      <w:r>
        <w:rPr>
          <w:noProof/>
          <w:lang w:eastAsia="en-GB"/>
        </w:rPr>
        <w:drawing>
          <wp:inline distT="0" distB="0" distL="0" distR="0" wp14:anchorId="26191E76" wp14:editId="2CB26232">
            <wp:extent cx="2076450" cy="371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6DDD06" wp14:editId="5BC5063F">
            <wp:extent cx="5057775" cy="590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4A57" w14:textId="77777777" w:rsidR="00CB21B2" w:rsidRDefault="00CB21B2">
      <w:r>
        <w:br w:type="page"/>
      </w:r>
    </w:p>
    <w:p w14:paraId="369F9E2F" w14:textId="77777777" w:rsidR="00CB21B2" w:rsidRDefault="00CB21B2">
      <w:r>
        <w:rPr>
          <w:noProof/>
          <w:lang w:eastAsia="en-GB"/>
        </w:rPr>
        <w:lastRenderedPageBreak/>
        <w:drawing>
          <wp:inline distT="0" distB="0" distL="0" distR="0" wp14:anchorId="308D7B46" wp14:editId="3EBF04D8">
            <wp:extent cx="5038725" cy="62960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3BDB" w14:textId="77777777" w:rsidR="00CB21B2" w:rsidRDefault="00CB21B2">
      <w:r>
        <w:rPr>
          <w:noProof/>
          <w:lang w:eastAsia="en-GB"/>
        </w:rPr>
        <w:drawing>
          <wp:inline distT="0" distB="0" distL="0" distR="0" wp14:anchorId="4129B932" wp14:editId="78B28E20">
            <wp:extent cx="4953000" cy="771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034F18" wp14:editId="1AFE3419">
            <wp:extent cx="4962525" cy="323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FEAC" w14:textId="77777777" w:rsidR="00CB21B2" w:rsidRDefault="00CB21B2">
      <w:r>
        <w:rPr>
          <w:noProof/>
          <w:lang w:eastAsia="en-GB"/>
        </w:rPr>
        <w:lastRenderedPageBreak/>
        <w:drawing>
          <wp:inline distT="0" distB="0" distL="0" distR="0" wp14:anchorId="2521579C" wp14:editId="0B2ABBD0">
            <wp:extent cx="5143500" cy="3028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73E0A0" wp14:editId="557D073B">
            <wp:extent cx="5076825" cy="1162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8B499D" wp14:editId="5293CF8B">
            <wp:extent cx="5238750" cy="45434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8DFA97" wp14:editId="60D32654">
            <wp:extent cx="4791075" cy="381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725C8E" wp14:editId="0155669E">
            <wp:extent cx="5133975" cy="4953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3BA3" w14:textId="210091CA" w:rsidR="00AB1256" w:rsidRDefault="00AB1256">
      <w:r>
        <w:lastRenderedPageBreak/>
        <w:t>2014</w:t>
      </w:r>
    </w:p>
    <w:p w14:paraId="1E82791D" w14:textId="59EEE6BB" w:rsidR="00AB1256" w:rsidRDefault="00AB1256">
      <w:r>
        <w:t>Task1</w:t>
      </w:r>
    </w:p>
    <w:p w14:paraId="3930D24C" w14:textId="11D3C9A6" w:rsidR="00AB1256" w:rsidRDefault="00AB1256">
      <w:r>
        <w:rPr>
          <w:noProof/>
          <w:lang w:eastAsia="en-GB"/>
        </w:rPr>
        <w:drawing>
          <wp:inline distT="0" distB="0" distL="0" distR="0" wp14:anchorId="558B15D4" wp14:editId="53D14FAA">
            <wp:extent cx="5105400" cy="4181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D9F3DF" wp14:editId="156D55D5">
            <wp:extent cx="5153025" cy="32004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9A5C" w14:textId="77777777" w:rsidR="00AB1256" w:rsidRDefault="00AB1256">
      <w:r>
        <w:br w:type="page"/>
      </w:r>
    </w:p>
    <w:p w14:paraId="3D16745E" w14:textId="1399D99D" w:rsidR="00AB1256" w:rsidRDefault="00AB1256">
      <w:r>
        <w:lastRenderedPageBreak/>
        <w:t>Task2</w:t>
      </w:r>
    </w:p>
    <w:p w14:paraId="5D8D5F9C" w14:textId="32382946" w:rsidR="00AB1256" w:rsidRDefault="00AB1256">
      <w:r>
        <w:rPr>
          <w:noProof/>
          <w:lang w:eastAsia="en-GB"/>
        </w:rPr>
        <w:drawing>
          <wp:inline distT="0" distB="0" distL="0" distR="0" wp14:anchorId="16F8A6EC" wp14:editId="56DE2798">
            <wp:extent cx="3370356" cy="5577840"/>
            <wp:effectExtent l="0" t="0" r="190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9364" cy="55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942365" wp14:editId="5B061419">
            <wp:extent cx="2914650" cy="507607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1215" cy="508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7CF5" w14:textId="5AD6CA4B" w:rsidR="00AB1256" w:rsidRDefault="00AB1256">
      <w:r>
        <w:rPr>
          <w:noProof/>
          <w:lang w:eastAsia="en-GB"/>
        </w:rPr>
        <w:drawing>
          <wp:inline distT="0" distB="0" distL="0" distR="0" wp14:anchorId="19637CBE" wp14:editId="70A52585">
            <wp:extent cx="5731510" cy="1500235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6B61D7" wp14:editId="2A954954">
            <wp:extent cx="5943600" cy="20332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7847DB" wp14:editId="1A69890F">
            <wp:extent cx="5943600" cy="4641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15CE4F" wp14:editId="2B9876BB">
            <wp:extent cx="5943600" cy="9169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A918" w14:textId="2E21D075" w:rsidR="00AB1256" w:rsidRDefault="00AB1256">
      <w:r>
        <w:rPr>
          <w:noProof/>
          <w:lang w:eastAsia="en-GB"/>
        </w:rPr>
        <w:drawing>
          <wp:inline distT="0" distB="0" distL="0" distR="0" wp14:anchorId="7E051A2F" wp14:editId="24CA7257">
            <wp:extent cx="594360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316D" w14:textId="7E29AF7A" w:rsidR="00AB1256" w:rsidRDefault="00AB1256">
      <w:r>
        <w:rPr>
          <w:noProof/>
          <w:lang w:eastAsia="en-GB"/>
        </w:rPr>
        <w:lastRenderedPageBreak/>
        <w:drawing>
          <wp:inline distT="0" distB="0" distL="0" distR="0" wp14:anchorId="124F4288" wp14:editId="05B80AFD">
            <wp:extent cx="5943600" cy="74129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CB78" w14:textId="5F668C2F" w:rsidR="008A54A4" w:rsidRDefault="008A54A4">
      <w:r>
        <w:rPr>
          <w:noProof/>
          <w:lang w:eastAsia="en-GB"/>
        </w:rPr>
        <w:drawing>
          <wp:inline distT="0" distB="0" distL="0" distR="0" wp14:anchorId="781EF366" wp14:editId="300D5E3A">
            <wp:extent cx="5636851" cy="1577340"/>
            <wp:effectExtent l="0" t="0" r="254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3191" cy="158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B0FD" w14:textId="002222FF" w:rsidR="008A54A4" w:rsidRDefault="008A54A4">
      <w:r>
        <w:rPr>
          <w:noProof/>
          <w:lang w:eastAsia="en-GB"/>
        </w:rPr>
        <w:lastRenderedPageBreak/>
        <w:drawing>
          <wp:inline distT="0" distB="0" distL="0" distR="0" wp14:anchorId="0EC0DFA2" wp14:editId="488CC218">
            <wp:extent cx="6309360" cy="893826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11087" cy="89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E849" w14:textId="68D9C86F" w:rsidR="008A54A4" w:rsidRDefault="008A54A4">
      <w:r>
        <w:rPr>
          <w:noProof/>
          <w:lang w:eastAsia="en-GB"/>
        </w:rPr>
        <w:lastRenderedPageBreak/>
        <w:drawing>
          <wp:inline distT="0" distB="0" distL="0" distR="0" wp14:anchorId="28C74784" wp14:editId="77E7E0A0">
            <wp:extent cx="6343650" cy="917154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917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522A" w14:textId="5615AF36" w:rsidR="008A54A4" w:rsidRDefault="008A54A4">
      <w:r>
        <w:rPr>
          <w:noProof/>
          <w:lang w:eastAsia="en-GB"/>
        </w:rPr>
        <w:lastRenderedPageBreak/>
        <w:drawing>
          <wp:inline distT="0" distB="0" distL="0" distR="0" wp14:anchorId="18EF9FCF" wp14:editId="0929C908">
            <wp:extent cx="4880610" cy="4378773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5058" cy="43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61FE" w14:textId="001B7050" w:rsidR="008A54A4" w:rsidRDefault="008A54A4">
      <w:r>
        <w:rPr>
          <w:noProof/>
          <w:lang w:eastAsia="en-GB"/>
        </w:rPr>
        <w:drawing>
          <wp:inline distT="0" distB="0" distL="0" distR="0" wp14:anchorId="7EB8B450" wp14:editId="42CBCC00">
            <wp:extent cx="4714875" cy="5562600"/>
            <wp:effectExtent l="0" t="4762" r="4762" b="476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48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E218" w14:textId="7540111B" w:rsidR="008A54A4" w:rsidRDefault="008A54A4">
      <w:r>
        <w:rPr>
          <w:noProof/>
          <w:lang w:eastAsia="en-GB"/>
        </w:rPr>
        <w:lastRenderedPageBreak/>
        <w:drawing>
          <wp:inline distT="0" distB="0" distL="0" distR="0" wp14:anchorId="35DD32B8" wp14:editId="5C45CB5B">
            <wp:extent cx="6206490" cy="7460326"/>
            <wp:effectExtent l="0" t="0" r="381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14022" cy="7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9347" w14:textId="77777777" w:rsidR="00735C3B" w:rsidRDefault="00735C3B"/>
    <w:p w14:paraId="6F6014DF" w14:textId="77777777" w:rsidR="00735C3B" w:rsidRDefault="00735C3B">
      <w:r>
        <w:br w:type="page"/>
      </w:r>
    </w:p>
    <w:p w14:paraId="540D9C55" w14:textId="77777777" w:rsidR="00735C3B" w:rsidRDefault="00735C3B" w:rsidP="00735C3B">
      <w:r>
        <w:lastRenderedPageBreak/>
        <w:t>Answers</w:t>
      </w:r>
    </w:p>
    <w:p w14:paraId="29334352" w14:textId="77777777" w:rsidR="00735C3B" w:rsidRDefault="00735C3B" w:rsidP="00735C3B">
      <w:r>
        <w:t xml:space="preserve">2010 </w:t>
      </w:r>
    </w:p>
    <w:p w14:paraId="2EAA5D7B" w14:textId="77777777" w:rsidR="00735C3B" w:rsidRDefault="00735C3B" w:rsidP="00735C3B">
      <w:r>
        <w:t>Q1</w:t>
      </w:r>
    </w:p>
    <w:p w14:paraId="58D11677" w14:textId="77777777" w:rsidR="00735C3B" w:rsidRDefault="00735C3B" w:rsidP="00735C3B">
      <w:r>
        <w:rPr>
          <w:noProof/>
          <w:lang w:eastAsia="en-GB"/>
        </w:rPr>
        <w:drawing>
          <wp:inline distT="0" distB="0" distL="0" distR="0" wp14:anchorId="0B0C89DF" wp14:editId="7B11F099">
            <wp:extent cx="5464098" cy="6937875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9016" cy="693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CAD0" w14:textId="77777777" w:rsidR="00735C3B" w:rsidRDefault="00735C3B" w:rsidP="00735C3B">
      <w:r>
        <w:rPr>
          <w:noProof/>
          <w:lang w:eastAsia="en-GB"/>
        </w:rPr>
        <w:lastRenderedPageBreak/>
        <w:drawing>
          <wp:inline distT="0" distB="0" distL="0" distR="0" wp14:anchorId="7A480D72" wp14:editId="3938D5F6">
            <wp:extent cx="5597912" cy="5063439"/>
            <wp:effectExtent l="0" t="0" r="317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97225" cy="506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4750878" wp14:editId="28D2D616">
            <wp:extent cx="5843239" cy="8132473"/>
            <wp:effectExtent l="0" t="0" r="5715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2509" cy="814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EE27" w14:textId="77777777" w:rsidR="00735C3B" w:rsidRDefault="00735C3B">
      <w:r>
        <w:br w:type="page"/>
      </w:r>
    </w:p>
    <w:p w14:paraId="500AA1B0" w14:textId="74361588" w:rsidR="00735C3B" w:rsidRDefault="00735C3B">
      <w:r>
        <w:lastRenderedPageBreak/>
        <w:t>2014</w:t>
      </w:r>
    </w:p>
    <w:p w14:paraId="485C2F61" w14:textId="77777777" w:rsidR="00735C3B" w:rsidRDefault="00735C3B">
      <w:r>
        <w:t>Task1</w:t>
      </w:r>
    </w:p>
    <w:p w14:paraId="3B6BD273" w14:textId="13927242" w:rsidR="00735C3B" w:rsidRDefault="00735C3B">
      <w:r>
        <w:t xml:space="preserve"> </w:t>
      </w:r>
      <w:r>
        <w:rPr>
          <w:noProof/>
          <w:lang w:eastAsia="en-GB"/>
        </w:rPr>
        <w:drawing>
          <wp:inline distT="0" distB="0" distL="0" distR="0" wp14:anchorId="7FAD65E5" wp14:editId="00338306">
            <wp:extent cx="5818816" cy="276550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06938" cy="275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336D" w14:textId="1F349170" w:rsidR="00735C3B" w:rsidRDefault="00735C3B">
      <w:r>
        <w:rPr>
          <w:noProof/>
          <w:lang w:eastAsia="en-GB"/>
        </w:rPr>
        <w:drawing>
          <wp:inline distT="0" distB="0" distL="0" distR="0" wp14:anchorId="19F9A0A8" wp14:editId="30459FEF">
            <wp:extent cx="5642517" cy="608219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51468" cy="609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5396" w14:textId="6C073D2A" w:rsidR="00735C3B" w:rsidRDefault="00735C3B">
      <w:r>
        <w:rPr>
          <w:noProof/>
          <w:lang w:eastAsia="en-GB"/>
        </w:rPr>
        <w:lastRenderedPageBreak/>
        <w:drawing>
          <wp:inline distT="0" distB="0" distL="0" distR="0" wp14:anchorId="65B1CC70" wp14:editId="70FCD90C">
            <wp:extent cx="4505325" cy="22955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A4EF" w14:textId="011617E2" w:rsidR="00735C3B" w:rsidRDefault="00735C3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47AA299" wp14:editId="7B81E1EB">
            <wp:extent cx="5424428" cy="4215161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46729" cy="423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C3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BBF27E9" wp14:editId="3F9E6877">
            <wp:extent cx="5375658" cy="267629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80182" cy="2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B314" w14:textId="77777777" w:rsidR="00735C3B" w:rsidRDefault="00735C3B">
      <w:r>
        <w:br w:type="page"/>
      </w:r>
    </w:p>
    <w:p w14:paraId="45BD0FDB" w14:textId="5112355D" w:rsidR="00735C3B" w:rsidRDefault="00735C3B">
      <w:r>
        <w:rPr>
          <w:noProof/>
          <w:lang w:eastAsia="en-GB"/>
        </w:rPr>
        <w:lastRenderedPageBreak/>
        <w:drawing>
          <wp:inline distT="0" distB="0" distL="0" distR="0" wp14:anchorId="6FB1D7B4" wp14:editId="06D36136">
            <wp:extent cx="5812449" cy="4148253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08572" cy="414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065E" w14:textId="20D1F318" w:rsidR="00735C3B" w:rsidRDefault="00735C3B">
      <w:bookmarkStart w:id="0" w:name="_GoBack"/>
      <w:r>
        <w:rPr>
          <w:noProof/>
          <w:lang w:eastAsia="en-GB"/>
        </w:rPr>
        <w:drawing>
          <wp:inline distT="0" distB="0" distL="0" distR="0" wp14:anchorId="3167ABEC" wp14:editId="5CB51828">
            <wp:extent cx="6148104" cy="1449658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44003" cy="144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5C3B" w:rsidSect="00AB1256">
      <w:pgSz w:w="11906" w:h="16838"/>
      <w:pgMar w:top="709" w:right="991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1B2"/>
    <w:rsid w:val="00735C3B"/>
    <w:rsid w:val="008A54A4"/>
    <w:rsid w:val="00965356"/>
    <w:rsid w:val="00AB1256"/>
    <w:rsid w:val="00CB21B2"/>
    <w:rsid w:val="00EC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2CD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7DB37F5B7D846863E694E3DBB3DA1" ma:contentTypeVersion="1" ma:contentTypeDescription="Create a new document." ma:contentTypeScope="" ma:versionID="ac753e4bffcb6403742c7c6ad5a49cf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D6DBF9D-7436-456E-8B98-316C0F4130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0C4023-279B-4C5F-8652-715359E97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6FE943-27AC-48F1-A053-01758947C368}">
  <ds:schemaRefs>
    <ds:schemaRef ds:uri="http://schemas.microsoft.com/sharepoint/v3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9FFAA4AB</Template>
  <TotalTime>6</TotalTime>
  <Pages>19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McCarthy-Holland</dc:creator>
  <cp:lastModifiedBy>Joe McCarthy-Holland</cp:lastModifiedBy>
  <cp:revision>4</cp:revision>
  <cp:lastPrinted>2015-04-30T09:23:00Z</cp:lastPrinted>
  <dcterms:created xsi:type="dcterms:W3CDTF">2015-04-30T10:54:00Z</dcterms:created>
  <dcterms:modified xsi:type="dcterms:W3CDTF">2015-04-30T11:00:00Z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0x0101002CD7DB37F5B7D846863E694E3DBB3DA1</vt:lpwstr>
  </property>
</Properties>
</file>