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62F3A2" w14:textId="77777777" w:rsidR="00EC2478" w:rsidRDefault="00BF562E" w:rsidP="00BF562E">
      <w:pPr>
        <w:pStyle w:val="Heading1"/>
      </w:pPr>
      <w:r>
        <w:t>Section B “Interesting” Questions</w:t>
      </w:r>
    </w:p>
    <w:p w14:paraId="7529564E" w14:textId="392014EB" w:rsidR="00BF562E" w:rsidRDefault="00BF562E" w:rsidP="00BF562E">
      <w:pPr>
        <w:pStyle w:val="Heading3"/>
      </w:pPr>
      <w:r>
        <w:t>2009</w:t>
      </w:r>
      <w:r w:rsidR="00F76670">
        <w:t>)</w:t>
      </w:r>
    </w:p>
    <w:p w14:paraId="4DE0E0FA" w14:textId="77777777" w:rsidR="00BF562E" w:rsidRDefault="00BF562E" w:rsidP="00BF562E">
      <w:r>
        <w:rPr>
          <w:noProof/>
          <w:lang w:eastAsia="en-GB"/>
        </w:rPr>
        <w:drawing>
          <wp:inline distT="0" distB="0" distL="0" distR="0" wp14:anchorId="4095F63F" wp14:editId="54149325">
            <wp:extent cx="5731510" cy="5707016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0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3AD5D" w14:textId="77777777" w:rsidR="00F76670" w:rsidRDefault="00F76670" w:rsidP="00F76670">
      <w:pPr>
        <w:tabs>
          <w:tab w:val="right" w:leader="dot" w:pos="8647"/>
        </w:tabs>
      </w:pPr>
      <w:r>
        <w:tab/>
      </w:r>
    </w:p>
    <w:p w14:paraId="3EBE9AC2" w14:textId="77777777" w:rsidR="00F76670" w:rsidRDefault="00F76670" w:rsidP="00F76670">
      <w:pPr>
        <w:tabs>
          <w:tab w:val="right" w:leader="dot" w:pos="8647"/>
        </w:tabs>
      </w:pPr>
      <w:r>
        <w:tab/>
      </w:r>
    </w:p>
    <w:p w14:paraId="3143D361" w14:textId="77777777" w:rsidR="00F76670" w:rsidRDefault="00F76670" w:rsidP="00F76670">
      <w:pPr>
        <w:tabs>
          <w:tab w:val="right" w:leader="dot" w:pos="8647"/>
        </w:tabs>
      </w:pPr>
      <w:r>
        <w:tab/>
      </w:r>
    </w:p>
    <w:p w14:paraId="1210EDFB" w14:textId="77777777" w:rsidR="00F76670" w:rsidRDefault="00F76670" w:rsidP="00F76670">
      <w:pPr>
        <w:tabs>
          <w:tab w:val="right" w:leader="dot" w:pos="8647"/>
        </w:tabs>
      </w:pPr>
      <w:r>
        <w:tab/>
      </w:r>
    </w:p>
    <w:p w14:paraId="2E868370" w14:textId="77777777" w:rsidR="00F76670" w:rsidRDefault="00F76670" w:rsidP="00F76670">
      <w:pPr>
        <w:tabs>
          <w:tab w:val="right" w:leader="dot" w:pos="8647"/>
        </w:tabs>
      </w:pPr>
      <w:r>
        <w:tab/>
      </w:r>
    </w:p>
    <w:p w14:paraId="796D1D93" w14:textId="77777777" w:rsidR="00F76670" w:rsidRDefault="00F76670" w:rsidP="00F76670">
      <w:pPr>
        <w:tabs>
          <w:tab w:val="right" w:leader="dot" w:pos="8647"/>
        </w:tabs>
      </w:pPr>
      <w:r>
        <w:tab/>
      </w:r>
    </w:p>
    <w:p w14:paraId="6A1491F3" w14:textId="77777777" w:rsidR="00F76670" w:rsidRDefault="00F76670" w:rsidP="00F76670">
      <w:pPr>
        <w:tabs>
          <w:tab w:val="right" w:leader="dot" w:pos="8647"/>
        </w:tabs>
      </w:pPr>
      <w:r>
        <w:tab/>
      </w:r>
    </w:p>
    <w:p w14:paraId="323019BB" w14:textId="77777777" w:rsidR="00F76670" w:rsidRDefault="00F76670" w:rsidP="00F76670">
      <w:pPr>
        <w:tabs>
          <w:tab w:val="right" w:leader="dot" w:pos="8647"/>
        </w:tabs>
      </w:pPr>
      <w:r>
        <w:tab/>
        <w:t>(5 marks)</w:t>
      </w:r>
    </w:p>
    <w:p w14:paraId="7A57D779" w14:textId="77777777" w:rsidR="00BF562E" w:rsidRDefault="00BF562E" w:rsidP="00BF562E">
      <w:r>
        <w:rPr>
          <w:noProof/>
          <w:lang w:eastAsia="en-GB"/>
        </w:rPr>
        <w:lastRenderedPageBreak/>
        <w:drawing>
          <wp:inline distT="0" distB="0" distL="0" distR="0" wp14:anchorId="345DDE7D" wp14:editId="102D3868">
            <wp:extent cx="5731510" cy="7463822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6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2342C" w14:textId="77777777" w:rsidR="00BF562E" w:rsidRDefault="00BF562E" w:rsidP="00BF562E">
      <w:r>
        <w:rPr>
          <w:noProof/>
          <w:lang w:eastAsia="en-GB"/>
        </w:rPr>
        <w:lastRenderedPageBreak/>
        <w:drawing>
          <wp:inline distT="0" distB="0" distL="0" distR="0" wp14:anchorId="31D99CD6" wp14:editId="04629A48">
            <wp:extent cx="5731510" cy="504936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4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2F29" w14:textId="77777777" w:rsidR="00BF562E" w:rsidRDefault="00BF562E" w:rsidP="00BF562E">
      <w:r>
        <w:rPr>
          <w:noProof/>
          <w:lang w:eastAsia="en-GB"/>
        </w:rPr>
        <w:drawing>
          <wp:inline distT="0" distB="0" distL="0" distR="0" wp14:anchorId="55C57C25" wp14:editId="143875EE">
            <wp:extent cx="5731510" cy="3400329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6140E" w14:textId="77777777" w:rsidR="00F76670" w:rsidRDefault="00F76670" w:rsidP="00BF562E">
      <w:r>
        <w:rPr>
          <w:noProof/>
          <w:lang w:eastAsia="en-GB"/>
        </w:rPr>
        <w:lastRenderedPageBreak/>
        <w:drawing>
          <wp:inline distT="0" distB="0" distL="0" distR="0" wp14:anchorId="5510E0CF" wp14:editId="038D4BA1">
            <wp:extent cx="5731510" cy="54804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C46F6" w14:textId="77777777" w:rsidR="00F76670" w:rsidRDefault="00F76670" w:rsidP="00F76670">
      <w:pPr>
        <w:pStyle w:val="Heading3"/>
      </w:pPr>
      <w:r>
        <w:lastRenderedPageBreak/>
        <w:t>2010 (Q3</w:t>
      </w:r>
      <w:r>
        <w:sym w:font="Wingdings" w:char="F0E0"/>
      </w:r>
      <w:r>
        <w:t>Q)</w:t>
      </w:r>
    </w:p>
    <w:p w14:paraId="4C3B182B" w14:textId="77777777" w:rsidR="00F76670" w:rsidRDefault="00F76670" w:rsidP="00F76670">
      <w:r>
        <w:rPr>
          <w:noProof/>
          <w:lang w:eastAsia="en-GB"/>
        </w:rPr>
        <w:drawing>
          <wp:inline distT="0" distB="0" distL="0" distR="0" wp14:anchorId="5E9B1E94" wp14:editId="7FF0EB5A">
            <wp:extent cx="5731510" cy="6038293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3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B0A6E" w14:textId="77777777" w:rsidR="00F76670" w:rsidRDefault="00F76670" w:rsidP="00F76670">
      <w:r>
        <w:rPr>
          <w:noProof/>
          <w:lang w:eastAsia="en-GB"/>
        </w:rPr>
        <w:drawing>
          <wp:inline distT="0" distB="0" distL="0" distR="0" wp14:anchorId="5881E8DC" wp14:editId="0ACF21DB">
            <wp:extent cx="5731510" cy="2271172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BEB83" w14:textId="77777777" w:rsidR="00F76670" w:rsidRDefault="00F76670" w:rsidP="00F76670">
      <w:r>
        <w:rPr>
          <w:noProof/>
          <w:lang w:eastAsia="en-GB"/>
        </w:rPr>
        <w:lastRenderedPageBreak/>
        <w:drawing>
          <wp:inline distT="0" distB="0" distL="0" distR="0" wp14:anchorId="4752918B" wp14:editId="45A66A2C">
            <wp:extent cx="5731510" cy="3873668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6DA5A" w14:textId="77777777" w:rsidR="00F76670" w:rsidRDefault="00F76670" w:rsidP="00F76670">
      <w:r>
        <w:rPr>
          <w:noProof/>
          <w:lang w:eastAsia="en-GB"/>
        </w:rPr>
        <w:drawing>
          <wp:inline distT="0" distB="0" distL="0" distR="0" wp14:anchorId="1C43EA4F" wp14:editId="7480A7BF">
            <wp:extent cx="5731510" cy="4554591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39FC3" w14:textId="77777777" w:rsidR="00F76670" w:rsidRDefault="00F76670" w:rsidP="00F76670">
      <w:r>
        <w:rPr>
          <w:noProof/>
          <w:lang w:eastAsia="en-GB"/>
        </w:rPr>
        <w:lastRenderedPageBreak/>
        <w:drawing>
          <wp:inline distT="0" distB="0" distL="0" distR="0" wp14:anchorId="06B03C6E" wp14:editId="320B0D1F">
            <wp:extent cx="5731510" cy="5917049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1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D032AD6" wp14:editId="2D8F4602">
            <wp:extent cx="5731510" cy="2591426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C7D94B7" wp14:editId="28BF1017">
            <wp:extent cx="5731510" cy="6541637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4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4D96C" w14:textId="77777777" w:rsidR="00F76670" w:rsidRDefault="00F76670" w:rsidP="00F76670">
      <w:pPr>
        <w:pStyle w:val="Heading3"/>
      </w:pPr>
      <w:r>
        <w:lastRenderedPageBreak/>
        <w:t>2011(Q4</w:t>
      </w:r>
      <w:r>
        <w:sym w:font="Wingdings" w:char="F0E0"/>
      </w:r>
    </w:p>
    <w:p w14:paraId="7E0FC319" w14:textId="77777777" w:rsidR="009E0D27" w:rsidRDefault="00F76670" w:rsidP="00F76670">
      <w:r>
        <w:rPr>
          <w:noProof/>
          <w:lang w:eastAsia="en-GB"/>
        </w:rPr>
        <w:drawing>
          <wp:inline distT="0" distB="0" distL="0" distR="0" wp14:anchorId="44D91381" wp14:editId="56CE0AD6">
            <wp:extent cx="5731510" cy="5076918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7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5FF6B" w14:textId="3DBC8460" w:rsidR="00F76670" w:rsidRDefault="00F76670" w:rsidP="00F76670">
      <w:r>
        <w:rPr>
          <w:noProof/>
          <w:lang w:eastAsia="en-GB"/>
        </w:rPr>
        <w:lastRenderedPageBreak/>
        <w:drawing>
          <wp:inline distT="0" distB="0" distL="0" distR="0" wp14:anchorId="39829ED1" wp14:editId="6313810E">
            <wp:extent cx="5731510" cy="7508523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E4ADAB6" wp14:editId="18B57626">
            <wp:extent cx="5731510" cy="5523314"/>
            <wp:effectExtent l="0" t="0" r="254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2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482575D" wp14:editId="175E502C">
            <wp:extent cx="5731510" cy="2939848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836631B" wp14:editId="7984C258">
            <wp:extent cx="5731510" cy="5248985"/>
            <wp:effectExtent l="0" t="0" r="254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4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47706" w14:textId="77777777" w:rsidR="00F76670" w:rsidRDefault="00F76670" w:rsidP="00F76670">
      <w:pPr>
        <w:pStyle w:val="Heading3"/>
      </w:pPr>
      <w:r>
        <w:lastRenderedPageBreak/>
        <w:t>2012</w:t>
      </w:r>
    </w:p>
    <w:p w14:paraId="15370224" w14:textId="77777777" w:rsidR="003962F0" w:rsidRDefault="00F57DDC" w:rsidP="00F57DDC">
      <w:r>
        <w:rPr>
          <w:noProof/>
          <w:lang w:eastAsia="en-GB"/>
        </w:rPr>
        <w:drawing>
          <wp:inline distT="0" distB="0" distL="0" distR="0" wp14:anchorId="7520AB5E" wp14:editId="015B29AB">
            <wp:extent cx="5731510" cy="5891331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9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9D433" w14:textId="77777777" w:rsidR="00F57DDC" w:rsidRDefault="00F57DDC" w:rsidP="00F57DDC">
      <w:r>
        <w:rPr>
          <w:noProof/>
          <w:lang w:eastAsia="en-GB"/>
        </w:rPr>
        <w:lastRenderedPageBreak/>
        <w:drawing>
          <wp:inline distT="0" distB="0" distL="0" distR="0" wp14:anchorId="215A239E" wp14:editId="1A153B78">
            <wp:extent cx="5731510" cy="5096513"/>
            <wp:effectExtent l="0" t="0" r="254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9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B972C1E" wp14:editId="318461F7">
            <wp:extent cx="5731510" cy="3176824"/>
            <wp:effectExtent l="0" t="0" r="254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EAF0178" wp14:editId="5AD83009">
            <wp:extent cx="5731510" cy="6991707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9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2B7A223" wp14:editId="49D3DC86">
            <wp:extent cx="5731510" cy="7531792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EA069" w14:textId="77777777" w:rsidR="00F57DDC" w:rsidRDefault="00F57DDC" w:rsidP="00F57DDC"/>
    <w:p w14:paraId="0ECCCDF7" w14:textId="77777777" w:rsidR="00F57DDC" w:rsidRDefault="00F57DDC" w:rsidP="00F57DDC">
      <w:pPr>
        <w:pStyle w:val="Heading3"/>
      </w:pPr>
      <w:r>
        <w:lastRenderedPageBreak/>
        <w:t>2013</w:t>
      </w:r>
      <w:r>
        <w:rPr>
          <w:noProof/>
          <w:lang w:eastAsia="en-GB"/>
        </w:rPr>
        <w:drawing>
          <wp:inline distT="0" distB="0" distL="0" distR="0" wp14:anchorId="5FBFE947" wp14:editId="60653882">
            <wp:extent cx="5731510" cy="6518368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1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35CCC3" wp14:editId="78FD2024">
            <wp:extent cx="5731510" cy="1827837"/>
            <wp:effectExtent l="0" t="0" r="254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1C6F3F9" wp14:editId="688A6AB3">
            <wp:extent cx="5731510" cy="5228166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2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12C4DAA" wp14:editId="3BAC372B">
            <wp:extent cx="5731510" cy="3060479"/>
            <wp:effectExtent l="0" t="0" r="254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8CD403D" wp14:editId="55265946">
            <wp:extent cx="5731510" cy="2140131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62CD5" w14:textId="77777777" w:rsidR="00F57DDC" w:rsidRDefault="00F57DDC" w:rsidP="00F57DDC">
      <w:pPr>
        <w:rPr>
          <w:rFonts w:asciiTheme="majorHAnsi" w:eastAsiaTheme="majorEastAsia" w:hAnsiTheme="majorHAnsi" w:cstheme="majorBidi"/>
          <w:color w:val="4F81BD" w:themeColor="accent1"/>
        </w:rPr>
      </w:pPr>
      <w:r>
        <w:br w:type="page"/>
      </w:r>
    </w:p>
    <w:p w14:paraId="21F2D8BF" w14:textId="77777777" w:rsidR="00F57DDC" w:rsidRDefault="00F57DDC" w:rsidP="00F57DDC">
      <w:pPr>
        <w:pStyle w:val="Heading3"/>
      </w:pPr>
    </w:p>
    <w:p w14:paraId="7C71EA67" w14:textId="77777777" w:rsidR="00F57DDC" w:rsidRDefault="00F57DDC" w:rsidP="00F57DDC">
      <w:pPr>
        <w:pStyle w:val="Heading3"/>
      </w:pPr>
      <w:r>
        <w:rPr>
          <w:noProof/>
          <w:lang w:eastAsia="en-GB"/>
        </w:rPr>
        <w:drawing>
          <wp:inline distT="0" distB="0" distL="0" distR="0" wp14:anchorId="3B3BA899" wp14:editId="7ABFCB12">
            <wp:extent cx="5731510" cy="3639141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ADE7B69" wp14:editId="34312703">
            <wp:extent cx="5731510" cy="4060432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A7B83" w14:textId="77777777" w:rsidR="00F57DDC" w:rsidRDefault="00F57DDC" w:rsidP="00F57DDC">
      <w:pPr>
        <w:pStyle w:val="Heading3"/>
      </w:pPr>
      <w:r>
        <w:rPr>
          <w:noProof/>
          <w:lang w:eastAsia="en-GB"/>
        </w:rPr>
        <w:lastRenderedPageBreak/>
        <w:drawing>
          <wp:inline distT="0" distB="0" distL="0" distR="0" wp14:anchorId="5CB27CF3" wp14:editId="46704E78">
            <wp:extent cx="5731510" cy="6302212"/>
            <wp:effectExtent l="0" t="0" r="254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0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D7F236A" wp14:editId="717E80D5">
            <wp:extent cx="5731510" cy="2011540"/>
            <wp:effectExtent l="0" t="0" r="254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12171" w14:textId="77777777" w:rsidR="00F57DDC" w:rsidRDefault="00F57DDC" w:rsidP="00F57DDC">
      <w:pPr>
        <w:pStyle w:val="Heading3"/>
      </w:pPr>
      <w:r>
        <w:t>2014</w:t>
      </w:r>
    </w:p>
    <w:p w14:paraId="278C9F27" w14:textId="77777777" w:rsidR="00247C0A" w:rsidRDefault="00F57DDC" w:rsidP="00247C0A">
      <w:pPr>
        <w:pStyle w:val="Heading1"/>
      </w:pPr>
      <w:r>
        <w:rPr>
          <w:noProof/>
          <w:lang w:eastAsia="en-GB"/>
        </w:rPr>
        <w:lastRenderedPageBreak/>
        <w:drawing>
          <wp:inline distT="0" distB="0" distL="0" distR="0" wp14:anchorId="1D2157BA" wp14:editId="232F4739">
            <wp:extent cx="5731510" cy="6117897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1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CC2893" wp14:editId="1E3D8B90">
            <wp:extent cx="5731510" cy="228770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A1FC5F7" wp14:editId="6FFA667A">
            <wp:extent cx="5731510" cy="747239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7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43A36AD" wp14:editId="78507B76">
            <wp:extent cx="5731510" cy="7607722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0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29D5E5F" wp14:editId="2A3A29C5">
            <wp:extent cx="5731510" cy="7631604"/>
            <wp:effectExtent l="0" t="0" r="254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4613A71" wp14:editId="710BCCA7">
            <wp:extent cx="5731510" cy="4925669"/>
            <wp:effectExtent l="0" t="0" r="254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CB70712" wp14:editId="449726AA">
            <wp:extent cx="5731510" cy="3341544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5B31B9A" wp14:editId="7336C699">
            <wp:extent cx="5731510" cy="6360384"/>
            <wp:effectExtent l="0" t="0" r="254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6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2705C" w14:textId="77777777" w:rsidR="00247C0A" w:rsidRDefault="00247C0A" w:rsidP="00247C0A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br w:type="page"/>
      </w:r>
    </w:p>
    <w:p w14:paraId="365D676B" w14:textId="77777777" w:rsidR="00247C0A" w:rsidRDefault="00247C0A" w:rsidP="00247C0A">
      <w:pPr>
        <w:pStyle w:val="Heading3"/>
      </w:pPr>
      <w:r>
        <w:lastRenderedPageBreak/>
        <w:t xml:space="preserve">2009 </w:t>
      </w:r>
      <w:r w:rsidR="003962F0">
        <w:t>Mark Scheme</w:t>
      </w:r>
    </w:p>
    <w:p w14:paraId="38554039" w14:textId="77777777" w:rsidR="00247C0A" w:rsidRDefault="00247C0A" w:rsidP="00247C0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76DCBE7" wp14:editId="6A341B2E">
            <wp:extent cx="5731510" cy="2733489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DA812" w14:textId="77777777" w:rsidR="00247C0A" w:rsidRDefault="00247C0A" w:rsidP="00247C0A">
      <w:r>
        <w:rPr>
          <w:noProof/>
          <w:lang w:eastAsia="en-GB"/>
        </w:rPr>
        <w:drawing>
          <wp:inline distT="0" distB="0" distL="0" distR="0" wp14:anchorId="6C03B1BD" wp14:editId="64C68D6E">
            <wp:extent cx="5731510" cy="6215259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1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57A75" w14:textId="77777777" w:rsidR="00247C0A" w:rsidRDefault="00247C0A" w:rsidP="00247C0A">
      <w:r>
        <w:rPr>
          <w:noProof/>
          <w:lang w:eastAsia="en-GB"/>
        </w:rPr>
        <w:lastRenderedPageBreak/>
        <w:drawing>
          <wp:inline distT="0" distB="0" distL="0" distR="0" wp14:anchorId="302C92D9" wp14:editId="390A5929">
            <wp:extent cx="5731510" cy="2050117"/>
            <wp:effectExtent l="0" t="0" r="254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78BA8" w14:textId="77777777" w:rsidR="00247C0A" w:rsidRDefault="00247C0A" w:rsidP="00247C0A">
      <w:pPr>
        <w:pStyle w:val="Heading3"/>
      </w:pPr>
      <w:r>
        <w:t>2010</w:t>
      </w:r>
      <w:r w:rsidR="003962F0">
        <w:t xml:space="preserve"> </w:t>
      </w:r>
      <w:r w:rsidR="003962F0">
        <w:t>Mark Scheme</w:t>
      </w:r>
    </w:p>
    <w:p w14:paraId="68E58BDD" w14:textId="77777777" w:rsidR="00247C0A" w:rsidRDefault="003962F0" w:rsidP="003962F0">
      <w:r>
        <w:rPr>
          <w:noProof/>
          <w:lang w:eastAsia="en-GB"/>
        </w:rPr>
        <w:drawing>
          <wp:inline distT="0" distB="0" distL="0" distR="0" wp14:anchorId="5D0B5AED" wp14:editId="17AC188E">
            <wp:extent cx="5731510" cy="587663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7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38356" w14:textId="77777777" w:rsidR="003962F0" w:rsidRDefault="003962F0" w:rsidP="003962F0">
      <w:r>
        <w:rPr>
          <w:noProof/>
          <w:lang w:eastAsia="en-GB"/>
        </w:rPr>
        <w:lastRenderedPageBreak/>
        <w:drawing>
          <wp:inline distT="0" distB="0" distL="0" distR="0" wp14:anchorId="4036CCFD" wp14:editId="1162D1BE">
            <wp:extent cx="5731510" cy="4414365"/>
            <wp:effectExtent l="0" t="0" r="254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26337" w14:textId="77777777" w:rsidR="003962F0" w:rsidRDefault="003962F0" w:rsidP="003962F0">
      <w:pPr>
        <w:pStyle w:val="Heading3"/>
      </w:pPr>
      <w:r>
        <w:lastRenderedPageBreak/>
        <w:t>2011 Mark Scheme</w:t>
      </w:r>
    </w:p>
    <w:p w14:paraId="16315291" w14:textId="31234A01" w:rsidR="009E0D27" w:rsidRDefault="003962F0" w:rsidP="003962F0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715129C" wp14:editId="1E77A112">
            <wp:extent cx="5731510" cy="4795241"/>
            <wp:effectExtent l="0" t="0" r="2540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9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2F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E6B046E" wp14:editId="1A95E873">
            <wp:extent cx="5731510" cy="2399764"/>
            <wp:effectExtent l="0" t="0" r="254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2F0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04033A41" wp14:editId="5E72C959">
            <wp:extent cx="5713279" cy="4457700"/>
            <wp:effectExtent l="0" t="0" r="190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10748" cy="44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2F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5A5778A" wp14:editId="07E79FFC">
            <wp:extent cx="5731510" cy="4846678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236A047" w14:textId="77777777" w:rsidR="003962F0" w:rsidRDefault="003962F0" w:rsidP="003962F0">
      <w:pPr>
        <w:pStyle w:val="Heading3"/>
        <w:rPr>
          <w:noProof/>
          <w:lang w:eastAsia="en-GB"/>
        </w:rPr>
      </w:pPr>
      <w:r>
        <w:lastRenderedPageBreak/>
        <w:t>2012</w:t>
      </w:r>
      <w:r w:rsidRPr="003962F0">
        <w:rPr>
          <w:noProof/>
          <w:lang w:eastAsia="en-GB"/>
        </w:rPr>
        <w:t xml:space="preserve"> </w:t>
      </w:r>
      <w:r>
        <w:rPr>
          <w:noProof/>
          <w:lang w:eastAsia="en-GB"/>
        </w:rPr>
        <w:t>Mark Scheme</w:t>
      </w:r>
      <w:r>
        <w:rPr>
          <w:noProof/>
          <w:lang w:eastAsia="en-GB"/>
        </w:rPr>
        <w:drawing>
          <wp:inline distT="0" distB="0" distL="0" distR="0" wp14:anchorId="5BF13886" wp14:editId="50124C70">
            <wp:extent cx="5731510" cy="7656097"/>
            <wp:effectExtent l="0" t="0" r="2540" b="25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F90F8" w14:textId="77777777" w:rsidR="003962F0" w:rsidRDefault="003962F0">
      <w:pPr>
        <w:rPr>
          <w:rFonts w:asciiTheme="majorHAnsi" w:eastAsiaTheme="majorEastAsia" w:hAnsiTheme="majorHAnsi" w:cstheme="majorBidi"/>
          <w:b/>
          <w:bCs/>
          <w:color w:val="4F81BD" w:themeColor="accent1"/>
          <w:lang w:eastAsia="en-GB"/>
        </w:rPr>
      </w:pPr>
      <w:r>
        <w:rPr>
          <w:lang w:eastAsia="en-GB"/>
        </w:rPr>
        <w:br w:type="page"/>
      </w:r>
    </w:p>
    <w:p w14:paraId="1E595762" w14:textId="77777777" w:rsidR="003962F0" w:rsidRDefault="003962F0" w:rsidP="003962F0">
      <w:pPr>
        <w:pStyle w:val="Heading3"/>
        <w:rPr>
          <w:lang w:eastAsia="en-GB"/>
        </w:rPr>
      </w:pPr>
    </w:p>
    <w:p w14:paraId="647A038C" w14:textId="77777777" w:rsidR="003962F0" w:rsidRDefault="003962F0" w:rsidP="003962F0">
      <w:pPr>
        <w:pStyle w:val="Heading3"/>
        <w:rPr>
          <w:lang w:eastAsia="en-GB"/>
        </w:rPr>
      </w:pPr>
      <w:r>
        <w:rPr>
          <w:lang w:eastAsia="en-GB"/>
        </w:rPr>
        <w:t>2013 Mark Scheme</w:t>
      </w:r>
    </w:p>
    <w:p w14:paraId="37E6ED7F" w14:textId="77777777" w:rsidR="003962F0" w:rsidRDefault="003962F0" w:rsidP="003962F0">
      <w:pPr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690B43C5" wp14:editId="7033C9A9">
            <wp:extent cx="5731510" cy="2941685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20099" w14:textId="77777777" w:rsidR="003962F0" w:rsidRDefault="003962F0" w:rsidP="003962F0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DCC4438" wp14:editId="7061DA81">
            <wp:extent cx="5731510" cy="6174232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7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DB0CA" w14:textId="77777777" w:rsidR="003962F0" w:rsidRDefault="003962F0" w:rsidP="003962F0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5086F9C" wp14:editId="5FAEB17A">
            <wp:extent cx="5731510" cy="7398914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9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432F6" w14:textId="77777777" w:rsidR="003962F0" w:rsidRDefault="003962F0" w:rsidP="003962F0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BDB6E43" wp14:editId="3C21CB1E">
            <wp:extent cx="5731510" cy="4236786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3F1B0" w14:textId="77777777" w:rsidR="003962F0" w:rsidRDefault="003962F0" w:rsidP="003962F0">
      <w:pPr>
        <w:pStyle w:val="Heading3"/>
        <w:rPr>
          <w:lang w:eastAsia="en-GB"/>
        </w:rPr>
      </w:pPr>
      <w:r>
        <w:rPr>
          <w:lang w:eastAsia="en-GB"/>
        </w:rPr>
        <w:t>2014 Mark Scheme</w:t>
      </w:r>
    </w:p>
    <w:p w14:paraId="237BE37A" w14:textId="77777777" w:rsidR="003962F0" w:rsidRDefault="003962F0" w:rsidP="003962F0">
      <w:pPr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777A2260" wp14:editId="2385ACF8">
            <wp:extent cx="5731510" cy="3407064"/>
            <wp:effectExtent l="0" t="0" r="2540" b="31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2806E" w14:textId="77777777" w:rsidR="003962F0" w:rsidRPr="003962F0" w:rsidRDefault="003962F0" w:rsidP="003962F0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A4975BE" wp14:editId="4F36D715">
            <wp:extent cx="5731510" cy="5699668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9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62F0" w:rsidRPr="003962F0" w:rsidSect="00247C0A">
      <w:headerReference w:type="default" r:id="rId65"/>
      <w:footerReference w:type="default" r:id="rId66"/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1A8173" w14:textId="77777777" w:rsidR="003962F0" w:rsidRDefault="003962F0" w:rsidP="003962F0">
      <w:pPr>
        <w:spacing w:after="0" w:line="240" w:lineRule="auto"/>
      </w:pPr>
      <w:r>
        <w:separator/>
      </w:r>
    </w:p>
  </w:endnote>
  <w:endnote w:type="continuationSeparator" w:id="0">
    <w:p w14:paraId="373F1D6F" w14:textId="77777777" w:rsidR="003962F0" w:rsidRDefault="003962F0" w:rsidP="00396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28935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BCFC90" w14:textId="699F1316" w:rsidR="009E0D27" w:rsidRDefault="009E0D27" w:rsidP="009E0D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435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E63166" w14:textId="77777777" w:rsidR="003962F0" w:rsidRDefault="003962F0" w:rsidP="003962F0">
      <w:pPr>
        <w:spacing w:after="0" w:line="240" w:lineRule="auto"/>
      </w:pPr>
      <w:r>
        <w:separator/>
      </w:r>
    </w:p>
  </w:footnote>
  <w:footnote w:type="continuationSeparator" w:id="0">
    <w:p w14:paraId="40BC7FA3" w14:textId="77777777" w:rsidR="003962F0" w:rsidRDefault="003962F0" w:rsidP="00396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1634AD" w14:textId="021D369F" w:rsidR="009E0D27" w:rsidRDefault="009E0D27">
    <w:pPr>
      <w:pStyle w:val="Header"/>
    </w:pPr>
    <w:r>
      <w:t>Godalming College</w:t>
    </w:r>
    <w:r>
      <w:tab/>
    </w:r>
    <w:r w:rsidRPr="00304358">
      <w:rPr>
        <w:b/>
        <w:sz w:val="26"/>
      </w:rPr>
      <w:t xml:space="preserve">EMPA Section </w:t>
    </w:r>
    <w:r w:rsidR="00304358" w:rsidRPr="00304358">
      <w:rPr>
        <w:b/>
        <w:sz w:val="26"/>
      </w:rPr>
      <w:t>B</w:t>
    </w:r>
    <w:r w:rsidRPr="00304358">
      <w:rPr>
        <w:b/>
        <w:sz w:val="26"/>
      </w:rPr>
      <w:t xml:space="preserve"> Questions</w:t>
    </w:r>
    <w:r>
      <w:tab/>
      <w:t>Physics Department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62E"/>
    <w:rsid w:val="00247C0A"/>
    <w:rsid w:val="00304358"/>
    <w:rsid w:val="003962F0"/>
    <w:rsid w:val="009E0D27"/>
    <w:rsid w:val="00BF562E"/>
    <w:rsid w:val="00EC2478"/>
    <w:rsid w:val="00F57DDC"/>
    <w:rsid w:val="00F7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41E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56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56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56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F562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6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962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2F0"/>
  </w:style>
  <w:style w:type="paragraph" w:styleId="Footer">
    <w:name w:val="footer"/>
    <w:basedOn w:val="Normal"/>
    <w:link w:val="FooterChar"/>
    <w:uiPriority w:val="99"/>
    <w:unhideWhenUsed/>
    <w:rsid w:val="003962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56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56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56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F562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6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962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2F0"/>
  </w:style>
  <w:style w:type="paragraph" w:styleId="Footer">
    <w:name w:val="footer"/>
    <w:basedOn w:val="Normal"/>
    <w:link w:val="FooterChar"/>
    <w:uiPriority w:val="99"/>
    <w:unhideWhenUsed/>
    <w:rsid w:val="003962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oter" Target="footer1.xml"/><Relationship Id="rId5" Type="http://schemas.microsoft.com/office/2007/relationships/stylesWithEffects" Target="stylesWithEffect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D7DB37F5B7D846863E694E3DBB3DA1" ma:contentTypeVersion="1" ma:contentTypeDescription="Create a new document." ma:contentTypeScope="" ma:versionID="ac753e4bffcb6403742c7c6ad5a49cf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32D1046-DB8F-453A-A9AC-0C68130DE8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8CFBC0-56B5-418E-B798-28817C91DE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307D69-0B03-4866-93D2-D438FD73FE95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dcmitype/"/>
    <ds:schemaRef ds:uri="http://purl.org/dc/terms/"/>
    <ds:schemaRef ds:uri="http://www.w3.org/XML/1998/namespace"/>
    <ds:schemaRef ds:uri="http://schemas.microsoft.com/sharepoint/v3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6D95288D</Template>
  <TotalTime>54</TotalTime>
  <Pages>38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McCarthy-Holland</dc:creator>
  <cp:lastModifiedBy>Joe McCarthy-Holland</cp:lastModifiedBy>
  <cp:revision>3</cp:revision>
  <dcterms:created xsi:type="dcterms:W3CDTF">2015-03-25T09:13:00Z</dcterms:created>
  <dcterms:modified xsi:type="dcterms:W3CDTF">2015-03-25T10:13:00Z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0x0101002CD7DB37F5B7D846863E694E3DBB3DA1</vt:lpwstr>
  </property>
</Properties>
</file>