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40310" w:rsidRDefault="00546480">
      <w:r>
        <w:rPr>
          <w:noProof/>
          <w:lang w:eastAsia="en-GB"/>
        </w:rPr>
        <w:drawing>
          <wp:inline distT="0" distB="0" distL="0" distR="0" wp14:anchorId="2921D45A" wp14:editId="29DB2567">
            <wp:extent cx="5731196" cy="7315420"/>
            <wp:effectExtent l="0" t="0" r="317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5664"/>
                    <a:stretch/>
                  </pic:blipFill>
                  <pic:spPr bwMode="auto">
                    <a:xfrm>
                      <a:off x="0" y="0"/>
                      <a:ext cx="5733208" cy="73179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6480" w:rsidRDefault="00546480"/>
    <w:p w:rsidR="00546480" w:rsidRDefault="00546480"/>
    <w:p w:rsidR="00546480" w:rsidRDefault="00546480">
      <w:r>
        <w:rPr>
          <w:noProof/>
          <w:lang w:eastAsia="en-GB"/>
        </w:rPr>
        <w:lastRenderedPageBreak/>
        <w:drawing>
          <wp:inline distT="0" distB="0" distL="0" distR="0" wp14:anchorId="17EBB2E0" wp14:editId="4DC7E1A8">
            <wp:extent cx="5731510" cy="7693215"/>
            <wp:effectExtent l="0" t="0" r="254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6149"/>
                    <a:stretch/>
                  </pic:blipFill>
                  <pic:spPr bwMode="auto">
                    <a:xfrm>
                      <a:off x="0" y="0"/>
                      <a:ext cx="5731510" cy="7693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6480" w:rsidRDefault="00546480"/>
    <w:p w:rsidR="00546480" w:rsidRDefault="00546480"/>
    <w:p w:rsidR="00546480" w:rsidRDefault="00546480">
      <w:r>
        <w:rPr>
          <w:noProof/>
          <w:lang w:eastAsia="en-GB"/>
        </w:rPr>
        <w:lastRenderedPageBreak/>
        <w:drawing>
          <wp:inline distT="0" distB="0" distL="0" distR="0" wp14:anchorId="32E75659" wp14:editId="5F0DE8CC">
            <wp:extent cx="5731503" cy="7672855"/>
            <wp:effectExtent l="0" t="0" r="3175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7145"/>
                    <a:stretch/>
                  </pic:blipFill>
                  <pic:spPr bwMode="auto">
                    <a:xfrm>
                      <a:off x="0" y="0"/>
                      <a:ext cx="5735433" cy="76781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4648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46480" w:rsidRDefault="00546480" w:rsidP="00546480">
      <w:pPr>
        <w:spacing w:after="0" w:line="240" w:lineRule="auto"/>
      </w:pPr>
      <w:r>
        <w:separator/>
      </w:r>
    </w:p>
  </w:endnote>
  <w:endnote w:type="continuationSeparator" w:id="0">
    <w:p w:rsidR="00546480" w:rsidRDefault="00546480" w:rsidP="005464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46480" w:rsidRDefault="00546480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46480" w:rsidRDefault="00546480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46480" w:rsidRDefault="0054648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46480" w:rsidRDefault="00546480" w:rsidP="00546480">
      <w:pPr>
        <w:spacing w:after="0" w:line="240" w:lineRule="auto"/>
      </w:pPr>
      <w:r>
        <w:separator/>
      </w:r>
    </w:p>
  </w:footnote>
  <w:footnote w:type="continuationSeparator" w:id="0">
    <w:p w:rsidR="00546480" w:rsidRDefault="00546480" w:rsidP="005464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46480" w:rsidRDefault="00546480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46480" w:rsidRPr="00546480" w:rsidRDefault="00546480">
    <w:pPr>
      <w:pStyle w:val="Header"/>
      <w:rPr>
        <w:b/>
        <w:sz w:val="44"/>
        <w:szCs w:val="44"/>
      </w:rPr>
    </w:pPr>
    <w:r>
      <w:rPr>
        <w:b/>
        <w:sz w:val="44"/>
        <w:szCs w:val="44"/>
      </w:rPr>
      <w:t xml:space="preserve">Los </w:t>
    </w:r>
    <w:r>
      <w:rPr>
        <w:b/>
        <w:sz w:val="44"/>
        <w:szCs w:val="44"/>
      </w:rPr>
      <w:t>adjetivos</w:t>
    </w:r>
    <w:bookmarkStart w:id="0" w:name="_GoBack"/>
    <w:bookmarkEnd w:id="0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46480" w:rsidRDefault="0054648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2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6480"/>
    <w:rsid w:val="00546480"/>
    <w:rsid w:val="00E403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8BF6838-1FC1-4A86-9B2E-82559262B7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4648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46480"/>
  </w:style>
  <w:style w:type="paragraph" w:styleId="Footer">
    <w:name w:val="footer"/>
    <w:basedOn w:val="Normal"/>
    <w:link w:val="FooterChar"/>
    <w:uiPriority w:val="99"/>
    <w:unhideWhenUsed/>
    <w:rsid w:val="0054648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4648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541E7294</Template>
  <TotalTime>4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Godalming College</Company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Yenny Wakeham</dc:creator>
  <cp:keywords/>
  <dc:description/>
  <cp:lastModifiedBy>Yenny Wakeham</cp:lastModifiedBy>
  <cp:revision>1</cp:revision>
  <dcterms:created xsi:type="dcterms:W3CDTF">2017-10-03T12:45:00Z</dcterms:created>
  <dcterms:modified xsi:type="dcterms:W3CDTF">2017-10-03T12:49:00Z</dcterms:modified>
</cp:coreProperties>
</file>