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317613D" w14:textId="255BDA40" w:rsidR="00FE0BA2" w:rsidRPr="00FE0BA2" w:rsidRDefault="00FE0BA2" w:rsidP="009A0089">
      <w:pPr>
        <w:shd w:val="clear" w:color="auto" w:fill="FFFFFF"/>
        <w:spacing w:before="105" w:after="0" w:line="240" w:lineRule="atLeast"/>
        <w:ind w:right="15"/>
        <w:rPr>
          <w:b/>
          <w:bCs/>
          <w:u w:val="single"/>
        </w:rPr>
      </w:pPr>
      <w:r w:rsidRPr="00FE0BA2">
        <w:rPr>
          <w:b/>
          <w:bCs/>
          <w:u w:val="single"/>
        </w:rPr>
        <w:t>Spearman’s Rank</w:t>
      </w:r>
    </w:p>
    <w:p w14:paraId="46EC328F" w14:textId="1D138B1C" w:rsidR="009A0089" w:rsidRDefault="000023FF" w:rsidP="009A0089">
      <w:pPr>
        <w:shd w:val="clear" w:color="auto" w:fill="FFFFFF"/>
        <w:spacing w:before="105" w:after="0" w:line="240" w:lineRule="atLeast"/>
        <w:ind w:right="15"/>
        <w:rPr>
          <w:b/>
          <w:bCs/>
        </w:rPr>
      </w:pPr>
      <w:r>
        <w:rPr>
          <w:b/>
          <w:bCs/>
        </w:rPr>
        <w:t>Task 1</w:t>
      </w:r>
      <w:r w:rsidR="009A0089">
        <w:rPr>
          <w:b/>
          <w:bCs/>
        </w:rPr>
        <w:t xml:space="preserve"> – Use the data from the table below to calculate the coefficient</w:t>
      </w:r>
      <w:r w:rsidR="00930AE7">
        <w:rPr>
          <w:b/>
          <w:bCs/>
        </w:rPr>
        <w:t xml:space="preserve">, </w:t>
      </w:r>
      <w:r w:rsidR="0030603B">
        <w:rPr>
          <w:b/>
          <w:bCs/>
        </w:rPr>
        <w:t xml:space="preserve">find </w:t>
      </w:r>
      <w:r w:rsidR="00930AE7">
        <w:rPr>
          <w:b/>
          <w:bCs/>
        </w:rPr>
        <w:t>the critical value and</w:t>
      </w:r>
      <w:r w:rsidR="0030603B">
        <w:rPr>
          <w:b/>
          <w:bCs/>
        </w:rPr>
        <w:t xml:space="preserve"> state</w:t>
      </w:r>
      <w:r w:rsidR="00930AE7">
        <w:rPr>
          <w:b/>
          <w:bCs/>
        </w:rPr>
        <w:t xml:space="preserve"> whether we can accept or reject the </w:t>
      </w:r>
      <w:r w:rsidR="0030603B">
        <w:rPr>
          <w:b/>
          <w:bCs/>
        </w:rPr>
        <w:t>hypothesis.</w:t>
      </w:r>
    </w:p>
    <w:p w14:paraId="68C2B2CD" w14:textId="77777777" w:rsidR="0030603B" w:rsidRDefault="0030603B" w:rsidP="009A0089">
      <w:pPr>
        <w:shd w:val="clear" w:color="auto" w:fill="FFFFFF"/>
        <w:spacing w:before="105" w:after="0" w:line="240" w:lineRule="atLeast"/>
        <w:ind w:right="15"/>
        <w:rPr>
          <w:b/>
          <w:bCs/>
        </w:rPr>
      </w:pPr>
    </w:p>
    <w:p w14:paraId="70B2025A" w14:textId="77777777" w:rsidR="0030603B" w:rsidRDefault="0030603B" w:rsidP="009A0089">
      <w:pPr>
        <w:shd w:val="clear" w:color="auto" w:fill="FFFFFF"/>
        <w:spacing w:before="105" w:after="0" w:line="240" w:lineRule="atLeast"/>
        <w:ind w:right="15"/>
        <w:rPr>
          <w:b/>
          <w:bCs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D0E043" wp14:editId="5F000F89">
                <wp:simplePos x="0" y="0"/>
                <wp:positionH relativeFrom="margin">
                  <wp:posOffset>3180080</wp:posOffset>
                </wp:positionH>
                <wp:positionV relativeFrom="paragraph">
                  <wp:posOffset>830580</wp:posOffset>
                </wp:positionV>
                <wp:extent cx="66675" cy="219075"/>
                <wp:effectExtent l="0" t="0" r="28575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3288EF9" id="Straight Connector 13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50.4pt,65.4pt" to="255.65pt,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" strokecolor="red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A683FB" wp14:editId="5B7CA5CA">
                <wp:simplePos x="0" y="0"/>
                <wp:positionH relativeFrom="column">
                  <wp:posOffset>3028950</wp:posOffset>
                </wp:positionH>
                <wp:positionV relativeFrom="paragraph">
                  <wp:posOffset>840105</wp:posOffset>
                </wp:positionV>
                <wp:extent cx="66675" cy="219075"/>
                <wp:effectExtent l="0" t="0" r="28575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DD7A07E" id="Straight Connector 15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8.5pt,66.15pt" to="243.75pt,8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737922" wp14:editId="6C57E2DC">
                <wp:simplePos x="0" y="0"/>
                <wp:positionH relativeFrom="margin">
                  <wp:posOffset>2856230</wp:posOffset>
                </wp:positionH>
                <wp:positionV relativeFrom="paragraph">
                  <wp:posOffset>906780</wp:posOffset>
                </wp:positionV>
                <wp:extent cx="66675" cy="219075"/>
                <wp:effectExtent l="0" t="0" r="28575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4C2F7AA" id="Straight Connector 14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from="224.9pt,71.4pt" to="230.15pt,8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" strokecolor="red" strokeweight=".5pt">
                <v:stroke joinstyle="miter"/>
                <w10:wrap anchorx="margin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6EFEC5F" wp14:editId="0011A38D">
                <wp:simplePos x="0" y="0"/>
                <wp:positionH relativeFrom="column">
                  <wp:posOffset>3295650</wp:posOffset>
                </wp:positionH>
                <wp:positionV relativeFrom="paragraph">
                  <wp:posOffset>763905</wp:posOffset>
                </wp:positionV>
                <wp:extent cx="66675" cy="219075"/>
                <wp:effectExtent l="0" t="0" r="28575" b="28575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2A9FA4D" id="Straight Connector 16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9.5pt,60.15pt" to="264.75pt,7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" strokecolor="red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CBEC811" wp14:editId="35E96812">
                <wp:simplePos x="0" y="0"/>
                <wp:positionH relativeFrom="column">
                  <wp:posOffset>2400300</wp:posOffset>
                </wp:positionH>
                <wp:positionV relativeFrom="paragraph">
                  <wp:posOffset>1326515</wp:posOffset>
                </wp:positionV>
                <wp:extent cx="857250" cy="123825"/>
                <wp:effectExtent l="0" t="57150" r="19050" b="28575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57250" cy="1238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shapetype w14:anchorId="4B0DA629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1" o:spid="_x0000_s1026" type="#_x0000_t32" style="position:absolute;margin-left:189pt;margin-top:104.45pt;width:67.5pt;height:9.75pt;flip:y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37263DE" wp14:editId="49DF0A30">
                <wp:simplePos x="0" y="0"/>
                <wp:positionH relativeFrom="column">
                  <wp:posOffset>3248025</wp:posOffset>
                </wp:positionH>
                <wp:positionV relativeFrom="paragraph">
                  <wp:posOffset>1183640</wp:posOffset>
                </wp:positionV>
                <wp:extent cx="361950" cy="4572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4524F8" w14:textId="0155C4DA" w:rsidR="0030603B" w:rsidRDefault="0030603B">
                            <w:r>
                              <w:t>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263DE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5.75pt;margin-top:93.2pt;width:28.5pt;height:3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" filled="f" stroked="f" strokeweight=".5pt">
                <v:textbox>
                  <w:txbxContent>
                    <w:p w14:paraId="454524F8" w14:textId="0155C4DA" w:rsidR="0030603B" w:rsidRDefault="0030603B">
                      <w:r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BA195B3" wp14:editId="1A7E6ACC">
                <wp:simplePos x="0" y="0"/>
                <wp:positionH relativeFrom="margin">
                  <wp:align>left</wp:align>
                </wp:positionH>
                <wp:positionV relativeFrom="paragraph">
                  <wp:posOffset>68580</wp:posOffset>
                </wp:positionV>
                <wp:extent cx="276225" cy="371475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371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60EA42" w14:textId="7ED3E447" w:rsidR="00930AE7" w:rsidRDefault="00930AE7" w:rsidP="00930A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A195B3" id="Text Box 19" o:spid="_x0000_s1027" type="#_x0000_t202" style="position:absolute;margin-left:0;margin-top:5.4pt;width:21.75pt;height:29.25pt;z-index:2516858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" filled="f" stroked="f" strokeweight=".5pt">
                <v:textbox>
                  <w:txbxContent>
                    <w:p w14:paraId="0360EA42" w14:textId="7ED3E447" w:rsidR="00930AE7" w:rsidRDefault="00930AE7" w:rsidP="00930AE7"/>
                  </w:txbxContent>
                </v:textbox>
                <w10:wrap anchorx="margin"/>
              </v:shap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AA1A85" wp14:editId="1C39CE72">
                <wp:simplePos x="0" y="0"/>
                <wp:positionH relativeFrom="column">
                  <wp:posOffset>2057400</wp:posOffset>
                </wp:positionH>
                <wp:positionV relativeFrom="paragraph">
                  <wp:posOffset>1354455</wp:posOffset>
                </wp:positionV>
                <wp:extent cx="276225" cy="295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7D4CEF" w14:textId="7252A092" w:rsidR="00930AE7" w:rsidRDefault="00930AE7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A1A85" id="Text Box 18" o:spid="_x0000_s1028" type="#_x0000_t202" style="position:absolute;margin-left:162pt;margin-top:106.65pt;width:21.75pt;height:2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" filled="f" stroked="f" strokeweight=".5pt">
                <v:textbox>
                  <w:txbxContent>
                    <w:p w14:paraId="617D4CEF" w14:textId="7252A092" w:rsidR="00930AE7" w:rsidRDefault="00930AE7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D113909" wp14:editId="6C6A272E">
                <wp:simplePos x="0" y="0"/>
                <wp:positionH relativeFrom="column">
                  <wp:posOffset>2305050</wp:posOffset>
                </wp:positionH>
                <wp:positionV relativeFrom="paragraph">
                  <wp:posOffset>1030605</wp:posOffset>
                </wp:positionV>
                <wp:extent cx="66675" cy="219075"/>
                <wp:effectExtent l="0" t="0" r="28575" b="2857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5EE26857" id="Straight Connector 9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1.5pt,81.15pt" to="186.75pt,9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" strokecolor="red" strokeweight=".5pt">
                <v:stroke joinstyle="miter"/>
              </v:lin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DB14DD" wp14:editId="303DE205">
                <wp:simplePos x="0" y="0"/>
                <wp:positionH relativeFrom="column">
                  <wp:posOffset>2171700</wp:posOffset>
                </wp:positionH>
                <wp:positionV relativeFrom="paragraph">
                  <wp:posOffset>1059180</wp:posOffset>
                </wp:positionV>
                <wp:extent cx="66675" cy="219075"/>
                <wp:effectExtent l="0" t="0" r="28575" b="28575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24F736F4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1pt,83.4pt" to="176.25pt,10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" strokecolor="red" strokeweight=".5pt">
                <v:stroke joinstyle="miter"/>
              </v:lin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0A7B14" wp14:editId="3CAA4C74">
                <wp:simplePos x="0" y="0"/>
                <wp:positionH relativeFrom="column">
                  <wp:posOffset>2552700</wp:posOffset>
                </wp:positionH>
                <wp:positionV relativeFrom="paragraph">
                  <wp:posOffset>973455</wp:posOffset>
                </wp:positionV>
                <wp:extent cx="66675" cy="219075"/>
                <wp:effectExtent l="0" t="0" r="28575" b="28575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4696570C" id="Straight Connector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1pt,76.65pt" to="206.25pt,9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" strokecolor="red" strokeweight=".5pt">
                <v:stroke joinstyle="miter"/>
              </v:lin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50A501D" wp14:editId="252A2886">
                <wp:simplePos x="0" y="0"/>
                <wp:positionH relativeFrom="column">
                  <wp:posOffset>2676525</wp:posOffset>
                </wp:positionH>
                <wp:positionV relativeFrom="paragraph">
                  <wp:posOffset>935355</wp:posOffset>
                </wp:positionV>
                <wp:extent cx="66675" cy="219075"/>
                <wp:effectExtent l="0" t="0" r="28575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33FE2B83"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0.75pt,73.65pt" to="3in,9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" strokecolor="red" strokeweight=".5pt">
                <v:stroke joinstyle="miter"/>
              </v:lin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2AD65F" wp14:editId="473873DF">
                <wp:simplePos x="0" y="0"/>
                <wp:positionH relativeFrom="column">
                  <wp:posOffset>3419475</wp:posOffset>
                </wp:positionH>
                <wp:positionV relativeFrom="paragraph">
                  <wp:posOffset>735330</wp:posOffset>
                </wp:positionV>
                <wp:extent cx="66675" cy="219075"/>
                <wp:effectExtent l="0" t="0" r="28575" b="28575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B42B170" id="Straight Connector 17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9.25pt,57.9pt" to="274.5pt,7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" strokecolor="red" strokeweight=".5pt">
                <v:stroke joinstyle="miter"/>
              </v:lin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48657D0" wp14:editId="0143E51C">
                <wp:simplePos x="0" y="0"/>
                <wp:positionH relativeFrom="column">
                  <wp:posOffset>2428875</wp:posOffset>
                </wp:positionH>
                <wp:positionV relativeFrom="paragraph">
                  <wp:posOffset>1002030</wp:posOffset>
                </wp:positionV>
                <wp:extent cx="66675" cy="21907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75" cy="2190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1127B01C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1.25pt,78.9pt" to="196.5pt,9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" strokecolor="red" strokeweight=".5pt">
                <v:stroke joinstyle="miter"/>
              </v:line>
            </w:pict>
          </mc:Fallback>
        </mc:AlternateContent>
      </w:r>
      <w:r w:rsidR="00930AE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3CABB17" wp14:editId="598D8008">
                <wp:simplePos x="0" y="0"/>
                <wp:positionH relativeFrom="column">
                  <wp:posOffset>561975</wp:posOffset>
                </wp:positionH>
                <wp:positionV relativeFrom="paragraph">
                  <wp:posOffset>925830</wp:posOffset>
                </wp:positionV>
                <wp:extent cx="2781300" cy="542925"/>
                <wp:effectExtent l="0" t="0" r="19050" b="28575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781300" cy="5429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>
            <w:pict>
              <v:line w14:anchorId="799A8E81" id="Straight Connector 7" o:spid="_x0000_s1026" style="position:absolute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.25pt,72.9pt" to="263.25pt,11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" strokecolor="#4472c4 [3204]" strokeweight=".5pt">
                <v:stroke joinstyle="miter"/>
              </v:line>
            </w:pict>
          </mc:Fallback>
        </mc:AlternateContent>
      </w:r>
      <w:r w:rsidR="00930AE7">
        <w:rPr>
          <w:noProof/>
          <w:lang w:eastAsia="en-GB"/>
        </w:rPr>
        <w:drawing>
          <wp:inline distT="0" distB="0" distL="0" distR="0" wp14:anchorId="3AC7F288" wp14:editId="3ED11FA4">
            <wp:extent cx="5775131" cy="34004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059" t="18325" b="15763"/>
                    <a:stretch/>
                  </pic:blipFill>
                  <pic:spPr bwMode="auto">
                    <a:xfrm>
                      <a:off x="0" y="0"/>
                      <a:ext cx="5778649" cy="3402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9E16AB" w14:textId="77777777" w:rsidR="0030603B" w:rsidRDefault="0030603B" w:rsidP="009A0089">
      <w:pPr>
        <w:shd w:val="clear" w:color="auto" w:fill="FFFFFF"/>
        <w:spacing w:before="105" w:after="0" w:line="240" w:lineRule="atLeast"/>
        <w:ind w:right="15"/>
        <w:rPr>
          <w:b/>
          <w:bCs/>
        </w:rPr>
      </w:pPr>
    </w:p>
    <w:p w14:paraId="02292063" w14:textId="42CDDCD8" w:rsidR="009A0089" w:rsidRPr="009A0089" w:rsidRDefault="009A0089" w:rsidP="009A0089">
      <w:pPr>
        <w:shd w:val="clear" w:color="auto" w:fill="FFFFFF"/>
        <w:spacing w:before="105" w:after="0" w:line="240" w:lineRule="atLeast"/>
        <w:ind w:right="15"/>
        <w:rPr>
          <w:b/>
          <w:bCs/>
        </w:rPr>
      </w:pPr>
      <w:r w:rsidRPr="009A0089">
        <w:rPr>
          <w:b/>
          <w:bCs/>
        </w:rPr>
        <w:t xml:space="preserve">Null </w:t>
      </w:r>
      <w:r w:rsidR="0030603B">
        <w:rPr>
          <w:b/>
          <w:bCs/>
        </w:rPr>
        <w:t>Hy</w:t>
      </w:r>
      <w:r w:rsidRPr="009A0089">
        <w:rPr>
          <w:b/>
          <w:bCs/>
        </w:rPr>
        <w:t>pothesis - There is no signi</w:t>
      </w:r>
      <w:r>
        <w:rPr>
          <w:b/>
          <w:bCs/>
        </w:rPr>
        <w:t>fi</w:t>
      </w:r>
      <w:r w:rsidRPr="009A0089">
        <w:rPr>
          <w:b/>
          <w:bCs/>
        </w:rPr>
        <w:t>cant variation between the distance up the beach and the pebble roundness</w:t>
      </w:r>
    </w:p>
    <w:p w14:paraId="5D0D815B" w14:textId="1F95A14B" w:rsidR="009A0089" w:rsidRDefault="009A0089" w:rsidP="009A0089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88"/>
        <w:gridCol w:w="1288"/>
        <w:gridCol w:w="1288"/>
        <w:gridCol w:w="1288"/>
        <w:gridCol w:w="1288"/>
        <w:gridCol w:w="1288"/>
        <w:gridCol w:w="2190"/>
      </w:tblGrid>
      <w:tr w:rsidR="009A0089" w14:paraId="41317A2B" w14:textId="77777777" w:rsidTr="008F2F5B">
        <w:tc>
          <w:tcPr>
            <w:tcW w:w="1288" w:type="dxa"/>
          </w:tcPr>
          <w:p w14:paraId="69060800" w14:textId="77777777" w:rsidR="009A0089" w:rsidRDefault="009A0089" w:rsidP="008F2F5B">
            <w:r>
              <w:t>Sample point</w:t>
            </w:r>
          </w:p>
        </w:tc>
        <w:tc>
          <w:tcPr>
            <w:tcW w:w="1288" w:type="dxa"/>
          </w:tcPr>
          <w:p w14:paraId="276DCB82" w14:textId="77777777" w:rsidR="009A0089" w:rsidRDefault="009A0089" w:rsidP="008F2F5B">
            <w:r>
              <w:t>Distance up beach</w:t>
            </w:r>
          </w:p>
        </w:tc>
        <w:tc>
          <w:tcPr>
            <w:tcW w:w="1288" w:type="dxa"/>
          </w:tcPr>
          <w:p w14:paraId="3A24F618" w14:textId="77777777" w:rsidR="009A0089" w:rsidRDefault="009A0089" w:rsidP="008F2F5B">
            <w:r>
              <w:t>Rank of distance</w:t>
            </w:r>
          </w:p>
        </w:tc>
        <w:tc>
          <w:tcPr>
            <w:tcW w:w="1288" w:type="dxa"/>
          </w:tcPr>
          <w:p w14:paraId="3701D594" w14:textId="77777777" w:rsidR="009A0089" w:rsidRDefault="009A0089" w:rsidP="008F2F5B">
            <w:r>
              <w:t>Mean pebble roundness</w:t>
            </w:r>
          </w:p>
        </w:tc>
        <w:tc>
          <w:tcPr>
            <w:tcW w:w="1288" w:type="dxa"/>
          </w:tcPr>
          <w:p w14:paraId="5C6B66F4" w14:textId="77777777" w:rsidR="009A0089" w:rsidRDefault="009A0089" w:rsidP="008F2F5B">
            <w:r>
              <w:t>Rank roundness</w:t>
            </w:r>
          </w:p>
        </w:tc>
        <w:tc>
          <w:tcPr>
            <w:tcW w:w="1288" w:type="dxa"/>
          </w:tcPr>
          <w:p w14:paraId="1F5996D4" w14:textId="77777777" w:rsidR="009A0089" w:rsidRDefault="009A0089" w:rsidP="008F2F5B">
            <w:r>
              <w:t>Difference between ranks (d)</w:t>
            </w:r>
          </w:p>
        </w:tc>
        <w:tc>
          <w:tcPr>
            <w:tcW w:w="2190" w:type="dxa"/>
          </w:tcPr>
          <w:p w14:paraId="4AFC03FA" w14:textId="77777777" w:rsidR="009A0089" w:rsidRDefault="009A0089" w:rsidP="008F2F5B">
            <w:r>
              <w:t>Difference between ranks squared (d</w:t>
            </w:r>
            <w:r>
              <w:rPr>
                <w:rFonts w:cstheme="minorHAnsi"/>
              </w:rPr>
              <w:t>²</w:t>
            </w:r>
            <w:r>
              <w:t>)</w:t>
            </w:r>
          </w:p>
        </w:tc>
      </w:tr>
      <w:tr w:rsidR="009A0089" w14:paraId="45E2737E" w14:textId="77777777" w:rsidTr="008F2F5B">
        <w:tc>
          <w:tcPr>
            <w:tcW w:w="1288" w:type="dxa"/>
          </w:tcPr>
          <w:p w14:paraId="4577C041" w14:textId="77777777" w:rsidR="009A0089" w:rsidRDefault="009A0089" w:rsidP="008F2F5B">
            <w:r>
              <w:t>1</w:t>
            </w:r>
          </w:p>
          <w:p w14:paraId="092DE090" w14:textId="1C6ABA3F" w:rsidR="009A0089" w:rsidRDefault="009A0089" w:rsidP="008F2F5B"/>
        </w:tc>
        <w:tc>
          <w:tcPr>
            <w:tcW w:w="1288" w:type="dxa"/>
          </w:tcPr>
          <w:p w14:paraId="400CABFC" w14:textId="78DFC598" w:rsidR="009A0089" w:rsidRDefault="009A0089" w:rsidP="008F2F5B">
            <w:r>
              <w:t>0</w:t>
            </w:r>
          </w:p>
        </w:tc>
        <w:tc>
          <w:tcPr>
            <w:tcW w:w="1288" w:type="dxa"/>
          </w:tcPr>
          <w:p w14:paraId="412EBAD0" w14:textId="77777777" w:rsidR="009A0089" w:rsidRDefault="009A0089" w:rsidP="008F2F5B"/>
        </w:tc>
        <w:tc>
          <w:tcPr>
            <w:tcW w:w="1288" w:type="dxa"/>
          </w:tcPr>
          <w:p w14:paraId="38C1965A" w14:textId="2BA6BAA1" w:rsidR="009A0089" w:rsidRDefault="009A0089" w:rsidP="008F2F5B">
            <w:r>
              <w:t>5.3</w:t>
            </w:r>
          </w:p>
        </w:tc>
        <w:tc>
          <w:tcPr>
            <w:tcW w:w="1288" w:type="dxa"/>
          </w:tcPr>
          <w:p w14:paraId="75B1DDE6" w14:textId="6F1236E6" w:rsidR="009A0089" w:rsidRDefault="009A0089" w:rsidP="008F2F5B"/>
        </w:tc>
        <w:tc>
          <w:tcPr>
            <w:tcW w:w="1288" w:type="dxa"/>
          </w:tcPr>
          <w:p w14:paraId="439AAD47" w14:textId="77777777" w:rsidR="009A0089" w:rsidRDefault="009A0089" w:rsidP="008F2F5B"/>
        </w:tc>
        <w:tc>
          <w:tcPr>
            <w:tcW w:w="2190" w:type="dxa"/>
          </w:tcPr>
          <w:p w14:paraId="1FF645DA" w14:textId="77777777" w:rsidR="009A0089" w:rsidRDefault="009A0089" w:rsidP="008F2F5B"/>
        </w:tc>
      </w:tr>
      <w:tr w:rsidR="009A0089" w14:paraId="3E2AB7E8" w14:textId="77777777" w:rsidTr="008F2F5B">
        <w:tc>
          <w:tcPr>
            <w:tcW w:w="1288" w:type="dxa"/>
          </w:tcPr>
          <w:p w14:paraId="7F26FE75" w14:textId="77777777" w:rsidR="009A0089" w:rsidRDefault="009A0089" w:rsidP="008F2F5B"/>
          <w:p w14:paraId="066B4F59" w14:textId="1E174E63" w:rsidR="009A0089" w:rsidRDefault="009A0089" w:rsidP="008F2F5B">
            <w:r>
              <w:t>2</w:t>
            </w:r>
          </w:p>
        </w:tc>
        <w:tc>
          <w:tcPr>
            <w:tcW w:w="1288" w:type="dxa"/>
          </w:tcPr>
          <w:p w14:paraId="5DCFC44D" w14:textId="5DB7B9C1" w:rsidR="009A0089" w:rsidRDefault="009A0089" w:rsidP="008F2F5B">
            <w:r>
              <w:t>10</w:t>
            </w:r>
          </w:p>
        </w:tc>
        <w:tc>
          <w:tcPr>
            <w:tcW w:w="1288" w:type="dxa"/>
          </w:tcPr>
          <w:p w14:paraId="06AA95F1" w14:textId="77777777" w:rsidR="009A0089" w:rsidRDefault="009A0089" w:rsidP="008F2F5B"/>
        </w:tc>
        <w:tc>
          <w:tcPr>
            <w:tcW w:w="1288" w:type="dxa"/>
          </w:tcPr>
          <w:p w14:paraId="5946FB77" w14:textId="165A35A6" w:rsidR="009A0089" w:rsidRDefault="009A0089" w:rsidP="008F2F5B">
            <w:r>
              <w:t>5.1</w:t>
            </w:r>
          </w:p>
        </w:tc>
        <w:tc>
          <w:tcPr>
            <w:tcW w:w="1288" w:type="dxa"/>
          </w:tcPr>
          <w:p w14:paraId="1329F7EC" w14:textId="28D11502" w:rsidR="009A0089" w:rsidRDefault="009A0089" w:rsidP="008F2F5B"/>
        </w:tc>
        <w:tc>
          <w:tcPr>
            <w:tcW w:w="1288" w:type="dxa"/>
          </w:tcPr>
          <w:p w14:paraId="4C18DD98" w14:textId="77777777" w:rsidR="009A0089" w:rsidRDefault="009A0089" w:rsidP="008F2F5B"/>
        </w:tc>
        <w:tc>
          <w:tcPr>
            <w:tcW w:w="2190" w:type="dxa"/>
          </w:tcPr>
          <w:p w14:paraId="70F9E748" w14:textId="77777777" w:rsidR="009A0089" w:rsidRDefault="009A0089" w:rsidP="008F2F5B"/>
        </w:tc>
      </w:tr>
      <w:tr w:rsidR="009A0089" w14:paraId="5B2873DF" w14:textId="77777777" w:rsidTr="008F2F5B">
        <w:tc>
          <w:tcPr>
            <w:tcW w:w="1288" w:type="dxa"/>
          </w:tcPr>
          <w:p w14:paraId="1E7EA855" w14:textId="77777777" w:rsidR="009A0089" w:rsidRDefault="009A0089" w:rsidP="008F2F5B"/>
          <w:p w14:paraId="6E42CE42" w14:textId="15FCCE2F" w:rsidR="009A0089" w:rsidRDefault="009A0089" w:rsidP="008F2F5B">
            <w:r>
              <w:t>3</w:t>
            </w:r>
          </w:p>
        </w:tc>
        <w:tc>
          <w:tcPr>
            <w:tcW w:w="1288" w:type="dxa"/>
          </w:tcPr>
          <w:p w14:paraId="13EFB72F" w14:textId="1AA90ED9" w:rsidR="009A0089" w:rsidRDefault="009A0089" w:rsidP="008F2F5B">
            <w:r>
              <w:t>20</w:t>
            </w:r>
          </w:p>
        </w:tc>
        <w:tc>
          <w:tcPr>
            <w:tcW w:w="1288" w:type="dxa"/>
          </w:tcPr>
          <w:p w14:paraId="6E534DA1" w14:textId="77777777" w:rsidR="009A0089" w:rsidRDefault="009A0089" w:rsidP="008F2F5B"/>
        </w:tc>
        <w:tc>
          <w:tcPr>
            <w:tcW w:w="1288" w:type="dxa"/>
          </w:tcPr>
          <w:p w14:paraId="0CD6053D" w14:textId="3F694DDE" w:rsidR="009A0089" w:rsidRDefault="009A0089" w:rsidP="008F2F5B">
            <w:r>
              <w:t>3.7</w:t>
            </w:r>
          </w:p>
        </w:tc>
        <w:tc>
          <w:tcPr>
            <w:tcW w:w="1288" w:type="dxa"/>
          </w:tcPr>
          <w:p w14:paraId="0993B06F" w14:textId="781FC683" w:rsidR="009A0089" w:rsidRDefault="009A0089" w:rsidP="008F2F5B"/>
        </w:tc>
        <w:tc>
          <w:tcPr>
            <w:tcW w:w="1288" w:type="dxa"/>
          </w:tcPr>
          <w:p w14:paraId="01E43971" w14:textId="77777777" w:rsidR="009A0089" w:rsidRDefault="009A0089" w:rsidP="008F2F5B"/>
        </w:tc>
        <w:tc>
          <w:tcPr>
            <w:tcW w:w="2190" w:type="dxa"/>
          </w:tcPr>
          <w:p w14:paraId="2B7C507C" w14:textId="77777777" w:rsidR="009A0089" w:rsidRDefault="009A0089" w:rsidP="008F2F5B"/>
        </w:tc>
      </w:tr>
      <w:tr w:rsidR="009A0089" w14:paraId="056D3B91" w14:textId="77777777" w:rsidTr="008F2F5B">
        <w:tc>
          <w:tcPr>
            <w:tcW w:w="1288" w:type="dxa"/>
          </w:tcPr>
          <w:p w14:paraId="09B37BB8" w14:textId="77777777" w:rsidR="009A0089" w:rsidRDefault="009A0089" w:rsidP="008F2F5B"/>
          <w:p w14:paraId="19AE6E7A" w14:textId="7C0C94C0" w:rsidR="009A0089" w:rsidRDefault="009A0089" w:rsidP="008F2F5B">
            <w:r>
              <w:t>4</w:t>
            </w:r>
          </w:p>
        </w:tc>
        <w:tc>
          <w:tcPr>
            <w:tcW w:w="1288" w:type="dxa"/>
          </w:tcPr>
          <w:p w14:paraId="53D0FCA9" w14:textId="4412C0E2" w:rsidR="009A0089" w:rsidRDefault="009A0089" w:rsidP="008F2F5B">
            <w:r>
              <w:t>30</w:t>
            </w:r>
          </w:p>
        </w:tc>
        <w:tc>
          <w:tcPr>
            <w:tcW w:w="1288" w:type="dxa"/>
          </w:tcPr>
          <w:p w14:paraId="1379BE08" w14:textId="77777777" w:rsidR="009A0089" w:rsidRDefault="009A0089" w:rsidP="008F2F5B"/>
        </w:tc>
        <w:tc>
          <w:tcPr>
            <w:tcW w:w="1288" w:type="dxa"/>
          </w:tcPr>
          <w:p w14:paraId="407BFC31" w14:textId="4E004666" w:rsidR="009A0089" w:rsidRDefault="009A0089" w:rsidP="008F2F5B">
            <w:r>
              <w:t>6.0</w:t>
            </w:r>
          </w:p>
        </w:tc>
        <w:tc>
          <w:tcPr>
            <w:tcW w:w="1288" w:type="dxa"/>
          </w:tcPr>
          <w:p w14:paraId="6F86C1FC" w14:textId="760F9928" w:rsidR="009A0089" w:rsidRDefault="009A0089" w:rsidP="008F2F5B"/>
        </w:tc>
        <w:tc>
          <w:tcPr>
            <w:tcW w:w="1288" w:type="dxa"/>
          </w:tcPr>
          <w:p w14:paraId="1FCCC6C0" w14:textId="77777777" w:rsidR="009A0089" w:rsidRDefault="009A0089" w:rsidP="008F2F5B"/>
        </w:tc>
        <w:tc>
          <w:tcPr>
            <w:tcW w:w="2190" w:type="dxa"/>
          </w:tcPr>
          <w:p w14:paraId="0DF1844D" w14:textId="77777777" w:rsidR="009A0089" w:rsidRDefault="009A0089" w:rsidP="008F2F5B"/>
        </w:tc>
      </w:tr>
      <w:tr w:rsidR="009A0089" w14:paraId="5D56B91C" w14:textId="77777777" w:rsidTr="008F2F5B">
        <w:tc>
          <w:tcPr>
            <w:tcW w:w="1288" w:type="dxa"/>
          </w:tcPr>
          <w:p w14:paraId="59714A18" w14:textId="77777777" w:rsidR="009A0089" w:rsidRDefault="009A0089" w:rsidP="008F2F5B"/>
          <w:p w14:paraId="01011E69" w14:textId="459DFFF6" w:rsidR="009A0089" w:rsidRDefault="009A0089" w:rsidP="008F2F5B">
            <w:r>
              <w:t>5</w:t>
            </w:r>
          </w:p>
        </w:tc>
        <w:tc>
          <w:tcPr>
            <w:tcW w:w="1288" w:type="dxa"/>
          </w:tcPr>
          <w:p w14:paraId="22F85639" w14:textId="3D348998" w:rsidR="009A0089" w:rsidRDefault="009A0089" w:rsidP="008F2F5B">
            <w:r>
              <w:t>40</w:t>
            </w:r>
          </w:p>
        </w:tc>
        <w:tc>
          <w:tcPr>
            <w:tcW w:w="1288" w:type="dxa"/>
          </w:tcPr>
          <w:p w14:paraId="2C108567" w14:textId="77777777" w:rsidR="009A0089" w:rsidRDefault="009A0089" w:rsidP="008F2F5B"/>
        </w:tc>
        <w:tc>
          <w:tcPr>
            <w:tcW w:w="1288" w:type="dxa"/>
          </w:tcPr>
          <w:p w14:paraId="10DA8458" w14:textId="50BF6BAD" w:rsidR="009A0089" w:rsidRDefault="009A0089" w:rsidP="008F2F5B">
            <w:r>
              <w:t>4.3</w:t>
            </w:r>
          </w:p>
        </w:tc>
        <w:tc>
          <w:tcPr>
            <w:tcW w:w="1288" w:type="dxa"/>
          </w:tcPr>
          <w:p w14:paraId="2A13DD7A" w14:textId="4F738040" w:rsidR="009A0089" w:rsidRDefault="009A0089" w:rsidP="008F2F5B"/>
        </w:tc>
        <w:tc>
          <w:tcPr>
            <w:tcW w:w="1288" w:type="dxa"/>
          </w:tcPr>
          <w:p w14:paraId="572467AD" w14:textId="77777777" w:rsidR="009A0089" w:rsidRDefault="009A0089" w:rsidP="008F2F5B"/>
        </w:tc>
        <w:tc>
          <w:tcPr>
            <w:tcW w:w="2190" w:type="dxa"/>
          </w:tcPr>
          <w:p w14:paraId="2AAA2B95" w14:textId="77777777" w:rsidR="009A0089" w:rsidRDefault="009A0089" w:rsidP="008F2F5B"/>
        </w:tc>
      </w:tr>
      <w:tr w:rsidR="009A0089" w14:paraId="6D54FFC9" w14:textId="77777777" w:rsidTr="008F2F5B">
        <w:tc>
          <w:tcPr>
            <w:tcW w:w="1288" w:type="dxa"/>
          </w:tcPr>
          <w:p w14:paraId="78D592FE" w14:textId="77777777" w:rsidR="009A0089" w:rsidRDefault="009A0089" w:rsidP="008F2F5B"/>
          <w:p w14:paraId="5272F691" w14:textId="6A3470BB" w:rsidR="009A0089" w:rsidRDefault="009A0089" w:rsidP="008F2F5B">
            <w:r>
              <w:t>6</w:t>
            </w:r>
          </w:p>
        </w:tc>
        <w:tc>
          <w:tcPr>
            <w:tcW w:w="1288" w:type="dxa"/>
          </w:tcPr>
          <w:p w14:paraId="1F69F6B7" w14:textId="08DB43C2" w:rsidR="009A0089" w:rsidRDefault="009A0089" w:rsidP="008F2F5B">
            <w:r>
              <w:t>50</w:t>
            </w:r>
          </w:p>
        </w:tc>
        <w:tc>
          <w:tcPr>
            <w:tcW w:w="1288" w:type="dxa"/>
          </w:tcPr>
          <w:p w14:paraId="3F2A7C62" w14:textId="77777777" w:rsidR="009A0089" w:rsidRDefault="009A0089" w:rsidP="008F2F5B"/>
        </w:tc>
        <w:tc>
          <w:tcPr>
            <w:tcW w:w="1288" w:type="dxa"/>
          </w:tcPr>
          <w:p w14:paraId="5BF29464" w14:textId="20B3A9CD" w:rsidR="009A0089" w:rsidRDefault="009A0089" w:rsidP="008F2F5B">
            <w:r>
              <w:t>6.5</w:t>
            </w:r>
          </w:p>
        </w:tc>
        <w:tc>
          <w:tcPr>
            <w:tcW w:w="1288" w:type="dxa"/>
          </w:tcPr>
          <w:p w14:paraId="0433A38A" w14:textId="1D0C06AC" w:rsidR="009A0089" w:rsidRDefault="009A0089" w:rsidP="008F2F5B"/>
        </w:tc>
        <w:tc>
          <w:tcPr>
            <w:tcW w:w="1288" w:type="dxa"/>
          </w:tcPr>
          <w:p w14:paraId="4C158520" w14:textId="77777777" w:rsidR="009A0089" w:rsidRDefault="009A0089" w:rsidP="008F2F5B"/>
        </w:tc>
        <w:tc>
          <w:tcPr>
            <w:tcW w:w="2190" w:type="dxa"/>
          </w:tcPr>
          <w:p w14:paraId="70A10BF7" w14:textId="77777777" w:rsidR="009A0089" w:rsidRDefault="009A0089" w:rsidP="008F2F5B"/>
        </w:tc>
      </w:tr>
      <w:tr w:rsidR="009A0089" w14:paraId="11557249" w14:textId="77777777" w:rsidTr="008F2F5B">
        <w:tc>
          <w:tcPr>
            <w:tcW w:w="1288" w:type="dxa"/>
          </w:tcPr>
          <w:p w14:paraId="093566B6" w14:textId="77777777" w:rsidR="009A0089" w:rsidRDefault="009A0089" w:rsidP="008F2F5B"/>
          <w:p w14:paraId="3484CE11" w14:textId="34750B0B" w:rsidR="009A0089" w:rsidRDefault="009A0089" w:rsidP="008F2F5B">
            <w:r>
              <w:t>7</w:t>
            </w:r>
          </w:p>
        </w:tc>
        <w:tc>
          <w:tcPr>
            <w:tcW w:w="1288" w:type="dxa"/>
          </w:tcPr>
          <w:p w14:paraId="65E22396" w14:textId="7FFAFA22" w:rsidR="009A0089" w:rsidRDefault="009A0089" w:rsidP="008F2F5B">
            <w:r>
              <w:t>60</w:t>
            </w:r>
          </w:p>
        </w:tc>
        <w:tc>
          <w:tcPr>
            <w:tcW w:w="1288" w:type="dxa"/>
          </w:tcPr>
          <w:p w14:paraId="2F7C2149" w14:textId="77777777" w:rsidR="009A0089" w:rsidRDefault="009A0089" w:rsidP="008F2F5B"/>
        </w:tc>
        <w:tc>
          <w:tcPr>
            <w:tcW w:w="1288" w:type="dxa"/>
          </w:tcPr>
          <w:p w14:paraId="4815C7A8" w14:textId="54EFBD77" w:rsidR="009A0089" w:rsidRDefault="009A0089" w:rsidP="008F2F5B">
            <w:r>
              <w:t>4.4</w:t>
            </w:r>
          </w:p>
        </w:tc>
        <w:tc>
          <w:tcPr>
            <w:tcW w:w="1288" w:type="dxa"/>
          </w:tcPr>
          <w:p w14:paraId="06996595" w14:textId="7168ABC7" w:rsidR="009A0089" w:rsidRDefault="009A0089" w:rsidP="008F2F5B"/>
        </w:tc>
        <w:tc>
          <w:tcPr>
            <w:tcW w:w="1288" w:type="dxa"/>
          </w:tcPr>
          <w:p w14:paraId="45DAA7AC" w14:textId="77777777" w:rsidR="009A0089" w:rsidRDefault="009A0089" w:rsidP="008F2F5B"/>
        </w:tc>
        <w:tc>
          <w:tcPr>
            <w:tcW w:w="2190" w:type="dxa"/>
          </w:tcPr>
          <w:p w14:paraId="705F4135" w14:textId="77777777" w:rsidR="009A0089" w:rsidRDefault="009A0089" w:rsidP="008F2F5B"/>
        </w:tc>
      </w:tr>
      <w:tr w:rsidR="009A0089" w14:paraId="5044E82B" w14:textId="77777777" w:rsidTr="008F2F5B">
        <w:tc>
          <w:tcPr>
            <w:tcW w:w="1288" w:type="dxa"/>
          </w:tcPr>
          <w:p w14:paraId="2A91F01B" w14:textId="77777777" w:rsidR="009A0089" w:rsidRDefault="009A0089" w:rsidP="008F2F5B"/>
          <w:p w14:paraId="371020B8" w14:textId="60B2130E" w:rsidR="009A0089" w:rsidRDefault="009A0089" w:rsidP="008F2F5B">
            <w:r>
              <w:t>8</w:t>
            </w:r>
          </w:p>
        </w:tc>
        <w:tc>
          <w:tcPr>
            <w:tcW w:w="1288" w:type="dxa"/>
          </w:tcPr>
          <w:p w14:paraId="00C4098A" w14:textId="6E384C12" w:rsidR="009A0089" w:rsidRDefault="009A0089" w:rsidP="008F2F5B">
            <w:r>
              <w:t>70</w:t>
            </w:r>
          </w:p>
        </w:tc>
        <w:tc>
          <w:tcPr>
            <w:tcW w:w="1288" w:type="dxa"/>
          </w:tcPr>
          <w:p w14:paraId="7BAEACAD" w14:textId="77777777" w:rsidR="009A0089" w:rsidRDefault="009A0089" w:rsidP="008F2F5B"/>
        </w:tc>
        <w:tc>
          <w:tcPr>
            <w:tcW w:w="1288" w:type="dxa"/>
          </w:tcPr>
          <w:p w14:paraId="772355DE" w14:textId="34B43F0F" w:rsidR="009A0089" w:rsidRDefault="009A0089" w:rsidP="008F2F5B">
            <w:r>
              <w:t>2.9</w:t>
            </w:r>
          </w:p>
        </w:tc>
        <w:tc>
          <w:tcPr>
            <w:tcW w:w="1288" w:type="dxa"/>
          </w:tcPr>
          <w:p w14:paraId="21A2161E" w14:textId="5792F371" w:rsidR="009A0089" w:rsidRDefault="009A0089" w:rsidP="008F2F5B"/>
        </w:tc>
        <w:tc>
          <w:tcPr>
            <w:tcW w:w="1288" w:type="dxa"/>
          </w:tcPr>
          <w:p w14:paraId="62374919" w14:textId="77777777" w:rsidR="009A0089" w:rsidRDefault="009A0089" w:rsidP="008F2F5B"/>
        </w:tc>
        <w:tc>
          <w:tcPr>
            <w:tcW w:w="2190" w:type="dxa"/>
          </w:tcPr>
          <w:p w14:paraId="7DFC39DE" w14:textId="77777777" w:rsidR="009A0089" w:rsidRDefault="009A0089" w:rsidP="008F2F5B"/>
        </w:tc>
      </w:tr>
      <w:tr w:rsidR="009A0089" w14:paraId="7DEC89E6" w14:textId="77777777" w:rsidTr="008F2F5B">
        <w:tc>
          <w:tcPr>
            <w:tcW w:w="1288" w:type="dxa"/>
            <w:tcBorders>
              <w:bottom w:val="single" w:sz="4" w:space="0" w:color="auto"/>
            </w:tcBorders>
          </w:tcPr>
          <w:p w14:paraId="2A7A1098" w14:textId="77777777" w:rsidR="009A0089" w:rsidRDefault="009A0089" w:rsidP="008F2F5B"/>
          <w:p w14:paraId="4B31ECB6" w14:textId="3BB5047D" w:rsidR="009A0089" w:rsidRDefault="009A0089" w:rsidP="008F2F5B">
            <w:r>
              <w:t>9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5552E70B" w14:textId="0FB02232" w:rsidR="009A0089" w:rsidRDefault="009A0089" w:rsidP="008F2F5B">
            <w:r>
              <w:t>80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68768489" w14:textId="77777777" w:rsidR="009A0089" w:rsidRDefault="009A0089" w:rsidP="008F2F5B"/>
        </w:tc>
        <w:tc>
          <w:tcPr>
            <w:tcW w:w="1288" w:type="dxa"/>
            <w:tcBorders>
              <w:bottom w:val="single" w:sz="4" w:space="0" w:color="auto"/>
            </w:tcBorders>
          </w:tcPr>
          <w:p w14:paraId="25C7590F" w14:textId="1E981F7E" w:rsidR="009A0089" w:rsidRDefault="009A0089" w:rsidP="008F2F5B">
            <w:r>
              <w:t>1.4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6BB04D64" w14:textId="3B922386" w:rsidR="009A0089" w:rsidRDefault="009A0089" w:rsidP="008F2F5B"/>
        </w:tc>
        <w:tc>
          <w:tcPr>
            <w:tcW w:w="1288" w:type="dxa"/>
          </w:tcPr>
          <w:p w14:paraId="6595F754" w14:textId="77777777" w:rsidR="009A0089" w:rsidRDefault="009A0089" w:rsidP="008F2F5B"/>
        </w:tc>
        <w:tc>
          <w:tcPr>
            <w:tcW w:w="2190" w:type="dxa"/>
          </w:tcPr>
          <w:p w14:paraId="453E310D" w14:textId="77777777" w:rsidR="009A0089" w:rsidRDefault="009A0089" w:rsidP="008F2F5B"/>
        </w:tc>
      </w:tr>
      <w:tr w:rsidR="009A0089" w14:paraId="5742217C" w14:textId="77777777" w:rsidTr="008F2F5B">
        <w:tc>
          <w:tcPr>
            <w:tcW w:w="1288" w:type="dxa"/>
            <w:tcBorders>
              <w:bottom w:val="single" w:sz="4" w:space="0" w:color="auto"/>
            </w:tcBorders>
          </w:tcPr>
          <w:p w14:paraId="262E9969" w14:textId="77777777" w:rsidR="009A0089" w:rsidRDefault="009A0089" w:rsidP="008F2F5B"/>
          <w:p w14:paraId="3CEBFBDD" w14:textId="27DB6140" w:rsidR="009A0089" w:rsidRDefault="009A0089" w:rsidP="008F2F5B">
            <w:r>
              <w:t>10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442A20FB" w14:textId="280F1C4C" w:rsidR="009A0089" w:rsidRDefault="009A0089" w:rsidP="008F2F5B">
            <w:r>
              <w:t>90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1F4012E7" w14:textId="77777777" w:rsidR="009A0089" w:rsidRDefault="009A0089" w:rsidP="008F2F5B"/>
        </w:tc>
        <w:tc>
          <w:tcPr>
            <w:tcW w:w="1288" w:type="dxa"/>
            <w:tcBorders>
              <w:bottom w:val="single" w:sz="4" w:space="0" w:color="auto"/>
            </w:tcBorders>
          </w:tcPr>
          <w:p w14:paraId="7821F9F6" w14:textId="1EC10CBB" w:rsidR="009A0089" w:rsidRDefault="009A0089" w:rsidP="008F2F5B">
            <w:r>
              <w:t>2.7</w:t>
            </w:r>
          </w:p>
        </w:tc>
        <w:tc>
          <w:tcPr>
            <w:tcW w:w="1288" w:type="dxa"/>
            <w:tcBorders>
              <w:bottom w:val="single" w:sz="4" w:space="0" w:color="auto"/>
            </w:tcBorders>
          </w:tcPr>
          <w:p w14:paraId="4A7F4E99" w14:textId="70698D9D" w:rsidR="009A0089" w:rsidRDefault="009A0089" w:rsidP="008F2F5B"/>
        </w:tc>
        <w:tc>
          <w:tcPr>
            <w:tcW w:w="1288" w:type="dxa"/>
            <w:tcBorders>
              <w:bottom w:val="single" w:sz="4" w:space="0" w:color="auto"/>
            </w:tcBorders>
          </w:tcPr>
          <w:p w14:paraId="10F723B8" w14:textId="77777777" w:rsidR="009A0089" w:rsidRDefault="009A0089" w:rsidP="008F2F5B"/>
        </w:tc>
        <w:tc>
          <w:tcPr>
            <w:tcW w:w="2190" w:type="dxa"/>
            <w:tcBorders>
              <w:bottom w:val="single" w:sz="4" w:space="0" w:color="auto"/>
            </w:tcBorders>
          </w:tcPr>
          <w:p w14:paraId="7421FF0A" w14:textId="77777777" w:rsidR="009A0089" w:rsidRDefault="009A0089" w:rsidP="008F2F5B"/>
        </w:tc>
      </w:tr>
      <w:tr w:rsidR="009A0089" w14:paraId="36F4C193" w14:textId="77777777" w:rsidTr="008F2F5B"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F0B7FD2" w14:textId="77777777" w:rsidR="009A0089" w:rsidRDefault="009A0089" w:rsidP="008F2F5B"/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3352BD" w14:textId="77777777" w:rsidR="009A0089" w:rsidRDefault="009A0089" w:rsidP="008F2F5B"/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6F9E006" w14:textId="77777777" w:rsidR="009A0089" w:rsidRDefault="009A0089" w:rsidP="008F2F5B"/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B1404F8" w14:textId="77777777" w:rsidR="009A0089" w:rsidRDefault="009A0089" w:rsidP="008F2F5B"/>
        </w:tc>
        <w:tc>
          <w:tcPr>
            <w:tcW w:w="12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0F802D" w14:textId="77777777" w:rsidR="009A0089" w:rsidRDefault="009A0089" w:rsidP="008F2F5B"/>
        </w:tc>
        <w:tc>
          <w:tcPr>
            <w:tcW w:w="1288" w:type="dxa"/>
            <w:tcBorders>
              <w:left w:val="single" w:sz="4" w:space="0" w:color="auto"/>
            </w:tcBorders>
          </w:tcPr>
          <w:p w14:paraId="2FB50F46" w14:textId="77777777" w:rsidR="009A0089" w:rsidRDefault="009A0089" w:rsidP="008F2F5B">
            <w:r>
              <w:rPr>
                <w:rFonts w:cstheme="minorHAnsi"/>
              </w:rPr>
              <w:t>Ʃ</w:t>
            </w:r>
            <w:r>
              <w:t>d</w:t>
            </w:r>
            <w:r>
              <w:rPr>
                <w:rFonts w:cstheme="minorHAnsi"/>
              </w:rPr>
              <w:t>²</w:t>
            </w:r>
          </w:p>
        </w:tc>
        <w:tc>
          <w:tcPr>
            <w:tcW w:w="2190" w:type="dxa"/>
            <w:shd w:val="clear" w:color="auto" w:fill="D0CECE" w:themeFill="background2" w:themeFillShade="E6"/>
          </w:tcPr>
          <w:p w14:paraId="5017AA80" w14:textId="77777777" w:rsidR="009A0089" w:rsidRDefault="009A0089" w:rsidP="008F2F5B"/>
        </w:tc>
      </w:tr>
    </w:tbl>
    <w:p w14:paraId="4A59906A" w14:textId="77777777" w:rsidR="009A0089" w:rsidRDefault="009A0089" w:rsidP="009A0089"/>
    <w:p w14:paraId="1ABE2224" w14:textId="77777777" w:rsidR="009A0089" w:rsidRDefault="009A0089" w:rsidP="009A008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7A688" wp14:editId="58947012">
                <wp:simplePos x="0" y="0"/>
                <wp:positionH relativeFrom="margin">
                  <wp:align>center</wp:align>
                </wp:positionH>
                <wp:positionV relativeFrom="paragraph">
                  <wp:posOffset>734060</wp:posOffset>
                </wp:positionV>
                <wp:extent cx="6715125" cy="177165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1771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6A9751" w14:textId="77777777" w:rsidR="009A0089" w:rsidRPr="00264E90" w:rsidRDefault="009A0089" w:rsidP="009A0089">
                            <w:r>
                              <w:t>Complete the calculation above to find the coefficient (</w:t>
                            </w:r>
                            <w:proofErr w:type="spellStart"/>
                            <w:r>
                              <w:t>r</w:t>
                            </w:r>
                            <w:r>
                              <w:rPr>
                                <w:vertAlign w:val="subscript"/>
                              </w:rPr>
                              <w:t>s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A7A688" id="Text Box 5" o:spid="_x0000_s1029" type="#_x0000_t202" style="position:absolute;margin-left:0;margin-top:57.8pt;width:528.75pt;height:139.5pt;z-index:25166131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" fillcolor="white [3201]" strokeweight=".5pt">
                <v:textbox>
                  <w:txbxContent>
                    <w:p w14:paraId="226A9751" w14:textId="77777777" w:rsidR="009A0089" w:rsidRPr="00264E90" w:rsidRDefault="009A0089" w:rsidP="009A0089">
                      <w:r>
                        <w:t>Complete the calculation above to find the coefficient (r</w:t>
                      </w:r>
                      <w:r>
                        <w:rPr>
                          <w:vertAlign w:val="subscript"/>
                        </w:rPr>
                        <w:t>s</w:t>
                      </w:r>
                      <w: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BC03D86" wp14:editId="490540CE">
                <wp:simplePos x="0" y="0"/>
                <wp:positionH relativeFrom="column">
                  <wp:posOffset>3362325</wp:posOffset>
                </wp:positionH>
                <wp:positionV relativeFrom="paragraph">
                  <wp:posOffset>113030</wp:posOffset>
                </wp:positionV>
                <wp:extent cx="2933700" cy="447675"/>
                <wp:effectExtent l="0" t="0" r="19050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70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07D261" w14:textId="3290A50D" w:rsidR="009A0089" w:rsidRDefault="009A0089" w:rsidP="009A0089">
                            <w:proofErr w:type="gramStart"/>
                            <w:r>
                              <w:t>n</w:t>
                            </w:r>
                            <w:proofErr w:type="gramEnd"/>
                            <w:r>
                              <w:t xml:space="preserve"> is the number of samples. In this example there were 10 s</w:t>
                            </w:r>
                            <w:r w:rsidR="006A4043">
                              <w:t xml:space="preserve">ample points </w:t>
                            </w:r>
                            <w:r>
                              <w:t>and so n=10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C03D8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30" type="#_x0000_t202" style="position:absolute;margin-left:264.75pt;margin-top:8.9pt;width:231pt;height:35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">
                <v:textbox>
                  <w:txbxContent>
                    <w:p w14:paraId="0407D261" w14:textId="3290A50D" w:rsidR="009A0089" w:rsidRDefault="009A0089" w:rsidP="009A0089">
                      <w:proofErr w:type="gramStart"/>
                      <w:r>
                        <w:t>n</w:t>
                      </w:r>
                      <w:proofErr w:type="gramEnd"/>
                      <w:r>
                        <w:t xml:space="preserve"> is the number of samples. In this example there were 10 s</w:t>
                      </w:r>
                      <w:r w:rsidR="006A4043">
                        <w:t xml:space="preserve">ample points </w:t>
                      </w:r>
                      <w:r>
                        <w:t>and so n=10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t xml:space="preserve"> </w:t>
      </w:r>
      <w:r>
        <w:rPr>
          <w:noProof/>
          <w:lang w:eastAsia="en-GB"/>
        </w:rPr>
        <w:drawing>
          <wp:inline distT="0" distB="0" distL="0" distR="0" wp14:anchorId="6993F3E1" wp14:editId="6BFFDECB">
            <wp:extent cx="1360583" cy="742950"/>
            <wp:effectExtent l="0" t="0" r="0" b="0"/>
            <wp:docPr id="2" name="Picture 2" descr="C:\Users\ADMIN\AppData\Local\Microsoft\Windows\INetCache\Content.MSO\CAD2305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AppData\Local\Microsoft\Windows\INetCache\Content.MSO\CAD23059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409" cy="74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2970D" w14:textId="6BAFC70C" w:rsidR="00D66B86" w:rsidRDefault="00D66B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322ADC" wp14:editId="4A7DFC36">
                <wp:simplePos x="0" y="0"/>
                <wp:positionH relativeFrom="margin">
                  <wp:align>right</wp:align>
                </wp:positionH>
                <wp:positionV relativeFrom="paragraph">
                  <wp:posOffset>2332355</wp:posOffset>
                </wp:positionV>
                <wp:extent cx="6467475" cy="6553200"/>
                <wp:effectExtent l="0" t="0" r="28575" b="1905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67475" cy="655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0D774" w14:textId="3B7AFC23" w:rsidR="0030603B" w:rsidRDefault="000023FF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Task 2 - </w:t>
                            </w:r>
                            <w:r w:rsidR="0030603B">
                              <w:rPr>
                                <w:b/>
                                <w:bCs/>
                              </w:rPr>
                              <w:t>Analysis of your data.</w:t>
                            </w:r>
                          </w:p>
                          <w:p w14:paraId="26B5431A" w14:textId="77777777" w:rsidR="0030603B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/>
                                <w:bCs/>
                              </w:rPr>
                            </w:pPr>
                          </w:p>
                          <w:p w14:paraId="1A430CBA" w14:textId="1DE64A18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  <w:r w:rsidRPr="000023FF">
                              <w:rPr>
                                <w:bCs/>
                              </w:rPr>
                              <w:t>Use the critical values table from the previous Spearman’s Rank worksheet to find the critical value.</w:t>
                            </w:r>
                          </w:p>
                          <w:p w14:paraId="76EB9251" w14:textId="2DF517C5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2E9DAFD8" w14:textId="5E9D4EDB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  <w:r w:rsidRPr="000023FF">
                              <w:rPr>
                                <w:bCs/>
                              </w:rPr>
                              <w:t>Critical value</w:t>
                            </w:r>
                            <w:r w:rsidR="006A4043">
                              <w:rPr>
                                <w:bCs/>
                              </w:rPr>
                              <w:t xml:space="preserve"> at 95% (0.05</w:t>
                            </w:r>
                            <w:proofErr w:type="gramStart"/>
                            <w:r w:rsidR="006A4043">
                              <w:rPr>
                                <w:bCs/>
                              </w:rPr>
                              <w:t>)  _</w:t>
                            </w:r>
                            <w:proofErr w:type="gramEnd"/>
                            <w:r w:rsidR="006A4043">
                              <w:rPr>
                                <w:bCs/>
                              </w:rPr>
                              <w:t xml:space="preserve">________________    Critical value at 99% (0.01) </w:t>
                            </w:r>
                            <w:r w:rsidR="006A4043">
                              <w:rPr>
                                <w:bCs/>
                              </w:rPr>
                              <w:softHyphen/>
                            </w:r>
                            <w:r w:rsidR="006A4043">
                              <w:rPr>
                                <w:bCs/>
                              </w:rPr>
                              <w:softHyphen/>
                            </w:r>
                            <w:r w:rsidR="006A4043">
                              <w:rPr>
                                <w:bCs/>
                              </w:rPr>
                              <w:softHyphen/>
                            </w:r>
                            <w:r w:rsidR="006A4043">
                              <w:rPr>
                                <w:bCs/>
                              </w:rPr>
                              <w:softHyphen/>
                            </w:r>
                            <w:r w:rsidR="006A4043">
                              <w:rPr>
                                <w:bCs/>
                              </w:rPr>
                              <w:softHyphen/>
                            </w:r>
                            <w:r w:rsidR="006A4043">
                              <w:rPr>
                                <w:bCs/>
                              </w:rPr>
                              <w:softHyphen/>
                            </w:r>
                            <w:r w:rsidR="006A4043">
                              <w:rPr>
                                <w:bCs/>
                              </w:rPr>
                              <w:softHyphen/>
                            </w:r>
                            <w:r w:rsidR="006A4043">
                              <w:rPr>
                                <w:bCs/>
                              </w:rPr>
                              <w:softHyphen/>
                              <w:t>_____________</w:t>
                            </w:r>
                          </w:p>
                          <w:p w14:paraId="411A5DF2" w14:textId="77777777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62C01345" w14:textId="11D6AD18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  <w:r w:rsidRPr="000023FF">
                              <w:rPr>
                                <w:bCs/>
                              </w:rPr>
                              <w:t>Is the coefficient greater than or less than the 95% confidence level? What does this mean?</w:t>
                            </w:r>
                          </w:p>
                          <w:p w14:paraId="73BB2185" w14:textId="7AEB9F55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3C4C8866" w14:textId="77777777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7D0E6690" w14:textId="2C818B97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00D4DB47" w14:textId="00ECE7D9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1B871407" w14:textId="28180541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3C8E5C5A" w14:textId="54D787F4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  <w:r w:rsidRPr="000023FF">
                              <w:rPr>
                                <w:bCs/>
                              </w:rPr>
                              <w:t>Is the coefficient greater than or less than the 99% confidence level? What does this mean?</w:t>
                            </w:r>
                          </w:p>
                          <w:p w14:paraId="76FDA1B6" w14:textId="7B31CA6F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40300653" w14:textId="0D6F7DB0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0935931F" w14:textId="6759B8FE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781AD2F8" w14:textId="77777777" w:rsidR="0030603B" w:rsidRPr="000023FF" w:rsidRDefault="0030603B" w:rsidP="0030603B">
                            <w:pPr>
                              <w:shd w:val="clear" w:color="auto" w:fill="FFFFFF"/>
                              <w:spacing w:before="105" w:after="0" w:line="240" w:lineRule="atLeast"/>
                              <w:ind w:right="15"/>
                              <w:rPr>
                                <w:bCs/>
                              </w:rPr>
                            </w:pPr>
                          </w:p>
                          <w:p w14:paraId="7C30E65F" w14:textId="72A33C9B" w:rsidR="0030603B" w:rsidRPr="000023FF" w:rsidRDefault="0030603B"/>
                          <w:p w14:paraId="7B58F606" w14:textId="219692C2" w:rsidR="0030603B" w:rsidRPr="000023FF" w:rsidRDefault="0030603B">
                            <w:pPr>
                              <w:rPr>
                                <w:bCs/>
                              </w:rPr>
                            </w:pPr>
                            <w:r w:rsidRPr="000023FF">
                              <w:rPr>
                                <w:bCs/>
                              </w:rPr>
                              <w:t>How does what you have found out link with your geographical theory with regards rates of erosion</w:t>
                            </w:r>
                            <w:r w:rsidR="00F143B4" w:rsidRPr="000023FF">
                              <w:rPr>
                                <w:bCs/>
                              </w:rPr>
                              <w:t>, location on the beach and pebble roundness?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2ADC" id="Text Box 22" o:spid="_x0000_s1031" type="#_x0000_t202" style="position:absolute;margin-left:458.05pt;margin-top:183.65pt;width:509.25pt;height:516pt;z-index:25168896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" fillcolor="white [3201]" strokeweight=".5pt">
                <v:textbox>
                  <w:txbxContent>
                    <w:p w14:paraId="23D0D774" w14:textId="3B7AFC23" w:rsidR="0030603B" w:rsidRDefault="000023FF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Task 2 - </w:t>
                      </w:r>
                      <w:r w:rsidR="0030603B">
                        <w:rPr>
                          <w:b/>
                          <w:bCs/>
                        </w:rPr>
                        <w:t>Analysis of your data.</w:t>
                      </w:r>
                    </w:p>
                    <w:p w14:paraId="26B5431A" w14:textId="77777777" w:rsidR="0030603B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/>
                          <w:bCs/>
                        </w:rPr>
                      </w:pPr>
                    </w:p>
                    <w:p w14:paraId="1A430CBA" w14:textId="1DE64A18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  <w:r w:rsidRPr="000023FF">
                        <w:rPr>
                          <w:bCs/>
                        </w:rPr>
                        <w:t>Use the critical values table from the previous Spearman’s Rank worksheet to find the critical value.</w:t>
                      </w:r>
                    </w:p>
                    <w:p w14:paraId="76EB9251" w14:textId="2DF517C5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2E9DAFD8" w14:textId="5E9D4EDB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  <w:r w:rsidRPr="000023FF">
                        <w:rPr>
                          <w:bCs/>
                        </w:rPr>
                        <w:t>Critical value</w:t>
                      </w:r>
                      <w:r w:rsidR="006A4043">
                        <w:rPr>
                          <w:bCs/>
                        </w:rPr>
                        <w:t xml:space="preserve"> at 95% (0.05</w:t>
                      </w:r>
                      <w:proofErr w:type="gramStart"/>
                      <w:r w:rsidR="006A4043">
                        <w:rPr>
                          <w:bCs/>
                        </w:rPr>
                        <w:t>)  _</w:t>
                      </w:r>
                      <w:proofErr w:type="gramEnd"/>
                      <w:r w:rsidR="006A4043">
                        <w:rPr>
                          <w:bCs/>
                        </w:rPr>
                        <w:t xml:space="preserve">________________    Critical value at 99% (0.01) </w:t>
                      </w:r>
                      <w:r w:rsidR="006A4043">
                        <w:rPr>
                          <w:bCs/>
                        </w:rPr>
                        <w:softHyphen/>
                      </w:r>
                      <w:r w:rsidR="006A4043">
                        <w:rPr>
                          <w:bCs/>
                        </w:rPr>
                        <w:softHyphen/>
                      </w:r>
                      <w:r w:rsidR="006A4043">
                        <w:rPr>
                          <w:bCs/>
                        </w:rPr>
                        <w:softHyphen/>
                      </w:r>
                      <w:r w:rsidR="006A4043">
                        <w:rPr>
                          <w:bCs/>
                        </w:rPr>
                        <w:softHyphen/>
                      </w:r>
                      <w:r w:rsidR="006A4043">
                        <w:rPr>
                          <w:bCs/>
                        </w:rPr>
                        <w:softHyphen/>
                      </w:r>
                      <w:r w:rsidR="006A4043">
                        <w:rPr>
                          <w:bCs/>
                        </w:rPr>
                        <w:softHyphen/>
                      </w:r>
                      <w:r w:rsidR="006A4043">
                        <w:rPr>
                          <w:bCs/>
                        </w:rPr>
                        <w:softHyphen/>
                      </w:r>
                      <w:r w:rsidR="006A4043">
                        <w:rPr>
                          <w:bCs/>
                        </w:rPr>
                        <w:softHyphen/>
                        <w:t>_____________</w:t>
                      </w:r>
                    </w:p>
                    <w:p w14:paraId="411A5DF2" w14:textId="77777777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62C01345" w14:textId="11D6AD18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  <w:r w:rsidRPr="000023FF">
                        <w:rPr>
                          <w:bCs/>
                        </w:rPr>
                        <w:t>Is the coefficient greater than or less than the 95% confidence level? What does this mean?</w:t>
                      </w:r>
                    </w:p>
                    <w:p w14:paraId="73BB2185" w14:textId="7AEB9F55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3C4C8866" w14:textId="77777777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7D0E6690" w14:textId="2C818B97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00D4DB47" w14:textId="00ECE7D9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1B871407" w14:textId="28180541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3C8E5C5A" w14:textId="54D787F4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  <w:r w:rsidRPr="000023FF">
                        <w:rPr>
                          <w:bCs/>
                        </w:rPr>
                        <w:t>Is the coefficient greater than or less than the 99% confidence level? What does this mean?</w:t>
                      </w:r>
                    </w:p>
                    <w:p w14:paraId="76FDA1B6" w14:textId="7B31CA6F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40300653" w14:textId="0D6F7DB0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0935931F" w14:textId="6759B8FE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781AD2F8" w14:textId="77777777" w:rsidR="0030603B" w:rsidRPr="000023FF" w:rsidRDefault="0030603B" w:rsidP="0030603B">
                      <w:pPr>
                        <w:shd w:val="clear" w:color="auto" w:fill="FFFFFF"/>
                        <w:spacing w:before="105" w:after="0" w:line="240" w:lineRule="atLeast"/>
                        <w:ind w:right="15"/>
                        <w:rPr>
                          <w:bCs/>
                        </w:rPr>
                      </w:pPr>
                    </w:p>
                    <w:p w14:paraId="7C30E65F" w14:textId="72A33C9B" w:rsidR="0030603B" w:rsidRPr="000023FF" w:rsidRDefault="0030603B"/>
                    <w:p w14:paraId="7B58F606" w14:textId="219692C2" w:rsidR="0030603B" w:rsidRPr="000023FF" w:rsidRDefault="0030603B">
                      <w:pPr>
                        <w:rPr>
                          <w:bCs/>
                        </w:rPr>
                      </w:pPr>
                      <w:r w:rsidRPr="000023FF">
                        <w:rPr>
                          <w:bCs/>
                        </w:rPr>
                        <w:t>How does what you have found out link with your geographical theory with regards rates of erosion</w:t>
                      </w:r>
                      <w:r w:rsidR="00F143B4" w:rsidRPr="000023FF">
                        <w:rPr>
                          <w:bCs/>
                        </w:rPr>
                        <w:t>, location on the beach and pebble roundness?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745F7D89" w14:textId="77777777" w:rsidR="00D66B86" w:rsidRDefault="00D66B86" w:rsidP="00D66B86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Data Presentation Analysis – Cross – sectional area along a beach</w:t>
      </w:r>
    </w:p>
    <w:p w14:paraId="0E5FEB95" w14:textId="72F1266B" w:rsidR="00D66B86" w:rsidRPr="00EA052C" w:rsidRDefault="00D66B86" w:rsidP="00D66B86">
      <w:pPr>
        <w:rPr>
          <w:b/>
          <w:bCs/>
        </w:rPr>
      </w:pPr>
      <w:r w:rsidRPr="00EA052C">
        <w:rPr>
          <w:b/>
          <w:bCs/>
        </w:rPr>
        <w:t>Hypothesis – the cross-sectional area to th</w:t>
      </w:r>
      <w:r w:rsidR="006A4043">
        <w:rPr>
          <w:b/>
          <w:bCs/>
        </w:rPr>
        <w:t>e north of the beach (transect 2</w:t>
      </w:r>
      <w:r w:rsidRPr="00EA052C">
        <w:rPr>
          <w:b/>
          <w:bCs/>
        </w:rPr>
        <w:t>) will be greater than the cross-sectional area to the south of the beach</w:t>
      </w:r>
    </w:p>
    <w:p w14:paraId="10DD5B85" w14:textId="77777777" w:rsidR="00D66B86" w:rsidRDefault="00D66B86" w:rsidP="00D66B86">
      <w:pPr>
        <w:rPr>
          <w:b/>
          <w:bCs/>
          <w:u w:val="single"/>
        </w:rPr>
      </w:pPr>
    </w:p>
    <w:p w14:paraId="170CAD20" w14:textId="77777777" w:rsidR="00D66B86" w:rsidRPr="00AF7C62" w:rsidRDefault="00D66B86" w:rsidP="00D66B86">
      <w:pPr>
        <w:rPr>
          <w:b/>
          <w:bCs/>
        </w:rPr>
      </w:pPr>
      <w:r w:rsidRPr="00AF7C62">
        <w:rPr>
          <w:b/>
          <w:bCs/>
        </w:rPr>
        <w:t>Task 1</w:t>
      </w:r>
      <w:r>
        <w:rPr>
          <w:b/>
          <w:bCs/>
        </w:rPr>
        <w:t xml:space="preserve"> – creating a beach profile diagram</w:t>
      </w:r>
    </w:p>
    <w:p w14:paraId="5C5A53C1" w14:textId="77777777" w:rsidR="00D66B86" w:rsidRPr="00AF7C62" w:rsidRDefault="00D66B86" w:rsidP="00D66B86">
      <w:r w:rsidRPr="00AF7C62">
        <w:t xml:space="preserve">Use the beach </w:t>
      </w:r>
      <w:proofErr w:type="spellStart"/>
      <w:r w:rsidRPr="00AF7C62">
        <w:t>groyne</w:t>
      </w:r>
      <w:proofErr w:type="spellEnd"/>
      <w:r w:rsidRPr="00AF7C62">
        <w:t xml:space="preserve"> transect data</w:t>
      </w:r>
      <w:r>
        <w:t xml:space="preserve"> you have been provided with</w:t>
      </w:r>
      <w:r w:rsidRPr="00AF7C62">
        <w:t xml:space="preserve"> – distance from last point (m) and angle of slope (</w:t>
      </w:r>
      <w:r w:rsidRPr="00AF7C62">
        <w:rPr>
          <w:rFonts w:cstheme="minorHAnsi"/>
        </w:rPr>
        <w:t>°</w:t>
      </w:r>
      <w:r w:rsidRPr="00AF7C62">
        <w:t xml:space="preserve">) and the following web link </w:t>
      </w:r>
      <w:r>
        <w:t xml:space="preserve">to </w:t>
      </w:r>
      <w:r w:rsidRPr="00AF7C62">
        <w:t>create a beach profile like the one below</w:t>
      </w:r>
      <w:r>
        <w:t>. Copy and paste into a word document and label it Transect 2.</w:t>
      </w:r>
      <w:bookmarkStart w:id="0" w:name="_GoBack"/>
      <w:bookmarkEnd w:id="0"/>
    </w:p>
    <w:p w14:paraId="104BF69F" w14:textId="77777777" w:rsidR="00D66B86" w:rsidRDefault="006A4043" w:rsidP="00D66B86">
      <w:hyperlink r:id="rId9" w:history="1">
        <w:r w:rsidR="00D66B86" w:rsidRPr="007E0ED6">
          <w:rPr>
            <w:rStyle w:val="Hyperlink"/>
          </w:rPr>
          <w:t>https://geographyfieldwork.com/BeachProfile.htm</w:t>
        </w:r>
      </w:hyperlink>
    </w:p>
    <w:p w14:paraId="4D40EDA1" w14:textId="77777777" w:rsidR="00D66B86" w:rsidRDefault="00D66B86" w:rsidP="00D66B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8BC217" wp14:editId="71A1A719">
                <wp:simplePos x="0" y="0"/>
                <wp:positionH relativeFrom="column">
                  <wp:posOffset>647700</wp:posOffset>
                </wp:positionH>
                <wp:positionV relativeFrom="paragraph">
                  <wp:posOffset>245110</wp:posOffset>
                </wp:positionV>
                <wp:extent cx="1762125" cy="2476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418D6A" w14:textId="77777777" w:rsidR="00D66B86" w:rsidRDefault="00D66B86" w:rsidP="00D66B86">
                            <w:r>
                              <w:t xml:space="preserve">Transect 1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8BC217" id="Text Box 1" o:spid="_x0000_s1032" type="#_x0000_t202" style="position:absolute;margin-left:51pt;margin-top:19.3pt;width:138.75pt;height:19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" fillcolor="white [3201]" strokeweight=".5pt">
                <v:textbox>
                  <w:txbxContent>
                    <w:p w14:paraId="5E418D6A" w14:textId="77777777" w:rsidR="00D66B86" w:rsidRDefault="00D66B86" w:rsidP="00D66B86">
                      <w:r>
                        <w:t xml:space="preserve">Transect 1 </w:t>
                      </w:r>
                    </w:p>
                  </w:txbxContent>
                </v:textbox>
              </v:shape>
            </w:pict>
          </mc:Fallback>
        </mc:AlternateContent>
      </w:r>
    </w:p>
    <w:p w14:paraId="4EE91859" w14:textId="77777777" w:rsidR="00D66B86" w:rsidRDefault="00D66B86" w:rsidP="00D66B86">
      <w:r>
        <w:rPr>
          <w:noProof/>
          <w:lang w:eastAsia="en-GB"/>
        </w:rPr>
        <w:drawing>
          <wp:inline distT="0" distB="0" distL="0" distR="0" wp14:anchorId="61945381" wp14:editId="12546B96">
            <wp:extent cx="6488072" cy="2352675"/>
            <wp:effectExtent l="0" t="0" r="8255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7439" r="3757" b="20493"/>
                    <a:stretch/>
                  </pic:blipFill>
                  <pic:spPr bwMode="auto">
                    <a:xfrm>
                      <a:off x="0" y="0"/>
                      <a:ext cx="6494744" cy="23550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57E685" w14:textId="77777777" w:rsidR="00D66B86" w:rsidRDefault="00D66B86" w:rsidP="00D66B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BB0064D" wp14:editId="3AEE8347">
                <wp:simplePos x="0" y="0"/>
                <wp:positionH relativeFrom="column">
                  <wp:posOffset>133350</wp:posOffset>
                </wp:positionH>
                <wp:positionV relativeFrom="paragraph">
                  <wp:posOffset>136525</wp:posOffset>
                </wp:positionV>
                <wp:extent cx="1266825" cy="257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C08973" w14:textId="77777777" w:rsidR="00D66B86" w:rsidRDefault="00D66B86" w:rsidP="00D66B86">
                            <w:r>
                              <w:t>Direction of LSD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B0064D" id="Text Box 4" o:spid="_x0000_s1033" type="#_x0000_t202" style="position:absolute;margin-left:10.5pt;margin-top:10.75pt;width:99.75pt;height:20.25p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" filled="f" stroked="f" strokeweight=".5pt">
                <v:textbox>
                  <w:txbxContent>
                    <w:p w14:paraId="54C08973" w14:textId="77777777" w:rsidR="00D66B86" w:rsidRDefault="00D66B86" w:rsidP="00D66B86">
                      <w:r>
                        <w:t>Direction of LSD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B2F0352" wp14:editId="059F5A67">
                <wp:simplePos x="0" y="0"/>
                <wp:positionH relativeFrom="column">
                  <wp:posOffset>238125</wp:posOffset>
                </wp:positionH>
                <wp:positionV relativeFrom="paragraph">
                  <wp:posOffset>660400</wp:posOffset>
                </wp:positionV>
                <wp:extent cx="19050" cy="2028825"/>
                <wp:effectExtent l="57150" t="38100" r="57150" b="95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050" cy="2028825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0D7CC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18.75pt;margin-top:52pt;width:1.5pt;height:159.75pt;flip:y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" strokecolor="#4472c4 [3204]" strokeweight="2.2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5BCD67" wp14:editId="55E3B3CB">
                <wp:simplePos x="0" y="0"/>
                <wp:positionH relativeFrom="column">
                  <wp:posOffset>4810125</wp:posOffset>
                </wp:positionH>
                <wp:positionV relativeFrom="paragraph">
                  <wp:posOffset>301625</wp:posOffset>
                </wp:positionV>
                <wp:extent cx="1800225" cy="1333500"/>
                <wp:effectExtent l="0" t="0" r="28575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38FFD0" w14:textId="77777777" w:rsidR="00D66B86" w:rsidRPr="00EB2AD6" w:rsidRDefault="00D66B86" w:rsidP="00D66B86">
                            <w:pPr>
                              <w:rPr>
                                <w:b/>
                                <w:bCs/>
                              </w:rPr>
                            </w:pPr>
                            <w:r w:rsidRPr="00EB2AD6">
                              <w:rPr>
                                <w:b/>
                                <w:bCs/>
                              </w:rPr>
                              <w:t xml:space="preserve">You always need to clearly show where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the</w:t>
                            </w:r>
                            <w:r w:rsidRPr="00EB2AD6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transects</w:t>
                            </w:r>
                            <w:proofErr w:type="gramEnd"/>
                            <w:r>
                              <w:rPr>
                                <w:b/>
                                <w:bCs/>
                              </w:rPr>
                              <w:t xml:space="preserve">/sample points </w:t>
                            </w:r>
                            <w:r w:rsidRPr="00EB2AD6">
                              <w:rPr>
                                <w:b/>
                                <w:bCs/>
                              </w:rPr>
                              <w:t>are located. The google maps website is very useful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for this.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BCD67" id="Text Box 23" o:spid="_x0000_s1034" type="#_x0000_t202" style="position:absolute;margin-left:378.75pt;margin-top:23.75pt;width:141.75pt;height:10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" fillcolor="white [3201]" strokeweight=".5pt">
                <v:textbox>
                  <w:txbxContent>
                    <w:p w14:paraId="5238FFD0" w14:textId="77777777" w:rsidR="00D66B86" w:rsidRPr="00EB2AD6" w:rsidRDefault="00D66B86" w:rsidP="00D66B86">
                      <w:pPr>
                        <w:rPr>
                          <w:b/>
                          <w:bCs/>
                        </w:rPr>
                      </w:pPr>
                      <w:r w:rsidRPr="00EB2AD6">
                        <w:rPr>
                          <w:b/>
                          <w:bCs/>
                        </w:rPr>
                        <w:t xml:space="preserve">You always need to clearly show where </w:t>
                      </w:r>
                      <w:r>
                        <w:rPr>
                          <w:b/>
                          <w:bCs/>
                        </w:rPr>
                        <w:t>the</w:t>
                      </w:r>
                      <w:r w:rsidRPr="00EB2AD6">
                        <w:rPr>
                          <w:b/>
                          <w:bCs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 xml:space="preserve">transects/sample points </w:t>
                      </w:r>
                      <w:r w:rsidRPr="00EB2AD6">
                        <w:rPr>
                          <w:b/>
                          <w:bCs/>
                        </w:rPr>
                        <w:t>are located. The google maps website is very useful</w:t>
                      </w:r>
                      <w:r>
                        <w:rPr>
                          <w:b/>
                          <w:bCs/>
                        </w:rPr>
                        <w:t xml:space="preserve"> for this.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B75689C" wp14:editId="023AF7CD">
                <wp:simplePos x="0" y="0"/>
                <wp:positionH relativeFrom="column">
                  <wp:posOffset>552450</wp:posOffset>
                </wp:positionH>
                <wp:positionV relativeFrom="paragraph">
                  <wp:posOffset>2026285</wp:posOffset>
                </wp:positionV>
                <wp:extent cx="1981200" cy="314325"/>
                <wp:effectExtent l="19050" t="19050" r="19050" b="28575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81200" cy="314325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AD7E3B" id="Straight Connector 24" o:spid="_x0000_s1026" style="position:absolute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.5pt,159.55pt" to="199.5pt,18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" strokecolor="#ed7d31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B411FC2" wp14:editId="7C6C165D">
                <wp:simplePos x="0" y="0"/>
                <wp:positionH relativeFrom="column">
                  <wp:posOffset>762000</wp:posOffset>
                </wp:positionH>
                <wp:positionV relativeFrom="paragraph">
                  <wp:posOffset>2388235</wp:posOffset>
                </wp:positionV>
                <wp:extent cx="1209675" cy="257175"/>
                <wp:effectExtent l="0" t="0" r="28575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8343992" w14:textId="77777777" w:rsidR="00D66B86" w:rsidRDefault="00D66B86" w:rsidP="00D66B86">
                            <w:r>
                              <w:t>Transect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11FC2" id="Text Box 25" o:spid="_x0000_s1035" type="#_x0000_t202" style="position:absolute;margin-left:60pt;margin-top:188.05pt;width:95.25pt;height:20.25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" fillcolor="window" strokeweight=".5pt">
                <v:textbox>
                  <w:txbxContent>
                    <w:p w14:paraId="68343992" w14:textId="77777777" w:rsidR="00D66B86" w:rsidRDefault="00D66B86" w:rsidP="00D66B86">
                      <w:r>
                        <w:t>Transect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9A2EA2A" wp14:editId="59FE3B2D">
                <wp:simplePos x="0" y="0"/>
                <wp:positionH relativeFrom="column">
                  <wp:posOffset>666750</wp:posOffset>
                </wp:positionH>
                <wp:positionV relativeFrom="paragraph">
                  <wp:posOffset>1254760</wp:posOffset>
                </wp:positionV>
                <wp:extent cx="1209675" cy="257175"/>
                <wp:effectExtent l="0" t="0" r="28575" b="285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1355B0" w14:textId="77777777" w:rsidR="00D66B86" w:rsidRDefault="00D66B86" w:rsidP="00D66B86">
                            <w:r>
                              <w:t>Transect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2EA2A" id="Text Box 26" o:spid="_x0000_s1036" type="#_x0000_t202" style="position:absolute;margin-left:52.5pt;margin-top:98.8pt;width:95.25pt;height:20.25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" fillcolor="white [3201]" strokeweight=".5pt">
                <v:textbox>
                  <w:txbxContent>
                    <w:p w14:paraId="051355B0" w14:textId="77777777" w:rsidR="00D66B86" w:rsidRDefault="00D66B86" w:rsidP="00D66B86">
                      <w:r>
                        <w:t>Transect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9311919" wp14:editId="3B9C8F33">
                <wp:simplePos x="0" y="0"/>
                <wp:positionH relativeFrom="column">
                  <wp:posOffset>419100</wp:posOffset>
                </wp:positionH>
                <wp:positionV relativeFrom="paragraph">
                  <wp:posOffset>1483360</wp:posOffset>
                </wp:positionV>
                <wp:extent cx="2066925" cy="342900"/>
                <wp:effectExtent l="19050" t="19050" r="28575" b="19050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66925" cy="3429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2E3657" id="Straight Connector 27" o:spid="_x0000_s1026" style="position:absolute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116.8pt" to="195.75pt,14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" strokecolor="#ed7d31 [3205]" strokeweight="2.2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02E7D6F" wp14:editId="128EC000">
                <wp:simplePos x="0" y="0"/>
                <wp:positionH relativeFrom="column">
                  <wp:posOffset>542925</wp:posOffset>
                </wp:positionH>
                <wp:positionV relativeFrom="paragraph">
                  <wp:posOffset>1521460</wp:posOffset>
                </wp:positionV>
                <wp:extent cx="600075" cy="9525"/>
                <wp:effectExtent l="0" t="0" r="28575" b="28575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00075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AB5488" id="Straight Connector 28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.75pt,119.8pt" to="90pt,12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" strokecolor="#4472c4 [3204]" strokeweight=".5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9688E15" wp14:editId="0B1F6174">
            <wp:extent cx="4371975" cy="3287325"/>
            <wp:effectExtent l="0" t="0" r="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386" t="23350" r="17073" b="18423"/>
                    <a:stretch/>
                  </pic:blipFill>
                  <pic:spPr bwMode="auto">
                    <a:xfrm>
                      <a:off x="0" y="0"/>
                      <a:ext cx="4388589" cy="3299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337480" w14:textId="77777777" w:rsidR="00D66B86" w:rsidRDefault="00D66B86" w:rsidP="00D66B86">
      <w:pPr>
        <w:rPr>
          <w:b/>
          <w:bCs/>
        </w:rPr>
      </w:pPr>
    </w:p>
    <w:p w14:paraId="330939D4" w14:textId="77777777" w:rsidR="00D66B86" w:rsidRDefault="00D66B86" w:rsidP="00D66B86">
      <w:pPr>
        <w:rPr>
          <w:b/>
          <w:bCs/>
        </w:rPr>
      </w:pPr>
    </w:p>
    <w:p w14:paraId="03FC4001" w14:textId="77777777" w:rsidR="00D66B86" w:rsidRDefault="00D66B86" w:rsidP="00D66B86">
      <w:pPr>
        <w:rPr>
          <w:b/>
          <w:bCs/>
        </w:rPr>
      </w:pPr>
    </w:p>
    <w:p w14:paraId="7F300C80" w14:textId="77777777" w:rsidR="00D66B86" w:rsidRDefault="00D66B86" w:rsidP="00D66B86">
      <w:pPr>
        <w:rPr>
          <w:b/>
          <w:bCs/>
        </w:rPr>
      </w:pPr>
    </w:p>
    <w:p w14:paraId="715C75CB" w14:textId="77777777" w:rsidR="00D66B86" w:rsidRDefault="00D66B86" w:rsidP="00D66B86">
      <w:pPr>
        <w:rPr>
          <w:b/>
          <w:bCs/>
        </w:rPr>
      </w:pPr>
    </w:p>
    <w:p w14:paraId="031FF126" w14:textId="77777777" w:rsidR="00D66B86" w:rsidRPr="00EF423E" w:rsidRDefault="00D66B86" w:rsidP="00D66B86">
      <w:pPr>
        <w:ind w:left="720" w:hanging="720"/>
        <w:rPr>
          <w:b/>
          <w:bCs/>
        </w:rPr>
      </w:pPr>
      <w:r w:rsidRPr="00EF423E">
        <w:rPr>
          <w:b/>
          <w:bCs/>
        </w:rPr>
        <w:t>Transect 2 Data</w:t>
      </w:r>
    </w:p>
    <w:tbl>
      <w:tblPr>
        <w:tblStyle w:val="TableGrid"/>
        <w:tblpPr w:leftFromText="180" w:rightFromText="180" w:vertAnchor="text" w:horzAnchor="margin" w:tblpY="227"/>
        <w:tblW w:w="0" w:type="auto"/>
        <w:tblLook w:val="04A0" w:firstRow="1" w:lastRow="0" w:firstColumn="1" w:lastColumn="0" w:noHBand="0" w:noVBand="1"/>
      </w:tblPr>
      <w:tblGrid>
        <w:gridCol w:w="2972"/>
        <w:gridCol w:w="2268"/>
      </w:tblGrid>
      <w:tr w:rsidR="00D66B86" w14:paraId="2E2BC0AC" w14:textId="77777777" w:rsidTr="002A36C5">
        <w:tc>
          <w:tcPr>
            <w:tcW w:w="2972" w:type="dxa"/>
          </w:tcPr>
          <w:p w14:paraId="7B72F0C7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Cumulative distance</w:t>
            </w:r>
          </w:p>
        </w:tc>
        <w:tc>
          <w:tcPr>
            <w:tcW w:w="2268" w:type="dxa"/>
          </w:tcPr>
          <w:p w14:paraId="038C086C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Slope angle (+ or -)</w:t>
            </w:r>
          </w:p>
        </w:tc>
      </w:tr>
      <w:tr w:rsidR="00D66B86" w14:paraId="557665FC" w14:textId="77777777" w:rsidTr="002A36C5">
        <w:tc>
          <w:tcPr>
            <w:tcW w:w="2972" w:type="dxa"/>
          </w:tcPr>
          <w:p w14:paraId="5F8B4B1E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  <w:tc>
          <w:tcPr>
            <w:tcW w:w="2268" w:type="dxa"/>
          </w:tcPr>
          <w:p w14:paraId="7DCDA66C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0</w:t>
            </w:r>
          </w:p>
        </w:tc>
      </w:tr>
      <w:tr w:rsidR="00D66B86" w14:paraId="0B0BF31B" w14:textId="77777777" w:rsidTr="002A36C5">
        <w:tc>
          <w:tcPr>
            <w:tcW w:w="2972" w:type="dxa"/>
          </w:tcPr>
          <w:p w14:paraId="3A334BFD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0.1</w:t>
            </w:r>
          </w:p>
        </w:tc>
        <w:tc>
          <w:tcPr>
            <w:tcW w:w="2268" w:type="dxa"/>
          </w:tcPr>
          <w:p w14:paraId="5CF701C6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D66B86" w14:paraId="49EDDDA7" w14:textId="77777777" w:rsidTr="002A36C5">
        <w:tc>
          <w:tcPr>
            <w:tcW w:w="2972" w:type="dxa"/>
          </w:tcPr>
          <w:p w14:paraId="647A150B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268" w:type="dxa"/>
          </w:tcPr>
          <w:p w14:paraId="3A8636B7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</w:tr>
      <w:tr w:rsidR="00D66B86" w14:paraId="0440DF29" w14:textId="77777777" w:rsidTr="002A36C5">
        <w:tc>
          <w:tcPr>
            <w:tcW w:w="2972" w:type="dxa"/>
          </w:tcPr>
          <w:p w14:paraId="455D1AF9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268" w:type="dxa"/>
          </w:tcPr>
          <w:p w14:paraId="1FE08AFD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</w:tr>
      <w:tr w:rsidR="00D66B86" w14:paraId="59F42681" w14:textId="77777777" w:rsidTr="002A36C5">
        <w:tc>
          <w:tcPr>
            <w:tcW w:w="2972" w:type="dxa"/>
          </w:tcPr>
          <w:p w14:paraId="47BDD3CD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2268" w:type="dxa"/>
          </w:tcPr>
          <w:p w14:paraId="58734A3F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</w:tr>
      <w:tr w:rsidR="00D66B86" w14:paraId="5E736A67" w14:textId="77777777" w:rsidTr="002A36C5">
        <w:tc>
          <w:tcPr>
            <w:tcW w:w="2972" w:type="dxa"/>
          </w:tcPr>
          <w:p w14:paraId="067617FB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2268" w:type="dxa"/>
          </w:tcPr>
          <w:p w14:paraId="7B82A7FC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  <w:tr w:rsidR="00D66B86" w14:paraId="5430A37B" w14:textId="77777777" w:rsidTr="002A36C5">
        <w:tc>
          <w:tcPr>
            <w:tcW w:w="2972" w:type="dxa"/>
          </w:tcPr>
          <w:p w14:paraId="0CC5D500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2268" w:type="dxa"/>
          </w:tcPr>
          <w:p w14:paraId="1C8923D7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</w:tr>
      <w:tr w:rsidR="00D66B86" w14:paraId="1E8792F2" w14:textId="77777777" w:rsidTr="002A36C5">
        <w:tc>
          <w:tcPr>
            <w:tcW w:w="2972" w:type="dxa"/>
          </w:tcPr>
          <w:p w14:paraId="68FC7E3F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2268" w:type="dxa"/>
          </w:tcPr>
          <w:p w14:paraId="39842B8D" w14:textId="77777777" w:rsidR="00D66B86" w:rsidRDefault="00D66B86" w:rsidP="002A36C5">
            <w:pPr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</w:tr>
    </w:tbl>
    <w:p w14:paraId="521D15C5" w14:textId="77777777" w:rsidR="00D66B86" w:rsidRDefault="00D66B86" w:rsidP="00D66B86">
      <w:pPr>
        <w:rPr>
          <w:b/>
          <w:bCs/>
        </w:rPr>
      </w:pPr>
    </w:p>
    <w:p w14:paraId="40D907D3" w14:textId="77777777" w:rsidR="00D66B86" w:rsidRDefault="00D66B86" w:rsidP="00D66B86"/>
    <w:p w14:paraId="610DFAA6" w14:textId="77777777" w:rsidR="00D66B86" w:rsidRDefault="00D66B86" w:rsidP="00D66B86"/>
    <w:p w14:paraId="705599B4" w14:textId="77777777" w:rsidR="00D66B86" w:rsidRDefault="00D66B86" w:rsidP="00D66B86"/>
    <w:p w14:paraId="1EF681B5" w14:textId="77777777" w:rsidR="00D66B86" w:rsidRDefault="00D66B86" w:rsidP="00D66B86"/>
    <w:p w14:paraId="71DAC535" w14:textId="77777777" w:rsidR="00D66B86" w:rsidRDefault="00D66B86" w:rsidP="00D66B86"/>
    <w:p w14:paraId="70CC74E4" w14:textId="77777777" w:rsidR="00D66B86" w:rsidRDefault="00D66B86" w:rsidP="00D66B86"/>
    <w:p w14:paraId="6EAD4BBB" w14:textId="77777777" w:rsidR="00D66B86" w:rsidRDefault="00D66B86" w:rsidP="00D66B86">
      <w:pPr>
        <w:rPr>
          <w:b/>
          <w:bCs/>
        </w:rPr>
      </w:pPr>
      <w:r w:rsidRPr="00AF7C62">
        <w:rPr>
          <w:b/>
          <w:bCs/>
        </w:rPr>
        <w:t xml:space="preserve">Task </w:t>
      </w:r>
      <w:r>
        <w:rPr>
          <w:b/>
          <w:bCs/>
        </w:rPr>
        <w:t xml:space="preserve">2 – Analysis write up </w:t>
      </w:r>
    </w:p>
    <w:p w14:paraId="093F3D59" w14:textId="77777777" w:rsidR="00D66B86" w:rsidRDefault="00D66B86" w:rsidP="00D66B86">
      <w:pPr>
        <w:rPr>
          <w:b/>
          <w:bCs/>
        </w:rPr>
      </w:pPr>
    </w:p>
    <w:p w14:paraId="5A212EE9" w14:textId="77777777" w:rsidR="00D66B86" w:rsidRDefault="00D66B86" w:rsidP="00D66B86">
      <w:r>
        <w:t>What is the general pattern that you can see? Which transect has the highest point? Which has the greatest/smallest cross-sectional area? Remember to quote data. How does it link with your hypothesis? How does it link with the theory that you have been taught about LSD?</w:t>
      </w:r>
    </w:p>
    <w:p w14:paraId="46118799" w14:textId="77777777" w:rsidR="00D66B86" w:rsidRDefault="00D66B86" w:rsidP="00D66B86"/>
    <w:p w14:paraId="727E38A0" w14:textId="2CC1B963" w:rsidR="00D66B86" w:rsidRDefault="00D66B86">
      <w:r>
        <w:br w:type="page"/>
      </w:r>
    </w:p>
    <w:p w14:paraId="7D2D4F8A" w14:textId="77777777" w:rsidR="00D66B86" w:rsidRPr="00A726C6" w:rsidRDefault="00D66B86" w:rsidP="00D66B86">
      <w:pPr>
        <w:rPr>
          <w:b/>
          <w:bCs/>
          <w:noProof/>
          <w:u w:val="single"/>
        </w:rPr>
      </w:pPr>
      <w:r w:rsidRPr="00A726C6">
        <w:rPr>
          <w:b/>
          <w:bCs/>
          <w:noProof/>
          <w:u w:val="single"/>
        </w:rPr>
        <w:t>Standard Deviation – pebble size</w:t>
      </w:r>
    </w:p>
    <w:p w14:paraId="4E515CFD" w14:textId="77527E2B" w:rsidR="00D66B86" w:rsidRDefault="00D66B86" w:rsidP="00D66B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C0FE723" wp14:editId="7AC05315">
                <wp:simplePos x="0" y="0"/>
                <wp:positionH relativeFrom="column">
                  <wp:posOffset>1428750</wp:posOffset>
                </wp:positionH>
                <wp:positionV relativeFrom="paragraph">
                  <wp:posOffset>647700</wp:posOffset>
                </wp:positionV>
                <wp:extent cx="742950" cy="6858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6F34FB" w14:textId="77777777" w:rsidR="00D66B86" w:rsidRPr="00A726C6" w:rsidRDefault="00D66B86" w:rsidP="00D66B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726C6">
                              <w:rPr>
                                <w:sz w:val="18"/>
                                <w:szCs w:val="18"/>
                              </w:rPr>
                              <w:t xml:space="preserve">Sample point </w: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FE723" id="Text Box 35" o:spid="_x0000_s1037" type="#_x0000_t202" style="position:absolute;margin-left:112.5pt;margin-top:51pt;width:58.5pt;height:54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" filled="f" stroked="f" strokeweight=".5pt">
                <v:textbox>
                  <w:txbxContent>
                    <w:p w14:paraId="106F34FB" w14:textId="77777777" w:rsidR="00D66B86" w:rsidRPr="00A726C6" w:rsidRDefault="00D66B86" w:rsidP="00D66B86">
                      <w:pPr>
                        <w:rPr>
                          <w:sz w:val="18"/>
                          <w:szCs w:val="18"/>
                        </w:rPr>
                      </w:pPr>
                      <w:r w:rsidRPr="00A726C6">
                        <w:rPr>
                          <w:sz w:val="18"/>
                          <w:szCs w:val="18"/>
                        </w:rPr>
                        <w:t xml:space="preserve">Sample point </w:t>
                      </w:r>
                      <w:r>
                        <w:rPr>
                          <w:sz w:val="18"/>
                          <w:szCs w:val="1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64A3760" wp14:editId="7AC7EAE1">
                <wp:simplePos x="0" y="0"/>
                <wp:positionH relativeFrom="column">
                  <wp:posOffset>1333500</wp:posOffset>
                </wp:positionH>
                <wp:positionV relativeFrom="paragraph">
                  <wp:posOffset>1304925</wp:posOffset>
                </wp:positionV>
                <wp:extent cx="95250" cy="95250"/>
                <wp:effectExtent l="0" t="38100" r="57150" b="1905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5250" cy="9525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6D9D47" id="Straight Arrow Connector 34" o:spid="_x0000_s1026" type="#_x0000_t32" style="position:absolute;margin-left:105pt;margin-top:102.75pt;width:7.5pt;height:7.5pt;flip:y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" strokecolor="#4472c4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DF05FE8" wp14:editId="32FA585B">
                <wp:simplePos x="0" y="0"/>
                <wp:positionH relativeFrom="column">
                  <wp:posOffset>876300</wp:posOffset>
                </wp:positionH>
                <wp:positionV relativeFrom="paragraph">
                  <wp:posOffset>1343025</wp:posOffset>
                </wp:positionV>
                <wp:extent cx="742950" cy="685800"/>
                <wp:effectExtent l="0" t="0" r="0" b="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2950" cy="685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A50D35" w14:textId="77777777" w:rsidR="00D66B86" w:rsidRPr="00A726C6" w:rsidRDefault="00D66B86" w:rsidP="00D66B8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A726C6">
                              <w:rPr>
                                <w:sz w:val="18"/>
                                <w:szCs w:val="18"/>
                              </w:rPr>
                              <w:t>Sample point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F05FE8" id="Text Box 36" o:spid="_x0000_s1038" type="#_x0000_t202" style="position:absolute;margin-left:69pt;margin-top:105.75pt;width:58.5pt;height:54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" filled="f" stroked="f" strokeweight=".5pt">
                <v:textbox>
                  <w:txbxContent>
                    <w:p w14:paraId="40A50D35" w14:textId="77777777" w:rsidR="00D66B86" w:rsidRPr="00A726C6" w:rsidRDefault="00D66B86" w:rsidP="00D66B86">
                      <w:pPr>
                        <w:rPr>
                          <w:sz w:val="18"/>
                          <w:szCs w:val="18"/>
                        </w:rPr>
                      </w:pPr>
                      <w:r w:rsidRPr="00A726C6">
                        <w:rPr>
                          <w:sz w:val="18"/>
                          <w:szCs w:val="18"/>
                        </w:rPr>
                        <w:t>Sample point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59B54D7" wp14:editId="591FF3B1">
                <wp:simplePos x="0" y="0"/>
                <wp:positionH relativeFrom="column">
                  <wp:posOffset>1609725</wp:posOffset>
                </wp:positionH>
                <wp:positionV relativeFrom="paragraph">
                  <wp:posOffset>1095375</wp:posOffset>
                </wp:positionV>
                <wp:extent cx="57150" cy="123825"/>
                <wp:effectExtent l="19050" t="19050" r="19050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238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2189D2" id="Straight Connector 37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75pt,86.25pt" to="131.25pt,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990E7CA" wp14:editId="65F5E2B1">
                <wp:simplePos x="0" y="0"/>
                <wp:positionH relativeFrom="column">
                  <wp:posOffset>1419225</wp:posOffset>
                </wp:positionH>
                <wp:positionV relativeFrom="paragraph">
                  <wp:posOffset>1152525</wp:posOffset>
                </wp:positionV>
                <wp:extent cx="57150" cy="123825"/>
                <wp:effectExtent l="19050" t="1905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" cy="1238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6576344" id="Straight Connector 38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1.75pt,90.75pt" to="116.25pt,10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" strokecolor="red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27F8E5C" wp14:editId="0270235B">
                <wp:simplePos x="0" y="0"/>
                <wp:positionH relativeFrom="column">
                  <wp:posOffset>419100</wp:posOffset>
                </wp:positionH>
                <wp:positionV relativeFrom="paragraph">
                  <wp:posOffset>1123949</wp:posOffset>
                </wp:positionV>
                <wp:extent cx="1447800" cy="257175"/>
                <wp:effectExtent l="19050" t="19050" r="19050" b="28575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7800" cy="25717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AB056E4" id="Straight Connector 39" o:spid="_x0000_s1026" style="position:absolute;flip:y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3pt,88.5pt" to="147pt,10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" strokecolor="#4472c4" strokeweight="3pt">
                <v:stroke joinstyle="miter"/>
              </v:lin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CA21EA7" wp14:editId="427EA743">
                <wp:simplePos x="0" y="0"/>
                <wp:positionH relativeFrom="column">
                  <wp:posOffset>3981450</wp:posOffset>
                </wp:positionH>
                <wp:positionV relativeFrom="paragraph">
                  <wp:posOffset>190500</wp:posOffset>
                </wp:positionV>
                <wp:extent cx="2466975" cy="1200150"/>
                <wp:effectExtent l="0" t="0" r="28575" b="1905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120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E44E84" w14:textId="77777777" w:rsidR="00D66B86" w:rsidRDefault="00D66B86" w:rsidP="00D66B86">
                            <w:pPr>
                              <w:rPr>
                                <w:b/>
                              </w:rPr>
                            </w:pPr>
                            <w:r w:rsidRPr="003849CB">
                              <w:rPr>
                                <w:b/>
                              </w:rPr>
                              <w:t>Task 1</w:t>
                            </w:r>
                          </w:p>
                          <w:p w14:paraId="4AA5085A" w14:textId="77777777" w:rsidR="00D66B86" w:rsidRPr="003849CB" w:rsidRDefault="00D66B86" w:rsidP="00D66B86">
                            <w:r>
                              <w:t>Calculate the standard deviation for sample points 1 and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A21EA7" id="Text Box 31" o:spid="_x0000_s1039" type="#_x0000_t202" style="position:absolute;margin-left:313.5pt;margin-top:15pt;width:194.25pt;height:94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" fillcolor="window" strokeweight=".5pt">
                <v:textbox>
                  <w:txbxContent>
                    <w:p w14:paraId="4DE44E84" w14:textId="77777777" w:rsidR="00D66B86" w:rsidRDefault="00D66B86" w:rsidP="00D66B86">
                      <w:pPr>
                        <w:rPr>
                          <w:b/>
                        </w:rPr>
                      </w:pPr>
                      <w:r w:rsidRPr="003849CB">
                        <w:rPr>
                          <w:b/>
                        </w:rPr>
                        <w:t>Task 1</w:t>
                      </w:r>
                    </w:p>
                    <w:p w14:paraId="4AA5085A" w14:textId="77777777" w:rsidR="00D66B86" w:rsidRPr="003849CB" w:rsidRDefault="00D66B86" w:rsidP="00D66B86">
                      <w:r>
                        <w:t>Calculate the standard deviation for sample points 1 and 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E390D5" wp14:editId="5CC87277">
                <wp:simplePos x="0" y="0"/>
                <wp:positionH relativeFrom="column">
                  <wp:posOffset>4029076</wp:posOffset>
                </wp:positionH>
                <wp:positionV relativeFrom="paragraph">
                  <wp:posOffset>2190750</wp:posOffset>
                </wp:positionV>
                <wp:extent cx="1333500" cy="323850"/>
                <wp:effectExtent l="0" t="0" r="19050" b="1905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3238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8A6419" w14:textId="77777777" w:rsidR="00D66B86" w:rsidRPr="00D650E3" w:rsidRDefault="00D66B86" w:rsidP="00D66B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50E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Sample Point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E390D5" id="Text Box 32" o:spid="_x0000_s1040" type="#_x0000_t202" style="position:absolute;margin-left:317.25pt;margin-top:172.5pt;width:105pt;height:25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" fillcolor="window" strokeweight=".5pt">
                <v:textbox>
                  <w:txbxContent>
                    <w:p w14:paraId="468A6419" w14:textId="77777777" w:rsidR="00D66B86" w:rsidRPr="00D650E3" w:rsidRDefault="00D66B86" w:rsidP="00D66B8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650E3">
                        <w:rPr>
                          <w:b/>
                          <w:bCs/>
                          <w:sz w:val="24"/>
                          <w:szCs w:val="24"/>
                        </w:rPr>
                        <w:t>Sample Point 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B09BB7D" wp14:editId="5A4B6860">
            <wp:extent cx="3114675" cy="2341949"/>
            <wp:effectExtent l="0" t="0" r="0" b="127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386" t="23350" r="17073" b="18423"/>
                    <a:stretch/>
                  </pic:blipFill>
                  <pic:spPr bwMode="auto">
                    <a:xfrm>
                      <a:off x="0" y="0"/>
                      <a:ext cx="3139451" cy="2360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69397E" w14:textId="77777777" w:rsidR="00D66B86" w:rsidRDefault="00D66B86" w:rsidP="00D66B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297517D" wp14:editId="221DDE83">
                <wp:simplePos x="0" y="0"/>
                <wp:positionH relativeFrom="column">
                  <wp:posOffset>4029075</wp:posOffset>
                </wp:positionH>
                <wp:positionV relativeFrom="paragraph">
                  <wp:posOffset>8890</wp:posOffset>
                </wp:positionV>
                <wp:extent cx="2505075" cy="3267075"/>
                <wp:effectExtent l="0" t="0" r="28575" b="28575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26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34469" w14:textId="77777777" w:rsidR="00D66B86" w:rsidRDefault="00D66B86" w:rsidP="00D66B86">
                            <w:r w:rsidRPr="006A5BC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65E7475" wp14:editId="10A677CF">
                                  <wp:extent cx="2273935" cy="3009900"/>
                                  <wp:effectExtent l="0" t="0" r="0" b="0"/>
                                  <wp:docPr id="55" name="Pictur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326" b="413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935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7517D" id="Text Box 40" o:spid="_x0000_s1041" type="#_x0000_t202" style="position:absolute;margin-left:317.25pt;margin-top:.7pt;width:197.25pt;height:257.2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" fillcolor="window" strokeweight=".5pt">
                <v:textbox>
                  <w:txbxContent>
                    <w:p w14:paraId="53A34469" w14:textId="77777777" w:rsidR="00D66B86" w:rsidRDefault="00D66B86" w:rsidP="00D66B86">
                      <w:r w:rsidRPr="006A5BC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65E7475" wp14:editId="10A677CF">
                            <wp:extent cx="2273935" cy="3009900"/>
                            <wp:effectExtent l="0" t="0" r="0" b="0"/>
                            <wp:docPr id="55" name="Pictur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326" b="413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3935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A5BC0">
        <w:t xml:space="preserve"> </w:t>
      </w:r>
      <w:r w:rsidRPr="006A5BC0">
        <w:rPr>
          <w:noProof/>
          <w:lang w:eastAsia="en-GB"/>
        </w:rPr>
        <w:drawing>
          <wp:inline distT="0" distB="0" distL="0" distR="0" wp14:anchorId="6EEE009C" wp14:editId="3B9A4347">
            <wp:extent cx="3448050" cy="381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40" b="92576"/>
                    <a:stretch/>
                  </pic:blipFill>
                  <pic:spPr bwMode="auto">
                    <a:xfrm>
                      <a:off x="0" y="0"/>
                      <a:ext cx="3448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20"/>
        <w:gridCol w:w="1354"/>
        <w:gridCol w:w="2166"/>
      </w:tblGrid>
      <w:tr w:rsidR="00D66B86" w14:paraId="703C2397" w14:textId="77777777" w:rsidTr="00D66B86">
        <w:trPr>
          <w:trHeight w:val="474"/>
        </w:trPr>
        <w:tc>
          <w:tcPr>
            <w:tcW w:w="1620" w:type="dxa"/>
          </w:tcPr>
          <w:p w14:paraId="39CF599C" w14:textId="77777777" w:rsidR="00D66B86" w:rsidRDefault="00D66B86" w:rsidP="002A36C5">
            <w:r>
              <w:t>40</w:t>
            </w:r>
          </w:p>
          <w:p w14:paraId="62AD9069" w14:textId="77777777" w:rsidR="00D66B86" w:rsidRDefault="00D66B86" w:rsidP="002A36C5"/>
        </w:tc>
        <w:tc>
          <w:tcPr>
            <w:tcW w:w="1354" w:type="dxa"/>
          </w:tcPr>
          <w:p w14:paraId="3789E4B6" w14:textId="77777777" w:rsidR="00D66B86" w:rsidRDefault="00D66B86" w:rsidP="002A36C5"/>
        </w:tc>
        <w:tc>
          <w:tcPr>
            <w:tcW w:w="2166" w:type="dxa"/>
          </w:tcPr>
          <w:p w14:paraId="4017E86B" w14:textId="77777777" w:rsidR="00D66B86" w:rsidRDefault="00D66B86" w:rsidP="002A36C5"/>
        </w:tc>
      </w:tr>
      <w:tr w:rsidR="00D66B86" w14:paraId="30F8E51F" w14:textId="77777777" w:rsidTr="00D66B86">
        <w:trPr>
          <w:trHeight w:val="243"/>
        </w:trPr>
        <w:tc>
          <w:tcPr>
            <w:tcW w:w="1620" w:type="dxa"/>
          </w:tcPr>
          <w:p w14:paraId="4E2E4613" w14:textId="77777777" w:rsidR="00D66B86" w:rsidRDefault="00D66B86" w:rsidP="002A36C5">
            <w:r>
              <w:t>30</w:t>
            </w:r>
          </w:p>
        </w:tc>
        <w:tc>
          <w:tcPr>
            <w:tcW w:w="1354" w:type="dxa"/>
          </w:tcPr>
          <w:p w14:paraId="6043283C" w14:textId="77777777" w:rsidR="00D66B86" w:rsidRDefault="00D66B86" w:rsidP="002A36C5"/>
        </w:tc>
        <w:tc>
          <w:tcPr>
            <w:tcW w:w="2166" w:type="dxa"/>
          </w:tcPr>
          <w:p w14:paraId="0B6B5DC4" w14:textId="77777777" w:rsidR="00D66B86" w:rsidRDefault="00D66B86" w:rsidP="002A36C5"/>
        </w:tc>
      </w:tr>
      <w:tr w:rsidR="00D66B86" w14:paraId="1BCCAA40" w14:textId="77777777" w:rsidTr="00D66B86">
        <w:trPr>
          <w:trHeight w:val="243"/>
        </w:trPr>
        <w:tc>
          <w:tcPr>
            <w:tcW w:w="1620" w:type="dxa"/>
          </w:tcPr>
          <w:p w14:paraId="577AA396" w14:textId="77777777" w:rsidR="00D66B86" w:rsidRDefault="00D66B86" w:rsidP="002A36C5">
            <w:r>
              <w:t>22</w:t>
            </w:r>
          </w:p>
        </w:tc>
        <w:tc>
          <w:tcPr>
            <w:tcW w:w="1354" w:type="dxa"/>
          </w:tcPr>
          <w:p w14:paraId="16E29CB8" w14:textId="77777777" w:rsidR="00D66B86" w:rsidRDefault="00D66B86" w:rsidP="002A36C5"/>
        </w:tc>
        <w:tc>
          <w:tcPr>
            <w:tcW w:w="2166" w:type="dxa"/>
          </w:tcPr>
          <w:p w14:paraId="0EA2EF8D" w14:textId="77777777" w:rsidR="00D66B86" w:rsidRDefault="00D66B86" w:rsidP="002A36C5"/>
        </w:tc>
      </w:tr>
      <w:tr w:rsidR="00D66B86" w14:paraId="231ED762" w14:textId="77777777" w:rsidTr="00D66B86">
        <w:trPr>
          <w:trHeight w:val="230"/>
        </w:trPr>
        <w:tc>
          <w:tcPr>
            <w:tcW w:w="1620" w:type="dxa"/>
          </w:tcPr>
          <w:p w14:paraId="15AC0B4E" w14:textId="77777777" w:rsidR="00D66B86" w:rsidRDefault="00D66B86" w:rsidP="002A36C5">
            <w:r>
              <w:t>41</w:t>
            </w:r>
          </w:p>
        </w:tc>
        <w:tc>
          <w:tcPr>
            <w:tcW w:w="1354" w:type="dxa"/>
          </w:tcPr>
          <w:p w14:paraId="043A6FB4" w14:textId="77777777" w:rsidR="00D66B86" w:rsidRDefault="00D66B86" w:rsidP="002A36C5"/>
        </w:tc>
        <w:tc>
          <w:tcPr>
            <w:tcW w:w="2166" w:type="dxa"/>
          </w:tcPr>
          <w:p w14:paraId="50DC00FD" w14:textId="77777777" w:rsidR="00D66B86" w:rsidRDefault="00D66B86" w:rsidP="002A36C5"/>
        </w:tc>
      </w:tr>
      <w:tr w:rsidR="00D66B86" w14:paraId="4DD3A8FF" w14:textId="77777777" w:rsidTr="00D66B86">
        <w:trPr>
          <w:trHeight w:val="243"/>
        </w:trPr>
        <w:tc>
          <w:tcPr>
            <w:tcW w:w="1620" w:type="dxa"/>
          </w:tcPr>
          <w:p w14:paraId="71398C89" w14:textId="77777777" w:rsidR="00D66B86" w:rsidRDefault="00D66B86" w:rsidP="002A36C5">
            <w:r>
              <w:t>36</w:t>
            </w:r>
          </w:p>
        </w:tc>
        <w:tc>
          <w:tcPr>
            <w:tcW w:w="1354" w:type="dxa"/>
          </w:tcPr>
          <w:p w14:paraId="47D15DFA" w14:textId="77777777" w:rsidR="00D66B86" w:rsidRDefault="00D66B86" w:rsidP="002A36C5"/>
        </w:tc>
        <w:tc>
          <w:tcPr>
            <w:tcW w:w="2166" w:type="dxa"/>
          </w:tcPr>
          <w:p w14:paraId="460F238D" w14:textId="77777777" w:rsidR="00D66B86" w:rsidRDefault="00D66B86" w:rsidP="002A36C5"/>
        </w:tc>
      </w:tr>
      <w:tr w:rsidR="00D66B86" w14:paraId="7EC7521C" w14:textId="77777777" w:rsidTr="00D66B86">
        <w:trPr>
          <w:trHeight w:val="230"/>
        </w:trPr>
        <w:tc>
          <w:tcPr>
            <w:tcW w:w="1620" w:type="dxa"/>
          </w:tcPr>
          <w:p w14:paraId="4C071122" w14:textId="77777777" w:rsidR="00D66B86" w:rsidRDefault="00D66B86" w:rsidP="002A36C5">
            <w:r>
              <w:t>26</w:t>
            </w:r>
          </w:p>
        </w:tc>
        <w:tc>
          <w:tcPr>
            <w:tcW w:w="1354" w:type="dxa"/>
          </w:tcPr>
          <w:p w14:paraId="46291EAB" w14:textId="77777777" w:rsidR="00D66B86" w:rsidRDefault="00D66B86" w:rsidP="002A36C5"/>
        </w:tc>
        <w:tc>
          <w:tcPr>
            <w:tcW w:w="2166" w:type="dxa"/>
          </w:tcPr>
          <w:p w14:paraId="328A4D61" w14:textId="77777777" w:rsidR="00D66B86" w:rsidRDefault="00D66B86" w:rsidP="002A36C5"/>
        </w:tc>
      </w:tr>
      <w:tr w:rsidR="00D66B86" w14:paraId="40590CD7" w14:textId="77777777" w:rsidTr="00D66B86">
        <w:trPr>
          <w:trHeight w:val="243"/>
        </w:trPr>
        <w:tc>
          <w:tcPr>
            <w:tcW w:w="1620" w:type="dxa"/>
          </w:tcPr>
          <w:p w14:paraId="3FA5EE23" w14:textId="77777777" w:rsidR="00D66B86" w:rsidRDefault="00D66B86" w:rsidP="002A36C5">
            <w:r>
              <w:t>35</w:t>
            </w:r>
          </w:p>
        </w:tc>
        <w:tc>
          <w:tcPr>
            <w:tcW w:w="1354" w:type="dxa"/>
          </w:tcPr>
          <w:p w14:paraId="5BAD9931" w14:textId="77777777" w:rsidR="00D66B86" w:rsidRDefault="00D66B86" w:rsidP="002A36C5"/>
        </w:tc>
        <w:tc>
          <w:tcPr>
            <w:tcW w:w="2166" w:type="dxa"/>
          </w:tcPr>
          <w:p w14:paraId="2DDADCE5" w14:textId="77777777" w:rsidR="00D66B86" w:rsidRDefault="00D66B86" w:rsidP="002A36C5"/>
        </w:tc>
      </w:tr>
      <w:tr w:rsidR="00D66B86" w14:paraId="20E1EA0C" w14:textId="77777777" w:rsidTr="00D66B86">
        <w:trPr>
          <w:trHeight w:val="230"/>
        </w:trPr>
        <w:tc>
          <w:tcPr>
            <w:tcW w:w="1620" w:type="dxa"/>
          </w:tcPr>
          <w:p w14:paraId="334E712B" w14:textId="77777777" w:rsidR="00D66B86" w:rsidRDefault="00D66B86" w:rsidP="002A36C5">
            <w:r>
              <w:t>42</w:t>
            </w:r>
          </w:p>
        </w:tc>
        <w:tc>
          <w:tcPr>
            <w:tcW w:w="1354" w:type="dxa"/>
          </w:tcPr>
          <w:p w14:paraId="63584906" w14:textId="77777777" w:rsidR="00D66B86" w:rsidRDefault="00D66B86" w:rsidP="002A36C5"/>
        </w:tc>
        <w:tc>
          <w:tcPr>
            <w:tcW w:w="2166" w:type="dxa"/>
          </w:tcPr>
          <w:p w14:paraId="4CF6532E" w14:textId="77777777" w:rsidR="00D66B86" w:rsidRDefault="00D66B86" w:rsidP="002A36C5"/>
        </w:tc>
      </w:tr>
      <w:tr w:rsidR="00D66B86" w14:paraId="19EEEBF4" w14:textId="77777777" w:rsidTr="00D66B86">
        <w:trPr>
          <w:trHeight w:val="243"/>
        </w:trPr>
        <w:tc>
          <w:tcPr>
            <w:tcW w:w="1620" w:type="dxa"/>
          </w:tcPr>
          <w:p w14:paraId="15DC9C23" w14:textId="77777777" w:rsidR="00D66B86" w:rsidRDefault="00D66B86" w:rsidP="002A36C5">
            <w:r>
              <w:t>40</w:t>
            </w:r>
          </w:p>
        </w:tc>
        <w:tc>
          <w:tcPr>
            <w:tcW w:w="1354" w:type="dxa"/>
          </w:tcPr>
          <w:p w14:paraId="4B5EB305" w14:textId="77777777" w:rsidR="00D66B86" w:rsidRDefault="00D66B86" w:rsidP="002A36C5"/>
        </w:tc>
        <w:tc>
          <w:tcPr>
            <w:tcW w:w="2166" w:type="dxa"/>
          </w:tcPr>
          <w:p w14:paraId="0B06AB86" w14:textId="77777777" w:rsidR="00D66B86" w:rsidRDefault="00D66B86" w:rsidP="002A36C5"/>
        </w:tc>
      </w:tr>
      <w:tr w:rsidR="00D66B86" w14:paraId="4C98D5D7" w14:textId="77777777" w:rsidTr="00D66B86">
        <w:trPr>
          <w:trHeight w:val="243"/>
        </w:trPr>
        <w:tc>
          <w:tcPr>
            <w:tcW w:w="1620" w:type="dxa"/>
          </w:tcPr>
          <w:p w14:paraId="7DDEB2EC" w14:textId="77777777" w:rsidR="00D66B86" w:rsidRDefault="00D66B86" w:rsidP="002A36C5">
            <w:r>
              <w:t>33</w:t>
            </w:r>
          </w:p>
        </w:tc>
        <w:tc>
          <w:tcPr>
            <w:tcW w:w="1354" w:type="dxa"/>
          </w:tcPr>
          <w:p w14:paraId="63830C48" w14:textId="77777777" w:rsidR="00D66B86" w:rsidRDefault="00D66B86" w:rsidP="002A36C5"/>
        </w:tc>
        <w:tc>
          <w:tcPr>
            <w:tcW w:w="2166" w:type="dxa"/>
          </w:tcPr>
          <w:p w14:paraId="357B0C6F" w14:textId="77777777" w:rsidR="00D66B86" w:rsidRDefault="00D66B86" w:rsidP="002A36C5"/>
        </w:tc>
      </w:tr>
      <w:tr w:rsidR="00D66B86" w14:paraId="64DB9A8C" w14:textId="77777777" w:rsidTr="00D66B86">
        <w:trPr>
          <w:trHeight w:val="230"/>
        </w:trPr>
        <w:tc>
          <w:tcPr>
            <w:tcW w:w="1620" w:type="dxa"/>
          </w:tcPr>
          <w:p w14:paraId="1E5078F1" w14:textId="77777777" w:rsidR="00D66B86" w:rsidRDefault="00D66B86" w:rsidP="002A36C5">
            <w:r>
              <w:t>70</w:t>
            </w:r>
          </w:p>
        </w:tc>
        <w:tc>
          <w:tcPr>
            <w:tcW w:w="1354" w:type="dxa"/>
          </w:tcPr>
          <w:p w14:paraId="103C753E" w14:textId="77777777" w:rsidR="00D66B86" w:rsidRDefault="00D66B86" w:rsidP="002A36C5"/>
        </w:tc>
        <w:tc>
          <w:tcPr>
            <w:tcW w:w="2166" w:type="dxa"/>
          </w:tcPr>
          <w:p w14:paraId="7A6A8E22" w14:textId="77777777" w:rsidR="00D66B86" w:rsidRDefault="00D66B86" w:rsidP="002A36C5"/>
        </w:tc>
      </w:tr>
      <w:tr w:rsidR="00D66B86" w14:paraId="59E8531B" w14:textId="77777777" w:rsidTr="00D66B86">
        <w:trPr>
          <w:trHeight w:val="243"/>
        </w:trPr>
        <w:tc>
          <w:tcPr>
            <w:tcW w:w="1620" w:type="dxa"/>
          </w:tcPr>
          <w:p w14:paraId="57C4D1C9" w14:textId="77777777" w:rsidR="00D66B86" w:rsidRDefault="00D66B86" w:rsidP="002A36C5">
            <w:r>
              <w:t>80</w:t>
            </w:r>
          </w:p>
        </w:tc>
        <w:tc>
          <w:tcPr>
            <w:tcW w:w="1354" w:type="dxa"/>
          </w:tcPr>
          <w:p w14:paraId="34B0FF8F" w14:textId="77777777" w:rsidR="00D66B86" w:rsidRDefault="00D66B86" w:rsidP="002A36C5"/>
        </w:tc>
        <w:tc>
          <w:tcPr>
            <w:tcW w:w="2166" w:type="dxa"/>
          </w:tcPr>
          <w:p w14:paraId="0548EE3D" w14:textId="77777777" w:rsidR="00D66B86" w:rsidRDefault="00D66B86" w:rsidP="002A36C5"/>
        </w:tc>
      </w:tr>
      <w:tr w:rsidR="00D66B86" w14:paraId="2FF5AFC9" w14:textId="77777777" w:rsidTr="00D66B86">
        <w:trPr>
          <w:trHeight w:val="230"/>
        </w:trPr>
        <w:tc>
          <w:tcPr>
            <w:tcW w:w="1620" w:type="dxa"/>
          </w:tcPr>
          <w:p w14:paraId="40C90E72" w14:textId="77777777" w:rsidR="00D66B86" w:rsidRDefault="00D66B86" w:rsidP="002A36C5">
            <w:r>
              <w:t>15</w:t>
            </w:r>
          </w:p>
        </w:tc>
        <w:tc>
          <w:tcPr>
            <w:tcW w:w="1354" w:type="dxa"/>
          </w:tcPr>
          <w:p w14:paraId="7C3C0ADF" w14:textId="77777777" w:rsidR="00D66B86" w:rsidRDefault="00D66B86" w:rsidP="002A36C5"/>
        </w:tc>
        <w:tc>
          <w:tcPr>
            <w:tcW w:w="2166" w:type="dxa"/>
          </w:tcPr>
          <w:p w14:paraId="2679F696" w14:textId="77777777" w:rsidR="00D66B86" w:rsidRDefault="00D66B86" w:rsidP="002A36C5"/>
        </w:tc>
      </w:tr>
      <w:tr w:rsidR="00D66B86" w14:paraId="2E715E7E" w14:textId="77777777" w:rsidTr="00D66B86">
        <w:trPr>
          <w:trHeight w:val="243"/>
        </w:trPr>
        <w:tc>
          <w:tcPr>
            <w:tcW w:w="1620" w:type="dxa"/>
          </w:tcPr>
          <w:p w14:paraId="7F657CF2" w14:textId="77777777" w:rsidR="00D66B86" w:rsidRDefault="00D66B86" w:rsidP="002A36C5">
            <w:r>
              <w:t>6</w:t>
            </w:r>
          </w:p>
        </w:tc>
        <w:tc>
          <w:tcPr>
            <w:tcW w:w="1354" w:type="dxa"/>
          </w:tcPr>
          <w:p w14:paraId="73774254" w14:textId="77777777" w:rsidR="00D66B86" w:rsidRDefault="00D66B86" w:rsidP="002A36C5"/>
        </w:tc>
        <w:tc>
          <w:tcPr>
            <w:tcW w:w="2166" w:type="dxa"/>
          </w:tcPr>
          <w:p w14:paraId="41387871" w14:textId="77777777" w:rsidR="00D66B86" w:rsidRDefault="00D66B86" w:rsidP="002A36C5"/>
        </w:tc>
      </w:tr>
      <w:tr w:rsidR="00D66B86" w14:paraId="43453908" w14:textId="77777777" w:rsidTr="00D66B86">
        <w:trPr>
          <w:trHeight w:val="230"/>
        </w:trPr>
        <w:tc>
          <w:tcPr>
            <w:tcW w:w="1620" w:type="dxa"/>
          </w:tcPr>
          <w:p w14:paraId="4E42E0A3" w14:textId="77777777" w:rsidR="00D66B86" w:rsidRDefault="00D66B86" w:rsidP="002A36C5">
            <w:r>
              <w:t>25</w:t>
            </w:r>
          </w:p>
        </w:tc>
        <w:tc>
          <w:tcPr>
            <w:tcW w:w="1354" w:type="dxa"/>
          </w:tcPr>
          <w:p w14:paraId="76B0B763" w14:textId="77777777" w:rsidR="00D66B86" w:rsidRDefault="00D66B86" w:rsidP="002A36C5"/>
        </w:tc>
        <w:tc>
          <w:tcPr>
            <w:tcW w:w="2166" w:type="dxa"/>
          </w:tcPr>
          <w:p w14:paraId="74783990" w14:textId="77777777" w:rsidR="00D66B86" w:rsidRDefault="00D66B86" w:rsidP="002A36C5"/>
        </w:tc>
      </w:tr>
      <w:tr w:rsidR="00D66B86" w14:paraId="100CAA91" w14:textId="77777777" w:rsidTr="00D66B86">
        <w:trPr>
          <w:trHeight w:val="243"/>
        </w:trPr>
        <w:tc>
          <w:tcPr>
            <w:tcW w:w="1620" w:type="dxa"/>
          </w:tcPr>
          <w:p w14:paraId="51A9BB27" w14:textId="77777777" w:rsidR="00D66B86" w:rsidRDefault="00D66B86" w:rsidP="002A36C5">
            <w:proofErr w:type="spellStart"/>
            <w:r>
              <w:rPr>
                <w:rFonts w:cstheme="minorHAnsi"/>
              </w:rPr>
              <w:t>Ʃx</w:t>
            </w:r>
            <w:proofErr w:type="spellEnd"/>
            <w:r>
              <w:rPr>
                <w:rFonts w:cstheme="minorHAnsi"/>
              </w:rPr>
              <w:t xml:space="preserve"> =</w:t>
            </w:r>
          </w:p>
        </w:tc>
        <w:tc>
          <w:tcPr>
            <w:tcW w:w="1354" w:type="dxa"/>
            <w:vMerge w:val="restart"/>
          </w:tcPr>
          <w:p w14:paraId="777D9970" w14:textId="77777777" w:rsidR="00D66B86" w:rsidRDefault="00D66B86" w:rsidP="002A36C5"/>
        </w:tc>
        <w:tc>
          <w:tcPr>
            <w:tcW w:w="2166" w:type="dxa"/>
            <w:vMerge w:val="restart"/>
          </w:tcPr>
          <w:p w14:paraId="28744876" w14:textId="77777777" w:rsidR="00D66B86" w:rsidRDefault="00D66B86" w:rsidP="002A36C5">
            <w:r w:rsidRPr="000B0FEB">
              <w:rPr>
                <w:noProof/>
                <w:lang w:eastAsia="en-GB"/>
              </w:rPr>
              <w:drawing>
                <wp:inline distT="0" distB="0" distL="0" distR="0" wp14:anchorId="2813D622" wp14:editId="1C0A99F0">
                  <wp:extent cx="800100" cy="238125"/>
                  <wp:effectExtent l="0" t="0" r="0" b="9525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44914" r="51639" b="50446"/>
                          <a:stretch/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B86" w14:paraId="1F646936" w14:textId="77777777" w:rsidTr="00D66B86">
        <w:trPr>
          <w:trHeight w:val="588"/>
        </w:trPr>
        <w:tc>
          <w:tcPr>
            <w:tcW w:w="1620" w:type="dxa"/>
          </w:tcPr>
          <w:p w14:paraId="50F82C08" w14:textId="77777777" w:rsidR="00D66B86" w:rsidRDefault="00D66B86" w:rsidP="002A36C5">
            <w:pPr>
              <w:spacing w:before="240" w:line="480" w:lineRule="auto"/>
              <w:rPr>
                <w:noProof/>
              </w:rPr>
            </w:pPr>
            <w:r w:rsidRPr="006A5BC0">
              <w:rPr>
                <w:noProof/>
                <w:lang w:eastAsia="en-GB"/>
              </w:rPr>
              <w:drawing>
                <wp:inline distT="0" distB="0" distL="0" distR="0" wp14:anchorId="5DC05FE2" wp14:editId="382B36D2">
                  <wp:extent cx="190500" cy="171450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9" t="18374" r="31697" b="78285"/>
                          <a:stretch/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= </w:t>
            </w:r>
          </w:p>
        </w:tc>
        <w:tc>
          <w:tcPr>
            <w:tcW w:w="1354" w:type="dxa"/>
            <w:vMerge/>
          </w:tcPr>
          <w:p w14:paraId="5BBE00F4" w14:textId="77777777" w:rsidR="00D66B86" w:rsidRDefault="00D66B86" w:rsidP="002A36C5"/>
        </w:tc>
        <w:tc>
          <w:tcPr>
            <w:tcW w:w="2166" w:type="dxa"/>
            <w:vMerge/>
          </w:tcPr>
          <w:p w14:paraId="23376683" w14:textId="77777777" w:rsidR="00D66B86" w:rsidRDefault="00D66B86" w:rsidP="002A36C5"/>
        </w:tc>
      </w:tr>
    </w:tbl>
    <w:p w14:paraId="6A250A3E" w14:textId="77777777" w:rsidR="00D66B86" w:rsidRDefault="00D66B86" w:rsidP="00D66B86">
      <w:r w:rsidRPr="000B0FEB">
        <w:rPr>
          <w:noProof/>
          <w:lang w:eastAsia="en-GB"/>
        </w:rPr>
        <w:drawing>
          <wp:inline distT="0" distB="0" distL="0" distR="0" wp14:anchorId="6CE2E855" wp14:editId="7EC73A00">
            <wp:extent cx="6645910" cy="2484120"/>
            <wp:effectExtent l="0" t="0" r="254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59"/>
                    <a:stretch/>
                  </pic:blipFill>
                  <pic:spPr bwMode="auto">
                    <a:xfrm>
                      <a:off x="0" y="0"/>
                      <a:ext cx="66459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06CD42" w14:textId="77777777" w:rsidR="00D66B86" w:rsidRDefault="00D66B86" w:rsidP="00D66B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04F6F4E" wp14:editId="626DDEE6">
                <wp:simplePos x="0" y="0"/>
                <wp:positionH relativeFrom="column">
                  <wp:posOffset>123825</wp:posOffset>
                </wp:positionH>
                <wp:positionV relativeFrom="paragraph">
                  <wp:posOffset>209550</wp:posOffset>
                </wp:positionV>
                <wp:extent cx="1295400" cy="352425"/>
                <wp:effectExtent l="0" t="0" r="19050" b="2857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3524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4F08BA" w14:textId="77777777" w:rsidR="00D66B86" w:rsidRPr="00D650E3" w:rsidRDefault="00D66B86" w:rsidP="00D66B8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D650E3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Sample Point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4F6F4E" id="Text Box 41" o:spid="_x0000_s1042" type="#_x0000_t202" style="position:absolute;margin-left:9.75pt;margin-top:16.5pt;width:102pt;height:27.7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" fillcolor="window" strokeweight=".5pt">
                <v:textbox>
                  <w:txbxContent>
                    <w:p w14:paraId="5D4F08BA" w14:textId="77777777" w:rsidR="00D66B86" w:rsidRPr="00D650E3" w:rsidRDefault="00D66B86" w:rsidP="00D66B8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D650E3">
                        <w:rPr>
                          <w:b/>
                          <w:bCs/>
                          <w:sz w:val="24"/>
                          <w:szCs w:val="24"/>
                        </w:rPr>
                        <w:t>Sample Point 2</w:t>
                      </w:r>
                    </w:p>
                  </w:txbxContent>
                </v:textbox>
              </v:shape>
            </w:pict>
          </mc:Fallback>
        </mc:AlternateContent>
      </w:r>
    </w:p>
    <w:p w14:paraId="61FD238F" w14:textId="77777777" w:rsidR="00D66B86" w:rsidRDefault="00D66B86" w:rsidP="00D66B86"/>
    <w:p w14:paraId="474A02D6" w14:textId="77777777" w:rsidR="00D66B86" w:rsidRDefault="00D66B86" w:rsidP="00D66B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0CF60C" wp14:editId="0847F1B2">
                <wp:simplePos x="0" y="0"/>
                <wp:positionH relativeFrom="column">
                  <wp:posOffset>4029075</wp:posOffset>
                </wp:positionH>
                <wp:positionV relativeFrom="paragraph">
                  <wp:posOffset>8890</wp:posOffset>
                </wp:positionV>
                <wp:extent cx="2505075" cy="3267075"/>
                <wp:effectExtent l="0" t="0" r="28575" b="285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3267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15D3FC" w14:textId="77777777" w:rsidR="00D66B86" w:rsidRDefault="00D66B86" w:rsidP="00D66B86">
                            <w:r w:rsidRPr="006A5BC0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80409F" wp14:editId="3F3C08E0">
                                  <wp:extent cx="2273935" cy="3009900"/>
                                  <wp:effectExtent l="0" t="0" r="0" b="0"/>
                                  <wp:docPr id="52" name="Picture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0326" b="4135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3935" cy="300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CF60C" id="Text Box 42" o:spid="_x0000_s1043" type="#_x0000_t202" style="position:absolute;margin-left:317.25pt;margin-top:.7pt;width:197.25pt;height:257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" fillcolor="window" strokeweight=".5pt">
                <v:textbox>
                  <w:txbxContent>
                    <w:p w14:paraId="1D15D3FC" w14:textId="77777777" w:rsidR="00D66B86" w:rsidRDefault="00D66B86" w:rsidP="00D66B86">
                      <w:r w:rsidRPr="006A5BC0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80409F" wp14:editId="3F3C08E0">
                            <wp:extent cx="2273935" cy="3009900"/>
                            <wp:effectExtent l="0" t="0" r="0" b="0"/>
                            <wp:docPr id="52" name="Picture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0326" b="4135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273935" cy="300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6A5BC0">
        <w:t xml:space="preserve"> </w:t>
      </w:r>
      <w:r w:rsidRPr="006A5BC0">
        <w:rPr>
          <w:noProof/>
          <w:lang w:eastAsia="en-GB"/>
        </w:rPr>
        <w:drawing>
          <wp:inline distT="0" distB="0" distL="0" distR="0" wp14:anchorId="4B0FEA24" wp14:editId="3C9654EC">
            <wp:extent cx="3448050" cy="38100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840" b="92576"/>
                    <a:stretch/>
                  </pic:blipFill>
                  <pic:spPr bwMode="auto">
                    <a:xfrm>
                      <a:off x="0" y="0"/>
                      <a:ext cx="34480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6"/>
        <w:gridCol w:w="1418"/>
        <w:gridCol w:w="2268"/>
      </w:tblGrid>
      <w:tr w:rsidR="00D66B86" w14:paraId="5F1DB4D9" w14:textId="77777777" w:rsidTr="002A36C5">
        <w:tc>
          <w:tcPr>
            <w:tcW w:w="1696" w:type="dxa"/>
          </w:tcPr>
          <w:p w14:paraId="7D5B9611" w14:textId="77777777" w:rsidR="00D66B86" w:rsidRDefault="00D66B86" w:rsidP="002A36C5">
            <w:r>
              <w:t>43</w:t>
            </w:r>
          </w:p>
          <w:p w14:paraId="3D991192" w14:textId="77777777" w:rsidR="00D66B86" w:rsidRDefault="00D66B86" w:rsidP="002A36C5"/>
        </w:tc>
        <w:tc>
          <w:tcPr>
            <w:tcW w:w="1418" w:type="dxa"/>
          </w:tcPr>
          <w:p w14:paraId="3443F092" w14:textId="77777777" w:rsidR="00D66B86" w:rsidRDefault="00D66B86" w:rsidP="002A36C5"/>
        </w:tc>
        <w:tc>
          <w:tcPr>
            <w:tcW w:w="2268" w:type="dxa"/>
          </w:tcPr>
          <w:p w14:paraId="2D70E569" w14:textId="77777777" w:rsidR="00D66B86" w:rsidRDefault="00D66B86" w:rsidP="002A36C5"/>
        </w:tc>
      </w:tr>
      <w:tr w:rsidR="00D66B86" w14:paraId="7C278F22" w14:textId="77777777" w:rsidTr="002A36C5">
        <w:tc>
          <w:tcPr>
            <w:tcW w:w="1696" w:type="dxa"/>
          </w:tcPr>
          <w:p w14:paraId="11AFE285" w14:textId="77777777" w:rsidR="00D66B86" w:rsidRDefault="00D66B86" w:rsidP="002A36C5">
            <w:r>
              <w:t>27</w:t>
            </w:r>
          </w:p>
        </w:tc>
        <w:tc>
          <w:tcPr>
            <w:tcW w:w="1418" w:type="dxa"/>
          </w:tcPr>
          <w:p w14:paraId="2391BB32" w14:textId="77777777" w:rsidR="00D66B86" w:rsidRDefault="00D66B86" w:rsidP="002A36C5"/>
        </w:tc>
        <w:tc>
          <w:tcPr>
            <w:tcW w:w="2268" w:type="dxa"/>
          </w:tcPr>
          <w:p w14:paraId="28C72D74" w14:textId="77777777" w:rsidR="00D66B86" w:rsidRDefault="00D66B86" w:rsidP="002A36C5"/>
        </w:tc>
      </w:tr>
      <w:tr w:rsidR="00D66B86" w14:paraId="09744DFD" w14:textId="77777777" w:rsidTr="002A36C5">
        <w:tc>
          <w:tcPr>
            <w:tcW w:w="1696" w:type="dxa"/>
          </w:tcPr>
          <w:p w14:paraId="14AAFCF2" w14:textId="77777777" w:rsidR="00D66B86" w:rsidRDefault="00D66B86" w:rsidP="002A36C5">
            <w:r>
              <w:t>67</w:t>
            </w:r>
          </w:p>
        </w:tc>
        <w:tc>
          <w:tcPr>
            <w:tcW w:w="1418" w:type="dxa"/>
          </w:tcPr>
          <w:p w14:paraId="7EB69179" w14:textId="77777777" w:rsidR="00D66B86" w:rsidRDefault="00D66B86" w:rsidP="002A36C5"/>
        </w:tc>
        <w:tc>
          <w:tcPr>
            <w:tcW w:w="2268" w:type="dxa"/>
          </w:tcPr>
          <w:p w14:paraId="3CF7CCB0" w14:textId="77777777" w:rsidR="00D66B86" w:rsidRDefault="00D66B86" w:rsidP="002A36C5"/>
        </w:tc>
      </w:tr>
      <w:tr w:rsidR="00D66B86" w14:paraId="39D9E8CA" w14:textId="77777777" w:rsidTr="002A36C5">
        <w:tc>
          <w:tcPr>
            <w:tcW w:w="1696" w:type="dxa"/>
          </w:tcPr>
          <w:p w14:paraId="4DE0926A" w14:textId="77777777" w:rsidR="00D66B86" w:rsidRDefault="00D66B86" w:rsidP="002A36C5">
            <w:r>
              <w:t>23</w:t>
            </w:r>
          </w:p>
        </w:tc>
        <w:tc>
          <w:tcPr>
            <w:tcW w:w="1418" w:type="dxa"/>
          </w:tcPr>
          <w:p w14:paraId="3B5DCC7E" w14:textId="77777777" w:rsidR="00D66B86" w:rsidRDefault="00D66B86" w:rsidP="002A36C5"/>
        </w:tc>
        <w:tc>
          <w:tcPr>
            <w:tcW w:w="2268" w:type="dxa"/>
          </w:tcPr>
          <w:p w14:paraId="187ACB67" w14:textId="77777777" w:rsidR="00D66B86" w:rsidRDefault="00D66B86" w:rsidP="002A36C5"/>
        </w:tc>
      </w:tr>
      <w:tr w:rsidR="00D66B86" w14:paraId="0E09237A" w14:textId="77777777" w:rsidTr="002A36C5">
        <w:tc>
          <w:tcPr>
            <w:tcW w:w="1696" w:type="dxa"/>
          </w:tcPr>
          <w:p w14:paraId="77C453F6" w14:textId="77777777" w:rsidR="00D66B86" w:rsidRDefault="00D66B86" w:rsidP="002A36C5">
            <w:r>
              <w:t>48</w:t>
            </w:r>
          </w:p>
        </w:tc>
        <w:tc>
          <w:tcPr>
            <w:tcW w:w="1418" w:type="dxa"/>
          </w:tcPr>
          <w:p w14:paraId="41D6089E" w14:textId="77777777" w:rsidR="00D66B86" w:rsidRDefault="00D66B86" w:rsidP="002A36C5"/>
        </w:tc>
        <w:tc>
          <w:tcPr>
            <w:tcW w:w="2268" w:type="dxa"/>
          </w:tcPr>
          <w:p w14:paraId="4B155FCD" w14:textId="77777777" w:rsidR="00D66B86" w:rsidRDefault="00D66B86" w:rsidP="002A36C5"/>
        </w:tc>
      </w:tr>
      <w:tr w:rsidR="00D66B86" w14:paraId="7410E5D3" w14:textId="77777777" w:rsidTr="002A36C5">
        <w:tc>
          <w:tcPr>
            <w:tcW w:w="1696" w:type="dxa"/>
          </w:tcPr>
          <w:p w14:paraId="0FA2B74C" w14:textId="77777777" w:rsidR="00D66B86" w:rsidRDefault="00D66B86" w:rsidP="002A36C5">
            <w:r>
              <w:t>26</w:t>
            </w:r>
          </w:p>
        </w:tc>
        <w:tc>
          <w:tcPr>
            <w:tcW w:w="1418" w:type="dxa"/>
          </w:tcPr>
          <w:p w14:paraId="705E8605" w14:textId="77777777" w:rsidR="00D66B86" w:rsidRDefault="00D66B86" w:rsidP="002A36C5"/>
        </w:tc>
        <w:tc>
          <w:tcPr>
            <w:tcW w:w="2268" w:type="dxa"/>
          </w:tcPr>
          <w:p w14:paraId="75485C7C" w14:textId="77777777" w:rsidR="00D66B86" w:rsidRDefault="00D66B86" w:rsidP="002A36C5"/>
        </w:tc>
      </w:tr>
      <w:tr w:rsidR="00D66B86" w14:paraId="7955E4FC" w14:textId="77777777" w:rsidTr="002A36C5">
        <w:tc>
          <w:tcPr>
            <w:tcW w:w="1696" w:type="dxa"/>
          </w:tcPr>
          <w:p w14:paraId="474DB554" w14:textId="77777777" w:rsidR="00D66B86" w:rsidRDefault="00D66B86" w:rsidP="002A36C5">
            <w:r>
              <w:t>12</w:t>
            </w:r>
          </w:p>
        </w:tc>
        <w:tc>
          <w:tcPr>
            <w:tcW w:w="1418" w:type="dxa"/>
          </w:tcPr>
          <w:p w14:paraId="0B324417" w14:textId="77777777" w:rsidR="00D66B86" w:rsidRDefault="00D66B86" w:rsidP="002A36C5"/>
        </w:tc>
        <w:tc>
          <w:tcPr>
            <w:tcW w:w="2268" w:type="dxa"/>
          </w:tcPr>
          <w:p w14:paraId="226AE167" w14:textId="77777777" w:rsidR="00D66B86" w:rsidRDefault="00D66B86" w:rsidP="002A36C5"/>
        </w:tc>
      </w:tr>
      <w:tr w:rsidR="00D66B86" w14:paraId="42EE2466" w14:textId="77777777" w:rsidTr="002A36C5">
        <w:tc>
          <w:tcPr>
            <w:tcW w:w="1696" w:type="dxa"/>
          </w:tcPr>
          <w:p w14:paraId="6F3E9D11" w14:textId="77777777" w:rsidR="00D66B86" w:rsidRDefault="00D66B86" w:rsidP="002A36C5">
            <w:r>
              <w:t>35</w:t>
            </w:r>
          </w:p>
        </w:tc>
        <w:tc>
          <w:tcPr>
            <w:tcW w:w="1418" w:type="dxa"/>
          </w:tcPr>
          <w:p w14:paraId="501C8964" w14:textId="77777777" w:rsidR="00D66B86" w:rsidRDefault="00D66B86" w:rsidP="002A36C5"/>
        </w:tc>
        <w:tc>
          <w:tcPr>
            <w:tcW w:w="2268" w:type="dxa"/>
          </w:tcPr>
          <w:p w14:paraId="71CF90AD" w14:textId="77777777" w:rsidR="00D66B86" w:rsidRDefault="00D66B86" w:rsidP="002A36C5"/>
        </w:tc>
      </w:tr>
      <w:tr w:rsidR="00D66B86" w14:paraId="01683952" w14:textId="77777777" w:rsidTr="002A36C5">
        <w:tc>
          <w:tcPr>
            <w:tcW w:w="1696" w:type="dxa"/>
          </w:tcPr>
          <w:p w14:paraId="44F73818" w14:textId="77777777" w:rsidR="00D66B86" w:rsidRDefault="00D66B86" w:rsidP="002A36C5">
            <w:r>
              <w:t>50</w:t>
            </w:r>
          </w:p>
        </w:tc>
        <w:tc>
          <w:tcPr>
            <w:tcW w:w="1418" w:type="dxa"/>
          </w:tcPr>
          <w:p w14:paraId="5B2FBECB" w14:textId="77777777" w:rsidR="00D66B86" w:rsidRDefault="00D66B86" w:rsidP="002A36C5"/>
        </w:tc>
        <w:tc>
          <w:tcPr>
            <w:tcW w:w="2268" w:type="dxa"/>
          </w:tcPr>
          <w:p w14:paraId="51B755ED" w14:textId="77777777" w:rsidR="00D66B86" w:rsidRDefault="00D66B86" w:rsidP="002A36C5"/>
        </w:tc>
      </w:tr>
      <w:tr w:rsidR="00D66B86" w14:paraId="1E5C6426" w14:textId="77777777" w:rsidTr="002A36C5">
        <w:tc>
          <w:tcPr>
            <w:tcW w:w="1696" w:type="dxa"/>
          </w:tcPr>
          <w:p w14:paraId="166BB890" w14:textId="77777777" w:rsidR="00D66B86" w:rsidRDefault="00D66B86" w:rsidP="002A36C5">
            <w:r>
              <w:t>37</w:t>
            </w:r>
          </w:p>
        </w:tc>
        <w:tc>
          <w:tcPr>
            <w:tcW w:w="1418" w:type="dxa"/>
          </w:tcPr>
          <w:p w14:paraId="3D942183" w14:textId="77777777" w:rsidR="00D66B86" w:rsidRDefault="00D66B86" w:rsidP="002A36C5"/>
        </w:tc>
        <w:tc>
          <w:tcPr>
            <w:tcW w:w="2268" w:type="dxa"/>
          </w:tcPr>
          <w:p w14:paraId="76D68294" w14:textId="77777777" w:rsidR="00D66B86" w:rsidRDefault="00D66B86" w:rsidP="002A36C5"/>
        </w:tc>
      </w:tr>
      <w:tr w:rsidR="00D66B86" w14:paraId="008F105A" w14:textId="77777777" w:rsidTr="002A36C5">
        <w:tc>
          <w:tcPr>
            <w:tcW w:w="1696" w:type="dxa"/>
          </w:tcPr>
          <w:p w14:paraId="597ACD5C" w14:textId="77777777" w:rsidR="00D66B86" w:rsidRDefault="00D66B86" w:rsidP="002A36C5">
            <w:r>
              <w:t>75</w:t>
            </w:r>
          </w:p>
        </w:tc>
        <w:tc>
          <w:tcPr>
            <w:tcW w:w="1418" w:type="dxa"/>
          </w:tcPr>
          <w:p w14:paraId="57252E2B" w14:textId="77777777" w:rsidR="00D66B86" w:rsidRDefault="00D66B86" w:rsidP="002A36C5"/>
        </w:tc>
        <w:tc>
          <w:tcPr>
            <w:tcW w:w="2268" w:type="dxa"/>
          </w:tcPr>
          <w:p w14:paraId="4869091A" w14:textId="77777777" w:rsidR="00D66B86" w:rsidRDefault="00D66B86" w:rsidP="002A36C5"/>
        </w:tc>
      </w:tr>
      <w:tr w:rsidR="00D66B86" w14:paraId="5250DBE4" w14:textId="77777777" w:rsidTr="002A36C5">
        <w:tc>
          <w:tcPr>
            <w:tcW w:w="1696" w:type="dxa"/>
          </w:tcPr>
          <w:p w14:paraId="0B730160" w14:textId="77777777" w:rsidR="00D66B86" w:rsidRDefault="00D66B86" w:rsidP="002A36C5">
            <w:r>
              <w:t>93</w:t>
            </w:r>
          </w:p>
        </w:tc>
        <w:tc>
          <w:tcPr>
            <w:tcW w:w="1418" w:type="dxa"/>
          </w:tcPr>
          <w:p w14:paraId="56086796" w14:textId="77777777" w:rsidR="00D66B86" w:rsidRDefault="00D66B86" w:rsidP="002A36C5"/>
        </w:tc>
        <w:tc>
          <w:tcPr>
            <w:tcW w:w="2268" w:type="dxa"/>
          </w:tcPr>
          <w:p w14:paraId="1B7AD52D" w14:textId="77777777" w:rsidR="00D66B86" w:rsidRDefault="00D66B86" w:rsidP="002A36C5"/>
        </w:tc>
      </w:tr>
      <w:tr w:rsidR="00D66B86" w14:paraId="0709349D" w14:textId="77777777" w:rsidTr="002A36C5">
        <w:tc>
          <w:tcPr>
            <w:tcW w:w="1696" w:type="dxa"/>
          </w:tcPr>
          <w:p w14:paraId="03108AAE" w14:textId="77777777" w:rsidR="00D66B86" w:rsidRDefault="00D66B86" w:rsidP="002A36C5">
            <w:r>
              <w:t>15</w:t>
            </w:r>
          </w:p>
        </w:tc>
        <w:tc>
          <w:tcPr>
            <w:tcW w:w="1418" w:type="dxa"/>
          </w:tcPr>
          <w:p w14:paraId="2CA4E850" w14:textId="77777777" w:rsidR="00D66B86" w:rsidRDefault="00D66B86" w:rsidP="002A36C5"/>
        </w:tc>
        <w:tc>
          <w:tcPr>
            <w:tcW w:w="2268" w:type="dxa"/>
          </w:tcPr>
          <w:p w14:paraId="4D711A42" w14:textId="77777777" w:rsidR="00D66B86" w:rsidRDefault="00D66B86" w:rsidP="002A36C5"/>
        </w:tc>
      </w:tr>
      <w:tr w:rsidR="00D66B86" w14:paraId="33E746F2" w14:textId="77777777" w:rsidTr="002A36C5">
        <w:tc>
          <w:tcPr>
            <w:tcW w:w="1696" w:type="dxa"/>
          </w:tcPr>
          <w:p w14:paraId="07342E53" w14:textId="77777777" w:rsidR="00D66B86" w:rsidRDefault="00D66B86" w:rsidP="002A36C5">
            <w:r>
              <w:t>12</w:t>
            </w:r>
          </w:p>
        </w:tc>
        <w:tc>
          <w:tcPr>
            <w:tcW w:w="1418" w:type="dxa"/>
          </w:tcPr>
          <w:p w14:paraId="77E1DDF9" w14:textId="77777777" w:rsidR="00D66B86" w:rsidRDefault="00D66B86" w:rsidP="002A36C5"/>
        </w:tc>
        <w:tc>
          <w:tcPr>
            <w:tcW w:w="2268" w:type="dxa"/>
          </w:tcPr>
          <w:p w14:paraId="2F0D7FA9" w14:textId="77777777" w:rsidR="00D66B86" w:rsidRDefault="00D66B86" w:rsidP="002A36C5"/>
        </w:tc>
      </w:tr>
      <w:tr w:rsidR="00D66B86" w14:paraId="210CA1EE" w14:textId="77777777" w:rsidTr="002A36C5">
        <w:tc>
          <w:tcPr>
            <w:tcW w:w="1696" w:type="dxa"/>
          </w:tcPr>
          <w:p w14:paraId="4A996F81" w14:textId="77777777" w:rsidR="00D66B86" w:rsidRDefault="00D66B86" w:rsidP="002A36C5">
            <w:r>
              <w:t>25</w:t>
            </w:r>
          </w:p>
        </w:tc>
        <w:tc>
          <w:tcPr>
            <w:tcW w:w="1418" w:type="dxa"/>
          </w:tcPr>
          <w:p w14:paraId="7B578D8A" w14:textId="77777777" w:rsidR="00D66B86" w:rsidRDefault="00D66B86" w:rsidP="002A36C5"/>
        </w:tc>
        <w:tc>
          <w:tcPr>
            <w:tcW w:w="2268" w:type="dxa"/>
          </w:tcPr>
          <w:p w14:paraId="68DDD3A0" w14:textId="77777777" w:rsidR="00D66B86" w:rsidRDefault="00D66B86" w:rsidP="002A36C5"/>
        </w:tc>
      </w:tr>
      <w:tr w:rsidR="00D66B86" w14:paraId="1A166B1A" w14:textId="77777777" w:rsidTr="002A36C5">
        <w:tc>
          <w:tcPr>
            <w:tcW w:w="1696" w:type="dxa"/>
          </w:tcPr>
          <w:p w14:paraId="7CACE426" w14:textId="77777777" w:rsidR="00D66B86" w:rsidRDefault="00D66B86" w:rsidP="002A36C5">
            <w:proofErr w:type="spellStart"/>
            <w:r>
              <w:rPr>
                <w:rFonts w:cstheme="minorHAnsi"/>
              </w:rPr>
              <w:t>Ʃx</w:t>
            </w:r>
            <w:proofErr w:type="spellEnd"/>
            <w:r>
              <w:rPr>
                <w:rFonts w:cstheme="minorHAnsi"/>
              </w:rPr>
              <w:t xml:space="preserve"> =</w:t>
            </w:r>
          </w:p>
        </w:tc>
        <w:tc>
          <w:tcPr>
            <w:tcW w:w="1418" w:type="dxa"/>
            <w:vMerge w:val="restart"/>
          </w:tcPr>
          <w:p w14:paraId="0FB98AF5" w14:textId="77777777" w:rsidR="00D66B86" w:rsidRDefault="00D66B86" w:rsidP="002A36C5"/>
        </w:tc>
        <w:tc>
          <w:tcPr>
            <w:tcW w:w="2268" w:type="dxa"/>
            <w:vMerge w:val="restart"/>
          </w:tcPr>
          <w:p w14:paraId="5C1483F0" w14:textId="77777777" w:rsidR="00D66B86" w:rsidRDefault="00D66B86" w:rsidP="002A36C5">
            <w:r w:rsidRPr="000B0FEB">
              <w:rPr>
                <w:noProof/>
                <w:lang w:eastAsia="en-GB"/>
              </w:rPr>
              <w:drawing>
                <wp:inline distT="0" distB="0" distL="0" distR="0" wp14:anchorId="6E44C683" wp14:editId="5F807531">
                  <wp:extent cx="800100" cy="238125"/>
                  <wp:effectExtent l="0" t="0" r="0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401" t="44914" r="51639" b="50446"/>
                          <a:stretch/>
                        </pic:blipFill>
                        <pic:spPr bwMode="auto">
                          <a:xfrm>
                            <a:off x="0" y="0"/>
                            <a:ext cx="800100" cy="238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B86" w14:paraId="2C9C8B8B" w14:textId="77777777" w:rsidTr="002A36C5">
        <w:tc>
          <w:tcPr>
            <w:tcW w:w="1696" w:type="dxa"/>
          </w:tcPr>
          <w:p w14:paraId="691780E9" w14:textId="77777777" w:rsidR="00D66B86" w:rsidRDefault="00D66B86" w:rsidP="002A36C5">
            <w:pPr>
              <w:spacing w:before="240" w:line="480" w:lineRule="auto"/>
              <w:rPr>
                <w:noProof/>
              </w:rPr>
            </w:pPr>
            <w:r w:rsidRPr="006A5BC0">
              <w:rPr>
                <w:noProof/>
                <w:lang w:eastAsia="en-GB"/>
              </w:rPr>
              <w:drawing>
                <wp:inline distT="0" distB="0" distL="0" distR="0" wp14:anchorId="5E1CBE54" wp14:editId="0FBE7B14">
                  <wp:extent cx="190500" cy="171450"/>
                  <wp:effectExtent l="0" t="0" r="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979" t="18374" r="31697" b="78285"/>
                          <a:stretch/>
                        </pic:blipFill>
                        <pic:spPr bwMode="auto">
                          <a:xfrm>
                            <a:off x="0" y="0"/>
                            <a:ext cx="190500" cy="17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= </w:t>
            </w:r>
          </w:p>
        </w:tc>
        <w:tc>
          <w:tcPr>
            <w:tcW w:w="1418" w:type="dxa"/>
            <w:vMerge/>
          </w:tcPr>
          <w:p w14:paraId="45B95AE3" w14:textId="77777777" w:rsidR="00D66B86" w:rsidRDefault="00D66B86" w:rsidP="002A36C5"/>
        </w:tc>
        <w:tc>
          <w:tcPr>
            <w:tcW w:w="2268" w:type="dxa"/>
            <w:vMerge/>
          </w:tcPr>
          <w:p w14:paraId="72E0940C" w14:textId="77777777" w:rsidR="00D66B86" w:rsidRDefault="00D66B86" w:rsidP="002A36C5"/>
        </w:tc>
      </w:tr>
    </w:tbl>
    <w:p w14:paraId="2E94CE49" w14:textId="77777777" w:rsidR="00D66B86" w:rsidRDefault="00D66B86">
      <w:pPr>
        <w:rPr>
          <w:noProof/>
          <w:lang w:eastAsia="en-GB"/>
        </w:rPr>
      </w:pPr>
    </w:p>
    <w:p w14:paraId="1EF1D718" w14:textId="7C283C0E" w:rsidR="009A0089" w:rsidRDefault="00D66B86">
      <w:r w:rsidRPr="000B0FEB">
        <w:rPr>
          <w:noProof/>
          <w:lang w:eastAsia="en-GB"/>
        </w:rPr>
        <w:drawing>
          <wp:inline distT="0" distB="0" distL="0" distR="0" wp14:anchorId="091F3960" wp14:editId="0D0FB01F">
            <wp:extent cx="6645910" cy="248412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59"/>
                    <a:stretch/>
                  </pic:blipFill>
                  <pic:spPr bwMode="auto">
                    <a:xfrm>
                      <a:off x="0" y="0"/>
                      <a:ext cx="6645910" cy="248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9ED25C" w14:textId="4B5661AC" w:rsidR="00D66B86" w:rsidRDefault="00D66B8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DB766A3" wp14:editId="4BEDCE7D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6896100" cy="2505075"/>
                <wp:effectExtent l="0" t="0" r="19050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2505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2DA27" w14:textId="77777777" w:rsidR="00D66B86" w:rsidRPr="00D650E3" w:rsidRDefault="00D66B86" w:rsidP="00D66B86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Task 2 - </w:t>
                            </w:r>
                            <w:r w:rsidRPr="00D650E3">
                              <w:rPr>
                                <w:b/>
                                <w:bCs/>
                              </w:rPr>
                              <w:t>Analysis of your data</w:t>
                            </w:r>
                          </w:p>
                          <w:p w14:paraId="373811CA" w14:textId="77777777" w:rsidR="00D66B86" w:rsidRPr="003849CB" w:rsidRDefault="00D66B86" w:rsidP="00D66B86">
                            <w:pPr>
                              <w:rPr>
                                <w:bCs/>
                              </w:rPr>
                            </w:pPr>
                            <w:r w:rsidRPr="003849CB">
                              <w:rPr>
                                <w:bCs/>
                              </w:rPr>
                              <w:t>Use the standard deviation values to contrast the two data sets.</w:t>
                            </w:r>
                          </w:p>
                          <w:p w14:paraId="7D0F4387" w14:textId="77777777" w:rsidR="00D66B86" w:rsidRPr="003849CB" w:rsidRDefault="00D66B86" w:rsidP="00D66B86">
                            <w:pPr>
                              <w:rPr>
                                <w:bCs/>
                              </w:rPr>
                            </w:pPr>
                          </w:p>
                          <w:p w14:paraId="4D9E8761" w14:textId="77777777" w:rsidR="00D66B86" w:rsidRPr="003849CB" w:rsidRDefault="00D66B86" w:rsidP="00D66B86">
                            <w:pPr>
                              <w:rPr>
                                <w:bCs/>
                              </w:rPr>
                            </w:pPr>
                          </w:p>
                          <w:p w14:paraId="55BC7F76" w14:textId="77777777" w:rsidR="00D66B86" w:rsidRPr="003849CB" w:rsidRDefault="00D66B86" w:rsidP="00D66B86">
                            <w:pPr>
                              <w:rPr>
                                <w:bCs/>
                              </w:rPr>
                            </w:pPr>
                          </w:p>
                          <w:p w14:paraId="3B72A8EF" w14:textId="77777777" w:rsidR="00D66B86" w:rsidRPr="003849CB" w:rsidRDefault="00D66B86" w:rsidP="00D66B86">
                            <w:pPr>
                              <w:rPr>
                                <w:bCs/>
                              </w:rPr>
                            </w:pPr>
                            <w:r w:rsidRPr="003849CB">
                              <w:rPr>
                                <w:bCs/>
                              </w:rPr>
                              <w:t>How useful is this data and how does it link to your geographical theory that pebble sizes increase as you go up the beach?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B766A3" id="Text Box 54" o:spid="_x0000_s1044" type="#_x0000_t202" style="position:absolute;margin-left:0;margin-top:.75pt;width:543pt;height:197.25pt;z-index:25171456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" fillcolor="white [3201]" strokeweight=".5pt">
                <v:textbox>
                  <w:txbxContent>
                    <w:p w14:paraId="7DC2DA27" w14:textId="77777777" w:rsidR="00D66B86" w:rsidRPr="00D650E3" w:rsidRDefault="00D66B86" w:rsidP="00D66B86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 xml:space="preserve">Task 2 - </w:t>
                      </w:r>
                      <w:r w:rsidRPr="00D650E3">
                        <w:rPr>
                          <w:b/>
                          <w:bCs/>
                        </w:rPr>
                        <w:t>Analysis of your data</w:t>
                      </w:r>
                    </w:p>
                    <w:p w14:paraId="373811CA" w14:textId="77777777" w:rsidR="00D66B86" w:rsidRPr="003849CB" w:rsidRDefault="00D66B86" w:rsidP="00D66B86">
                      <w:pPr>
                        <w:rPr>
                          <w:bCs/>
                        </w:rPr>
                      </w:pPr>
                      <w:r w:rsidRPr="003849CB">
                        <w:rPr>
                          <w:bCs/>
                        </w:rPr>
                        <w:t>Use the standard deviation values to contrast the two data sets.</w:t>
                      </w:r>
                    </w:p>
                    <w:p w14:paraId="7D0F4387" w14:textId="77777777" w:rsidR="00D66B86" w:rsidRPr="003849CB" w:rsidRDefault="00D66B86" w:rsidP="00D66B86">
                      <w:pPr>
                        <w:rPr>
                          <w:bCs/>
                        </w:rPr>
                      </w:pPr>
                    </w:p>
                    <w:p w14:paraId="4D9E8761" w14:textId="77777777" w:rsidR="00D66B86" w:rsidRPr="003849CB" w:rsidRDefault="00D66B86" w:rsidP="00D66B86">
                      <w:pPr>
                        <w:rPr>
                          <w:bCs/>
                        </w:rPr>
                      </w:pPr>
                    </w:p>
                    <w:p w14:paraId="55BC7F76" w14:textId="77777777" w:rsidR="00D66B86" w:rsidRPr="003849CB" w:rsidRDefault="00D66B86" w:rsidP="00D66B86">
                      <w:pPr>
                        <w:rPr>
                          <w:bCs/>
                        </w:rPr>
                      </w:pPr>
                    </w:p>
                    <w:p w14:paraId="3B72A8EF" w14:textId="77777777" w:rsidR="00D66B86" w:rsidRPr="003849CB" w:rsidRDefault="00D66B86" w:rsidP="00D66B86">
                      <w:pPr>
                        <w:rPr>
                          <w:bCs/>
                        </w:rPr>
                      </w:pPr>
                      <w:r w:rsidRPr="003849CB">
                        <w:rPr>
                          <w:bCs/>
                        </w:rPr>
                        <w:t>How useful is this data and how does it link to your geographical theory that pebble sizes increase as you go up the beach?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BDE4F0C" w14:textId="3092D62D" w:rsidR="00D66B86" w:rsidRDefault="00D66B86"/>
    <w:p w14:paraId="0C2F3752" w14:textId="33F5318F" w:rsidR="00D66B86" w:rsidRDefault="00D66B86"/>
    <w:p w14:paraId="607AFE4F" w14:textId="26082415" w:rsidR="00D66B86" w:rsidRDefault="00D66B86"/>
    <w:p w14:paraId="215D01A3" w14:textId="7F50E75D" w:rsidR="00D66B86" w:rsidRDefault="00D66B86"/>
    <w:p w14:paraId="5DC8CA34" w14:textId="4FC99D7C" w:rsidR="00D66B86" w:rsidRDefault="00D66B86"/>
    <w:p w14:paraId="04AB7B69" w14:textId="4E17FB3D" w:rsidR="00D66B86" w:rsidRDefault="00D66B86">
      <w:r>
        <w:br w:type="page"/>
      </w:r>
    </w:p>
    <w:p w14:paraId="3BFABDEB" w14:textId="77777777" w:rsidR="00D66B86" w:rsidRPr="00BB03DC" w:rsidRDefault="00D66B86" w:rsidP="00D66B86">
      <w:pPr>
        <w:rPr>
          <w:b/>
          <w:bCs/>
          <w:noProof/>
          <w:u w:val="single"/>
        </w:rPr>
      </w:pPr>
      <w:r w:rsidRPr="00BB03DC">
        <w:rPr>
          <w:b/>
          <w:bCs/>
          <w:noProof/>
          <w:u w:val="single"/>
        </w:rPr>
        <w:t>Bi-polar analysis</w:t>
      </w:r>
      <w:r>
        <w:rPr>
          <w:b/>
          <w:bCs/>
          <w:noProof/>
          <w:u w:val="single"/>
        </w:rPr>
        <w:t xml:space="preserve"> of management techniques </w:t>
      </w:r>
    </w:p>
    <w:p w14:paraId="1D54AD8D" w14:textId="77777777" w:rsidR="00D66B86" w:rsidRDefault="00D66B86" w:rsidP="00D66B86">
      <w:pPr>
        <w:rPr>
          <w:noProof/>
        </w:rPr>
      </w:pPr>
    </w:p>
    <w:p w14:paraId="5492B125" w14:textId="77777777" w:rsidR="00D66B86" w:rsidRDefault="006A4043" w:rsidP="00D66B86">
      <w:hyperlink r:id="rId14" w:history="1">
        <w:r w:rsidR="00D66B86">
          <w:rPr>
            <w:rStyle w:val="Hyperlink"/>
          </w:rPr>
          <w:t>https://geographyfieldwork.com/BipolarChartCreator.html</w:t>
        </w:r>
      </w:hyperlink>
    </w:p>
    <w:p w14:paraId="1AA2B7C1" w14:textId="77777777" w:rsidR="00D66B86" w:rsidRPr="001176EC" w:rsidRDefault="00D66B86" w:rsidP="00D66B86">
      <w:pPr>
        <w:rPr>
          <w:b/>
        </w:rPr>
      </w:pPr>
      <w:r w:rsidRPr="001176EC">
        <w:rPr>
          <w:b/>
        </w:rPr>
        <w:t>Task 1</w:t>
      </w:r>
    </w:p>
    <w:p w14:paraId="6F701C62" w14:textId="77777777" w:rsidR="00D66B86" w:rsidRDefault="00D66B86" w:rsidP="00D66B86">
      <w:r>
        <w:t>Use the above link and the information from the fieldtrip workbooks to create bi-polar graphs for two of the coastal management techniques that you examined on the fieldwork day. An example of how one should look is below.</w:t>
      </w:r>
    </w:p>
    <w:p w14:paraId="3AFDE16D" w14:textId="77777777" w:rsidR="00D66B86" w:rsidRDefault="00D66B86" w:rsidP="00D66B86"/>
    <w:p w14:paraId="38BDD5F5" w14:textId="77777777" w:rsidR="00D66B86" w:rsidRDefault="00D66B86" w:rsidP="00D66B86"/>
    <w:p w14:paraId="65C5FD28" w14:textId="77777777" w:rsidR="00D66B86" w:rsidRDefault="00D66B86" w:rsidP="00D66B86">
      <w:pPr>
        <w:rPr>
          <w:noProof/>
        </w:rPr>
      </w:pPr>
      <w:r>
        <w:rPr>
          <w:noProof/>
          <w:lang w:eastAsia="en-GB"/>
        </w:rPr>
        <w:drawing>
          <wp:inline distT="0" distB="0" distL="0" distR="0" wp14:anchorId="1EED045C" wp14:editId="05CD067B">
            <wp:extent cx="5381625" cy="3762616"/>
            <wp:effectExtent l="0" t="0" r="0" b="952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427" r="48815" b="24926"/>
                    <a:stretch/>
                  </pic:blipFill>
                  <pic:spPr bwMode="auto">
                    <a:xfrm>
                      <a:off x="0" y="0"/>
                      <a:ext cx="5397012" cy="3773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8DC99C" w14:textId="77777777" w:rsidR="00D66B86" w:rsidRDefault="00D66B86" w:rsidP="00D66B86">
      <w:r>
        <w:t>Add your graphs to the work that you have done so far and complete the questions below.</w:t>
      </w:r>
    </w:p>
    <w:p w14:paraId="157C5CF6" w14:textId="77777777" w:rsidR="00D66B86" w:rsidRDefault="00D66B86" w:rsidP="00D66B86">
      <w:pPr>
        <w:rPr>
          <w:noProof/>
        </w:rPr>
      </w:pPr>
    </w:p>
    <w:p w14:paraId="5F07036F" w14:textId="77777777" w:rsidR="00D66B86" w:rsidRPr="001176EC" w:rsidRDefault="00D66B86" w:rsidP="00D66B86">
      <w:pPr>
        <w:rPr>
          <w:b/>
        </w:rPr>
      </w:pPr>
      <w:r w:rsidRPr="001176EC">
        <w:rPr>
          <w:b/>
        </w:rPr>
        <w:t>Task 2</w:t>
      </w:r>
    </w:p>
    <w:p w14:paraId="2B1BB0C3" w14:textId="77777777" w:rsidR="00D66B86" w:rsidRDefault="00D66B86" w:rsidP="00D66B86">
      <w:r>
        <w:t>Analyse your bi-polar graphs identifying the strengths and weaknesses of each of the schemes.</w:t>
      </w:r>
    </w:p>
    <w:p w14:paraId="6058F0D8" w14:textId="77777777" w:rsidR="00D66B86" w:rsidRDefault="00D66B86" w:rsidP="00D66B86"/>
    <w:p w14:paraId="4F1C7DA9" w14:textId="77777777" w:rsidR="00D66B86" w:rsidRDefault="00D66B86" w:rsidP="00D66B86">
      <w:pPr>
        <w:pStyle w:val="ListParagraph"/>
        <w:numPr>
          <w:ilvl w:val="0"/>
          <w:numId w:val="2"/>
        </w:numPr>
      </w:pPr>
      <w:r>
        <w:t>How do your graphs compare to other peoples?</w:t>
      </w:r>
    </w:p>
    <w:p w14:paraId="130DAB84" w14:textId="77777777" w:rsidR="00D66B86" w:rsidRDefault="00D66B86" w:rsidP="00D66B86"/>
    <w:p w14:paraId="0E79A8BE" w14:textId="77777777" w:rsidR="00D66B86" w:rsidRDefault="00D66B86" w:rsidP="00D66B86"/>
    <w:p w14:paraId="6C4B46EE" w14:textId="77777777" w:rsidR="00D66B86" w:rsidRDefault="00D66B86" w:rsidP="00D66B86">
      <w:pPr>
        <w:pStyle w:val="ListParagraph"/>
        <w:numPr>
          <w:ilvl w:val="0"/>
          <w:numId w:val="2"/>
        </w:numPr>
        <w:rPr>
          <w:noProof/>
        </w:rPr>
      </w:pPr>
      <w:r>
        <w:t>Why might this be an issue?</w:t>
      </w:r>
    </w:p>
    <w:p w14:paraId="090E34F2" w14:textId="77777777" w:rsidR="00D66B86" w:rsidRDefault="00D66B86"/>
    <w:p w14:paraId="37BE346A" w14:textId="5B965B53" w:rsidR="00D66B86" w:rsidRDefault="00D66B86"/>
    <w:p w14:paraId="40E6ED44" w14:textId="7D5D3D35" w:rsidR="00D66B86" w:rsidRDefault="00D66B86"/>
    <w:sectPr w:rsidR="00D66B86" w:rsidSect="0030603B">
      <w:footerReference w:type="default" r:id="rId16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8ED000" w14:textId="77777777" w:rsidR="00D66B86" w:rsidRDefault="00D66B86" w:rsidP="00D66B86">
      <w:pPr>
        <w:spacing w:after="0" w:line="240" w:lineRule="auto"/>
      </w:pPr>
      <w:r>
        <w:separator/>
      </w:r>
    </w:p>
  </w:endnote>
  <w:endnote w:type="continuationSeparator" w:id="0">
    <w:p w14:paraId="6C714B49" w14:textId="77777777" w:rsidR="00D66B86" w:rsidRDefault="00D66B86" w:rsidP="00D66B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8657288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FCA764E" w14:textId="0E690397" w:rsidR="00D66B86" w:rsidRDefault="00D66B86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A4043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4E0C1166" w14:textId="77777777" w:rsidR="00D66B86" w:rsidRDefault="00D66B8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AE390" w14:textId="77777777" w:rsidR="00D66B86" w:rsidRDefault="00D66B86" w:rsidP="00D66B86">
      <w:pPr>
        <w:spacing w:after="0" w:line="240" w:lineRule="auto"/>
      </w:pPr>
      <w:r>
        <w:separator/>
      </w:r>
    </w:p>
  </w:footnote>
  <w:footnote w:type="continuationSeparator" w:id="0">
    <w:p w14:paraId="1AEC67C3" w14:textId="77777777" w:rsidR="00D66B86" w:rsidRDefault="00D66B86" w:rsidP="00D66B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FC67F1"/>
    <w:multiLevelType w:val="multilevel"/>
    <w:tmpl w:val="90CAF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F40F6E"/>
    <w:multiLevelType w:val="hybridMultilevel"/>
    <w:tmpl w:val="5CF46E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0089"/>
    <w:rsid w:val="000023FF"/>
    <w:rsid w:val="0030603B"/>
    <w:rsid w:val="006A4043"/>
    <w:rsid w:val="00930AE7"/>
    <w:rsid w:val="009A0089"/>
    <w:rsid w:val="00D66B86"/>
    <w:rsid w:val="00F143B4"/>
    <w:rsid w:val="00FE0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1A98CB4"/>
  <w15:chartTrackingRefBased/>
  <w15:docId w15:val="{2F895BBE-4690-483F-B8B4-51C2E0C9F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00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A00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E0B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0BA2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66B86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D66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6B86"/>
  </w:style>
  <w:style w:type="paragraph" w:styleId="Footer">
    <w:name w:val="footer"/>
    <w:basedOn w:val="Normal"/>
    <w:link w:val="FooterChar"/>
    <w:uiPriority w:val="99"/>
    <w:unhideWhenUsed/>
    <w:rsid w:val="00D66B8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6B86"/>
  </w:style>
  <w:style w:type="paragraph" w:styleId="ListParagraph">
    <w:name w:val="List Paragraph"/>
    <w:basedOn w:val="Normal"/>
    <w:uiPriority w:val="34"/>
    <w:qFormat/>
    <w:rsid w:val="00D66B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0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geographyfieldwork.com/BeachProfile.htm" TargetMode="External"/><Relationship Id="rId14" Type="http://schemas.openxmlformats.org/officeDocument/2006/relationships/hyperlink" Target="https://geographyfieldwork.com/BipolarChartCreator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493E4350</Template>
  <TotalTime>3</TotalTime>
  <Pages>7</Pages>
  <Words>394</Words>
  <Characters>2246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Horsham Study Centre</dc:creator>
  <cp:keywords/>
  <dc:description/>
  <cp:lastModifiedBy>Alison Martin</cp:lastModifiedBy>
  <cp:revision>3</cp:revision>
  <cp:lastPrinted>2019-11-08T16:13:00Z</cp:lastPrinted>
  <dcterms:created xsi:type="dcterms:W3CDTF">2019-11-08T16:29:00Z</dcterms:created>
  <dcterms:modified xsi:type="dcterms:W3CDTF">2019-11-11T15:44:00Z</dcterms:modified>
</cp:coreProperties>
</file>