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5A372B" w14:textId="77777777" w:rsidR="002E5C3E" w:rsidRPr="00F25714" w:rsidRDefault="00E52CB9">
      <w:pPr>
        <w:rPr>
          <w:b/>
        </w:rPr>
      </w:pPr>
      <w:r w:rsidRPr="00F25714">
        <w:rPr>
          <w:b/>
        </w:rPr>
        <w:t>Secret Messages code mock Feb 2014 Mark Scheme</w:t>
      </w:r>
    </w:p>
    <w:p w14:paraId="7D6163AE" w14:textId="0DFFA642" w:rsidR="00F25714" w:rsidRDefault="00F25714">
      <w:pPr>
        <w:rPr>
          <w:b/>
        </w:rPr>
      </w:pPr>
      <w:r>
        <w:rPr>
          <w:b/>
        </w:rPr>
        <w:t>Question 1</w:t>
      </w:r>
      <w:r w:rsidR="00B56D55">
        <w:rPr>
          <w:noProof/>
          <w:lang w:eastAsia="en-GB"/>
        </w:rPr>
        <w:drawing>
          <wp:inline distT="0" distB="0" distL="0" distR="0" wp14:anchorId="31DF75E4" wp14:editId="346C42FC">
            <wp:extent cx="5435194" cy="1974322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38528" cy="1975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DD14D" w14:textId="2B11D002" w:rsidR="00F25714" w:rsidRDefault="00F25714">
      <w:r w:rsidRPr="00F25714">
        <w:rPr>
          <w:b/>
        </w:rPr>
        <w:t>Question 2</w:t>
      </w:r>
      <w:r>
        <w:rPr>
          <w:noProof/>
          <w:lang w:eastAsia="en-GB"/>
        </w:rPr>
        <w:drawing>
          <wp:inline distT="0" distB="0" distL="0" distR="0" wp14:anchorId="3301DACE" wp14:editId="066456C9">
            <wp:extent cx="5435194" cy="311130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41351" cy="31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8B57015" wp14:editId="2308AD7B">
            <wp:extent cx="5479085" cy="3690772"/>
            <wp:effectExtent l="0" t="0" r="762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78439" cy="3690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AC17C" w14:textId="04A0E8AB" w:rsidR="00B56D55" w:rsidRDefault="00B56D55">
      <w:pPr>
        <w:rPr>
          <w:b/>
        </w:rPr>
      </w:pPr>
      <w:r>
        <w:rPr>
          <w:b/>
        </w:rPr>
        <w:lastRenderedPageBreak/>
        <w:t>Question 3</w:t>
      </w:r>
      <w:r>
        <w:rPr>
          <w:noProof/>
          <w:lang w:eastAsia="en-GB"/>
        </w:rPr>
        <w:drawing>
          <wp:inline distT="0" distB="0" distL="0" distR="0" wp14:anchorId="0CCA61E4" wp14:editId="5462BA5A">
            <wp:extent cx="5427878" cy="2142736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33166" cy="2144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C4701" w14:textId="2C0A880B" w:rsidR="00F25714" w:rsidRDefault="00F25714">
      <w:pPr>
        <w:rPr>
          <w:b/>
        </w:rPr>
      </w:pPr>
      <w:r w:rsidRPr="00F25714">
        <w:rPr>
          <w:b/>
        </w:rPr>
        <w:t>Question 4</w:t>
      </w:r>
      <w:r>
        <w:rPr>
          <w:noProof/>
          <w:lang w:eastAsia="en-GB"/>
        </w:rPr>
        <w:drawing>
          <wp:inline distT="0" distB="0" distL="0" distR="0" wp14:anchorId="4CAFD3A0" wp14:editId="46810E05">
            <wp:extent cx="5427878" cy="713859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30234" cy="714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E753163" wp14:editId="4DDC73F2">
            <wp:extent cx="5537606" cy="3569864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43975" cy="357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C6A0085" wp14:editId="031E62BB">
            <wp:extent cx="5625389" cy="283853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30416" cy="284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CE94E" w14:textId="5C4FBA15" w:rsidR="00B752CE" w:rsidRDefault="00B752CE">
      <w:r>
        <w:rPr>
          <w:noProof/>
          <w:lang w:eastAsia="en-GB"/>
        </w:rPr>
        <w:lastRenderedPageBreak/>
        <w:drawing>
          <wp:inline distT="0" distB="0" distL="0" distR="0" wp14:anchorId="79A298F5" wp14:editId="63E051BA">
            <wp:extent cx="5506733" cy="3321101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12935" cy="33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A9374" w14:textId="0A3F08AC" w:rsidR="00F25714" w:rsidRPr="00B56D55" w:rsidRDefault="00B56D55">
      <w:pPr>
        <w:rPr>
          <w:b/>
        </w:rPr>
      </w:pPr>
      <w:r w:rsidRPr="00B56D55">
        <w:rPr>
          <w:b/>
        </w:rPr>
        <w:t>Question 5</w:t>
      </w:r>
    </w:p>
    <w:p w14:paraId="2D038292" w14:textId="63598EC6" w:rsidR="00FD2133" w:rsidRDefault="00B56D55">
      <w:r>
        <w:rPr>
          <w:noProof/>
          <w:lang w:eastAsia="en-GB"/>
        </w:rPr>
        <w:drawing>
          <wp:inline distT="0" distB="0" distL="0" distR="0" wp14:anchorId="35100E61" wp14:editId="777474EE">
            <wp:extent cx="5559552" cy="1871597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56055" cy="187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2133">
        <w:rPr>
          <w:noProof/>
          <w:lang w:eastAsia="en-GB"/>
        </w:rPr>
        <w:drawing>
          <wp:inline distT="0" distB="0" distL="0" distR="0" wp14:anchorId="0527C6DF" wp14:editId="0DD64A37">
            <wp:extent cx="5559552" cy="868977"/>
            <wp:effectExtent l="0" t="0" r="3175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80732" cy="87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2133">
        <w:rPr>
          <w:noProof/>
          <w:lang w:eastAsia="en-GB"/>
        </w:rPr>
        <w:drawing>
          <wp:inline distT="0" distB="0" distL="0" distR="0" wp14:anchorId="5168CA03" wp14:editId="6D8E6AFC">
            <wp:extent cx="5501030" cy="1117282"/>
            <wp:effectExtent l="0" t="0" r="4445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990" cy="111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2133">
        <w:rPr>
          <w:noProof/>
          <w:lang w:eastAsia="en-GB"/>
        </w:rPr>
        <w:drawing>
          <wp:inline distT="0" distB="0" distL="0" distR="0" wp14:anchorId="75953510" wp14:editId="2174494E">
            <wp:extent cx="5559552" cy="1505147"/>
            <wp:effectExtent l="0" t="0" r="317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453" cy="150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2133">
        <w:rPr>
          <w:noProof/>
          <w:lang w:eastAsia="en-GB"/>
        </w:rPr>
        <w:lastRenderedPageBreak/>
        <w:drawing>
          <wp:inline distT="0" distB="0" distL="0" distR="0" wp14:anchorId="6AD8B95E" wp14:editId="6AB93703">
            <wp:extent cx="5501030" cy="1777844"/>
            <wp:effectExtent l="0" t="0" r="444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05741" cy="1779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2133">
        <w:rPr>
          <w:noProof/>
          <w:lang w:eastAsia="en-GB"/>
        </w:rPr>
        <w:drawing>
          <wp:inline distT="0" distB="0" distL="0" distR="0" wp14:anchorId="14CCDEC0" wp14:editId="0FA96DA3">
            <wp:extent cx="5501030" cy="1191302"/>
            <wp:effectExtent l="0" t="0" r="4445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97570" cy="1190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2133">
        <w:rPr>
          <w:noProof/>
          <w:lang w:eastAsia="en-GB"/>
        </w:rPr>
        <w:drawing>
          <wp:inline distT="0" distB="0" distL="0" distR="0" wp14:anchorId="3CEC0EA5" wp14:editId="0CF9B0F8">
            <wp:extent cx="5464454" cy="1113324"/>
            <wp:effectExtent l="0" t="0" r="317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61017" cy="111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BAA0C" w14:textId="68375D3B" w:rsidR="00FD2133" w:rsidRDefault="00FD2133">
      <w:r>
        <w:rPr>
          <w:noProof/>
          <w:lang w:eastAsia="en-GB"/>
        </w:rPr>
        <w:drawing>
          <wp:inline distT="0" distB="0" distL="0" distR="0" wp14:anchorId="5C04D695" wp14:editId="56A7A5AC">
            <wp:extent cx="5398618" cy="1096450"/>
            <wp:effectExtent l="0" t="0" r="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2995" cy="1097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1FD2549" wp14:editId="3792C817">
            <wp:extent cx="5362042" cy="117108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261" cy="1171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235EE" w14:textId="453C8320" w:rsidR="00182F18" w:rsidRDefault="00FD2133">
      <w:pPr>
        <w:rPr>
          <w:b/>
        </w:rPr>
      </w:pPr>
      <w:r w:rsidRPr="00FD2133">
        <w:rPr>
          <w:b/>
        </w:rPr>
        <w:t>Question 6</w:t>
      </w:r>
      <w:r w:rsidR="00182F18">
        <w:rPr>
          <w:noProof/>
          <w:lang w:eastAsia="en-GB"/>
        </w:rPr>
        <w:drawing>
          <wp:inline distT="0" distB="0" distL="0" distR="0" wp14:anchorId="6168FE7F" wp14:editId="20AE755A">
            <wp:extent cx="5398618" cy="2118496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6700" cy="2121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F37F8" w14:textId="5BE21485" w:rsidR="00182F18" w:rsidRDefault="00182F18">
      <w:pPr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0B3A2B54" wp14:editId="1F80087D">
            <wp:extent cx="5435194" cy="3401641"/>
            <wp:effectExtent l="0" t="0" r="0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39203" cy="340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50C48" w14:textId="118C1F78" w:rsidR="00182F18" w:rsidRDefault="00182F18">
      <w:pPr>
        <w:rPr>
          <w:b/>
        </w:rPr>
      </w:pPr>
      <w:r>
        <w:rPr>
          <w:b/>
        </w:rPr>
        <w:t>VB.NET</w:t>
      </w:r>
    </w:p>
    <w:p w14:paraId="7BD199E5" w14:textId="7AAA7DF2" w:rsidR="00B752CE" w:rsidRDefault="00182F18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26763483" wp14:editId="47834B51">
            <wp:extent cx="5471770" cy="3242724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0302" cy="324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52CE">
        <w:rPr>
          <w:noProof/>
          <w:lang w:eastAsia="en-GB"/>
        </w:rPr>
        <w:drawing>
          <wp:inline distT="0" distB="0" distL="0" distR="0" wp14:anchorId="5C4EA4FF" wp14:editId="0C38D0AF">
            <wp:extent cx="5435194" cy="2528875"/>
            <wp:effectExtent l="0" t="0" r="0" b="508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31776" cy="252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C2FC7" w14:textId="77777777" w:rsidR="00B752CE" w:rsidRDefault="00B752CE">
      <w:pPr>
        <w:rPr>
          <w:b/>
        </w:rPr>
      </w:pPr>
    </w:p>
    <w:p w14:paraId="0DD258C3" w14:textId="015DB360" w:rsidR="00182F18" w:rsidRDefault="00182F18">
      <w:pPr>
        <w:rPr>
          <w:b/>
        </w:rPr>
      </w:pPr>
      <w:r>
        <w:rPr>
          <w:b/>
        </w:rPr>
        <w:lastRenderedPageBreak/>
        <w:t>Question 7</w:t>
      </w:r>
    </w:p>
    <w:p w14:paraId="4FFEEEE8" w14:textId="752264FF" w:rsidR="00FF6953" w:rsidRDefault="00FF6953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264C273D" wp14:editId="507A0BC5">
            <wp:extent cx="5420360" cy="1382395"/>
            <wp:effectExtent l="0" t="0" r="8890" b="825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360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3B957" w14:textId="77777777" w:rsidR="00FF6953" w:rsidRDefault="00FF6953" w:rsidP="00FF6953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Case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A31515"/>
          <w:sz w:val="19"/>
          <w:szCs w:val="19"/>
        </w:rPr>
        <w:t>"i"</w:t>
      </w:r>
    </w:p>
    <w:p w14:paraId="7B6A4AF1" w14:textId="77777777" w:rsidR="00FF6953" w:rsidRDefault="00FF6953" w:rsidP="00FF695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sz w:val="19"/>
          <w:szCs w:val="19"/>
        </w:rPr>
        <w:t xml:space="preserve">                    </w:t>
      </w:r>
      <w:r>
        <w:rPr>
          <w:rFonts w:ascii="Consolas" w:hAnsi="Consolas" w:cs="Consolas"/>
          <w:color w:val="0000FF"/>
          <w:sz w:val="19"/>
          <w:szCs w:val="19"/>
        </w:rPr>
        <w:t>Dim</w:t>
      </w:r>
      <w:r>
        <w:rPr>
          <w:rFonts w:ascii="Consolas" w:hAnsi="Consolas" w:cs="Consolas"/>
          <w:sz w:val="19"/>
          <w:szCs w:val="19"/>
        </w:rPr>
        <w:t xml:space="preserve"> Answer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Char</w:t>
      </w:r>
      <w:r>
        <w:rPr>
          <w:rFonts w:ascii="Consolas" w:hAnsi="Consolas" w:cs="Consolas"/>
          <w:sz w:val="19"/>
          <w:szCs w:val="19"/>
        </w:rPr>
        <w:t xml:space="preserve"> = </w:t>
      </w:r>
      <w:r>
        <w:rPr>
          <w:rFonts w:ascii="Consolas" w:hAnsi="Consolas" w:cs="Consolas"/>
          <w:color w:val="A31515"/>
          <w:sz w:val="19"/>
          <w:szCs w:val="19"/>
        </w:rPr>
        <w:t>"Y"</w:t>
      </w:r>
    </w:p>
    <w:p w14:paraId="37CA07FF" w14:textId="77777777" w:rsidR="00FF6953" w:rsidRDefault="00FF6953" w:rsidP="00FF695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sz w:val="19"/>
          <w:szCs w:val="19"/>
        </w:rPr>
        <w:t xml:space="preserve">                    FileOpen(1, </w:t>
      </w:r>
      <w:r>
        <w:rPr>
          <w:rFonts w:ascii="Consolas" w:hAnsi="Consolas" w:cs="Consolas"/>
          <w:color w:val="A31515"/>
          <w:sz w:val="19"/>
          <w:szCs w:val="19"/>
        </w:rPr>
        <w:t>"CaeserEncrypted.txt"</w:t>
      </w:r>
      <w:r>
        <w:rPr>
          <w:rFonts w:ascii="Consolas" w:hAnsi="Consolas" w:cs="Consolas"/>
          <w:sz w:val="19"/>
          <w:szCs w:val="19"/>
        </w:rPr>
        <w:t xml:space="preserve">, </w:t>
      </w:r>
      <w:r>
        <w:rPr>
          <w:rFonts w:ascii="Consolas" w:hAnsi="Consolas" w:cs="Consolas"/>
          <w:color w:val="2B91AF"/>
          <w:sz w:val="19"/>
          <w:szCs w:val="19"/>
        </w:rPr>
        <w:t>OpenMode</w:t>
      </w:r>
      <w:r>
        <w:rPr>
          <w:rFonts w:ascii="Consolas" w:hAnsi="Consolas" w:cs="Consolas"/>
          <w:sz w:val="19"/>
          <w:szCs w:val="19"/>
        </w:rPr>
        <w:t>.Output)</w:t>
      </w:r>
    </w:p>
    <w:p w14:paraId="5CA192A2" w14:textId="77777777" w:rsidR="00FF6953" w:rsidRDefault="00FF6953" w:rsidP="00FF695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sz w:val="19"/>
          <w:szCs w:val="19"/>
        </w:rPr>
        <w:t xml:space="preserve">                    </w:t>
      </w:r>
      <w:r>
        <w:rPr>
          <w:rFonts w:ascii="Consolas" w:hAnsi="Consolas" w:cs="Consolas"/>
          <w:color w:val="0000FF"/>
          <w:sz w:val="19"/>
          <w:szCs w:val="19"/>
        </w:rPr>
        <w:t>Do</w:t>
      </w:r>
    </w:p>
    <w:p w14:paraId="3D833841" w14:textId="77777777" w:rsidR="00FF6953" w:rsidRDefault="00FF6953" w:rsidP="00FF695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sz w:val="19"/>
          <w:szCs w:val="19"/>
        </w:rPr>
        <w:t xml:space="preserve">                        Plaintext = GetTextFromUser()</w:t>
      </w:r>
    </w:p>
    <w:p w14:paraId="6E11E290" w14:textId="77777777" w:rsidR="00FF6953" w:rsidRDefault="00FF6953" w:rsidP="00FF695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sz w:val="19"/>
          <w:szCs w:val="19"/>
        </w:rPr>
        <w:t xml:space="preserve">                        AmountToShift = GetKeyForCaesarCipher()</w:t>
      </w:r>
    </w:p>
    <w:p w14:paraId="3F2D9D0F" w14:textId="77777777" w:rsidR="00FF6953" w:rsidRDefault="00FF6953" w:rsidP="00FF695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sz w:val="19"/>
          <w:szCs w:val="19"/>
        </w:rPr>
        <w:t xml:space="preserve">                        Ciphertext = UseCaesarCipher(Plaintext, AmountToShift)</w:t>
      </w:r>
    </w:p>
    <w:p w14:paraId="53EF0DE8" w14:textId="77777777" w:rsidR="00FF6953" w:rsidRDefault="00FF6953" w:rsidP="00FF695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sz w:val="19"/>
          <w:szCs w:val="19"/>
        </w:rPr>
        <w:t xml:space="preserve">                        PrintLine(1, Ciphertext)</w:t>
      </w:r>
    </w:p>
    <w:p w14:paraId="14F565BC" w14:textId="77777777" w:rsidR="00FF6953" w:rsidRDefault="00FF6953" w:rsidP="00FF695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sz w:val="19"/>
          <w:szCs w:val="19"/>
        </w:rPr>
        <w:t xml:space="preserve">                        </w:t>
      </w:r>
      <w:r>
        <w:rPr>
          <w:rFonts w:ascii="Consolas" w:hAnsi="Consolas" w:cs="Consolas"/>
          <w:color w:val="2B91AF"/>
          <w:sz w:val="19"/>
          <w:szCs w:val="19"/>
        </w:rPr>
        <w:t>Console</w:t>
      </w:r>
      <w:r>
        <w:rPr>
          <w:rFonts w:ascii="Consolas" w:hAnsi="Consolas" w:cs="Consolas"/>
          <w:sz w:val="19"/>
          <w:szCs w:val="19"/>
        </w:rPr>
        <w:t>.Write(</w:t>
      </w:r>
      <w:r>
        <w:rPr>
          <w:rFonts w:ascii="Consolas" w:hAnsi="Consolas" w:cs="Consolas"/>
          <w:color w:val="A31515"/>
          <w:sz w:val="19"/>
          <w:szCs w:val="19"/>
        </w:rPr>
        <w:t>"Do you want to enter more text?(Y/N)"</w:t>
      </w:r>
      <w:r>
        <w:rPr>
          <w:rFonts w:ascii="Consolas" w:hAnsi="Consolas" w:cs="Consolas"/>
          <w:sz w:val="19"/>
          <w:szCs w:val="19"/>
        </w:rPr>
        <w:t>)</w:t>
      </w:r>
    </w:p>
    <w:p w14:paraId="254C98B8" w14:textId="77777777" w:rsidR="00FF6953" w:rsidRDefault="00FF6953" w:rsidP="00FF695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sz w:val="19"/>
          <w:szCs w:val="19"/>
        </w:rPr>
        <w:t xml:space="preserve">                        Answer = </w:t>
      </w:r>
      <w:r>
        <w:rPr>
          <w:rFonts w:ascii="Consolas" w:hAnsi="Consolas" w:cs="Consolas"/>
          <w:color w:val="2B91AF"/>
          <w:sz w:val="19"/>
          <w:szCs w:val="19"/>
        </w:rPr>
        <w:t>Console</w:t>
      </w:r>
      <w:r>
        <w:rPr>
          <w:rFonts w:ascii="Consolas" w:hAnsi="Consolas" w:cs="Consolas"/>
          <w:sz w:val="19"/>
          <w:szCs w:val="19"/>
        </w:rPr>
        <w:t>.ReadLine</w:t>
      </w:r>
    </w:p>
    <w:p w14:paraId="068B7FE6" w14:textId="77777777" w:rsidR="00FF6953" w:rsidRDefault="00FF6953" w:rsidP="00FF695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sz w:val="19"/>
          <w:szCs w:val="19"/>
        </w:rPr>
        <w:t xml:space="preserve">                    </w:t>
      </w:r>
      <w:r>
        <w:rPr>
          <w:rFonts w:ascii="Consolas" w:hAnsi="Consolas" w:cs="Consolas"/>
          <w:color w:val="0000FF"/>
          <w:sz w:val="19"/>
          <w:szCs w:val="19"/>
        </w:rPr>
        <w:t>Loop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Until</w:t>
      </w:r>
      <w:r>
        <w:rPr>
          <w:rFonts w:ascii="Consolas" w:hAnsi="Consolas" w:cs="Consolas"/>
          <w:sz w:val="19"/>
          <w:szCs w:val="19"/>
        </w:rPr>
        <w:t xml:space="preserve"> Answer = </w:t>
      </w:r>
      <w:r>
        <w:rPr>
          <w:rFonts w:ascii="Consolas" w:hAnsi="Consolas" w:cs="Consolas"/>
          <w:color w:val="A31515"/>
          <w:sz w:val="19"/>
          <w:szCs w:val="19"/>
        </w:rPr>
        <w:t>"N"</w:t>
      </w:r>
    </w:p>
    <w:p w14:paraId="30B63EBF" w14:textId="77777777" w:rsidR="00FF6953" w:rsidRDefault="00FF6953" w:rsidP="00FF695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sz w:val="19"/>
          <w:szCs w:val="19"/>
        </w:rPr>
        <w:t xml:space="preserve">                    FileClose(1)</w:t>
      </w:r>
    </w:p>
    <w:p w14:paraId="33571EAE" w14:textId="77777777" w:rsidR="00FF6953" w:rsidRDefault="00FF6953">
      <w:pPr>
        <w:rPr>
          <w:b/>
        </w:rPr>
      </w:pPr>
    </w:p>
    <w:p w14:paraId="774FF5D1" w14:textId="208D3452" w:rsidR="00FF6953" w:rsidRDefault="00FF6953" w:rsidP="00FF6953">
      <w:pPr>
        <w:spacing w:after="0"/>
      </w:pPr>
      <w:r w:rsidRPr="00FF6953">
        <w:t>Variable declaration Answer As Char</w:t>
      </w:r>
      <w:r w:rsidRPr="00FF6953">
        <w:tab/>
      </w:r>
      <w:r w:rsidR="00D337CD">
        <w:tab/>
      </w:r>
      <w:r w:rsidRPr="00FF6953">
        <w:t>1 mark</w:t>
      </w:r>
    </w:p>
    <w:p w14:paraId="0F07A733" w14:textId="3A1C83FF" w:rsidR="00FF6953" w:rsidRDefault="00FF6953" w:rsidP="00FF6953">
      <w:pPr>
        <w:spacing w:after="0"/>
      </w:pPr>
      <w:r>
        <w:t>File Opened to output text</w:t>
      </w:r>
      <w:r>
        <w:tab/>
      </w:r>
      <w:r>
        <w:tab/>
      </w:r>
      <w:r w:rsidR="00D337CD">
        <w:tab/>
      </w:r>
      <w:r>
        <w:t>1 mark</w:t>
      </w:r>
    </w:p>
    <w:p w14:paraId="5C2D4CB3" w14:textId="73008E99" w:rsidR="00FF6953" w:rsidRDefault="00D337CD" w:rsidP="00FF6953">
      <w:pPr>
        <w:spacing w:after="0"/>
      </w:pPr>
      <w:r>
        <w:t>Use of Do….Loop Until</w:t>
      </w:r>
      <w:r>
        <w:tab/>
      </w:r>
      <w:r>
        <w:tab/>
      </w:r>
      <w:r>
        <w:tab/>
      </w:r>
      <w:r>
        <w:tab/>
        <w:t>1 mark</w:t>
      </w:r>
    </w:p>
    <w:p w14:paraId="192E8702" w14:textId="776B6FED" w:rsidR="00D337CD" w:rsidRDefault="00D337CD" w:rsidP="00D337CD">
      <w:pPr>
        <w:spacing w:after="0"/>
      </w:pPr>
      <w:r>
        <w:t xml:space="preserve">Correct use of </w:t>
      </w:r>
      <w:r>
        <w:rPr>
          <w:rFonts w:ascii="Consolas" w:hAnsi="Consolas" w:cs="Consolas"/>
          <w:sz w:val="19"/>
          <w:szCs w:val="19"/>
        </w:rPr>
        <w:t>GetTextFromUser()</w:t>
      </w:r>
      <w:r>
        <w:rPr>
          <w:rFonts w:ascii="Consolas" w:hAnsi="Consolas" w:cs="Consolas"/>
          <w:sz w:val="19"/>
          <w:szCs w:val="19"/>
        </w:rPr>
        <w:tab/>
      </w:r>
      <w:r>
        <w:rPr>
          <w:rFonts w:ascii="Consolas" w:hAnsi="Consolas" w:cs="Consolas"/>
          <w:sz w:val="19"/>
          <w:szCs w:val="19"/>
        </w:rPr>
        <w:tab/>
      </w:r>
      <w:r>
        <w:t>1 mark</w:t>
      </w:r>
    </w:p>
    <w:p w14:paraId="5B502EA0" w14:textId="2F23BE2E" w:rsidR="00D337CD" w:rsidRDefault="00D337CD" w:rsidP="00D337C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t xml:space="preserve">Correct use of </w:t>
      </w:r>
      <w:r>
        <w:rPr>
          <w:rFonts w:ascii="Consolas" w:hAnsi="Consolas" w:cs="Consolas"/>
          <w:sz w:val="19"/>
          <w:szCs w:val="19"/>
        </w:rPr>
        <w:t>GetKeyForCaesarCipher()</w:t>
      </w:r>
      <w:r>
        <w:rPr>
          <w:rFonts w:ascii="Consolas" w:hAnsi="Consolas" w:cs="Consolas"/>
          <w:sz w:val="19"/>
          <w:szCs w:val="19"/>
        </w:rPr>
        <w:tab/>
      </w:r>
      <w:r>
        <w:t>1 mark</w:t>
      </w:r>
    </w:p>
    <w:p w14:paraId="2541953B" w14:textId="14987659" w:rsidR="00D337CD" w:rsidRDefault="00D337CD" w:rsidP="00D337CD">
      <w:pPr>
        <w:autoSpaceDE w:val="0"/>
        <w:autoSpaceDN w:val="0"/>
        <w:adjustRightInd w:val="0"/>
        <w:spacing w:after="0" w:line="240" w:lineRule="auto"/>
      </w:pPr>
      <w:r>
        <w:t xml:space="preserve">Correct use of </w:t>
      </w:r>
      <w:r>
        <w:rPr>
          <w:rFonts w:ascii="Consolas" w:hAnsi="Consolas" w:cs="Consolas"/>
          <w:sz w:val="19"/>
          <w:szCs w:val="19"/>
        </w:rPr>
        <w:t>UseCaesarCipher()</w:t>
      </w:r>
      <w:r>
        <w:rPr>
          <w:rFonts w:ascii="Consolas" w:hAnsi="Consolas" w:cs="Consolas"/>
          <w:sz w:val="19"/>
          <w:szCs w:val="19"/>
        </w:rPr>
        <w:tab/>
      </w:r>
      <w:r>
        <w:rPr>
          <w:rFonts w:ascii="Consolas" w:hAnsi="Consolas" w:cs="Consolas"/>
          <w:sz w:val="19"/>
          <w:szCs w:val="19"/>
        </w:rPr>
        <w:tab/>
      </w:r>
      <w:r>
        <w:t>1 mark</w:t>
      </w:r>
    </w:p>
    <w:p w14:paraId="498430CE" w14:textId="18168093" w:rsidR="00D337CD" w:rsidRDefault="00D337CD" w:rsidP="00D337CD">
      <w:pPr>
        <w:autoSpaceDE w:val="0"/>
        <w:autoSpaceDN w:val="0"/>
        <w:adjustRightInd w:val="0"/>
        <w:spacing w:after="0" w:line="240" w:lineRule="auto"/>
      </w:pPr>
      <w:r>
        <w:t>Correct use of PrintLine()</w:t>
      </w:r>
      <w:r>
        <w:tab/>
      </w:r>
      <w:r>
        <w:tab/>
      </w:r>
      <w:r>
        <w:tab/>
        <w:t>1 mark</w:t>
      </w:r>
    </w:p>
    <w:p w14:paraId="3800E770" w14:textId="5431C83E" w:rsidR="00D337CD" w:rsidRDefault="00D337CD" w:rsidP="00D337CD">
      <w:pPr>
        <w:autoSpaceDE w:val="0"/>
        <w:autoSpaceDN w:val="0"/>
        <w:adjustRightInd w:val="0"/>
        <w:spacing w:after="0" w:line="240" w:lineRule="auto"/>
      </w:pPr>
      <w:r>
        <w:t>Prompt and input of Answer</w:t>
      </w:r>
      <w:r>
        <w:tab/>
      </w:r>
      <w:r>
        <w:tab/>
      </w:r>
      <w:r>
        <w:tab/>
        <w:t>1 mark</w:t>
      </w:r>
    </w:p>
    <w:p w14:paraId="14DBE611" w14:textId="07038B65" w:rsidR="00D337CD" w:rsidRDefault="00D337CD" w:rsidP="00D337CD">
      <w:pPr>
        <w:autoSpaceDE w:val="0"/>
        <w:autoSpaceDN w:val="0"/>
        <w:adjustRightInd w:val="0"/>
        <w:spacing w:after="0" w:line="240" w:lineRule="auto"/>
      </w:pPr>
      <w:r>
        <w:t>Correct termination of loop</w:t>
      </w:r>
      <w:r>
        <w:tab/>
      </w:r>
      <w:r>
        <w:tab/>
      </w:r>
      <w:r>
        <w:tab/>
        <w:t>1 mark</w:t>
      </w:r>
    </w:p>
    <w:p w14:paraId="2E0756F8" w14:textId="4CC55615" w:rsidR="00D337CD" w:rsidRDefault="00D337CD" w:rsidP="00D337C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t>File closed</w:t>
      </w:r>
      <w:r>
        <w:tab/>
      </w:r>
      <w:r>
        <w:tab/>
      </w:r>
      <w:r>
        <w:tab/>
      </w:r>
      <w:r>
        <w:tab/>
      </w:r>
      <w:r>
        <w:tab/>
        <w:t>1 mark</w:t>
      </w:r>
      <w:r>
        <w:tab/>
      </w:r>
      <w:r>
        <w:tab/>
        <w:t>Total 10 marks</w:t>
      </w:r>
    </w:p>
    <w:p w14:paraId="0C1D9424" w14:textId="63A87D71" w:rsidR="00D337CD" w:rsidRPr="00FF6953" w:rsidRDefault="00D337CD" w:rsidP="00FF6953">
      <w:pPr>
        <w:spacing w:after="0"/>
      </w:pPr>
    </w:p>
    <w:p w14:paraId="5A91F4F6" w14:textId="7A5410F6" w:rsidR="00FF6953" w:rsidRDefault="00FF6953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227D2094" wp14:editId="2DB53408">
            <wp:extent cx="5731510" cy="2926377"/>
            <wp:effectExtent l="0" t="0" r="2540" b="762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26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F3CAD" w14:textId="6B7B2F13" w:rsidR="00D337CD" w:rsidRDefault="00D337CD" w:rsidP="00D337CD">
      <w:pPr>
        <w:spacing w:after="0"/>
      </w:pPr>
      <w:r>
        <w:t>Correct input of “Joe loves programming” and shift = 1</w:t>
      </w:r>
      <w:r>
        <w:tab/>
      </w:r>
      <w:r>
        <w:tab/>
        <w:t>1 mark</w:t>
      </w:r>
    </w:p>
    <w:p w14:paraId="2D713C37" w14:textId="20CF4CAE" w:rsidR="00D337CD" w:rsidRDefault="00D337CD" w:rsidP="00D337CD">
      <w:pPr>
        <w:spacing w:after="0"/>
      </w:pPr>
      <w:r>
        <w:t>Correct responses “Y/Y/N”</w:t>
      </w:r>
      <w:r>
        <w:tab/>
      </w:r>
      <w:r>
        <w:tab/>
      </w:r>
      <w:r>
        <w:tab/>
      </w:r>
      <w:r>
        <w:tab/>
      </w:r>
      <w:r>
        <w:tab/>
        <w:t>1 mark</w:t>
      </w:r>
    </w:p>
    <w:p w14:paraId="4BBD6B9B" w14:textId="6D63BAFB" w:rsidR="00D337CD" w:rsidRDefault="00D337CD" w:rsidP="00D337CD">
      <w:pPr>
        <w:spacing w:after="0"/>
      </w:pPr>
      <w:r>
        <w:t>Correct 2</w:t>
      </w:r>
      <w:r w:rsidRPr="00D337CD">
        <w:rPr>
          <w:vertAlign w:val="superscript"/>
        </w:rPr>
        <w:t>nd</w:t>
      </w:r>
      <w:r>
        <w:t xml:space="preserve"> &amp; 3</w:t>
      </w:r>
      <w:r w:rsidRPr="00D337CD">
        <w:rPr>
          <w:vertAlign w:val="superscript"/>
        </w:rPr>
        <w:t>rd</w:t>
      </w:r>
      <w:r>
        <w:t xml:space="preserve"> entry</w:t>
      </w:r>
      <w:r>
        <w:tab/>
      </w:r>
      <w:r>
        <w:tab/>
      </w:r>
      <w:r>
        <w:tab/>
      </w:r>
      <w:r>
        <w:tab/>
      </w:r>
      <w:r>
        <w:tab/>
      </w:r>
      <w:r>
        <w:tab/>
        <w:t>1 mark</w:t>
      </w:r>
      <w:r w:rsidR="00B456AF">
        <w:tab/>
      </w:r>
      <w:r w:rsidR="00B456AF">
        <w:tab/>
        <w:t>Total 3 marks</w:t>
      </w:r>
    </w:p>
    <w:p w14:paraId="6FC9D805" w14:textId="77777777" w:rsidR="00D337CD" w:rsidRPr="00D337CD" w:rsidRDefault="00D337CD"/>
    <w:p w14:paraId="1B99E788" w14:textId="6E3AB1D4" w:rsidR="00FF6953" w:rsidRDefault="00FF6953">
      <w:pPr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33EED426" wp14:editId="6C4D94BD">
            <wp:extent cx="3314700" cy="15049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EFBB1" w14:textId="6F5CC9FA" w:rsidR="00D337CD" w:rsidRDefault="00B456AF">
      <w:pPr>
        <w:rPr>
          <w:b/>
        </w:rPr>
      </w:pPr>
      <w:r>
        <w:t xml:space="preserve">1 mark for each </w:t>
      </w:r>
      <w:r w:rsidRPr="00B456AF">
        <w:rPr>
          <w:b/>
        </w:rPr>
        <w:t>perfectly</w:t>
      </w:r>
      <w:r>
        <w:t xml:space="preserve"> correct line in text file.</w:t>
      </w:r>
      <w:r>
        <w:tab/>
      </w:r>
      <w:r>
        <w:tab/>
      </w:r>
      <w:r>
        <w:tab/>
        <w:t>3 marks</w:t>
      </w:r>
      <w:r>
        <w:tab/>
      </w:r>
      <w:r>
        <w:tab/>
      </w:r>
      <w:r>
        <w:tab/>
      </w:r>
    </w:p>
    <w:p w14:paraId="2F93C120" w14:textId="77777777" w:rsidR="00B456AF" w:rsidRDefault="00182F18">
      <w:pPr>
        <w:rPr>
          <w:b/>
        </w:rPr>
      </w:pPr>
      <w:r>
        <w:rPr>
          <w:b/>
        </w:rPr>
        <w:t>Question 8</w:t>
      </w:r>
      <w:r>
        <w:rPr>
          <w:noProof/>
          <w:lang w:eastAsia="en-GB"/>
        </w:rPr>
        <w:drawing>
          <wp:inline distT="0" distB="0" distL="0" distR="0" wp14:anchorId="04421B6B" wp14:editId="49F1495A">
            <wp:extent cx="5435194" cy="137273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32057" cy="1371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5EE9D0B" wp14:editId="6278DBBE">
            <wp:extent cx="5435194" cy="2995744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45908" cy="3001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45213E6" wp14:editId="7B08B171">
            <wp:extent cx="5471770" cy="216299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80746" cy="22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4506849" wp14:editId="36EAEE9A">
            <wp:extent cx="5452434" cy="2977286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67086" cy="2985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D2E3E" w14:textId="5264BC18" w:rsidR="00182F18" w:rsidRDefault="00182F18">
      <w:pPr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109A238C" wp14:editId="196FB9EB">
            <wp:extent cx="5376672" cy="1669870"/>
            <wp:effectExtent l="0" t="0" r="0" b="698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84176" cy="167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A755C" w14:textId="3D034BEB" w:rsidR="00182F18" w:rsidRDefault="00B752CE">
      <w:pPr>
        <w:rPr>
          <w:b/>
        </w:rPr>
      </w:pPr>
      <w:r>
        <w:rPr>
          <w:b/>
        </w:rPr>
        <w:t>VB.NET</w:t>
      </w:r>
    </w:p>
    <w:p w14:paraId="6C39FD06" w14:textId="7D612A46" w:rsidR="00B752CE" w:rsidRDefault="00B752CE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15175BCA" wp14:editId="781D57E5">
            <wp:extent cx="5376672" cy="1507882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73290" cy="1506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4AA0216" wp14:editId="74D42420">
            <wp:extent cx="5347411" cy="1074053"/>
            <wp:effectExtent l="0" t="0" r="571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60048" cy="1076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212E1" w14:textId="46E33335" w:rsidR="00B456AF" w:rsidRDefault="00B752CE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5514BFE0" wp14:editId="276242F7">
            <wp:extent cx="5347411" cy="1864167"/>
            <wp:effectExtent l="0" t="0" r="5715" b="317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50140" cy="1865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051333A" wp14:editId="2DFBB328">
            <wp:extent cx="5379072" cy="1916582"/>
            <wp:effectExtent l="0" t="0" r="0" b="762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82277" cy="191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ACADA" w14:textId="3EAB2625" w:rsidR="00B752CE" w:rsidRDefault="00B752CE">
      <w:pPr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74416414" wp14:editId="79B0E57F">
            <wp:extent cx="5357363" cy="346740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358452" cy="346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13C0A" w14:textId="35F039C9" w:rsidR="00B752CE" w:rsidRDefault="00B752CE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5BE5A312" wp14:editId="312B2A22">
            <wp:extent cx="5376672" cy="688743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373290" cy="68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FFC2DD2" w14:textId="6F96DD9C" w:rsidR="00B752CE" w:rsidRPr="00FD2133" w:rsidRDefault="00B752CE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09C0ACBA" wp14:editId="3DE2C3C3">
            <wp:extent cx="5296205" cy="1905729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94862" cy="1905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948E4" w14:textId="77777777" w:rsidR="00FD2133" w:rsidRDefault="00FD2133"/>
    <w:sectPr w:rsidR="00FD2133" w:rsidSect="00B56D55">
      <w:pgSz w:w="11906" w:h="16838"/>
      <w:pgMar w:top="709" w:right="1440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CB9"/>
    <w:rsid w:val="00182F18"/>
    <w:rsid w:val="002E5C3E"/>
    <w:rsid w:val="00B456AF"/>
    <w:rsid w:val="00B56D55"/>
    <w:rsid w:val="00B752CE"/>
    <w:rsid w:val="00D337CD"/>
    <w:rsid w:val="00E52CB9"/>
    <w:rsid w:val="00F25714"/>
    <w:rsid w:val="00FD2133"/>
    <w:rsid w:val="00FF6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0E3C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5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7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5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7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376CDCCE977D42B8B6FAE51D7833B0" ma:contentTypeVersion="1" ma:contentTypeDescription="Create a new document." ma:contentTypeScope="" ma:versionID="81c6d7b0c7964bef6a19ae642482e2e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CF651CD-1287-4FBD-9D25-300FB71666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5D9E0FD-AD16-4457-8CDA-7B87FCD7ED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EE469FE-579A-4C1F-9B88-4734D1A9F595}">
  <ds:schemaRefs>
    <ds:schemaRef ds:uri="http://purl.org/dc/dcmitype/"/>
    <ds:schemaRef ds:uri="http://purl.org/dc/elements/1.1/"/>
    <ds:schemaRef ds:uri="http://schemas.microsoft.com/sharepoint/v3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A497A11C</Template>
  <TotalTime>63</TotalTime>
  <Pages>9</Pages>
  <Words>210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1407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 Morgan</dc:creator>
  <cp:lastModifiedBy>Philip Morgan</cp:lastModifiedBy>
  <cp:revision>3</cp:revision>
  <dcterms:created xsi:type="dcterms:W3CDTF">2014-02-11T15:03:00Z</dcterms:created>
  <dcterms:modified xsi:type="dcterms:W3CDTF">2014-02-11T16:19:00Z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0x01010035376CDCCE977D42B8B6FAE51D7833B0</vt:lpwstr>
  </property>
</Properties>
</file>