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B859D" w14:textId="77777777" w:rsidR="006506F8" w:rsidRPr="005E1D4A" w:rsidRDefault="001422BA" w:rsidP="006506F8">
      <w:pPr>
        <w:pStyle w:val="PGKS3text"/>
        <w:rPr>
          <w:rFonts w:ascii="Arial" w:hAnsi="Arial"/>
        </w:rPr>
      </w:pPr>
      <w:r>
        <w:rPr>
          <w:noProof/>
        </w:rPr>
        <w:pict w14:anchorId="0DEA1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1.25pt;margin-top:-71.95pt;width:593.45pt;height:840.35pt;z-index:251659264">
            <v:imagedata r:id="rId8" o:title="Unit 8"/>
          </v:shape>
        </w:pict>
      </w:r>
    </w:p>
    <w:p w14:paraId="76F1C68D" w14:textId="77777777" w:rsidR="006506F8" w:rsidRPr="005E1D4A" w:rsidRDefault="006506F8" w:rsidP="006506F8">
      <w:pPr>
        <w:pStyle w:val="PGKS3text"/>
        <w:rPr>
          <w:rFonts w:ascii="Arial" w:hAnsi="Arial"/>
        </w:rPr>
      </w:pPr>
    </w:p>
    <w:p w14:paraId="345B0C5B" w14:textId="77777777" w:rsidR="006506F8" w:rsidRPr="005E1D4A" w:rsidRDefault="006506F8" w:rsidP="006506F8">
      <w:pPr>
        <w:pStyle w:val="PGKS3text"/>
        <w:rPr>
          <w:rFonts w:ascii="Arial" w:hAnsi="Arial"/>
        </w:rPr>
      </w:pPr>
    </w:p>
    <w:p w14:paraId="23F5BFB9" w14:textId="77777777" w:rsidR="006506F8" w:rsidRPr="005E1D4A" w:rsidRDefault="006506F8" w:rsidP="006506F8">
      <w:pPr>
        <w:pStyle w:val="PGKS3text"/>
        <w:rPr>
          <w:rFonts w:ascii="Arial" w:hAnsi="Arial"/>
        </w:rPr>
      </w:pPr>
    </w:p>
    <w:p w14:paraId="25C8ECAF" w14:textId="77777777" w:rsidR="006506F8" w:rsidRPr="005E1D4A" w:rsidRDefault="006506F8" w:rsidP="006506F8">
      <w:pPr>
        <w:pStyle w:val="PGKS3text"/>
        <w:rPr>
          <w:rFonts w:ascii="Arial" w:hAnsi="Arial"/>
        </w:rPr>
      </w:pPr>
    </w:p>
    <w:p w14:paraId="282CAC33" w14:textId="77777777" w:rsidR="006506F8" w:rsidRPr="005E1D4A" w:rsidRDefault="006506F8" w:rsidP="006506F8">
      <w:pPr>
        <w:pStyle w:val="PGKS3text"/>
        <w:rPr>
          <w:rFonts w:ascii="Arial" w:hAnsi="Arial"/>
        </w:rPr>
      </w:pPr>
    </w:p>
    <w:p w14:paraId="54D6E3F6" w14:textId="77777777" w:rsidR="006506F8" w:rsidRPr="005E1D4A" w:rsidRDefault="006506F8" w:rsidP="006506F8">
      <w:pPr>
        <w:pStyle w:val="PGKS3text"/>
        <w:rPr>
          <w:rFonts w:ascii="Arial" w:hAnsi="Arial"/>
        </w:rPr>
      </w:pPr>
    </w:p>
    <w:p w14:paraId="52F4407D" w14:textId="77777777" w:rsidR="006506F8" w:rsidRPr="005E1D4A" w:rsidRDefault="006506F8" w:rsidP="006506F8">
      <w:pPr>
        <w:pStyle w:val="PGKS3text"/>
        <w:rPr>
          <w:rFonts w:ascii="Arial" w:hAnsi="Arial"/>
        </w:rPr>
      </w:pPr>
    </w:p>
    <w:p w14:paraId="7F5AD95E" w14:textId="77777777" w:rsidR="006506F8" w:rsidRPr="005E1D4A" w:rsidRDefault="006506F8" w:rsidP="006506F8">
      <w:pPr>
        <w:pStyle w:val="PGKS3text"/>
        <w:rPr>
          <w:rFonts w:ascii="Arial" w:hAnsi="Arial"/>
        </w:rPr>
      </w:pPr>
    </w:p>
    <w:p w14:paraId="5B51E2CF" w14:textId="77777777" w:rsidR="006506F8" w:rsidRPr="005E1D4A" w:rsidRDefault="006506F8" w:rsidP="006506F8">
      <w:pPr>
        <w:pStyle w:val="PGKS3text"/>
        <w:rPr>
          <w:rFonts w:ascii="Arial" w:hAnsi="Arial"/>
        </w:rPr>
      </w:pPr>
    </w:p>
    <w:p w14:paraId="6F76FC2F" w14:textId="77777777" w:rsidR="006506F8" w:rsidRPr="005E1D4A" w:rsidRDefault="006506F8" w:rsidP="006506F8">
      <w:pPr>
        <w:pStyle w:val="PGKS3text"/>
        <w:rPr>
          <w:rFonts w:ascii="Arial" w:hAnsi="Arial"/>
        </w:rPr>
      </w:pPr>
    </w:p>
    <w:p w14:paraId="42B580E0" w14:textId="77777777" w:rsidR="006506F8" w:rsidRPr="005E1D4A" w:rsidRDefault="006506F8" w:rsidP="006506F8">
      <w:pPr>
        <w:pStyle w:val="PGKS3text"/>
        <w:rPr>
          <w:rFonts w:ascii="Arial" w:hAnsi="Arial"/>
        </w:rPr>
      </w:pPr>
    </w:p>
    <w:p w14:paraId="481DD722" w14:textId="77777777" w:rsidR="006506F8" w:rsidRPr="005E1D4A" w:rsidRDefault="006506F8" w:rsidP="006506F8">
      <w:pPr>
        <w:pStyle w:val="PGKS3text"/>
        <w:rPr>
          <w:rFonts w:ascii="Arial" w:hAnsi="Arial"/>
        </w:rPr>
      </w:pPr>
    </w:p>
    <w:p w14:paraId="3BD31150" w14:textId="77777777" w:rsidR="006506F8" w:rsidRPr="005E1D4A" w:rsidRDefault="006506F8" w:rsidP="006506F8">
      <w:pPr>
        <w:pStyle w:val="PGKS3text"/>
        <w:rPr>
          <w:rFonts w:ascii="Arial" w:hAnsi="Arial"/>
        </w:rPr>
      </w:pPr>
    </w:p>
    <w:p w14:paraId="2B4BFB5C" w14:textId="77777777" w:rsidR="006506F8" w:rsidRPr="005E1D4A" w:rsidRDefault="006506F8" w:rsidP="006506F8">
      <w:pPr>
        <w:pStyle w:val="PGKS3text"/>
        <w:rPr>
          <w:rFonts w:ascii="Arial" w:hAnsi="Arial"/>
        </w:rPr>
      </w:pPr>
    </w:p>
    <w:p w14:paraId="1CF6D556" w14:textId="77777777" w:rsidR="006506F8" w:rsidRPr="005E1D4A" w:rsidRDefault="006506F8" w:rsidP="006506F8">
      <w:pPr>
        <w:pStyle w:val="PGKS3text"/>
        <w:rPr>
          <w:rFonts w:ascii="Arial" w:hAnsi="Arial"/>
        </w:rPr>
      </w:pPr>
    </w:p>
    <w:p w14:paraId="446300B6" w14:textId="77777777" w:rsidR="006506F8" w:rsidRPr="005E1D4A" w:rsidRDefault="006506F8" w:rsidP="006506F8">
      <w:pPr>
        <w:pStyle w:val="PGKS3text"/>
        <w:rPr>
          <w:rFonts w:ascii="Arial" w:hAnsi="Arial"/>
        </w:rPr>
      </w:pPr>
    </w:p>
    <w:p w14:paraId="251F1000" w14:textId="77777777" w:rsidR="006506F8" w:rsidRPr="005E1D4A" w:rsidRDefault="006506F8" w:rsidP="006506F8">
      <w:pPr>
        <w:pStyle w:val="PGKS3text"/>
        <w:rPr>
          <w:rFonts w:ascii="Arial" w:hAnsi="Arial"/>
        </w:rPr>
      </w:pPr>
    </w:p>
    <w:p w14:paraId="33B58739" w14:textId="77777777" w:rsidR="006506F8" w:rsidRPr="005E1D4A" w:rsidRDefault="006506F8" w:rsidP="006506F8">
      <w:pPr>
        <w:pStyle w:val="PGKS3text"/>
        <w:rPr>
          <w:rFonts w:ascii="Arial" w:hAnsi="Arial"/>
        </w:rPr>
      </w:pPr>
    </w:p>
    <w:p w14:paraId="56116A86" w14:textId="77777777" w:rsidR="00934B5A" w:rsidRDefault="00934B5A">
      <w:pPr>
        <w:spacing w:after="200" w:line="276" w:lineRule="auto"/>
        <w:rPr>
          <w:rFonts w:eastAsia="SimSun"/>
          <w:b/>
          <w:bCs/>
          <w:color w:val="365F91"/>
          <w:sz w:val="28"/>
          <w:szCs w:val="28"/>
        </w:rPr>
      </w:pPr>
      <w:r>
        <w:br w:type="page"/>
      </w:r>
    </w:p>
    <w:p w14:paraId="75308831" w14:textId="77777777" w:rsidR="006506F8" w:rsidRPr="005E1D4A" w:rsidRDefault="006506F8" w:rsidP="006506F8">
      <w:pPr>
        <w:pStyle w:val="PGHeading2"/>
        <w:rPr>
          <w:rFonts w:cs="Arial"/>
        </w:rPr>
      </w:pPr>
      <w:r w:rsidRPr="005E1D4A">
        <w:rPr>
          <w:rFonts w:cs="Arial"/>
        </w:rPr>
        <w:lastRenderedPageBreak/>
        <w:t>Copyright</w:t>
      </w:r>
    </w:p>
    <w:p w14:paraId="61E5C71F" w14:textId="77777777" w:rsidR="007E041E" w:rsidRPr="00925A3F" w:rsidRDefault="007E041E" w:rsidP="007E041E">
      <w:pPr>
        <w:spacing w:after="200" w:line="276" w:lineRule="auto"/>
      </w:pPr>
      <w:bookmarkStart w:id="0" w:name="_Toc362363433"/>
      <w:r w:rsidRPr="00925A3F">
        <w:t>© 2016 PG Online Limited</w:t>
      </w:r>
    </w:p>
    <w:p w14:paraId="4714CBE6" w14:textId="77777777" w:rsidR="007E041E" w:rsidRPr="00925A3F" w:rsidRDefault="007E041E" w:rsidP="007E041E">
      <w:pPr>
        <w:spacing w:after="200" w:line="276" w:lineRule="auto"/>
      </w:pPr>
      <w:r w:rsidRPr="00925A3F">
        <w:t xml:space="preserve">The contents of this unit are protected by copyright. </w:t>
      </w:r>
    </w:p>
    <w:p w14:paraId="03DF1604" w14:textId="77777777" w:rsidR="007E041E" w:rsidRPr="00925A3F" w:rsidRDefault="007E041E" w:rsidP="007E041E">
      <w:pPr>
        <w:spacing w:after="200" w:line="276" w:lineRule="auto"/>
      </w:pPr>
      <w:r w:rsidRPr="00925A3F">
        <w:t>This unit and all the worksheets, PowerPoint presentations, teaching guides and other associated files distributed with it are supplied to you by PG Online Limited under licence and may be used and copied by you only in accordance with the terms of the licence.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p>
    <w:p w14:paraId="205C5AAB" w14:textId="77777777" w:rsidR="007E041E" w:rsidRPr="00925A3F" w:rsidRDefault="007E041E" w:rsidP="007E041E">
      <w:pPr>
        <w:pStyle w:val="PGHeading2"/>
        <w:rPr>
          <w:rFonts w:cs="Arial"/>
        </w:rPr>
      </w:pPr>
      <w:r w:rsidRPr="00925A3F">
        <w:rPr>
          <w:rFonts w:cs="Arial"/>
        </w:rPr>
        <w:t>Licence agreement</w:t>
      </w:r>
    </w:p>
    <w:p w14:paraId="120F02FA" w14:textId="77777777" w:rsidR="007E041E" w:rsidRPr="00925A3F" w:rsidRDefault="007E041E" w:rsidP="007E041E">
      <w:pPr>
        <w:spacing w:after="200" w:line="276" w:lineRule="auto"/>
      </w:pPr>
      <w:r w:rsidRPr="00925A3F">
        <w:t>This is a legal agreement between you, the end user, and PG Online Limited. This unit and all the worksheets, PowerPoint presentations, teaching guides and other associated files distributed with it is licensed, not sold, to you by PG Online Limited for use under the terms of the licence.</w:t>
      </w:r>
    </w:p>
    <w:p w14:paraId="64F1F4C7" w14:textId="77777777" w:rsidR="006506F8" w:rsidRPr="005E1D4A" w:rsidRDefault="007E041E" w:rsidP="007E041E">
      <w:pPr>
        <w:spacing w:after="200" w:line="276" w:lineRule="auto"/>
        <w:rPr>
          <w:b/>
          <w:bCs/>
          <w:i/>
          <w:iCs/>
          <w:color w:val="4F81BD"/>
        </w:rPr>
      </w:pPr>
      <w:r w:rsidRPr="00925A3F">
        <w:t>The materials distributed with this unit may be freely copied and used by members of a single institution on a single site only. You are not permitted to share in any way any of the materials or part of the materials with any third party, including users on another site or individuals who are members of a separate institution. You acknowledge that the materials must remain with you, the licencing institution, and no part of the materials may be transferred to another institution. You also agree not to procure, authorise, encourage, facilitate or enable any third party to reproduce these materials in whole or in part without the prior permission of PG Online Limited.</w:t>
      </w:r>
      <w:r w:rsidR="006506F8" w:rsidRPr="005E1D4A">
        <w:br w:type="page"/>
      </w:r>
    </w:p>
    <w:p w14:paraId="31486CD5" w14:textId="77777777" w:rsidR="00E7562C" w:rsidRPr="001339D3" w:rsidRDefault="00006723" w:rsidP="00E7562C">
      <w:pPr>
        <w:pStyle w:val="PGHeading1"/>
        <w:rPr>
          <w:rFonts w:cs="Arial"/>
          <w:color w:val="FF0000"/>
        </w:rPr>
      </w:pPr>
      <w:r w:rsidRPr="007E041E">
        <w:rPr>
          <w:rFonts w:cs="Arial"/>
          <w:noProof/>
          <w:color w:val="002060"/>
          <w:lang w:eastAsia="en-GB"/>
        </w:rPr>
        <w:lastRenderedPageBreak/>
        <w:t>Algorithms</w:t>
      </w:r>
    </w:p>
    <w:p w14:paraId="4283E87E" w14:textId="77777777" w:rsidR="006506F8" w:rsidRPr="005E1D4A" w:rsidRDefault="006506F8" w:rsidP="00E7562C">
      <w:pPr>
        <w:pStyle w:val="PGHeading1"/>
        <w:rPr>
          <w:rFonts w:cs="Arial"/>
        </w:rPr>
      </w:pPr>
      <w:r w:rsidRPr="005E1D4A">
        <w:rPr>
          <w:rFonts w:cs="Arial"/>
        </w:rPr>
        <w:t>Teacher’s Guide</w:t>
      </w:r>
    </w:p>
    <w:p w14:paraId="597AFDB1" w14:textId="77777777" w:rsidR="006506F8" w:rsidRPr="005E1D4A" w:rsidRDefault="006506F8" w:rsidP="006506F8">
      <w:pPr>
        <w:pStyle w:val="PGHeading2"/>
        <w:rPr>
          <w:rFonts w:cs="Arial"/>
        </w:rPr>
      </w:pPr>
      <w:r w:rsidRPr="005E1D4A">
        <w:rPr>
          <w:rFonts w:cs="Arial"/>
        </w:rPr>
        <w:t>Introduction</w:t>
      </w:r>
      <w:bookmarkEnd w:id="0"/>
    </w:p>
    <w:p w14:paraId="5E6359EC" w14:textId="77777777" w:rsidR="006506F8" w:rsidRPr="005E1D4A" w:rsidRDefault="006506F8" w:rsidP="00E7562C">
      <w:pPr>
        <w:pStyle w:val="PGKS3text"/>
        <w:rPr>
          <w:rFonts w:ascii="Arial" w:hAnsi="Arial"/>
        </w:rPr>
      </w:pPr>
      <w:r w:rsidRPr="005E1D4A">
        <w:rPr>
          <w:rFonts w:ascii="Arial" w:hAnsi="Arial"/>
        </w:rPr>
        <w:t>This teacher’s guide contains a detailed lesson plan to accompany the set of PowerPoint slides and worksheets for each lesson.</w:t>
      </w:r>
    </w:p>
    <w:p w14:paraId="247D9EC8" w14:textId="77777777" w:rsidR="006506F8" w:rsidRPr="005E1D4A" w:rsidRDefault="006506F8" w:rsidP="00E7562C">
      <w:pPr>
        <w:pStyle w:val="PGKS3text"/>
        <w:rPr>
          <w:rFonts w:ascii="Arial" w:hAnsi="Arial"/>
        </w:rPr>
      </w:pPr>
      <w:r w:rsidRPr="005E1D4A">
        <w:rPr>
          <w:rFonts w:ascii="Arial" w:hAnsi="Arial"/>
        </w:rPr>
        <w:t>The lessons are designed to form a basis for ideas for the teacher and should be adapted to suit the teaching style and preferences of the individual teacher, and the resources and nature of the individual school or Computing / ICT department.</w:t>
      </w:r>
    </w:p>
    <w:p w14:paraId="024135A7" w14:textId="77777777" w:rsidR="006506F8" w:rsidRPr="005E1D4A" w:rsidRDefault="006506F8" w:rsidP="00E7562C">
      <w:pPr>
        <w:pStyle w:val="PGKS3text"/>
        <w:rPr>
          <w:rFonts w:ascii="Arial" w:hAnsi="Arial"/>
        </w:rPr>
      </w:pPr>
      <w:r w:rsidRPr="005E1D4A">
        <w:rPr>
          <w:rFonts w:ascii="Arial" w:hAnsi="Arial"/>
        </w:rPr>
        <w:t>The material supplied for this unit includes:</w:t>
      </w:r>
    </w:p>
    <w:p w14:paraId="1AB3F6BA" w14:textId="77777777" w:rsidR="006506F8" w:rsidRPr="005E1D4A" w:rsidRDefault="000B62E2" w:rsidP="00E7562C">
      <w:pPr>
        <w:pStyle w:val="PGKS3bulletedlist"/>
        <w:rPr>
          <w:rFonts w:ascii="Arial" w:hAnsi="Arial"/>
        </w:rPr>
      </w:pPr>
      <w:r w:rsidRPr="005E1D4A">
        <w:rPr>
          <w:rFonts w:ascii="Arial" w:hAnsi="Arial"/>
        </w:rPr>
        <w:t>6</w:t>
      </w:r>
      <w:r w:rsidR="006506F8" w:rsidRPr="005E1D4A">
        <w:rPr>
          <w:rFonts w:ascii="Arial" w:hAnsi="Arial"/>
        </w:rPr>
        <w:t xml:space="preserve"> PowerPoint presentations, each designed to co</w:t>
      </w:r>
      <w:r w:rsidR="001C5C6C" w:rsidRPr="005E1D4A">
        <w:rPr>
          <w:rFonts w:ascii="Arial" w:hAnsi="Arial"/>
        </w:rPr>
        <w:t>ver one lesson</w:t>
      </w:r>
    </w:p>
    <w:p w14:paraId="050CF3C0" w14:textId="77777777" w:rsidR="006506F8" w:rsidRPr="005E1D4A" w:rsidRDefault="0087489F" w:rsidP="00E7562C">
      <w:pPr>
        <w:pStyle w:val="PGKS3bulletedlist"/>
        <w:rPr>
          <w:rFonts w:ascii="Arial" w:hAnsi="Arial"/>
        </w:rPr>
      </w:pPr>
      <w:r w:rsidRPr="005E1D4A">
        <w:rPr>
          <w:rFonts w:ascii="Arial" w:hAnsi="Arial"/>
        </w:rPr>
        <w:t>6</w:t>
      </w:r>
      <w:r w:rsidR="002F00D5" w:rsidRPr="005E1D4A">
        <w:rPr>
          <w:rFonts w:ascii="Arial" w:hAnsi="Arial"/>
        </w:rPr>
        <w:t xml:space="preserve"> worksheets</w:t>
      </w:r>
    </w:p>
    <w:p w14:paraId="5CEFBD61" w14:textId="77777777" w:rsidR="001B59A2" w:rsidRPr="005E1D4A" w:rsidRDefault="00A83445" w:rsidP="001B59A2">
      <w:pPr>
        <w:pStyle w:val="PGKS3bulletedlist"/>
        <w:rPr>
          <w:rFonts w:ascii="Arial" w:hAnsi="Arial"/>
        </w:rPr>
      </w:pPr>
      <w:r>
        <w:rPr>
          <w:rFonts w:ascii="Arial" w:hAnsi="Arial"/>
        </w:rPr>
        <w:t>5</w:t>
      </w:r>
      <w:r w:rsidR="002F00D5" w:rsidRPr="005E1D4A">
        <w:rPr>
          <w:rFonts w:ascii="Arial" w:hAnsi="Arial"/>
        </w:rPr>
        <w:t xml:space="preserve"> homework sheets</w:t>
      </w:r>
    </w:p>
    <w:p w14:paraId="744107A7" w14:textId="77777777" w:rsidR="001B59A2" w:rsidRDefault="001B59A2" w:rsidP="001B59A2">
      <w:pPr>
        <w:pStyle w:val="PGKS3bulletedlist"/>
        <w:rPr>
          <w:rFonts w:ascii="Arial" w:hAnsi="Arial"/>
        </w:rPr>
      </w:pPr>
      <w:r w:rsidRPr="005E1D4A">
        <w:rPr>
          <w:rFonts w:ascii="Arial" w:hAnsi="Arial"/>
        </w:rPr>
        <w:t>An end-of-unit test for assessment purposes</w:t>
      </w:r>
    </w:p>
    <w:p w14:paraId="7DCF9490" w14:textId="77777777" w:rsidR="00006723" w:rsidRPr="005E1D4A" w:rsidRDefault="00006723" w:rsidP="001B59A2">
      <w:pPr>
        <w:pStyle w:val="PGKS3bulletedlist"/>
        <w:rPr>
          <w:rFonts w:ascii="Arial" w:hAnsi="Arial"/>
        </w:rPr>
      </w:pPr>
      <w:r>
        <w:rPr>
          <w:rFonts w:ascii="Arial" w:hAnsi="Arial"/>
        </w:rPr>
        <w:t>Python programs implementing pseudocode</w:t>
      </w:r>
    </w:p>
    <w:p w14:paraId="1F83651B" w14:textId="77777777" w:rsidR="006506F8" w:rsidRPr="005E1D4A" w:rsidRDefault="00536CDB" w:rsidP="006506F8">
      <w:pPr>
        <w:pStyle w:val="PGHeading3"/>
        <w:rPr>
          <w:rFonts w:cs="Arial"/>
        </w:rPr>
      </w:pPr>
      <w:r w:rsidRPr="005E1D4A">
        <w:rPr>
          <w:rFonts w:cs="Arial"/>
        </w:rPr>
        <w:t>Summary</w:t>
      </w:r>
    </w:p>
    <w:p w14:paraId="0ECA7BFA" w14:textId="6BBDC655" w:rsidR="006506F8" w:rsidRPr="005E1D4A" w:rsidRDefault="007E041E" w:rsidP="00EF16A9">
      <w:pPr>
        <w:pStyle w:val="PGKS3text"/>
        <w:rPr>
          <w:rFonts w:ascii="Arial" w:hAnsi="Arial"/>
        </w:rPr>
      </w:pPr>
      <w:r>
        <w:rPr>
          <w:rFonts w:ascii="Arial" w:hAnsi="Arial"/>
        </w:rPr>
        <w:t>This</w:t>
      </w:r>
      <w:r w:rsidR="001B59A2" w:rsidRPr="00D1259D">
        <w:rPr>
          <w:rFonts w:ascii="Arial" w:hAnsi="Arial"/>
        </w:rPr>
        <w:t xml:space="preserve"> is a theoretical unit covering all of </w:t>
      </w:r>
      <w:r w:rsidR="00006723">
        <w:rPr>
          <w:rFonts w:ascii="Arial" w:hAnsi="Arial"/>
        </w:rPr>
        <w:t>S</w:t>
      </w:r>
      <w:r w:rsidR="00EF16A9" w:rsidRPr="00D1259D">
        <w:rPr>
          <w:rFonts w:ascii="Arial" w:hAnsi="Arial"/>
        </w:rPr>
        <w:t xml:space="preserve">ection </w:t>
      </w:r>
      <w:r w:rsidR="00006723">
        <w:rPr>
          <w:rFonts w:ascii="Arial" w:hAnsi="Arial"/>
        </w:rPr>
        <w:t xml:space="preserve">4.3 </w:t>
      </w:r>
      <w:r>
        <w:rPr>
          <w:rFonts w:ascii="Arial" w:hAnsi="Arial"/>
        </w:rPr>
        <w:t>Fundamentals of algorithms (except Section 4.3.3 Reverse Polish</w:t>
      </w:r>
      <w:r w:rsidR="00006723">
        <w:rPr>
          <w:rFonts w:ascii="Arial" w:hAnsi="Arial"/>
        </w:rPr>
        <w:t xml:space="preserve"> which is covered in Unit 9</w:t>
      </w:r>
      <w:r>
        <w:rPr>
          <w:rFonts w:ascii="Arial" w:hAnsi="Arial"/>
        </w:rPr>
        <w:t>)</w:t>
      </w:r>
      <w:r w:rsidR="00006723">
        <w:rPr>
          <w:rFonts w:ascii="Arial" w:hAnsi="Arial"/>
        </w:rPr>
        <w:t xml:space="preserve">. </w:t>
      </w:r>
      <w:r>
        <w:rPr>
          <w:rFonts w:ascii="Arial" w:hAnsi="Arial"/>
        </w:rPr>
        <w:t xml:space="preserve">Searching and sorting algorithms are covered in an interactive and practical way, with reference to Big-O notation in terms of time and space complexity. </w:t>
      </w:r>
      <w:r w:rsidR="00006723">
        <w:rPr>
          <w:rFonts w:ascii="Arial" w:hAnsi="Arial"/>
        </w:rPr>
        <w:t xml:space="preserve">It also covers Section </w:t>
      </w:r>
      <w:r w:rsidR="000E45AA">
        <w:rPr>
          <w:rFonts w:ascii="Arial" w:hAnsi="Arial"/>
        </w:rPr>
        <w:t xml:space="preserve">4.1.1.15 on the role of stack frames in subroutine calls, and Section </w:t>
      </w:r>
      <w:r w:rsidR="00006723">
        <w:rPr>
          <w:rFonts w:ascii="Arial" w:hAnsi="Arial"/>
        </w:rPr>
        <w:t>4.</w:t>
      </w:r>
      <w:r w:rsidR="000E45AA">
        <w:rPr>
          <w:rFonts w:ascii="Arial" w:hAnsi="Arial"/>
        </w:rPr>
        <w:t>1.1</w:t>
      </w:r>
      <w:r w:rsidR="00006723">
        <w:rPr>
          <w:rFonts w:ascii="Arial" w:hAnsi="Arial"/>
        </w:rPr>
        <w:t>.</w:t>
      </w:r>
      <w:r w:rsidR="000E45AA">
        <w:rPr>
          <w:rFonts w:ascii="Arial" w:hAnsi="Arial"/>
        </w:rPr>
        <w:t>1</w:t>
      </w:r>
      <w:r w:rsidR="00006723">
        <w:rPr>
          <w:rFonts w:ascii="Arial" w:hAnsi="Arial"/>
        </w:rPr>
        <w:t xml:space="preserve">6 on recursive techniques, putting these into practice with tree traversals and </w:t>
      </w:r>
      <w:r w:rsidR="000E45AA">
        <w:rPr>
          <w:rFonts w:ascii="Arial" w:hAnsi="Arial"/>
        </w:rPr>
        <w:t xml:space="preserve">a </w:t>
      </w:r>
      <w:r w:rsidR="00006723">
        <w:rPr>
          <w:rFonts w:ascii="Arial" w:hAnsi="Arial"/>
        </w:rPr>
        <w:t xml:space="preserve">depth-first graph traversal. </w:t>
      </w:r>
      <w:r>
        <w:rPr>
          <w:rFonts w:ascii="Arial" w:hAnsi="Arial"/>
        </w:rPr>
        <w:t xml:space="preserve">Optimisation algorithms, such as </w:t>
      </w:r>
      <w:r w:rsidR="00F150FF">
        <w:rPr>
          <w:rFonts w:ascii="Arial" w:hAnsi="Arial"/>
        </w:rPr>
        <w:t>Dij</w:t>
      </w:r>
      <w:r>
        <w:rPr>
          <w:rFonts w:ascii="Arial" w:hAnsi="Arial"/>
        </w:rPr>
        <w:t>kstra’s shortest path algorithm are covered along with a complete topic on the limits of computation, including intractable algorithms and the Halting problem.</w:t>
      </w:r>
    </w:p>
    <w:p w14:paraId="0902DE05" w14:textId="77777777" w:rsidR="00E7562C" w:rsidRPr="005E1D4A" w:rsidRDefault="00E7562C">
      <w:pPr>
        <w:spacing w:after="200" w:line="276" w:lineRule="auto"/>
        <w:rPr>
          <w:b/>
          <w:bCs/>
          <w:i/>
          <w:iCs/>
          <w:color w:val="4F81BD"/>
        </w:rPr>
      </w:pPr>
      <w:r w:rsidRPr="005E1D4A">
        <w:br w:type="page"/>
      </w:r>
    </w:p>
    <w:p w14:paraId="4E0C2222" w14:textId="77777777" w:rsidR="006506F8" w:rsidRPr="005E1D4A" w:rsidRDefault="00536CDB" w:rsidP="006506F8">
      <w:pPr>
        <w:pStyle w:val="PGHeading3"/>
        <w:rPr>
          <w:rFonts w:cs="Arial"/>
        </w:rPr>
      </w:pPr>
      <w:r w:rsidRPr="005E1D4A">
        <w:rPr>
          <w:rFonts w:cs="Arial"/>
        </w:rPr>
        <w:lastRenderedPageBreak/>
        <w:t>Learning Outcomes for the unit</w:t>
      </w:r>
    </w:p>
    <w:p w14:paraId="428654A8" w14:textId="77777777" w:rsidR="006506F8" w:rsidRPr="005E1D4A" w:rsidRDefault="006506F8" w:rsidP="00E7562C">
      <w:pPr>
        <w:pStyle w:val="PGKS3text"/>
        <w:rPr>
          <w:rFonts w:ascii="Arial" w:hAnsi="Arial"/>
          <w:b/>
        </w:rPr>
      </w:pPr>
      <w:r w:rsidRPr="005E1D4A">
        <w:rPr>
          <w:rFonts w:ascii="Arial" w:hAnsi="Arial"/>
          <w:b/>
        </w:rPr>
        <w:t xml:space="preserve">At the end of this Unit all </w:t>
      </w:r>
      <w:r w:rsidR="00452851">
        <w:rPr>
          <w:rFonts w:ascii="Arial" w:hAnsi="Arial"/>
          <w:b/>
        </w:rPr>
        <w:t>students</w:t>
      </w:r>
      <w:r w:rsidRPr="005E1D4A">
        <w:rPr>
          <w:rFonts w:ascii="Arial" w:hAnsi="Arial"/>
          <w:b/>
        </w:rPr>
        <w:t xml:space="preserve"> should be able to:</w:t>
      </w:r>
    </w:p>
    <w:p w14:paraId="366A96DC" w14:textId="77777777" w:rsidR="00AC383E" w:rsidRDefault="009772BB" w:rsidP="0038046A">
      <w:pPr>
        <w:pStyle w:val="PGKS3bulletedlist"/>
        <w:rPr>
          <w:rFonts w:ascii="Arial" w:hAnsi="Arial"/>
        </w:rPr>
      </w:pPr>
      <w:r>
        <w:rPr>
          <w:rFonts w:ascii="Arial" w:hAnsi="Arial"/>
        </w:rPr>
        <w:t>state the essential characteristics of a recursive algorithm</w:t>
      </w:r>
    </w:p>
    <w:p w14:paraId="322A49FE" w14:textId="77777777" w:rsidR="009772BB" w:rsidRDefault="009772BB" w:rsidP="0038046A">
      <w:pPr>
        <w:pStyle w:val="PGKS3bulletedlist"/>
        <w:rPr>
          <w:rFonts w:ascii="Arial" w:hAnsi="Arial"/>
        </w:rPr>
      </w:pPr>
      <w:r>
        <w:rPr>
          <w:rFonts w:ascii="Arial" w:hAnsi="Arial"/>
        </w:rPr>
        <w:t>insert items into a binary search tree</w:t>
      </w:r>
    </w:p>
    <w:p w14:paraId="1B656779" w14:textId="77777777" w:rsidR="009772BB" w:rsidRDefault="009772BB" w:rsidP="0038046A">
      <w:pPr>
        <w:pStyle w:val="PGKS3bulletedlist"/>
        <w:rPr>
          <w:rFonts w:ascii="Arial" w:hAnsi="Arial"/>
        </w:rPr>
      </w:pPr>
      <w:r>
        <w:rPr>
          <w:rFonts w:ascii="Arial" w:hAnsi="Arial"/>
        </w:rPr>
        <w:t>state the order in which nodes are visited in pre-order, in-order and post-order tree traversals</w:t>
      </w:r>
    </w:p>
    <w:p w14:paraId="1C3F4A67" w14:textId="77777777" w:rsidR="009772BB" w:rsidRDefault="007C45CB" w:rsidP="0038046A">
      <w:pPr>
        <w:pStyle w:val="PGKS3bulletedlist"/>
        <w:rPr>
          <w:rFonts w:ascii="Arial" w:hAnsi="Arial"/>
        </w:rPr>
      </w:pPr>
      <w:r>
        <w:rPr>
          <w:rFonts w:ascii="Arial" w:hAnsi="Arial"/>
        </w:rPr>
        <w:t>give examples of linear, polynomial, exponential and logarithmic functions</w:t>
      </w:r>
    </w:p>
    <w:p w14:paraId="431602CC" w14:textId="77777777" w:rsidR="00703A24" w:rsidRDefault="00703A24" w:rsidP="0038046A">
      <w:pPr>
        <w:pStyle w:val="PGKS3bulletedlist"/>
        <w:rPr>
          <w:rFonts w:ascii="Arial" w:hAnsi="Arial"/>
        </w:rPr>
      </w:pPr>
      <w:r>
        <w:rPr>
          <w:rFonts w:ascii="Arial" w:hAnsi="Arial"/>
        </w:rPr>
        <w:t>compare two algorithms in terms of efficiency</w:t>
      </w:r>
    </w:p>
    <w:p w14:paraId="3E761A7C" w14:textId="77777777" w:rsidR="00703A24" w:rsidRDefault="00703A24" w:rsidP="0038046A">
      <w:pPr>
        <w:pStyle w:val="PGKS3bulletedlist"/>
        <w:rPr>
          <w:rFonts w:ascii="Arial" w:hAnsi="Arial"/>
        </w:rPr>
      </w:pPr>
      <w:r>
        <w:rPr>
          <w:rFonts w:ascii="Arial" w:hAnsi="Arial"/>
        </w:rPr>
        <w:t>explain the principles of a linear and binary search</w:t>
      </w:r>
    </w:p>
    <w:p w14:paraId="53E2E0BC" w14:textId="77777777" w:rsidR="00703A24" w:rsidRDefault="00703A24" w:rsidP="0038046A">
      <w:pPr>
        <w:pStyle w:val="PGKS3bulletedlist"/>
        <w:rPr>
          <w:rFonts w:ascii="Arial" w:hAnsi="Arial"/>
        </w:rPr>
      </w:pPr>
      <w:r>
        <w:rPr>
          <w:rFonts w:ascii="Arial" w:hAnsi="Arial"/>
        </w:rPr>
        <w:t>state a possible order in which nodes are visited in depth first and breadth first graph traversals</w:t>
      </w:r>
    </w:p>
    <w:p w14:paraId="41D47665" w14:textId="77777777" w:rsidR="00703A24" w:rsidRDefault="00703A24" w:rsidP="0038046A">
      <w:pPr>
        <w:pStyle w:val="PGKS3bulletedlist"/>
        <w:rPr>
          <w:rFonts w:ascii="Arial" w:hAnsi="Arial"/>
        </w:rPr>
      </w:pPr>
      <w:r>
        <w:rPr>
          <w:rFonts w:ascii="Arial" w:hAnsi="Arial"/>
        </w:rPr>
        <w:t>state applications of each graph traversal</w:t>
      </w:r>
    </w:p>
    <w:p w14:paraId="0ECEE254" w14:textId="2D916081" w:rsidR="00703A24" w:rsidRDefault="00703A24" w:rsidP="0038046A">
      <w:pPr>
        <w:pStyle w:val="PGKS3bulletedlist"/>
        <w:rPr>
          <w:rFonts w:ascii="Arial" w:hAnsi="Arial"/>
        </w:rPr>
      </w:pPr>
      <w:r>
        <w:rPr>
          <w:rFonts w:ascii="Arial" w:hAnsi="Arial"/>
        </w:rPr>
        <w:t xml:space="preserve">state the purpose and applications of </w:t>
      </w:r>
      <w:r w:rsidR="00F150FF">
        <w:rPr>
          <w:rFonts w:ascii="Arial" w:hAnsi="Arial"/>
        </w:rPr>
        <w:t>Dij</w:t>
      </w:r>
      <w:r>
        <w:rPr>
          <w:rFonts w:ascii="Arial" w:hAnsi="Arial"/>
        </w:rPr>
        <w:t>kstra’s shortest path algorithm</w:t>
      </w:r>
    </w:p>
    <w:p w14:paraId="31CD57A1" w14:textId="77777777" w:rsidR="00A5601A" w:rsidRDefault="00A5601A" w:rsidP="0038046A">
      <w:pPr>
        <w:pStyle w:val="PGKS3bulletedlist"/>
        <w:rPr>
          <w:rFonts w:ascii="Arial" w:hAnsi="Arial"/>
        </w:rPr>
      </w:pPr>
      <w:r>
        <w:rPr>
          <w:rFonts w:ascii="Arial" w:hAnsi="Arial"/>
        </w:rPr>
        <w:t>Describe the Travelling Salesman problem</w:t>
      </w:r>
    </w:p>
    <w:p w14:paraId="2DA78E49" w14:textId="77777777" w:rsidR="00A5601A" w:rsidRDefault="00A5601A" w:rsidP="0038046A">
      <w:pPr>
        <w:pStyle w:val="PGKS3bulletedlist"/>
        <w:rPr>
          <w:rFonts w:ascii="Arial" w:hAnsi="Arial"/>
        </w:rPr>
      </w:pPr>
      <w:r>
        <w:rPr>
          <w:rFonts w:ascii="Arial" w:hAnsi="Arial"/>
        </w:rPr>
        <w:t>Explain what is meant by a tractable or intractable problem</w:t>
      </w:r>
    </w:p>
    <w:p w14:paraId="100A5559" w14:textId="77777777" w:rsidR="00452851" w:rsidRDefault="00452851" w:rsidP="00E7562C">
      <w:pPr>
        <w:pStyle w:val="PGKS3text"/>
        <w:rPr>
          <w:rFonts w:ascii="Arial" w:hAnsi="Arial"/>
          <w:b/>
        </w:rPr>
      </w:pPr>
    </w:p>
    <w:p w14:paraId="7778EE1A" w14:textId="77777777" w:rsidR="006506F8" w:rsidRPr="005E1D4A" w:rsidRDefault="006506F8" w:rsidP="00E7562C">
      <w:pPr>
        <w:pStyle w:val="PGKS3text"/>
        <w:rPr>
          <w:rFonts w:ascii="Arial" w:hAnsi="Arial"/>
          <w:b/>
        </w:rPr>
      </w:pPr>
      <w:r w:rsidRPr="005E1D4A">
        <w:rPr>
          <w:rFonts w:ascii="Arial" w:hAnsi="Arial"/>
          <w:b/>
        </w:rPr>
        <w:t xml:space="preserve">Most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14:paraId="7553532E" w14:textId="77777777" w:rsidR="00A777E2" w:rsidRDefault="009772BB" w:rsidP="00A777E2">
      <w:pPr>
        <w:pStyle w:val="PGKS3bulletedlist"/>
        <w:rPr>
          <w:rFonts w:ascii="Arial" w:hAnsi="Arial"/>
        </w:rPr>
      </w:pPr>
      <w:r>
        <w:rPr>
          <w:rFonts w:ascii="Arial" w:hAnsi="Arial"/>
        </w:rPr>
        <w:t>trace through recursive algorithms including pre-order, in-order and post-order tree traversals</w:t>
      </w:r>
    </w:p>
    <w:p w14:paraId="18AAEFBE" w14:textId="77777777" w:rsidR="007C45CB" w:rsidRDefault="00703A24" w:rsidP="00A777E2">
      <w:pPr>
        <w:pStyle w:val="PGKS3bulletedlist"/>
        <w:rPr>
          <w:rFonts w:ascii="Arial" w:hAnsi="Arial"/>
        </w:rPr>
      </w:pPr>
      <w:r>
        <w:rPr>
          <w:rFonts w:ascii="Arial" w:hAnsi="Arial"/>
        </w:rPr>
        <w:t>state the time complexity of an algorithm</w:t>
      </w:r>
    </w:p>
    <w:p w14:paraId="70BC1261" w14:textId="77777777" w:rsidR="00703A24" w:rsidRDefault="00703A24" w:rsidP="00A777E2">
      <w:pPr>
        <w:pStyle w:val="PGKS3bulletedlist"/>
        <w:rPr>
          <w:rFonts w:ascii="Arial" w:hAnsi="Arial"/>
        </w:rPr>
      </w:pPr>
      <w:r>
        <w:rPr>
          <w:rFonts w:ascii="Arial" w:hAnsi="Arial"/>
        </w:rPr>
        <w:t>write an algorithm for a linear search</w:t>
      </w:r>
    </w:p>
    <w:p w14:paraId="7A1A0294" w14:textId="77777777" w:rsidR="00703A24" w:rsidRPr="00CA2F3C" w:rsidRDefault="00703A24" w:rsidP="00703A24">
      <w:pPr>
        <w:pStyle w:val="PGKS3bulletedlist"/>
        <w:rPr>
          <w:rFonts w:ascii="Arial" w:hAnsi="Arial"/>
        </w:rPr>
      </w:pPr>
      <w:r>
        <w:rPr>
          <w:rFonts w:ascii="Arial" w:hAnsi="Arial"/>
        </w:rPr>
        <w:t>trace through a bubble sort algorithm</w:t>
      </w:r>
    </w:p>
    <w:p w14:paraId="52E1E4F8" w14:textId="77777777" w:rsidR="00703A24" w:rsidRDefault="00703A24" w:rsidP="00A777E2">
      <w:pPr>
        <w:pStyle w:val="PGKS3bulletedlist"/>
        <w:rPr>
          <w:rFonts w:ascii="Arial" w:hAnsi="Arial"/>
        </w:rPr>
      </w:pPr>
      <w:r>
        <w:rPr>
          <w:rFonts w:ascii="Arial" w:hAnsi="Arial"/>
        </w:rPr>
        <w:t xml:space="preserve">explain how the merge sort works and </w:t>
      </w:r>
      <w:r w:rsidR="00A5601A">
        <w:rPr>
          <w:rFonts w:ascii="Arial" w:hAnsi="Arial"/>
        </w:rPr>
        <w:t>analyse</w:t>
      </w:r>
      <w:r>
        <w:rPr>
          <w:rFonts w:ascii="Arial" w:hAnsi="Arial"/>
        </w:rPr>
        <w:t xml:space="preserve"> its time complexity </w:t>
      </w:r>
    </w:p>
    <w:p w14:paraId="3F19EC04" w14:textId="77777777" w:rsidR="00703A24" w:rsidRDefault="00703A24" w:rsidP="00A777E2">
      <w:pPr>
        <w:pStyle w:val="PGKS3bulletedlist"/>
        <w:rPr>
          <w:rFonts w:ascii="Arial" w:hAnsi="Arial"/>
        </w:rPr>
      </w:pPr>
      <w:r>
        <w:rPr>
          <w:rFonts w:ascii="Arial" w:hAnsi="Arial"/>
        </w:rPr>
        <w:t>describe applications of each graph traversal</w:t>
      </w:r>
    </w:p>
    <w:p w14:paraId="60801AD6" w14:textId="3D027C4C" w:rsidR="00A5601A" w:rsidRDefault="00A5601A" w:rsidP="00A777E2">
      <w:pPr>
        <w:pStyle w:val="PGKS3bulletedlist"/>
        <w:rPr>
          <w:rFonts w:ascii="Arial" w:hAnsi="Arial"/>
        </w:rPr>
      </w:pPr>
      <w:r>
        <w:rPr>
          <w:rFonts w:ascii="Arial" w:hAnsi="Arial"/>
        </w:rPr>
        <w:t xml:space="preserve">be able to trace </w:t>
      </w:r>
      <w:r w:rsidR="00F150FF">
        <w:rPr>
          <w:rFonts w:ascii="Arial" w:hAnsi="Arial"/>
        </w:rPr>
        <w:t>Dij</w:t>
      </w:r>
      <w:r>
        <w:rPr>
          <w:rFonts w:ascii="Arial" w:hAnsi="Arial"/>
        </w:rPr>
        <w:t>kstra’s shortest path algorithm</w:t>
      </w:r>
    </w:p>
    <w:p w14:paraId="2D92653A" w14:textId="77777777" w:rsidR="00A5601A" w:rsidRDefault="00A5601A" w:rsidP="00A777E2">
      <w:pPr>
        <w:pStyle w:val="PGKS3bulletedlist"/>
        <w:rPr>
          <w:rFonts w:ascii="Arial" w:hAnsi="Arial"/>
        </w:rPr>
      </w:pPr>
      <w:r>
        <w:rPr>
          <w:rFonts w:ascii="Arial" w:hAnsi="Arial"/>
        </w:rPr>
        <w:t>Give examples of intractable problems</w:t>
      </w:r>
    </w:p>
    <w:p w14:paraId="6442219C" w14:textId="77777777" w:rsidR="00A5601A" w:rsidRDefault="00A5601A" w:rsidP="00A777E2">
      <w:pPr>
        <w:pStyle w:val="PGKS3bulletedlist"/>
        <w:rPr>
          <w:rFonts w:ascii="Arial" w:hAnsi="Arial"/>
        </w:rPr>
      </w:pPr>
      <w:r>
        <w:rPr>
          <w:rFonts w:ascii="Arial" w:hAnsi="Arial"/>
        </w:rPr>
        <w:t>Explain what is meant by a Heuristic method and why it might be used</w:t>
      </w:r>
    </w:p>
    <w:p w14:paraId="581038B5" w14:textId="77777777" w:rsidR="00A5601A" w:rsidRPr="00A777E2" w:rsidRDefault="00A5601A" w:rsidP="00A777E2">
      <w:pPr>
        <w:pStyle w:val="PGKS3bulletedlist"/>
        <w:rPr>
          <w:rFonts w:ascii="Arial" w:hAnsi="Arial"/>
        </w:rPr>
      </w:pPr>
      <w:r>
        <w:rPr>
          <w:rFonts w:ascii="Arial" w:hAnsi="Arial"/>
        </w:rPr>
        <w:t>Describe the Halting problem and its significance for computation</w:t>
      </w:r>
    </w:p>
    <w:p w14:paraId="015C6C32" w14:textId="77777777" w:rsidR="007D0F32" w:rsidRPr="005E1D4A" w:rsidRDefault="007D0F32" w:rsidP="00452851">
      <w:pPr>
        <w:pStyle w:val="PGKS3bulletedlist"/>
        <w:numPr>
          <w:ilvl w:val="0"/>
          <w:numId w:val="0"/>
        </w:numPr>
        <w:ind w:left="397"/>
        <w:rPr>
          <w:rFonts w:ascii="Arial" w:hAnsi="Arial"/>
        </w:rPr>
      </w:pPr>
    </w:p>
    <w:p w14:paraId="51AF77FB" w14:textId="77777777" w:rsidR="006506F8" w:rsidRPr="005E1D4A" w:rsidRDefault="006506F8" w:rsidP="00E7562C">
      <w:pPr>
        <w:pStyle w:val="PGKS3text"/>
        <w:rPr>
          <w:rFonts w:ascii="Arial" w:hAnsi="Arial"/>
          <w:b/>
        </w:rPr>
      </w:pPr>
      <w:r w:rsidRPr="005E1D4A">
        <w:rPr>
          <w:rFonts w:ascii="Arial" w:hAnsi="Arial"/>
          <w:b/>
        </w:rPr>
        <w:t xml:space="preserve">Some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14:paraId="539AAC67" w14:textId="77777777" w:rsidR="00CA2F3C" w:rsidRDefault="009772BB" w:rsidP="00CA2F3C">
      <w:pPr>
        <w:pStyle w:val="PGKS3bulletedlist"/>
        <w:rPr>
          <w:rFonts w:ascii="Arial" w:hAnsi="Arial"/>
        </w:rPr>
      </w:pPr>
      <w:r>
        <w:rPr>
          <w:rFonts w:ascii="Arial" w:hAnsi="Arial"/>
        </w:rPr>
        <w:t>write a recursive algorithm to solve a simple problem</w:t>
      </w:r>
    </w:p>
    <w:p w14:paraId="6FD4D703" w14:textId="77777777" w:rsidR="009772BB" w:rsidRDefault="009772BB" w:rsidP="00CA2F3C">
      <w:pPr>
        <w:pStyle w:val="PGKS3bulletedlist"/>
        <w:rPr>
          <w:rFonts w:ascii="Arial" w:hAnsi="Arial"/>
        </w:rPr>
      </w:pPr>
      <w:r>
        <w:rPr>
          <w:rFonts w:ascii="Arial" w:hAnsi="Arial"/>
        </w:rPr>
        <w:t>show the changing contents of a call stack as a recursive routine is executed</w:t>
      </w:r>
    </w:p>
    <w:p w14:paraId="534987FF" w14:textId="77777777" w:rsidR="007C45CB" w:rsidRDefault="007C45CB" w:rsidP="00CA2F3C">
      <w:pPr>
        <w:pStyle w:val="PGKS3bulletedlist"/>
        <w:rPr>
          <w:rFonts w:ascii="Arial" w:hAnsi="Arial"/>
        </w:rPr>
      </w:pPr>
      <w:r>
        <w:rPr>
          <w:rFonts w:ascii="Arial" w:hAnsi="Arial"/>
        </w:rPr>
        <w:t>derive the time complexity of an algorithm</w:t>
      </w:r>
    </w:p>
    <w:p w14:paraId="46F32FDB" w14:textId="77777777" w:rsidR="00703A24" w:rsidRDefault="00703A24" w:rsidP="00CA2F3C">
      <w:pPr>
        <w:pStyle w:val="PGKS3bulletedlist"/>
        <w:rPr>
          <w:rFonts w:ascii="Arial" w:hAnsi="Arial"/>
        </w:rPr>
      </w:pPr>
      <w:r>
        <w:rPr>
          <w:rFonts w:ascii="Arial" w:hAnsi="Arial"/>
        </w:rPr>
        <w:t>write an algorithm for a binary search</w:t>
      </w:r>
    </w:p>
    <w:p w14:paraId="7A7FC5D0" w14:textId="77777777" w:rsidR="00703A24" w:rsidRDefault="00703A24" w:rsidP="00703A24">
      <w:pPr>
        <w:pStyle w:val="PGKS3bulletedlist"/>
        <w:rPr>
          <w:rFonts w:ascii="Arial" w:hAnsi="Arial"/>
        </w:rPr>
      </w:pPr>
      <w:r>
        <w:rPr>
          <w:rFonts w:ascii="Arial" w:hAnsi="Arial"/>
        </w:rPr>
        <w:t>write a merge algorithm</w:t>
      </w:r>
    </w:p>
    <w:p w14:paraId="12D4B3ED" w14:textId="77777777" w:rsidR="00A777E2" w:rsidRPr="00703A24" w:rsidRDefault="00703A24" w:rsidP="00703A24">
      <w:pPr>
        <w:pStyle w:val="PGKS3bulletedlist"/>
        <w:rPr>
          <w:rFonts w:ascii="Arial" w:hAnsi="Arial"/>
        </w:rPr>
      </w:pPr>
      <w:r w:rsidRPr="00703A24">
        <w:rPr>
          <w:rFonts w:ascii="Arial" w:hAnsi="Arial"/>
        </w:rPr>
        <w:t xml:space="preserve">trace depth-first and breadth-first graph traversal algorithms </w:t>
      </w:r>
      <w:r w:rsidR="00A777E2">
        <w:br w:type="page"/>
      </w:r>
    </w:p>
    <w:p w14:paraId="05074C37" w14:textId="77777777" w:rsidR="006506F8" w:rsidRPr="005E1D4A" w:rsidRDefault="00536CDB" w:rsidP="006506F8">
      <w:pPr>
        <w:pStyle w:val="PGHeading3"/>
        <w:rPr>
          <w:rFonts w:cs="Arial"/>
        </w:rPr>
      </w:pPr>
      <w:r w:rsidRPr="005E1D4A">
        <w:rPr>
          <w:rFonts w:cs="Arial"/>
        </w:rPr>
        <w:lastRenderedPageBreak/>
        <w:t>Previous Learning</w:t>
      </w:r>
    </w:p>
    <w:p w14:paraId="0403878A" w14:textId="77777777" w:rsidR="006506F8" w:rsidRPr="005E1D4A" w:rsidRDefault="001B59A2" w:rsidP="00E7562C">
      <w:pPr>
        <w:pStyle w:val="PGKS3text"/>
        <w:rPr>
          <w:rFonts w:ascii="Arial" w:hAnsi="Arial"/>
        </w:rPr>
      </w:pPr>
      <w:r w:rsidRPr="005E1D4A">
        <w:rPr>
          <w:rFonts w:ascii="Arial" w:hAnsi="Arial"/>
        </w:rPr>
        <w:t xml:space="preserve">Students </w:t>
      </w:r>
      <w:r w:rsidR="00941A6C" w:rsidRPr="005E1D4A">
        <w:rPr>
          <w:rFonts w:ascii="Arial" w:hAnsi="Arial"/>
        </w:rPr>
        <w:t>would benefit</w:t>
      </w:r>
      <w:r w:rsidRPr="005E1D4A">
        <w:rPr>
          <w:rFonts w:ascii="Arial" w:hAnsi="Arial"/>
        </w:rPr>
        <w:t xml:space="preserve"> from </w:t>
      </w:r>
      <w:r w:rsidR="00941A6C" w:rsidRPr="005E1D4A">
        <w:rPr>
          <w:rFonts w:ascii="Arial" w:hAnsi="Arial"/>
        </w:rPr>
        <w:t>having studied relevant material from</w:t>
      </w:r>
      <w:r w:rsidRPr="005E1D4A">
        <w:rPr>
          <w:rFonts w:ascii="Arial" w:hAnsi="Arial"/>
        </w:rPr>
        <w:t xml:space="preserve"> the new KS3 N</w:t>
      </w:r>
      <w:r w:rsidR="00941A6C" w:rsidRPr="005E1D4A">
        <w:rPr>
          <w:rFonts w:ascii="Arial" w:hAnsi="Arial"/>
        </w:rPr>
        <w:t xml:space="preserve">ational </w:t>
      </w:r>
      <w:r w:rsidRPr="005E1D4A">
        <w:rPr>
          <w:rFonts w:ascii="Arial" w:hAnsi="Arial"/>
        </w:rPr>
        <w:t>C</w:t>
      </w:r>
      <w:r w:rsidR="00941A6C" w:rsidRPr="005E1D4A">
        <w:rPr>
          <w:rFonts w:ascii="Arial" w:hAnsi="Arial"/>
        </w:rPr>
        <w:t>urriculum</w:t>
      </w:r>
      <w:r w:rsidRPr="005E1D4A">
        <w:rPr>
          <w:rFonts w:ascii="Arial" w:hAnsi="Arial"/>
        </w:rPr>
        <w:t xml:space="preserve"> and more specifically </w:t>
      </w:r>
      <w:r w:rsidR="00A1493A" w:rsidRPr="005E1D4A">
        <w:rPr>
          <w:rFonts w:ascii="Arial" w:hAnsi="Arial"/>
        </w:rPr>
        <w:t xml:space="preserve">a Computer </w:t>
      </w:r>
      <w:r w:rsidR="008D6782" w:rsidRPr="005E1D4A">
        <w:rPr>
          <w:rFonts w:ascii="Arial" w:hAnsi="Arial"/>
        </w:rPr>
        <w:t>Science</w:t>
      </w:r>
      <w:r w:rsidR="00A1493A" w:rsidRPr="005E1D4A">
        <w:rPr>
          <w:rFonts w:ascii="Arial" w:hAnsi="Arial"/>
        </w:rPr>
        <w:t xml:space="preserve"> related GCSE. However</w:t>
      </w:r>
      <w:r w:rsidR="00941A6C" w:rsidRPr="005E1D4A">
        <w:rPr>
          <w:rFonts w:ascii="Arial" w:hAnsi="Arial"/>
        </w:rPr>
        <w:t>,</w:t>
      </w:r>
      <w:r w:rsidR="00A1493A" w:rsidRPr="005E1D4A">
        <w:rPr>
          <w:rFonts w:ascii="Arial" w:hAnsi="Arial"/>
        </w:rPr>
        <w:t xml:space="preserve"> the material presented in </w:t>
      </w:r>
      <w:r w:rsidR="00941A6C" w:rsidRPr="005E1D4A">
        <w:rPr>
          <w:rFonts w:ascii="Arial" w:hAnsi="Arial"/>
        </w:rPr>
        <w:t>this unit</w:t>
      </w:r>
      <w:r w:rsidR="00A1493A" w:rsidRPr="005E1D4A">
        <w:rPr>
          <w:rFonts w:ascii="Arial" w:hAnsi="Arial"/>
        </w:rPr>
        <w:t xml:space="preserve"> will </w:t>
      </w:r>
      <w:r w:rsidR="00941A6C" w:rsidRPr="005E1D4A">
        <w:rPr>
          <w:rFonts w:ascii="Arial" w:hAnsi="Arial"/>
        </w:rPr>
        <w:t xml:space="preserve">not </w:t>
      </w:r>
      <w:r w:rsidR="00A1493A" w:rsidRPr="005E1D4A">
        <w:rPr>
          <w:rFonts w:ascii="Arial" w:hAnsi="Arial"/>
        </w:rPr>
        <w:t xml:space="preserve">assume </w:t>
      </w:r>
      <w:r w:rsidR="00941A6C" w:rsidRPr="005E1D4A">
        <w:rPr>
          <w:rFonts w:ascii="Arial" w:hAnsi="Arial"/>
        </w:rPr>
        <w:t>that students have studied these topics prior to this course</w:t>
      </w:r>
      <w:r w:rsidR="00A1493A" w:rsidRPr="005E1D4A">
        <w:rPr>
          <w:rFonts w:ascii="Arial" w:hAnsi="Arial"/>
        </w:rPr>
        <w:t>.</w:t>
      </w:r>
    </w:p>
    <w:p w14:paraId="16737D65" w14:textId="77777777" w:rsidR="000E45AA" w:rsidRPr="005E1D4A" w:rsidRDefault="000E45AA" w:rsidP="000E45AA">
      <w:pPr>
        <w:pStyle w:val="PGHeading3"/>
        <w:rPr>
          <w:rFonts w:cs="Arial"/>
        </w:rPr>
      </w:pPr>
      <w:r w:rsidRPr="005E1D4A">
        <w:rPr>
          <w:rFonts w:cs="Arial"/>
        </w:rPr>
        <w:t>Suggested Resources</w:t>
      </w:r>
    </w:p>
    <w:p w14:paraId="679E515F" w14:textId="77777777" w:rsidR="000E45AA" w:rsidRDefault="000E45AA" w:rsidP="000E45AA">
      <w:pPr>
        <w:pStyle w:val="PGKS3text"/>
        <w:rPr>
          <w:rFonts w:ascii="Arial" w:hAnsi="Arial"/>
        </w:rPr>
      </w:pPr>
      <w:r>
        <w:rPr>
          <w:rFonts w:ascii="Arial" w:hAnsi="Arial"/>
        </w:rPr>
        <w:t xml:space="preserve">The textbook </w:t>
      </w:r>
      <w:r w:rsidRPr="00417AD5">
        <w:rPr>
          <w:rFonts w:ascii="Arial" w:hAnsi="Arial"/>
          <w:i/>
        </w:rPr>
        <w:t xml:space="preserve">AQA </w:t>
      </w:r>
      <w:proofErr w:type="gramStart"/>
      <w:r w:rsidRPr="00417AD5">
        <w:rPr>
          <w:rFonts w:ascii="Arial" w:hAnsi="Arial"/>
          <w:i/>
        </w:rPr>
        <w:t>A</w:t>
      </w:r>
      <w:proofErr w:type="gramEnd"/>
      <w:r w:rsidRPr="00417AD5">
        <w:rPr>
          <w:rFonts w:ascii="Arial" w:hAnsi="Arial"/>
          <w:i/>
        </w:rPr>
        <w:t xml:space="preserve"> Level Computer Science (Year 2)</w:t>
      </w:r>
      <w:r>
        <w:rPr>
          <w:rFonts w:ascii="Arial" w:hAnsi="Arial"/>
        </w:rPr>
        <w:t xml:space="preserve"> or </w:t>
      </w:r>
      <w:r w:rsidRPr="00417AD5">
        <w:rPr>
          <w:rFonts w:ascii="Arial" w:hAnsi="Arial"/>
          <w:i/>
        </w:rPr>
        <w:t>AQA A Level Computer Science</w:t>
      </w:r>
      <w:r>
        <w:rPr>
          <w:rFonts w:ascii="Arial" w:hAnsi="Arial"/>
        </w:rPr>
        <w:t xml:space="preserve"> (AS and A Level Year 2 in one volume).</w:t>
      </w:r>
    </w:p>
    <w:p w14:paraId="3FA4A6DE" w14:textId="36422367" w:rsidR="000E45AA" w:rsidRDefault="00F150FF" w:rsidP="000E45AA">
      <w:pPr>
        <w:pStyle w:val="PGKS3text"/>
        <w:jc w:val="center"/>
        <w:rPr>
          <w:rFonts w:ascii="Arial" w:hAnsi="Arial"/>
        </w:rPr>
      </w:pPr>
      <w:r>
        <w:rPr>
          <w:rFonts w:ascii="Arial" w:hAnsi="Arial"/>
          <w:noProof/>
        </w:rPr>
        <w:drawing>
          <wp:inline distT="0" distB="0" distL="0" distR="0" wp14:anchorId="65CBD734" wp14:editId="04421AFB">
            <wp:extent cx="5720080" cy="2562225"/>
            <wp:effectExtent l="0" t="0" r="0" b="9525"/>
            <wp:docPr id="5" name="Picture 5" descr="C:\Users\Rob\Dropbox\PG Online\Artwork Graphics Logos\A Level AQA\A Level textbooks\AQA-Textbook-Covers-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rtwork Graphics Logos\A Level AQA\A Level textbooks\AQA-Textbook-Covers-x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20080" cy="2562225"/>
                    </a:xfrm>
                    <a:prstGeom prst="rect">
                      <a:avLst/>
                    </a:prstGeom>
                    <a:noFill/>
                    <a:ln>
                      <a:noFill/>
                    </a:ln>
                  </pic:spPr>
                </pic:pic>
              </a:graphicData>
            </a:graphic>
          </wp:inline>
        </w:drawing>
      </w:r>
    </w:p>
    <w:p w14:paraId="2AA26811" w14:textId="77777777" w:rsidR="000E45AA" w:rsidRPr="00417AD5" w:rsidRDefault="000E45AA" w:rsidP="000E45AA">
      <w:pPr>
        <w:pStyle w:val="PGKS3text"/>
        <w:rPr>
          <w:rFonts w:ascii="Arial" w:hAnsi="Arial"/>
        </w:rPr>
      </w:pPr>
      <w:r w:rsidRPr="00417AD5">
        <w:rPr>
          <w:rFonts w:ascii="Arial" w:hAnsi="Arial"/>
        </w:rPr>
        <w:t>A complete course text that provides a comprehens</w:t>
      </w:r>
      <w:r>
        <w:rPr>
          <w:rFonts w:ascii="Arial" w:hAnsi="Arial"/>
        </w:rPr>
        <w:t xml:space="preserve">ive understanding of each topic </w:t>
      </w:r>
      <w:r w:rsidRPr="00417AD5">
        <w:rPr>
          <w:rFonts w:ascii="Arial" w:hAnsi="Arial"/>
        </w:rPr>
        <w:t xml:space="preserve">in both years of the new AQA </w:t>
      </w:r>
      <w:proofErr w:type="gramStart"/>
      <w:r w:rsidRPr="00417AD5">
        <w:rPr>
          <w:rFonts w:ascii="Arial" w:hAnsi="Arial"/>
        </w:rPr>
        <w:t>A</w:t>
      </w:r>
      <w:proofErr w:type="gramEnd"/>
      <w:r w:rsidRPr="00417AD5">
        <w:rPr>
          <w:rFonts w:ascii="Arial" w:hAnsi="Arial"/>
        </w:rPr>
        <w:t xml:space="preserve"> Level Computer Science specification. It is presented</w:t>
      </w:r>
      <w:r>
        <w:rPr>
          <w:rFonts w:ascii="Arial" w:hAnsi="Arial"/>
        </w:rPr>
        <w:t xml:space="preserve"> </w:t>
      </w:r>
      <w:r w:rsidRPr="00417AD5">
        <w:rPr>
          <w:rFonts w:ascii="Arial" w:hAnsi="Arial"/>
        </w:rPr>
        <w:t>in an accessible and interesting way, with many in-text questions to test students’</w:t>
      </w:r>
      <w:r>
        <w:rPr>
          <w:rFonts w:ascii="Arial" w:hAnsi="Arial"/>
        </w:rPr>
        <w:t xml:space="preserve"> </w:t>
      </w:r>
      <w:r w:rsidRPr="00417AD5">
        <w:rPr>
          <w:rFonts w:ascii="Arial" w:hAnsi="Arial"/>
        </w:rPr>
        <w:t>understanding of the material and ability to apply it.</w:t>
      </w:r>
    </w:p>
    <w:p w14:paraId="337F30B7" w14:textId="77777777" w:rsidR="000E45AA" w:rsidRPr="00417AD5" w:rsidRDefault="000E45AA" w:rsidP="000E45AA">
      <w:pPr>
        <w:pStyle w:val="PGKS3text"/>
        <w:rPr>
          <w:rFonts w:ascii="Arial" w:hAnsi="Arial"/>
        </w:rPr>
      </w:pPr>
      <w:r w:rsidRPr="00417AD5">
        <w:rPr>
          <w:rFonts w:ascii="Arial" w:hAnsi="Arial"/>
        </w:rPr>
        <w:t xml:space="preserve">The </w:t>
      </w:r>
      <w:r>
        <w:rPr>
          <w:rFonts w:ascii="Arial" w:hAnsi="Arial"/>
        </w:rPr>
        <w:t xml:space="preserve">complete </w:t>
      </w:r>
      <w:r w:rsidRPr="00417AD5">
        <w:rPr>
          <w:rFonts w:ascii="Arial" w:hAnsi="Arial"/>
        </w:rPr>
        <w:t>book is divided into 12 sections, each containing roughly six chapters. Each chapter</w:t>
      </w:r>
      <w:r>
        <w:rPr>
          <w:rFonts w:ascii="Arial" w:hAnsi="Arial"/>
        </w:rPr>
        <w:t xml:space="preserve"> </w:t>
      </w:r>
      <w:r w:rsidRPr="00417AD5">
        <w:rPr>
          <w:rFonts w:ascii="Arial" w:hAnsi="Arial"/>
        </w:rPr>
        <w:t>covers material that can comfortably be taught in one or two lessons. It will also be a</w:t>
      </w:r>
      <w:r>
        <w:rPr>
          <w:rFonts w:ascii="Arial" w:hAnsi="Arial"/>
        </w:rPr>
        <w:t xml:space="preserve"> </w:t>
      </w:r>
      <w:r w:rsidRPr="00417AD5">
        <w:rPr>
          <w:rFonts w:ascii="Arial" w:hAnsi="Arial"/>
        </w:rPr>
        <w:t>useful reference and revision guide for students throughout the AS and A Level courses.</w:t>
      </w:r>
    </w:p>
    <w:p w14:paraId="317C9C78" w14:textId="77777777" w:rsidR="000E45AA" w:rsidRPr="00417AD5" w:rsidRDefault="000E45AA" w:rsidP="000E45AA">
      <w:pPr>
        <w:pStyle w:val="PGKS3text"/>
        <w:rPr>
          <w:rFonts w:ascii="Arial" w:hAnsi="Arial"/>
        </w:rPr>
      </w:pPr>
      <w:r w:rsidRPr="00417AD5">
        <w:rPr>
          <w:rFonts w:ascii="Arial" w:hAnsi="Arial"/>
        </w:rPr>
        <w:t>Two short appendices contain A Level content that could be taught in the first year of the</w:t>
      </w:r>
      <w:r>
        <w:rPr>
          <w:rFonts w:ascii="Arial" w:hAnsi="Arial"/>
        </w:rPr>
        <w:t xml:space="preserve"> </w:t>
      </w:r>
      <w:r w:rsidRPr="00417AD5">
        <w:rPr>
          <w:rFonts w:ascii="Arial" w:hAnsi="Arial"/>
        </w:rPr>
        <w:t xml:space="preserve">course as an extension to </w:t>
      </w:r>
      <w:proofErr w:type="gramStart"/>
      <w:r w:rsidRPr="00417AD5">
        <w:rPr>
          <w:rFonts w:ascii="Arial" w:hAnsi="Arial"/>
        </w:rPr>
        <w:t>related</w:t>
      </w:r>
      <w:proofErr w:type="gramEnd"/>
      <w:r w:rsidRPr="00417AD5">
        <w:rPr>
          <w:rFonts w:ascii="Arial" w:hAnsi="Arial"/>
        </w:rPr>
        <w:t xml:space="preserve"> AS topics.</w:t>
      </w:r>
    </w:p>
    <w:p w14:paraId="67CAC53F" w14:textId="6C897490" w:rsidR="00D1076C" w:rsidRPr="00F150FF" w:rsidRDefault="000E45AA" w:rsidP="00F150FF">
      <w:pPr>
        <w:pStyle w:val="PGKS3text"/>
        <w:rPr>
          <w:rFonts w:ascii="Arial" w:hAnsi="Arial"/>
        </w:rPr>
      </w:pPr>
      <w:r w:rsidRPr="00417AD5">
        <w:rPr>
          <w:rFonts w:ascii="Arial" w:hAnsi="Arial"/>
        </w:rPr>
        <w:t>Each chapter contains exercises, some new and some from past examination papers,</w:t>
      </w:r>
      <w:r>
        <w:rPr>
          <w:rFonts w:ascii="Arial" w:hAnsi="Arial"/>
        </w:rPr>
        <w:t xml:space="preserve"> </w:t>
      </w:r>
      <w:r w:rsidRPr="00417AD5">
        <w:rPr>
          <w:rFonts w:ascii="Arial" w:hAnsi="Arial"/>
        </w:rPr>
        <w:t>which can be set as homework. Answers to all these are available to teachers only in a</w:t>
      </w:r>
      <w:r>
        <w:rPr>
          <w:rFonts w:ascii="Arial" w:hAnsi="Arial"/>
        </w:rPr>
        <w:t xml:space="preserve"> </w:t>
      </w:r>
      <w:r w:rsidRPr="00417AD5">
        <w:rPr>
          <w:rFonts w:ascii="Arial" w:hAnsi="Arial"/>
        </w:rPr>
        <w:t>Teachers Supplement which can be ordered from our website www.pgonline.co.uk.</w:t>
      </w:r>
      <w:r w:rsidR="00D1076C">
        <w:br w:type="page"/>
      </w:r>
    </w:p>
    <w:p w14:paraId="68FDE756" w14:textId="77777777" w:rsidR="006506F8" w:rsidRPr="005E1D4A" w:rsidRDefault="006506F8" w:rsidP="006506F8">
      <w:pPr>
        <w:pStyle w:val="PGHeading3"/>
        <w:rPr>
          <w:rFonts w:cs="Arial"/>
        </w:rPr>
      </w:pPr>
      <w:r w:rsidRPr="005E1D4A">
        <w:rPr>
          <w:rFonts w:cs="Arial"/>
        </w:rPr>
        <w:lastRenderedPageBreak/>
        <w:t xml:space="preserve">Vocabulary   </w:t>
      </w:r>
    </w:p>
    <w:p w14:paraId="6FA0CC32" w14:textId="77777777" w:rsidR="006506F8" w:rsidRPr="005E1D4A" w:rsidRDefault="006506F8" w:rsidP="00E7562C">
      <w:pPr>
        <w:pStyle w:val="PGKS3text"/>
        <w:rPr>
          <w:rFonts w:ascii="Arial" w:hAnsi="Arial"/>
        </w:rPr>
      </w:pPr>
      <w:r w:rsidRPr="005E1D4A">
        <w:rPr>
          <w:rFonts w:ascii="Arial" w:hAnsi="Arial"/>
        </w:rPr>
        <w:t>Vocabulary associated with this Unit, such as:</w:t>
      </w:r>
    </w:p>
    <w:p w14:paraId="06C680F8" w14:textId="77777777" w:rsidR="007C45CB" w:rsidRDefault="007C45CB" w:rsidP="00E7562C">
      <w:pPr>
        <w:pStyle w:val="PGKS3text"/>
        <w:rPr>
          <w:rFonts w:ascii="Arial" w:hAnsi="Arial"/>
        </w:rPr>
      </w:pPr>
      <w:proofErr w:type="gramStart"/>
      <w:r>
        <w:rPr>
          <w:rFonts w:ascii="Arial" w:hAnsi="Arial"/>
        </w:rPr>
        <w:t>recursion</w:t>
      </w:r>
      <w:proofErr w:type="gramEnd"/>
      <w:r>
        <w:rPr>
          <w:rFonts w:ascii="Arial" w:hAnsi="Arial"/>
        </w:rPr>
        <w:t>, recursive subroutine, call stack, tree traversal, pre-order, in-order, post-order traversal</w:t>
      </w:r>
      <w:r w:rsidR="00D54626">
        <w:rPr>
          <w:rFonts w:ascii="Arial" w:hAnsi="Arial"/>
        </w:rPr>
        <w:t xml:space="preserve">, </w:t>
      </w:r>
    </w:p>
    <w:p w14:paraId="084E65AA" w14:textId="77777777" w:rsidR="007C45CB" w:rsidRDefault="007C45CB" w:rsidP="00E7562C">
      <w:pPr>
        <w:pStyle w:val="PGKS3text"/>
        <w:rPr>
          <w:rFonts w:ascii="Arial" w:hAnsi="Arial"/>
        </w:rPr>
      </w:pPr>
      <w:r>
        <w:rPr>
          <w:rFonts w:ascii="Arial" w:hAnsi="Arial"/>
        </w:rPr>
        <w:t xml:space="preserve">Big-O notation, linear, polynomial, exponential, logarithmic functions, permutation, time complexity, </w:t>
      </w:r>
    </w:p>
    <w:p w14:paraId="429EEDBE" w14:textId="77777777" w:rsidR="007C45CB" w:rsidRDefault="007C45CB" w:rsidP="00E7562C">
      <w:pPr>
        <w:pStyle w:val="PGKS3text"/>
        <w:rPr>
          <w:rFonts w:ascii="Arial" w:hAnsi="Arial"/>
        </w:rPr>
      </w:pPr>
      <w:proofErr w:type="gramStart"/>
      <w:r>
        <w:rPr>
          <w:rFonts w:ascii="Arial" w:hAnsi="Arial"/>
        </w:rPr>
        <w:t>linear</w:t>
      </w:r>
      <w:proofErr w:type="gramEnd"/>
      <w:r>
        <w:rPr>
          <w:rFonts w:ascii="Arial" w:hAnsi="Arial"/>
        </w:rPr>
        <w:t xml:space="preserve"> search, binary search, binary tree search, bubble sort, merge sort, </w:t>
      </w:r>
    </w:p>
    <w:p w14:paraId="66137AB2" w14:textId="77777777" w:rsidR="007C45CB" w:rsidRDefault="007C45CB" w:rsidP="00E7562C">
      <w:pPr>
        <w:pStyle w:val="PGKS3text"/>
        <w:rPr>
          <w:rFonts w:ascii="Arial" w:hAnsi="Arial"/>
        </w:rPr>
      </w:pPr>
      <w:proofErr w:type="gramStart"/>
      <w:r>
        <w:rPr>
          <w:rFonts w:ascii="Arial" w:hAnsi="Arial"/>
        </w:rPr>
        <w:t>depth-first</w:t>
      </w:r>
      <w:proofErr w:type="gramEnd"/>
      <w:r>
        <w:rPr>
          <w:rFonts w:ascii="Arial" w:hAnsi="Arial"/>
        </w:rPr>
        <w:t xml:space="preserve"> traversal, breadth-first traversal, </w:t>
      </w:r>
    </w:p>
    <w:p w14:paraId="1456F55A" w14:textId="6152C791" w:rsidR="007C45CB" w:rsidRDefault="007C45CB" w:rsidP="00E7562C">
      <w:pPr>
        <w:pStyle w:val="PGKS3text"/>
        <w:rPr>
          <w:rFonts w:ascii="Arial" w:hAnsi="Arial"/>
        </w:rPr>
      </w:pPr>
      <w:proofErr w:type="gramStart"/>
      <w:r>
        <w:rPr>
          <w:rFonts w:ascii="Arial" w:hAnsi="Arial"/>
        </w:rPr>
        <w:t>optimisation</w:t>
      </w:r>
      <w:proofErr w:type="gramEnd"/>
      <w:r>
        <w:rPr>
          <w:rFonts w:ascii="Arial" w:hAnsi="Arial"/>
        </w:rPr>
        <w:t xml:space="preserve"> problem, </w:t>
      </w:r>
      <w:r w:rsidR="00F150FF">
        <w:rPr>
          <w:rFonts w:ascii="Arial" w:hAnsi="Arial"/>
        </w:rPr>
        <w:t>Dij</w:t>
      </w:r>
      <w:r>
        <w:rPr>
          <w:rFonts w:ascii="Arial" w:hAnsi="Arial"/>
        </w:rPr>
        <w:t xml:space="preserve">kstra’s shortest path algorithm, </w:t>
      </w:r>
    </w:p>
    <w:p w14:paraId="670F4CBE" w14:textId="77777777" w:rsidR="006506F8" w:rsidRPr="005E1D4A" w:rsidRDefault="007C45CB" w:rsidP="00E7562C">
      <w:pPr>
        <w:pStyle w:val="PGKS3text"/>
        <w:rPr>
          <w:rFonts w:ascii="Arial" w:hAnsi="Arial"/>
        </w:rPr>
      </w:pPr>
      <w:proofErr w:type="gramStart"/>
      <w:r>
        <w:rPr>
          <w:rFonts w:ascii="Arial" w:hAnsi="Arial"/>
        </w:rPr>
        <w:t>limits</w:t>
      </w:r>
      <w:proofErr w:type="gramEnd"/>
      <w:r>
        <w:rPr>
          <w:rFonts w:ascii="Arial" w:hAnsi="Arial"/>
        </w:rPr>
        <w:t xml:space="preserve"> of computation, travelling salesman problem (TSP), computational problem, tractable and intractable problems, heuristic solution, computable and non-computable problems, Halting problem</w:t>
      </w:r>
    </w:p>
    <w:p w14:paraId="51000710" w14:textId="77777777" w:rsidR="006506F8" w:rsidRPr="005E1D4A" w:rsidRDefault="006506F8" w:rsidP="006506F8">
      <w:pPr>
        <w:pStyle w:val="PGHeading3"/>
        <w:rPr>
          <w:rFonts w:cs="Arial"/>
        </w:rPr>
      </w:pPr>
      <w:r w:rsidRPr="005E1D4A">
        <w:rPr>
          <w:rFonts w:cs="Arial"/>
        </w:rPr>
        <w:t>Assessment</w:t>
      </w:r>
    </w:p>
    <w:p w14:paraId="091BDC30" w14:textId="77777777" w:rsidR="00A1493A" w:rsidRDefault="00A1493A" w:rsidP="00A1493A">
      <w:pPr>
        <w:pStyle w:val="PGKS3text"/>
        <w:rPr>
          <w:rFonts w:ascii="Arial" w:hAnsi="Arial"/>
        </w:rPr>
      </w:pPr>
      <w:r w:rsidRPr="005E1D4A">
        <w:rPr>
          <w:rFonts w:ascii="Arial" w:hAnsi="Arial"/>
        </w:rPr>
        <w:t xml:space="preserve">Assessment will be by means of </w:t>
      </w:r>
      <w:r w:rsidR="00D74017">
        <w:rPr>
          <w:rFonts w:ascii="Arial" w:hAnsi="Arial"/>
        </w:rPr>
        <w:t>regular homework</w:t>
      </w:r>
      <w:r w:rsidR="00941A6C" w:rsidRPr="005E1D4A">
        <w:rPr>
          <w:rFonts w:ascii="Arial" w:hAnsi="Arial"/>
        </w:rPr>
        <w:t xml:space="preserve"> and a </w:t>
      </w:r>
      <w:r w:rsidRPr="005E1D4A">
        <w:rPr>
          <w:rFonts w:ascii="Arial" w:hAnsi="Arial"/>
        </w:rPr>
        <w:t>test with examination style questions.</w:t>
      </w:r>
    </w:p>
    <w:p w14:paraId="668929D7" w14:textId="77777777" w:rsidR="00D965B6" w:rsidRDefault="00D965B6" w:rsidP="00A1493A">
      <w:pPr>
        <w:pStyle w:val="PGKS3text"/>
        <w:rPr>
          <w:rFonts w:ascii="Arial" w:hAnsi="Arial"/>
        </w:rPr>
      </w:pPr>
    </w:p>
    <w:p w14:paraId="1DD6D384" w14:textId="77777777" w:rsidR="00697F06" w:rsidRPr="005E1D4A" w:rsidRDefault="00697F06" w:rsidP="00A1493A">
      <w:pPr>
        <w:pStyle w:val="PGKS3text"/>
        <w:rPr>
          <w:rFonts w:ascii="Arial" w:hAnsi="Arial"/>
        </w:rPr>
      </w:pPr>
    </w:p>
    <w:p w14:paraId="0CDADC15" w14:textId="3456C909" w:rsidR="006506F8" w:rsidRPr="005E1D4A" w:rsidRDefault="006506F8" w:rsidP="006506F8">
      <w:pPr>
        <w:pStyle w:val="PGHeading1"/>
        <w:rPr>
          <w:rFonts w:cs="Arial"/>
        </w:rPr>
      </w:pPr>
      <w:r w:rsidRPr="005E1D4A">
        <w:rPr>
          <w:rFonts w:cs="Arial"/>
        </w:rPr>
        <w:br w:type="page"/>
      </w:r>
      <w:r w:rsidR="00D54626">
        <w:rPr>
          <w:rFonts w:cs="Arial"/>
        </w:rPr>
        <w:lastRenderedPageBreak/>
        <w:t>Topic</w:t>
      </w:r>
      <w:r w:rsidRPr="005E1D4A">
        <w:rPr>
          <w:rFonts w:cs="Arial"/>
        </w:rPr>
        <w:t xml:space="preserve"> plans</w:t>
      </w:r>
    </w:p>
    <w:p w14:paraId="4339BF69" w14:textId="77777777" w:rsidR="006506F8" w:rsidRPr="005E1D4A" w:rsidRDefault="006506F8" w:rsidP="006506F8">
      <w:pPr>
        <w:pStyle w:val="PGKS3text"/>
        <w:rPr>
          <w:rFonts w:ascii="Arial" w:hAnsi="Arial"/>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081"/>
        <w:gridCol w:w="4742"/>
        <w:gridCol w:w="3249"/>
      </w:tblGrid>
      <w:tr w:rsidR="006506F8" w:rsidRPr="005E1D4A" w14:paraId="01EC26B4" w14:textId="77777777" w:rsidTr="00E7562C">
        <w:trPr>
          <w:jc w:val="center"/>
        </w:trPr>
        <w:tc>
          <w:tcPr>
            <w:tcW w:w="1113" w:type="dxa"/>
            <w:shd w:val="clear" w:color="auto" w:fill="0091C4"/>
            <w:tcMar>
              <w:top w:w="0" w:type="dxa"/>
              <w:left w:w="108" w:type="dxa"/>
              <w:bottom w:w="0" w:type="dxa"/>
              <w:right w:w="108" w:type="dxa"/>
            </w:tcMar>
          </w:tcPr>
          <w:p w14:paraId="1970F850" w14:textId="77777777" w:rsidR="006506F8" w:rsidRPr="005E1D4A" w:rsidRDefault="005E1D4A" w:rsidP="006506F8">
            <w:pPr>
              <w:pStyle w:val="PGLessonWeekContentTitle"/>
            </w:pPr>
            <w:r w:rsidRPr="005E1D4A">
              <w:t>Topic</w:t>
            </w:r>
            <w:r w:rsidR="006506F8" w:rsidRPr="005E1D4A">
              <w:t xml:space="preserve"> 1</w:t>
            </w:r>
          </w:p>
        </w:tc>
        <w:tc>
          <w:tcPr>
            <w:tcW w:w="5216" w:type="dxa"/>
            <w:shd w:val="clear" w:color="auto" w:fill="0091C4"/>
            <w:tcMar>
              <w:top w:w="0" w:type="dxa"/>
              <w:left w:w="108" w:type="dxa"/>
              <w:bottom w:w="0" w:type="dxa"/>
              <w:right w:w="108" w:type="dxa"/>
            </w:tcMar>
          </w:tcPr>
          <w:p w14:paraId="1DF2CE63" w14:textId="77777777" w:rsidR="006506F8" w:rsidRPr="005E1D4A" w:rsidRDefault="0063370A" w:rsidP="006506F8">
            <w:pPr>
              <w:pStyle w:val="PGLessonWeekContentTitle"/>
            </w:pPr>
            <w:r>
              <w:t>Recursive algorithms</w:t>
            </w:r>
          </w:p>
        </w:tc>
        <w:tc>
          <w:tcPr>
            <w:tcW w:w="2743" w:type="dxa"/>
            <w:shd w:val="clear" w:color="auto" w:fill="0091C4"/>
            <w:tcMar>
              <w:top w:w="0" w:type="dxa"/>
              <w:left w:w="108" w:type="dxa"/>
              <w:bottom w:w="0" w:type="dxa"/>
              <w:right w:w="108" w:type="dxa"/>
            </w:tcMar>
          </w:tcPr>
          <w:p w14:paraId="06E45DB9" w14:textId="77777777" w:rsidR="006506F8" w:rsidRPr="005E1D4A" w:rsidRDefault="006506F8" w:rsidP="006506F8">
            <w:pPr>
              <w:pStyle w:val="PGLessonWeekContentTitle"/>
            </w:pPr>
          </w:p>
        </w:tc>
      </w:tr>
      <w:tr w:rsidR="006506F8" w:rsidRPr="005E1D4A" w14:paraId="6BBB85B1" w14:textId="77777777" w:rsidTr="002C4825">
        <w:trPr>
          <w:jc w:val="center"/>
        </w:trPr>
        <w:tc>
          <w:tcPr>
            <w:tcW w:w="9072" w:type="dxa"/>
            <w:gridSpan w:val="3"/>
            <w:tcMar>
              <w:top w:w="0" w:type="dxa"/>
              <w:left w:w="108" w:type="dxa"/>
              <w:bottom w:w="0" w:type="dxa"/>
              <w:right w:w="108" w:type="dxa"/>
            </w:tcMar>
          </w:tcPr>
          <w:p w14:paraId="5B95661C" w14:textId="77777777" w:rsidR="006506F8" w:rsidRPr="005E1D4A" w:rsidRDefault="006506F8" w:rsidP="002C4825">
            <w:pPr>
              <w:pStyle w:val="ks3bold12pt"/>
              <w:rPr>
                <w:rFonts w:ascii="Arial" w:hAnsi="Arial"/>
              </w:rPr>
            </w:pPr>
            <w:r w:rsidRPr="005E1D4A">
              <w:rPr>
                <w:rFonts w:ascii="Arial" w:hAnsi="Arial"/>
              </w:rPr>
              <w:t>Learning Objectives:</w:t>
            </w:r>
          </w:p>
          <w:p w14:paraId="0D7B2C26" w14:textId="77777777" w:rsidR="00CD0F72" w:rsidRPr="00153B2A" w:rsidRDefault="00CD0F72" w:rsidP="00153B2A">
            <w:pPr>
              <w:pStyle w:val="PGKS3bulletedlist"/>
              <w:rPr>
                <w:rFonts w:ascii="Arial" w:hAnsi="Arial"/>
              </w:rPr>
            </w:pPr>
            <w:r w:rsidRPr="00153B2A">
              <w:rPr>
                <w:rFonts w:ascii="Arial" w:hAnsi="Arial"/>
                <w:lang w:val="en-US"/>
              </w:rPr>
              <w:t xml:space="preserve">Be familiar with the use of recursive techniques in programming languages </w:t>
            </w:r>
          </w:p>
          <w:p w14:paraId="49596E78" w14:textId="77777777" w:rsidR="00CD0F72" w:rsidRPr="00153B2A" w:rsidRDefault="00CD0F72" w:rsidP="00153B2A">
            <w:pPr>
              <w:pStyle w:val="PGKS3bulletedlist"/>
              <w:rPr>
                <w:rFonts w:ascii="Arial" w:hAnsi="Arial"/>
              </w:rPr>
            </w:pPr>
            <w:r w:rsidRPr="00153B2A">
              <w:rPr>
                <w:rFonts w:ascii="Arial" w:hAnsi="Arial"/>
                <w:lang w:val="en-US"/>
              </w:rPr>
              <w:t xml:space="preserve">Be able to solve simple problems using recursion </w:t>
            </w:r>
          </w:p>
          <w:p w14:paraId="06EFC212" w14:textId="77777777" w:rsidR="00D772F7" w:rsidRPr="00153B2A" w:rsidRDefault="00CD0F72" w:rsidP="00153B2A">
            <w:pPr>
              <w:pStyle w:val="PGKS3bulletedlist"/>
              <w:rPr>
                <w:rFonts w:ascii="Arial" w:hAnsi="Arial"/>
              </w:rPr>
            </w:pPr>
            <w:r w:rsidRPr="00153B2A">
              <w:rPr>
                <w:rFonts w:ascii="Arial" w:hAnsi="Arial"/>
                <w:lang w:val="en-US"/>
              </w:rPr>
              <w:t xml:space="preserve">Be able to trace recursive tree-traversal algorithms: pre-order, post-order, in-order </w:t>
            </w:r>
          </w:p>
          <w:p w14:paraId="36F4E32A" w14:textId="77777777" w:rsidR="0038046A" w:rsidRPr="005E1D4A" w:rsidRDefault="0038046A" w:rsidP="0038046A">
            <w:pPr>
              <w:pStyle w:val="PGKS3bulletedlist"/>
              <w:numPr>
                <w:ilvl w:val="0"/>
                <w:numId w:val="0"/>
              </w:numPr>
              <w:ind w:left="397"/>
              <w:rPr>
                <w:rFonts w:ascii="Arial" w:hAnsi="Arial"/>
              </w:rPr>
            </w:pPr>
          </w:p>
        </w:tc>
      </w:tr>
      <w:tr w:rsidR="006506F8" w:rsidRPr="005E1D4A" w14:paraId="7D470354" w14:textId="77777777" w:rsidTr="00E7562C">
        <w:trPr>
          <w:jc w:val="center"/>
        </w:trPr>
        <w:tc>
          <w:tcPr>
            <w:tcW w:w="6329" w:type="dxa"/>
            <w:gridSpan w:val="2"/>
            <w:shd w:val="clear" w:color="auto" w:fill="00B0F0"/>
            <w:tcMar>
              <w:top w:w="0" w:type="dxa"/>
              <w:left w:w="108" w:type="dxa"/>
              <w:bottom w:w="0" w:type="dxa"/>
              <w:right w:w="108" w:type="dxa"/>
            </w:tcMar>
          </w:tcPr>
          <w:p w14:paraId="1404C36D" w14:textId="77777777" w:rsidR="006506F8" w:rsidRPr="005E1D4A" w:rsidRDefault="006506F8" w:rsidP="006506F8">
            <w:pPr>
              <w:pStyle w:val="PGLessonWeekContentTitle"/>
            </w:pPr>
            <w:r w:rsidRPr="005E1D4A">
              <w:t>Content</w:t>
            </w:r>
          </w:p>
        </w:tc>
        <w:tc>
          <w:tcPr>
            <w:tcW w:w="2743" w:type="dxa"/>
            <w:shd w:val="clear" w:color="auto" w:fill="00B0F0"/>
            <w:tcMar>
              <w:top w:w="0" w:type="dxa"/>
              <w:left w:w="108" w:type="dxa"/>
              <w:bottom w:w="0" w:type="dxa"/>
              <w:right w:w="108" w:type="dxa"/>
            </w:tcMar>
          </w:tcPr>
          <w:p w14:paraId="15C9E446" w14:textId="77777777" w:rsidR="006506F8" w:rsidRPr="005E1D4A" w:rsidRDefault="006506F8" w:rsidP="006506F8">
            <w:pPr>
              <w:pStyle w:val="PGLessonWeekContentTitle"/>
            </w:pPr>
            <w:r w:rsidRPr="005E1D4A">
              <w:t>Resources</w:t>
            </w:r>
          </w:p>
        </w:tc>
      </w:tr>
      <w:tr w:rsidR="006506F8" w:rsidRPr="005E1D4A" w14:paraId="76BD480E" w14:textId="77777777" w:rsidTr="00E7562C">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2857ACAC" w14:textId="77777777" w:rsidR="005E1D4A" w:rsidRPr="005E1D4A" w:rsidRDefault="005E1D4A" w:rsidP="0038046A">
            <w:pPr>
              <w:pStyle w:val="PGKS3text"/>
              <w:rPr>
                <w:rFonts w:ascii="Arial" w:hAnsi="Arial"/>
                <w:b/>
                <w:sz w:val="24"/>
              </w:rPr>
            </w:pPr>
            <w:r w:rsidRPr="005E1D4A">
              <w:rPr>
                <w:rFonts w:ascii="Arial" w:hAnsi="Arial"/>
                <w:b/>
                <w:sz w:val="24"/>
              </w:rPr>
              <w:t>Starter</w:t>
            </w:r>
          </w:p>
          <w:p w14:paraId="4687FF67" w14:textId="77777777" w:rsidR="008E46AB" w:rsidRDefault="00153B2A" w:rsidP="0038046A">
            <w:pPr>
              <w:pStyle w:val="PGKS3text"/>
              <w:rPr>
                <w:rFonts w:ascii="Arial" w:hAnsi="Arial"/>
              </w:rPr>
            </w:pPr>
            <w:r>
              <w:rPr>
                <w:rFonts w:ascii="Arial" w:hAnsi="Arial"/>
              </w:rPr>
              <w:t>The factorial function is a good way to introduce recursion, in which a subroutine calls itself. Students will be familiar with the factorial notation, in which</w:t>
            </w:r>
          </w:p>
          <w:p w14:paraId="6A5DDFBE" w14:textId="77777777" w:rsidR="00153B2A" w:rsidRDefault="00153B2A" w:rsidP="0038046A">
            <w:pPr>
              <w:pStyle w:val="PGKS3text"/>
              <w:rPr>
                <w:rFonts w:ascii="Arial" w:hAnsi="Arial"/>
              </w:rPr>
            </w:pPr>
            <w:r>
              <w:rPr>
                <w:rFonts w:ascii="Arial" w:hAnsi="Arial"/>
              </w:rPr>
              <w:t xml:space="preserve"> 5! = 5 x 4 x 3 x 2 x 1</w:t>
            </w:r>
          </w:p>
          <w:p w14:paraId="2E5D673F" w14:textId="77777777" w:rsidR="00153B2A" w:rsidRDefault="00153B2A" w:rsidP="0038046A">
            <w:pPr>
              <w:pStyle w:val="PGKS3text"/>
              <w:rPr>
                <w:rFonts w:ascii="Arial" w:hAnsi="Arial"/>
              </w:rPr>
            </w:pPr>
            <w:r>
              <w:rPr>
                <w:rFonts w:ascii="Arial" w:hAnsi="Arial"/>
              </w:rPr>
              <w:t xml:space="preserve">Ask them to calculate this, and then 6! </w:t>
            </w:r>
            <w:proofErr w:type="gramStart"/>
            <w:r>
              <w:rPr>
                <w:rFonts w:ascii="Arial" w:hAnsi="Arial"/>
              </w:rPr>
              <w:t>in</w:t>
            </w:r>
            <w:proofErr w:type="gramEnd"/>
            <w:r>
              <w:rPr>
                <w:rFonts w:ascii="Arial" w:hAnsi="Arial"/>
              </w:rPr>
              <w:t xml:space="preserve"> terms of 5! </w:t>
            </w:r>
            <w:r w:rsidR="009E4BCD">
              <w:rPr>
                <w:rFonts w:ascii="Arial" w:hAnsi="Arial"/>
              </w:rPr>
              <w:t>(120 x 6 = 720)</w:t>
            </w:r>
          </w:p>
          <w:p w14:paraId="504EB2F4" w14:textId="77777777" w:rsidR="00153B2A" w:rsidRDefault="00153B2A" w:rsidP="0038046A">
            <w:pPr>
              <w:pStyle w:val="PGKS3text"/>
              <w:rPr>
                <w:rFonts w:ascii="Arial" w:hAnsi="Arial"/>
              </w:rPr>
            </w:pPr>
            <w:r>
              <w:rPr>
                <w:rFonts w:ascii="Arial" w:hAnsi="Arial"/>
              </w:rPr>
              <w:t xml:space="preserve">Note that 0! = 1 by definition. </w:t>
            </w:r>
          </w:p>
          <w:p w14:paraId="76341706" w14:textId="77777777" w:rsidR="00153B2A" w:rsidRDefault="00153B2A" w:rsidP="0038046A">
            <w:pPr>
              <w:pStyle w:val="PGKS3text"/>
              <w:rPr>
                <w:rFonts w:ascii="Arial" w:hAnsi="Arial"/>
              </w:rPr>
            </w:pPr>
            <w:r>
              <w:rPr>
                <w:rFonts w:ascii="Arial" w:hAnsi="Arial"/>
              </w:rPr>
              <w:t xml:space="preserve">Get them to calculate 7! </w:t>
            </w:r>
            <w:r w:rsidR="009E4BCD">
              <w:rPr>
                <w:rFonts w:ascii="Arial" w:hAnsi="Arial"/>
              </w:rPr>
              <w:t xml:space="preserve">(720 x 7 = 5040) </w:t>
            </w:r>
            <w:r>
              <w:rPr>
                <w:rFonts w:ascii="Arial" w:hAnsi="Arial"/>
              </w:rPr>
              <w:t>and note in passing how quickly the numbers increase.</w:t>
            </w:r>
            <w:r w:rsidR="009E4BCD">
              <w:rPr>
                <w:rFonts w:ascii="Arial" w:hAnsi="Arial"/>
              </w:rPr>
              <w:t xml:space="preserve"> How can n! </w:t>
            </w:r>
            <w:proofErr w:type="gramStart"/>
            <w:r w:rsidR="009E4BCD">
              <w:rPr>
                <w:rFonts w:ascii="Arial" w:hAnsi="Arial"/>
              </w:rPr>
              <w:t>be</w:t>
            </w:r>
            <w:proofErr w:type="gramEnd"/>
            <w:r w:rsidR="009E4BCD">
              <w:rPr>
                <w:rFonts w:ascii="Arial" w:hAnsi="Arial"/>
              </w:rPr>
              <w:t xml:space="preserve"> defined in terms of itself? (See next slide)</w:t>
            </w:r>
          </w:p>
          <w:p w14:paraId="47643FF5" w14:textId="77777777" w:rsidR="005E1D4A" w:rsidRPr="005E1D4A" w:rsidRDefault="005E1D4A" w:rsidP="0038046A">
            <w:pPr>
              <w:pStyle w:val="PGKS3text"/>
              <w:rPr>
                <w:rFonts w:ascii="Arial" w:hAnsi="Arial"/>
                <w:b/>
                <w:sz w:val="24"/>
              </w:rPr>
            </w:pPr>
            <w:r w:rsidRPr="005E1D4A">
              <w:rPr>
                <w:rFonts w:ascii="Arial" w:hAnsi="Arial"/>
                <w:b/>
                <w:sz w:val="24"/>
              </w:rPr>
              <w:t>Main</w:t>
            </w:r>
          </w:p>
          <w:p w14:paraId="6BF680BA" w14:textId="77777777" w:rsidR="00870D79" w:rsidRDefault="009E4BCD" w:rsidP="00B62CFE">
            <w:pPr>
              <w:spacing w:after="120"/>
            </w:pPr>
            <w:r>
              <w:t xml:space="preserve">Move on to recursion and look at the pseudocode on the slide headed </w:t>
            </w:r>
            <w:r w:rsidRPr="009E4BCD">
              <w:rPr>
                <w:b/>
              </w:rPr>
              <w:t>A recursive routine</w:t>
            </w:r>
            <w:r>
              <w:t xml:space="preserve">. </w:t>
            </w:r>
          </w:p>
          <w:p w14:paraId="6AB560E5" w14:textId="77777777" w:rsidR="009E4BCD" w:rsidRDefault="009E4BCD" w:rsidP="00B62CFE">
            <w:pPr>
              <w:spacing w:after="120"/>
            </w:pPr>
            <w:r>
              <w:t xml:space="preserve">Before the subroutine reaches the last statement, it calls itself with the parameter n-1. </w:t>
            </w:r>
          </w:p>
          <w:p w14:paraId="4B531ED0" w14:textId="77777777" w:rsidR="009E4BCD" w:rsidRDefault="009E4BCD" w:rsidP="00B62CFE">
            <w:pPr>
              <w:tabs>
                <w:tab w:val="left" w:pos="557"/>
                <w:tab w:val="left" w:pos="1583"/>
              </w:tabs>
              <w:spacing w:after="120"/>
            </w:pPr>
            <w:r>
              <w:t xml:space="preserve">So </w:t>
            </w:r>
            <w:r w:rsidR="009168A2">
              <w:tab/>
            </w:r>
            <w:r>
              <w:t xml:space="preserve">factorial </w:t>
            </w:r>
            <w:r w:rsidR="009168A2">
              <w:tab/>
            </w:r>
            <w:r>
              <w:t>= 4 x factorial (3)</w:t>
            </w:r>
          </w:p>
          <w:p w14:paraId="4ED1E16F" w14:textId="77777777" w:rsidR="009E4BCD" w:rsidRDefault="009168A2" w:rsidP="00B62CFE">
            <w:pPr>
              <w:tabs>
                <w:tab w:val="left" w:pos="557"/>
                <w:tab w:val="left" w:pos="1583"/>
              </w:tabs>
              <w:spacing w:after="120"/>
            </w:pPr>
            <w:r>
              <w:tab/>
            </w:r>
            <w:r>
              <w:tab/>
              <w:t>= 4 x 3 x factorial(2)</w:t>
            </w:r>
            <w:r>
              <w:tab/>
            </w:r>
          </w:p>
          <w:p w14:paraId="64C2514A" w14:textId="77777777" w:rsidR="009168A2" w:rsidRDefault="009168A2" w:rsidP="00B62CFE">
            <w:pPr>
              <w:tabs>
                <w:tab w:val="left" w:pos="557"/>
                <w:tab w:val="left" w:pos="1583"/>
              </w:tabs>
              <w:spacing w:after="120"/>
            </w:pPr>
            <w:r>
              <w:tab/>
            </w:r>
            <w:r>
              <w:tab/>
              <w:t>= 4 x 3 x 2 x factorial(1)</w:t>
            </w:r>
            <w:r>
              <w:tab/>
            </w:r>
          </w:p>
          <w:p w14:paraId="0DB5684A" w14:textId="77777777" w:rsidR="009168A2" w:rsidRDefault="009168A2" w:rsidP="00B62CFE">
            <w:pPr>
              <w:tabs>
                <w:tab w:val="left" w:pos="557"/>
                <w:tab w:val="left" w:pos="1583"/>
              </w:tabs>
              <w:spacing w:after="120"/>
            </w:pPr>
            <w:r>
              <w:tab/>
            </w:r>
            <w:r>
              <w:tab/>
              <w:t>= 4 x 3 x 2 x 1 x factorial(0)</w:t>
            </w:r>
          </w:p>
          <w:p w14:paraId="036EA1A6" w14:textId="77777777" w:rsidR="009168A2" w:rsidRDefault="009168A2" w:rsidP="00B62CFE">
            <w:pPr>
              <w:tabs>
                <w:tab w:val="left" w:pos="557"/>
                <w:tab w:val="left" w:pos="1583"/>
              </w:tabs>
              <w:spacing w:after="120"/>
            </w:pPr>
            <w:r>
              <w:t>When the subroutine is called with the parameter 0, factorial is put equal to 1 control passes to the OUTPUT statement.</w:t>
            </w:r>
          </w:p>
          <w:p w14:paraId="463C0AB6" w14:textId="77777777" w:rsidR="009168A2" w:rsidRDefault="009168A2" w:rsidP="00B62CFE">
            <w:pPr>
              <w:tabs>
                <w:tab w:val="left" w:pos="557"/>
                <w:tab w:val="left" w:pos="1583"/>
              </w:tabs>
              <w:spacing w:after="120"/>
            </w:pPr>
            <w:r w:rsidRPr="009168A2">
              <w:rPr>
                <w:b/>
              </w:rPr>
              <w:t>1</w:t>
            </w:r>
            <w:r>
              <w:t xml:space="preserve"> is output. </w:t>
            </w:r>
          </w:p>
          <w:p w14:paraId="0873C4CF" w14:textId="77777777" w:rsidR="009168A2" w:rsidRDefault="009168A2" w:rsidP="00B62CFE">
            <w:pPr>
              <w:tabs>
                <w:tab w:val="left" w:pos="557"/>
                <w:tab w:val="left" w:pos="1583"/>
              </w:tabs>
              <w:spacing w:after="120"/>
            </w:pPr>
            <w:r>
              <w:t xml:space="preserve">The end of the subroutine is reached, so control passes to the statement after the CALL statement, </w:t>
            </w:r>
            <w:r w:rsidR="00B62CFE">
              <w:t>statement 6.</w:t>
            </w:r>
            <w:r>
              <w:t xml:space="preserve"> </w:t>
            </w:r>
          </w:p>
          <w:p w14:paraId="5C51E0C3" w14:textId="77777777" w:rsidR="00B62CFE" w:rsidRDefault="009168A2" w:rsidP="00B62CFE">
            <w:pPr>
              <w:tabs>
                <w:tab w:val="left" w:pos="557"/>
                <w:tab w:val="left" w:pos="1583"/>
              </w:tabs>
              <w:spacing w:after="120"/>
            </w:pPr>
            <w:r>
              <w:t xml:space="preserve">This is the OUTPUT statement so </w:t>
            </w:r>
            <w:r w:rsidR="00B62CFE">
              <w:rPr>
                <w:b/>
              </w:rPr>
              <w:t>1</w:t>
            </w:r>
            <w:r>
              <w:t xml:space="preserve"> is output.</w:t>
            </w:r>
          </w:p>
          <w:p w14:paraId="4C286F15" w14:textId="77777777" w:rsidR="00B62CFE" w:rsidRDefault="00B62CFE" w:rsidP="00B62CFE">
            <w:pPr>
              <w:tabs>
                <w:tab w:val="left" w:pos="557"/>
                <w:tab w:val="left" w:pos="1583"/>
              </w:tabs>
              <w:spacing w:after="120"/>
            </w:pPr>
            <w:r>
              <w:t xml:space="preserve">The subroutine ends again, with parameter n = 1 </w:t>
            </w:r>
          </w:p>
          <w:p w14:paraId="463A5517" w14:textId="77777777" w:rsidR="00B62CFE" w:rsidRDefault="00B62CFE" w:rsidP="00B62CFE">
            <w:pPr>
              <w:tabs>
                <w:tab w:val="left" w:pos="557"/>
                <w:tab w:val="left" w:pos="1583"/>
              </w:tabs>
              <w:spacing w:after="120"/>
            </w:pPr>
            <w:proofErr w:type="gramStart"/>
            <w:r>
              <w:t>n</w:t>
            </w:r>
            <w:proofErr w:type="gramEnd"/>
            <w:r>
              <w:t>! = 1 so 1 is again output.</w:t>
            </w:r>
          </w:p>
          <w:p w14:paraId="46DF32BD" w14:textId="77777777" w:rsidR="00B62CFE" w:rsidRDefault="00B62CFE" w:rsidP="00B62CFE">
            <w:pPr>
              <w:tabs>
                <w:tab w:val="left" w:pos="557"/>
                <w:tab w:val="left" w:pos="1583"/>
              </w:tabs>
              <w:spacing w:after="120"/>
            </w:pPr>
            <w:r>
              <w:lastRenderedPageBreak/>
              <w:t xml:space="preserve">This is repeated as the subroutine continues to unwind and the numbers  </w:t>
            </w:r>
          </w:p>
          <w:p w14:paraId="7BAA5F43" w14:textId="77777777" w:rsidR="00B62CFE" w:rsidRPr="005E1D4A" w:rsidRDefault="00B62CFE" w:rsidP="00B62CFE">
            <w:pPr>
              <w:tabs>
                <w:tab w:val="left" w:pos="557"/>
                <w:tab w:val="left" w:pos="1583"/>
              </w:tabs>
              <w:spacing w:after="120"/>
            </w:pPr>
            <w:r>
              <w:t xml:space="preserve">1, 1, 2, 6, 24 are output. </w:t>
            </w:r>
          </w:p>
          <w:p w14:paraId="52158F0A" w14:textId="77777777" w:rsidR="00207893" w:rsidRDefault="00B62CFE" w:rsidP="00B62CFE">
            <w:pPr>
              <w:tabs>
                <w:tab w:val="left" w:pos="557"/>
                <w:tab w:val="left" w:pos="1583"/>
              </w:tabs>
              <w:spacing w:after="120"/>
            </w:pPr>
            <w:r>
              <w:t>The Python program factorial.py demonstrates this. If the students do not use Python, they can write the program in a language with which they are familiar.</w:t>
            </w:r>
          </w:p>
          <w:p w14:paraId="201D5CA9" w14:textId="77777777" w:rsidR="00B62CFE" w:rsidRDefault="00B62CFE" w:rsidP="00B62CFE">
            <w:pPr>
              <w:tabs>
                <w:tab w:val="left" w:pos="557"/>
                <w:tab w:val="left" w:pos="1583"/>
              </w:tabs>
              <w:spacing w:after="120"/>
            </w:pPr>
            <w:r>
              <w:t>The next slide shows how the call stack is used</w:t>
            </w:r>
            <w:r w:rsidR="000C5225">
              <w:t>. This is a bit of revision of this topic which students met in Unit 7.</w:t>
            </w:r>
          </w:p>
          <w:p w14:paraId="217873B2" w14:textId="77777777" w:rsidR="000C5225" w:rsidRPr="000C5225" w:rsidRDefault="000C5225" w:rsidP="00B62CFE">
            <w:pPr>
              <w:tabs>
                <w:tab w:val="left" w:pos="557"/>
                <w:tab w:val="left" w:pos="1583"/>
              </w:tabs>
              <w:spacing w:after="120"/>
              <w:rPr>
                <w:b/>
              </w:rPr>
            </w:pPr>
            <w:r w:rsidRPr="000C5225">
              <w:rPr>
                <w:b/>
              </w:rPr>
              <w:t>Essential characteristics of a recursive subroutine</w:t>
            </w:r>
          </w:p>
          <w:p w14:paraId="24FB4543" w14:textId="77777777" w:rsidR="000C5225" w:rsidRDefault="000C5225" w:rsidP="00B62CFE">
            <w:pPr>
              <w:tabs>
                <w:tab w:val="left" w:pos="557"/>
                <w:tab w:val="left" w:pos="1583"/>
              </w:tabs>
              <w:spacing w:after="120"/>
            </w:pPr>
            <w:r>
              <w:t>Go over the three essential characteristics. These need to be understood and remembered.</w:t>
            </w:r>
          </w:p>
          <w:p w14:paraId="1F1B0756" w14:textId="5E0F13FC" w:rsidR="003C1AE2" w:rsidRPr="003565AB" w:rsidRDefault="003C1AE2" w:rsidP="00B62CFE">
            <w:pPr>
              <w:tabs>
                <w:tab w:val="left" w:pos="557"/>
                <w:tab w:val="left" w:pos="1583"/>
              </w:tabs>
              <w:spacing w:after="120"/>
              <w:rPr>
                <w:b/>
              </w:rPr>
            </w:pPr>
            <w:r w:rsidRPr="003565AB">
              <w:rPr>
                <w:b/>
              </w:rPr>
              <w:t>Stack overflow</w:t>
            </w:r>
          </w:p>
          <w:p w14:paraId="569CEDC3" w14:textId="77777777" w:rsidR="000C5225" w:rsidRDefault="000C5225" w:rsidP="00B62CFE">
            <w:pPr>
              <w:tabs>
                <w:tab w:val="left" w:pos="557"/>
                <w:tab w:val="left" w:pos="1583"/>
              </w:tabs>
              <w:spacing w:after="120"/>
            </w:pPr>
            <w:r>
              <w:t>If recursion carries on too long, the program will crash as memory space</w:t>
            </w:r>
            <w:r w:rsidR="0084254A">
              <w:t xml:space="preserve"> for the stack</w:t>
            </w:r>
            <w:r>
              <w:t xml:space="preserve"> will run out. The example on Stack overflow crashes because there is no base case and recursion continues for ever. See if the students can spot this.</w:t>
            </w:r>
          </w:p>
          <w:p w14:paraId="098F5BF2" w14:textId="520E81C7" w:rsidR="00FC678B" w:rsidRDefault="00FC678B" w:rsidP="00FC678B">
            <w:pPr>
              <w:tabs>
                <w:tab w:val="left" w:pos="557"/>
                <w:tab w:val="left" w:pos="1583"/>
              </w:tabs>
              <w:spacing w:after="120"/>
            </w:pPr>
            <w:r>
              <w:t xml:space="preserve">There are programs called </w:t>
            </w:r>
            <w:proofErr w:type="spellStart"/>
            <w:r w:rsidRPr="004D4208">
              <w:rPr>
                <w:b/>
              </w:rPr>
              <w:t>recursiveSum</w:t>
            </w:r>
            <w:proofErr w:type="spellEnd"/>
            <w:r>
              <w:rPr>
                <w:b/>
              </w:rPr>
              <w:t xml:space="preserve"> </w:t>
            </w:r>
            <w:r w:rsidRPr="004D4208">
              <w:rPr>
                <w:b/>
              </w:rPr>
              <w:t>(Python and VB versions)</w:t>
            </w:r>
            <w:r>
              <w:t xml:space="preserve"> in the respective program folders. </w:t>
            </w:r>
          </w:p>
          <w:p w14:paraId="0D1A6F6C" w14:textId="77777777" w:rsidR="00FC678B" w:rsidRDefault="00FC678B" w:rsidP="00B62CFE">
            <w:pPr>
              <w:tabs>
                <w:tab w:val="left" w:pos="557"/>
                <w:tab w:val="left" w:pos="1583"/>
              </w:tabs>
              <w:spacing w:after="120"/>
            </w:pPr>
          </w:p>
          <w:p w14:paraId="5D5A242F" w14:textId="77777777" w:rsidR="000C5225" w:rsidRDefault="000C5225" w:rsidP="00B62CFE">
            <w:pPr>
              <w:tabs>
                <w:tab w:val="left" w:pos="557"/>
                <w:tab w:val="left" w:pos="1583"/>
              </w:tabs>
              <w:spacing w:after="120"/>
            </w:pPr>
            <w:r>
              <w:t>There are space limits on an iterative routine if for example appends to a list indefinitely. Also it may loop for ever if an error has been made.</w:t>
            </w:r>
          </w:p>
          <w:p w14:paraId="662B10D0" w14:textId="77777777" w:rsidR="000C5225" w:rsidRDefault="000C5225" w:rsidP="00B62CFE">
            <w:pPr>
              <w:tabs>
                <w:tab w:val="left" w:pos="557"/>
                <w:tab w:val="left" w:pos="1583"/>
              </w:tabs>
              <w:spacing w:after="120"/>
            </w:pPr>
            <w:r>
              <w:t xml:space="preserve">Many problems can be solved using either an iterative routine or a recursive routine. </w:t>
            </w:r>
          </w:p>
          <w:p w14:paraId="1D30F16D" w14:textId="77777777" w:rsidR="000C5225" w:rsidRDefault="000C5225" w:rsidP="00B62CFE">
            <w:pPr>
              <w:tabs>
                <w:tab w:val="left" w:pos="557"/>
                <w:tab w:val="left" w:pos="1583"/>
              </w:tabs>
              <w:spacing w:after="120"/>
              <w:rPr>
                <w:b/>
              </w:rPr>
            </w:pPr>
            <w:r>
              <w:t>Students could program these routines if time and equipment is available.</w:t>
            </w:r>
            <w:r w:rsidR="00E67605">
              <w:t xml:space="preserve"> A Python version of both subroutines is in </w:t>
            </w:r>
            <w:r w:rsidR="00E67605" w:rsidRPr="00E67605">
              <w:rPr>
                <w:b/>
              </w:rPr>
              <w:t>addNums.py</w:t>
            </w:r>
          </w:p>
          <w:p w14:paraId="79AAB1B8" w14:textId="77777777" w:rsidR="00E67605" w:rsidRPr="00E67605" w:rsidRDefault="00E67605" w:rsidP="00B62CFE">
            <w:pPr>
              <w:tabs>
                <w:tab w:val="left" w:pos="557"/>
                <w:tab w:val="left" w:pos="1583"/>
              </w:tabs>
              <w:spacing w:after="120"/>
            </w:pPr>
            <w:r w:rsidRPr="00E67605">
              <w:t xml:space="preserve">Give out </w:t>
            </w:r>
            <w:r w:rsidRPr="00E67605">
              <w:rPr>
                <w:b/>
              </w:rPr>
              <w:t>Worksheet 1</w:t>
            </w:r>
            <w:r w:rsidRPr="00E67605">
              <w:t xml:space="preserve"> and ask students to complete Task 1.</w:t>
            </w:r>
          </w:p>
          <w:p w14:paraId="2470D8DB" w14:textId="77777777" w:rsidR="00E67605" w:rsidRPr="00D6191B" w:rsidRDefault="00D6191B" w:rsidP="00B62CFE">
            <w:pPr>
              <w:tabs>
                <w:tab w:val="left" w:pos="557"/>
                <w:tab w:val="left" w:pos="1583"/>
              </w:tabs>
              <w:spacing w:after="120"/>
            </w:pPr>
            <w:r w:rsidRPr="00D6191B">
              <w:t xml:space="preserve">Go over the answers. </w:t>
            </w:r>
            <w:r>
              <w:t>Tracing through a recursive routine is tricky!</w:t>
            </w:r>
          </w:p>
          <w:p w14:paraId="183C0A86" w14:textId="77777777" w:rsidR="00E67605" w:rsidRDefault="00D6191B" w:rsidP="00B62CFE">
            <w:pPr>
              <w:tabs>
                <w:tab w:val="left" w:pos="557"/>
                <w:tab w:val="left" w:pos="1583"/>
              </w:tabs>
              <w:spacing w:after="120"/>
              <w:rPr>
                <w:b/>
              </w:rPr>
            </w:pPr>
            <w:r>
              <w:rPr>
                <w:b/>
              </w:rPr>
              <w:t>Tree traversal algorithms</w:t>
            </w:r>
          </w:p>
          <w:p w14:paraId="526C7CA9" w14:textId="77777777" w:rsidR="00E67605" w:rsidRPr="00D6191B" w:rsidRDefault="00D6191B" w:rsidP="00B62CFE">
            <w:pPr>
              <w:tabs>
                <w:tab w:val="left" w:pos="557"/>
                <w:tab w:val="left" w:pos="1583"/>
              </w:tabs>
              <w:spacing w:after="120"/>
            </w:pPr>
            <w:r w:rsidRPr="00D6191B">
              <w:t>Tree traversals are a good example of recursion, as a tree is essentially a recursive data structure. A tree consists of subtree</w:t>
            </w:r>
            <w:r>
              <w:t>s which consist of subtrees…</w:t>
            </w:r>
          </w:p>
          <w:p w14:paraId="26F75243" w14:textId="77777777" w:rsidR="00D6191B" w:rsidRDefault="00D6191B" w:rsidP="00B62CFE">
            <w:pPr>
              <w:tabs>
                <w:tab w:val="left" w:pos="557"/>
                <w:tab w:val="left" w:pos="1583"/>
              </w:tabs>
              <w:spacing w:after="120"/>
            </w:pPr>
            <w:r>
              <w:t xml:space="preserve">As a brief revision, ask students to write down the order of nodes visited for each traversal in the tree shown. </w:t>
            </w:r>
          </w:p>
          <w:p w14:paraId="791B9945" w14:textId="77777777" w:rsidR="00D6191B" w:rsidRDefault="00D6191B" w:rsidP="00B62CFE">
            <w:pPr>
              <w:tabs>
                <w:tab w:val="left" w:pos="557"/>
                <w:tab w:val="left" w:pos="1583"/>
              </w:tabs>
              <w:spacing w:after="120"/>
            </w:pPr>
            <w:r>
              <w:t>Pre-order: 24 15 9 17 38 29 58</w:t>
            </w:r>
          </w:p>
          <w:p w14:paraId="32D3F077" w14:textId="77777777" w:rsidR="00E67605" w:rsidRDefault="00D6191B" w:rsidP="00B62CFE">
            <w:pPr>
              <w:tabs>
                <w:tab w:val="left" w:pos="557"/>
                <w:tab w:val="left" w:pos="1583"/>
              </w:tabs>
              <w:spacing w:after="120"/>
            </w:pPr>
            <w:r>
              <w:t xml:space="preserve">In-order:      9 15 17 24 29 38 54 </w:t>
            </w:r>
          </w:p>
          <w:p w14:paraId="07BCDD93" w14:textId="77777777" w:rsidR="00D6191B" w:rsidRDefault="00D6191B" w:rsidP="00B62CFE">
            <w:pPr>
              <w:tabs>
                <w:tab w:val="left" w:pos="557"/>
                <w:tab w:val="left" w:pos="1583"/>
              </w:tabs>
              <w:spacing w:after="120"/>
            </w:pPr>
            <w:r>
              <w:t>Post-order: 9 17 15 29 58 38 24</w:t>
            </w:r>
          </w:p>
          <w:p w14:paraId="738D09CB" w14:textId="77777777" w:rsidR="00D6191B" w:rsidRDefault="00D6191B" w:rsidP="00B62CFE">
            <w:pPr>
              <w:tabs>
                <w:tab w:val="left" w:pos="557"/>
                <w:tab w:val="left" w:pos="1583"/>
              </w:tabs>
              <w:spacing w:after="120"/>
            </w:pPr>
            <w:r>
              <w:t xml:space="preserve">If they have any trouble, explain the process and give them another tree to practise on. </w:t>
            </w:r>
          </w:p>
          <w:p w14:paraId="04BDB633" w14:textId="77777777" w:rsidR="00D6191B" w:rsidRDefault="00D6191B" w:rsidP="00B62CFE">
            <w:pPr>
              <w:tabs>
                <w:tab w:val="left" w:pos="557"/>
                <w:tab w:val="left" w:pos="1583"/>
              </w:tabs>
              <w:spacing w:after="120"/>
            </w:pPr>
            <w:r>
              <w:lastRenderedPageBreak/>
              <w:t>What is special about an in-order traversal? (In a binary search tree, the nodes are visited in ascending order).</w:t>
            </w:r>
          </w:p>
          <w:p w14:paraId="7D0362F8" w14:textId="77777777" w:rsidR="00D6191B" w:rsidRDefault="00D6191B" w:rsidP="00B62CFE">
            <w:pPr>
              <w:tabs>
                <w:tab w:val="left" w:pos="557"/>
                <w:tab w:val="left" w:pos="1583"/>
              </w:tabs>
              <w:spacing w:after="120"/>
            </w:pPr>
            <w:r>
              <w:t>Ask them to create a binary search tree from an unordered list of numbers. This was covered in Unit 7.</w:t>
            </w:r>
          </w:p>
          <w:p w14:paraId="05F8B6E3" w14:textId="77777777" w:rsidR="00D6191B" w:rsidRDefault="00D6191B" w:rsidP="00B62CFE">
            <w:pPr>
              <w:tabs>
                <w:tab w:val="left" w:pos="557"/>
                <w:tab w:val="left" w:pos="1583"/>
              </w:tabs>
              <w:spacing w:after="120"/>
            </w:pPr>
          </w:p>
          <w:p w14:paraId="318CE06F" w14:textId="77777777" w:rsidR="00D6191B" w:rsidRDefault="00D6191B" w:rsidP="00B62CFE">
            <w:pPr>
              <w:tabs>
                <w:tab w:val="left" w:pos="557"/>
                <w:tab w:val="left" w:pos="1583"/>
              </w:tabs>
              <w:spacing w:after="120"/>
            </w:pPr>
          </w:p>
          <w:p w14:paraId="048ABE1F" w14:textId="77777777" w:rsidR="00D6191B" w:rsidRPr="00D6191B" w:rsidRDefault="00D6191B" w:rsidP="00B62CFE">
            <w:pPr>
              <w:tabs>
                <w:tab w:val="left" w:pos="557"/>
                <w:tab w:val="left" w:pos="1583"/>
              </w:tabs>
              <w:spacing w:after="120"/>
              <w:rPr>
                <w:b/>
              </w:rPr>
            </w:pPr>
            <w:r w:rsidRPr="00D6191B">
              <w:rPr>
                <w:b/>
              </w:rPr>
              <w:t>Algorithms for tree traversal</w:t>
            </w:r>
          </w:p>
          <w:p w14:paraId="59AC5CCA" w14:textId="77777777" w:rsidR="00D6191B" w:rsidRDefault="00D6191B" w:rsidP="00B62CFE">
            <w:pPr>
              <w:tabs>
                <w:tab w:val="left" w:pos="557"/>
                <w:tab w:val="left" w:pos="1583"/>
              </w:tabs>
              <w:spacing w:after="120"/>
            </w:pPr>
            <w:r>
              <w:t>In the algorithms, -1 is used as a “dummy” pointer to indicate that this node is a leaf (i.e. has no subtrees).</w:t>
            </w:r>
            <w:r w:rsidR="00454B30">
              <w:t xml:space="preserve">  Task 2 in the worksheet reminds students of this. </w:t>
            </w:r>
          </w:p>
          <w:p w14:paraId="44708DB2" w14:textId="77777777" w:rsidR="00C5031D" w:rsidRDefault="00C5031D" w:rsidP="00B62CFE">
            <w:pPr>
              <w:tabs>
                <w:tab w:val="left" w:pos="557"/>
                <w:tab w:val="left" w:pos="1583"/>
              </w:tabs>
              <w:spacing w:after="120"/>
            </w:pPr>
            <w:r>
              <w:t>Go over the answers when students have completed the questions.</w:t>
            </w:r>
          </w:p>
          <w:p w14:paraId="2CF8B71D" w14:textId="77777777" w:rsidR="00207893" w:rsidRPr="00207893" w:rsidRDefault="00207893" w:rsidP="00B62CFE">
            <w:pPr>
              <w:spacing w:after="120"/>
              <w:rPr>
                <w:b/>
              </w:rPr>
            </w:pPr>
            <w:r w:rsidRPr="00207893">
              <w:rPr>
                <w:b/>
              </w:rPr>
              <w:t>Plenary</w:t>
            </w:r>
          </w:p>
          <w:p w14:paraId="5C959805" w14:textId="77777777" w:rsidR="00C5031D" w:rsidRDefault="00C5031D" w:rsidP="00B62CFE">
            <w:pPr>
              <w:spacing w:after="120"/>
            </w:pPr>
            <w:r>
              <w:t>Recall the three essential properties of a recursive routine.</w:t>
            </w:r>
          </w:p>
          <w:p w14:paraId="71F5D267" w14:textId="77777777" w:rsidR="00330A77" w:rsidRPr="005E1D4A" w:rsidRDefault="00C5031D" w:rsidP="00B62CFE">
            <w:pPr>
              <w:spacing w:after="120"/>
            </w:pPr>
            <w:r>
              <w:t xml:space="preserve">Give out </w:t>
            </w:r>
            <w:r w:rsidRPr="00C5031D">
              <w:rPr>
                <w:b/>
              </w:rPr>
              <w:t>Homework 1</w:t>
            </w:r>
            <w:r>
              <w:t>.</w:t>
            </w:r>
            <w:r w:rsidR="005B5646" w:rsidRPr="005E1D4A">
              <w:t xml:space="preserve">  </w:t>
            </w:r>
          </w:p>
        </w:tc>
        <w:tc>
          <w:tcPr>
            <w:tcW w:w="2743" w:type="dxa"/>
            <w:tcBorders>
              <w:left w:val="single" w:sz="4" w:space="0" w:color="0070C0"/>
              <w:bottom w:val="single" w:sz="4" w:space="0" w:color="0070C0"/>
            </w:tcBorders>
            <w:tcMar>
              <w:top w:w="0" w:type="dxa"/>
              <w:left w:w="108" w:type="dxa"/>
              <w:bottom w:w="0" w:type="dxa"/>
              <w:right w:w="108" w:type="dxa"/>
            </w:tcMar>
          </w:tcPr>
          <w:p w14:paraId="7E95AA68" w14:textId="77777777" w:rsidR="006506F8" w:rsidRPr="005E1D4A" w:rsidRDefault="006506F8" w:rsidP="00E7562C">
            <w:pPr>
              <w:pStyle w:val="PGKS3text"/>
              <w:rPr>
                <w:rFonts w:ascii="Arial" w:hAnsi="Arial"/>
              </w:rPr>
            </w:pPr>
            <w:r w:rsidRPr="005E1D4A">
              <w:rPr>
                <w:rFonts w:ascii="Arial" w:hAnsi="Arial"/>
              </w:rPr>
              <w:lastRenderedPageBreak/>
              <w:t>PowerPoint Guide:</w:t>
            </w:r>
            <w:r w:rsidR="00D74017">
              <w:rPr>
                <w:rFonts w:ascii="Arial" w:hAnsi="Arial"/>
              </w:rPr>
              <w:t xml:space="preserve"> </w:t>
            </w:r>
            <w:r w:rsidR="008C19B4">
              <w:rPr>
                <w:rFonts w:ascii="Arial" w:hAnsi="Arial"/>
              </w:rPr>
              <w:t>Algorithms</w:t>
            </w:r>
            <w:r w:rsidRPr="005E1D4A">
              <w:rPr>
                <w:rFonts w:ascii="Arial" w:hAnsi="Arial"/>
              </w:rPr>
              <w:t xml:space="preserve"> </w:t>
            </w:r>
            <w:r w:rsidR="00F73B34">
              <w:rPr>
                <w:rFonts w:ascii="Arial" w:hAnsi="Arial"/>
              </w:rPr>
              <w:t>T</w:t>
            </w:r>
            <w:r w:rsidR="006330FD">
              <w:rPr>
                <w:rFonts w:ascii="Arial" w:hAnsi="Arial"/>
              </w:rPr>
              <w:t>1</w:t>
            </w:r>
            <w:r w:rsidR="00D74017">
              <w:rPr>
                <w:rFonts w:ascii="Arial" w:hAnsi="Arial"/>
              </w:rPr>
              <w:t xml:space="preserve"> </w:t>
            </w:r>
            <w:r w:rsidR="0063370A">
              <w:rPr>
                <w:rFonts w:ascii="Arial" w:hAnsi="Arial"/>
              </w:rPr>
              <w:t>Recursive algorithms</w:t>
            </w:r>
          </w:p>
          <w:p w14:paraId="4EB754B0" w14:textId="77777777" w:rsidR="006506F8" w:rsidRPr="005E1D4A" w:rsidRDefault="006506F8" w:rsidP="00E7562C">
            <w:pPr>
              <w:pStyle w:val="PGKS3text"/>
              <w:rPr>
                <w:rFonts w:ascii="Arial" w:hAnsi="Arial"/>
              </w:rPr>
            </w:pPr>
          </w:p>
          <w:p w14:paraId="6A38B5FB" w14:textId="77777777" w:rsidR="006506F8" w:rsidRPr="005E1D4A" w:rsidRDefault="006506F8" w:rsidP="00E7562C">
            <w:pPr>
              <w:pStyle w:val="PGKS3text"/>
              <w:rPr>
                <w:rFonts w:ascii="Arial" w:hAnsi="Arial"/>
              </w:rPr>
            </w:pPr>
          </w:p>
          <w:p w14:paraId="1CAA5A6B" w14:textId="77777777" w:rsidR="006506F8" w:rsidRPr="005E1D4A" w:rsidRDefault="006506F8" w:rsidP="00E7562C">
            <w:pPr>
              <w:pStyle w:val="PGKS3text"/>
              <w:rPr>
                <w:rFonts w:ascii="Arial" w:hAnsi="Arial"/>
              </w:rPr>
            </w:pPr>
          </w:p>
          <w:p w14:paraId="4E5B747E" w14:textId="77777777" w:rsidR="006506F8" w:rsidRPr="005E1D4A" w:rsidRDefault="006506F8" w:rsidP="00E7562C">
            <w:pPr>
              <w:pStyle w:val="PGKS3text"/>
              <w:rPr>
                <w:rFonts w:ascii="Arial" w:hAnsi="Arial"/>
              </w:rPr>
            </w:pPr>
          </w:p>
          <w:p w14:paraId="2590D367" w14:textId="77777777" w:rsidR="006506F8" w:rsidRPr="005E1D4A" w:rsidRDefault="006506F8" w:rsidP="00E7562C">
            <w:pPr>
              <w:pStyle w:val="PGKS3text"/>
              <w:rPr>
                <w:rFonts w:ascii="Arial" w:hAnsi="Arial"/>
              </w:rPr>
            </w:pPr>
          </w:p>
          <w:p w14:paraId="400AD0CA" w14:textId="77777777" w:rsidR="006506F8" w:rsidRPr="005E1D4A" w:rsidRDefault="006506F8" w:rsidP="00E7562C">
            <w:pPr>
              <w:pStyle w:val="PGKS3text"/>
              <w:rPr>
                <w:rFonts w:ascii="Arial" w:hAnsi="Arial"/>
              </w:rPr>
            </w:pPr>
          </w:p>
          <w:p w14:paraId="79F89BF6" w14:textId="77777777" w:rsidR="00EB0E0E" w:rsidRPr="005E1D4A" w:rsidRDefault="00EB0E0E" w:rsidP="00E7562C">
            <w:pPr>
              <w:pStyle w:val="PGKS3text"/>
              <w:rPr>
                <w:rFonts w:ascii="Arial" w:hAnsi="Arial"/>
              </w:rPr>
            </w:pPr>
          </w:p>
          <w:p w14:paraId="5184309D" w14:textId="77777777" w:rsidR="006506F8" w:rsidRPr="005E1D4A" w:rsidRDefault="006506F8" w:rsidP="00E7562C">
            <w:pPr>
              <w:pStyle w:val="PGKS3text"/>
              <w:rPr>
                <w:rFonts w:ascii="Arial" w:hAnsi="Arial"/>
              </w:rPr>
            </w:pPr>
          </w:p>
          <w:p w14:paraId="5749E7CD" w14:textId="77777777" w:rsidR="006506F8" w:rsidRPr="005E1D4A" w:rsidRDefault="006506F8" w:rsidP="00E7562C">
            <w:pPr>
              <w:pStyle w:val="PGKS3text"/>
              <w:rPr>
                <w:rFonts w:ascii="Arial" w:hAnsi="Arial"/>
              </w:rPr>
            </w:pPr>
          </w:p>
          <w:p w14:paraId="494E8B79" w14:textId="77777777" w:rsidR="006506F8" w:rsidRPr="005E1D4A" w:rsidRDefault="006506F8" w:rsidP="00E7562C">
            <w:pPr>
              <w:pStyle w:val="PGKS3text"/>
              <w:rPr>
                <w:rFonts w:ascii="Arial" w:hAnsi="Arial"/>
              </w:rPr>
            </w:pPr>
          </w:p>
          <w:p w14:paraId="65497F4A" w14:textId="77777777" w:rsidR="006506F8" w:rsidRPr="005E1D4A" w:rsidRDefault="006506F8" w:rsidP="00E7562C">
            <w:pPr>
              <w:pStyle w:val="PGKS3text"/>
              <w:rPr>
                <w:rFonts w:ascii="Arial" w:hAnsi="Arial"/>
              </w:rPr>
            </w:pPr>
          </w:p>
          <w:p w14:paraId="4FA52E05" w14:textId="77777777" w:rsidR="006506F8" w:rsidRPr="005E1D4A" w:rsidRDefault="006506F8" w:rsidP="00E7562C">
            <w:pPr>
              <w:pStyle w:val="PGKS3text"/>
              <w:rPr>
                <w:rFonts w:ascii="Arial" w:hAnsi="Arial"/>
              </w:rPr>
            </w:pPr>
          </w:p>
          <w:p w14:paraId="0EE3647D" w14:textId="77777777" w:rsidR="006506F8" w:rsidRPr="005E1D4A" w:rsidRDefault="006506F8" w:rsidP="00E7562C">
            <w:pPr>
              <w:pStyle w:val="PGKS3text"/>
              <w:rPr>
                <w:rFonts w:ascii="Arial" w:hAnsi="Arial"/>
              </w:rPr>
            </w:pPr>
          </w:p>
          <w:p w14:paraId="4492CDC0" w14:textId="77777777" w:rsidR="00EB0E0E" w:rsidRPr="005E1D4A" w:rsidRDefault="00EB0E0E" w:rsidP="00E7562C">
            <w:pPr>
              <w:pStyle w:val="PGKS3text"/>
              <w:rPr>
                <w:rFonts w:ascii="Arial" w:hAnsi="Arial"/>
              </w:rPr>
            </w:pPr>
          </w:p>
          <w:p w14:paraId="4EEC1D62" w14:textId="77777777" w:rsidR="00B62CFE" w:rsidRDefault="00B62CFE" w:rsidP="00E7562C">
            <w:pPr>
              <w:pStyle w:val="PGKS3text"/>
              <w:rPr>
                <w:rFonts w:ascii="Arial" w:hAnsi="Arial"/>
              </w:rPr>
            </w:pPr>
          </w:p>
          <w:p w14:paraId="53302240" w14:textId="77777777" w:rsidR="00B62CFE" w:rsidRDefault="00B62CFE" w:rsidP="00E7562C">
            <w:pPr>
              <w:pStyle w:val="PGKS3text"/>
              <w:rPr>
                <w:rFonts w:ascii="Arial" w:hAnsi="Arial"/>
              </w:rPr>
            </w:pPr>
          </w:p>
          <w:p w14:paraId="789ECF6F" w14:textId="77777777" w:rsidR="00B62CFE" w:rsidRDefault="00B62CFE" w:rsidP="00E7562C">
            <w:pPr>
              <w:pStyle w:val="PGKS3text"/>
              <w:rPr>
                <w:rFonts w:ascii="Arial" w:hAnsi="Arial"/>
              </w:rPr>
            </w:pPr>
          </w:p>
          <w:p w14:paraId="7F88BB86" w14:textId="77777777" w:rsidR="00B62CFE" w:rsidRDefault="00B62CFE" w:rsidP="00E7562C">
            <w:pPr>
              <w:pStyle w:val="PGKS3text"/>
              <w:rPr>
                <w:rFonts w:ascii="Arial" w:hAnsi="Arial"/>
              </w:rPr>
            </w:pPr>
          </w:p>
          <w:p w14:paraId="3B8EFA97" w14:textId="77777777" w:rsidR="00B62CFE" w:rsidRDefault="00B62CFE" w:rsidP="00E7562C">
            <w:pPr>
              <w:pStyle w:val="PGKS3text"/>
              <w:rPr>
                <w:rFonts w:ascii="Arial" w:hAnsi="Arial"/>
              </w:rPr>
            </w:pPr>
          </w:p>
          <w:p w14:paraId="773056E2" w14:textId="77777777" w:rsidR="00B62CFE" w:rsidRDefault="00B62CFE" w:rsidP="00E7562C">
            <w:pPr>
              <w:pStyle w:val="PGKS3text"/>
              <w:rPr>
                <w:rFonts w:ascii="Arial" w:hAnsi="Arial"/>
              </w:rPr>
            </w:pPr>
          </w:p>
          <w:p w14:paraId="148208C0" w14:textId="77777777" w:rsidR="00B62CFE" w:rsidRDefault="00B62CFE" w:rsidP="00E7562C">
            <w:pPr>
              <w:pStyle w:val="PGKS3text"/>
              <w:rPr>
                <w:rFonts w:ascii="Arial" w:hAnsi="Arial"/>
              </w:rPr>
            </w:pPr>
          </w:p>
          <w:p w14:paraId="5B966FE9" w14:textId="77777777" w:rsidR="00B62CFE" w:rsidRDefault="00B62CFE" w:rsidP="00E7562C">
            <w:pPr>
              <w:pStyle w:val="PGKS3text"/>
              <w:rPr>
                <w:rFonts w:ascii="Arial" w:hAnsi="Arial"/>
              </w:rPr>
            </w:pPr>
          </w:p>
          <w:p w14:paraId="35502665" w14:textId="77777777" w:rsidR="00B62CFE" w:rsidRDefault="00B62CFE" w:rsidP="00E7562C">
            <w:pPr>
              <w:pStyle w:val="PGKS3text"/>
              <w:rPr>
                <w:rFonts w:ascii="Arial" w:hAnsi="Arial"/>
              </w:rPr>
            </w:pPr>
          </w:p>
          <w:p w14:paraId="5EDDC7FB" w14:textId="77777777" w:rsidR="00B62CFE" w:rsidRDefault="00B62CFE" w:rsidP="00E7562C">
            <w:pPr>
              <w:pStyle w:val="PGKS3text"/>
              <w:rPr>
                <w:rFonts w:ascii="Arial" w:hAnsi="Arial"/>
              </w:rPr>
            </w:pPr>
          </w:p>
          <w:p w14:paraId="7D4DD979" w14:textId="77777777" w:rsidR="00B62CFE" w:rsidRDefault="00B62CFE" w:rsidP="00E7562C">
            <w:pPr>
              <w:pStyle w:val="PGKS3text"/>
              <w:rPr>
                <w:rFonts w:ascii="Arial" w:hAnsi="Arial"/>
              </w:rPr>
            </w:pPr>
          </w:p>
          <w:p w14:paraId="2E9CE960" w14:textId="77777777" w:rsidR="00B62CFE" w:rsidRDefault="00B62CFE" w:rsidP="00E7562C">
            <w:pPr>
              <w:pStyle w:val="PGKS3text"/>
              <w:rPr>
                <w:rFonts w:ascii="Arial" w:hAnsi="Arial"/>
              </w:rPr>
            </w:pPr>
          </w:p>
          <w:p w14:paraId="54B1C970" w14:textId="77777777" w:rsidR="00B62CFE" w:rsidRDefault="00B62CFE" w:rsidP="00E7562C">
            <w:pPr>
              <w:pStyle w:val="PGKS3text"/>
              <w:rPr>
                <w:rFonts w:ascii="Arial" w:hAnsi="Arial"/>
              </w:rPr>
            </w:pPr>
          </w:p>
          <w:p w14:paraId="4389A50E" w14:textId="77777777" w:rsidR="00B62CFE" w:rsidRDefault="00B62CFE" w:rsidP="00E7562C">
            <w:pPr>
              <w:pStyle w:val="PGKS3text"/>
              <w:rPr>
                <w:rFonts w:ascii="Arial" w:hAnsi="Arial"/>
              </w:rPr>
            </w:pPr>
            <w:r>
              <w:rPr>
                <w:rFonts w:ascii="Arial" w:hAnsi="Arial"/>
              </w:rPr>
              <w:t>factorial.py</w:t>
            </w:r>
          </w:p>
          <w:p w14:paraId="128DDBFC" w14:textId="77777777" w:rsidR="00B62CFE" w:rsidRDefault="00B62CFE" w:rsidP="00E7562C">
            <w:pPr>
              <w:pStyle w:val="PGKS3text"/>
              <w:rPr>
                <w:rFonts w:ascii="Arial" w:hAnsi="Arial"/>
              </w:rPr>
            </w:pPr>
          </w:p>
          <w:p w14:paraId="673D1A7A" w14:textId="77777777" w:rsidR="00B62CFE" w:rsidRDefault="00B62CFE" w:rsidP="00E7562C">
            <w:pPr>
              <w:pStyle w:val="PGKS3text"/>
              <w:rPr>
                <w:rFonts w:ascii="Arial" w:hAnsi="Arial"/>
              </w:rPr>
            </w:pPr>
          </w:p>
          <w:p w14:paraId="2E2DA28C" w14:textId="77777777" w:rsidR="000C5225" w:rsidRDefault="000C5225" w:rsidP="00E7562C">
            <w:pPr>
              <w:pStyle w:val="PGKS3text"/>
              <w:rPr>
                <w:rFonts w:ascii="Arial" w:hAnsi="Arial"/>
              </w:rPr>
            </w:pPr>
          </w:p>
          <w:p w14:paraId="27C1A1BD" w14:textId="77777777" w:rsidR="000C5225" w:rsidRDefault="000C5225" w:rsidP="00E7562C">
            <w:pPr>
              <w:pStyle w:val="PGKS3text"/>
              <w:rPr>
                <w:rFonts w:ascii="Arial" w:hAnsi="Arial"/>
              </w:rPr>
            </w:pPr>
          </w:p>
          <w:p w14:paraId="4A669112" w14:textId="77777777" w:rsidR="000C5225" w:rsidRDefault="000C5225" w:rsidP="00E7562C">
            <w:pPr>
              <w:pStyle w:val="PGKS3text"/>
              <w:rPr>
                <w:rFonts w:ascii="Arial" w:hAnsi="Arial"/>
              </w:rPr>
            </w:pPr>
          </w:p>
          <w:p w14:paraId="7F9F8FE8" w14:textId="77777777" w:rsidR="003C1AE2" w:rsidRDefault="003C1AE2" w:rsidP="00E7562C">
            <w:pPr>
              <w:pStyle w:val="PGKS3text"/>
              <w:rPr>
                <w:rFonts w:ascii="Arial" w:hAnsi="Arial"/>
              </w:rPr>
            </w:pPr>
          </w:p>
          <w:p w14:paraId="00AFF06D" w14:textId="77777777" w:rsidR="00FC678B" w:rsidRDefault="00FC678B" w:rsidP="00E7562C">
            <w:pPr>
              <w:pStyle w:val="PGKS3text"/>
              <w:rPr>
                <w:rFonts w:ascii="Arial" w:hAnsi="Arial"/>
              </w:rPr>
            </w:pPr>
          </w:p>
          <w:p w14:paraId="78A73F84" w14:textId="77777777" w:rsidR="00FC678B" w:rsidRDefault="00FC678B" w:rsidP="00E7562C">
            <w:pPr>
              <w:pStyle w:val="PGKS3text"/>
              <w:rPr>
                <w:rFonts w:ascii="Arial" w:hAnsi="Arial"/>
              </w:rPr>
            </w:pPr>
          </w:p>
          <w:p w14:paraId="5BD84F55" w14:textId="77777777" w:rsidR="000C5225" w:rsidRDefault="006C5E78" w:rsidP="00E7562C">
            <w:pPr>
              <w:pStyle w:val="PGKS3text"/>
              <w:rPr>
                <w:rFonts w:ascii="Arial" w:hAnsi="Arial"/>
              </w:rPr>
            </w:pPr>
            <w:r>
              <w:rPr>
                <w:rFonts w:ascii="Arial" w:hAnsi="Arial"/>
              </w:rPr>
              <w:t>stackOverflow.py</w:t>
            </w:r>
          </w:p>
          <w:p w14:paraId="3C6362BE" w14:textId="77777777" w:rsidR="003C1AE2" w:rsidRDefault="003C1AE2" w:rsidP="00E7562C">
            <w:pPr>
              <w:pStyle w:val="PGKS3text"/>
              <w:rPr>
                <w:rFonts w:ascii="Arial" w:hAnsi="Arial"/>
              </w:rPr>
            </w:pPr>
          </w:p>
          <w:p w14:paraId="4BCFD808" w14:textId="77777777" w:rsidR="003C1AE2" w:rsidRDefault="003C1AE2" w:rsidP="00E7562C">
            <w:pPr>
              <w:pStyle w:val="PGKS3text"/>
              <w:rPr>
                <w:rFonts w:ascii="Arial" w:hAnsi="Arial"/>
              </w:rPr>
            </w:pPr>
          </w:p>
          <w:p w14:paraId="7FEC68FF" w14:textId="6D502A9E" w:rsidR="000C5225" w:rsidRDefault="00697F06" w:rsidP="00E7562C">
            <w:pPr>
              <w:pStyle w:val="PGKS3text"/>
              <w:rPr>
                <w:rFonts w:ascii="Arial" w:hAnsi="Arial"/>
              </w:rPr>
            </w:pPr>
            <w:r w:rsidRPr="003565AB">
              <w:rPr>
                <w:rFonts w:ascii="Arial" w:hAnsi="Arial"/>
              </w:rPr>
              <w:t>recursiveSum.py</w:t>
            </w:r>
          </w:p>
          <w:p w14:paraId="00AC298A" w14:textId="7A2D7160" w:rsidR="003C1AE2" w:rsidRDefault="003C1AE2" w:rsidP="00E7562C">
            <w:pPr>
              <w:pStyle w:val="PGKS3text"/>
              <w:rPr>
                <w:rFonts w:ascii="Arial" w:hAnsi="Arial"/>
              </w:rPr>
            </w:pPr>
            <w:proofErr w:type="spellStart"/>
            <w:r>
              <w:rPr>
                <w:rFonts w:ascii="Arial" w:hAnsi="Arial"/>
              </w:rPr>
              <w:t>recursiveSum.vb</w:t>
            </w:r>
            <w:proofErr w:type="spellEnd"/>
          </w:p>
          <w:p w14:paraId="69E9BEE2" w14:textId="08E1C55D" w:rsidR="00FC678B" w:rsidRDefault="00FC678B" w:rsidP="00FC678B">
            <w:pPr>
              <w:pStyle w:val="PGKS3text"/>
              <w:rPr>
                <w:rFonts w:ascii="Arial" w:hAnsi="Arial"/>
              </w:rPr>
            </w:pPr>
          </w:p>
          <w:p w14:paraId="25A7AD15" w14:textId="77777777" w:rsidR="00E67605" w:rsidRDefault="00E67605" w:rsidP="00E7562C">
            <w:pPr>
              <w:pStyle w:val="PGKS3text"/>
              <w:rPr>
                <w:rFonts w:ascii="Arial" w:hAnsi="Arial"/>
              </w:rPr>
            </w:pPr>
          </w:p>
          <w:p w14:paraId="2CA7C344" w14:textId="77777777" w:rsidR="00E67605" w:rsidRDefault="00E67605" w:rsidP="00E7562C">
            <w:pPr>
              <w:pStyle w:val="PGKS3text"/>
              <w:rPr>
                <w:rFonts w:ascii="Arial" w:hAnsi="Arial"/>
              </w:rPr>
            </w:pPr>
          </w:p>
          <w:p w14:paraId="3AFAC9DE" w14:textId="77777777" w:rsidR="00E67605" w:rsidRDefault="00E67605" w:rsidP="00E7562C">
            <w:pPr>
              <w:pStyle w:val="PGKS3text"/>
              <w:rPr>
                <w:rFonts w:ascii="Arial" w:hAnsi="Arial"/>
              </w:rPr>
            </w:pPr>
          </w:p>
          <w:p w14:paraId="421F0C09" w14:textId="77777777" w:rsidR="00E67605" w:rsidRDefault="00E67605" w:rsidP="00E7562C">
            <w:pPr>
              <w:pStyle w:val="PGKS3text"/>
              <w:rPr>
                <w:rFonts w:ascii="Arial" w:hAnsi="Arial"/>
              </w:rPr>
            </w:pPr>
          </w:p>
          <w:p w14:paraId="433C9FF4" w14:textId="77777777" w:rsidR="00FC678B" w:rsidRDefault="00FC678B" w:rsidP="00E7562C">
            <w:pPr>
              <w:pStyle w:val="PGKS3text"/>
              <w:rPr>
                <w:rFonts w:ascii="Arial" w:hAnsi="Arial"/>
              </w:rPr>
            </w:pPr>
          </w:p>
          <w:p w14:paraId="07D11BA7" w14:textId="77777777" w:rsidR="00FC678B" w:rsidRDefault="00FC678B" w:rsidP="00E7562C">
            <w:pPr>
              <w:pStyle w:val="PGKS3text"/>
              <w:rPr>
                <w:rFonts w:ascii="Arial" w:hAnsi="Arial"/>
              </w:rPr>
            </w:pPr>
          </w:p>
          <w:p w14:paraId="3C1D8C90" w14:textId="77777777" w:rsidR="00E67605" w:rsidRDefault="00E67605" w:rsidP="00E7562C">
            <w:pPr>
              <w:pStyle w:val="PGKS3text"/>
              <w:rPr>
                <w:rFonts w:ascii="Arial" w:hAnsi="Arial"/>
              </w:rPr>
            </w:pPr>
            <w:r>
              <w:rPr>
                <w:rFonts w:ascii="Arial" w:hAnsi="Arial"/>
              </w:rPr>
              <w:t>addNums.py</w:t>
            </w:r>
          </w:p>
          <w:p w14:paraId="54A63B3D" w14:textId="77777777" w:rsidR="00303AE4" w:rsidRPr="005E1D4A" w:rsidRDefault="0063370A" w:rsidP="00E7562C">
            <w:pPr>
              <w:pStyle w:val="PGKS3text"/>
              <w:rPr>
                <w:rFonts w:ascii="Arial" w:hAnsi="Arial"/>
              </w:rPr>
            </w:pPr>
            <w:r>
              <w:rPr>
                <w:rFonts w:ascii="Arial" w:hAnsi="Arial"/>
              </w:rPr>
              <w:t>Algorithms</w:t>
            </w:r>
            <w:r w:rsidR="00E95819" w:rsidRPr="005E1D4A">
              <w:rPr>
                <w:rFonts w:ascii="Arial" w:hAnsi="Arial"/>
              </w:rPr>
              <w:t xml:space="preserve"> </w:t>
            </w:r>
            <w:r w:rsidR="006021FC" w:rsidRPr="005E1D4A">
              <w:rPr>
                <w:rFonts w:ascii="Arial" w:hAnsi="Arial"/>
              </w:rPr>
              <w:t xml:space="preserve">Worksheet </w:t>
            </w:r>
            <w:r w:rsidR="00472CD4">
              <w:rPr>
                <w:rFonts w:ascii="Arial" w:hAnsi="Arial"/>
              </w:rPr>
              <w:t>1</w:t>
            </w:r>
            <w:r w:rsidR="00D74017">
              <w:rPr>
                <w:rFonts w:ascii="Arial" w:hAnsi="Arial"/>
              </w:rPr>
              <w:t xml:space="preserve"> </w:t>
            </w:r>
            <w:r>
              <w:rPr>
                <w:rFonts w:ascii="Arial" w:hAnsi="Arial"/>
              </w:rPr>
              <w:t>Recursive algorithms</w:t>
            </w:r>
          </w:p>
          <w:p w14:paraId="083B8594" w14:textId="77777777" w:rsidR="00303AE4" w:rsidRPr="005E1D4A" w:rsidRDefault="0063370A" w:rsidP="00E7562C">
            <w:pPr>
              <w:pStyle w:val="PGKS3text"/>
              <w:rPr>
                <w:rFonts w:ascii="Arial" w:hAnsi="Arial"/>
              </w:rPr>
            </w:pPr>
            <w:r>
              <w:rPr>
                <w:rFonts w:ascii="Arial" w:hAnsi="Arial"/>
              </w:rPr>
              <w:t>Algorithms</w:t>
            </w:r>
            <w:r w:rsidR="00E95819" w:rsidRPr="005E1D4A">
              <w:rPr>
                <w:rFonts w:ascii="Arial" w:hAnsi="Arial"/>
              </w:rPr>
              <w:t xml:space="preserve"> </w:t>
            </w:r>
            <w:r w:rsidR="006021FC" w:rsidRPr="005E1D4A">
              <w:rPr>
                <w:rFonts w:ascii="Arial" w:hAnsi="Arial"/>
              </w:rPr>
              <w:t xml:space="preserve">Worksheet </w:t>
            </w:r>
            <w:r w:rsidR="00472CD4">
              <w:rPr>
                <w:rFonts w:ascii="Arial" w:hAnsi="Arial"/>
              </w:rPr>
              <w:t>1</w:t>
            </w:r>
            <w:r w:rsidR="00D74017">
              <w:rPr>
                <w:rFonts w:ascii="Arial" w:hAnsi="Arial"/>
              </w:rPr>
              <w:t xml:space="preserve"> Answers</w:t>
            </w:r>
          </w:p>
          <w:p w14:paraId="0AE71D4D" w14:textId="77777777" w:rsidR="007C0047" w:rsidRDefault="007C0047" w:rsidP="007C0047">
            <w:pPr>
              <w:pStyle w:val="PGKS3text"/>
              <w:rPr>
                <w:rFonts w:ascii="Arial" w:hAnsi="Arial"/>
              </w:rPr>
            </w:pPr>
            <w:r w:rsidRPr="007D6F9D">
              <w:rPr>
                <w:rFonts w:ascii="Arial" w:hAnsi="Arial"/>
              </w:rPr>
              <w:t>recursiveSumEvenNumbers.py</w:t>
            </w:r>
          </w:p>
          <w:p w14:paraId="585D35D5" w14:textId="5F5BBC2E" w:rsidR="007C0047" w:rsidRDefault="007C0047" w:rsidP="007C0047">
            <w:pPr>
              <w:pStyle w:val="PGKS3text"/>
              <w:rPr>
                <w:rFonts w:ascii="Arial" w:hAnsi="Arial"/>
              </w:rPr>
            </w:pPr>
            <w:proofErr w:type="spellStart"/>
            <w:r w:rsidRPr="007D6F9D">
              <w:rPr>
                <w:rFonts w:ascii="Arial" w:hAnsi="Arial"/>
              </w:rPr>
              <w:t>recursiveSumEvenNumbers.</w:t>
            </w:r>
            <w:r>
              <w:rPr>
                <w:rFonts w:ascii="Arial" w:hAnsi="Arial"/>
              </w:rPr>
              <w:t>vb</w:t>
            </w:r>
            <w:proofErr w:type="spellEnd"/>
          </w:p>
          <w:p w14:paraId="6E804040" w14:textId="323EC908" w:rsidR="00645D8F" w:rsidRPr="005E1D4A" w:rsidRDefault="00D6191B" w:rsidP="00E7562C">
            <w:pPr>
              <w:pStyle w:val="PGKS3text"/>
              <w:rPr>
                <w:rFonts w:ascii="Arial" w:hAnsi="Arial"/>
              </w:rPr>
            </w:pPr>
            <w:proofErr w:type="spellStart"/>
            <w:r>
              <w:rPr>
                <w:rFonts w:ascii="Arial" w:hAnsi="Arial"/>
              </w:rPr>
              <w:t>sumList</w:t>
            </w:r>
            <w:proofErr w:type="spellEnd"/>
            <w:r>
              <w:rPr>
                <w:rFonts w:ascii="Arial" w:hAnsi="Arial"/>
              </w:rPr>
              <w:t xml:space="preserve"> (recursive).</w:t>
            </w:r>
            <w:proofErr w:type="spellStart"/>
            <w:r>
              <w:rPr>
                <w:rFonts w:ascii="Arial" w:hAnsi="Arial"/>
              </w:rPr>
              <w:t>py</w:t>
            </w:r>
            <w:proofErr w:type="spellEnd"/>
          </w:p>
          <w:p w14:paraId="0EC96627" w14:textId="6AAD7266" w:rsidR="007C0047" w:rsidRPr="005E1D4A" w:rsidRDefault="007C0047" w:rsidP="007C0047">
            <w:pPr>
              <w:pStyle w:val="PGKS3text"/>
              <w:rPr>
                <w:rFonts w:ascii="Arial" w:hAnsi="Arial"/>
              </w:rPr>
            </w:pPr>
            <w:proofErr w:type="spellStart"/>
            <w:r>
              <w:rPr>
                <w:rFonts w:ascii="Arial" w:hAnsi="Arial"/>
              </w:rPr>
              <w:t>sumList</w:t>
            </w:r>
            <w:proofErr w:type="spellEnd"/>
            <w:r>
              <w:rPr>
                <w:rFonts w:ascii="Arial" w:hAnsi="Arial"/>
              </w:rPr>
              <w:t xml:space="preserve"> (recursive).</w:t>
            </w:r>
            <w:proofErr w:type="spellStart"/>
            <w:r>
              <w:rPr>
                <w:rFonts w:ascii="Arial" w:hAnsi="Arial"/>
              </w:rPr>
              <w:t>vb</w:t>
            </w:r>
            <w:proofErr w:type="spellEnd"/>
          </w:p>
          <w:p w14:paraId="492DCE03" w14:textId="77777777" w:rsidR="00B2143C" w:rsidRDefault="00B2143C" w:rsidP="005B5646">
            <w:pPr>
              <w:pStyle w:val="PGKS3text"/>
              <w:rPr>
                <w:rFonts w:ascii="Arial" w:hAnsi="Arial"/>
              </w:rPr>
            </w:pPr>
          </w:p>
          <w:p w14:paraId="7D451F2E" w14:textId="77777777" w:rsidR="00D7481A" w:rsidRDefault="00D7481A" w:rsidP="005B5646">
            <w:pPr>
              <w:pStyle w:val="PGKS3text"/>
              <w:rPr>
                <w:rFonts w:ascii="Arial" w:hAnsi="Arial"/>
              </w:rPr>
            </w:pPr>
          </w:p>
          <w:p w14:paraId="5FCA1C99" w14:textId="77777777" w:rsidR="00D7481A" w:rsidRDefault="00D7481A" w:rsidP="005B5646">
            <w:pPr>
              <w:pStyle w:val="PGKS3text"/>
              <w:rPr>
                <w:rFonts w:ascii="Arial" w:hAnsi="Arial"/>
              </w:rPr>
            </w:pPr>
          </w:p>
          <w:p w14:paraId="67B80135" w14:textId="77777777" w:rsidR="00D7481A" w:rsidRDefault="00D7481A" w:rsidP="005B5646">
            <w:pPr>
              <w:pStyle w:val="PGKS3text"/>
              <w:rPr>
                <w:rFonts w:ascii="Arial" w:hAnsi="Arial"/>
              </w:rPr>
            </w:pPr>
          </w:p>
          <w:p w14:paraId="1913301D" w14:textId="77777777" w:rsidR="00C5031D" w:rsidRDefault="00C5031D" w:rsidP="005B5646">
            <w:pPr>
              <w:pStyle w:val="PGKS3text"/>
              <w:rPr>
                <w:rFonts w:ascii="Arial" w:hAnsi="Arial"/>
              </w:rPr>
            </w:pPr>
          </w:p>
          <w:p w14:paraId="1029848E" w14:textId="77777777" w:rsidR="00C5031D" w:rsidRDefault="00C5031D" w:rsidP="005B5646">
            <w:pPr>
              <w:pStyle w:val="PGKS3text"/>
              <w:rPr>
                <w:rFonts w:ascii="Arial" w:hAnsi="Arial"/>
              </w:rPr>
            </w:pPr>
          </w:p>
          <w:p w14:paraId="23CF0205" w14:textId="77777777" w:rsidR="00C5031D" w:rsidRDefault="00C5031D" w:rsidP="005B5646">
            <w:pPr>
              <w:pStyle w:val="PGKS3text"/>
              <w:rPr>
                <w:rFonts w:ascii="Arial" w:hAnsi="Arial"/>
              </w:rPr>
            </w:pPr>
          </w:p>
          <w:p w14:paraId="578D49C4" w14:textId="77777777" w:rsidR="00C5031D" w:rsidRDefault="00C5031D" w:rsidP="005B5646">
            <w:pPr>
              <w:pStyle w:val="PGKS3text"/>
              <w:rPr>
                <w:rFonts w:ascii="Arial" w:hAnsi="Arial"/>
              </w:rPr>
            </w:pPr>
          </w:p>
          <w:p w14:paraId="6253B6C6" w14:textId="77777777" w:rsidR="00C5031D" w:rsidRDefault="00C5031D" w:rsidP="005B5646">
            <w:pPr>
              <w:pStyle w:val="PGKS3text"/>
              <w:rPr>
                <w:rFonts w:ascii="Arial" w:hAnsi="Arial"/>
              </w:rPr>
            </w:pPr>
          </w:p>
          <w:p w14:paraId="4097AA36" w14:textId="77777777" w:rsidR="00C5031D" w:rsidRDefault="00C5031D" w:rsidP="005B5646">
            <w:pPr>
              <w:pStyle w:val="PGKS3text"/>
              <w:rPr>
                <w:rFonts w:ascii="Arial" w:hAnsi="Arial"/>
              </w:rPr>
            </w:pPr>
          </w:p>
          <w:p w14:paraId="1569C31F" w14:textId="77777777" w:rsidR="00C5031D" w:rsidRDefault="00C5031D" w:rsidP="005B5646">
            <w:pPr>
              <w:pStyle w:val="PGKS3text"/>
              <w:rPr>
                <w:rFonts w:ascii="Arial" w:hAnsi="Arial"/>
              </w:rPr>
            </w:pPr>
          </w:p>
          <w:p w14:paraId="156F2626" w14:textId="77777777" w:rsidR="00C5031D" w:rsidRDefault="00C5031D" w:rsidP="005B5646">
            <w:pPr>
              <w:pStyle w:val="PGKS3text"/>
              <w:rPr>
                <w:rFonts w:ascii="Arial" w:hAnsi="Arial"/>
              </w:rPr>
            </w:pPr>
          </w:p>
          <w:p w14:paraId="641747E2" w14:textId="77777777" w:rsidR="00C5031D" w:rsidRDefault="00C5031D" w:rsidP="005B5646">
            <w:pPr>
              <w:pStyle w:val="PGKS3text"/>
              <w:rPr>
                <w:rFonts w:ascii="Arial" w:hAnsi="Arial"/>
              </w:rPr>
            </w:pPr>
          </w:p>
          <w:p w14:paraId="6C2D9F43" w14:textId="77777777" w:rsidR="00C5031D" w:rsidRDefault="00C5031D" w:rsidP="005B5646">
            <w:pPr>
              <w:pStyle w:val="PGKS3text"/>
              <w:rPr>
                <w:rFonts w:ascii="Arial" w:hAnsi="Arial"/>
              </w:rPr>
            </w:pPr>
          </w:p>
          <w:p w14:paraId="2D43B857" w14:textId="77777777" w:rsidR="00C5031D" w:rsidRDefault="00C5031D" w:rsidP="005B5646">
            <w:pPr>
              <w:pStyle w:val="PGKS3text"/>
              <w:rPr>
                <w:rFonts w:ascii="Arial" w:hAnsi="Arial"/>
              </w:rPr>
            </w:pPr>
          </w:p>
          <w:p w14:paraId="1A03A3C5" w14:textId="77777777" w:rsidR="00C5031D" w:rsidRDefault="00C5031D" w:rsidP="005B5646">
            <w:pPr>
              <w:pStyle w:val="PGKS3text"/>
              <w:rPr>
                <w:rFonts w:ascii="Arial" w:hAnsi="Arial"/>
              </w:rPr>
            </w:pPr>
          </w:p>
          <w:p w14:paraId="18AE7EF5" w14:textId="77777777" w:rsidR="00C5031D" w:rsidRDefault="00C5031D" w:rsidP="005B5646">
            <w:pPr>
              <w:pStyle w:val="PGKS3text"/>
              <w:rPr>
                <w:rFonts w:ascii="Arial" w:hAnsi="Arial"/>
              </w:rPr>
            </w:pPr>
          </w:p>
          <w:p w14:paraId="79492DEE" w14:textId="77777777" w:rsidR="00C5031D" w:rsidRDefault="00C5031D" w:rsidP="005B5646">
            <w:pPr>
              <w:pStyle w:val="PGKS3text"/>
              <w:rPr>
                <w:rFonts w:ascii="Arial" w:hAnsi="Arial"/>
              </w:rPr>
            </w:pPr>
          </w:p>
          <w:p w14:paraId="0773F4C2" w14:textId="77777777" w:rsidR="00C5031D" w:rsidRDefault="00C5031D" w:rsidP="005B5646">
            <w:pPr>
              <w:pStyle w:val="PGKS3text"/>
              <w:rPr>
                <w:rFonts w:ascii="Arial" w:hAnsi="Arial"/>
              </w:rPr>
            </w:pPr>
          </w:p>
          <w:p w14:paraId="06815C2B" w14:textId="77777777" w:rsidR="005B5646" w:rsidRPr="005E1D4A" w:rsidRDefault="0063370A" w:rsidP="005B5646">
            <w:pPr>
              <w:pStyle w:val="PGKS3text"/>
              <w:rPr>
                <w:rFonts w:ascii="Arial" w:hAnsi="Arial"/>
              </w:rPr>
            </w:pPr>
            <w:r>
              <w:rPr>
                <w:rFonts w:ascii="Arial" w:hAnsi="Arial"/>
              </w:rPr>
              <w:t>Algorithms</w:t>
            </w:r>
            <w:r w:rsidR="00E95819" w:rsidRPr="005E1D4A">
              <w:rPr>
                <w:rFonts w:ascii="Arial" w:hAnsi="Arial"/>
              </w:rPr>
              <w:t xml:space="preserve"> </w:t>
            </w:r>
            <w:r w:rsidR="006021FC" w:rsidRPr="005E1D4A">
              <w:rPr>
                <w:rFonts w:ascii="Arial" w:hAnsi="Arial"/>
              </w:rPr>
              <w:t xml:space="preserve">Homework 1 </w:t>
            </w:r>
            <w:r w:rsidR="00C5031D">
              <w:rPr>
                <w:rFonts w:ascii="Arial" w:hAnsi="Arial"/>
              </w:rPr>
              <w:t>Recursive algorithms</w:t>
            </w:r>
          </w:p>
          <w:p w14:paraId="2BB99F1C" w14:textId="77777777" w:rsidR="005B5646" w:rsidRDefault="0063370A" w:rsidP="00207893">
            <w:pPr>
              <w:pStyle w:val="PGKS3text"/>
              <w:rPr>
                <w:rFonts w:ascii="Arial" w:hAnsi="Arial"/>
              </w:rPr>
            </w:pPr>
            <w:r>
              <w:rPr>
                <w:rFonts w:ascii="Arial" w:hAnsi="Arial"/>
              </w:rPr>
              <w:t>Algorithms</w:t>
            </w:r>
            <w:r w:rsidR="00E95819" w:rsidRPr="005E1D4A">
              <w:rPr>
                <w:rFonts w:ascii="Arial" w:hAnsi="Arial"/>
              </w:rPr>
              <w:t xml:space="preserve"> </w:t>
            </w:r>
            <w:r w:rsidR="006021FC" w:rsidRPr="005E1D4A">
              <w:rPr>
                <w:rFonts w:ascii="Arial" w:hAnsi="Arial"/>
              </w:rPr>
              <w:t xml:space="preserve">Homework 1 </w:t>
            </w:r>
            <w:r w:rsidR="00207893">
              <w:rPr>
                <w:rFonts w:ascii="Arial" w:hAnsi="Arial"/>
              </w:rPr>
              <w:t>Answers</w:t>
            </w:r>
          </w:p>
          <w:p w14:paraId="0B19C593" w14:textId="77777777" w:rsidR="00D54626" w:rsidRPr="005E1D4A" w:rsidRDefault="00D54626" w:rsidP="00207893">
            <w:pPr>
              <w:pStyle w:val="PGKS3text"/>
              <w:rPr>
                <w:rFonts w:ascii="Arial" w:hAnsi="Arial"/>
              </w:rPr>
            </w:pPr>
          </w:p>
        </w:tc>
      </w:tr>
    </w:tbl>
    <w:p w14:paraId="56822F01" w14:textId="77777777" w:rsidR="00E7562C" w:rsidRPr="005E1D4A" w:rsidRDefault="00E7562C">
      <w:r w:rsidRPr="005E1D4A">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113"/>
        <w:gridCol w:w="4547"/>
        <w:gridCol w:w="3412"/>
      </w:tblGrid>
      <w:tr w:rsidR="000D09AF" w:rsidRPr="005E1D4A" w14:paraId="192F6C5B" w14:textId="77777777" w:rsidTr="003565AB">
        <w:trPr>
          <w:jc w:val="center"/>
        </w:trPr>
        <w:tc>
          <w:tcPr>
            <w:tcW w:w="1113" w:type="dxa"/>
            <w:shd w:val="clear" w:color="auto" w:fill="0091C4"/>
            <w:tcMar>
              <w:top w:w="0" w:type="dxa"/>
              <w:left w:w="108" w:type="dxa"/>
              <w:bottom w:w="0" w:type="dxa"/>
              <w:right w:w="108" w:type="dxa"/>
            </w:tcMar>
          </w:tcPr>
          <w:p w14:paraId="5B52252F" w14:textId="77777777" w:rsidR="000D09AF" w:rsidRPr="005E1D4A" w:rsidRDefault="000D09AF" w:rsidP="000D09AF">
            <w:pPr>
              <w:pStyle w:val="PGLessonWeekContentTitle"/>
            </w:pPr>
            <w:r w:rsidRPr="005E1D4A">
              <w:lastRenderedPageBreak/>
              <w:t>Topic 2</w:t>
            </w:r>
          </w:p>
        </w:tc>
        <w:tc>
          <w:tcPr>
            <w:tcW w:w="4547" w:type="dxa"/>
            <w:shd w:val="clear" w:color="auto" w:fill="0091C4"/>
            <w:tcMar>
              <w:top w:w="0" w:type="dxa"/>
              <w:left w:w="108" w:type="dxa"/>
              <w:bottom w:w="0" w:type="dxa"/>
              <w:right w:w="108" w:type="dxa"/>
            </w:tcMar>
          </w:tcPr>
          <w:p w14:paraId="79696485" w14:textId="77777777" w:rsidR="000D09AF" w:rsidRPr="005E1D4A" w:rsidRDefault="00316544" w:rsidP="00316544">
            <w:pPr>
              <w:pStyle w:val="PGLessonWeekContentTitle"/>
            </w:pPr>
            <w:r>
              <w:t xml:space="preserve">Big-O notation </w:t>
            </w:r>
          </w:p>
        </w:tc>
        <w:tc>
          <w:tcPr>
            <w:tcW w:w="3412" w:type="dxa"/>
            <w:shd w:val="clear" w:color="auto" w:fill="0091C4"/>
            <w:tcMar>
              <w:top w:w="0" w:type="dxa"/>
              <w:left w:w="108" w:type="dxa"/>
              <w:bottom w:w="0" w:type="dxa"/>
              <w:right w:w="108" w:type="dxa"/>
            </w:tcMar>
          </w:tcPr>
          <w:p w14:paraId="5B424A76" w14:textId="77777777" w:rsidR="000D09AF" w:rsidRPr="005E1D4A" w:rsidRDefault="000D09AF" w:rsidP="000D09AF">
            <w:pPr>
              <w:pStyle w:val="PGLessonWeekContentTitle"/>
            </w:pPr>
          </w:p>
        </w:tc>
      </w:tr>
      <w:tr w:rsidR="000D09AF" w:rsidRPr="005E1D4A" w14:paraId="62CE57CF" w14:textId="77777777" w:rsidTr="003565AB">
        <w:trPr>
          <w:jc w:val="center"/>
        </w:trPr>
        <w:tc>
          <w:tcPr>
            <w:tcW w:w="9072" w:type="dxa"/>
            <w:gridSpan w:val="3"/>
            <w:tcMar>
              <w:top w:w="0" w:type="dxa"/>
              <w:left w:w="108" w:type="dxa"/>
              <w:bottom w:w="0" w:type="dxa"/>
              <w:right w:w="108" w:type="dxa"/>
            </w:tcMar>
          </w:tcPr>
          <w:p w14:paraId="4B5CB095" w14:textId="77777777" w:rsidR="000D09AF" w:rsidRPr="005E1D4A" w:rsidRDefault="000D09AF" w:rsidP="000D09AF">
            <w:pPr>
              <w:pStyle w:val="ks3bold12pt"/>
              <w:rPr>
                <w:rFonts w:ascii="Arial" w:hAnsi="Arial"/>
              </w:rPr>
            </w:pPr>
            <w:r w:rsidRPr="005E1D4A">
              <w:rPr>
                <w:rFonts w:ascii="Arial" w:hAnsi="Arial"/>
              </w:rPr>
              <w:t>Learning Objectives:</w:t>
            </w:r>
          </w:p>
          <w:p w14:paraId="3DEF0F95" w14:textId="77777777" w:rsidR="00CD0F72" w:rsidRPr="00C631B7" w:rsidRDefault="00CD0F72" w:rsidP="00C631B7">
            <w:pPr>
              <w:pStyle w:val="PGKS3bulletedlist"/>
              <w:rPr>
                <w:rFonts w:ascii="Arial" w:hAnsi="Arial"/>
              </w:rPr>
            </w:pPr>
            <w:r w:rsidRPr="00C631B7">
              <w:rPr>
                <w:rFonts w:ascii="Arial" w:hAnsi="Arial"/>
              </w:rPr>
              <w:t>Be familiar with the concept of a function as a mapping from one set of values to another</w:t>
            </w:r>
          </w:p>
          <w:p w14:paraId="17359D99" w14:textId="77777777" w:rsidR="00CD0F72" w:rsidRPr="00C631B7" w:rsidRDefault="00CD0F72" w:rsidP="00C631B7">
            <w:pPr>
              <w:pStyle w:val="PGKS3bulletedlist"/>
              <w:rPr>
                <w:rFonts w:ascii="Arial" w:hAnsi="Arial"/>
              </w:rPr>
            </w:pPr>
            <w:r w:rsidRPr="00C631B7">
              <w:rPr>
                <w:rFonts w:ascii="Arial" w:hAnsi="Arial"/>
              </w:rPr>
              <w:t>Be familiar with the concept of constant, linear, polynomial, exponential and logarithmic functions</w:t>
            </w:r>
          </w:p>
          <w:p w14:paraId="7EEBC195" w14:textId="77777777" w:rsidR="00CD0F72" w:rsidRPr="00C631B7" w:rsidRDefault="00CD0F72" w:rsidP="00C631B7">
            <w:pPr>
              <w:pStyle w:val="PGKS3bulletedlist"/>
              <w:rPr>
                <w:rFonts w:ascii="Arial" w:hAnsi="Arial"/>
              </w:rPr>
            </w:pPr>
            <w:r w:rsidRPr="00C631B7">
              <w:rPr>
                <w:rFonts w:ascii="Arial" w:hAnsi="Arial"/>
              </w:rPr>
              <w:t>Be familiar with the notion of permutation of a set of objects or values</w:t>
            </w:r>
          </w:p>
          <w:p w14:paraId="356E6A84" w14:textId="77777777" w:rsidR="00CD0F72" w:rsidRPr="00C631B7" w:rsidRDefault="00CD0F72" w:rsidP="00C631B7">
            <w:pPr>
              <w:pStyle w:val="PGKS3bulletedlist"/>
              <w:rPr>
                <w:rFonts w:ascii="Arial" w:hAnsi="Arial"/>
              </w:rPr>
            </w:pPr>
            <w:r w:rsidRPr="00C631B7">
              <w:rPr>
                <w:rFonts w:ascii="Arial" w:hAnsi="Arial"/>
              </w:rPr>
              <w:t>Be familiar with the Big-O notation to express time complexity</w:t>
            </w:r>
          </w:p>
          <w:p w14:paraId="67F90751" w14:textId="77777777" w:rsidR="00CD0F72" w:rsidRPr="00C631B7" w:rsidRDefault="00CD0F72" w:rsidP="00C631B7">
            <w:pPr>
              <w:pStyle w:val="PGKS3bulletedlist"/>
              <w:rPr>
                <w:rFonts w:ascii="Arial" w:hAnsi="Arial"/>
              </w:rPr>
            </w:pPr>
            <w:r w:rsidRPr="00C631B7">
              <w:rPr>
                <w:rFonts w:ascii="Arial" w:hAnsi="Arial"/>
              </w:rPr>
              <w:t>Be able to derive the time complexity of an algorithm</w:t>
            </w:r>
          </w:p>
          <w:p w14:paraId="579AA590" w14:textId="77777777" w:rsidR="000D09AF" w:rsidRPr="005E1D4A" w:rsidRDefault="000D09AF" w:rsidP="000D09AF">
            <w:pPr>
              <w:pStyle w:val="PGKS3bulletedlist"/>
              <w:numPr>
                <w:ilvl w:val="0"/>
                <w:numId w:val="0"/>
              </w:numPr>
              <w:ind w:left="397"/>
              <w:rPr>
                <w:rFonts w:ascii="Arial" w:hAnsi="Arial"/>
              </w:rPr>
            </w:pPr>
          </w:p>
        </w:tc>
      </w:tr>
      <w:tr w:rsidR="000D09AF" w:rsidRPr="005E1D4A" w14:paraId="7C79DB7D" w14:textId="77777777" w:rsidTr="003565AB">
        <w:trPr>
          <w:jc w:val="center"/>
        </w:trPr>
        <w:tc>
          <w:tcPr>
            <w:tcW w:w="5660" w:type="dxa"/>
            <w:gridSpan w:val="2"/>
            <w:shd w:val="clear" w:color="auto" w:fill="00B0F0"/>
            <w:tcMar>
              <w:top w:w="0" w:type="dxa"/>
              <w:left w:w="108" w:type="dxa"/>
              <w:bottom w:w="0" w:type="dxa"/>
              <w:right w:w="108" w:type="dxa"/>
            </w:tcMar>
          </w:tcPr>
          <w:p w14:paraId="210B7984" w14:textId="77777777" w:rsidR="000D09AF" w:rsidRPr="005E1D4A" w:rsidRDefault="000D09AF" w:rsidP="000D09AF">
            <w:pPr>
              <w:pStyle w:val="PGLessonWeekContentTitle"/>
            </w:pPr>
            <w:r w:rsidRPr="005E1D4A">
              <w:t>Content</w:t>
            </w:r>
          </w:p>
        </w:tc>
        <w:tc>
          <w:tcPr>
            <w:tcW w:w="3412" w:type="dxa"/>
            <w:shd w:val="clear" w:color="auto" w:fill="00B0F0"/>
            <w:tcMar>
              <w:top w:w="0" w:type="dxa"/>
              <w:left w:w="108" w:type="dxa"/>
              <w:bottom w:w="0" w:type="dxa"/>
              <w:right w:w="108" w:type="dxa"/>
            </w:tcMar>
          </w:tcPr>
          <w:p w14:paraId="50418436" w14:textId="77777777" w:rsidR="000D09AF" w:rsidRPr="005E1D4A" w:rsidRDefault="000D09AF" w:rsidP="000D09AF">
            <w:pPr>
              <w:pStyle w:val="PGLessonWeekContentTitle"/>
            </w:pPr>
            <w:r w:rsidRPr="005E1D4A">
              <w:t>Resources</w:t>
            </w:r>
          </w:p>
        </w:tc>
      </w:tr>
      <w:tr w:rsidR="000D09AF" w:rsidRPr="005E1D4A" w14:paraId="63D61B32" w14:textId="77777777" w:rsidTr="003565AB">
        <w:trPr>
          <w:jc w:val="center"/>
        </w:trPr>
        <w:tc>
          <w:tcPr>
            <w:tcW w:w="5660" w:type="dxa"/>
            <w:gridSpan w:val="2"/>
            <w:tcBorders>
              <w:bottom w:val="single" w:sz="4" w:space="0" w:color="0070C0"/>
              <w:right w:val="single" w:sz="4" w:space="0" w:color="0070C0"/>
            </w:tcBorders>
            <w:tcMar>
              <w:top w:w="0" w:type="dxa"/>
              <w:left w:w="108" w:type="dxa"/>
              <w:bottom w:w="0" w:type="dxa"/>
              <w:right w:w="108" w:type="dxa"/>
            </w:tcMar>
          </w:tcPr>
          <w:p w14:paraId="69E63C60" w14:textId="77777777" w:rsidR="000D09AF" w:rsidRPr="009E7DC9" w:rsidRDefault="009E7DC9" w:rsidP="000D09AF">
            <w:pPr>
              <w:pStyle w:val="PGKS3text"/>
              <w:rPr>
                <w:rFonts w:ascii="Arial" w:hAnsi="Arial"/>
                <w:b/>
                <w:sz w:val="24"/>
              </w:rPr>
            </w:pPr>
            <w:r w:rsidRPr="009E7DC9">
              <w:rPr>
                <w:rFonts w:ascii="Arial" w:hAnsi="Arial"/>
                <w:b/>
                <w:sz w:val="24"/>
              </w:rPr>
              <w:t>Starter</w:t>
            </w:r>
          </w:p>
          <w:p w14:paraId="40A7135B" w14:textId="77777777" w:rsidR="009E7DC9" w:rsidRDefault="009E7DC9" w:rsidP="000D09AF">
            <w:pPr>
              <w:pStyle w:val="PGKS3text"/>
              <w:rPr>
                <w:rFonts w:ascii="Arial" w:hAnsi="Arial"/>
              </w:rPr>
            </w:pPr>
            <w:r>
              <w:rPr>
                <w:rFonts w:ascii="Arial" w:hAnsi="Arial"/>
              </w:rPr>
              <w:t xml:space="preserve">This topic is all about the efficiency of algorithms and how that can be measured. </w:t>
            </w:r>
          </w:p>
          <w:p w14:paraId="649E53C9" w14:textId="77777777" w:rsidR="009E7DC9" w:rsidRDefault="009E7DC9" w:rsidP="000D09AF">
            <w:pPr>
              <w:pStyle w:val="PGKS3text"/>
              <w:rPr>
                <w:rFonts w:ascii="Arial" w:hAnsi="Arial"/>
              </w:rPr>
            </w:pPr>
            <w:r>
              <w:rPr>
                <w:rFonts w:ascii="Arial" w:hAnsi="Arial"/>
              </w:rPr>
              <w:t>Show the first slide and ask which is more efficient. The formula in the second algorithm sums an arithmetic progression.</w:t>
            </w:r>
          </w:p>
          <w:p w14:paraId="29013C09" w14:textId="77777777" w:rsidR="009E7DC9" w:rsidRDefault="009E7DC9" w:rsidP="000D09AF">
            <w:pPr>
              <w:pStyle w:val="PGKS3text"/>
              <w:rPr>
                <w:rFonts w:ascii="Arial" w:hAnsi="Arial"/>
              </w:rPr>
            </w:pPr>
            <w:r>
              <w:rPr>
                <w:rFonts w:ascii="Arial" w:hAnsi="Arial"/>
              </w:rPr>
              <w:t>However large n is, the second algorithm will only use 2 statements. The first algorithm has n + 1 statements.</w:t>
            </w:r>
          </w:p>
          <w:p w14:paraId="2F68DBF8" w14:textId="77777777" w:rsidR="009E7DC9" w:rsidRPr="009E7DC9" w:rsidRDefault="009E7DC9" w:rsidP="000D09AF">
            <w:pPr>
              <w:pStyle w:val="PGKS3text"/>
              <w:rPr>
                <w:rFonts w:ascii="Arial" w:hAnsi="Arial"/>
                <w:b/>
                <w:sz w:val="24"/>
              </w:rPr>
            </w:pPr>
            <w:r w:rsidRPr="009E7DC9">
              <w:rPr>
                <w:rFonts w:ascii="Arial" w:hAnsi="Arial"/>
                <w:b/>
                <w:sz w:val="24"/>
              </w:rPr>
              <w:t>Main</w:t>
            </w:r>
          </w:p>
          <w:p w14:paraId="64CB837F" w14:textId="77777777" w:rsidR="009E7DC9" w:rsidRDefault="009E7DC9" w:rsidP="000D09AF">
            <w:pPr>
              <w:pStyle w:val="PGKS3text"/>
              <w:rPr>
                <w:rFonts w:ascii="Arial" w:hAnsi="Arial"/>
              </w:rPr>
            </w:pPr>
            <w:r>
              <w:rPr>
                <w:rFonts w:ascii="Arial" w:hAnsi="Arial"/>
              </w:rPr>
              <w:t xml:space="preserve">Before moving on to Big-O notation, students need to be reminded of different types of function, and the shapes of the graphs that represent them. </w:t>
            </w:r>
          </w:p>
          <w:p w14:paraId="6E808722" w14:textId="77777777" w:rsidR="0047720C" w:rsidRPr="003565AB" w:rsidRDefault="0047720C" w:rsidP="000D09AF">
            <w:pPr>
              <w:pStyle w:val="PGKS3text"/>
              <w:rPr>
                <w:rFonts w:ascii="Arial" w:hAnsi="Arial"/>
                <w:b/>
              </w:rPr>
            </w:pPr>
            <w:r w:rsidRPr="003565AB">
              <w:rPr>
                <w:rFonts w:ascii="Arial" w:hAnsi="Arial"/>
                <w:b/>
              </w:rPr>
              <w:t>Mathematics revision</w:t>
            </w:r>
          </w:p>
          <w:p w14:paraId="53CD280C" w14:textId="77777777" w:rsidR="0047720C" w:rsidRDefault="0047720C" w:rsidP="000D09AF">
            <w:pPr>
              <w:pStyle w:val="PGKS3text"/>
              <w:rPr>
                <w:rFonts w:ascii="Arial" w:hAnsi="Arial"/>
              </w:rPr>
            </w:pPr>
            <w:r>
              <w:rPr>
                <w:rFonts w:ascii="Arial" w:hAnsi="Arial"/>
              </w:rPr>
              <w:t>This is just a gentle lead into the mathematics.  Remember, that not all Computing students will necessarily be taking A-Level mathematics.  It will be necessary to explain some concepts from the basics.</w:t>
            </w:r>
          </w:p>
          <w:p w14:paraId="00864894" w14:textId="2DB2F606" w:rsidR="009E7DC9" w:rsidRPr="009E7DC9" w:rsidRDefault="00780D34" w:rsidP="000D09AF">
            <w:pPr>
              <w:pStyle w:val="PGKS3text"/>
              <w:rPr>
                <w:rFonts w:ascii="Arial" w:hAnsi="Arial"/>
                <w:b/>
              </w:rPr>
            </w:pPr>
            <w:r>
              <w:rPr>
                <w:rFonts w:ascii="Arial" w:hAnsi="Arial"/>
                <w:b/>
              </w:rPr>
              <w:t>Linear</w:t>
            </w:r>
            <w:r w:rsidRPr="009E7DC9">
              <w:rPr>
                <w:rFonts w:ascii="Arial" w:hAnsi="Arial"/>
                <w:b/>
              </w:rPr>
              <w:t xml:space="preserve"> </w:t>
            </w:r>
            <w:r w:rsidR="009E7DC9" w:rsidRPr="009E7DC9">
              <w:rPr>
                <w:rFonts w:ascii="Arial" w:hAnsi="Arial"/>
                <w:b/>
              </w:rPr>
              <w:t>functions</w:t>
            </w:r>
          </w:p>
          <w:p w14:paraId="3A9AFEAD" w14:textId="77777777" w:rsidR="009E7DC9" w:rsidRDefault="009E7DC9" w:rsidP="009E7DC9">
            <w:pPr>
              <w:pStyle w:val="PGKS3text"/>
              <w:rPr>
                <w:rFonts w:ascii="Arial" w:hAnsi="Arial"/>
              </w:rPr>
            </w:pPr>
            <w:r>
              <w:rPr>
                <w:rFonts w:ascii="Arial" w:hAnsi="Arial"/>
              </w:rPr>
              <w:t>Th</w:t>
            </w:r>
            <w:r w:rsidR="00806D65">
              <w:rPr>
                <w:rFonts w:ascii="Arial" w:hAnsi="Arial"/>
              </w:rPr>
              <w:t>e slide shows a linear function</w:t>
            </w:r>
            <w:r>
              <w:rPr>
                <w:rFonts w:ascii="Arial" w:hAnsi="Arial"/>
              </w:rPr>
              <w:t xml:space="preserve"> in algebraic and graphical form.</w:t>
            </w:r>
            <w:r w:rsidR="00806D65">
              <w:rPr>
                <w:rFonts w:ascii="Arial" w:hAnsi="Arial"/>
              </w:rPr>
              <w:t xml:space="preserve"> </w:t>
            </w:r>
          </w:p>
          <w:p w14:paraId="6729136E" w14:textId="77777777" w:rsidR="00780D34" w:rsidRPr="003565AB" w:rsidRDefault="00780D34" w:rsidP="009E7DC9">
            <w:pPr>
              <w:pStyle w:val="PGKS3text"/>
              <w:rPr>
                <w:rFonts w:ascii="Arial" w:hAnsi="Arial"/>
                <w:b/>
              </w:rPr>
            </w:pPr>
            <w:r w:rsidRPr="003565AB">
              <w:rPr>
                <w:rFonts w:ascii="Arial" w:hAnsi="Arial"/>
                <w:b/>
              </w:rPr>
              <w:t>Quadratic functions</w:t>
            </w:r>
          </w:p>
          <w:p w14:paraId="2DDB4D6F" w14:textId="77777777" w:rsidR="00806D65" w:rsidRDefault="00806D65" w:rsidP="009E7DC9">
            <w:pPr>
              <w:pStyle w:val="PGKS3text"/>
              <w:rPr>
                <w:rFonts w:ascii="Arial" w:hAnsi="Arial"/>
              </w:rPr>
            </w:pPr>
            <w:r>
              <w:rPr>
                <w:rFonts w:ascii="Arial" w:hAnsi="Arial"/>
              </w:rPr>
              <w:t>Next, discuss the quadratic function, and the fact that the term in n</w:t>
            </w:r>
            <w:r w:rsidRPr="00806D65">
              <w:rPr>
                <w:rFonts w:ascii="Arial" w:hAnsi="Arial"/>
                <w:vertAlign w:val="superscript"/>
              </w:rPr>
              <w:t>2</w:t>
            </w:r>
            <w:r>
              <w:rPr>
                <w:rFonts w:ascii="Arial" w:hAnsi="Arial"/>
              </w:rPr>
              <w:t xml:space="preserve"> will increase very much faster than the other two terms as n becomes very large. </w:t>
            </w:r>
          </w:p>
          <w:p w14:paraId="5136796F" w14:textId="77777777" w:rsidR="0047720C" w:rsidRPr="003565AB" w:rsidRDefault="0047720C" w:rsidP="009E7DC9">
            <w:pPr>
              <w:pStyle w:val="PGKS3text"/>
              <w:rPr>
                <w:rFonts w:ascii="Arial" w:hAnsi="Arial"/>
                <w:b/>
              </w:rPr>
            </w:pPr>
            <w:r w:rsidRPr="003565AB">
              <w:rPr>
                <w:rFonts w:ascii="Arial" w:hAnsi="Arial"/>
                <w:b/>
              </w:rPr>
              <w:t>Logarithmic functions</w:t>
            </w:r>
          </w:p>
          <w:p w14:paraId="31DD768F" w14:textId="77777777" w:rsidR="0047720C" w:rsidRDefault="0047720C" w:rsidP="009E7DC9">
            <w:pPr>
              <w:pStyle w:val="PGKS3text"/>
              <w:rPr>
                <w:rFonts w:ascii="Arial" w:hAnsi="Arial"/>
              </w:rPr>
            </w:pPr>
            <w:r>
              <w:rPr>
                <w:rFonts w:ascii="Arial" w:hAnsi="Arial"/>
              </w:rPr>
              <w:t xml:space="preserve">Spend a few minutes going over logarithms.  Be consistent and insist on the subscript with the </w:t>
            </w:r>
            <w:proofErr w:type="spellStart"/>
            <w:r>
              <w:rPr>
                <w:rFonts w:ascii="Arial" w:hAnsi="Arial"/>
              </w:rPr>
              <w:t>log</w:t>
            </w:r>
            <w:proofErr w:type="spellEnd"/>
            <w:r>
              <w:rPr>
                <w:rFonts w:ascii="Arial" w:hAnsi="Arial"/>
              </w:rPr>
              <w:t xml:space="preserve"> term.  Just assure students that we will only deal with base 2 in computing.</w:t>
            </w:r>
          </w:p>
          <w:p w14:paraId="181A209F" w14:textId="77777777" w:rsidR="0047720C" w:rsidRPr="003565AB" w:rsidRDefault="0047720C" w:rsidP="009E7DC9">
            <w:pPr>
              <w:pStyle w:val="PGKS3text"/>
              <w:rPr>
                <w:rFonts w:ascii="Arial" w:hAnsi="Arial"/>
                <w:b/>
              </w:rPr>
            </w:pPr>
            <w:r w:rsidRPr="003565AB">
              <w:rPr>
                <w:rFonts w:ascii="Arial" w:hAnsi="Arial"/>
                <w:b/>
              </w:rPr>
              <w:t>Big-O notation</w:t>
            </w:r>
          </w:p>
          <w:p w14:paraId="3D6230FB" w14:textId="77777777" w:rsidR="00806D65" w:rsidRDefault="00806D65" w:rsidP="00806D65">
            <w:pPr>
              <w:pStyle w:val="PGKS3text"/>
              <w:rPr>
                <w:rFonts w:ascii="Arial" w:hAnsi="Arial"/>
              </w:rPr>
            </w:pPr>
            <w:r>
              <w:rPr>
                <w:rFonts w:ascii="Arial" w:hAnsi="Arial"/>
              </w:rPr>
              <w:lastRenderedPageBreak/>
              <w:t xml:space="preserve">At this point you can introduce Big-O notation. </w:t>
            </w:r>
          </w:p>
          <w:p w14:paraId="7AFDD004" w14:textId="77777777" w:rsidR="00806D65" w:rsidRPr="00806D65" w:rsidRDefault="00806D65" w:rsidP="00806D65">
            <w:pPr>
              <w:pStyle w:val="PGKS3text"/>
              <w:rPr>
                <w:rFonts w:ascii="Arial" w:hAnsi="Arial"/>
                <w:b/>
              </w:rPr>
            </w:pPr>
            <w:r w:rsidRPr="00806D65">
              <w:rPr>
                <w:rFonts w:ascii="Arial" w:hAnsi="Arial"/>
                <w:b/>
              </w:rPr>
              <w:t>Analysing an algorithm</w:t>
            </w:r>
          </w:p>
          <w:p w14:paraId="76222A8D" w14:textId="77777777" w:rsidR="00806D65" w:rsidRDefault="00806D65" w:rsidP="00806D65">
            <w:pPr>
              <w:pStyle w:val="PGKS3text"/>
              <w:rPr>
                <w:rFonts w:ascii="Arial" w:hAnsi="Arial"/>
              </w:rPr>
            </w:pPr>
            <w:r>
              <w:rPr>
                <w:rFonts w:ascii="Arial" w:hAnsi="Arial"/>
              </w:rPr>
              <w:t>In order to measure how efficient an algorithm is, you need to calculate the number of statements it executes for a problem of size n. From this, the Big-O notation for the algorithm can be derived.</w:t>
            </w:r>
          </w:p>
          <w:p w14:paraId="17C7623B" w14:textId="77777777" w:rsidR="00806D65" w:rsidRDefault="00806D65" w:rsidP="00806D65">
            <w:pPr>
              <w:pStyle w:val="PGKS3text"/>
              <w:rPr>
                <w:rFonts w:ascii="Arial" w:hAnsi="Arial"/>
              </w:rPr>
            </w:pPr>
            <w:r>
              <w:rPr>
                <w:rFonts w:ascii="Arial" w:hAnsi="Arial"/>
              </w:rPr>
              <w:t>The given algorithm has 1 + 3n + n = 1 + 4n statements. This is a linear function. The coefficient of n and the constant term are ignored in Big-O notation because they have very little effect on the execution time of the algorithm when n is large.</w:t>
            </w:r>
          </w:p>
          <w:p w14:paraId="5710206A" w14:textId="77777777" w:rsidR="00360144" w:rsidRDefault="00806D65" w:rsidP="00806D65">
            <w:pPr>
              <w:pStyle w:val="PGKS3text"/>
              <w:rPr>
                <w:rFonts w:ascii="Arial" w:hAnsi="Arial"/>
              </w:rPr>
            </w:pPr>
            <w:r>
              <w:rPr>
                <w:rFonts w:ascii="Arial" w:hAnsi="Arial"/>
              </w:rPr>
              <w:t xml:space="preserve">So the time complexity is </w:t>
            </w:r>
            <w:proofErr w:type="gramStart"/>
            <w:r>
              <w:rPr>
                <w:rFonts w:ascii="Arial" w:hAnsi="Arial"/>
              </w:rPr>
              <w:t>O(</w:t>
            </w:r>
            <w:proofErr w:type="gramEnd"/>
            <w:r>
              <w:rPr>
                <w:rFonts w:ascii="Arial" w:hAnsi="Arial"/>
              </w:rPr>
              <w:t xml:space="preserve">n). </w:t>
            </w:r>
          </w:p>
          <w:p w14:paraId="5B17BB60" w14:textId="77777777" w:rsidR="00806D65" w:rsidRPr="00806D65" w:rsidRDefault="00806D65" w:rsidP="00806D65">
            <w:pPr>
              <w:pStyle w:val="PGKS3text"/>
              <w:rPr>
                <w:rFonts w:ascii="Arial" w:hAnsi="Arial"/>
                <w:b/>
              </w:rPr>
            </w:pPr>
            <w:r w:rsidRPr="00806D65">
              <w:rPr>
                <w:rFonts w:ascii="Arial" w:hAnsi="Arial"/>
                <w:b/>
              </w:rPr>
              <w:t>Logarithmic functions</w:t>
            </w:r>
          </w:p>
          <w:p w14:paraId="387C2FFC" w14:textId="77777777" w:rsidR="00806D65" w:rsidRDefault="00806D65" w:rsidP="00806D65">
            <w:pPr>
              <w:pStyle w:val="PGKS3text"/>
              <w:rPr>
                <w:rFonts w:ascii="Arial" w:hAnsi="Arial"/>
              </w:rPr>
            </w:pPr>
            <w:r>
              <w:rPr>
                <w:rFonts w:ascii="Arial" w:hAnsi="Arial"/>
              </w:rPr>
              <w:t xml:space="preserve">“Divide and conquer” algorithms are very efficient, with execution time increasing very slowly as the size of the problem doubles. A binary search is a good example. </w:t>
            </w:r>
            <w:r w:rsidR="008C19B4">
              <w:rPr>
                <w:rFonts w:ascii="Arial" w:hAnsi="Arial"/>
              </w:rPr>
              <w:t>It is O(log</w:t>
            </w:r>
            <w:r w:rsidR="008C19B4" w:rsidRPr="008C19B4">
              <w:rPr>
                <w:rFonts w:ascii="Arial" w:hAnsi="Arial"/>
                <w:vertAlign w:val="subscript"/>
              </w:rPr>
              <w:t>2</w:t>
            </w:r>
            <w:r w:rsidR="008C19B4">
              <w:rPr>
                <w:rFonts w:ascii="Arial" w:hAnsi="Arial"/>
              </w:rPr>
              <w:t xml:space="preserve"> n)</w:t>
            </w:r>
          </w:p>
          <w:p w14:paraId="19CF8E54" w14:textId="77777777" w:rsidR="008C19B4" w:rsidRDefault="008C19B4" w:rsidP="00806D65">
            <w:pPr>
              <w:pStyle w:val="PGKS3text"/>
              <w:rPr>
                <w:rFonts w:ascii="Arial" w:hAnsi="Arial"/>
              </w:rPr>
            </w:pPr>
            <w:r>
              <w:rPr>
                <w:rFonts w:ascii="Arial" w:hAnsi="Arial"/>
              </w:rPr>
              <w:t xml:space="preserve">Give out </w:t>
            </w:r>
            <w:r w:rsidRPr="008C19B4">
              <w:rPr>
                <w:rFonts w:ascii="Arial" w:hAnsi="Arial"/>
                <w:b/>
              </w:rPr>
              <w:t>Worksheet 2</w:t>
            </w:r>
            <w:r>
              <w:rPr>
                <w:rFonts w:ascii="Arial" w:hAnsi="Arial"/>
              </w:rPr>
              <w:t xml:space="preserve"> and ask students to complete </w:t>
            </w:r>
            <w:r w:rsidRPr="001E728C">
              <w:rPr>
                <w:rFonts w:ascii="Arial" w:hAnsi="Arial"/>
                <w:b/>
              </w:rPr>
              <w:t>Task 1</w:t>
            </w:r>
            <w:r>
              <w:rPr>
                <w:rFonts w:ascii="Arial" w:hAnsi="Arial"/>
              </w:rPr>
              <w:t>.</w:t>
            </w:r>
          </w:p>
          <w:p w14:paraId="4A93E9BB" w14:textId="77777777" w:rsidR="00806D65" w:rsidRDefault="0054316E" w:rsidP="00806D65">
            <w:pPr>
              <w:pStyle w:val="PGKS3text"/>
              <w:rPr>
                <w:rFonts w:ascii="Arial" w:hAnsi="Arial"/>
              </w:rPr>
            </w:pPr>
            <w:r>
              <w:rPr>
                <w:rFonts w:ascii="Arial" w:hAnsi="Arial"/>
              </w:rPr>
              <w:t>Go over the answers when the task is complete.</w:t>
            </w:r>
          </w:p>
          <w:p w14:paraId="277A9422" w14:textId="77777777" w:rsidR="0054316E" w:rsidRPr="0054316E" w:rsidRDefault="0054316E" w:rsidP="00806D65">
            <w:pPr>
              <w:pStyle w:val="PGKS3text"/>
              <w:rPr>
                <w:rFonts w:ascii="Arial" w:hAnsi="Arial"/>
                <w:b/>
              </w:rPr>
            </w:pPr>
            <w:r w:rsidRPr="0054316E">
              <w:rPr>
                <w:rFonts w:ascii="Arial" w:hAnsi="Arial"/>
                <w:b/>
              </w:rPr>
              <w:t>Permutations</w:t>
            </w:r>
          </w:p>
          <w:p w14:paraId="2491B717" w14:textId="77777777" w:rsidR="0054316E" w:rsidRDefault="00CD0F72" w:rsidP="00806D65">
            <w:pPr>
              <w:pStyle w:val="PGKS3text"/>
              <w:rPr>
                <w:rFonts w:ascii="Arial" w:hAnsi="Arial"/>
              </w:rPr>
            </w:pPr>
            <w:r>
              <w:rPr>
                <w:rFonts w:ascii="Arial" w:hAnsi="Arial"/>
              </w:rPr>
              <w:t xml:space="preserve">Some examples of permutations are given – you can probably think of others. </w:t>
            </w:r>
          </w:p>
          <w:p w14:paraId="0529C5ED" w14:textId="77777777" w:rsidR="0091733F" w:rsidRPr="003565AB" w:rsidRDefault="0091733F" w:rsidP="00806D65">
            <w:pPr>
              <w:pStyle w:val="PGKS3text"/>
              <w:rPr>
                <w:rFonts w:ascii="Arial" w:hAnsi="Arial"/>
                <w:b/>
              </w:rPr>
            </w:pPr>
            <w:r w:rsidRPr="003565AB">
              <w:rPr>
                <w:rFonts w:ascii="Arial" w:hAnsi="Arial"/>
                <w:b/>
              </w:rPr>
              <w:t>With repetition</w:t>
            </w:r>
          </w:p>
          <w:p w14:paraId="2E9ABD09" w14:textId="77777777" w:rsidR="0091733F" w:rsidRDefault="0091733F" w:rsidP="00806D65">
            <w:pPr>
              <w:pStyle w:val="PGKS3text"/>
              <w:rPr>
                <w:rFonts w:ascii="Arial" w:hAnsi="Arial"/>
              </w:rPr>
            </w:pPr>
            <w:r>
              <w:rPr>
                <w:rFonts w:ascii="Arial" w:hAnsi="Arial"/>
              </w:rPr>
              <w:t>From a pot of 10 numbers (0 – 9):</w:t>
            </w:r>
          </w:p>
          <w:p w14:paraId="0152D4FF" w14:textId="77777777" w:rsidR="0091733F" w:rsidRPr="0091733F" w:rsidRDefault="0091733F" w:rsidP="00806D65">
            <w:pPr>
              <w:pStyle w:val="PGKS3text"/>
              <w:rPr>
                <w:rFonts w:ascii="Arial" w:hAnsi="Arial"/>
              </w:rPr>
            </w:pPr>
            <w:r>
              <w:rPr>
                <w:rFonts w:ascii="Arial" w:hAnsi="Arial"/>
              </w:rPr>
              <w:t>Possible choices for 1 digit = 10</w:t>
            </w:r>
            <w:r w:rsidRPr="003565AB">
              <w:rPr>
                <w:rFonts w:ascii="Arial" w:hAnsi="Arial"/>
                <w:vertAlign w:val="superscript"/>
              </w:rPr>
              <w:t>1</w:t>
            </w:r>
            <w:r>
              <w:rPr>
                <w:rFonts w:ascii="Arial" w:hAnsi="Arial"/>
              </w:rPr>
              <w:t xml:space="preserve"> = 10</w:t>
            </w:r>
          </w:p>
          <w:p w14:paraId="61C1DC21" w14:textId="77777777" w:rsidR="0091733F" w:rsidRDefault="0091733F" w:rsidP="00806D65">
            <w:pPr>
              <w:pStyle w:val="PGKS3text"/>
              <w:rPr>
                <w:rFonts w:ascii="Arial" w:hAnsi="Arial"/>
              </w:rPr>
            </w:pPr>
            <w:r>
              <w:rPr>
                <w:rFonts w:ascii="Arial" w:hAnsi="Arial"/>
              </w:rPr>
              <w:t>Possible choices for 2 digits = 10</w:t>
            </w:r>
            <w:r w:rsidRPr="008B19D2">
              <w:rPr>
                <w:rFonts w:ascii="Arial" w:hAnsi="Arial"/>
                <w:vertAlign w:val="superscript"/>
              </w:rPr>
              <w:t>1</w:t>
            </w:r>
            <w:r>
              <w:rPr>
                <w:rFonts w:ascii="Arial" w:hAnsi="Arial"/>
              </w:rPr>
              <w:t xml:space="preserve"> + 10</w:t>
            </w:r>
            <w:r w:rsidRPr="008B19D2">
              <w:rPr>
                <w:rFonts w:ascii="Arial" w:hAnsi="Arial"/>
                <w:vertAlign w:val="superscript"/>
              </w:rPr>
              <w:t>1</w:t>
            </w:r>
            <w:r>
              <w:rPr>
                <w:rFonts w:ascii="Arial" w:hAnsi="Arial"/>
              </w:rPr>
              <w:t xml:space="preserve"> = 10</w:t>
            </w:r>
            <w:r w:rsidRPr="003565AB">
              <w:rPr>
                <w:rFonts w:ascii="Arial" w:hAnsi="Arial"/>
                <w:vertAlign w:val="superscript"/>
              </w:rPr>
              <w:t>2</w:t>
            </w:r>
            <w:r>
              <w:rPr>
                <w:rFonts w:ascii="Arial" w:hAnsi="Arial"/>
              </w:rPr>
              <w:t xml:space="preserve"> = 100</w:t>
            </w:r>
          </w:p>
          <w:p w14:paraId="6526BF3F" w14:textId="77777777" w:rsidR="0091733F" w:rsidRDefault="0091733F" w:rsidP="00806D65">
            <w:pPr>
              <w:pStyle w:val="PGKS3text"/>
              <w:rPr>
                <w:rFonts w:ascii="Arial" w:hAnsi="Arial"/>
              </w:rPr>
            </w:pPr>
            <w:r>
              <w:rPr>
                <w:rFonts w:ascii="Arial" w:hAnsi="Arial"/>
              </w:rPr>
              <w:t>Possible choices for 3 digits = 10</w:t>
            </w:r>
            <w:r w:rsidRPr="008B19D2">
              <w:rPr>
                <w:rFonts w:ascii="Arial" w:hAnsi="Arial"/>
                <w:vertAlign w:val="superscript"/>
              </w:rPr>
              <w:t>1</w:t>
            </w:r>
            <w:r>
              <w:rPr>
                <w:rFonts w:ascii="Arial" w:hAnsi="Arial"/>
              </w:rPr>
              <w:t xml:space="preserve"> + 10</w:t>
            </w:r>
            <w:r w:rsidRPr="008B19D2">
              <w:rPr>
                <w:rFonts w:ascii="Arial" w:hAnsi="Arial"/>
                <w:vertAlign w:val="superscript"/>
              </w:rPr>
              <w:t>1</w:t>
            </w:r>
            <w:r>
              <w:rPr>
                <w:rFonts w:ascii="Arial" w:hAnsi="Arial"/>
              </w:rPr>
              <w:t xml:space="preserve"> + 10</w:t>
            </w:r>
            <w:r w:rsidRPr="008B19D2">
              <w:rPr>
                <w:rFonts w:ascii="Arial" w:hAnsi="Arial"/>
                <w:vertAlign w:val="superscript"/>
              </w:rPr>
              <w:t>1</w:t>
            </w:r>
            <w:r>
              <w:rPr>
                <w:rFonts w:ascii="Arial" w:hAnsi="Arial"/>
              </w:rPr>
              <w:t xml:space="preserve"> = 10</w:t>
            </w:r>
            <w:r>
              <w:rPr>
                <w:rFonts w:ascii="Arial" w:hAnsi="Arial"/>
                <w:vertAlign w:val="superscript"/>
              </w:rPr>
              <w:t>3</w:t>
            </w:r>
            <w:r>
              <w:rPr>
                <w:rFonts w:ascii="Arial" w:hAnsi="Arial"/>
              </w:rPr>
              <w:t xml:space="preserve"> = 1000</w:t>
            </w:r>
          </w:p>
          <w:p w14:paraId="1A83B05A" w14:textId="77777777" w:rsidR="0091733F" w:rsidRDefault="0091733F" w:rsidP="00806D65">
            <w:pPr>
              <w:pStyle w:val="PGKS3text"/>
              <w:rPr>
                <w:rFonts w:ascii="Arial" w:hAnsi="Arial"/>
              </w:rPr>
            </w:pPr>
            <w:r>
              <w:rPr>
                <w:rFonts w:ascii="Arial" w:hAnsi="Arial"/>
              </w:rPr>
              <w:t>Possible choices for 4 digits = 10</w:t>
            </w:r>
            <w:r w:rsidRPr="008B19D2">
              <w:rPr>
                <w:rFonts w:ascii="Arial" w:hAnsi="Arial"/>
                <w:vertAlign w:val="superscript"/>
              </w:rPr>
              <w:t>1</w:t>
            </w:r>
            <w:r>
              <w:rPr>
                <w:rFonts w:ascii="Arial" w:hAnsi="Arial"/>
              </w:rPr>
              <w:t>+10</w:t>
            </w:r>
            <w:r w:rsidRPr="008B19D2">
              <w:rPr>
                <w:rFonts w:ascii="Arial" w:hAnsi="Arial"/>
                <w:vertAlign w:val="superscript"/>
              </w:rPr>
              <w:t>1</w:t>
            </w:r>
            <w:r>
              <w:rPr>
                <w:rFonts w:ascii="Arial" w:hAnsi="Arial"/>
              </w:rPr>
              <w:t>+10</w:t>
            </w:r>
            <w:r w:rsidRPr="008B19D2">
              <w:rPr>
                <w:rFonts w:ascii="Arial" w:hAnsi="Arial"/>
                <w:vertAlign w:val="superscript"/>
              </w:rPr>
              <w:t>1</w:t>
            </w:r>
            <w:r>
              <w:rPr>
                <w:rFonts w:ascii="Arial" w:hAnsi="Arial"/>
              </w:rPr>
              <w:t>+10</w:t>
            </w:r>
            <w:r w:rsidRPr="008B19D2">
              <w:rPr>
                <w:rFonts w:ascii="Arial" w:hAnsi="Arial"/>
                <w:vertAlign w:val="superscript"/>
              </w:rPr>
              <w:t>1</w:t>
            </w:r>
            <w:r>
              <w:rPr>
                <w:rFonts w:ascii="Arial" w:hAnsi="Arial"/>
              </w:rPr>
              <w:t>=10</w:t>
            </w:r>
            <w:r>
              <w:rPr>
                <w:rFonts w:ascii="Arial" w:hAnsi="Arial"/>
                <w:vertAlign w:val="superscript"/>
              </w:rPr>
              <w:t>4</w:t>
            </w:r>
            <w:r>
              <w:rPr>
                <w:rFonts w:ascii="Arial" w:hAnsi="Arial"/>
              </w:rPr>
              <w:t>=10,000</w:t>
            </w:r>
          </w:p>
          <w:p w14:paraId="491125B7" w14:textId="77777777" w:rsidR="0091733F" w:rsidRDefault="0091733F" w:rsidP="00806D65">
            <w:pPr>
              <w:pStyle w:val="PGKS3text"/>
              <w:rPr>
                <w:rFonts w:ascii="Arial" w:hAnsi="Arial"/>
              </w:rPr>
            </w:pPr>
            <w:r>
              <w:rPr>
                <w:rFonts w:ascii="Arial" w:hAnsi="Arial"/>
              </w:rPr>
              <w:t>Ask if students can identify the Big-O for this problem, just by looking at the pattern.</w:t>
            </w:r>
          </w:p>
          <w:p w14:paraId="31E0C016" w14:textId="77777777" w:rsidR="0091733F" w:rsidRPr="003565AB" w:rsidRDefault="0091733F" w:rsidP="00806D65">
            <w:pPr>
              <w:pStyle w:val="PGKS3text"/>
              <w:rPr>
                <w:rFonts w:ascii="Arial" w:hAnsi="Arial"/>
                <w:b/>
              </w:rPr>
            </w:pPr>
            <w:r w:rsidRPr="003565AB">
              <w:rPr>
                <w:rFonts w:ascii="Arial" w:hAnsi="Arial"/>
                <w:b/>
              </w:rPr>
              <w:t>Without repetition</w:t>
            </w:r>
          </w:p>
          <w:p w14:paraId="1635E755" w14:textId="77777777" w:rsidR="0091733F" w:rsidRDefault="0091733F" w:rsidP="00806D65">
            <w:pPr>
              <w:pStyle w:val="PGKS3text"/>
              <w:rPr>
                <w:rFonts w:ascii="Arial" w:hAnsi="Arial"/>
              </w:rPr>
            </w:pPr>
            <w:r>
              <w:rPr>
                <w:rFonts w:ascii="Arial" w:hAnsi="Arial"/>
              </w:rPr>
              <w:t>The example with 3 colours is small enough that students can check their logic by drawing out all the different permutations.  Once they’re convinced that 3 x 2 x 1 is correct, have them generalise the logic by using 5 and 7 differently coloured balls.  They may need reminding that this formula is a factorial.</w:t>
            </w:r>
          </w:p>
          <w:p w14:paraId="2CF86B77" w14:textId="77777777" w:rsidR="0091733F" w:rsidRPr="003565AB" w:rsidRDefault="0091733F" w:rsidP="00806D65">
            <w:pPr>
              <w:pStyle w:val="PGKS3text"/>
              <w:rPr>
                <w:rFonts w:ascii="Arial" w:hAnsi="Arial"/>
                <w:b/>
              </w:rPr>
            </w:pPr>
            <w:r w:rsidRPr="003565AB">
              <w:rPr>
                <w:rFonts w:ascii="Arial" w:hAnsi="Arial"/>
                <w:b/>
              </w:rPr>
              <w:t>Comparison of time complexities</w:t>
            </w:r>
          </w:p>
          <w:p w14:paraId="513F87ED" w14:textId="77777777" w:rsidR="00CD0F72" w:rsidRDefault="00CD0F72" w:rsidP="00806D65">
            <w:pPr>
              <w:pStyle w:val="PGKS3text"/>
              <w:rPr>
                <w:rFonts w:ascii="Arial" w:hAnsi="Arial"/>
              </w:rPr>
            </w:pPr>
            <w:r>
              <w:rPr>
                <w:rFonts w:ascii="Arial" w:hAnsi="Arial"/>
              </w:rPr>
              <w:t xml:space="preserve">The graph shows that execution time for algorithms of time complexity </w:t>
            </w:r>
            <w:proofErr w:type="gramStart"/>
            <w:r>
              <w:rPr>
                <w:rFonts w:ascii="Arial" w:hAnsi="Arial"/>
              </w:rPr>
              <w:t>O(</w:t>
            </w:r>
            <w:proofErr w:type="gramEnd"/>
            <w:r>
              <w:rPr>
                <w:rFonts w:ascii="Arial" w:hAnsi="Arial"/>
              </w:rPr>
              <w:t>n!) or O(2</w:t>
            </w:r>
            <w:r>
              <w:rPr>
                <w:rFonts w:ascii="Arial" w:hAnsi="Arial"/>
                <w:vertAlign w:val="superscript"/>
              </w:rPr>
              <w:t>n</w:t>
            </w:r>
            <w:r>
              <w:rPr>
                <w:rFonts w:ascii="Arial" w:hAnsi="Arial"/>
              </w:rPr>
              <w:t xml:space="preserve">) increases very rapidly. </w:t>
            </w:r>
            <w:r>
              <w:rPr>
                <w:rFonts w:ascii="Arial" w:hAnsi="Arial"/>
              </w:rPr>
              <w:lastRenderedPageBreak/>
              <w:t>These algorithms are generally impractical for any problem where n is other than a very small number.</w:t>
            </w:r>
          </w:p>
          <w:p w14:paraId="0D4E64D2" w14:textId="77777777" w:rsidR="00CD0F72" w:rsidRDefault="00CD0F72" w:rsidP="00806D65">
            <w:pPr>
              <w:pStyle w:val="PGKS3text"/>
              <w:rPr>
                <w:rFonts w:ascii="Arial" w:hAnsi="Arial"/>
              </w:rPr>
            </w:pPr>
            <w:r>
              <w:rPr>
                <w:rFonts w:ascii="Arial" w:hAnsi="Arial"/>
              </w:rPr>
              <w:t xml:space="preserve">Ask students to complete the questions in </w:t>
            </w:r>
            <w:r w:rsidRPr="008459CA">
              <w:rPr>
                <w:rFonts w:ascii="Arial" w:hAnsi="Arial"/>
                <w:b/>
              </w:rPr>
              <w:t>Task 2</w:t>
            </w:r>
            <w:r>
              <w:rPr>
                <w:rFonts w:ascii="Arial" w:hAnsi="Arial"/>
              </w:rPr>
              <w:t xml:space="preserve"> of the worksheet.</w:t>
            </w:r>
          </w:p>
          <w:p w14:paraId="137E77FA" w14:textId="77777777" w:rsidR="00CD0F72" w:rsidRDefault="00CD0F72" w:rsidP="00806D65">
            <w:pPr>
              <w:pStyle w:val="PGKS3text"/>
              <w:rPr>
                <w:rFonts w:ascii="Arial" w:hAnsi="Arial"/>
              </w:rPr>
            </w:pPr>
            <w:r>
              <w:rPr>
                <w:rFonts w:ascii="Arial" w:hAnsi="Arial"/>
              </w:rPr>
              <w:t xml:space="preserve">Question 3 shows that a recursive algorithm is not necessarily the best choice. The problem with this particular </w:t>
            </w:r>
            <w:r w:rsidR="008459CA">
              <w:rPr>
                <w:rFonts w:ascii="Arial" w:hAnsi="Arial"/>
              </w:rPr>
              <w:t xml:space="preserve">recursive </w:t>
            </w:r>
            <w:r>
              <w:rPr>
                <w:rFonts w:ascii="Arial" w:hAnsi="Arial"/>
              </w:rPr>
              <w:t>algorithm is that the same value</w:t>
            </w:r>
            <w:r w:rsidR="008459CA">
              <w:rPr>
                <w:rFonts w:ascii="Arial" w:hAnsi="Arial"/>
              </w:rPr>
              <w:t>s</w:t>
            </w:r>
            <w:r>
              <w:rPr>
                <w:rFonts w:ascii="Arial" w:hAnsi="Arial"/>
              </w:rPr>
              <w:t xml:space="preserve"> gets calculated over and over again,</w:t>
            </w:r>
            <w:r w:rsidR="008459CA">
              <w:rPr>
                <w:rFonts w:ascii="Arial" w:hAnsi="Arial"/>
              </w:rPr>
              <w:t xml:space="preserve"> each time the routine is called.</w:t>
            </w:r>
            <w:r>
              <w:rPr>
                <w:rFonts w:ascii="Arial" w:hAnsi="Arial"/>
              </w:rPr>
              <w:t xml:space="preserve"> </w:t>
            </w:r>
          </w:p>
          <w:p w14:paraId="75CD6152" w14:textId="77777777" w:rsidR="008459CA" w:rsidRDefault="008459CA" w:rsidP="00806D65">
            <w:pPr>
              <w:pStyle w:val="PGKS3text"/>
              <w:rPr>
                <w:rFonts w:ascii="Arial" w:hAnsi="Arial"/>
              </w:rPr>
            </w:pPr>
            <w:r>
              <w:rPr>
                <w:rFonts w:ascii="Arial" w:hAnsi="Arial"/>
              </w:rPr>
              <w:t>It is instructive to run the Python program, which times each routine for different values of n. Don’t try it with n&gt;35!</w:t>
            </w:r>
          </w:p>
          <w:p w14:paraId="631B8D22" w14:textId="77777777" w:rsidR="008459CA" w:rsidRDefault="008459CA" w:rsidP="00806D65">
            <w:pPr>
              <w:pStyle w:val="PGKS3text"/>
              <w:rPr>
                <w:rFonts w:ascii="Arial" w:hAnsi="Arial"/>
              </w:rPr>
            </w:pPr>
            <w:r>
              <w:rPr>
                <w:rFonts w:ascii="Arial" w:hAnsi="Arial"/>
              </w:rPr>
              <w:t>(You will get different answers from the ones given.)</w:t>
            </w:r>
          </w:p>
          <w:p w14:paraId="3302456B" w14:textId="77777777" w:rsidR="00DB70FC" w:rsidRDefault="00DB70FC" w:rsidP="00806D65">
            <w:pPr>
              <w:pStyle w:val="PGKS3text"/>
              <w:rPr>
                <w:rFonts w:ascii="Arial" w:hAnsi="Arial"/>
              </w:rPr>
            </w:pPr>
            <w:r w:rsidRPr="00DB70FC">
              <w:rPr>
                <w:rFonts w:ascii="Arial" w:hAnsi="Arial"/>
                <w:b/>
              </w:rPr>
              <w:t>At the end of this worksheet there is a multiple choice quiz on Big-O notation.</w:t>
            </w:r>
            <w:r>
              <w:rPr>
                <w:rFonts w:ascii="Arial" w:hAnsi="Arial"/>
              </w:rPr>
              <w:t xml:space="preserve"> You could give this to the students now, or keep it for a revision lesson.</w:t>
            </w:r>
          </w:p>
          <w:p w14:paraId="792DDB35" w14:textId="77777777" w:rsidR="00DB70FC" w:rsidRDefault="00DB70FC" w:rsidP="00806D65">
            <w:pPr>
              <w:pStyle w:val="PGKS3text"/>
              <w:rPr>
                <w:rFonts w:ascii="Arial" w:hAnsi="Arial"/>
                <w:b/>
              </w:rPr>
            </w:pPr>
          </w:p>
          <w:p w14:paraId="6F3F6913" w14:textId="77777777" w:rsidR="00CD0F72" w:rsidRPr="008459CA" w:rsidRDefault="008459CA" w:rsidP="00806D65">
            <w:pPr>
              <w:pStyle w:val="PGKS3text"/>
              <w:rPr>
                <w:rFonts w:ascii="Arial" w:hAnsi="Arial"/>
                <w:b/>
              </w:rPr>
            </w:pPr>
            <w:r w:rsidRPr="008459CA">
              <w:rPr>
                <w:rFonts w:ascii="Arial" w:hAnsi="Arial"/>
                <w:b/>
              </w:rPr>
              <w:t>Plenary</w:t>
            </w:r>
          </w:p>
          <w:p w14:paraId="6EAF0299" w14:textId="77777777" w:rsidR="008459CA" w:rsidRDefault="008459CA" w:rsidP="00806D65">
            <w:pPr>
              <w:pStyle w:val="PGKS3text"/>
              <w:rPr>
                <w:rFonts w:ascii="Arial" w:hAnsi="Arial"/>
              </w:rPr>
            </w:pPr>
            <w:r>
              <w:rPr>
                <w:rFonts w:ascii="Arial" w:hAnsi="Arial"/>
              </w:rPr>
              <w:t xml:space="preserve">Make sure students understand how to calculate Big-O, and that only the dominant term is significant. Coefficients are ignored. </w:t>
            </w:r>
          </w:p>
          <w:p w14:paraId="4B039BCC" w14:textId="77777777" w:rsidR="008459CA" w:rsidRDefault="008459CA" w:rsidP="00806D65">
            <w:pPr>
              <w:pStyle w:val="PGKS3text"/>
              <w:rPr>
                <w:rFonts w:ascii="Arial" w:hAnsi="Arial"/>
              </w:rPr>
            </w:pPr>
            <w:r>
              <w:rPr>
                <w:rFonts w:ascii="Arial" w:hAnsi="Arial"/>
              </w:rPr>
              <w:t xml:space="preserve">Give out </w:t>
            </w:r>
            <w:r w:rsidRPr="00D1076C">
              <w:rPr>
                <w:rFonts w:ascii="Arial" w:hAnsi="Arial"/>
                <w:b/>
              </w:rPr>
              <w:t>Homework 2</w:t>
            </w:r>
            <w:r>
              <w:rPr>
                <w:rFonts w:ascii="Arial" w:hAnsi="Arial"/>
              </w:rPr>
              <w:t xml:space="preserve">. </w:t>
            </w:r>
          </w:p>
          <w:p w14:paraId="647CB075" w14:textId="77777777" w:rsidR="00806D65" w:rsidRPr="008457D9" w:rsidRDefault="00806D65" w:rsidP="00806D65">
            <w:pPr>
              <w:pStyle w:val="PGKS3text"/>
              <w:rPr>
                <w:rFonts w:ascii="Arial" w:hAnsi="Arial"/>
              </w:rPr>
            </w:pPr>
          </w:p>
        </w:tc>
        <w:tc>
          <w:tcPr>
            <w:tcW w:w="3412" w:type="dxa"/>
            <w:tcBorders>
              <w:left w:val="single" w:sz="4" w:space="0" w:color="0070C0"/>
              <w:bottom w:val="single" w:sz="4" w:space="0" w:color="0070C0"/>
            </w:tcBorders>
            <w:tcMar>
              <w:top w:w="0" w:type="dxa"/>
              <w:left w:w="108" w:type="dxa"/>
              <w:bottom w:w="0" w:type="dxa"/>
              <w:right w:w="108" w:type="dxa"/>
            </w:tcMar>
          </w:tcPr>
          <w:p w14:paraId="1E8A600F" w14:textId="77777777" w:rsidR="000D09AF" w:rsidRDefault="008C19B4" w:rsidP="000D09AF">
            <w:pPr>
              <w:pStyle w:val="PGKS3text"/>
              <w:rPr>
                <w:rFonts w:ascii="Arial" w:hAnsi="Arial"/>
              </w:rPr>
            </w:pPr>
            <w:r w:rsidRPr="005E1D4A">
              <w:rPr>
                <w:rFonts w:ascii="Arial" w:hAnsi="Arial"/>
              </w:rPr>
              <w:lastRenderedPageBreak/>
              <w:t>PowerPoint Guide:</w:t>
            </w:r>
          </w:p>
          <w:p w14:paraId="3D93D3F9"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t>
            </w:r>
            <w:r>
              <w:rPr>
                <w:rFonts w:ascii="Arial" w:hAnsi="Arial"/>
              </w:rPr>
              <w:t>T2 Big-O notation.pptx</w:t>
            </w:r>
          </w:p>
          <w:p w14:paraId="6B37DDF5" w14:textId="77777777" w:rsidR="008C19B4" w:rsidRDefault="008C19B4" w:rsidP="000D09AF">
            <w:pPr>
              <w:pStyle w:val="PGKS3text"/>
              <w:rPr>
                <w:rFonts w:ascii="Arial" w:hAnsi="Arial"/>
              </w:rPr>
            </w:pPr>
          </w:p>
          <w:p w14:paraId="594AEC6D" w14:textId="77777777" w:rsidR="008C19B4" w:rsidRDefault="001422BA" w:rsidP="000D09AF">
            <w:pPr>
              <w:pStyle w:val="PGKS3text"/>
              <w:rPr>
                <w:rFonts w:ascii="Arial" w:hAnsi="Arial"/>
              </w:rPr>
            </w:pPr>
            <w:hyperlink r:id="rId10" w:history="1">
              <w:r w:rsidR="00D45E13" w:rsidRPr="007E6EC4">
                <w:rPr>
                  <w:rStyle w:val="Hyperlink"/>
                  <w:rFonts w:ascii="Arial" w:hAnsi="Arial"/>
                </w:rPr>
                <w:t>http://logbase2.blogspot.co.uk/2008/08/log-calculator.html</w:t>
              </w:r>
            </w:hyperlink>
            <w:r w:rsidR="00D45E13">
              <w:rPr>
                <w:rFonts w:ascii="Arial" w:hAnsi="Arial"/>
              </w:rPr>
              <w:t xml:space="preserve"> </w:t>
            </w:r>
          </w:p>
          <w:p w14:paraId="2A5CE525" w14:textId="77777777" w:rsidR="008C19B4" w:rsidRDefault="008C19B4" w:rsidP="000D09AF">
            <w:pPr>
              <w:pStyle w:val="PGKS3text"/>
              <w:rPr>
                <w:rFonts w:ascii="Arial" w:hAnsi="Arial"/>
              </w:rPr>
            </w:pPr>
          </w:p>
          <w:p w14:paraId="48CF8439" w14:textId="77777777" w:rsidR="008C19B4" w:rsidRDefault="008C19B4" w:rsidP="000D09AF">
            <w:pPr>
              <w:pStyle w:val="PGKS3text"/>
              <w:rPr>
                <w:rFonts w:ascii="Arial" w:hAnsi="Arial"/>
              </w:rPr>
            </w:pPr>
          </w:p>
          <w:p w14:paraId="5C1058FF" w14:textId="77777777" w:rsidR="008C19B4" w:rsidRDefault="008C19B4" w:rsidP="000D09AF">
            <w:pPr>
              <w:pStyle w:val="PGKS3text"/>
              <w:rPr>
                <w:rFonts w:ascii="Arial" w:hAnsi="Arial"/>
              </w:rPr>
            </w:pPr>
          </w:p>
          <w:p w14:paraId="7A3303C1" w14:textId="77777777" w:rsidR="008C19B4" w:rsidRDefault="008C19B4" w:rsidP="000D09AF">
            <w:pPr>
              <w:pStyle w:val="PGKS3text"/>
              <w:rPr>
                <w:rFonts w:ascii="Arial" w:hAnsi="Arial"/>
              </w:rPr>
            </w:pPr>
          </w:p>
          <w:p w14:paraId="1223EA25" w14:textId="77777777" w:rsidR="008C19B4" w:rsidRDefault="008C19B4" w:rsidP="000D09AF">
            <w:pPr>
              <w:pStyle w:val="PGKS3text"/>
              <w:rPr>
                <w:rFonts w:ascii="Arial" w:hAnsi="Arial"/>
              </w:rPr>
            </w:pPr>
          </w:p>
          <w:p w14:paraId="06DA37A1" w14:textId="77777777" w:rsidR="008C19B4" w:rsidRDefault="008C19B4" w:rsidP="000D09AF">
            <w:pPr>
              <w:pStyle w:val="PGKS3text"/>
              <w:rPr>
                <w:rFonts w:ascii="Arial" w:hAnsi="Arial"/>
              </w:rPr>
            </w:pPr>
          </w:p>
          <w:p w14:paraId="7C94D913" w14:textId="77777777" w:rsidR="008C19B4" w:rsidRDefault="008C19B4" w:rsidP="000D09AF">
            <w:pPr>
              <w:pStyle w:val="PGKS3text"/>
              <w:rPr>
                <w:rFonts w:ascii="Arial" w:hAnsi="Arial"/>
              </w:rPr>
            </w:pPr>
          </w:p>
          <w:p w14:paraId="7558B9F1" w14:textId="77777777" w:rsidR="008C19B4" w:rsidRDefault="008C19B4" w:rsidP="000D09AF">
            <w:pPr>
              <w:pStyle w:val="PGKS3text"/>
              <w:rPr>
                <w:rFonts w:ascii="Arial" w:hAnsi="Arial"/>
              </w:rPr>
            </w:pPr>
          </w:p>
          <w:p w14:paraId="67E23F1F" w14:textId="77777777" w:rsidR="008C19B4" w:rsidRDefault="008C19B4" w:rsidP="000D09AF">
            <w:pPr>
              <w:pStyle w:val="PGKS3text"/>
              <w:rPr>
                <w:rFonts w:ascii="Arial" w:hAnsi="Arial"/>
              </w:rPr>
            </w:pPr>
          </w:p>
          <w:p w14:paraId="6D9C69BE" w14:textId="77777777" w:rsidR="008C19B4" w:rsidRDefault="008C19B4" w:rsidP="000D09AF">
            <w:pPr>
              <w:pStyle w:val="PGKS3text"/>
              <w:rPr>
                <w:rFonts w:ascii="Arial" w:hAnsi="Arial"/>
              </w:rPr>
            </w:pPr>
          </w:p>
          <w:p w14:paraId="249183EE" w14:textId="77777777" w:rsidR="008C19B4" w:rsidRDefault="008C19B4" w:rsidP="000D09AF">
            <w:pPr>
              <w:pStyle w:val="PGKS3text"/>
              <w:rPr>
                <w:rFonts w:ascii="Arial" w:hAnsi="Arial"/>
              </w:rPr>
            </w:pPr>
          </w:p>
          <w:p w14:paraId="7D7EF622" w14:textId="77777777" w:rsidR="008C19B4" w:rsidRDefault="008C19B4" w:rsidP="000D09AF">
            <w:pPr>
              <w:pStyle w:val="PGKS3text"/>
              <w:rPr>
                <w:rFonts w:ascii="Arial" w:hAnsi="Arial"/>
              </w:rPr>
            </w:pPr>
          </w:p>
          <w:p w14:paraId="0AB56ACB" w14:textId="77777777" w:rsidR="008C19B4" w:rsidRDefault="008C19B4" w:rsidP="000D09AF">
            <w:pPr>
              <w:pStyle w:val="PGKS3text"/>
              <w:rPr>
                <w:rFonts w:ascii="Arial" w:hAnsi="Arial"/>
              </w:rPr>
            </w:pPr>
          </w:p>
          <w:p w14:paraId="6CCEABB6" w14:textId="77777777" w:rsidR="008C19B4" w:rsidRDefault="008C19B4" w:rsidP="000D09AF">
            <w:pPr>
              <w:pStyle w:val="PGKS3text"/>
              <w:rPr>
                <w:rFonts w:ascii="Arial" w:hAnsi="Arial"/>
              </w:rPr>
            </w:pPr>
          </w:p>
          <w:p w14:paraId="4F9E4746" w14:textId="77777777" w:rsidR="008C19B4" w:rsidRDefault="008C19B4" w:rsidP="000D09AF">
            <w:pPr>
              <w:pStyle w:val="PGKS3text"/>
              <w:rPr>
                <w:rFonts w:ascii="Arial" w:hAnsi="Arial"/>
              </w:rPr>
            </w:pPr>
          </w:p>
          <w:p w14:paraId="06212079" w14:textId="77777777" w:rsidR="008C19B4" w:rsidRDefault="008C19B4" w:rsidP="000D09AF">
            <w:pPr>
              <w:pStyle w:val="PGKS3text"/>
              <w:rPr>
                <w:rFonts w:ascii="Arial" w:hAnsi="Arial"/>
              </w:rPr>
            </w:pPr>
          </w:p>
          <w:p w14:paraId="3FE785D8" w14:textId="77777777" w:rsidR="008C19B4" w:rsidRDefault="008C19B4" w:rsidP="000D09AF">
            <w:pPr>
              <w:pStyle w:val="PGKS3text"/>
              <w:rPr>
                <w:rFonts w:ascii="Arial" w:hAnsi="Arial"/>
              </w:rPr>
            </w:pPr>
          </w:p>
          <w:p w14:paraId="300678AD" w14:textId="77777777" w:rsidR="008C19B4" w:rsidRDefault="008C19B4" w:rsidP="000D09AF">
            <w:pPr>
              <w:pStyle w:val="PGKS3text"/>
              <w:rPr>
                <w:rFonts w:ascii="Arial" w:hAnsi="Arial"/>
              </w:rPr>
            </w:pPr>
          </w:p>
          <w:p w14:paraId="03504A16" w14:textId="77777777" w:rsidR="008C19B4" w:rsidRDefault="008C19B4" w:rsidP="000D09AF">
            <w:pPr>
              <w:pStyle w:val="PGKS3text"/>
              <w:rPr>
                <w:rFonts w:ascii="Arial" w:hAnsi="Arial"/>
              </w:rPr>
            </w:pPr>
          </w:p>
          <w:p w14:paraId="3A36DB2D" w14:textId="77777777" w:rsidR="008C19B4" w:rsidRDefault="008C19B4" w:rsidP="000D09AF">
            <w:pPr>
              <w:pStyle w:val="PGKS3text"/>
              <w:rPr>
                <w:rFonts w:ascii="Arial" w:hAnsi="Arial"/>
              </w:rPr>
            </w:pPr>
          </w:p>
          <w:p w14:paraId="65831521" w14:textId="77777777" w:rsidR="008C19B4" w:rsidRDefault="008C19B4" w:rsidP="000D09AF">
            <w:pPr>
              <w:pStyle w:val="PGKS3text"/>
              <w:rPr>
                <w:rFonts w:ascii="Arial" w:hAnsi="Arial"/>
              </w:rPr>
            </w:pPr>
          </w:p>
          <w:p w14:paraId="70CE8447" w14:textId="77777777" w:rsidR="008C19B4" w:rsidRDefault="008C19B4" w:rsidP="000D09AF">
            <w:pPr>
              <w:pStyle w:val="PGKS3text"/>
              <w:rPr>
                <w:rFonts w:ascii="Arial" w:hAnsi="Arial"/>
              </w:rPr>
            </w:pPr>
          </w:p>
          <w:p w14:paraId="3DB58A35" w14:textId="77777777" w:rsidR="008C19B4" w:rsidRDefault="008C19B4" w:rsidP="000D09AF">
            <w:pPr>
              <w:pStyle w:val="PGKS3text"/>
              <w:rPr>
                <w:rFonts w:ascii="Arial" w:hAnsi="Arial"/>
              </w:rPr>
            </w:pPr>
          </w:p>
          <w:p w14:paraId="7883FB2D" w14:textId="77777777" w:rsidR="00D1076C" w:rsidRDefault="00D1076C" w:rsidP="000D09AF">
            <w:pPr>
              <w:pStyle w:val="PGKS3text"/>
              <w:rPr>
                <w:rFonts w:ascii="Arial" w:hAnsi="Arial"/>
              </w:rPr>
            </w:pPr>
          </w:p>
          <w:p w14:paraId="7A47EB13" w14:textId="77777777" w:rsidR="00D1076C" w:rsidRDefault="00D1076C" w:rsidP="000D09AF">
            <w:pPr>
              <w:pStyle w:val="PGKS3text"/>
              <w:rPr>
                <w:rFonts w:ascii="Arial" w:hAnsi="Arial"/>
              </w:rPr>
            </w:pPr>
          </w:p>
          <w:p w14:paraId="34123050" w14:textId="77777777" w:rsidR="00D1076C" w:rsidRDefault="00D1076C" w:rsidP="000D09AF">
            <w:pPr>
              <w:pStyle w:val="PGKS3text"/>
              <w:rPr>
                <w:rFonts w:ascii="Arial" w:hAnsi="Arial"/>
              </w:rPr>
            </w:pPr>
          </w:p>
          <w:p w14:paraId="62DE3FC5" w14:textId="77777777" w:rsidR="00470C4E" w:rsidRDefault="00470C4E" w:rsidP="000D09AF">
            <w:pPr>
              <w:pStyle w:val="PGKS3text"/>
              <w:rPr>
                <w:rFonts w:ascii="Arial" w:hAnsi="Arial"/>
              </w:rPr>
            </w:pPr>
          </w:p>
          <w:p w14:paraId="03415631" w14:textId="77777777" w:rsidR="00470C4E" w:rsidRDefault="00470C4E" w:rsidP="000D09AF">
            <w:pPr>
              <w:pStyle w:val="PGKS3text"/>
              <w:rPr>
                <w:rFonts w:ascii="Arial" w:hAnsi="Arial"/>
              </w:rPr>
            </w:pPr>
          </w:p>
          <w:p w14:paraId="7C943F4F" w14:textId="77777777" w:rsidR="00470C4E" w:rsidRDefault="00470C4E" w:rsidP="000D09AF">
            <w:pPr>
              <w:pStyle w:val="PGKS3text"/>
              <w:rPr>
                <w:rFonts w:ascii="Arial" w:hAnsi="Arial"/>
              </w:rPr>
            </w:pPr>
          </w:p>
          <w:p w14:paraId="5E4DABAA" w14:textId="77777777" w:rsidR="00470C4E" w:rsidRDefault="00470C4E" w:rsidP="000D09AF">
            <w:pPr>
              <w:pStyle w:val="PGKS3text"/>
              <w:rPr>
                <w:rFonts w:ascii="Arial" w:hAnsi="Arial"/>
              </w:rPr>
            </w:pPr>
          </w:p>
          <w:p w14:paraId="64BF942A" w14:textId="77777777" w:rsidR="00470C4E" w:rsidRDefault="00470C4E" w:rsidP="000D09AF">
            <w:pPr>
              <w:pStyle w:val="PGKS3text"/>
              <w:rPr>
                <w:rFonts w:ascii="Arial" w:hAnsi="Arial"/>
              </w:rPr>
            </w:pPr>
          </w:p>
          <w:p w14:paraId="24A3EF51" w14:textId="77777777" w:rsidR="00470C4E" w:rsidRDefault="00470C4E" w:rsidP="000D09AF">
            <w:pPr>
              <w:pStyle w:val="PGKS3text"/>
              <w:rPr>
                <w:rFonts w:ascii="Arial" w:hAnsi="Arial"/>
              </w:rPr>
            </w:pPr>
          </w:p>
          <w:p w14:paraId="45195B6E" w14:textId="77777777" w:rsidR="00470C4E" w:rsidRDefault="00470C4E" w:rsidP="000D09AF">
            <w:pPr>
              <w:pStyle w:val="PGKS3text"/>
              <w:rPr>
                <w:rFonts w:ascii="Arial" w:hAnsi="Arial"/>
              </w:rPr>
            </w:pPr>
          </w:p>
          <w:p w14:paraId="38D44302"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2 Big-O notation</w:t>
            </w:r>
          </w:p>
          <w:p w14:paraId="421B6451"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2 Answers</w:t>
            </w:r>
          </w:p>
          <w:p w14:paraId="2FE440EF" w14:textId="77777777" w:rsidR="008C19B4" w:rsidRDefault="008C19B4" w:rsidP="000D09AF">
            <w:pPr>
              <w:pStyle w:val="PGKS3text"/>
              <w:rPr>
                <w:rFonts w:ascii="Arial" w:hAnsi="Arial"/>
              </w:rPr>
            </w:pPr>
          </w:p>
          <w:p w14:paraId="629BCB91" w14:textId="77777777" w:rsidR="008C19B4" w:rsidRDefault="008C19B4" w:rsidP="000D09AF">
            <w:pPr>
              <w:pStyle w:val="PGKS3text"/>
              <w:rPr>
                <w:rFonts w:ascii="Arial" w:hAnsi="Arial"/>
              </w:rPr>
            </w:pPr>
          </w:p>
          <w:p w14:paraId="0DDD631A" w14:textId="77777777" w:rsidR="000D09AF" w:rsidRDefault="000D09AF" w:rsidP="000D09AF">
            <w:pPr>
              <w:pStyle w:val="PGKS3text"/>
              <w:rPr>
                <w:rFonts w:ascii="Arial" w:hAnsi="Arial"/>
              </w:rPr>
            </w:pPr>
          </w:p>
          <w:p w14:paraId="012FA5BB" w14:textId="77777777" w:rsidR="000D09AF" w:rsidRDefault="000D09AF" w:rsidP="000D09AF">
            <w:pPr>
              <w:pStyle w:val="PGKS3text"/>
              <w:rPr>
                <w:rFonts w:ascii="Arial" w:hAnsi="Arial"/>
              </w:rPr>
            </w:pPr>
          </w:p>
          <w:p w14:paraId="1BF59CC6" w14:textId="77777777" w:rsidR="00CD0F72" w:rsidRDefault="00CD0F72" w:rsidP="000D09AF">
            <w:pPr>
              <w:pStyle w:val="PGKS3text"/>
              <w:rPr>
                <w:rFonts w:ascii="Arial" w:hAnsi="Arial"/>
              </w:rPr>
            </w:pPr>
          </w:p>
          <w:p w14:paraId="388C275B" w14:textId="77777777" w:rsidR="008459CA" w:rsidRDefault="008459CA" w:rsidP="008459CA">
            <w:pPr>
              <w:pStyle w:val="PGKS3text"/>
              <w:rPr>
                <w:rFonts w:ascii="Arial" w:hAnsi="Arial"/>
              </w:rPr>
            </w:pPr>
          </w:p>
          <w:p w14:paraId="73CEA1B7" w14:textId="77777777" w:rsidR="008459CA" w:rsidRDefault="008459CA" w:rsidP="008459CA">
            <w:pPr>
              <w:pStyle w:val="PGKS3text"/>
              <w:rPr>
                <w:rFonts w:ascii="Arial" w:hAnsi="Arial"/>
              </w:rPr>
            </w:pPr>
          </w:p>
          <w:p w14:paraId="591ECEEF" w14:textId="77777777" w:rsidR="008459CA" w:rsidRDefault="008459CA" w:rsidP="008459CA">
            <w:pPr>
              <w:pStyle w:val="PGKS3text"/>
              <w:rPr>
                <w:rFonts w:ascii="Arial" w:hAnsi="Arial"/>
              </w:rPr>
            </w:pPr>
          </w:p>
          <w:p w14:paraId="0DF57E92" w14:textId="77777777" w:rsidR="008459CA" w:rsidRDefault="008459CA" w:rsidP="008459CA">
            <w:pPr>
              <w:pStyle w:val="PGKS3text"/>
              <w:rPr>
                <w:rFonts w:ascii="Arial" w:hAnsi="Arial"/>
              </w:rPr>
            </w:pPr>
          </w:p>
          <w:p w14:paraId="4CB67F69" w14:textId="77777777" w:rsidR="008459CA" w:rsidRDefault="008459CA" w:rsidP="008459CA">
            <w:pPr>
              <w:pStyle w:val="PGKS3text"/>
              <w:rPr>
                <w:rFonts w:ascii="Arial" w:hAnsi="Arial"/>
              </w:rPr>
            </w:pPr>
          </w:p>
          <w:p w14:paraId="1042C93F" w14:textId="77777777" w:rsidR="008459CA" w:rsidRDefault="008459CA" w:rsidP="008459CA">
            <w:pPr>
              <w:pStyle w:val="PGKS3text"/>
              <w:rPr>
                <w:rFonts w:ascii="Arial" w:hAnsi="Arial"/>
              </w:rPr>
            </w:pPr>
          </w:p>
          <w:p w14:paraId="6D2F3127" w14:textId="77777777" w:rsidR="008459CA" w:rsidRDefault="008459CA" w:rsidP="008459CA">
            <w:pPr>
              <w:pStyle w:val="PGKS3text"/>
              <w:rPr>
                <w:rFonts w:ascii="Arial" w:hAnsi="Arial"/>
              </w:rPr>
            </w:pPr>
          </w:p>
          <w:p w14:paraId="467D9902" w14:textId="77777777" w:rsidR="008459CA" w:rsidRDefault="008459CA" w:rsidP="008459CA">
            <w:pPr>
              <w:pStyle w:val="PGKS3text"/>
              <w:rPr>
                <w:rFonts w:ascii="Arial" w:hAnsi="Arial"/>
              </w:rPr>
            </w:pPr>
          </w:p>
          <w:p w14:paraId="5B63B4AC" w14:textId="77777777" w:rsidR="008459CA" w:rsidRDefault="008459CA" w:rsidP="008459CA">
            <w:pPr>
              <w:pStyle w:val="PGKS3text"/>
              <w:rPr>
                <w:rFonts w:ascii="Arial" w:hAnsi="Arial"/>
              </w:rPr>
            </w:pPr>
          </w:p>
          <w:p w14:paraId="1B170740" w14:textId="77777777" w:rsidR="00DB70FC" w:rsidRDefault="00DB70FC" w:rsidP="008459CA">
            <w:pPr>
              <w:pStyle w:val="PGKS3text"/>
              <w:rPr>
                <w:rFonts w:ascii="Arial" w:hAnsi="Arial"/>
              </w:rPr>
            </w:pPr>
          </w:p>
          <w:p w14:paraId="5D7DD0C7" w14:textId="77777777" w:rsidR="00DB70FC" w:rsidRDefault="00DB70FC" w:rsidP="008459CA">
            <w:pPr>
              <w:pStyle w:val="PGKS3text"/>
              <w:rPr>
                <w:rFonts w:ascii="Arial" w:hAnsi="Arial"/>
              </w:rPr>
            </w:pPr>
          </w:p>
          <w:p w14:paraId="78D551EA" w14:textId="77777777" w:rsidR="00470C4E" w:rsidRDefault="00470C4E" w:rsidP="008459CA">
            <w:pPr>
              <w:pStyle w:val="PGKS3text"/>
              <w:rPr>
                <w:rFonts w:ascii="Arial" w:hAnsi="Arial"/>
              </w:rPr>
            </w:pPr>
          </w:p>
          <w:p w14:paraId="2AB47EBC" w14:textId="77777777" w:rsidR="00470C4E" w:rsidRDefault="00470C4E" w:rsidP="008459CA">
            <w:pPr>
              <w:pStyle w:val="PGKS3text"/>
              <w:rPr>
                <w:rFonts w:ascii="Arial" w:hAnsi="Arial"/>
              </w:rPr>
            </w:pPr>
          </w:p>
          <w:p w14:paraId="696ECE88" w14:textId="77777777" w:rsidR="00470C4E" w:rsidRDefault="00470C4E" w:rsidP="008459CA">
            <w:pPr>
              <w:pStyle w:val="PGKS3text"/>
              <w:rPr>
                <w:rFonts w:ascii="Arial" w:hAnsi="Arial"/>
              </w:rPr>
            </w:pPr>
          </w:p>
          <w:p w14:paraId="5AF6283F" w14:textId="77777777" w:rsidR="00470C4E" w:rsidRDefault="00470C4E" w:rsidP="008459CA">
            <w:pPr>
              <w:pStyle w:val="PGKS3text"/>
              <w:rPr>
                <w:rFonts w:ascii="Arial" w:hAnsi="Arial"/>
              </w:rPr>
            </w:pPr>
          </w:p>
          <w:p w14:paraId="3072E7DB" w14:textId="77777777" w:rsidR="00470C4E" w:rsidRDefault="00470C4E" w:rsidP="008459CA">
            <w:pPr>
              <w:pStyle w:val="PGKS3text"/>
              <w:rPr>
                <w:rFonts w:ascii="Arial" w:hAnsi="Arial"/>
              </w:rPr>
            </w:pPr>
          </w:p>
          <w:p w14:paraId="433596C6" w14:textId="77777777" w:rsidR="00470C4E" w:rsidRDefault="00470C4E" w:rsidP="008459CA">
            <w:pPr>
              <w:pStyle w:val="PGKS3text"/>
              <w:rPr>
                <w:rFonts w:ascii="Arial" w:hAnsi="Arial"/>
              </w:rPr>
            </w:pPr>
          </w:p>
          <w:p w14:paraId="79E5F814" w14:textId="77777777" w:rsidR="00470C4E" w:rsidRDefault="00470C4E" w:rsidP="008459CA">
            <w:pPr>
              <w:pStyle w:val="PGKS3text"/>
              <w:rPr>
                <w:rFonts w:ascii="Arial" w:hAnsi="Arial"/>
              </w:rPr>
            </w:pPr>
          </w:p>
          <w:p w14:paraId="066B026B" w14:textId="77777777" w:rsidR="00470C4E" w:rsidRDefault="00470C4E" w:rsidP="008459CA">
            <w:pPr>
              <w:pStyle w:val="PGKS3text"/>
              <w:rPr>
                <w:rFonts w:ascii="Arial" w:hAnsi="Arial"/>
              </w:rPr>
            </w:pPr>
          </w:p>
          <w:p w14:paraId="52486CC1" w14:textId="77777777" w:rsidR="00470C4E" w:rsidRDefault="00470C4E" w:rsidP="008459CA">
            <w:pPr>
              <w:pStyle w:val="PGKS3text"/>
              <w:rPr>
                <w:rFonts w:ascii="Arial" w:hAnsi="Arial"/>
              </w:rPr>
            </w:pPr>
          </w:p>
          <w:p w14:paraId="3F81168F" w14:textId="77777777" w:rsidR="00470C4E" w:rsidRDefault="00470C4E" w:rsidP="008459CA">
            <w:pPr>
              <w:pStyle w:val="PGKS3text"/>
              <w:rPr>
                <w:rFonts w:ascii="Arial" w:hAnsi="Arial"/>
              </w:rPr>
            </w:pPr>
          </w:p>
          <w:p w14:paraId="564B3BBF" w14:textId="77777777" w:rsidR="00470C4E" w:rsidRDefault="00470C4E" w:rsidP="008459CA">
            <w:pPr>
              <w:pStyle w:val="PGKS3text"/>
              <w:rPr>
                <w:rFonts w:ascii="Arial" w:hAnsi="Arial"/>
              </w:rPr>
            </w:pPr>
          </w:p>
          <w:p w14:paraId="1F3FF963" w14:textId="77777777" w:rsidR="00470C4E" w:rsidRDefault="00470C4E" w:rsidP="008459CA">
            <w:pPr>
              <w:pStyle w:val="PGKS3text"/>
              <w:rPr>
                <w:rFonts w:ascii="Arial" w:hAnsi="Arial"/>
              </w:rPr>
            </w:pPr>
          </w:p>
          <w:p w14:paraId="744F0D20" w14:textId="77777777" w:rsidR="00470C4E" w:rsidRDefault="00470C4E" w:rsidP="008459CA">
            <w:pPr>
              <w:pStyle w:val="PGKS3text"/>
              <w:rPr>
                <w:rFonts w:ascii="Arial" w:hAnsi="Arial"/>
              </w:rPr>
            </w:pPr>
          </w:p>
          <w:p w14:paraId="17B76D61" w14:textId="77777777" w:rsidR="00470C4E" w:rsidRDefault="00470C4E" w:rsidP="008459CA">
            <w:pPr>
              <w:pStyle w:val="PGKS3text"/>
              <w:rPr>
                <w:rFonts w:ascii="Arial" w:hAnsi="Arial"/>
              </w:rPr>
            </w:pPr>
          </w:p>
          <w:p w14:paraId="72EBD350" w14:textId="77777777" w:rsidR="00470C4E" w:rsidRDefault="00470C4E" w:rsidP="008459CA">
            <w:pPr>
              <w:pStyle w:val="PGKS3text"/>
              <w:rPr>
                <w:rFonts w:ascii="Arial" w:hAnsi="Arial"/>
              </w:rPr>
            </w:pPr>
          </w:p>
          <w:p w14:paraId="5C16A34A" w14:textId="77777777" w:rsidR="00470C4E" w:rsidRDefault="00470C4E" w:rsidP="008459CA">
            <w:pPr>
              <w:pStyle w:val="PGKS3text"/>
              <w:rPr>
                <w:rFonts w:ascii="Arial" w:hAnsi="Arial"/>
              </w:rPr>
            </w:pPr>
          </w:p>
          <w:p w14:paraId="6B833834" w14:textId="77777777" w:rsidR="00470C4E" w:rsidRDefault="00470C4E" w:rsidP="008459CA">
            <w:pPr>
              <w:pStyle w:val="PGKS3text"/>
              <w:rPr>
                <w:rFonts w:ascii="Arial" w:hAnsi="Arial"/>
              </w:rPr>
            </w:pPr>
          </w:p>
          <w:p w14:paraId="2410196E" w14:textId="77777777" w:rsidR="00470C4E" w:rsidRDefault="00470C4E" w:rsidP="008459CA">
            <w:pPr>
              <w:pStyle w:val="PGKS3text"/>
              <w:rPr>
                <w:rFonts w:ascii="Arial" w:hAnsi="Arial"/>
              </w:rPr>
            </w:pPr>
          </w:p>
          <w:p w14:paraId="18AC523A" w14:textId="77777777" w:rsidR="00470C4E" w:rsidRDefault="00470C4E" w:rsidP="008459CA">
            <w:pPr>
              <w:pStyle w:val="PGKS3text"/>
              <w:rPr>
                <w:rFonts w:ascii="Arial" w:hAnsi="Arial"/>
              </w:rPr>
            </w:pPr>
          </w:p>
          <w:p w14:paraId="3EBF5AC7" w14:textId="77777777" w:rsidR="008459CA" w:rsidRPr="005E1D4A" w:rsidRDefault="008459CA" w:rsidP="008459CA">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Pr>
                <w:rFonts w:ascii="Arial" w:hAnsi="Arial"/>
              </w:rPr>
              <w:t>2 Big-O notation</w:t>
            </w:r>
          </w:p>
          <w:p w14:paraId="4E0A6121" w14:textId="77777777" w:rsidR="008459CA" w:rsidRPr="005E1D4A" w:rsidRDefault="008459CA" w:rsidP="008459CA">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Pr>
                <w:rFonts w:ascii="Arial" w:hAnsi="Arial"/>
              </w:rPr>
              <w:t>2 Answers</w:t>
            </w:r>
          </w:p>
          <w:p w14:paraId="7F3D0AD9" w14:textId="77777777" w:rsidR="00CD0F72" w:rsidRPr="005E1D4A" w:rsidRDefault="00CD0F72" w:rsidP="000D09AF">
            <w:pPr>
              <w:pStyle w:val="PGKS3text"/>
              <w:rPr>
                <w:rFonts w:ascii="Arial" w:hAnsi="Arial"/>
              </w:rPr>
            </w:pPr>
          </w:p>
        </w:tc>
      </w:tr>
    </w:tbl>
    <w:p w14:paraId="27DE2A74" w14:textId="77777777" w:rsidR="00D54626" w:rsidRDefault="00D54626">
      <w:r>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14:paraId="37EA407D" w14:textId="77777777" w:rsidTr="00CD0F72">
        <w:trPr>
          <w:jc w:val="center"/>
        </w:trPr>
        <w:tc>
          <w:tcPr>
            <w:tcW w:w="1113" w:type="dxa"/>
            <w:shd w:val="clear" w:color="auto" w:fill="0091C4"/>
            <w:tcMar>
              <w:top w:w="0" w:type="dxa"/>
              <w:left w:w="108" w:type="dxa"/>
              <w:bottom w:w="0" w:type="dxa"/>
              <w:right w:w="108" w:type="dxa"/>
            </w:tcMar>
          </w:tcPr>
          <w:p w14:paraId="110F5D17" w14:textId="77777777" w:rsidR="00316544" w:rsidRPr="005E1D4A" w:rsidRDefault="00D54626" w:rsidP="00D54626">
            <w:pPr>
              <w:pStyle w:val="PGLessonWeekContentTitle"/>
            </w:pPr>
            <w:r w:rsidRPr="005E1D4A">
              <w:lastRenderedPageBreak/>
              <w:t xml:space="preserve">Topic </w:t>
            </w:r>
            <w:r>
              <w:t>3</w:t>
            </w:r>
            <w:r w:rsidR="00316544">
              <w:t xml:space="preserve"> </w:t>
            </w:r>
          </w:p>
        </w:tc>
        <w:tc>
          <w:tcPr>
            <w:tcW w:w="5216" w:type="dxa"/>
            <w:shd w:val="clear" w:color="auto" w:fill="0091C4"/>
            <w:tcMar>
              <w:top w:w="0" w:type="dxa"/>
              <w:left w:w="108" w:type="dxa"/>
              <w:bottom w:w="0" w:type="dxa"/>
              <w:right w:w="108" w:type="dxa"/>
            </w:tcMar>
          </w:tcPr>
          <w:p w14:paraId="1572F0A2" w14:textId="77777777" w:rsidR="00D54626" w:rsidRPr="005E1D4A" w:rsidRDefault="00316544" w:rsidP="00CD0F72">
            <w:pPr>
              <w:pStyle w:val="PGLessonWeekContentTitle"/>
            </w:pPr>
            <w:r>
              <w:t>Searching and sorting</w:t>
            </w:r>
          </w:p>
        </w:tc>
        <w:tc>
          <w:tcPr>
            <w:tcW w:w="2743" w:type="dxa"/>
            <w:shd w:val="clear" w:color="auto" w:fill="0091C4"/>
            <w:tcMar>
              <w:top w:w="0" w:type="dxa"/>
              <w:left w:w="108" w:type="dxa"/>
              <w:bottom w:w="0" w:type="dxa"/>
              <w:right w:w="108" w:type="dxa"/>
            </w:tcMar>
          </w:tcPr>
          <w:p w14:paraId="75862FF2" w14:textId="77777777" w:rsidR="00D54626" w:rsidRPr="005E1D4A" w:rsidRDefault="00D54626" w:rsidP="00CD0F72">
            <w:pPr>
              <w:pStyle w:val="PGLessonWeekContentTitle"/>
            </w:pPr>
          </w:p>
        </w:tc>
      </w:tr>
      <w:tr w:rsidR="00D54626" w:rsidRPr="005E1D4A" w14:paraId="2D205C8D" w14:textId="77777777" w:rsidTr="00CD0F72">
        <w:trPr>
          <w:jc w:val="center"/>
        </w:trPr>
        <w:tc>
          <w:tcPr>
            <w:tcW w:w="9072" w:type="dxa"/>
            <w:gridSpan w:val="3"/>
            <w:tcMar>
              <w:top w:w="0" w:type="dxa"/>
              <w:left w:w="108" w:type="dxa"/>
              <w:bottom w:w="0" w:type="dxa"/>
              <w:right w:w="108" w:type="dxa"/>
            </w:tcMar>
          </w:tcPr>
          <w:p w14:paraId="30B8D2B4" w14:textId="77777777" w:rsidR="00A6389A" w:rsidRDefault="00A6389A" w:rsidP="00CD0F72">
            <w:pPr>
              <w:pStyle w:val="ks3bold12pt"/>
              <w:rPr>
                <w:rFonts w:ascii="Arial" w:hAnsi="Arial"/>
              </w:rPr>
            </w:pPr>
            <w:r>
              <w:rPr>
                <w:rFonts w:ascii="Arial" w:hAnsi="Arial"/>
              </w:rPr>
              <w:t>Preparation:</w:t>
            </w:r>
          </w:p>
          <w:p w14:paraId="3D780E52" w14:textId="77777777" w:rsidR="00A6389A" w:rsidRPr="00D1076C" w:rsidRDefault="00A6389A" w:rsidP="00A6389A">
            <w:pPr>
              <w:pStyle w:val="PGKS3bulletedlist"/>
              <w:rPr>
                <w:rFonts w:ascii="Arial" w:hAnsi="Arial"/>
              </w:rPr>
            </w:pPr>
            <w:r w:rsidRPr="00D1076C">
              <w:rPr>
                <w:rFonts w:ascii="Arial" w:hAnsi="Arial"/>
              </w:rPr>
              <w:t>The Word document</w:t>
            </w:r>
            <w:r w:rsidR="00AF6DA5">
              <w:rPr>
                <w:rFonts w:ascii="Arial" w:hAnsi="Arial"/>
              </w:rPr>
              <w:t>s</w:t>
            </w:r>
            <w:r w:rsidRPr="00D1076C">
              <w:rPr>
                <w:rFonts w:ascii="Arial" w:hAnsi="Arial"/>
              </w:rPr>
              <w:t xml:space="preserve"> </w:t>
            </w:r>
            <w:r w:rsidRPr="00D1076C">
              <w:rPr>
                <w:rFonts w:ascii="Arial" w:hAnsi="Arial"/>
                <w:b/>
              </w:rPr>
              <w:t>Girls names</w:t>
            </w:r>
            <w:r w:rsidR="00AF6DA5">
              <w:rPr>
                <w:rFonts w:ascii="Arial" w:hAnsi="Arial"/>
                <w:b/>
              </w:rPr>
              <w:t xml:space="preserve"> </w:t>
            </w:r>
            <w:r w:rsidRPr="00D1076C">
              <w:rPr>
                <w:rFonts w:ascii="Arial" w:hAnsi="Arial"/>
                <w:b/>
              </w:rPr>
              <w:t>(10</w:t>
            </w:r>
            <w:r w:rsidR="00AF6DA5">
              <w:rPr>
                <w:rFonts w:ascii="Arial" w:hAnsi="Arial"/>
                <w:b/>
              </w:rPr>
              <w:t xml:space="preserve">) </w:t>
            </w:r>
            <w:r w:rsidR="00AF6DA5" w:rsidRPr="00AF6DA5">
              <w:rPr>
                <w:rFonts w:ascii="Arial" w:hAnsi="Arial"/>
              </w:rPr>
              <w:t>and</w:t>
            </w:r>
            <w:r w:rsidR="00AF6DA5">
              <w:rPr>
                <w:rFonts w:ascii="Arial" w:hAnsi="Arial"/>
                <w:b/>
              </w:rPr>
              <w:t xml:space="preserve"> Girls names (20)</w:t>
            </w:r>
            <w:r w:rsidRPr="00D1076C">
              <w:rPr>
                <w:rFonts w:ascii="Arial" w:hAnsi="Arial"/>
              </w:rPr>
              <w:t xml:space="preserve"> contain </w:t>
            </w:r>
            <w:r w:rsidR="00AF6DA5">
              <w:rPr>
                <w:rFonts w:ascii="Arial" w:hAnsi="Arial"/>
              </w:rPr>
              <w:t>two</w:t>
            </w:r>
            <w:r w:rsidRPr="00D1076C">
              <w:rPr>
                <w:rFonts w:ascii="Arial" w:hAnsi="Arial"/>
              </w:rPr>
              <w:t xml:space="preserve"> sets of girls’ names. You need one set for each student, preferably la</w:t>
            </w:r>
            <w:r w:rsidR="00AF6DA5">
              <w:rPr>
                <w:rFonts w:ascii="Arial" w:hAnsi="Arial"/>
              </w:rPr>
              <w:t xml:space="preserve">minated and cut up in advance. </w:t>
            </w:r>
            <w:r w:rsidRPr="00D1076C">
              <w:rPr>
                <w:rFonts w:ascii="Arial" w:hAnsi="Arial"/>
              </w:rPr>
              <w:t>These will be used in kinaesthetic exercises to manually search and sort a list.</w:t>
            </w:r>
          </w:p>
          <w:p w14:paraId="41CA2BD7" w14:textId="77777777" w:rsidR="00D54626" w:rsidRPr="005E1D4A" w:rsidRDefault="00D54626" w:rsidP="00CD0F72">
            <w:pPr>
              <w:pStyle w:val="ks3bold12pt"/>
              <w:rPr>
                <w:rFonts w:ascii="Arial" w:hAnsi="Arial"/>
              </w:rPr>
            </w:pPr>
            <w:r w:rsidRPr="005E1D4A">
              <w:rPr>
                <w:rFonts w:ascii="Arial" w:hAnsi="Arial"/>
              </w:rPr>
              <w:t>Learning Objectives:</w:t>
            </w:r>
          </w:p>
          <w:p w14:paraId="0400BEF6" w14:textId="77777777" w:rsidR="005D5059" w:rsidRPr="00A6389A" w:rsidRDefault="00DF3557" w:rsidP="00A6389A">
            <w:pPr>
              <w:pStyle w:val="PGKS3bulletedlist"/>
              <w:rPr>
                <w:rFonts w:ascii="Arial" w:hAnsi="Arial"/>
              </w:rPr>
            </w:pPr>
            <w:r w:rsidRPr="00A6389A">
              <w:rPr>
                <w:rFonts w:ascii="Arial" w:hAnsi="Arial"/>
              </w:rPr>
              <w:t>Know and be able to trace and analyse the time complexity of the linear search and binary search algorithms</w:t>
            </w:r>
          </w:p>
          <w:p w14:paraId="2BAA8D67" w14:textId="77777777" w:rsidR="005D5059" w:rsidRPr="00A6389A" w:rsidRDefault="00DF3557" w:rsidP="00A6389A">
            <w:pPr>
              <w:pStyle w:val="PGKS3bulletedlist"/>
              <w:rPr>
                <w:rFonts w:ascii="Arial" w:hAnsi="Arial"/>
              </w:rPr>
            </w:pPr>
            <w:r w:rsidRPr="00A6389A">
              <w:rPr>
                <w:rFonts w:ascii="Arial" w:hAnsi="Arial"/>
              </w:rPr>
              <w:t>Be able to trace and analyse the time complexity of the binary tree search algorithm</w:t>
            </w:r>
          </w:p>
          <w:p w14:paraId="48FF7E6F" w14:textId="77777777" w:rsidR="005D5059" w:rsidRPr="00A6389A" w:rsidRDefault="00DF3557" w:rsidP="00A6389A">
            <w:pPr>
              <w:pStyle w:val="PGKS3bulletedlist"/>
              <w:rPr>
                <w:rFonts w:ascii="Arial" w:hAnsi="Arial"/>
              </w:rPr>
            </w:pPr>
            <w:r w:rsidRPr="00A6389A">
              <w:rPr>
                <w:rFonts w:ascii="Arial" w:hAnsi="Arial"/>
              </w:rPr>
              <w:t>Know and be able to explain and trace and analyse the time complexity of the bubble sort algorithm</w:t>
            </w:r>
          </w:p>
          <w:p w14:paraId="0CA2563F" w14:textId="77777777" w:rsidR="005D5059" w:rsidRPr="00A6389A" w:rsidRDefault="00DF3557" w:rsidP="00A6389A">
            <w:pPr>
              <w:pStyle w:val="PGKS3bulletedlist"/>
              <w:rPr>
                <w:rFonts w:ascii="Arial" w:hAnsi="Arial"/>
              </w:rPr>
            </w:pPr>
            <w:r w:rsidRPr="00A6389A">
              <w:rPr>
                <w:rFonts w:ascii="Arial" w:hAnsi="Arial"/>
              </w:rPr>
              <w:t>Be able to trace and analyse the time complexity of the merge sort algorithm</w:t>
            </w:r>
            <w:r w:rsidRPr="00A6389A">
              <w:rPr>
                <w:rFonts w:ascii="Arial" w:hAnsi="Arial"/>
                <w:lang w:val="en-US"/>
              </w:rPr>
              <w:t xml:space="preserve"> </w:t>
            </w:r>
          </w:p>
          <w:p w14:paraId="4AD37445" w14:textId="77777777" w:rsidR="00D54626" w:rsidRPr="005E1D4A" w:rsidRDefault="00D54626" w:rsidP="00CD0F72">
            <w:pPr>
              <w:pStyle w:val="PGKS3bulletedlist"/>
              <w:numPr>
                <w:ilvl w:val="0"/>
                <w:numId w:val="0"/>
              </w:numPr>
              <w:ind w:left="397"/>
              <w:rPr>
                <w:rFonts w:ascii="Arial" w:hAnsi="Arial"/>
              </w:rPr>
            </w:pPr>
          </w:p>
        </w:tc>
      </w:tr>
      <w:tr w:rsidR="00D54626" w:rsidRPr="005E1D4A" w14:paraId="25C418D1" w14:textId="77777777" w:rsidTr="00CD0F72">
        <w:trPr>
          <w:jc w:val="center"/>
        </w:trPr>
        <w:tc>
          <w:tcPr>
            <w:tcW w:w="6329" w:type="dxa"/>
            <w:gridSpan w:val="2"/>
            <w:shd w:val="clear" w:color="auto" w:fill="00B0F0"/>
            <w:tcMar>
              <w:top w:w="0" w:type="dxa"/>
              <w:left w:w="108" w:type="dxa"/>
              <w:bottom w:w="0" w:type="dxa"/>
              <w:right w:w="108" w:type="dxa"/>
            </w:tcMar>
          </w:tcPr>
          <w:p w14:paraId="4D8B4CC3" w14:textId="77777777" w:rsidR="00D54626" w:rsidRPr="005E1D4A" w:rsidRDefault="00D54626" w:rsidP="00CD0F72">
            <w:pPr>
              <w:pStyle w:val="PGLessonWeekContentTitle"/>
            </w:pPr>
            <w:r w:rsidRPr="005E1D4A">
              <w:t>Content</w:t>
            </w:r>
          </w:p>
        </w:tc>
        <w:tc>
          <w:tcPr>
            <w:tcW w:w="2743" w:type="dxa"/>
            <w:shd w:val="clear" w:color="auto" w:fill="00B0F0"/>
            <w:tcMar>
              <w:top w:w="0" w:type="dxa"/>
              <w:left w:w="108" w:type="dxa"/>
              <w:bottom w:w="0" w:type="dxa"/>
              <w:right w:w="108" w:type="dxa"/>
            </w:tcMar>
          </w:tcPr>
          <w:p w14:paraId="740CAFE0" w14:textId="77777777" w:rsidR="00D54626" w:rsidRPr="005E1D4A" w:rsidRDefault="00D54626" w:rsidP="00CD0F72">
            <w:pPr>
              <w:pStyle w:val="PGLessonWeekContentTitle"/>
            </w:pPr>
            <w:r w:rsidRPr="005E1D4A">
              <w:t>Resources</w:t>
            </w:r>
          </w:p>
        </w:tc>
      </w:tr>
      <w:tr w:rsidR="00D54626" w:rsidRPr="005E1D4A" w14:paraId="057A1636" w14:textId="77777777" w:rsidTr="00CD0F72">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6EF8C7E4" w14:textId="77777777" w:rsidR="00D54626" w:rsidRPr="00A6389A" w:rsidRDefault="00A6389A" w:rsidP="00CD0F72">
            <w:pPr>
              <w:pStyle w:val="PGKS3text"/>
              <w:rPr>
                <w:rFonts w:ascii="Arial" w:hAnsi="Arial"/>
                <w:b/>
                <w:sz w:val="24"/>
              </w:rPr>
            </w:pPr>
            <w:r w:rsidRPr="00A6389A">
              <w:rPr>
                <w:rFonts w:ascii="Arial" w:hAnsi="Arial"/>
                <w:b/>
                <w:sz w:val="24"/>
              </w:rPr>
              <w:t>Starter</w:t>
            </w:r>
          </w:p>
          <w:p w14:paraId="591957FC" w14:textId="7BBA9AB5" w:rsidR="00A6389A" w:rsidRDefault="001422BA" w:rsidP="00CD0F72">
            <w:pPr>
              <w:pStyle w:val="PGKS3text"/>
              <w:rPr>
                <w:rFonts w:ascii="Arial" w:hAnsi="Arial"/>
              </w:rPr>
            </w:pPr>
            <w:r>
              <w:rPr>
                <w:rFonts w:ascii="Arial" w:hAnsi="Arial"/>
              </w:rPr>
              <w:t>Hand</w:t>
            </w:r>
            <w:r w:rsidR="00A6389A">
              <w:rPr>
                <w:rFonts w:ascii="Arial" w:hAnsi="Arial"/>
              </w:rPr>
              <w:t xml:space="preserve"> out the </w:t>
            </w:r>
            <w:r w:rsidR="00AF6DA5">
              <w:rPr>
                <w:rFonts w:ascii="Arial" w:hAnsi="Arial"/>
              </w:rPr>
              <w:t xml:space="preserve">name </w:t>
            </w:r>
            <w:r w:rsidR="00A6389A">
              <w:rPr>
                <w:rFonts w:ascii="Arial" w:hAnsi="Arial"/>
              </w:rPr>
              <w:t>cards and show the first two slides. Students can perform a manual search – hopefully a systematic linear search rather than picking random cards… this can be a topic for discussion.</w:t>
            </w:r>
          </w:p>
          <w:p w14:paraId="3C513697" w14:textId="77777777" w:rsidR="00A6389A" w:rsidRDefault="00A6389A" w:rsidP="00CD0F72">
            <w:pPr>
              <w:pStyle w:val="PGKS3text"/>
              <w:rPr>
                <w:rFonts w:ascii="Arial" w:hAnsi="Arial"/>
              </w:rPr>
            </w:pPr>
            <w:r>
              <w:rPr>
                <w:rFonts w:ascii="Arial" w:hAnsi="Arial"/>
              </w:rPr>
              <w:t xml:space="preserve">On average, students should have had to turn </w:t>
            </w:r>
            <w:r w:rsidR="00D34E44">
              <w:rPr>
                <w:rFonts w:ascii="Arial" w:hAnsi="Arial"/>
              </w:rPr>
              <w:t>over</w:t>
            </w:r>
            <w:r>
              <w:rPr>
                <w:rFonts w:ascii="Arial" w:hAnsi="Arial"/>
              </w:rPr>
              <w:t xml:space="preserve"> 5 cards. </w:t>
            </w:r>
            <w:r w:rsidR="00D34E44">
              <w:rPr>
                <w:rFonts w:ascii="Arial" w:hAnsi="Arial"/>
              </w:rPr>
              <w:t>Ask students how many each turned up and see if this is true. Worst case scenario is that Lily is the 10th card to be turned over.</w:t>
            </w:r>
          </w:p>
          <w:p w14:paraId="12A802BE" w14:textId="77777777" w:rsidR="00A6389A" w:rsidRPr="00A6389A" w:rsidRDefault="00A6389A" w:rsidP="00CD0F72">
            <w:pPr>
              <w:pStyle w:val="PGKS3text"/>
              <w:rPr>
                <w:rFonts w:ascii="Arial" w:hAnsi="Arial"/>
                <w:b/>
                <w:sz w:val="24"/>
              </w:rPr>
            </w:pPr>
            <w:r w:rsidRPr="00A6389A">
              <w:rPr>
                <w:rFonts w:ascii="Arial" w:hAnsi="Arial"/>
                <w:b/>
                <w:sz w:val="24"/>
              </w:rPr>
              <w:t>Main</w:t>
            </w:r>
          </w:p>
          <w:p w14:paraId="527DFC3A" w14:textId="77777777" w:rsidR="00A6389A" w:rsidRPr="00D34E44" w:rsidRDefault="00D34E44" w:rsidP="00CD0F72">
            <w:pPr>
              <w:pStyle w:val="PGKS3text"/>
              <w:rPr>
                <w:rFonts w:ascii="Arial" w:hAnsi="Arial"/>
                <w:b/>
              </w:rPr>
            </w:pPr>
            <w:r w:rsidRPr="00D34E44">
              <w:rPr>
                <w:rFonts w:ascii="Arial" w:hAnsi="Arial"/>
                <w:b/>
              </w:rPr>
              <w:t>Algorithm for linear search</w:t>
            </w:r>
          </w:p>
          <w:p w14:paraId="464228AB" w14:textId="77777777" w:rsidR="00D34E44" w:rsidRDefault="00D34E44" w:rsidP="00CD0F72">
            <w:pPr>
              <w:pStyle w:val="PGKS3text"/>
              <w:rPr>
                <w:rFonts w:ascii="Arial" w:hAnsi="Arial"/>
              </w:rPr>
            </w:pPr>
            <w:r>
              <w:rPr>
                <w:rFonts w:ascii="Arial" w:hAnsi="Arial"/>
              </w:rPr>
              <w:t>Give students some time to study the algorithm, write it down and fill in the missing lines. Answer on next slide, “Analysing the algorithm”.</w:t>
            </w:r>
          </w:p>
          <w:p w14:paraId="731EFBAA" w14:textId="77777777" w:rsidR="00D34E44" w:rsidRDefault="00D34E44" w:rsidP="00CD0F72">
            <w:pPr>
              <w:pStyle w:val="PGKS3text"/>
              <w:rPr>
                <w:rFonts w:ascii="Arial" w:hAnsi="Arial"/>
              </w:rPr>
            </w:pPr>
            <w:r>
              <w:rPr>
                <w:rFonts w:ascii="Arial" w:hAnsi="Arial"/>
              </w:rPr>
              <w:t>Ask them to calculate the number of steps for a list of size n (worst case scenario) and hence, the Big-O time complexity of this algorithm.</w:t>
            </w:r>
          </w:p>
          <w:p w14:paraId="06A996E8" w14:textId="77777777" w:rsidR="00D34E44" w:rsidRPr="00D34E44" w:rsidRDefault="00D34E44" w:rsidP="00CD0F72">
            <w:pPr>
              <w:pStyle w:val="PGKS3text"/>
              <w:rPr>
                <w:rFonts w:ascii="Arial" w:hAnsi="Arial"/>
                <w:b/>
              </w:rPr>
            </w:pPr>
            <w:r w:rsidRPr="00D34E44">
              <w:rPr>
                <w:rFonts w:ascii="Arial" w:hAnsi="Arial"/>
                <w:b/>
              </w:rPr>
              <w:t>Bubble sort</w:t>
            </w:r>
          </w:p>
          <w:p w14:paraId="330EF65C" w14:textId="77777777" w:rsidR="00E329C8" w:rsidRDefault="00D34E44" w:rsidP="00CD0F72">
            <w:pPr>
              <w:pStyle w:val="PGKS3text"/>
              <w:rPr>
                <w:rFonts w:ascii="Arial" w:hAnsi="Arial"/>
              </w:rPr>
            </w:pPr>
            <w:r>
              <w:rPr>
                <w:rFonts w:ascii="Arial" w:hAnsi="Arial"/>
              </w:rPr>
              <w:t>Students should be familiar with the Bubble sort. If necessary, demonstrate it manually and then let them practise it using the name cards</w:t>
            </w:r>
            <w:r w:rsidR="00E329C8">
              <w:rPr>
                <w:rFonts w:ascii="Arial" w:hAnsi="Arial"/>
              </w:rPr>
              <w:t xml:space="preserve">. At the end of the first pass, the last name in the sequence should be correctly placed at the end. The second pass looks only at (n-1) items, the third pass, (n-2) items etc. </w:t>
            </w:r>
          </w:p>
          <w:p w14:paraId="600DE41D" w14:textId="77777777" w:rsidR="00D34E44" w:rsidRDefault="00E329C8" w:rsidP="00CD0F72">
            <w:pPr>
              <w:pStyle w:val="PGKS3text"/>
              <w:rPr>
                <w:rFonts w:ascii="Arial" w:hAnsi="Arial"/>
              </w:rPr>
            </w:pPr>
            <w:r>
              <w:rPr>
                <w:rFonts w:ascii="Arial" w:hAnsi="Arial"/>
              </w:rPr>
              <w:t xml:space="preserve">Ask them to calculate the Big-O time complexity of the algorithm. It is </w:t>
            </w:r>
            <w:proofErr w:type="gramStart"/>
            <w:r>
              <w:rPr>
                <w:rFonts w:ascii="Arial" w:hAnsi="Arial"/>
              </w:rPr>
              <w:t>O(</w:t>
            </w:r>
            <w:proofErr w:type="gramEnd"/>
            <w:r>
              <w:rPr>
                <w:rFonts w:ascii="Arial" w:hAnsi="Arial"/>
              </w:rPr>
              <w:t>n</w:t>
            </w:r>
            <w:r w:rsidRPr="00E329C8">
              <w:rPr>
                <w:rFonts w:ascii="Arial" w:hAnsi="Arial"/>
                <w:vertAlign w:val="superscript"/>
              </w:rPr>
              <w:t>2</w:t>
            </w:r>
            <w:r>
              <w:rPr>
                <w:rFonts w:ascii="Arial" w:hAnsi="Arial"/>
              </w:rPr>
              <w:t xml:space="preserve">). The clue is the two nested loops. </w:t>
            </w:r>
          </w:p>
          <w:p w14:paraId="0FF50B53" w14:textId="77777777" w:rsidR="002E3644" w:rsidRDefault="002E3644" w:rsidP="00CD0F72">
            <w:pPr>
              <w:pStyle w:val="PGKS3text"/>
              <w:rPr>
                <w:rFonts w:ascii="Arial" w:hAnsi="Arial"/>
              </w:rPr>
            </w:pPr>
            <w:r>
              <w:rPr>
                <w:rFonts w:ascii="Arial" w:hAnsi="Arial"/>
              </w:rPr>
              <w:t>One way to calculate it is:  Outside x (inside x 3 times) = n x (n-1) x 3 = 3n(n-1) = 3n</w:t>
            </w:r>
            <w:r w:rsidRPr="003565AB">
              <w:rPr>
                <w:rFonts w:ascii="Arial" w:hAnsi="Arial"/>
                <w:vertAlign w:val="superscript"/>
              </w:rPr>
              <w:t>2</w:t>
            </w:r>
            <w:r>
              <w:rPr>
                <w:rFonts w:ascii="Arial" w:hAnsi="Arial"/>
              </w:rPr>
              <w:t xml:space="preserve"> – 3n = O(n</w:t>
            </w:r>
            <w:r w:rsidRPr="003565AB">
              <w:rPr>
                <w:rFonts w:ascii="Arial" w:hAnsi="Arial"/>
                <w:vertAlign w:val="superscript"/>
              </w:rPr>
              <w:t>2</w:t>
            </w:r>
            <w:r>
              <w:rPr>
                <w:rFonts w:ascii="Arial" w:hAnsi="Arial"/>
              </w:rPr>
              <w:t>)</w:t>
            </w:r>
          </w:p>
          <w:p w14:paraId="46C01A03" w14:textId="77777777" w:rsidR="002E3644" w:rsidRDefault="002E3644" w:rsidP="00CD0F72">
            <w:pPr>
              <w:pStyle w:val="PGKS3text"/>
              <w:rPr>
                <w:rFonts w:ascii="Arial" w:hAnsi="Arial"/>
              </w:rPr>
            </w:pPr>
            <w:r>
              <w:rPr>
                <w:rFonts w:ascii="Arial" w:hAnsi="Arial"/>
              </w:rPr>
              <w:lastRenderedPageBreak/>
              <w:t>The slide with the answers calculates it in a slightly different way.</w:t>
            </w:r>
          </w:p>
          <w:p w14:paraId="6E66A96D" w14:textId="77777777" w:rsidR="00E329C8" w:rsidRPr="00E329C8" w:rsidRDefault="00E329C8" w:rsidP="00CD0F72">
            <w:pPr>
              <w:pStyle w:val="PGKS3text"/>
              <w:rPr>
                <w:rFonts w:ascii="Arial" w:hAnsi="Arial"/>
                <w:b/>
              </w:rPr>
            </w:pPr>
            <w:r w:rsidRPr="00E329C8">
              <w:rPr>
                <w:rFonts w:ascii="Arial" w:hAnsi="Arial"/>
                <w:b/>
              </w:rPr>
              <w:t>Binary search</w:t>
            </w:r>
          </w:p>
          <w:p w14:paraId="737E9BB4" w14:textId="77777777" w:rsidR="00F85158" w:rsidRDefault="00E329C8" w:rsidP="00CD0F72">
            <w:pPr>
              <w:pStyle w:val="PGKS3text"/>
              <w:rPr>
                <w:rFonts w:ascii="Arial" w:hAnsi="Arial"/>
              </w:rPr>
            </w:pPr>
            <w:r>
              <w:rPr>
                <w:rFonts w:ascii="Arial" w:hAnsi="Arial"/>
              </w:rPr>
              <w:t xml:space="preserve">Go over the algorithm for a binary search. </w:t>
            </w:r>
          </w:p>
          <w:p w14:paraId="5B2831D0" w14:textId="77777777" w:rsidR="00F85158" w:rsidRDefault="00F85158" w:rsidP="00CD0F72">
            <w:pPr>
              <w:pStyle w:val="PGKS3text"/>
              <w:rPr>
                <w:rFonts w:ascii="Arial" w:hAnsi="Arial"/>
              </w:rPr>
            </w:pPr>
            <w:r>
              <w:rPr>
                <w:rFonts w:ascii="Arial" w:hAnsi="Arial"/>
              </w:rPr>
              <w:t xml:space="preserve">Give out </w:t>
            </w:r>
            <w:r w:rsidRPr="00F85158">
              <w:rPr>
                <w:rFonts w:ascii="Arial" w:hAnsi="Arial"/>
                <w:b/>
              </w:rPr>
              <w:t>Worksheet 3</w:t>
            </w:r>
            <w:r>
              <w:rPr>
                <w:rFonts w:ascii="Arial" w:hAnsi="Arial"/>
              </w:rPr>
              <w:t xml:space="preserve"> and ask students to complete Task 1. They will use the cards to do a manual binary search.</w:t>
            </w:r>
          </w:p>
          <w:p w14:paraId="300BE848" w14:textId="77777777" w:rsidR="00F85158" w:rsidRDefault="00F85158" w:rsidP="00CD0F72">
            <w:pPr>
              <w:pStyle w:val="PGKS3text"/>
              <w:rPr>
                <w:rFonts w:ascii="Arial" w:hAnsi="Arial"/>
              </w:rPr>
            </w:pPr>
            <w:r>
              <w:rPr>
                <w:rFonts w:ascii="Arial" w:hAnsi="Arial"/>
              </w:rPr>
              <w:t xml:space="preserve">Go over the answers. </w:t>
            </w:r>
          </w:p>
          <w:p w14:paraId="53DAE553" w14:textId="77777777" w:rsidR="00D34E44" w:rsidRPr="00F85158" w:rsidRDefault="00F85158" w:rsidP="00CD0F72">
            <w:pPr>
              <w:pStyle w:val="PGKS3text"/>
              <w:rPr>
                <w:rFonts w:ascii="Arial" w:hAnsi="Arial"/>
                <w:b/>
              </w:rPr>
            </w:pPr>
            <w:r w:rsidRPr="00F85158">
              <w:rPr>
                <w:rFonts w:ascii="Arial" w:hAnsi="Arial"/>
                <w:b/>
              </w:rPr>
              <w:t>Binary tree search</w:t>
            </w:r>
          </w:p>
          <w:p w14:paraId="0F9C92D2" w14:textId="45950DE9" w:rsidR="00A6389A" w:rsidRDefault="00F85158" w:rsidP="00CD0F72">
            <w:pPr>
              <w:pStyle w:val="PGKS3text"/>
              <w:rPr>
                <w:rFonts w:ascii="Arial" w:hAnsi="Arial"/>
              </w:rPr>
            </w:pPr>
            <w:r>
              <w:rPr>
                <w:rFonts w:ascii="Arial" w:hAnsi="Arial"/>
              </w:rPr>
              <w:t xml:space="preserve">In a binary search tree, the order in which </w:t>
            </w:r>
            <w:r w:rsidR="00F907D1">
              <w:rPr>
                <w:rFonts w:ascii="Arial" w:hAnsi="Arial"/>
              </w:rPr>
              <w:t xml:space="preserve">the girls’ names </w:t>
            </w:r>
            <w:r>
              <w:rPr>
                <w:rFonts w:ascii="Arial" w:hAnsi="Arial"/>
              </w:rPr>
              <w:t>are entered into the tree will determine how many items have to be examined before the right one is found. But as for the binary search, 4 is the maximum.</w:t>
            </w:r>
          </w:p>
          <w:p w14:paraId="04B94AD3" w14:textId="77777777" w:rsidR="00F907D1" w:rsidRDefault="00F907D1" w:rsidP="00CD0F72">
            <w:pPr>
              <w:pStyle w:val="PGKS3text"/>
              <w:rPr>
                <w:rFonts w:ascii="Arial" w:hAnsi="Arial"/>
              </w:rPr>
            </w:pPr>
            <w:r>
              <w:rPr>
                <w:rFonts w:ascii="Arial" w:hAnsi="Arial"/>
              </w:rPr>
              <w:t xml:space="preserve">The order of complexity for a binary search </w:t>
            </w:r>
            <w:r w:rsidR="00577C40">
              <w:rPr>
                <w:rFonts w:ascii="Arial" w:hAnsi="Arial"/>
              </w:rPr>
              <w:t xml:space="preserve">of a balanced tree is </w:t>
            </w:r>
            <w:proofErr w:type="gramStart"/>
            <w:r w:rsidR="00577C40">
              <w:rPr>
                <w:rFonts w:ascii="Arial" w:hAnsi="Arial"/>
              </w:rPr>
              <w:t>O(</w:t>
            </w:r>
            <w:proofErr w:type="gramEnd"/>
            <w:r w:rsidR="00577C40">
              <w:rPr>
                <w:rFonts w:ascii="Arial" w:hAnsi="Arial"/>
              </w:rPr>
              <w:t>log</w:t>
            </w:r>
            <w:r w:rsidR="00577C40" w:rsidRPr="003565AB">
              <w:rPr>
                <w:rFonts w:ascii="Arial" w:hAnsi="Arial"/>
                <w:vertAlign w:val="subscript"/>
              </w:rPr>
              <w:t>2</w:t>
            </w:r>
            <w:r w:rsidR="00577C40">
              <w:rPr>
                <w:rFonts w:ascii="Arial" w:hAnsi="Arial"/>
              </w:rPr>
              <w:t xml:space="preserve"> n).  This is because half the choices are discarded on each comparison.  </w:t>
            </w:r>
            <w:r>
              <w:rPr>
                <w:rFonts w:ascii="Arial" w:hAnsi="Arial"/>
              </w:rPr>
              <w:t xml:space="preserve"> </w:t>
            </w:r>
          </w:p>
          <w:p w14:paraId="53782D89" w14:textId="0243734C" w:rsidR="00A6389A" w:rsidRDefault="00E2574F" w:rsidP="00CD0F72">
            <w:pPr>
              <w:pStyle w:val="PGKS3text"/>
              <w:rPr>
                <w:rFonts w:ascii="Arial" w:hAnsi="Arial"/>
              </w:rPr>
            </w:pPr>
            <w:r>
              <w:rPr>
                <w:rFonts w:ascii="Arial" w:hAnsi="Arial"/>
              </w:rPr>
              <w:t>If the items are already sorted before being put into the binary search tree, the tree will be unbalanced</w:t>
            </w:r>
            <w:r w:rsidR="00577C40">
              <w:rPr>
                <w:rFonts w:ascii="Arial" w:hAnsi="Arial"/>
              </w:rPr>
              <w:t xml:space="preserve">.  A search for the targeted name degrades to a linear search.  Therefore, </w:t>
            </w:r>
            <w:r>
              <w:rPr>
                <w:rFonts w:ascii="Arial" w:hAnsi="Arial"/>
              </w:rPr>
              <w:t xml:space="preserve">the time complexity will be </w:t>
            </w:r>
            <w:proofErr w:type="gramStart"/>
            <w:r>
              <w:rPr>
                <w:rFonts w:ascii="Arial" w:hAnsi="Arial"/>
              </w:rPr>
              <w:t>O(</w:t>
            </w:r>
            <w:proofErr w:type="gramEnd"/>
            <w:r>
              <w:rPr>
                <w:rFonts w:ascii="Arial" w:hAnsi="Arial"/>
              </w:rPr>
              <w:t>n).</w:t>
            </w:r>
          </w:p>
          <w:p w14:paraId="4477B30A" w14:textId="77777777" w:rsidR="00A6389A" w:rsidRPr="00E2574F" w:rsidRDefault="00E2574F" w:rsidP="00CD0F72">
            <w:pPr>
              <w:pStyle w:val="PGKS3text"/>
              <w:rPr>
                <w:rFonts w:ascii="Arial" w:hAnsi="Arial"/>
                <w:b/>
              </w:rPr>
            </w:pPr>
            <w:r w:rsidRPr="00E2574F">
              <w:rPr>
                <w:rFonts w:ascii="Arial" w:hAnsi="Arial"/>
                <w:b/>
              </w:rPr>
              <w:t>Merge sort</w:t>
            </w:r>
          </w:p>
          <w:p w14:paraId="3F1C7168" w14:textId="77777777" w:rsidR="00E2574F" w:rsidRDefault="00E2574F" w:rsidP="00CD0F72">
            <w:pPr>
              <w:pStyle w:val="PGKS3text"/>
              <w:rPr>
                <w:rFonts w:ascii="Arial" w:hAnsi="Arial"/>
              </w:rPr>
            </w:pPr>
            <w:r>
              <w:rPr>
                <w:rFonts w:ascii="Arial" w:hAnsi="Arial"/>
              </w:rPr>
              <w:t>This is explained in some detail. Once again, students can use the cards to carry it out manually once the 2-step process has been explained.</w:t>
            </w:r>
          </w:p>
          <w:p w14:paraId="41377667" w14:textId="77777777" w:rsidR="00E2574F" w:rsidRDefault="00E2574F" w:rsidP="00CD0F72">
            <w:pPr>
              <w:pStyle w:val="PGKS3text"/>
              <w:rPr>
                <w:rFonts w:ascii="Arial" w:hAnsi="Arial"/>
              </w:rPr>
            </w:pPr>
            <w:r>
              <w:rPr>
                <w:rFonts w:ascii="Arial" w:hAnsi="Arial"/>
              </w:rPr>
              <w:t xml:space="preserve">The merge algorithm is shown on a separate slide. Students can practise this with the exercise in </w:t>
            </w:r>
            <w:r w:rsidRPr="00E2574F">
              <w:rPr>
                <w:rFonts w:ascii="Arial" w:hAnsi="Arial"/>
                <w:b/>
              </w:rPr>
              <w:t>Task 2</w:t>
            </w:r>
            <w:r>
              <w:rPr>
                <w:rFonts w:ascii="Arial" w:hAnsi="Arial"/>
              </w:rPr>
              <w:t xml:space="preserve"> of </w:t>
            </w:r>
            <w:r w:rsidRPr="00E2574F">
              <w:rPr>
                <w:rFonts w:ascii="Arial" w:hAnsi="Arial"/>
                <w:b/>
              </w:rPr>
              <w:t>Worksheet 3</w:t>
            </w:r>
            <w:r>
              <w:rPr>
                <w:rFonts w:ascii="Arial" w:hAnsi="Arial"/>
              </w:rPr>
              <w:t>.</w:t>
            </w:r>
          </w:p>
          <w:p w14:paraId="07C61C2C" w14:textId="77777777" w:rsidR="00E2574F" w:rsidRDefault="00E2574F" w:rsidP="00CD0F72">
            <w:pPr>
              <w:pStyle w:val="PGKS3text"/>
              <w:rPr>
                <w:rFonts w:ascii="Arial" w:hAnsi="Arial"/>
              </w:rPr>
            </w:pPr>
            <w:r>
              <w:rPr>
                <w:rFonts w:ascii="Arial" w:hAnsi="Arial"/>
              </w:rPr>
              <w:t>The Big-O time complexity is O(n log</w:t>
            </w:r>
            <w:r w:rsidR="0014273A">
              <w:rPr>
                <w:rFonts w:ascii="Arial" w:hAnsi="Arial"/>
              </w:rPr>
              <w:t xml:space="preserve"> </w:t>
            </w:r>
            <w:r>
              <w:rPr>
                <w:rFonts w:ascii="Arial" w:hAnsi="Arial"/>
              </w:rPr>
              <w:t>n)</w:t>
            </w:r>
          </w:p>
          <w:p w14:paraId="563373CA" w14:textId="77777777" w:rsidR="00A6389A" w:rsidRPr="00A6389A" w:rsidRDefault="00A6389A" w:rsidP="00CD0F72">
            <w:pPr>
              <w:pStyle w:val="PGKS3text"/>
              <w:rPr>
                <w:rFonts w:ascii="Arial" w:hAnsi="Arial"/>
                <w:b/>
                <w:sz w:val="24"/>
              </w:rPr>
            </w:pPr>
            <w:r w:rsidRPr="00A6389A">
              <w:rPr>
                <w:rFonts w:ascii="Arial" w:hAnsi="Arial"/>
                <w:b/>
                <w:sz w:val="24"/>
              </w:rPr>
              <w:t>Plenary</w:t>
            </w:r>
          </w:p>
          <w:p w14:paraId="0EEDE1E1" w14:textId="77777777" w:rsidR="00A6389A" w:rsidRDefault="00E2574F" w:rsidP="00CD0F72">
            <w:pPr>
              <w:pStyle w:val="PGKS3text"/>
              <w:rPr>
                <w:rFonts w:ascii="Arial" w:hAnsi="Arial"/>
              </w:rPr>
            </w:pPr>
            <w:r>
              <w:rPr>
                <w:rFonts w:ascii="Arial" w:hAnsi="Arial"/>
              </w:rPr>
              <w:t xml:space="preserve">Go over the main points of the lesson, and give out </w:t>
            </w:r>
            <w:r w:rsidRPr="00E2574F">
              <w:rPr>
                <w:rFonts w:ascii="Arial" w:hAnsi="Arial"/>
                <w:b/>
              </w:rPr>
              <w:t>Homework 3.</w:t>
            </w:r>
            <w:r>
              <w:rPr>
                <w:rFonts w:ascii="Arial" w:hAnsi="Arial"/>
              </w:rPr>
              <w:t xml:space="preserve"> </w:t>
            </w:r>
          </w:p>
          <w:p w14:paraId="56FF31E1" w14:textId="77777777" w:rsidR="00A6389A" w:rsidRDefault="00A6389A" w:rsidP="00CD0F72">
            <w:pPr>
              <w:pStyle w:val="PGKS3text"/>
              <w:rPr>
                <w:rFonts w:ascii="Arial" w:hAnsi="Arial"/>
              </w:rPr>
            </w:pPr>
          </w:p>
          <w:p w14:paraId="172966F9" w14:textId="77777777" w:rsidR="00A6389A" w:rsidRDefault="00A6389A" w:rsidP="00CD0F72">
            <w:pPr>
              <w:pStyle w:val="PGKS3text"/>
              <w:rPr>
                <w:rFonts w:ascii="Arial" w:hAnsi="Arial"/>
              </w:rPr>
            </w:pPr>
          </w:p>
          <w:p w14:paraId="2A6016F4" w14:textId="77777777" w:rsidR="00A6389A" w:rsidRPr="008457D9" w:rsidRDefault="00A6389A" w:rsidP="00CD0F72">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14:paraId="435D66D5" w14:textId="77777777" w:rsidR="008C19B4" w:rsidRDefault="008C19B4" w:rsidP="008C19B4">
            <w:pPr>
              <w:pStyle w:val="PGKS3text"/>
              <w:rPr>
                <w:rFonts w:ascii="Arial" w:hAnsi="Arial"/>
              </w:rPr>
            </w:pPr>
            <w:r w:rsidRPr="005E1D4A">
              <w:rPr>
                <w:rFonts w:ascii="Arial" w:hAnsi="Arial"/>
              </w:rPr>
              <w:lastRenderedPageBreak/>
              <w:t>PowerPoint Guide:</w:t>
            </w:r>
          </w:p>
          <w:p w14:paraId="713ECB33" w14:textId="77777777" w:rsidR="008C19B4" w:rsidRDefault="008C19B4" w:rsidP="008C19B4">
            <w:pPr>
              <w:pStyle w:val="PGKS3text"/>
              <w:rPr>
                <w:rFonts w:ascii="Arial" w:hAnsi="Arial"/>
              </w:rPr>
            </w:pPr>
            <w:r>
              <w:rPr>
                <w:rFonts w:ascii="Arial" w:hAnsi="Arial"/>
              </w:rPr>
              <w:t>Algorithms</w:t>
            </w:r>
            <w:r w:rsidRPr="005E1D4A">
              <w:rPr>
                <w:rFonts w:ascii="Arial" w:hAnsi="Arial"/>
              </w:rPr>
              <w:t xml:space="preserve"> </w:t>
            </w:r>
            <w:r>
              <w:rPr>
                <w:rFonts w:ascii="Arial" w:hAnsi="Arial"/>
              </w:rPr>
              <w:t>T</w:t>
            </w:r>
            <w:r w:rsidR="00E2574F">
              <w:rPr>
                <w:rFonts w:ascii="Arial" w:hAnsi="Arial"/>
              </w:rPr>
              <w:t>3</w:t>
            </w:r>
            <w:r>
              <w:rPr>
                <w:rFonts w:ascii="Arial" w:hAnsi="Arial"/>
              </w:rPr>
              <w:t xml:space="preserve"> </w:t>
            </w:r>
            <w:r w:rsidR="006E71D8">
              <w:rPr>
                <w:rFonts w:ascii="Arial" w:hAnsi="Arial"/>
              </w:rPr>
              <w:t>Searching and sorting</w:t>
            </w:r>
            <w:r>
              <w:rPr>
                <w:rFonts w:ascii="Arial" w:hAnsi="Arial"/>
              </w:rPr>
              <w:t>.pptx</w:t>
            </w:r>
          </w:p>
          <w:p w14:paraId="11064ADB" w14:textId="77777777" w:rsidR="006E71D8" w:rsidRDefault="006E71D8" w:rsidP="008C19B4">
            <w:pPr>
              <w:pStyle w:val="PGKS3text"/>
              <w:rPr>
                <w:rFonts w:ascii="Arial" w:hAnsi="Arial"/>
              </w:rPr>
            </w:pPr>
          </w:p>
          <w:p w14:paraId="3972799E" w14:textId="77777777" w:rsidR="006E71D8" w:rsidRDefault="006E71D8" w:rsidP="008C19B4">
            <w:pPr>
              <w:pStyle w:val="PGKS3text"/>
              <w:rPr>
                <w:rFonts w:ascii="Arial" w:hAnsi="Arial"/>
              </w:rPr>
            </w:pPr>
          </w:p>
          <w:p w14:paraId="77B075DE" w14:textId="77777777" w:rsidR="006E71D8" w:rsidRDefault="00AF6DA5" w:rsidP="008C19B4">
            <w:pPr>
              <w:pStyle w:val="PGKS3text"/>
              <w:rPr>
                <w:rFonts w:ascii="Arial" w:hAnsi="Arial"/>
              </w:rPr>
            </w:pPr>
            <w:r>
              <w:rPr>
                <w:rFonts w:ascii="Arial" w:hAnsi="Arial"/>
              </w:rPr>
              <w:t>Girls names (10)</w:t>
            </w:r>
          </w:p>
          <w:p w14:paraId="47A6ACD3" w14:textId="77777777" w:rsidR="006E71D8" w:rsidRPr="005E1D4A" w:rsidRDefault="006E71D8" w:rsidP="008C19B4">
            <w:pPr>
              <w:pStyle w:val="PGKS3text"/>
              <w:rPr>
                <w:rFonts w:ascii="Arial" w:hAnsi="Arial"/>
              </w:rPr>
            </w:pPr>
          </w:p>
          <w:p w14:paraId="6040F923" w14:textId="77777777" w:rsidR="008C19B4" w:rsidRDefault="008C19B4" w:rsidP="008C19B4">
            <w:pPr>
              <w:pStyle w:val="PGKS3text"/>
              <w:rPr>
                <w:rFonts w:ascii="Arial" w:hAnsi="Arial"/>
              </w:rPr>
            </w:pPr>
          </w:p>
          <w:p w14:paraId="37A28F6E" w14:textId="77777777" w:rsidR="00E2574F" w:rsidRDefault="00E2574F" w:rsidP="006E71D8">
            <w:pPr>
              <w:pStyle w:val="PGKS3text"/>
              <w:rPr>
                <w:rFonts w:ascii="Arial" w:hAnsi="Arial"/>
              </w:rPr>
            </w:pPr>
          </w:p>
          <w:p w14:paraId="72652F06" w14:textId="77777777" w:rsidR="00E2574F" w:rsidRDefault="00E2574F" w:rsidP="006E71D8">
            <w:pPr>
              <w:pStyle w:val="PGKS3text"/>
              <w:rPr>
                <w:rFonts w:ascii="Arial" w:hAnsi="Arial"/>
              </w:rPr>
            </w:pPr>
          </w:p>
          <w:p w14:paraId="2EC9DEA2" w14:textId="77777777" w:rsidR="00E2574F" w:rsidRDefault="00E2574F" w:rsidP="006E71D8">
            <w:pPr>
              <w:pStyle w:val="PGKS3text"/>
              <w:rPr>
                <w:rFonts w:ascii="Arial" w:hAnsi="Arial"/>
              </w:rPr>
            </w:pPr>
          </w:p>
          <w:p w14:paraId="116EC499" w14:textId="77777777" w:rsidR="00E2574F" w:rsidRDefault="00E2574F" w:rsidP="006E71D8">
            <w:pPr>
              <w:pStyle w:val="PGKS3text"/>
              <w:rPr>
                <w:rFonts w:ascii="Arial" w:hAnsi="Arial"/>
              </w:rPr>
            </w:pPr>
          </w:p>
          <w:p w14:paraId="6178C998" w14:textId="77777777" w:rsidR="00E2574F" w:rsidRDefault="00E2574F" w:rsidP="006E71D8">
            <w:pPr>
              <w:pStyle w:val="PGKS3text"/>
              <w:rPr>
                <w:rFonts w:ascii="Arial" w:hAnsi="Arial"/>
              </w:rPr>
            </w:pPr>
          </w:p>
          <w:p w14:paraId="71DAA5E8" w14:textId="77777777" w:rsidR="00E2574F" w:rsidRDefault="00E2574F" w:rsidP="006E71D8">
            <w:pPr>
              <w:pStyle w:val="PGKS3text"/>
              <w:rPr>
                <w:rFonts w:ascii="Arial" w:hAnsi="Arial"/>
              </w:rPr>
            </w:pPr>
          </w:p>
          <w:p w14:paraId="7ABE2DDE" w14:textId="77777777" w:rsidR="00E2574F" w:rsidRDefault="00E2574F" w:rsidP="006E71D8">
            <w:pPr>
              <w:pStyle w:val="PGKS3text"/>
              <w:rPr>
                <w:rFonts w:ascii="Arial" w:hAnsi="Arial"/>
              </w:rPr>
            </w:pPr>
          </w:p>
          <w:p w14:paraId="6CF2918F" w14:textId="77777777" w:rsidR="00E2574F" w:rsidRDefault="00E2574F" w:rsidP="006E71D8">
            <w:pPr>
              <w:pStyle w:val="PGKS3text"/>
              <w:rPr>
                <w:rFonts w:ascii="Arial" w:hAnsi="Arial"/>
              </w:rPr>
            </w:pPr>
          </w:p>
          <w:p w14:paraId="30C71B27" w14:textId="77777777" w:rsidR="00E2574F" w:rsidRDefault="00E2574F" w:rsidP="006E71D8">
            <w:pPr>
              <w:pStyle w:val="PGKS3text"/>
              <w:rPr>
                <w:rFonts w:ascii="Arial" w:hAnsi="Arial"/>
              </w:rPr>
            </w:pPr>
          </w:p>
          <w:p w14:paraId="616978EA" w14:textId="77777777" w:rsidR="00E2574F" w:rsidRDefault="00E2574F" w:rsidP="006E71D8">
            <w:pPr>
              <w:pStyle w:val="PGKS3text"/>
              <w:rPr>
                <w:rFonts w:ascii="Arial" w:hAnsi="Arial"/>
              </w:rPr>
            </w:pPr>
          </w:p>
          <w:p w14:paraId="2650895E" w14:textId="77777777" w:rsidR="00E2574F" w:rsidRDefault="00E2574F" w:rsidP="006E71D8">
            <w:pPr>
              <w:pStyle w:val="PGKS3text"/>
              <w:rPr>
                <w:rFonts w:ascii="Arial" w:hAnsi="Arial"/>
              </w:rPr>
            </w:pPr>
          </w:p>
          <w:p w14:paraId="7AB2A540" w14:textId="77777777" w:rsidR="00E2574F" w:rsidRDefault="00E2574F" w:rsidP="006E71D8">
            <w:pPr>
              <w:pStyle w:val="PGKS3text"/>
              <w:rPr>
                <w:rFonts w:ascii="Arial" w:hAnsi="Arial"/>
              </w:rPr>
            </w:pPr>
          </w:p>
          <w:p w14:paraId="327A7ABE" w14:textId="77777777" w:rsidR="00E2574F" w:rsidRDefault="00E2574F" w:rsidP="006E71D8">
            <w:pPr>
              <w:pStyle w:val="PGKS3text"/>
              <w:rPr>
                <w:rFonts w:ascii="Arial" w:hAnsi="Arial"/>
              </w:rPr>
            </w:pPr>
          </w:p>
          <w:p w14:paraId="1FC3937B" w14:textId="77777777" w:rsidR="00E2574F" w:rsidRDefault="00E2574F" w:rsidP="006E71D8">
            <w:pPr>
              <w:pStyle w:val="PGKS3text"/>
              <w:rPr>
                <w:rFonts w:ascii="Arial" w:hAnsi="Arial"/>
              </w:rPr>
            </w:pPr>
          </w:p>
          <w:p w14:paraId="2CFDA1F6" w14:textId="77777777" w:rsidR="00E2574F" w:rsidRDefault="00E2574F" w:rsidP="006E71D8">
            <w:pPr>
              <w:pStyle w:val="PGKS3text"/>
              <w:rPr>
                <w:rFonts w:ascii="Arial" w:hAnsi="Arial"/>
              </w:rPr>
            </w:pPr>
          </w:p>
          <w:p w14:paraId="193B30C3" w14:textId="77777777" w:rsidR="00E2574F" w:rsidRDefault="00E2574F" w:rsidP="006E71D8">
            <w:pPr>
              <w:pStyle w:val="PGKS3text"/>
              <w:rPr>
                <w:rFonts w:ascii="Arial" w:hAnsi="Arial"/>
              </w:rPr>
            </w:pPr>
          </w:p>
          <w:p w14:paraId="40CE00CC" w14:textId="77777777" w:rsidR="001422BA" w:rsidRDefault="001422BA" w:rsidP="006E71D8">
            <w:pPr>
              <w:pStyle w:val="PGKS3text"/>
              <w:rPr>
                <w:rFonts w:ascii="Arial" w:hAnsi="Arial"/>
              </w:rPr>
            </w:pPr>
          </w:p>
          <w:p w14:paraId="3A017371" w14:textId="77777777" w:rsidR="001422BA" w:rsidRDefault="001422BA" w:rsidP="006E71D8">
            <w:pPr>
              <w:pStyle w:val="PGKS3text"/>
              <w:rPr>
                <w:rFonts w:ascii="Arial" w:hAnsi="Arial"/>
              </w:rPr>
            </w:pPr>
          </w:p>
          <w:p w14:paraId="0ECA6CE1" w14:textId="77777777" w:rsidR="006E71D8" w:rsidRPr="005E1D4A" w:rsidRDefault="006E71D8" w:rsidP="006E71D8">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3 Searching and sorting</w:t>
            </w:r>
          </w:p>
          <w:p w14:paraId="06BFA485" w14:textId="77777777" w:rsidR="006E71D8" w:rsidRPr="005E1D4A" w:rsidRDefault="006E71D8" w:rsidP="006E71D8">
            <w:pPr>
              <w:pStyle w:val="PGKS3text"/>
              <w:rPr>
                <w:rFonts w:ascii="Arial" w:hAnsi="Arial"/>
              </w:rPr>
            </w:pPr>
            <w:r>
              <w:rPr>
                <w:rFonts w:ascii="Arial" w:hAnsi="Arial"/>
              </w:rPr>
              <w:t>Algorithms</w:t>
            </w:r>
            <w:r w:rsidRPr="005E1D4A">
              <w:rPr>
                <w:rFonts w:ascii="Arial" w:hAnsi="Arial"/>
              </w:rPr>
              <w:t xml:space="preserve"> Worksheet </w:t>
            </w:r>
            <w:r w:rsidR="000734F0">
              <w:rPr>
                <w:rFonts w:ascii="Arial" w:hAnsi="Arial"/>
              </w:rPr>
              <w:t>3</w:t>
            </w:r>
            <w:r>
              <w:rPr>
                <w:rFonts w:ascii="Arial" w:hAnsi="Arial"/>
              </w:rPr>
              <w:t xml:space="preserve"> Answers</w:t>
            </w:r>
          </w:p>
          <w:p w14:paraId="01173F50" w14:textId="77777777" w:rsidR="006E71D8" w:rsidRDefault="006E71D8" w:rsidP="006E71D8">
            <w:pPr>
              <w:pStyle w:val="PGKS3text"/>
              <w:rPr>
                <w:rFonts w:ascii="Arial" w:hAnsi="Arial"/>
              </w:rPr>
            </w:pPr>
          </w:p>
          <w:p w14:paraId="73E48DFE" w14:textId="77777777" w:rsidR="00D54626" w:rsidRDefault="00D54626" w:rsidP="00CD0F72">
            <w:pPr>
              <w:pStyle w:val="PGKS3text"/>
              <w:rPr>
                <w:rFonts w:ascii="Arial" w:hAnsi="Arial"/>
              </w:rPr>
            </w:pPr>
          </w:p>
          <w:p w14:paraId="22283061" w14:textId="77777777" w:rsidR="006E71D8" w:rsidRDefault="006E71D8" w:rsidP="00CD0F72">
            <w:pPr>
              <w:pStyle w:val="PGKS3text"/>
              <w:rPr>
                <w:rFonts w:ascii="Arial" w:hAnsi="Arial"/>
              </w:rPr>
            </w:pPr>
          </w:p>
          <w:p w14:paraId="7AD4B5DA" w14:textId="77777777" w:rsidR="006E71D8" w:rsidRDefault="006E71D8" w:rsidP="00CD0F72">
            <w:pPr>
              <w:pStyle w:val="PGKS3text"/>
              <w:rPr>
                <w:rFonts w:ascii="Arial" w:hAnsi="Arial"/>
              </w:rPr>
            </w:pPr>
          </w:p>
          <w:p w14:paraId="4D516A60" w14:textId="77777777" w:rsidR="00E2574F" w:rsidRDefault="00E2574F" w:rsidP="006E71D8">
            <w:pPr>
              <w:pStyle w:val="PGKS3text"/>
              <w:rPr>
                <w:rFonts w:ascii="Arial" w:hAnsi="Arial"/>
              </w:rPr>
            </w:pPr>
          </w:p>
          <w:p w14:paraId="476ABA38" w14:textId="77777777" w:rsidR="00E2574F" w:rsidRDefault="00E2574F" w:rsidP="006E71D8">
            <w:pPr>
              <w:pStyle w:val="PGKS3text"/>
              <w:rPr>
                <w:rFonts w:ascii="Arial" w:hAnsi="Arial"/>
              </w:rPr>
            </w:pPr>
          </w:p>
          <w:p w14:paraId="6476CBE9" w14:textId="77777777" w:rsidR="00E2574F" w:rsidRDefault="00E2574F" w:rsidP="006E71D8">
            <w:pPr>
              <w:pStyle w:val="PGKS3text"/>
              <w:rPr>
                <w:rFonts w:ascii="Arial" w:hAnsi="Arial"/>
              </w:rPr>
            </w:pPr>
          </w:p>
          <w:p w14:paraId="1C508820" w14:textId="77777777" w:rsidR="00F115E1" w:rsidRDefault="00F115E1" w:rsidP="006E71D8">
            <w:pPr>
              <w:pStyle w:val="PGKS3text"/>
              <w:rPr>
                <w:rFonts w:ascii="Arial" w:hAnsi="Arial"/>
              </w:rPr>
            </w:pPr>
          </w:p>
          <w:p w14:paraId="5882F842" w14:textId="77777777" w:rsidR="00F115E1" w:rsidRDefault="00F115E1" w:rsidP="006E71D8">
            <w:pPr>
              <w:pStyle w:val="PGKS3text"/>
              <w:rPr>
                <w:rFonts w:ascii="Arial" w:hAnsi="Arial"/>
              </w:rPr>
            </w:pPr>
          </w:p>
          <w:p w14:paraId="337AE481" w14:textId="77777777" w:rsidR="00F115E1" w:rsidRDefault="00F115E1" w:rsidP="006E71D8">
            <w:pPr>
              <w:pStyle w:val="PGKS3text"/>
              <w:rPr>
                <w:rFonts w:ascii="Arial" w:hAnsi="Arial"/>
              </w:rPr>
            </w:pPr>
          </w:p>
          <w:p w14:paraId="0C9CEB41" w14:textId="77777777" w:rsidR="00F115E1" w:rsidRDefault="00F115E1" w:rsidP="006E71D8">
            <w:pPr>
              <w:pStyle w:val="PGKS3text"/>
              <w:rPr>
                <w:rFonts w:ascii="Arial" w:hAnsi="Arial"/>
              </w:rPr>
            </w:pPr>
          </w:p>
          <w:p w14:paraId="3C79941E" w14:textId="77777777" w:rsidR="00E2574F" w:rsidRDefault="00E2574F" w:rsidP="006E71D8">
            <w:pPr>
              <w:pStyle w:val="PGKS3text"/>
              <w:rPr>
                <w:rFonts w:ascii="Arial" w:hAnsi="Arial"/>
              </w:rPr>
            </w:pPr>
          </w:p>
          <w:p w14:paraId="547F9B7A" w14:textId="77777777" w:rsidR="00F115E1" w:rsidRDefault="00254422" w:rsidP="006E71D8">
            <w:pPr>
              <w:pStyle w:val="PGKS3text"/>
              <w:rPr>
                <w:rFonts w:ascii="Arial" w:hAnsi="Arial"/>
              </w:rPr>
            </w:pPr>
            <w:r w:rsidRPr="00F115E1">
              <w:rPr>
                <w:rFonts w:ascii="Arial" w:hAnsi="Arial"/>
              </w:rPr>
              <w:t>Merge sort.py</w:t>
            </w:r>
          </w:p>
          <w:p w14:paraId="1F342103" w14:textId="716285C3" w:rsidR="00E2574F" w:rsidRDefault="00F115E1" w:rsidP="006E71D8">
            <w:pPr>
              <w:pStyle w:val="PGKS3text"/>
              <w:rPr>
                <w:rFonts w:ascii="Arial" w:hAnsi="Arial"/>
              </w:rPr>
            </w:pPr>
            <w:r>
              <w:rPr>
                <w:rFonts w:ascii="Arial" w:hAnsi="Arial"/>
              </w:rPr>
              <w:t xml:space="preserve">Merge </w:t>
            </w:r>
            <w:proofErr w:type="spellStart"/>
            <w:r>
              <w:rPr>
                <w:rFonts w:ascii="Arial" w:hAnsi="Arial"/>
              </w:rPr>
              <w:t>sort.vb</w:t>
            </w:r>
            <w:proofErr w:type="spellEnd"/>
          </w:p>
          <w:p w14:paraId="2DE328F6" w14:textId="77777777" w:rsidR="00E2574F" w:rsidRDefault="00E2574F" w:rsidP="006E71D8">
            <w:pPr>
              <w:pStyle w:val="PGKS3text"/>
              <w:rPr>
                <w:rFonts w:ascii="Arial" w:hAnsi="Arial"/>
              </w:rPr>
            </w:pPr>
          </w:p>
          <w:p w14:paraId="395FC41B" w14:textId="77777777" w:rsidR="00E2574F" w:rsidRDefault="00E2574F" w:rsidP="006E71D8">
            <w:pPr>
              <w:pStyle w:val="PGKS3text"/>
              <w:rPr>
                <w:rFonts w:ascii="Arial" w:hAnsi="Arial"/>
              </w:rPr>
            </w:pPr>
          </w:p>
          <w:p w14:paraId="29F32197" w14:textId="77777777" w:rsidR="006E71D8" w:rsidRPr="005E1D4A" w:rsidRDefault="006E71D8" w:rsidP="006E71D8">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Pr>
                <w:rFonts w:ascii="Arial" w:hAnsi="Arial"/>
              </w:rPr>
              <w:t>3 Searching and sorting</w:t>
            </w:r>
          </w:p>
          <w:p w14:paraId="6F5C7944" w14:textId="77777777" w:rsidR="006E71D8" w:rsidRPr="005E1D4A" w:rsidRDefault="006E71D8" w:rsidP="006E71D8">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sidR="000734F0">
              <w:rPr>
                <w:rFonts w:ascii="Arial" w:hAnsi="Arial"/>
              </w:rPr>
              <w:t>3</w:t>
            </w:r>
            <w:r>
              <w:rPr>
                <w:rFonts w:ascii="Arial" w:hAnsi="Arial"/>
              </w:rPr>
              <w:t xml:space="preserve"> Answers</w:t>
            </w:r>
          </w:p>
          <w:p w14:paraId="49A5169F" w14:textId="77777777" w:rsidR="00D54626" w:rsidRDefault="00D54626" w:rsidP="00CD0F72">
            <w:pPr>
              <w:pStyle w:val="PGKS3text"/>
              <w:rPr>
                <w:rFonts w:ascii="Arial" w:hAnsi="Arial"/>
              </w:rPr>
            </w:pPr>
          </w:p>
          <w:p w14:paraId="5D61A169" w14:textId="77777777" w:rsidR="00D54626" w:rsidRPr="005E1D4A" w:rsidRDefault="00D54626" w:rsidP="00CD0F72">
            <w:pPr>
              <w:pStyle w:val="PGKS3text"/>
              <w:rPr>
                <w:rFonts w:ascii="Arial" w:hAnsi="Arial"/>
              </w:rPr>
            </w:pPr>
          </w:p>
        </w:tc>
      </w:tr>
    </w:tbl>
    <w:p w14:paraId="5E894A08" w14:textId="77777777" w:rsidR="00D54626" w:rsidRDefault="00D54626">
      <w:pPr>
        <w:spacing w:after="200" w:line="276" w:lineRule="auto"/>
        <w:rPr>
          <w:rFonts w:eastAsia="SimSun"/>
          <w:b/>
          <w:bCs/>
          <w:color w:val="365F91"/>
          <w:sz w:val="28"/>
          <w:szCs w:val="28"/>
        </w:rPr>
      </w:pPr>
      <w:r>
        <w:rPr>
          <w:rFonts w:eastAsia="SimSun"/>
          <w:b/>
          <w:bCs/>
          <w:color w:val="365F91"/>
          <w:sz w:val="28"/>
          <w:szCs w:val="28"/>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14:paraId="3D93E97F" w14:textId="77777777" w:rsidTr="00CD0F72">
        <w:trPr>
          <w:jc w:val="center"/>
        </w:trPr>
        <w:tc>
          <w:tcPr>
            <w:tcW w:w="1113" w:type="dxa"/>
            <w:shd w:val="clear" w:color="auto" w:fill="0091C4"/>
            <w:tcMar>
              <w:top w:w="0" w:type="dxa"/>
              <w:left w:w="108" w:type="dxa"/>
              <w:bottom w:w="0" w:type="dxa"/>
              <w:right w:w="108" w:type="dxa"/>
            </w:tcMar>
          </w:tcPr>
          <w:p w14:paraId="53E9F33D" w14:textId="77777777" w:rsidR="00D54626" w:rsidRPr="005E1D4A" w:rsidRDefault="00D54626" w:rsidP="00D54626">
            <w:pPr>
              <w:pStyle w:val="PGLessonWeekContentTitle"/>
            </w:pPr>
            <w:r w:rsidRPr="005E1D4A">
              <w:lastRenderedPageBreak/>
              <w:t xml:space="preserve">Topic </w:t>
            </w:r>
            <w:r>
              <w:t>4</w:t>
            </w:r>
          </w:p>
        </w:tc>
        <w:tc>
          <w:tcPr>
            <w:tcW w:w="5216" w:type="dxa"/>
            <w:shd w:val="clear" w:color="auto" w:fill="0091C4"/>
            <w:tcMar>
              <w:top w:w="0" w:type="dxa"/>
              <w:left w:w="108" w:type="dxa"/>
              <w:bottom w:w="0" w:type="dxa"/>
              <w:right w:w="108" w:type="dxa"/>
            </w:tcMar>
          </w:tcPr>
          <w:p w14:paraId="51255F4C" w14:textId="77777777" w:rsidR="00D54626" w:rsidRPr="005E1D4A" w:rsidRDefault="0063370A" w:rsidP="00CD0F72">
            <w:pPr>
              <w:pStyle w:val="PGLessonWeekContentTitle"/>
            </w:pPr>
            <w:r>
              <w:t>Graph traversal algorithms</w:t>
            </w:r>
          </w:p>
        </w:tc>
        <w:tc>
          <w:tcPr>
            <w:tcW w:w="2743" w:type="dxa"/>
            <w:shd w:val="clear" w:color="auto" w:fill="0091C4"/>
            <w:tcMar>
              <w:top w:w="0" w:type="dxa"/>
              <w:left w:w="108" w:type="dxa"/>
              <w:bottom w:w="0" w:type="dxa"/>
              <w:right w:w="108" w:type="dxa"/>
            </w:tcMar>
          </w:tcPr>
          <w:p w14:paraId="21C5D548" w14:textId="77777777" w:rsidR="00D54626" w:rsidRPr="005E1D4A" w:rsidRDefault="00D54626" w:rsidP="00CD0F72">
            <w:pPr>
              <w:pStyle w:val="PGLessonWeekContentTitle"/>
            </w:pPr>
          </w:p>
        </w:tc>
      </w:tr>
      <w:tr w:rsidR="00D54626" w:rsidRPr="005E1D4A" w14:paraId="4954C232" w14:textId="77777777" w:rsidTr="00CD0F72">
        <w:trPr>
          <w:jc w:val="center"/>
        </w:trPr>
        <w:tc>
          <w:tcPr>
            <w:tcW w:w="9072" w:type="dxa"/>
            <w:gridSpan w:val="3"/>
            <w:tcMar>
              <w:top w:w="0" w:type="dxa"/>
              <w:left w:w="108" w:type="dxa"/>
              <w:bottom w:w="0" w:type="dxa"/>
              <w:right w:w="108" w:type="dxa"/>
            </w:tcMar>
          </w:tcPr>
          <w:p w14:paraId="6E718BC5" w14:textId="77777777" w:rsidR="00D54626" w:rsidRPr="005E1D4A" w:rsidRDefault="00D54626" w:rsidP="00CD0F72">
            <w:pPr>
              <w:pStyle w:val="ks3bold12pt"/>
              <w:rPr>
                <w:rFonts w:ascii="Arial" w:hAnsi="Arial"/>
              </w:rPr>
            </w:pPr>
            <w:r w:rsidRPr="005E1D4A">
              <w:rPr>
                <w:rFonts w:ascii="Arial" w:hAnsi="Arial"/>
              </w:rPr>
              <w:t>Learning Objectives:</w:t>
            </w:r>
          </w:p>
          <w:p w14:paraId="150BEE38" w14:textId="77777777" w:rsidR="005D5059" w:rsidRPr="000734F0" w:rsidRDefault="00DF3557" w:rsidP="000734F0">
            <w:pPr>
              <w:pStyle w:val="PGKS3bulletedlist"/>
              <w:rPr>
                <w:rFonts w:ascii="Arial" w:hAnsi="Arial"/>
              </w:rPr>
            </w:pPr>
            <w:r w:rsidRPr="000734F0">
              <w:rPr>
                <w:rFonts w:ascii="Arial" w:hAnsi="Arial"/>
              </w:rPr>
              <w:t>Be able to trace depth-first and breadth-first algorithms</w:t>
            </w:r>
          </w:p>
          <w:p w14:paraId="05BE9252" w14:textId="77777777" w:rsidR="005D5059" w:rsidRPr="000734F0" w:rsidRDefault="00DF3557" w:rsidP="000734F0">
            <w:pPr>
              <w:pStyle w:val="PGKS3bulletedlist"/>
              <w:rPr>
                <w:rFonts w:ascii="Arial" w:hAnsi="Arial"/>
              </w:rPr>
            </w:pPr>
            <w:r w:rsidRPr="000734F0">
              <w:rPr>
                <w:rFonts w:ascii="Arial" w:hAnsi="Arial"/>
              </w:rPr>
              <w:t>Describe typical applications of each</w:t>
            </w:r>
          </w:p>
          <w:p w14:paraId="7AFFFB33" w14:textId="77777777" w:rsidR="00D54626" w:rsidRPr="005E1D4A" w:rsidRDefault="000734F0" w:rsidP="000734F0">
            <w:pPr>
              <w:pStyle w:val="PGKS3bulletedlist"/>
              <w:numPr>
                <w:ilvl w:val="0"/>
                <w:numId w:val="0"/>
              </w:numPr>
              <w:ind w:left="397"/>
              <w:rPr>
                <w:rFonts w:ascii="Arial" w:hAnsi="Arial"/>
              </w:rPr>
            </w:pPr>
            <w:r w:rsidRPr="000734F0">
              <w:rPr>
                <w:rFonts w:ascii="Arial" w:hAnsi="Arial"/>
              </w:rPr>
              <w:t xml:space="preserve"> </w:t>
            </w:r>
          </w:p>
        </w:tc>
      </w:tr>
      <w:tr w:rsidR="00D54626" w:rsidRPr="005E1D4A" w14:paraId="3BE590B2" w14:textId="77777777" w:rsidTr="00CD0F72">
        <w:trPr>
          <w:jc w:val="center"/>
        </w:trPr>
        <w:tc>
          <w:tcPr>
            <w:tcW w:w="6329" w:type="dxa"/>
            <w:gridSpan w:val="2"/>
            <w:shd w:val="clear" w:color="auto" w:fill="00B0F0"/>
            <w:tcMar>
              <w:top w:w="0" w:type="dxa"/>
              <w:left w:w="108" w:type="dxa"/>
              <w:bottom w:w="0" w:type="dxa"/>
              <w:right w:w="108" w:type="dxa"/>
            </w:tcMar>
          </w:tcPr>
          <w:p w14:paraId="53AADCF1" w14:textId="77777777" w:rsidR="00D54626" w:rsidRPr="005E1D4A" w:rsidRDefault="00D54626" w:rsidP="00CD0F72">
            <w:pPr>
              <w:pStyle w:val="PGLessonWeekContentTitle"/>
            </w:pPr>
            <w:r w:rsidRPr="005E1D4A">
              <w:t>Content</w:t>
            </w:r>
          </w:p>
        </w:tc>
        <w:tc>
          <w:tcPr>
            <w:tcW w:w="2743" w:type="dxa"/>
            <w:shd w:val="clear" w:color="auto" w:fill="00B0F0"/>
            <w:tcMar>
              <w:top w:w="0" w:type="dxa"/>
              <w:left w:w="108" w:type="dxa"/>
              <w:bottom w:w="0" w:type="dxa"/>
              <w:right w:w="108" w:type="dxa"/>
            </w:tcMar>
          </w:tcPr>
          <w:p w14:paraId="5CEAEF27" w14:textId="77777777" w:rsidR="00D54626" w:rsidRPr="005E1D4A" w:rsidRDefault="00D54626" w:rsidP="00CD0F72">
            <w:pPr>
              <w:pStyle w:val="PGLessonWeekContentTitle"/>
            </w:pPr>
            <w:r w:rsidRPr="005E1D4A">
              <w:t>Resources</w:t>
            </w:r>
          </w:p>
        </w:tc>
      </w:tr>
      <w:tr w:rsidR="00D54626" w:rsidRPr="005E1D4A" w14:paraId="33427079" w14:textId="77777777" w:rsidTr="00CD0F72">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14:paraId="70ECDB39" w14:textId="77777777" w:rsidR="00D54626" w:rsidRPr="000734F0" w:rsidRDefault="000734F0" w:rsidP="00CD0F72">
            <w:pPr>
              <w:pStyle w:val="PGKS3text"/>
              <w:rPr>
                <w:rFonts w:ascii="Arial" w:hAnsi="Arial"/>
                <w:b/>
                <w:sz w:val="24"/>
              </w:rPr>
            </w:pPr>
            <w:r w:rsidRPr="000734F0">
              <w:rPr>
                <w:rFonts w:ascii="Arial" w:hAnsi="Arial"/>
                <w:b/>
                <w:sz w:val="24"/>
              </w:rPr>
              <w:t>Starter</w:t>
            </w:r>
          </w:p>
          <w:p w14:paraId="49A2FC63" w14:textId="77777777" w:rsidR="000734F0" w:rsidRDefault="00197B89" w:rsidP="00CD0F72">
            <w:pPr>
              <w:pStyle w:val="PGKS3text"/>
              <w:rPr>
                <w:rFonts w:ascii="Arial" w:hAnsi="Arial"/>
              </w:rPr>
            </w:pPr>
            <w:r>
              <w:rPr>
                <w:rFonts w:ascii="Arial" w:hAnsi="Arial"/>
              </w:rPr>
              <w:t xml:space="preserve">As a revision exercise, ask students to draw the graph represented by the adjacency list. </w:t>
            </w:r>
          </w:p>
          <w:p w14:paraId="3A7FD0C4" w14:textId="77777777" w:rsidR="000734F0" w:rsidRPr="000734F0" w:rsidRDefault="000734F0" w:rsidP="00CD0F72">
            <w:pPr>
              <w:pStyle w:val="PGKS3text"/>
              <w:rPr>
                <w:rFonts w:ascii="Arial" w:hAnsi="Arial"/>
                <w:b/>
                <w:sz w:val="24"/>
              </w:rPr>
            </w:pPr>
            <w:r w:rsidRPr="000734F0">
              <w:rPr>
                <w:rFonts w:ascii="Arial" w:hAnsi="Arial"/>
                <w:b/>
                <w:sz w:val="24"/>
              </w:rPr>
              <w:t>Main</w:t>
            </w:r>
          </w:p>
          <w:p w14:paraId="5478BF27" w14:textId="77777777" w:rsidR="000734F0" w:rsidRDefault="00197B89" w:rsidP="00CD0F72">
            <w:pPr>
              <w:pStyle w:val="PGKS3text"/>
              <w:rPr>
                <w:rFonts w:ascii="Arial" w:hAnsi="Arial"/>
              </w:rPr>
            </w:pPr>
            <w:r>
              <w:rPr>
                <w:rFonts w:ascii="Arial" w:hAnsi="Arial"/>
              </w:rPr>
              <w:t xml:space="preserve">Revise the terminology of a graph – edges, nodes or vertices, neighbours or adjacent nodes, directed and undirected graphs. </w:t>
            </w:r>
          </w:p>
          <w:p w14:paraId="374A0DBD" w14:textId="77777777" w:rsidR="000734F0" w:rsidRPr="00197B89" w:rsidRDefault="00197B89" w:rsidP="00CD0F72">
            <w:pPr>
              <w:pStyle w:val="PGKS3text"/>
              <w:rPr>
                <w:rFonts w:ascii="Arial" w:hAnsi="Arial"/>
                <w:b/>
              </w:rPr>
            </w:pPr>
            <w:r w:rsidRPr="00197B89">
              <w:rPr>
                <w:rFonts w:ascii="Arial" w:hAnsi="Arial"/>
                <w:b/>
              </w:rPr>
              <w:t>Traversing a graph</w:t>
            </w:r>
          </w:p>
          <w:p w14:paraId="2EFDEBF2" w14:textId="77777777" w:rsidR="00197B89" w:rsidRDefault="00197B89" w:rsidP="00CD0F72">
            <w:pPr>
              <w:pStyle w:val="PGKS3text"/>
              <w:rPr>
                <w:rFonts w:ascii="Arial" w:hAnsi="Arial"/>
              </w:rPr>
            </w:pPr>
            <w:r>
              <w:rPr>
                <w:rFonts w:ascii="Arial" w:hAnsi="Arial"/>
              </w:rPr>
              <w:t>Describe the two ways of traversing a graph – depth-first and breadth-first.</w:t>
            </w:r>
          </w:p>
          <w:p w14:paraId="6091A889" w14:textId="77777777" w:rsidR="000734F0" w:rsidRPr="00197B89" w:rsidRDefault="00E84CD8" w:rsidP="00CD0F72">
            <w:pPr>
              <w:pStyle w:val="PGKS3text"/>
              <w:rPr>
                <w:rFonts w:ascii="Arial" w:hAnsi="Arial"/>
                <w:b/>
              </w:rPr>
            </w:pPr>
            <w:r>
              <w:rPr>
                <w:rFonts w:ascii="Arial" w:hAnsi="Arial"/>
                <w:b/>
              </w:rPr>
              <w:t>D</w:t>
            </w:r>
            <w:r w:rsidR="00197B89" w:rsidRPr="00197B89">
              <w:rPr>
                <w:rFonts w:ascii="Arial" w:hAnsi="Arial"/>
                <w:b/>
              </w:rPr>
              <w:t>epth first traversal</w:t>
            </w:r>
          </w:p>
          <w:p w14:paraId="27995311" w14:textId="3E407872" w:rsidR="005F6C2C" w:rsidRDefault="00291003" w:rsidP="00CD0F72">
            <w:pPr>
              <w:pStyle w:val="PGKS3text"/>
              <w:rPr>
                <w:rFonts w:ascii="Arial" w:hAnsi="Arial"/>
              </w:rPr>
            </w:pPr>
            <w:r>
              <w:rPr>
                <w:rFonts w:ascii="Arial" w:hAnsi="Arial"/>
              </w:rPr>
              <w:t>A</w:t>
            </w:r>
            <w:r w:rsidR="005F6C2C">
              <w:rPr>
                <w:rFonts w:ascii="Arial" w:hAnsi="Arial"/>
              </w:rPr>
              <w:t xml:space="preserve"> graph can be represented in a programming language using a data structure. The slide shows how </w:t>
            </w:r>
            <w:r>
              <w:rPr>
                <w:rFonts w:ascii="Arial" w:hAnsi="Arial"/>
              </w:rPr>
              <w:t>the graph shown</w:t>
            </w:r>
            <w:r w:rsidR="005F6C2C">
              <w:rPr>
                <w:rFonts w:ascii="Arial" w:hAnsi="Arial"/>
              </w:rPr>
              <w:t xml:space="preserve"> would be represented in Python.</w:t>
            </w:r>
          </w:p>
          <w:p w14:paraId="4EFB8615" w14:textId="77777777" w:rsidR="00197B89" w:rsidRDefault="00197B89" w:rsidP="00CD0F72">
            <w:pPr>
              <w:pStyle w:val="PGKS3text"/>
              <w:rPr>
                <w:rFonts w:ascii="Arial" w:hAnsi="Arial"/>
              </w:rPr>
            </w:pPr>
            <w:r>
              <w:rPr>
                <w:rFonts w:ascii="Arial" w:hAnsi="Arial"/>
              </w:rPr>
              <w:t xml:space="preserve">This algorithm uses a </w:t>
            </w:r>
            <w:r w:rsidRPr="00197B89">
              <w:rPr>
                <w:rFonts w:ascii="Arial" w:hAnsi="Arial"/>
                <w:b/>
              </w:rPr>
              <w:t>stack</w:t>
            </w:r>
            <w:r>
              <w:rPr>
                <w:rFonts w:ascii="Arial" w:hAnsi="Arial"/>
              </w:rPr>
              <w:t xml:space="preserve"> to keep account of which nodes have been visited, and a list of visited nodes. </w:t>
            </w:r>
            <w:r w:rsidR="00E84CD8">
              <w:rPr>
                <w:rFonts w:ascii="Arial" w:hAnsi="Arial"/>
              </w:rPr>
              <w:t>A stack is used to keep track of the previous node visited so that we can backtrack when the end of a path is reached by popping the item off the top of the stack, searching for another path.</w:t>
            </w:r>
          </w:p>
          <w:p w14:paraId="2253A634" w14:textId="77777777" w:rsidR="00E84CD8" w:rsidRDefault="00E84CD8" w:rsidP="00CD0F72">
            <w:pPr>
              <w:pStyle w:val="PGKS3text"/>
              <w:rPr>
                <w:rFonts w:ascii="Arial" w:hAnsi="Arial"/>
              </w:rPr>
            </w:pPr>
            <w:r>
              <w:rPr>
                <w:rFonts w:ascii="Arial" w:hAnsi="Arial"/>
              </w:rPr>
              <w:t xml:space="preserve">The algorithm starts by adding the start vertex A to the list of visited nodes. When going through the algorithm graphically, each node is coloured </w:t>
            </w:r>
            <w:r w:rsidR="00260694">
              <w:rPr>
                <w:rFonts w:ascii="Arial" w:hAnsi="Arial"/>
              </w:rPr>
              <w:t>dark blue</w:t>
            </w:r>
            <w:r>
              <w:rPr>
                <w:rFonts w:ascii="Arial" w:hAnsi="Arial"/>
              </w:rPr>
              <w:t xml:space="preserve"> once it has been added to the visited list.</w:t>
            </w:r>
          </w:p>
          <w:p w14:paraId="7E1BD2CF" w14:textId="77777777" w:rsidR="00E84CD8" w:rsidRDefault="00E84CD8" w:rsidP="00CD0F72">
            <w:pPr>
              <w:pStyle w:val="PGKS3text"/>
              <w:rPr>
                <w:rFonts w:ascii="Arial" w:hAnsi="Arial"/>
              </w:rPr>
            </w:pPr>
            <w:r>
              <w:rPr>
                <w:rFonts w:ascii="Arial" w:hAnsi="Arial"/>
              </w:rPr>
              <w:t>Subsequent slides show the progress of the algorithm. The algorithm ends when all nodes have been visited and the stack is empty.</w:t>
            </w:r>
          </w:p>
          <w:p w14:paraId="0561C5C8" w14:textId="77777777" w:rsidR="00852396" w:rsidRDefault="00852396" w:rsidP="00CD0F72">
            <w:pPr>
              <w:pStyle w:val="PGKS3text"/>
              <w:rPr>
                <w:rFonts w:ascii="Arial" w:hAnsi="Arial"/>
                <w:b/>
              </w:rPr>
            </w:pPr>
          </w:p>
          <w:p w14:paraId="0C7338B4" w14:textId="77777777" w:rsidR="00E84CD8" w:rsidRPr="00E84CD8" w:rsidRDefault="00E84CD8" w:rsidP="00CD0F72">
            <w:pPr>
              <w:pStyle w:val="PGKS3text"/>
              <w:rPr>
                <w:rFonts w:ascii="Arial" w:hAnsi="Arial"/>
                <w:b/>
              </w:rPr>
            </w:pPr>
            <w:r w:rsidRPr="00E84CD8">
              <w:rPr>
                <w:rFonts w:ascii="Arial" w:hAnsi="Arial"/>
                <w:b/>
              </w:rPr>
              <w:t>Algorithm for depth-first traversal</w:t>
            </w:r>
          </w:p>
          <w:p w14:paraId="3B52FB47" w14:textId="77777777" w:rsidR="00E84CD8" w:rsidRDefault="00E84CD8" w:rsidP="00CD0F72">
            <w:pPr>
              <w:pStyle w:val="PGKS3text"/>
              <w:rPr>
                <w:rFonts w:ascii="Arial" w:hAnsi="Arial"/>
              </w:rPr>
            </w:pPr>
            <w:r>
              <w:rPr>
                <w:rFonts w:ascii="Arial" w:hAnsi="Arial"/>
              </w:rPr>
              <w:t>The algorithm is recursive,</w:t>
            </w:r>
            <w:r w:rsidR="00260694">
              <w:rPr>
                <w:rFonts w:ascii="Arial" w:hAnsi="Arial"/>
              </w:rPr>
              <w:t xml:space="preserve"> and a system call stack is maintained automatically so does not need to be created manually.</w:t>
            </w:r>
          </w:p>
          <w:p w14:paraId="7ADA15D3" w14:textId="77777777" w:rsidR="00291003" w:rsidRDefault="00291003" w:rsidP="00291003">
            <w:pPr>
              <w:pStyle w:val="PGKS3text"/>
              <w:rPr>
                <w:rFonts w:ascii="Arial" w:hAnsi="Arial"/>
              </w:rPr>
            </w:pPr>
            <w:r>
              <w:rPr>
                <w:rFonts w:ascii="Arial" w:hAnsi="Arial"/>
              </w:rPr>
              <w:t xml:space="preserve">Python and VB programs </w:t>
            </w:r>
            <w:r w:rsidRPr="00260694">
              <w:rPr>
                <w:rFonts w:ascii="Arial" w:hAnsi="Arial"/>
                <w:b/>
              </w:rPr>
              <w:t>dfs.py</w:t>
            </w:r>
            <w:r>
              <w:rPr>
                <w:rFonts w:ascii="Arial" w:hAnsi="Arial"/>
                <w:b/>
              </w:rPr>
              <w:t>/</w:t>
            </w:r>
            <w:proofErr w:type="spellStart"/>
            <w:r>
              <w:rPr>
                <w:rFonts w:ascii="Arial" w:hAnsi="Arial"/>
                <w:b/>
              </w:rPr>
              <w:t>vb</w:t>
            </w:r>
            <w:proofErr w:type="spellEnd"/>
            <w:r>
              <w:rPr>
                <w:rFonts w:ascii="Arial" w:hAnsi="Arial"/>
              </w:rPr>
              <w:t xml:space="preserve"> implementing the algorithm are included in the relevant program folders. </w:t>
            </w:r>
          </w:p>
          <w:p w14:paraId="2D60EFBE" w14:textId="77777777" w:rsidR="00291003" w:rsidRDefault="00291003" w:rsidP="00CD0F72">
            <w:pPr>
              <w:pStyle w:val="PGKS3text"/>
              <w:rPr>
                <w:rFonts w:ascii="Arial" w:hAnsi="Arial"/>
              </w:rPr>
            </w:pPr>
          </w:p>
          <w:p w14:paraId="797E9ADF" w14:textId="664DA9CD" w:rsidR="00260694" w:rsidRDefault="00260694" w:rsidP="00CD0F72">
            <w:pPr>
              <w:pStyle w:val="PGKS3text"/>
              <w:rPr>
                <w:rFonts w:ascii="Arial" w:hAnsi="Arial"/>
              </w:rPr>
            </w:pPr>
            <w:r>
              <w:rPr>
                <w:rFonts w:ascii="Arial" w:hAnsi="Arial"/>
              </w:rPr>
              <w:t>Students will not be expected to reproduce the algorithm but should understand and be able to trace it through.</w:t>
            </w:r>
            <w:r w:rsidR="00291003">
              <w:rPr>
                <w:rFonts w:ascii="Arial" w:hAnsi="Arial"/>
              </w:rPr>
              <w:t xml:space="preserve"> Practice at </w:t>
            </w:r>
            <w:r w:rsidR="00291003">
              <w:rPr>
                <w:rFonts w:ascii="Arial" w:hAnsi="Arial"/>
              </w:rPr>
              <w:lastRenderedPageBreak/>
              <w:t xml:space="preserve">tracing through a depth first algorithm is given both in the worksheet and in the homework. </w:t>
            </w:r>
          </w:p>
          <w:p w14:paraId="0908532D" w14:textId="77777777" w:rsidR="00260694" w:rsidRDefault="00260694" w:rsidP="00CD0F72">
            <w:pPr>
              <w:pStyle w:val="PGKS3text"/>
              <w:rPr>
                <w:rFonts w:ascii="Arial" w:hAnsi="Arial"/>
              </w:rPr>
            </w:pPr>
          </w:p>
          <w:p w14:paraId="28D37465" w14:textId="77777777" w:rsidR="000734F0" w:rsidRPr="00260694" w:rsidRDefault="00260694" w:rsidP="00CD0F72">
            <w:pPr>
              <w:pStyle w:val="PGKS3text"/>
              <w:rPr>
                <w:rFonts w:ascii="Arial" w:hAnsi="Arial"/>
                <w:b/>
              </w:rPr>
            </w:pPr>
            <w:r w:rsidRPr="00260694">
              <w:rPr>
                <w:rFonts w:ascii="Arial" w:hAnsi="Arial"/>
                <w:b/>
              </w:rPr>
              <w:t>Applications of depth-first search</w:t>
            </w:r>
          </w:p>
          <w:p w14:paraId="53251E5C" w14:textId="77777777" w:rsidR="00260694" w:rsidRDefault="00260694" w:rsidP="00CD0F72">
            <w:pPr>
              <w:pStyle w:val="PGKS3text"/>
              <w:rPr>
                <w:rFonts w:ascii="Arial" w:hAnsi="Arial"/>
              </w:rPr>
            </w:pPr>
            <w:r>
              <w:rPr>
                <w:rFonts w:ascii="Arial" w:hAnsi="Arial"/>
              </w:rPr>
              <w:t>Navigating a maze is a classic example of using a depth-first search.</w:t>
            </w:r>
          </w:p>
          <w:p w14:paraId="0B80FB10" w14:textId="77777777" w:rsidR="00291003" w:rsidRDefault="00587E07" w:rsidP="00587E07">
            <w:pPr>
              <w:pStyle w:val="PGKS3text"/>
              <w:rPr>
                <w:rFonts w:ascii="Arial" w:hAnsi="Arial"/>
              </w:rPr>
            </w:pPr>
            <w:r>
              <w:rPr>
                <w:rFonts w:ascii="Arial" w:hAnsi="Arial"/>
              </w:rPr>
              <w:t>Note:  If you’re looking for any solution to the maze, then you can stop the algorithm when the exit node is first encountered.  However, if you’re looking for all possible solutions, then you have to keep going until all the nodes have been visited.</w:t>
            </w:r>
          </w:p>
          <w:p w14:paraId="3387D46F" w14:textId="77777777" w:rsidR="00291003" w:rsidRDefault="00291003" w:rsidP="00291003">
            <w:pPr>
              <w:pStyle w:val="PGKS3text"/>
              <w:rPr>
                <w:rFonts w:ascii="Arial" w:hAnsi="Arial"/>
              </w:rPr>
            </w:pPr>
          </w:p>
          <w:p w14:paraId="7CED8841" w14:textId="21F19E02" w:rsidR="00291003" w:rsidRDefault="00291003" w:rsidP="00291003">
            <w:pPr>
              <w:pStyle w:val="PGKS3text"/>
              <w:rPr>
                <w:rFonts w:ascii="Arial" w:hAnsi="Arial"/>
              </w:rPr>
            </w:pPr>
            <w:r>
              <w:rPr>
                <w:rFonts w:ascii="Arial" w:hAnsi="Arial"/>
              </w:rPr>
              <w:t xml:space="preserve">Give out </w:t>
            </w:r>
            <w:r w:rsidRPr="00260694">
              <w:rPr>
                <w:rFonts w:ascii="Arial" w:hAnsi="Arial"/>
                <w:b/>
              </w:rPr>
              <w:t>Worksheet 4</w:t>
            </w:r>
            <w:r>
              <w:rPr>
                <w:rFonts w:ascii="Arial" w:hAnsi="Arial"/>
              </w:rPr>
              <w:t xml:space="preserve"> and ask students to complete Task 1. The algorithm given is slightly different because it does not produce a list of visited nodes, it simply finds a path from the start node to every other node using a depth-first traversal.</w:t>
            </w:r>
          </w:p>
          <w:p w14:paraId="520A8537" w14:textId="5A348F0E" w:rsidR="00587E07" w:rsidRDefault="00291003" w:rsidP="00587E07">
            <w:pPr>
              <w:pStyle w:val="PGKS3text"/>
              <w:rPr>
                <w:rFonts w:ascii="Arial" w:hAnsi="Arial"/>
              </w:rPr>
            </w:pPr>
            <w:r>
              <w:rPr>
                <w:rFonts w:ascii="Arial" w:hAnsi="Arial"/>
              </w:rPr>
              <w:t>Tracing through a recursive algorithm is daunting at first. The best advice for students is that they</w:t>
            </w:r>
            <w:r w:rsidR="00587E07">
              <w:rPr>
                <w:rFonts w:ascii="Arial" w:hAnsi="Arial"/>
              </w:rPr>
              <w:t xml:space="preserve"> </w:t>
            </w:r>
            <w:r>
              <w:rPr>
                <w:rFonts w:ascii="Arial" w:hAnsi="Arial"/>
              </w:rPr>
              <w:t xml:space="preserve">should understand how the depth-first traversal works and keep looking at a graphical image of the graph they are traversing. </w:t>
            </w:r>
          </w:p>
          <w:p w14:paraId="4E5F89A5" w14:textId="4A8894A2" w:rsidR="00291003" w:rsidRDefault="00291003" w:rsidP="00587E07">
            <w:pPr>
              <w:pStyle w:val="PGKS3text"/>
              <w:rPr>
                <w:rFonts w:ascii="Arial" w:hAnsi="Arial"/>
              </w:rPr>
            </w:pPr>
            <w:r>
              <w:rPr>
                <w:rFonts w:ascii="Arial" w:hAnsi="Arial"/>
              </w:rPr>
              <w:t>Some guidance is given both in the Worksheet answers and in the Homework answers – you can decide how much help they need to complete the homework, and whether to give guidance in advance or let them try without guidance.</w:t>
            </w:r>
          </w:p>
          <w:p w14:paraId="7C937361" w14:textId="77777777" w:rsidR="00260694" w:rsidRPr="00260694" w:rsidRDefault="00260694" w:rsidP="00CD0F72">
            <w:pPr>
              <w:pStyle w:val="PGKS3text"/>
              <w:rPr>
                <w:rFonts w:ascii="Arial" w:hAnsi="Arial"/>
                <w:b/>
              </w:rPr>
            </w:pPr>
            <w:r w:rsidRPr="00260694">
              <w:rPr>
                <w:rFonts w:ascii="Arial" w:hAnsi="Arial"/>
                <w:b/>
              </w:rPr>
              <w:t>Breadth-first traversal</w:t>
            </w:r>
          </w:p>
          <w:p w14:paraId="3FBE5709" w14:textId="77777777" w:rsidR="00260694" w:rsidRDefault="00260694" w:rsidP="00CD0F72">
            <w:pPr>
              <w:pStyle w:val="PGKS3text"/>
              <w:rPr>
                <w:rFonts w:ascii="Arial" w:hAnsi="Arial"/>
              </w:rPr>
            </w:pPr>
            <w:r>
              <w:rPr>
                <w:rFonts w:ascii="Arial" w:hAnsi="Arial"/>
              </w:rPr>
              <w:t xml:space="preserve">A queue is used instead of a stack as the supporting data structure. It is necessary to distinguish between nodes which have been </w:t>
            </w:r>
            <w:r w:rsidRPr="00260694">
              <w:rPr>
                <w:rFonts w:ascii="Arial" w:hAnsi="Arial"/>
                <w:b/>
              </w:rPr>
              <w:t>visited</w:t>
            </w:r>
            <w:r>
              <w:rPr>
                <w:rFonts w:ascii="Arial" w:hAnsi="Arial"/>
              </w:rPr>
              <w:t xml:space="preserve"> (coloured pale blue) and added to the queue, and nodes which have been </w:t>
            </w:r>
            <w:r w:rsidRPr="00260694">
              <w:rPr>
                <w:rFonts w:ascii="Arial" w:hAnsi="Arial"/>
                <w:b/>
              </w:rPr>
              <w:t>fully explored</w:t>
            </w:r>
            <w:r>
              <w:rPr>
                <w:rFonts w:ascii="Arial" w:hAnsi="Arial"/>
              </w:rPr>
              <w:t xml:space="preserve"> (</w:t>
            </w:r>
            <w:proofErr w:type="spellStart"/>
            <w:r w:rsidR="00886DE5">
              <w:rPr>
                <w:rFonts w:ascii="Arial" w:hAnsi="Arial"/>
              </w:rPr>
              <w:t>dequeued</w:t>
            </w:r>
            <w:proofErr w:type="spellEnd"/>
            <w:r w:rsidR="00886DE5">
              <w:rPr>
                <w:rFonts w:ascii="Arial" w:hAnsi="Arial"/>
              </w:rPr>
              <w:t xml:space="preserve"> and </w:t>
            </w:r>
            <w:r>
              <w:rPr>
                <w:rFonts w:ascii="Arial" w:hAnsi="Arial"/>
              </w:rPr>
              <w:t>coloured dark blue).</w:t>
            </w:r>
          </w:p>
          <w:p w14:paraId="041DC56C" w14:textId="77777777" w:rsidR="00886DE5" w:rsidRDefault="00886DE5" w:rsidP="00CD0F72">
            <w:pPr>
              <w:pStyle w:val="PGKS3text"/>
              <w:rPr>
                <w:rFonts w:ascii="Arial" w:hAnsi="Arial"/>
              </w:rPr>
            </w:pPr>
            <w:r>
              <w:rPr>
                <w:rFonts w:ascii="Arial" w:hAnsi="Arial"/>
              </w:rPr>
              <w:t>Once again a graphical representation of the steps in the algorithm is given.</w:t>
            </w:r>
          </w:p>
          <w:p w14:paraId="052B68D9" w14:textId="77777777" w:rsidR="00886DE5" w:rsidRDefault="00886DE5" w:rsidP="00CD0F72">
            <w:pPr>
              <w:pStyle w:val="PGKS3text"/>
              <w:rPr>
                <w:rFonts w:ascii="Arial" w:hAnsi="Arial"/>
              </w:rPr>
            </w:pPr>
            <w:r>
              <w:rPr>
                <w:rFonts w:ascii="Arial" w:hAnsi="Arial"/>
              </w:rPr>
              <w:t xml:space="preserve">Ask students to do </w:t>
            </w:r>
            <w:r w:rsidRPr="00886DE5">
              <w:rPr>
                <w:rFonts w:ascii="Arial" w:hAnsi="Arial"/>
                <w:b/>
              </w:rPr>
              <w:t>Task 2</w:t>
            </w:r>
            <w:r>
              <w:rPr>
                <w:rFonts w:ascii="Arial" w:hAnsi="Arial"/>
              </w:rPr>
              <w:t xml:space="preserve"> on the worksheet. </w:t>
            </w:r>
          </w:p>
          <w:p w14:paraId="6D62118A" w14:textId="1FA27EA5" w:rsidR="00886DE5" w:rsidRDefault="00886DE5" w:rsidP="00886DE5">
            <w:pPr>
              <w:pStyle w:val="PGKS3text"/>
              <w:rPr>
                <w:rFonts w:ascii="Arial" w:hAnsi="Arial"/>
              </w:rPr>
            </w:pPr>
            <w:r>
              <w:rPr>
                <w:rFonts w:ascii="Arial" w:hAnsi="Arial"/>
              </w:rPr>
              <w:t xml:space="preserve">There </w:t>
            </w:r>
            <w:r w:rsidR="00852396">
              <w:rPr>
                <w:rFonts w:ascii="Arial" w:hAnsi="Arial"/>
              </w:rPr>
              <w:t>are</w:t>
            </w:r>
            <w:r>
              <w:rPr>
                <w:rFonts w:ascii="Arial" w:hAnsi="Arial"/>
              </w:rPr>
              <w:t xml:space="preserve"> </w:t>
            </w:r>
            <w:r w:rsidR="00852396">
              <w:rPr>
                <w:rFonts w:ascii="Arial" w:hAnsi="Arial"/>
              </w:rPr>
              <w:t xml:space="preserve">Python and VB </w:t>
            </w:r>
            <w:r>
              <w:rPr>
                <w:rFonts w:ascii="Arial" w:hAnsi="Arial"/>
              </w:rPr>
              <w:t>program</w:t>
            </w:r>
            <w:r w:rsidR="00852396">
              <w:rPr>
                <w:rFonts w:ascii="Arial" w:hAnsi="Arial"/>
              </w:rPr>
              <w:t>s</w:t>
            </w:r>
            <w:r>
              <w:rPr>
                <w:rFonts w:ascii="Arial" w:hAnsi="Arial"/>
              </w:rPr>
              <w:t xml:space="preserve"> </w:t>
            </w:r>
            <w:proofErr w:type="spellStart"/>
            <w:r w:rsidRPr="009E1058">
              <w:rPr>
                <w:rFonts w:ascii="Arial" w:hAnsi="Arial"/>
                <w:b/>
              </w:rPr>
              <w:t>bfs</w:t>
            </w:r>
            <w:r w:rsidR="00852396">
              <w:rPr>
                <w:rFonts w:ascii="Arial" w:hAnsi="Arial"/>
                <w:b/>
              </w:rPr>
              <w:t>py</w:t>
            </w:r>
            <w:proofErr w:type="spellEnd"/>
            <w:r w:rsidR="00852396">
              <w:rPr>
                <w:rFonts w:ascii="Arial" w:hAnsi="Arial"/>
                <w:b/>
              </w:rPr>
              <w:t>/</w:t>
            </w:r>
            <w:proofErr w:type="spellStart"/>
            <w:r w:rsidR="00852396">
              <w:rPr>
                <w:rFonts w:ascii="Arial" w:hAnsi="Arial"/>
                <w:b/>
              </w:rPr>
              <w:t>vb</w:t>
            </w:r>
            <w:proofErr w:type="spellEnd"/>
            <w:r>
              <w:rPr>
                <w:rFonts w:ascii="Arial" w:hAnsi="Arial"/>
              </w:rPr>
              <w:t xml:space="preserve"> in the </w:t>
            </w:r>
            <w:r w:rsidR="00852396">
              <w:rPr>
                <w:rFonts w:ascii="Arial" w:hAnsi="Arial"/>
              </w:rPr>
              <w:t xml:space="preserve">program </w:t>
            </w:r>
            <w:r>
              <w:rPr>
                <w:rFonts w:ascii="Arial" w:hAnsi="Arial"/>
              </w:rPr>
              <w:t>folder</w:t>
            </w:r>
            <w:r w:rsidR="00852396">
              <w:rPr>
                <w:rFonts w:ascii="Arial" w:hAnsi="Arial"/>
              </w:rPr>
              <w:t>s</w:t>
            </w:r>
            <w:r>
              <w:rPr>
                <w:rFonts w:ascii="Arial" w:hAnsi="Arial"/>
              </w:rPr>
              <w:t>.</w:t>
            </w:r>
          </w:p>
          <w:p w14:paraId="6647CAA0" w14:textId="4A7312BC" w:rsidR="009E1058" w:rsidRDefault="009E1058" w:rsidP="009E1058">
            <w:pPr>
              <w:pStyle w:val="PGKS3text"/>
              <w:rPr>
                <w:rFonts w:ascii="Arial" w:hAnsi="Arial"/>
              </w:rPr>
            </w:pPr>
            <w:r>
              <w:rPr>
                <w:rFonts w:ascii="Arial" w:hAnsi="Arial"/>
              </w:rPr>
              <w:t xml:space="preserve">The breadth-first traversal can be </w:t>
            </w:r>
            <w:r w:rsidR="001422BA">
              <w:rPr>
                <w:rFonts w:ascii="Arial" w:hAnsi="Arial"/>
              </w:rPr>
              <w:t>turned into a depth-</w:t>
            </w:r>
            <w:r>
              <w:rPr>
                <w:rFonts w:ascii="Arial" w:hAnsi="Arial"/>
              </w:rPr>
              <w:t>first by simply changing the queue into a stack. This is demonstrated in the program</w:t>
            </w:r>
            <w:r w:rsidR="00852396">
              <w:rPr>
                <w:rFonts w:ascii="Arial" w:hAnsi="Arial"/>
              </w:rPr>
              <w:t>s</w:t>
            </w:r>
            <w:r>
              <w:rPr>
                <w:rFonts w:ascii="Arial" w:hAnsi="Arial"/>
              </w:rPr>
              <w:t xml:space="preserve"> </w:t>
            </w:r>
            <w:proofErr w:type="spellStart"/>
            <w:r w:rsidRPr="009E1058">
              <w:rPr>
                <w:rFonts w:ascii="Arial" w:hAnsi="Arial"/>
                <w:b/>
              </w:rPr>
              <w:t>dfs</w:t>
            </w:r>
            <w:proofErr w:type="spellEnd"/>
            <w:r w:rsidRPr="009E1058">
              <w:rPr>
                <w:rFonts w:ascii="Arial" w:hAnsi="Arial"/>
                <w:b/>
              </w:rPr>
              <w:t xml:space="preserve"> or </w:t>
            </w:r>
            <w:proofErr w:type="spellStart"/>
            <w:r w:rsidRPr="009E1058">
              <w:rPr>
                <w:rFonts w:ascii="Arial" w:hAnsi="Arial"/>
                <w:b/>
              </w:rPr>
              <w:t>bfs</w:t>
            </w:r>
            <w:proofErr w:type="spellEnd"/>
            <w:r w:rsidRPr="009E1058">
              <w:rPr>
                <w:rFonts w:ascii="Arial" w:hAnsi="Arial"/>
                <w:b/>
              </w:rPr>
              <w:t xml:space="preserve"> iterative version.py</w:t>
            </w:r>
            <w:r w:rsidR="00852396">
              <w:rPr>
                <w:rFonts w:ascii="Arial" w:hAnsi="Arial"/>
                <w:b/>
              </w:rPr>
              <w:t>/vb</w:t>
            </w:r>
            <w:r>
              <w:rPr>
                <w:rFonts w:ascii="Arial" w:hAnsi="Arial"/>
              </w:rPr>
              <w:t xml:space="preserve">. Simply change the statement </w:t>
            </w:r>
          </w:p>
          <w:p w14:paraId="6B3540C0" w14:textId="77777777" w:rsidR="009E1058" w:rsidRDefault="009E1058" w:rsidP="009E1058">
            <w:pPr>
              <w:pStyle w:val="PGKS3text"/>
              <w:rPr>
                <w:rFonts w:ascii="Arial" w:hAnsi="Arial"/>
              </w:rPr>
            </w:pPr>
            <w:proofErr w:type="spellStart"/>
            <w:r w:rsidRPr="009E1058">
              <w:rPr>
                <w:rFonts w:ascii="Arial" w:hAnsi="Arial"/>
              </w:rPr>
              <w:t>currentNode</w:t>
            </w:r>
            <w:proofErr w:type="spellEnd"/>
            <w:r w:rsidRPr="009E1058">
              <w:rPr>
                <w:rFonts w:ascii="Arial" w:hAnsi="Arial"/>
              </w:rPr>
              <w:t xml:space="preserve"> = </w:t>
            </w:r>
            <w:proofErr w:type="spellStart"/>
            <w:r w:rsidRPr="009E1058">
              <w:rPr>
                <w:rFonts w:ascii="Arial" w:hAnsi="Arial"/>
              </w:rPr>
              <w:t>supporting_adt.pop</w:t>
            </w:r>
            <w:proofErr w:type="spellEnd"/>
            <w:r w:rsidRPr="009E1058">
              <w:rPr>
                <w:rFonts w:ascii="Arial" w:hAnsi="Arial"/>
              </w:rPr>
              <w:t>(0)</w:t>
            </w:r>
          </w:p>
          <w:p w14:paraId="750203C7" w14:textId="77777777" w:rsidR="009E1058" w:rsidRDefault="009E1058" w:rsidP="009E1058">
            <w:pPr>
              <w:pStyle w:val="PGKS3text"/>
              <w:rPr>
                <w:rFonts w:ascii="Arial" w:hAnsi="Arial"/>
              </w:rPr>
            </w:pPr>
            <w:r>
              <w:rPr>
                <w:rFonts w:ascii="Arial" w:hAnsi="Arial"/>
              </w:rPr>
              <w:t xml:space="preserve">to </w:t>
            </w:r>
            <w:proofErr w:type="spellStart"/>
            <w:r w:rsidRPr="009E1058">
              <w:rPr>
                <w:rFonts w:ascii="Arial" w:hAnsi="Arial"/>
              </w:rPr>
              <w:t>cur</w:t>
            </w:r>
            <w:r>
              <w:rPr>
                <w:rFonts w:ascii="Arial" w:hAnsi="Arial"/>
              </w:rPr>
              <w:t>rentNode</w:t>
            </w:r>
            <w:proofErr w:type="spellEnd"/>
            <w:r>
              <w:rPr>
                <w:rFonts w:ascii="Arial" w:hAnsi="Arial"/>
              </w:rPr>
              <w:t xml:space="preserve"> = </w:t>
            </w:r>
            <w:proofErr w:type="spellStart"/>
            <w:r>
              <w:rPr>
                <w:rFonts w:ascii="Arial" w:hAnsi="Arial"/>
              </w:rPr>
              <w:t>supporting_adt.pop</w:t>
            </w:r>
            <w:proofErr w:type="spellEnd"/>
          </w:p>
          <w:p w14:paraId="6957D736" w14:textId="77777777" w:rsidR="009E1058" w:rsidRDefault="009E1058" w:rsidP="009E1058">
            <w:pPr>
              <w:pStyle w:val="PGKS3text"/>
              <w:rPr>
                <w:rFonts w:ascii="Arial" w:hAnsi="Arial"/>
              </w:rPr>
            </w:pPr>
            <w:proofErr w:type="gramStart"/>
            <w:r>
              <w:rPr>
                <w:rFonts w:ascii="Arial" w:hAnsi="Arial"/>
              </w:rPr>
              <w:t>in</w:t>
            </w:r>
            <w:proofErr w:type="gramEnd"/>
            <w:r>
              <w:rPr>
                <w:rFonts w:ascii="Arial" w:hAnsi="Arial"/>
              </w:rPr>
              <w:t xml:space="preserve"> a depth-first traversal to switch between breadth-first and depth-first. </w:t>
            </w:r>
          </w:p>
          <w:p w14:paraId="69E81E70" w14:textId="77777777" w:rsidR="009E1058" w:rsidRDefault="009E1058" w:rsidP="009E1058">
            <w:pPr>
              <w:pStyle w:val="PGKS3text"/>
              <w:rPr>
                <w:rFonts w:ascii="Arial" w:hAnsi="Arial"/>
              </w:rPr>
            </w:pPr>
            <w:r>
              <w:rPr>
                <w:rFonts w:ascii="Arial" w:hAnsi="Arial"/>
              </w:rPr>
              <w:t>Students may like to try running the program.</w:t>
            </w:r>
          </w:p>
          <w:p w14:paraId="08E49724" w14:textId="77777777" w:rsidR="009E1058" w:rsidRDefault="009E1058" w:rsidP="00886DE5">
            <w:pPr>
              <w:pStyle w:val="PGKS3text"/>
              <w:rPr>
                <w:rFonts w:ascii="Arial" w:hAnsi="Arial"/>
              </w:rPr>
            </w:pPr>
          </w:p>
          <w:p w14:paraId="3DFBDBB3" w14:textId="77777777" w:rsidR="00647B98" w:rsidRDefault="00647B98" w:rsidP="00886DE5">
            <w:pPr>
              <w:pStyle w:val="PGKS3text"/>
              <w:rPr>
                <w:rFonts w:ascii="Arial" w:hAnsi="Arial"/>
              </w:rPr>
            </w:pPr>
          </w:p>
          <w:p w14:paraId="4486FB7F" w14:textId="77777777" w:rsidR="00886DE5" w:rsidRPr="00260694" w:rsidRDefault="00886DE5" w:rsidP="00886DE5">
            <w:pPr>
              <w:pStyle w:val="PGKS3text"/>
              <w:rPr>
                <w:rFonts w:ascii="Arial" w:hAnsi="Arial"/>
              </w:rPr>
            </w:pPr>
            <w:r w:rsidRPr="00260694">
              <w:rPr>
                <w:rFonts w:ascii="Arial" w:hAnsi="Arial"/>
                <w:b/>
              </w:rPr>
              <w:lastRenderedPageBreak/>
              <w:t xml:space="preserve">Applications of </w:t>
            </w:r>
            <w:r>
              <w:rPr>
                <w:rFonts w:ascii="Arial" w:hAnsi="Arial"/>
                <w:b/>
              </w:rPr>
              <w:t>breadth</w:t>
            </w:r>
            <w:r w:rsidRPr="00260694">
              <w:rPr>
                <w:rFonts w:ascii="Arial" w:hAnsi="Arial"/>
                <w:b/>
              </w:rPr>
              <w:t>-first search</w:t>
            </w:r>
          </w:p>
          <w:p w14:paraId="096B128E" w14:textId="77777777" w:rsidR="00886DE5" w:rsidRDefault="00886DE5" w:rsidP="00CD0F72">
            <w:pPr>
              <w:pStyle w:val="PGKS3text"/>
              <w:rPr>
                <w:rFonts w:ascii="Arial" w:hAnsi="Arial"/>
              </w:rPr>
            </w:pPr>
            <w:r>
              <w:rPr>
                <w:rFonts w:ascii="Arial" w:hAnsi="Arial"/>
              </w:rPr>
              <w:t>Some applications are given – in the next lesson students will learn about a well-known algorithm for finding the shortest path between two nodes.</w:t>
            </w:r>
          </w:p>
          <w:p w14:paraId="599A7235" w14:textId="77777777" w:rsidR="00852396" w:rsidRDefault="00852396" w:rsidP="00CD0F72">
            <w:pPr>
              <w:pStyle w:val="PGKS3text"/>
              <w:rPr>
                <w:rFonts w:ascii="Arial" w:hAnsi="Arial"/>
                <w:b/>
              </w:rPr>
            </w:pPr>
          </w:p>
          <w:p w14:paraId="6BB375C6" w14:textId="77777777" w:rsidR="00260694" w:rsidRPr="00886DE5" w:rsidRDefault="00886DE5" w:rsidP="00CD0F72">
            <w:pPr>
              <w:pStyle w:val="PGKS3text"/>
              <w:rPr>
                <w:rFonts w:ascii="Arial" w:hAnsi="Arial"/>
                <w:b/>
              </w:rPr>
            </w:pPr>
            <w:r w:rsidRPr="00886DE5">
              <w:rPr>
                <w:rFonts w:ascii="Arial" w:hAnsi="Arial"/>
                <w:b/>
              </w:rPr>
              <w:t>Time complexity of each search</w:t>
            </w:r>
          </w:p>
          <w:p w14:paraId="5EBA22DE" w14:textId="77777777" w:rsidR="00886DE5" w:rsidRDefault="00886DE5" w:rsidP="00CD0F72">
            <w:pPr>
              <w:pStyle w:val="PGKS3text"/>
              <w:rPr>
                <w:rFonts w:ascii="Arial" w:hAnsi="Arial"/>
              </w:rPr>
            </w:pPr>
            <w:r>
              <w:rPr>
                <w:rFonts w:ascii="Arial" w:hAnsi="Arial"/>
              </w:rPr>
              <w:t xml:space="preserve">This depends on the number of edges. In a sparse graph, it is </w:t>
            </w:r>
            <w:proofErr w:type="gramStart"/>
            <w:r>
              <w:rPr>
                <w:rFonts w:ascii="Arial" w:hAnsi="Arial"/>
              </w:rPr>
              <w:t>O(</w:t>
            </w:r>
            <w:proofErr w:type="gramEnd"/>
            <w:r>
              <w:rPr>
                <w:rFonts w:ascii="Arial" w:hAnsi="Arial"/>
              </w:rPr>
              <w:t xml:space="preserve">n). In a graph with the maximum number of edges, it is </w:t>
            </w:r>
            <w:proofErr w:type="gramStart"/>
            <w:r>
              <w:rPr>
                <w:rFonts w:ascii="Arial" w:hAnsi="Arial"/>
              </w:rPr>
              <w:t>O(</w:t>
            </w:r>
            <w:proofErr w:type="gramEnd"/>
            <w:r>
              <w:rPr>
                <w:rFonts w:ascii="Arial" w:hAnsi="Arial"/>
              </w:rPr>
              <w:t>n</w:t>
            </w:r>
            <w:r w:rsidRPr="00886DE5">
              <w:rPr>
                <w:rFonts w:ascii="Arial" w:hAnsi="Arial"/>
                <w:vertAlign w:val="superscript"/>
              </w:rPr>
              <w:t>2</w:t>
            </w:r>
            <w:r>
              <w:rPr>
                <w:rFonts w:ascii="Arial" w:hAnsi="Arial"/>
              </w:rPr>
              <w:t>).</w:t>
            </w:r>
          </w:p>
          <w:p w14:paraId="25D874E5" w14:textId="77777777" w:rsidR="000734F0" w:rsidRPr="000734F0" w:rsidRDefault="000734F0" w:rsidP="00CD0F72">
            <w:pPr>
              <w:pStyle w:val="PGKS3text"/>
              <w:rPr>
                <w:rFonts w:ascii="Arial" w:hAnsi="Arial"/>
                <w:b/>
                <w:sz w:val="24"/>
              </w:rPr>
            </w:pPr>
            <w:r w:rsidRPr="000734F0">
              <w:rPr>
                <w:rFonts w:ascii="Arial" w:hAnsi="Arial"/>
                <w:b/>
                <w:sz w:val="24"/>
              </w:rPr>
              <w:t>Plenary</w:t>
            </w:r>
          </w:p>
          <w:p w14:paraId="7C092B49" w14:textId="77777777" w:rsidR="000734F0" w:rsidRDefault="00886DE5" w:rsidP="00CD0F72">
            <w:pPr>
              <w:pStyle w:val="PGKS3text"/>
              <w:rPr>
                <w:rFonts w:ascii="Arial" w:hAnsi="Arial"/>
              </w:rPr>
            </w:pPr>
            <w:r>
              <w:rPr>
                <w:rFonts w:ascii="Arial" w:hAnsi="Arial"/>
              </w:rPr>
              <w:t xml:space="preserve">Go over the main points and give out </w:t>
            </w:r>
            <w:r w:rsidRPr="00AF6DA5">
              <w:rPr>
                <w:rFonts w:ascii="Arial" w:hAnsi="Arial"/>
                <w:b/>
              </w:rPr>
              <w:t>Homework 4</w:t>
            </w:r>
            <w:r>
              <w:rPr>
                <w:rFonts w:ascii="Arial" w:hAnsi="Arial"/>
              </w:rPr>
              <w:t>.</w:t>
            </w:r>
          </w:p>
          <w:p w14:paraId="5C4F2B1B" w14:textId="77777777" w:rsidR="000734F0" w:rsidRPr="008457D9" w:rsidRDefault="000734F0">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14:paraId="6435A53D" w14:textId="77777777" w:rsidR="008C19B4" w:rsidRDefault="008C19B4" w:rsidP="008C19B4">
            <w:pPr>
              <w:pStyle w:val="PGKS3text"/>
              <w:rPr>
                <w:rFonts w:ascii="Arial" w:hAnsi="Arial"/>
              </w:rPr>
            </w:pPr>
            <w:r w:rsidRPr="005E1D4A">
              <w:rPr>
                <w:rFonts w:ascii="Arial" w:hAnsi="Arial"/>
              </w:rPr>
              <w:lastRenderedPageBreak/>
              <w:t>PowerPoint Guide:</w:t>
            </w:r>
          </w:p>
          <w:p w14:paraId="79110DB7"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t>
            </w:r>
            <w:r>
              <w:rPr>
                <w:rFonts w:ascii="Arial" w:hAnsi="Arial"/>
              </w:rPr>
              <w:t>T</w:t>
            </w:r>
            <w:r w:rsidR="00AA699D">
              <w:rPr>
                <w:rFonts w:ascii="Arial" w:hAnsi="Arial"/>
              </w:rPr>
              <w:t>4</w:t>
            </w:r>
            <w:r>
              <w:rPr>
                <w:rFonts w:ascii="Arial" w:hAnsi="Arial"/>
              </w:rPr>
              <w:t xml:space="preserve"> </w:t>
            </w:r>
            <w:r w:rsidR="00AA699D">
              <w:rPr>
                <w:rFonts w:ascii="Arial" w:hAnsi="Arial"/>
              </w:rPr>
              <w:t>Graph traversal algorithms</w:t>
            </w:r>
            <w:r>
              <w:rPr>
                <w:rFonts w:ascii="Arial" w:hAnsi="Arial"/>
              </w:rPr>
              <w:t>.pptx</w:t>
            </w:r>
          </w:p>
          <w:p w14:paraId="1E482FA7" w14:textId="77777777" w:rsidR="008C19B4" w:rsidRDefault="008C19B4" w:rsidP="008C19B4">
            <w:pPr>
              <w:pStyle w:val="PGKS3text"/>
              <w:rPr>
                <w:rFonts w:ascii="Arial" w:hAnsi="Arial"/>
              </w:rPr>
            </w:pPr>
          </w:p>
          <w:p w14:paraId="5258CB0C" w14:textId="77777777" w:rsidR="000734F0" w:rsidRDefault="000734F0" w:rsidP="008C19B4">
            <w:pPr>
              <w:pStyle w:val="PGKS3text"/>
              <w:rPr>
                <w:rFonts w:ascii="Arial" w:hAnsi="Arial"/>
              </w:rPr>
            </w:pPr>
          </w:p>
          <w:p w14:paraId="337259BC" w14:textId="77777777" w:rsidR="000734F0" w:rsidRDefault="000734F0" w:rsidP="008C19B4">
            <w:pPr>
              <w:pStyle w:val="PGKS3text"/>
              <w:rPr>
                <w:rFonts w:ascii="Arial" w:hAnsi="Arial"/>
              </w:rPr>
            </w:pPr>
          </w:p>
          <w:p w14:paraId="44E95AFC" w14:textId="77777777" w:rsidR="00260694" w:rsidRDefault="00260694" w:rsidP="000734F0">
            <w:pPr>
              <w:pStyle w:val="PGKS3text"/>
              <w:rPr>
                <w:rFonts w:ascii="Arial" w:hAnsi="Arial"/>
              </w:rPr>
            </w:pPr>
          </w:p>
          <w:p w14:paraId="47545FA5" w14:textId="77777777" w:rsidR="00260694" w:rsidRDefault="00260694" w:rsidP="000734F0">
            <w:pPr>
              <w:pStyle w:val="PGKS3text"/>
              <w:rPr>
                <w:rFonts w:ascii="Arial" w:hAnsi="Arial"/>
              </w:rPr>
            </w:pPr>
          </w:p>
          <w:p w14:paraId="0AE61E94" w14:textId="77777777" w:rsidR="00260694" w:rsidRDefault="00260694" w:rsidP="000734F0">
            <w:pPr>
              <w:pStyle w:val="PGKS3text"/>
              <w:rPr>
                <w:rFonts w:ascii="Arial" w:hAnsi="Arial"/>
              </w:rPr>
            </w:pPr>
          </w:p>
          <w:p w14:paraId="392FBAE1" w14:textId="77777777" w:rsidR="00260694" w:rsidRDefault="00260694" w:rsidP="000734F0">
            <w:pPr>
              <w:pStyle w:val="PGKS3text"/>
              <w:rPr>
                <w:rFonts w:ascii="Arial" w:hAnsi="Arial"/>
              </w:rPr>
            </w:pPr>
          </w:p>
          <w:p w14:paraId="77211C88" w14:textId="77777777" w:rsidR="00260694" w:rsidRDefault="00260694" w:rsidP="000734F0">
            <w:pPr>
              <w:pStyle w:val="PGKS3text"/>
              <w:rPr>
                <w:rFonts w:ascii="Arial" w:hAnsi="Arial"/>
              </w:rPr>
            </w:pPr>
          </w:p>
          <w:p w14:paraId="4C508298" w14:textId="77777777" w:rsidR="00260694" w:rsidRDefault="00260694" w:rsidP="000734F0">
            <w:pPr>
              <w:pStyle w:val="PGKS3text"/>
              <w:rPr>
                <w:rFonts w:ascii="Arial" w:hAnsi="Arial"/>
              </w:rPr>
            </w:pPr>
          </w:p>
          <w:p w14:paraId="47AEDE5B" w14:textId="77777777" w:rsidR="00260694" w:rsidRDefault="00260694" w:rsidP="000734F0">
            <w:pPr>
              <w:pStyle w:val="PGKS3text"/>
              <w:rPr>
                <w:rFonts w:ascii="Arial" w:hAnsi="Arial"/>
              </w:rPr>
            </w:pPr>
          </w:p>
          <w:p w14:paraId="1A951A6F" w14:textId="77777777" w:rsidR="00260694" w:rsidRDefault="00260694" w:rsidP="000734F0">
            <w:pPr>
              <w:pStyle w:val="PGKS3text"/>
              <w:rPr>
                <w:rFonts w:ascii="Arial" w:hAnsi="Arial"/>
              </w:rPr>
            </w:pPr>
          </w:p>
          <w:p w14:paraId="6523D1D7" w14:textId="77777777" w:rsidR="00260694" w:rsidRDefault="00260694" w:rsidP="000734F0">
            <w:pPr>
              <w:pStyle w:val="PGKS3text"/>
              <w:rPr>
                <w:rFonts w:ascii="Arial" w:hAnsi="Arial"/>
              </w:rPr>
            </w:pPr>
          </w:p>
          <w:p w14:paraId="2A3603D1" w14:textId="77777777" w:rsidR="00260694" w:rsidRDefault="00260694" w:rsidP="000734F0">
            <w:pPr>
              <w:pStyle w:val="PGKS3text"/>
              <w:rPr>
                <w:rFonts w:ascii="Arial" w:hAnsi="Arial"/>
              </w:rPr>
            </w:pPr>
          </w:p>
          <w:p w14:paraId="753D332D" w14:textId="77777777" w:rsidR="00260694" w:rsidRDefault="00260694" w:rsidP="000734F0">
            <w:pPr>
              <w:pStyle w:val="PGKS3text"/>
              <w:rPr>
                <w:rFonts w:ascii="Arial" w:hAnsi="Arial"/>
              </w:rPr>
            </w:pPr>
          </w:p>
          <w:p w14:paraId="47E145C6" w14:textId="77777777" w:rsidR="00260694" w:rsidRDefault="00260694" w:rsidP="000734F0">
            <w:pPr>
              <w:pStyle w:val="PGKS3text"/>
              <w:rPr>
                <w:rFonts w:ascii="Arial" w:hAnsi="Arial"/>
              </w:rPr>
            </w:pPr>
          </w:p>
          <w:p w14:paraId="283EA3A8" w14:textId="77777777" w:rsidR="00260694" w:rsidRDefault="00260694" w:rsidP="000734F0">
            <w:pPr>
              <w:pStyle w:val="PGKS3text"/>
              <w:rPr>
                <w:rFonts w:ascii="Arial" w:hAnsi="Arial"/>
              </w:rPr>
            </w:pPr>
          </w:p>
          <w:p w14:paraId="06193F00" w14:textId="77777777" w:rsidR="00260694" w:rsidRDefault="00260694" w:rsidP="000734F0">
            <w:pPr>
              <w:pStyle w:val="PGKS3text"/>
              <w:rPr>
                <w:rFonts w:ascii="Arial" w:hAnsi="Arial"/>
              </w:rPr>
            </w:pPr>
          </w:p>
          <w:p w14:paraId="119283BF" w14:textId="77777777" w:rsidR="00260694" w:rsidRDefault="00260694" w:rsidP="000734F0">
            <w:pPr>
              <w:pStyle w:val="PGKS3text"/>
              <w:rPr>
                <w:rFonts w:ascii="Arial" w:hAnsi="Arial"/>
              </w:rPr>
            </w:pPr>
          </w:p>
          <w:p w14:paraId="3CD4F853" w14:textId="77777777" w:rsidR="00260694" w:rsidRDefault="00260694" w:rsidP="000734F0">
            <w:pPr>
              <w:pStyle w:val="PGKS3text"/>
              <w:rPr>
                <w:rFonts w:ascii="Arial" w:hAnsi="Arial"/>
              </w:rPr>
            </w:pPr>
          </w:p>
          <w:p w14:paraId="51475BFF" w14:textId="77777777" w:rsidR="00260694" w:rsidRDefault="00260694" w:rsidP="000734F0">
            <w:pPr>
              <w:pStyle w:val="PGKS3text"/>
              <w:rPr>
                <w:rFonts w:ascii="Arial" w:hAnsi="Arial"/>
              </w:rPr>
            </w:pPr>
          </w:p>
          <w:p w14:paraId="39A1294B" w14:textId="77777777" w:rsidR="00260694" w:rsidRDefault="00260694" w:rsidP="000734F0">
            <w:pPr>
              <w:pStyle w:val="PGKS3text"/>
              <w:rPr>
                <w:rFonts w:ascii="Arial" w:hAnsi="Arial"/>
              </w:rPr>
            </w:pPr>
          </w:p>
          <w:p w14:paraId="20D960B3" w14:textId="77777777" w:rsidR="00291003" w:rsidRDefault="00291003" w:rsidP="000734F0">
            <w:pPr>
              <w:pStyle w:val="PGKS3text"/>
              <w:rPr>
                <w:rFonts w:ascii="Arial" w:hAnsi="Arial"/>
              </w:rPr>
            </w:pPr>
          </w:p>
          <w:p w14:paraId="76B9EC0C" w14:textId="77777777" w:rsidR="00260694" w:rsidRDefault="00260694" w:rsidP="000734F0">
            <w:pPr>
              <w:pStyle w:val="PGKS3text"/>
              <w:rPr>
                <w:rFonts w:ascii="Arial" w:hAnsi="Arial"/>
              </w:rPr>
            </w:pPr>
          </w:p>
          <w:p w14:paraId="79609585" w14:textId="77777777" w:rsidR="00291003" w:rsidRDefault="00291003" w:rsidP="00291003">
            <w:pPr>
              <w:pStyle w:val="PGKS3text"/>
              <w:rPr>
                <w:rFonts w:ascii="Arial" w:hAnsi="Arial"/>
              </w:rPr>
            </w:pPr>
            <w:r w:rsidRPr="001D4B49">
              <w:rPr>
                <w:rFonts w:ascii="Arial" w:hAnsi="Arial"/>
              </w:rPr>
              <w:t>dfs.py</w:t>
            </w:r>
          </w:p>
          <w:p w14:paraId="09551A2A" w14:textId="77777777" w:rsidR="00291003" w:rsidRPr="001D4B49" w:rsidRDefault="00291003" w:rsidP="00291003">
            <w:pPr>
              <w:pStyle w:val="PGKS3text"/>
              <w:rPr>
                <w:rFonts w:ascii="Arial" w:hAnsi="Arial"/>
              </w:rPr>
            </w:pPr>
            <w:proofErr w:type="spellStart"/>
            <w:r>
              <w:rPr>
                <w:rFonts w:ascii="Arial" w:hAnsi="Arial"/>
              </w:rPr>
              <w:t>dfs.vb</w:t>
            </w:r>
            <w:proofErr w:type="spellEnd"/>
          </w:p>
          <w:p w14:paraId="55A18557" w14:textId="77777777" w:rsidR="00260694" w:rsidRDefault="00260694" w:rsidP="000734F0">
            <w:pPr>
              <w:pStyle w:val="PGKS3text"/>
              <w:rPr>
                <w:rFonts w:ascii="Arial" w:hAnsi="Arial"/>
              </w:rPr>
            </w:pPr>
          </w:p>
          <w:p w14:paraId="3085338C" w14:textId="77777777" w:rsidR="00260694" w:rsidRDefault="00260694" w:rsidP="000734F0">
            <w:pPr>
              <w:pStyle w:val="PGKS3text"/>
              <w:rPr>
                <w:rFonts w:ascii="Arial" w:hAnsi="Arial"/>
              </w:rPr>
            </w:pPr>
          </w:p>
          <w:p w14:paraId="01174CA4" w14:textId="77777777" w:rsidR="00260694" w:rsidRDefault="00260694" w:rsidP="000734F0">
            <w:pPr>
              <w:pStyle w:val="PGKS3text"/>
              <w:rPr>
                <w:rFonts w:ascii="Arial" w:hAnsi="Arial"/>
              </w:rPr>
            </w:pPr>
          </w:p>
          <w:p w14:paraId="75E3EDB1" w14:textId="77777777" w:rsidR="00260694" w:rsidRDefault="00260694" w:rsidP="000734F0">
            <w:pPr>
              <w:pStyle w:val="PGKS3text"/>
              <w:rPr>
                <w:rFonts w:ascii="Arial" w:hAnsi="Arial"/>
              </w:rPr>
            </w:pPr>
          </w:p>
          <w:p w14:paraId="44228F65" w14:textId="77777777" w:rsidR="00260694" w:rsidRDefault="00260694" w:rsidP="000734F0">
            <w:pPr>
              <w:pStyle w:val="PGKS3text"/>
              <w:rPr>
                <w:rFonts w:ascii="Arial" w:hAnsi="Arial"/>
              </w:rPr>
            </w:pPr>
          </w:p>
          <w:p w14:paraId="0CE075AE" w14:textId="77777777" w:rsidR="00852396" w:rsidRDefault="00852396" w:rsidP="000734F0">
            <w:pPr>
              <w:pStyle w:val="PGKS3text"/>
              <w:rPr>
                <w:rFonts w:ascii="Arial" w:hAnsi="Arial"/>
              </w:rPr>
            </w:pPr>
          </w:p>
          <w:p w14:paraId="1A0F58FF" w14:textId="77777777" w:rsidR="00852396" w:rsidRDefault="00852396" w:rsidP="000734F0">
            <w:pPr>
              <w:pStyle w:val="PGKS3text"/>
              <w:rPr>
                <w:rFonts w:ascii="Arial" w:hAnsi="Arial"/>
              </w:rPr>
            </w:pPr>
          </w:p>
          <w:p w14:paraId="59D5FEBC" w14:textId="77777777" w:rsidR="00852396" w:rsidRDefault="00852396" w:rsidP="000734F0">
            <w:pPr>
              <w:pStyle w:val="PGKS3text"/>
              <w:rPr>
                <w:rFonts w:ascii="Arial" w:hAnsi="Arial"/>
              </w:rPr>
            </w:pPr>
          </w:p>
          <w:p w14:paraId="019A52CF" w14:textId="77777777" w:rsidR="00852396" w:rsidRDefault="00852396" w:rsidP="000734F0">
            <w:pPr>
              <w:pStyle w:val="PGKS3text"/>
              <w:rPr>
                <w:rFonts w:ascii="Arial" w:hAnsi="Arial"/>
              </w:rPr>
            </w:pPr>
          </w:p>
          <w:p w14:paraId="186780E1" w14:textId="77777777" w:rsidR="00852396" w:rsidRDefault="00852396" w:rsidP="000734F0">
            <w:pPr>
              <w:pStyle w:val="PGKS3text"/>
              <w:rPr>
                <w:rFonts w:ascii="Arial" w:hAnsi="Arial"/>
              </w:rPr>
            </w:pPr>
          </w:p>
          <w:p w14:paraId="3AF7DC31" w14:textId="77777777" w:rsidR="00291003" w:rsidRDefault="00291003" w:rsidP="000734F0">
            <w:pPr>
              <w:pStyle w:val="PGKS3text"/>
              <w:rPr>
                <w:rFonts w:ascii="Arial" w:hAnsi="Arial"/>
              </w:rPr>
            </w:pPr>
          </w:p>
          <w:p w14:paraId="51C7220F" w14:textId="77777777" w:rsidR="00291003" w:rsidRDefault="00291003" w:rsidP="000734F0">
            <w:pPr>
              <w:pStyle w:val="PGKS3text"/>
              <w:rPr>
                <w:rFonts w:ascii="Arial" w:hAnsi="Arial"/>
              </w:rPr>
            </w:pPr>
          </w:p>
          <w:p w14:paraId="7CE3F0E0" w14:textId="77777777" w:rsidR="000734F0" w:rsidRPr="005E1D4A" w:rsidRDefault="000734F0" w:rsidP="000734F0">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4 Graph traversal algorithms</w:t>
            </w:r>
          </w:p>
          <w:p w14:paraId="4F9CC3C0" w14:textId="77777777" w:rsidR="000734F0" w:rsidRPr="005E1D4A" w:rsidRDefault="000734F0" w:rsidP="000734F0">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4 Answers</w:t>
            </w:r>
          </w:p>
          <w:p w14:paraId="6238CCE8" w14:textId="77777777" w:rsidR="000734F0" w:rsidRPr="001D4B49" w:rsidRDefault="000734F0" w:rsidP="008C19B4">
            <w:pPr>
              <w:pStyle w:val="PGKS3text"/>
              <w:rPr>
                <w:rFonts w:ascii="Arial" w:hAnsi="Arial"/>
              </w:rPr>
            </w:pPr>
          </w:p>
          <w:p w14:paraId="3819B95F" w14:textId="77777777" w:rsidR="000734F0" w:rsidRPr="001D4B49" w:rsidRDefault="000734F0" w:rsidP="008C19B4">
            <w:pPr>
              <w:pStyle w:val="PGKS3text"/>
              <w:rPr>
                <w:rFonts w:ascii="Arial" w:hAnsi="Arial"/>
              </w:rPr>
            </w:pPr>
          </w:p>
          <w:p w14:paraId="4DE94A3A" w14:textId="77777777" w:rsidR="000734F0" w:rsidRPr="001D4B49" w:rsidRDefault="000734F0" w:rsidP="008C19B4">
            <w:pPr>
              <w:pStyle w:val="PGKS3text"/>
              <w:rPr>
                <w:rFonts w:ascii="Arial" w:hAnsi="Arial"/>
              </w:rPr>
            </w:pPr>
          </w:p>
          <w:p w14:paraId="09D16F50" w14:textId="77777777" w:rsidR="00886DE5" w:rsidRPr="001D4B49" w:rsidRDefault="00886DE5" w:rsidP="008C19B4">
            <w:pPr>
              <w:pStyle w:val="PGKS3text"/>
              <w:rPr>
                <w:rFonts w:ascii="Arial" w:hAnsi="Arial"/>
              </w:rPr>
            </w:pPr>
          </w:p>
          <w:p w14:paraId="42A7F42E" w14:textId="77777777" w:rsidR="00886DE5" w:rsidRPr="001D4B49" w:rsidRDefault="00886DE5" w:rsidP="008C19B4">
            <w:pPr>
              <w:pStyle w:val="PGKS3text"/>
              <w:rPr>
                <w:rFonts w:ascii="Arial" w:hAnsi="Arial"/>
              </w:rPr>
            </w:pPr>
          </w:p>
          <w:p w14:paraId="404F5151" w14:textId="77777777" w:rsidR="00886DE5" w:rsidRPr="001D4B49" w:rsidRDefault="00886DE5" w:rsidP="008C19B4">
            <w:pPr>
              <w:pStyle w:val="PGKS3text"/>
              <w:rPr>
                <w:rFonts w:ascii="Arial" w:hAnsi="Arial"/>
              </w:rPr>
            </w:pPr>
          </w:p>
          <w:p w14:paraId="3DEF6AA4" w14:textId="77777777" w:rsidR="00886DE5" w:rsidRPr="001D4B49" w:rsidRDefault="00886DE5" w:rsidP="008C19B4">
            <w:pPr>
              <w:pStyle w:val="PGKS3text"/>
              <w:rPr>
                <w:rFonts w:ascii="Arial" w:hAnsi="Arial"/>
              </w:rPr>
            </w:pPr>
          </w:p>
          <w:p w14:paraId="24DAE3BB" w14:textId="4C93D899" w:rsidR="00886DE5" w:rsidRPr="001D4B49" w:rsidRDefault="00886DE5" w:rsidP="00886DE5">
            <w:pPr>
              <w:pStyle w:val="PGKS3text"/>
              <w:rPr>
                <w:rFonts w:ascii="Arial" w:hAnsi="Arial"/>
              </w:rPr>
            </w:pPr>
            <w:r w:rsidRPr="001D4B49">
              <w:rPr>
                <w:rFonts w:ascii="Arial" w:hAnsi="Arial"/>
              </w:rPr>
              <w:t>bfs.py</w:t>
            </w:r>
          </w:p>
          <w:p w14:paraId="7C5F41B7" w14:textId="5EE941D1" w:rsidR="00886DE5" w:rsidRPr="001D4B49" w:rsidRDefault="00852396" w:rsidP="008C19B4">
            <w:pPr>
              <w:pStyle w:val="PGKS3text"/>
              <w:rPr>
                <w:rFonts w:ascii="Arial" w:hAnsi="Arial"/>
              </w:rPr>
            </w:pPr>
            <w:proofErr w:type="spellStart"/>
            <w:r>
              <w:rPr>
                <w:rFonts w:ascii="Arial" w:hAnsi="Arial"/>
              </w:rPr>
              <w:t>bfs.vb</w:t>
            </w:r>
            <w:proofErr w:type="spellEnd"/>
          </w:p>
          <w:p w14:paraId="6D68FFF1" w14:textId="77777777" w:rsidR="00886DE5" w:rsidRPr="001D4B49" w:rsidRDefault="00886DE5" w:rsidP="008C19B4">
            <w:pPr>
              <w:pStyle w:val="PGKS3text"/>
              <w:rPr>
                <w:rFonts w:ascii="Arial" w:hAnsi="Arial"/>
              </w:rPr>
            </w:pPr>
          </w:p>
          <w:p w14:paraId="702FA121" w14:textId="77777777" w:rsidR="00886DE5" w:rsidRPr="00852396" w:rsidRDefault="009E1058" w:rsidP="008C19B4">
            <w:pPr>
              <w:pStyle w:val="PGKS3text"/>
              <w:rPr>
                <w:rFonts w:ascii="Arial" w:hAnsi="Arial"/>
              </w:rPr>
            </w:pPr>
            <w:proofErr w:type="spellStart"/>
            <w:r w:rsidRPr="00852396">
              <w:rPr>
                <w:rFonts w:ascii="Arial" w:hAnsi="Arial"/>
              </w:rPr>
              <w:t>dfs</w:t>
            </w:r>
            <w:proofErr w:type="spellEnd"/>
            <w:r w:rsidRPr="00852396">
              <w:rPr>
                <w:rFonts w:ascii="Arial" w:hAnsi="Arial"/>
              </w:rPr>
              <w:t xml:space="preserve"> or </w:t>
            </w:r>
            <w:proofErr w:type="spellStart"/>
            <w:r w:rsidRPr="00852396">
              <w:rPr>
                <w:rFonts w:ascii="Arial" w:hAnsi="Arial"/>
              </w:rPr>
              <w:t>bfs</w:t>
            </w:r>
            <w:proofErr w:type="spellEnd"/>
            <w:r w:rsidRPr="00852396">
              <w:rPr>
                <w:rFonts w:ascii="Arial" w:hAnsi="Arial"/>
              </w:rPr>
              <w:t xml:space="preserve"> iterative version.py</w:t>
            </w:r>
          </w:p>
          <w:p w14:paraId="71A40607" w14:textId="73E9BFE0" w:rsidR="00852396" w:rsidRPr="00852396" w:rsidRDefault="00852396" w:rsidP="00852396">
            <w:pPr>
              <w:pStyle w:val="PGKS3text"/>
              <w:rPr>
                <w:rFonts w:ascii="Arial" w:hAnsi="Arial"/>
              </w:rPr>
            </w:pPr>
            <w:proofErr w:type="spellStart"/>
            <w:r w:rsidRPr="00852396">
              <w:rPr>
                <w:rFonts w:ascii="Arial" w:hAnsi="Arial"/>
              </w:rPr>
              <w:t>dfs</w:t>
            </w:r>
            <w:proofErr w:type="spellEnd"/>
            <w:r w:rsidRPr="00852396">
              <w:rPr>
                <w:rFonts w:ascii="Arial" w:hAnsi="Arial"/>
              </w:rPr>
              <w:t xml:space="preserve"> or </w:t>
            </w:r>
            <w:proofErr w:type="spellStart"/>
            <w:r w:rsidRPr="00852396">
              <w:rPr>
                <w:rFonts w:ascii="Arial" w:hAnsi="Arial"/>
              </w:rPr>
              <w:t>bfs</w:t>
            </w:r>
            <w:proofErr w:type="spellEnd"/>
            <w:r w:rsidRPr="00852396">
              <w:rPr>
                <w:rFonts w:ascii="Arial" w:hAnsi="Arial"/>
              </w:rPr>
              <w:t xml:space="preserve"> iterative </w:t>
            </w:r>
            <w:proofErr w:type="spellStart"/>
            <w:r w:rsidRPr="00852396">
              <w:rPr>
                <w:rFonts w:ascii="Arial" w:hAnsi="Arial"/>
              </w:rPr>
              <w:t>version.vb</w:t>
            </w:r>
            <w:proofErr w:type="spellEnd"/>
          </w:p>
          <w:p w14:paraId="6E45746F" w14:textId="77777777" w:rsidR="00886DE5" w:rsidRDefault="00886DE5" w:rsidP="008C19B4">
            <w:pPr>
              <w:pStyle w:val="PGKS3text"/>
              <w:rPr>
                <w:rFonts w:ascii="Arial" w:hAnsi="Arial"/>
              </w:rPr>
            </w:pPr>
          </w:p>
          <w:p w14:paraId="7990B37E" w14:textId="77777777" w:rsidR="00886DE5" w:rsidRDefault="00886DE5" w:rsidP="008C19B4">
            <w:pPr>
              <w:pStyle w:val="PGKS3text"/>
              <w:rPr>
                <w:rFonts w:ascii="Arial" w:hAnsi="Arial"/>
              </w:rPr>
            </w:pPr>
          </w:p>
          <w:p w14:paraId="3F42DBA4" w14:textId="77777777" w:rsidR="00886DE5" w:rsidRDefault="00886DE5" w:rsidP="008C19B4">
            <w:pPr>
              <w:pStyle w:val="PGKS3text"/>
              <w:rPr>
                <w:rFonts w:ascii="Arial" w:hAnsi="Arial"/>
              </w:rPr>
            </w:pPr>
          </w:p>
          <w:p w14:paraId="02F0E797" w14:textId="77777777" w:rsidR="00886DE5" w:rsidRDefault="00886DE5" w:rsidP="008C19B4">
            <w:pPr>
              <w:pStyle w:val="PGKS3text"/>
              <w:rPr>
                <w:rFonts w:ascii="Arial" w:hAnsi="Arial"/>
              </w:rPr>
            </w:pPr>
          </w:p>
          <w:p w14:paraId="6EF14A7E" w14:textId="77777777" w:rsidR="00886DE5" w:rsidRDefault="00886DE5" w:rsidP="008C19B4">
            <w:pPr>
              <w:pStyle w:val="PGKS3text"/>
              <w:rPr>
                <w:rFonts w:ascii="Arial" w:hAnsi="Arial"/>
              </w:rPr>
            </w:pPr>
          </w:p>
          <w:p w14:paraId="39C3BE49" w14:textId="77777777" w:rsidR="00AF6DA5" w:rsidRDefault="00AF6DA5" w:rsidP="00AA699D">
            <w:pPr>
              <w:pStyle w:val="PGKS3text"/>
              <w:rPr>
                <w:rFonts w:ascii="Arial" w:hAnsi="Arial"/>
              </w:rPr>
            </w:pPr>
          </w:p>
          <w:p w14:paraId="2567C053" w14:textId="77777777" w:rsidR="00AF6DA5" w:rsidRDefault="00AF6DA5" w:rsidP="00AA699D">
            <w:pPr>
              <w:pStyle w:val="PGKS3text"/>
              <w:rPr>
                <w:rFonts w:ascii="Arial" w:hAnsi="Arial"/>
              </w:rPr>
            </w:pPr>
          </w:p>
          <w:p w14:paraId="184A06C6" w14:textId="77777777" w:rsidR="00AF6DA5" w:rsidRDefault="00AF6DA5" w:rsidP="00AA699D">
            <w:pPr>
              <w:pStyle w:val="PGKS3text"/>
              <w:rPr>
                <w:rFonts w:ascii="Arial" w:hAnsi="Arial"/>
              </w:rPr>
            </w:pPr>
          </w:p>
          <w:p w14:paraId="6AF28C81" w14:textId="77777777" w:rsidR="00AF6DA5" w:rsidRDefault="00AF6DA5" w:rsidP="00AA699D">
            <w:pPr>
              <w:pStyle w:val="PGKS3text"/>
              <w:rPr>
                <w:rFonts w:ascii="Arial" w:hAnsi="Arial"/>
              </w:rPr>
            </w:pPr>
          </w:p>
          <w:p w14:paraId="76052201" w14:textId="77777777" w:rsidR="00AF6DA5" w:rsidRDefault="00AF6DA5" w:rsidP="00AA699D">
            <w:pPr>
              <w:pStyle w:val="PGKS3text"/>
              <w:rPr>
                <w:rFonts w:ascii="Arial" w:hAnsi="Arial"/>
              </w:rPr>
            </w:pPr>
          </w:p>
          <w:p w14:paraId="3DF664FE" w14:textId="77777777" w:rsidR="00AF6DA5" w:rsidRDefault="00AF6DA5" w:rsidP="00AA699D">
            <w:pPr>
              <w:pStyle w:val="PGKS3text"/>
              <w:rPr>
                <w:rFonts w:ascii="Arial" w:hAnsi="Arial"/>
              </w:rPr>
            </w:pPr>
          </w:p>
          <w:p w14:paraId="308D3C04" w14:textId="77777777" w:rsidR="00AF6DA5" w:rsidRDefault="00AF6DA5" w:rsidP="00AA699D">
            <w:pPr>
              <w:pStyle w:val="PGKS3text"/>
              <w:rPr>
                <w:rFonts w:ascii="Arial" w:hAnsi="Arial"/>
              </w:rPr>
            </w:pPr>
          </w:p>
          <w:p w14:paraId="354433D4" w14:textId="77777777" w:rsidR="00AF6DA5" w:rsidRDefault="00AF6DA5" w:rsidP="00AA699D">
            <w:pPr>
              <w:pStyle w:val="PGKS3text"/>
              <w:rPr>
                <w:rFonts w:ascii="Arial" w:hAnsi="Arial"/>
              </w:rPr>
            </w:pPr>
          </w:p>
          <w:p w14:paraId="3BA283A0" w14:textId="77777777" w:rsidR="001422BA" w:rsidRDefault="001422BA" w:rsidP="00AA699D">
            <w:pPr>
              <w:pStyle w:val="PGKS3text"/>
              <w:rPr>
                <w:rFonts w:ascii="Arial" w:hAnsi="Arial"/>
              </w:rPr>
            </w:pPr>
          </w:p>
          <w:p w14:paraId="64A055FB" w14:textId="77777777" w:rsidR="001422BA" w:rsidRDefault="001422BA" w:rsidP="00AA699D">
            <w:pPr>
              <w:pStyle w:val="PGKS3text"/>
              <w:rPr>
                <w:rFonts w:ascii="Arial" w:hAnsi="Arial"/>
              </w:rPr>
            </w:pPr>
            <w:bookmarkStart w:id="1" w:name="_GoBack"/>
            <w:bookmarkEnd w:id="1"/>
          </w:p>
          <w:p w14:paraId="148525B5" w14:textId="77777777" w:rsidR="00AA699D" w:rsidRPr="005E1D4A" w:rsidRDefault="00AA699D" w:rsidP="00AA699D">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sidR="000734F0">
              <w:rPr>
                <w:rFonts w:ascii="Arial" w:hAnsi="Arial"/>
              </w:rPr>
              <w:t>4</w:t>
            </w:r>
            <w:r>
              <w:rPr>
                <w:rFonts w:ascii="Arial" w:hAnsi="Arial"/>
              </w:rPr>
              <w:t xml:space="preserve"> </w:t>
            </w:r>
            <w:r w:rsidR="000734F0">
              <w:rPr>
                <w:rFonts w:ascii="Arial" w:hAnsi="Arial"/>
              </w:rPr>
              <w:t>Graph traversal algorithms</w:t>
            </w:r>
          </w:p>
          <w:p w14:paraId="5304547D" w14:textId="77777777" w:rsidR="00D54626" w:rsidRDefault="00AA699D" w:rsidP="00CD0F72">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sidR="000734F0">
              <w:rPr>
                <w:rFonts w:ascii="Arial" w:hAnsi="Arial"/>
              </w:rPr>
              <w:t>4</w:t>
            </w:r>
            <w:r>
              <w:rPr>
                <w:rFonts w:ascii="Arial" w:hAnsi="Arial"/>
              </w:rPr>
              <w:t xml:space="preserve"> Answers</w:t>
            </w:r>
          </w:p>
          <w:p w14:paraId="682A210A" w14:textId="77777777" w:rsidR="00D54626" w:rsidRPr="005E1D4A" w:rsidRDefault="00D54626" w:rsidP="00CD0F72">
            <w:pPr>
              <w:pStyle w:val="PGKS3text"/>
              <w:rPr>
                <w:rFonts w:ascii="Arial" w:hAnsi="Arial"/>
              </w:rPr>
            </w:pPr>
          </w:p>
        </w:tc>
      </w:tr>
    </w:tbl>
    <w:p w14:paraId="16E1A4C1" w14:textId="77777777" w:rsidR="00D54626" w:rsidRDefault="00D54626">
      <w:pPr>
        <w:spacing w:after="200" w:line="276" w:lineRule="auto"/>
        <w:rPr>
          <w:rFonts w:eastAsia="SimSun"/>
          <w:b/>
          <w:bCs/>
          <w:color w:val="365F91"/>
          <w:sz w:val="28"/>
          <w:szCs w:val="28"/>
        </w:rPr>
      </w:pPr>
      <w:r>
        <w:rPr>
          <w:rFonts w:eastAsia="SimSun"/>
          <w:b/>
          <w:bCs/>
          <w:color w:val="365F91"/>
          <w:sz w:val="28"/>
          <w:szCs w:val="28"/>
        </w:rPr>
        <w:lastRenderedPageBreak/>
        <w:br w:type="page"/>
      </w:r>
    </w:p>
    <w:tbl>
      <w:tblPr>
        <w:tblW w:w="10123"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266"/>
        <w:gridCol w:w="5020"/>
        <w:gridCol w:w="3837"/>
      </w:tblGrid>
      <w:tr w:rsidR="00D54626" w:rsidRPr="005E1D4A" w14:paraId="2B218F90" w14:textId="77777777" w:rsidTr="009B3AC4">
        <w:trPr>
          <w:jc w:val="center"/>
        </w:trPr>
        <w:tc>
          <w:tcPr>
            <w:tcW w:w="1266" w:type="dxa"/>
            <w:shd w:val="clear" w:color="auto" w:fill="0091C4"/>
            <w:tcMar>
              <w:top w:w="0" w:type="dxa"/>
              <w:left w:w="108" w:type="dxa"/>
              <w:bottom w:w="0" w:type="dxa"/>
              <w:right w:w="108" w:type="dxa"/>
            </w:tcMar>
          </w:tcPr>
          <w:p w14:paraId="697A4EF0" w14:textId="77777777" w:rsidR="00D54626" w:rsidRPr="005E1D4A" w:rsidRDefault="00D54626" w:rsidP="00D54626">
            <w:pPr>
              <w:pStyle w:val="PGLessonWeekContentTitle"/>
            </w:pPr>
            <w:r w:rsidRPr="005E1D4A">
              <w:lastRenderedPageBreak/>
              <w:t xml:space="preserve">Topic </w:t>
            </w:r>
            <w:r>
              <w:t>5</w:t>
            </w:r>
          </w:p>
        </w:tc>
        <w:tc>
          <w:tcPr>
            <w:tcW w:w="5020" w:type="dxa"/>
            <w:shd w:val="clear" w:color="auto" w:fill="0091C4"/>
            <w:tcMar>
              <w:top w:w="0" w:type="dxa"/>
              <w:left w:w="108" w:type="dxa"/>
              <w:bottom w:w="0" w:type="dxa"/>
              <w:right w:w="108" w:type="dxa"/>
            </w:tcMar>
          </w:tcPr>
          <w:p w14:paraId="14332A54" w14:textId="77777777" w:rsidR="00D54626" w:rsidRPr="005E1D4A" w:rsidRDefault="0063370A" w:rsidP="00CD0F72">
            <w:pPr>
              <w:pStyle w:val="PGLessonWeekContentTitle"/>
            </w:pPr>
            <w:r>
              <w:t>Optimisation algorithms</w:t>
            </w:r>
          </w:p>
        </w:tc>
        <w:tc>
          <w:tcPr>
            <w:tcW w:w="3837" w:type="dxa"/>
            <w:shd w:val="clear" w:color="auto" w:fill="0091C4"/>
            <w:tcMar>
              <w:top w:w="0" w:type="dxa"/>
              <w:left w:w="108" w:type="dxa"/>
              <w:bottom w:w="0" w:type="dxa"/>
              <w:right w:w="108" w:type="dxa"/>
            </w:tcMar>
          </w:tcPr>
          <w:p w14:paraId="09EB8387" w14:textId="77777777" w:rsidR="00D54626" w:rsidRPr="005E1D4A" w:rsidRDefault="00D54626" w:rsidP="00CD0F72">
            <w:pPr>
              <w:pStyle w:val="PGLessonWeekContentTitle"/>
            </w:pPr>
          </w:p>
        </w:tc>
      </w:tr>
      <w:tr w:rsidR="00D54626" w:rsidRPr="005E1D4A" w14:paraId="545F4298" w14:textId="77777777" w:rsidTr="009B3AC4">
        <w:trPr>
          <w:jc w:val="center"/>
        </w:trPr>
        <w:tc>
          <w:tcPr>
            <w:tcW w:w="10123" w:type="dxa"/>
            <w:gridSpan w:val="3"/>
            <w:tcMar>
              <w:top w:w="0" w:type="dxa"/>
              <w:left w:w="108" w:type="dxa"/>
              <w:bottom w:w="0" w:type="dxa"/>
              <w:right w:w="108" w:type="dxa"/>
            </w:tcMar>
          </w:tcPr>
          <w:p w14:paraId="418D3FA9" w14:textId="77777777" w:rsidR="00D54626" w:rsidRPr="005E1D4A" w:rsidRDefault="00D54626" w:rsidP="00CD0F72">
            <w:pPr>
              <w:pStyle w:val="ks3bold12pt"/>
              <w:rPr>
                <w:rFonts w:ascii="Arial" w:hAnsi="Arial"/>
              </w:rPr>
            </w:pPr>
            <w:r w:rsidRPr="005E1D4A">
              <w:rPr>
                <w:rFonts w:ascii="Arial" w:hAnsi="Arial"/>
              </w:rPr>
              <w:t>Learning Objectives:</w:t>
            </w:r>
          </w:p>
          <w:p w14:paraId="62D000A6" w14:textId="15BB70D2" w:rsidR="005D5059" w:rsidRPr="00F12FB2" w:rsidRDefault="00DF3557" w:rsidP="00F12FB2">
            <w:pPr>
              <w:pStyle w:val="PGKS3bulletedlist"/>
              <w:rPr>
                <w:rFonts w:ascii="Arial" w:hAnsi="Arial"/>
              </w:rPr>
            </w:pPr>
            <w:r w:rsidRPr="00F12FB2">
              <w:rPr>
                <w:rFonts w:ascii="Arial" w:hAnsi="Arial"/>
              </w:rPr>
              <w:t xml:space="preserve">Understand and be able to trace </w:t>
            </w:r>
            <w:r w:rsidR="00F150FF">
              <w:rPr>
                <w:rFonts w:ascii="Arial" w:hAnsi="Arial"/>
              </w:rPr>
              <w:t>Dij</w:t>
            </w:r>
            <w:r w:rsidRPr="00F12FB2">
              <w:rPr>
                <w:rFonts w:ascii="Arial" w:hAnsi="Arial"/>
              </w:rPr>
              <w:t>kstra’s shortest path algorithm</w:t>
            </w:r>
          </w:p>
          <w:p w14:paraId="60B5BA5E" w14:textId="77777777" w:rsidR="005D5059" w:rsidRPr="00F12FB2" w:rsidRDefault="00DF3557" w:rsidP="00F12FB2">
            <w:pPr>
              <w:pStyle w:val="PGKS3bulletedlist"/>
              <w:rPr>
                <w:rFonts w:ascii="Arial" w:hAnsi="Arial"/>
              </w:rPr>
            </w:pPr>
            <w:r w:rsidRPr="00F12FB2">
              <w:rPr>
                <w:rFonts w:ascii="Arial" w:hAnsi="Arial"/>
              </w:rPr>
              <w:t>Be aware of applications of the shortest path algorithm</w:t>
            </w:r>
          </w:p>
          <w:p w14:paraId="36BB8EBA" w14:textId="77777777" w:rsidR="00D54626" w:rsidRPr="005E1D4A" w:rsidRDefault="00F12FB2" w:rsidP="00F12FB2">
            <w:pPr>
              <w:pStyle w:val="PGKS3bulletedlist"/>
              <w:numPr>
                <w:ilvl w:val="0"/>
                <w:numId w:val="0"/>
              </w:numPr>
              <w:ind w:left="397"/>
              <w:rPr>
                <w:rFonts w:ascii="Arial" w:hAnsi="Arial"/>
              </w:rPr>
            </w:pPr>
            <w:r w:rsidRPr="00F12FB2">
              <w:rPr>
                <w:rFonts w:ascii="Arial" w:hAnsi="Arial"/>
              </w:rPr>
              <w:t xml:space="preserve"> </w:t>
            </w:r>
          </w:p>
        </w:tc>
      </w:tr>
      <w:tr w:rsidR="00D54626" w:rsidRPr="005E1D4A" w14:paraId="1DA53DFB" w14:textId="77777777" w:rsidTr="009B3AC4">
        <w:trPr>
          <w:jc w:val="center"/>
        </w:trPr>
        <w:tc>
          <w:tcPr>
            <w:tcW w:w="6286" w:type="dxa"/>
            <w:gridSpan w:val="2"/>
            <w:shd w:val="clear" w:color="auto" w:fill="00B0F0"/>
            <w:tcMar>
              <w:top w:w="0" w:type="dxa"/>
              <w:left w:w="108" w:type="dxa"/>
              <w:bottom w:w="0" w:type="dxa"/>
              <w:right w:w="108" w:type="dxa"/>
            </w:tcMar>
          </w:tcPr>
          <w:p w14:paraId="658AB6EE" w14:textId="77777777" w:rsidR="00D54626" w:rsidRPr="005E1D4A" w:rsidRDefault="00D54626" w:rsidP="00CD0F72">
            <w:pPr>
              <w:pStyle w:val="PGLessonWeekContentTitle"/>
            </w:pPr>
            <w:r w:rsidRPr="005E1D4A">
              <w:t>Content</w:t>
            </w:r>
          </w:p>
        </w:tc>
        <w:tc>
          <w:tcPr>
            <w:tcW w:w="3837" w:type="dxa"/>
            <w:shd w:val="clear" w:color="auto" w:fill="00B0F0"/>
            <w:tcMar>
              <w:top w:w="0" w:type="dxa"/>
              <w:left w:w="108" w:type="dxa"/>
              <w:bottom w:w="0" w:type="dxa"/>
              <w:right w:w="108" w:type="dxa"/>
            </w:tcMar>
          </w:tcPr>
          <w:p w14:paraId="1598B004" w14:textId="77777777" w:rsidR="00D54626" w:rsidRPr="005E1D4A" w:rsidRDefault="00D54626" w:rsidP="00CD0F72">
            <w:pPr>
              <w:pStyle w:val="PGLessonWeekContentTitle"/>
            </w:pPr>
            <w:r w:rsidRPr="005E1D4A">
              <w:t>Resources</w:t>
            </w:r>
          </w:p>
        </w:tc>
      </w:tr>
      <w:tr w:rsidR="00D54626" w:rsidRPr="005E1D4A" w14:paraId="17BBB37F" w14:textId="77777777" w:rsidTr="009B3AC4">
        <w:trPr>
          <w:jc w:val="center"/>
        </w:trPr>
        <w:tc>
          <w:tcPr>
            <w:tcW w:w="6286" w:type="dxa"/>
            <w:gridSpan w:val="2"/>
            <w:tcBorders>
              <w:bottom w:val="single" w:sz="4" w:space="0" w:color="0070C0"/>
              <w:right w:val="single" w:sz="4" w:space="0" w:color="0070C0"/>
            </w:tcBorders>
            <w:tcMar>
              <w:top w:w="0" w:type="dxa"/>
              <w:left w:w="108" w:type="dxa"/>
              <w:bottom w:w="0" w:type="dxa"/>
              <w:right w:w="108" w:type="dxa"/>
            </w:tcMar>
          </w:tcPr>
          <w:p w14:paraId="67478652" w14:textId="77777777" w:rsidR="009E1058" w:rsidRPr="000734F0" w:rsidRDefault="009E1058" w:rsidP="009E1058">
            <w:pPr>
              <w:pStyle w:val="PGKS3text"/>
              <w:rPr>
                <w:rFonts w:ascii="Arial" w:hAnsi="Arial"/>
                <w:b/>
                <w:sz w:val="24"/>
              </w:rPr>
            </w:pPr>
            <w:r w:rsidRPr="000734F0">
              <w:rPr>
                <w:rFonts w:ascii="Arial" w:hAnsi="Arial"/>
                <w:b/>
                <w:sz w:val="24"/>
              </w:rPr>
              <w:t>Starter</w:t>
            </w:r>
          </w:p>
          <w:p w14:paraId="3DF8E436" w14:textId="77777777" w:rsidR="009E1058" w:rsidRDefault="009E1058" w:rsidP="009E1058">
            <w:pPr>
              <w:pStyle w:val="PGKS3text"/>
              <w:rPr>
                <w:rFonts w:ascii="Arial" w:hAnsi="Arial"/>
              </w:rPr>
            </w:pPr>
            <w:r>
              <w:rPr>
                <w:rFonts w:ascii="Arial" w:hAnsi="Arial"/>
              </w:rPr>
              <w:t>Discuss some typical shortest path problems.</w:t>
            </w:r>
          </w:p>
          <w:p w14:paraId="1057BF17" w14:textId="77777777" w:rsidR="009E1058" w:rsidRPr="000734F0" w:rsidRDefault="009E1058" w:rsidP="009E1058">
            <w:pPr>
              <w:pStyle w:val="PGKS3text"/>
              <w:rPr>
                <w:rFonts w:ascii="Arial" w:hAnsi="Arial"/>
                <w:b/>
                <w:sz w:val="24"/>
              </w:rPr>
            </w:pPr>
            <w:r w:rsidRPr="000734F0">
              <w:rPr>
                <w:rFonts w:ascii="Arial" w:hAnsi="Arial"/>
                <w:b/>
                <w:sz w:val="24"/>
              </w:rPr>
              <w:t>Main</w:t>
            </w:r>
          </w:p>
          <w:p w14:paraId="114A962C" w14:textId="6D87D324" w:rsidR="009E1058" w:rsidRDefault="00612409" w:rsidP="009E1058">
            <w:pPr>
              <w:pStyle w:val="PGKS3text"/>
              <w:rPr>
                <w:rFonts w:ascii="Arial" w:hAnsi="Arial"/>
              </w:rPr>
            </w:pPr>
            <w:r>
              <w:rPr>
                <w:rFonts w:ascii="Arial" w:hAnsi="Arial"/>
              </w:rPr>
              <w:t>This lesson explains</w:t>
            </w:r>
            <w:r w:rsidR="009E1058">
              <w:rPr>
                <w:rFonts w:ascii="Arial" w:hAnsi="Arial"/>
              </w:rPr>
              <w:t xml:space="preserve"> D</w:t>
            </w:r>
            <w:r w:rsidR="00F150FF">
              <w:rPr>
                <w:rFonts w:ascii="Arial" w:hAnsi="Arial"/>
              </w:rPr>
              <w:t>ij</w:t>
            </w:r>
            <w:r w:rsidR="009E1058">
              <w:rPr>
                <w:rFonts w:ascii="Arial" w:hAnsi="Arial"/>
              </w:rPr>
              <w:t xml:space="preserve">kstra’s shortest path algorithm. Students need to be able to trace through the algorithm and understand how it works, but will not be expected to </w:t>
            </w:r>
            <w:r w:rsidR="003B3208">
              <w:rPr>
                <w:rFonts w:ascii="Arial" w:hAnsi="Arial"/>
              </w:rPr>
              <w:t>recall the steps.</w:t>
            </w:r>
          </w:p>
          <w:p w14:paraId="756FCE07" w14:textId="194669CB" w:rsidR="009E1058" w:rsidRDefault="00AF6F5D" w:rsidP="009E1058">
            <w:pPr>
              <w:pStyle w:val="PGKS3text"/>
              <w:rPr>
                <w:rFonts w:ascii="Arial" w:hAnsi="Arial"/>
              </w:rPr>
            </w:pPr>
            <w:r>
              <w:rPr>
                <w:rFonts w:ascii="Arial" w:hAnsi="Arial"/>
              </w:rPr>
              <w:t>After showing Slide 4 entitled “</w:t>
            </w:r>
            <w:r w:rsidR="0058226B">
              <w:rPr>
                <w:rFonts w:ascii="Arial" w:hAnsi="Arial"/>
              </w:rPr>
              <w:t>D</w:t>
            </w:r>
            <w:r w:rsidR="00F150FF">
              <w:rPr>
                <w:rFonts w:ascii="Arial" w:hAnsi="Arial"/>
              </w:rPr>
              <w:t>ij</w:t>
            </w:r>
            <w:r>
              <w:rPr>
                <w:rFonts w:ascii="Arial" w:hAnsi="Arial"/>
              </w:rPr>
              <w:t>kstra’s shortest path algorithm”, y</w:t>
            </w:r>
            <w:r w:rsidR="002B3479">
              <w:rPr>
                <w:rFonts w:ascii="Arial" w:hAnsi="Arial"/>
              </w:rPr>
              <w:t xml:space="preserve">ou may find it useful to show a You Tube video showing how a shortest path algorithm works. There is one at </w:t>
            </w:r>
            <w:hyperlink r:id="rId11" w:history="1">
              <w:r w:rsidR="002B3479" w:rsidRPr="00015FBC">
                <w:rPr>
                  <w:rStyle w:val="Hyperlink"/>
                  <w:rFonts w:ascii="Arial" w:hAnsi="Arial"/>
                </w:rPr>
                <w:t>https://www.youtube.com/watch?v=WN3Rb9wVYDY</w:t>
              </w:r>
            </w:hyperlink>
            <w:r w:rsidR="002B3479">
              <w:rPr>
                <w:rFonts w:ascii="Arial" w:hAnsi="Arial"/>
              </w:rPr>
              <w:t xml:space="preserve"> and there are several others.</w:t>
            </w:r>
          </w:p>
          <w:p w14:paraId="5D3FDDA6" w14:textId="77777777" w:rsidR="002B3479" w:rsidRDefault="00F4392D" w:rsidP="009E1058">
            <w:pPr>
              <w:pStyle w:val="PGKS3text"/>
              <w:rPr>
                <w:rFonts w:ascii="Arial" w:hAnsi="Arial"/>
              </w:rPr>
            </w:pPr>
            <w:r>
              <w:rPr>
                <w:rFonts w:ascii="Arial" w:hAnsi="Arial"/>
              </w:rPr>
              <w:t>Or better,</w:t>
            </w:r>
            <w:r w:rsidR="00065EA2">
              <w:rPr>
                <w:rFonts w:ascii="Arial" w:hAnsi="Arial"/>
              </w:rPr>
              <w:t xml:space="preserve"> watch </w:t>
            </w:r>
            <w:r w:rsidR="00AF6F5D">
              <w:rPr>
                <w:rFonts w:ascii="Arial" w:hAnsi="Arial"/>
              </w:rPr>
              <w:t>the video</w:t>
            </w:r>
            <w:r w:rsidR="00065EA2">
              <w:rPr>
                <w:rFonts w:ascii="Arial" w:hAnsi="Arial"/>
              </w:rPr>
              <w:t xml:space="preserve"> first and then do the stepping through live on the whiteboard.</w:t>
            </w:r>
          </w:p>
          <w:p w14:paraId="762713ED" w14:textId="77777777" w:rsidR="002B3479" w:rsidRDefault="002B3479" w:rsidP="009E1058">
            <w:pPr>
              <w:pStyle w:val="PGKS3text"/>
              <w:rPr>
                <w:rFonts w:ascii="Arial" w:hAnsi="Arial"/>
              </w:rPr>
            </w:pPr>
            <w:r>
              <w:rPr>
                <w:rFonts w:ascii="Arial" w:hAnsi="Arial"/>
              </w:rPr>
              <w:t>The steps as described in this video are:</w:t>
            </w:r>
          </w:p>
          <w:p w14:paraId="54345725" w14:textId="77777777" w:rsidR="002B3479" w:rsidRDefault="002B3479" w:rsidP="009E1058">
            <w:pPr>
              <w:pStyle w:val="PGKS3text"/>
              <w:rPr>
                <w:rFonts w:ascii="Arial" w:hAnsi="Arial"/>
              </w:rPr>
            </w:pPr>
            <w:r>
              <w:rPr>
                <w:rFonts w:ascii="Arial" w:hAnsi="Arial"/>
              </w:rPr>
              <w:t>Assign temporary distances or “costs” of 0 to A (starting vertex) ∞ to all other vertices.</w:t>
            </w:r>
          </w:p>
          <w:p w14:paraId="76FFFD94" w14:textId="77777777" w:rsidR="002B3479" w:rsidRDefault="002B3479" w:rsidP="009E1058">
            <w:pPr>
              <w:pStyle w:val="PGKS3text"/>
              <w:rPr>
                <w:rFonts w:ascii="Arial" w:hAnsi="Arial"/>
              </w:rPr>
            </w:pPr>
            <w:r>
              <w:rPr>
                <w:rFonts w:ascii="Arial" w:hAnsi="Arial"/>
              </w:rPr>
              <w:t xml:space="preserve">Then visit the vertex with the lowest cost –at the start, this is </w:t>
            </w:r>
            <w:r w:rsidR="00065EA2" w:rsidRPr="00065EA2">
              <w:rPr>
                <w:rFonts w:ascii="Arial" w:hAnsi="Arial"/>
                <w:b/>
              </w:rPr>
              <w:t>a</w:t>
            </w:r>
            <w:r>
              <w:rPr>
                <w:rFonts w:ascii="Arial" w:hAnsi="Arial"/>
              </w:rPr>
              <w:t>, the “current vertex”.</w:t>
            </w:r>
          </w:p>
          <w:p w14:paraId="55B0207C" w14:textId="77777777" w:rsidR="00E849B2" w:rsidRDefault="002B3479" w:rsidP="00E849B2">
            <w:pPr>
              <w:pStyle w:val="PGKS3text"/>
              <w:rPr>
                <w:rFonts w:ascii="Arial" w:hAnsi="Arial"/>
              </w:rPr>
            </w:pPr>
            <w:r>
              <w:rPr>
                <w:rFonts w:ascii="Arial" w:hAnsi="Arial"/>
              </w:rPr>
              <w:t xml:space="preserve">Visit neighbours of </w:t>
            </w:r>
            <w:r w:rsidR="00065EA2">
              <w:rPr>
                <w:rFonts w:ascii="Arial" w:hAnsi="Arial"/>
                <w:b/>
              </w:rPr>
              <w:t>a</w:t>
            </w:r>
            <w:r>
              <w:rPr>
                <w:rFonts w:ascii="Arial" w:hAnsi="Arial"/>
              </w:rPr>
              <w:t xml:space="preserve"> </w:t>
            </w:r>
            <w:r w:rsidR="00F4392D">
              <w:rPr>
                <w:rFonts w:ascii="Arial" w:hAnsi="Arial"/>
              </w:rPr>
              <w:t>(</w:t>
            </w:r>
            <w:r w:rsidR="00F4392D" w:rsidRPr="00F4392D">
              <w:rPr>
                <w:rFonts w:ascii="Arial" w:hAnsi="Arial"/>
                <w:b/>
              </w:rPr>
              <w:t>b</w:t>
            </w:r>
            <w:r w:rsidR="00F4392D">
              <w:rPr>
                <w:rFonts w:ascii="Arial" w:hAnsi="Arial"/>
              </w:rPr>
              <w:t xml:space="preserve"> and </w:t>
            </w:r>
            <w:r w:rsidR="00F4392D" w:rsidRPr="00F4392D">
              <w:rPr>
                <w:rFonts w:ascii="Arial" w:hAnsi="Arial"/>
                <w:b/>
              </w:rPr>
              <w:t>c</w:t>
            </w:r>
            <w:r w:rsidR="00F4392D">
              <w:rPr>
                <w:rFonts w:ascii="Arial" w:hAnsi="Arial"/>
              </w:rPr>
              <w:t xml:space="preserve"> here) </w:t>
            </w:r>
            <w:r>
              <w:rPr>
                <w:rFonts w:ascii="Arial" w:hAnsi="Arial"/>
              </w:rPr>
              <w:t>and calculate costs by adding edge weights</w:t>
            </w:r>
            <w:r w:rsidR="00F4392D">
              <w:rPr>
                <w:rFonts w:ascii="Arial" w:hAnsi="Arial"/>
              </w:rPr>
              <w:t xml:space="preserve"> of </w:t>
            </w:r>
            <w:r w:rsidR="00F4392D" w:rsidRPr="00F4392D">
              <w:rPr>
                <w:rFonts w:ascii="Arial" w:hAnsi="Arial"/>
                <w:b/>
              </w:rPr>
              <w:t>ab</w:t>
            </w:r>
            <w:r w:rsidR="00F4392D">
              <w:rPr>
                <w:rFonts w:ascii="Arial" w:hAnsi="Arial"/>
              </w:rPr>
              <w:t xml:space="preserve"> and</w:t>
            </w:r>
            <w:r w:rsidR="00F4392D" w:rsidRPr="00F4392D">
              <w:rPr>
                <w:rFonts w:ascii="Arial" w:hAnsi="Arial"/>
                <w:b/>
              </w:rPr>
              <w:t xml:space="preserve"> ac</w:t>
            </w:r>
            <w:r>
              <w:rPr>
                <w:rFonts w:ascii="Arial" w:hAnsi="Arial"/>
              </w:rPr>
              <w:t xml:space="preserve"> to cost at </w:t>
            </w:r>
            <w:r w:rsidR="00F4392D">
              <w:rPr>
                <w:rFonts w:ascii="Arial" w:hAnsi="Arial"/>
              </w:rPr>
              <w:t>current</w:t>
            </w:r>
            <w:r>
              <w:rPr>
                <w:rFonts w:ascii="Arial" w:hAnsi="Arial"/>
              </w:rPr>
              <w:t xml:space="preserve"> vertex</w:t>
            </w:r>
            <w:r w:rsidR="00F4392D">
              <w:rPr>
                <w:rFonts w:ascii="Arial" w:hAnsi="Arial"/>
              </w:rPr>
              <w:t xml:space="preserve"> </w:t>
            </w:r>
            <w:r w:rsidR="00F4392D" w:rsidRPr="00F4392D">
              <w:rPr>
                <w:rFonts w:ascii="Arial" w:hAnsi="Arial"/>
                <w:b/>
              </w:rPr>
              <w:t>a</w:t>
            </w:r>
            <w:r>
              <w:rPr>
                <w:rFonts w:ascii="Arial" w:hAnsi="Arial"/>
              </w:rPr>
              <w:t>.</w:t>
            </w:r>
            <w:r w:rsidR="00E849B2">
              <w:rPr>
                <w:rFonts w:ascii="Arial" w:hAnsi="Arial"/>
              </w:rPr>
              <w:t xml:space="preserve"> </w:t>
            </w:r>
          </w:p>
          <w:p w14:paraId="60DB097D" w14:textId="77777777" w:rsidR="00E849B2" w:rsidRDefault="00E849B2" w:rsidP="00E849B2">
            <w:pPr>
              <w:pStyle w:val="PGKS3text"/>
              <w:rPr>
                <w:rFonts w:ascii="Arial" w:hAnsi="Arial"/>
              </w:rPr>
            </w:pPr>
            <w:r>
              <w:rPr>
                <w:rFonts w:ascii="Arial" w:hAnsi="Arial"/>
              </w:rPr>
              <w:t>If the calculated cost is less than the one at the vertex, replace it.</w:t>
            </w:r>
          </w:p>
          <w:p w14:paraId="4E07F573" w14:textId="77777777" w:rsidR="00E849B2" w:rsidRDefault="00E849B2" w:rsidP="00E849B2">
            <w:pPr>
              <w:pStyle w:val="PGKS3text"/>
              <w:rPr>
                <w:rFonts w:ascii="Arial" w:hAnsi="Arial"/>
              </w:rPr>
            </w:pPr>
            <w:r>
              <w:rPr>
                <w:rFonts w:ascii="Arial" w:hAnsi="Arial"/>
              </w:rPr>
              <w:t xml:space="preserve">Move to the vertex with the lowest cost, </w:t>
            </w:r>
            <w:r w:rsidRPr="00065EA2">
              <w:rPr>
                <w:rFonts w:ascii="Arial" w:hAnsi="Arial"/>
                <w:b/>
              </w:rPr>
              <w:t>c</w:t>
            </w:r>
            <w:r>
              <w:rPr>
                <w:rFonts w:ascii="Arial" w:hAnsi="Arial"/>
              </w:rPr>
              <w:t>.</w:t>
            </w:r>
          </w:p>
          <w:p w14:paraId="22600BFB" w14:textId="2FBAA36B" w:rsidR="002B3479" w:rsidRDefault="00F150FF" w:rsidP="002B3479">
            <w:pPr>
              <w:pStyle w:val="PGKS3text"/>
              <w:jc w:val="center"/>
              <w:rPr>
                <w:rFonts w:ascii="Arial" w:hAnsi="Arial"/>
              </w:rPr>
            </w:pPr>
            <w:r>
              <w:rPr>
                <w:noProof/>
              </w:rPr>
              <w:drawing>
                <wp:inline distT="0" distB="0" distL="0" distR="0" wp14:anchorId="24DC5C57" wp14:editId="37A044DB">
                  <wp:extent cx="1922696" cy="1080000"/>
                  <wp:effectExtent l="0" t="0" r="1905" b="6350"/>
                  <wp:docPr id="6" name="Picture 6" descr="C:\Users\Rob\AppData\Roaming\PixelMetrics\CaptureWiz\Tem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Roaming\PixelMetrics\CaptureWiz\Temp\5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696" cy="1080000"/>
                          </a:xfrm>
                          <a:prstGeom prst="rect">
                            <a:avLst/>
                          </a:prstGeom>
                          <a:noFill/>
                          <a:ln>
                            <a:noFill/>
                          </a:ln>
                        </pic:spPr>
                      </pic:pic>
                    </a:graphicData>
                  </a:graphic>
                </wp:inline>
              </w:drawing>
            </w:r>
          </w:p>
          <w:p w14:paraId="59B84F6F" w14:textId="77777777" w:rsidR="00065EA2" w:rsidRDefault="00065EA2" w:rsidP="009E1058">
            <w:pPr>
              <w:pStyle w:val="PGKS3text"/>
              <w:rPr>
                <w:rFonts w:ascii="Arial" w:hAnsi="Arial"/>
              </w:rPr>
            </w:pPr>
            <w:r>
              <w:rPr>
                <w:rFonts w:ascii="Arial" w:hAnsi="Arial"/>
              </w:rPr>
              <w:t xml:space="preserve">Cost at </w:t>
            </w:r>
            <w:r w:rsidRPr="00F4392D">
              <w:rPr>
                <w:rFonts w:ascii="Arial" w:hAnsi="Arial"/>
                <w:b/>
              </w:rPr>
              <w:t>c</w:t>
            </w:r>
            <w:r>
              <w:rPr>
                <w:rFonts w:ascii="Arial" w:hAnsi="Arial"/>
              </w:rPr>
              <w:t xml:space="preserve"> + edge weight </w:t>
            </w:r>
            <w:proofErr w:type="spellStart"/>
            <w:r w:rsidRPr="00F4392D">
              <w:rPr>
                <w:rFonts w:ascii="Arial" w:hAnsi="Arial"/>
                <w:b/>
              </w:rPr>
              <w:t>bc</w:t>
            </w:r>
            <w:proofErr w:type="spellEnd"/>
            <w:r>
              <w:rPr>
                <w:rFonts w:ascii="Arial" w:hAnsi="Arial"/>
              </w:rPr>
              <w:t xml:space="preserve"> = 2 + 1 = 3 so replace cost at </w:t>
            </w:r>
            <w:r w:rsidRPr="00065EA2">
              <w:rPr>
                <w:rFonts w:ascii="Arial" w:hAnsi="Arial"/>
                <w:b/>
              </w:rPr>
              <w:t>b</w:t>
            </w:r>
            <w:r>
              <w:rPr>
                <w:rFonts w:ascii="Arial" w:hAnsi="Arial"/>
              </w:rPr>
              <w:t xml:space="preserve"> with 3. Replace cost at </w:t>
            </w:r>
            <w:r w:rsidRPr="00F4392D">
              <w:rPr>
                <w:rFonts w:ascii="Arial" w:hAnsi="Arial"/>
                <w:b/>
              </w:rPr>
              <w:t>e</w:t>
            </w:r>
            <w:r>
              <w:rPr>
                <w:rFonts w:ascii="Arial" w:hAnsi="Arial"/>
              </w:rPr>
              <w:t xml:space="preserve"> with 2 + 10 = 12.</w:t>
            </w:r>
          </w:p>
          <w:p w14:paraId="0ECC3875" w14:textId="77777777" w:rsidR="00065EA2" w:rsidRDefault="00065EA2" w:rsidP="009E1058">
            <w:pPr>
              <w:pStyle w:val="PGKS3text"/>
              <w:rPr>
                <w:rFonts w:ascii="Arial" w:hAnsi="Arial"/>
              </w:rPr>
            </w:pPr>
            <w:r>
              <w:rPr>
                <w:rFonts w:ascii="Arial" w:hAnsi="Arial"/>
              </w:rPr>
              <w:t xml:space="preserve">Repeat the steps for each vertex – the next one to be visited is </w:t>
            </w:r>
            <w:r w:rsidRPr="00065EA2">
              <w:rPr>
                <w:rFonts w:ascii="Arial" w:hAnsi="Arial"/>
                <w:b/>
              </w:rPr>
              <w:t>b</w:t>
            </w:r>
            <w:r>
              <w:rPr>
                <w:rFonts w:ascii="Arial" w:hAnsi="Arial"/>
              </w:rPr>
              <w:t>.</w:t>
            </w:r>
          </w:p>
          <w:p w14:paraId="4B9E9FE5" w14:textId="427CD067" w:rsidR="00F4392D" w:rsidRDefault="00F4392D" w:rsidP="009E1058">
            <w:pPr>
              <w:pStyle w:val="PGKS3text"/>
              <w:rPr>
                <w:rFonts w:ascii="Arial" w:hAnsi="Arial"/>
              </w:rPr>
            </w:pPr>
            <w:r>
              <w:rPr>
                <w:rFonts w:ascii="Arial" w:hAnsi="Arial"/>
              </w:rPr>
              <w:t xml:space="preserve">At the end of the algorithm, the </w:t>
            </w:r>
            <w:r w:rsidR="00354C5F">
              <w:rPr>
                <w:rFonts w:ascii="Arial" w:hAnsi="Arial"/>
              </w:rPr>
              <w:t xml:space="preserve">distance of the </w:t>
            </w:r>
            <w:r>
              <w:rPr>
                <w:rFonts w:ascii="Arial" w:hAnsi="Arial"/>
              </w:rPr>
              <w:t xml:space="preserve">shortest path </w:t>
            </w:r>
            <w:r w:rsidR="00354C5F">
              <w:rPr>
                <w:rFonts w:ascii="Arial" w:hAnsi="Arial"/>
              </w:rPr>
              <w:t xml:space="preserve">from the start </w:t>
            </w:r>
            <w:r>
              <w:rPr>
                <w:rFonts w:ascii="Arial" w:hAnsi="Arial"/>
              </w:rPr>
              <w:t xml:space="preserve">to each vertex is marked at the vertex. </w:t>
            </w:r>
          </w:p>
          <w:p w14:paraId="1F68E14C" w14:textId="0E17E65D" w:rsidR="00F4392D" w:rsidRDefault="009B3AC4" w:rsidP="00F4392D">
            <w:pPr>
              <w:pStyle w:val="PGKS3text"/>
              <w:jc w:val="center"/>
              <w:rPr>
                <w:rFonts w:ascii="Arial" w:hAnsi="Arial"/>
              </w:rPr>
            </w:pPr>
            <w:r>
              <w:rPr>
                <w:noProof/>
              </w:rPr>
              <w:lastRenderedPageBreak/>
              <w:drawing>
                <wp:inline distT="0" distB="0" distL="0" distR="0" wp14:anchorId="2D039430" wp14:editId="42B5A210">
                  <wp:extent cx="1929040" cy="1080000"/>
                  <wp:effectExtent l="0" t="0" r="0" b="6350"/>
                  <wp:docPr id="7" name="Picture 7" descr="C:\Users\Rob\AppData\Roaming\PixelMetrics\CaptureWiz\Tem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AppData\Roaming\PixelMetrics\CaptureWiz\Temp\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9040" cy="1080000"/>
                          </a:xfrm>
                          <a:prstGeom prst="rect">
                            <a:avLst/>
                          </a:prstGeom>
                          <a:noFill/>
                          <a:ln>
                            <a:noFill/>
                          </a:ln>
                        </pic:spPr>
                      </pic:pic>
                    </a:graphicData>
                  </a:graphic>
                </wp:inline>
              </w:drawing>
            </w:r>
          </w:p>
          <w:p w14:paraId="7C2907BD" w14:textId="77777777" w:rsidR="00F4392D" w:rsidRDefault="00F4392D" w:rsidP="009E1058">
            <w:pPr>
              <w:pStyle w:val="PGKS3text"/>
              <w:rPr>
                <w:rFonts w:ascii="Arial" w:hAnsi="Arial"/>
              </w:rPr>
            </w:pPr>
            <w:r>
              <w:rPr>
                <w:rFonts w:ascii="Arial" w:hAnsi="Arial"/>
              </w:rPr>
              <w:t>When you have finished the explanation, see if students can write down how it works. Make up another graph with different vertices and edges to give them practice at tracing through the algorithm.</w:t>
            </w:r>
          </w:p>
          <w:p w14:paraId="4D1ADF49" w14:textId="77777777" w:rsidR="0058226B" w:rsidRPr="0058226B" w:rsidRDefault="0058226B" w:rsidP="00AF6F5D">
            <w:pPr>
              <w:pStyle w:val="PGKS3text"/>
              <w:rPr>
                <w:rFonts w:ascii="Arial" w:hAnsi="Arial"/>
                <w:b/>
              </w:rPr>
            </w:pPr>
            <w:r w:rsidRPr="0058226B">
              <w:rPr>
                <w:rFonts w:ascii="Arial" w:hAnsi="Arial"/>
                <w:b/>
              </w:rPr>
              <w:t>Implementing the algorithm</w:t>
            </w:r>
          </w:p>
          <w:p w14:paraId="1AF4D6A7" w14:textId="77777777" w:rsidR="00AF6F5D" w:rsidRDefault="00AF6F5D" w:rsidP="00AF6F5D">
            <w:pPr>
              <w:pStyle w:val="PGKS3text"/>
              <w:rPr>
                <w:rFonts w:ascii="Arial" w:hAnsi="Arial"/>
              </w:rPr>
            </w:pPr>
            <w:r>
              <w:rPr>
                <w:rFonts w:ascii="Arial" w:hAnsi="Arial"/>
              </w:rPr>
              <w:t xml:space="preserve">The implementation of the algorithm shown on the next few slides is similar to a breadth-first search but uses a priority queue instead of an ordinary FIFO queue. </w:t>
            </w:r>
          </w:p>
          <w:p w14:paraId="3DDB840F" w14:textId="77777777" w:rsidR="0058226B" w:rsidRDefault="00AF6F5D" w:rsidP="009E1058">
            <w:pPr>
              <w:pStyle w:val="PGKS3text"/>
              <w:rPr>
                <w:rFonts w:ascii="Arial" w:hAnsi="Arial"/>
              </w:rPr>
            </w:pPr>
            <w:r>
              <w:rPr>
                <w:rFonts w:ascii="Arial" w:hAnsi="Arial"/>
              </w:rPr>
              <w:t xml:space="preserve">At each stage, the shortest distance from the start node to each of the neighbours of the current node is calculated. The node with the shortest distance is moved to the front of the priority queue, if it is not already there. </w:t>
            </w:r>
          </w:p>
          <w:p w14:paraId="2966008D" w14:textId="77777777" w:rsidR="00AF6F5D" w:rsidRDefault="0058226B" w:rsidP="009E1058">
            <w:pPr>
              <w:pStyle w:val="PGKS3text"/>
              <w:rPr>
                <w:rFonts w:ascii="Arial" w:hAnsi="Arial"/>
              </w:rPr>
            </w:pPr>
            <w:r>
              <w:rPr>
                <w:rFonts w:ascii="Arial" w:hAnsi="Arial"/>
              </w:rPr>
              <w:t xml:space="preserve">This ensures that the next vertex to be </w:t>
            </w:r>
            <w:proofErr w:type="spellStart"/>
            <w:r>
              <w:rPr>
                <w:rFonts w:ascii="Arial" w:hAnsi="Arial"/>
              </w:rPr>
              <w:t>dequeued</w:t>
            </w:r>
            <w:proofErr w:type="spellEnd"/>
            <w:r>
              <w:rPr>
                <w:rFonts w:ascii="Arial" w:hAnsi="Arial"/>
              </w:rPr>
              <w:t xml:space="preserve"> is the neighbour with the minimum “cost” attached to it.</w:t>
            </w:r>
          </w:p>
          <w:p w14:paraId="492FF78A" w14:textId="77777777" w:rsidR="009E1058" w:rsidRDefault="009E1058" w:rsidP="009E1058">
            <w:pPr>
              <w:pStyle w:val="PGKS3text"/>
              <w:rPr>
                <w:rFonts w:ascii="Arial" w:hAnsi="Arial"/>
              </w:rPr>
            </w:pPr>
            <w:r>
              <w:rPr>
                <w:rFonts w:ascii="Arial" w:hAnsi="Arial"/>
              </w:rPr>
              <w:t xml:space="preserve">Give out </w:t>
            </w:r>
            <w:r w:rsidRPr="00260694">
              <w:rPr>
                <w:rFonts w:ascii="Arial" w:hAnsi="Arial"/>
                <w:b/>
              </w:rPr>
              <w:t xml:space="preserve">Worksheet </w:t>
            </w:r>
            <w:r>
              <w:rPr>
                <w:rFonts w:ascii="Arial" w:hAnsi="Arial"/>
                <w:b/>
              </w:rPr>
              <w:t>5</w:t>
            </w:r>
            <w:r>
              <w:rPr>
                <w:rFonts w:ascii="Arial" w:hAnsi="Arial"/>
              </w:rPr>
              <w:t xml:space="preserve"> and ask students to complete </w:t>
            </w:r>
            <w:r w:rsidR="003B3208">
              <w:rPr>
                <w:rFonts w:ascii="Arial" w:hAnsi="Arial"/>
              </w:rPr>
              <w:t>the two questions</w:t>
            </w:r>
            <w:r>
              <w:rPr>
                <w:rFonts w:ascii="Arial" w:hAnsi="Arial"/>
              </w:rPr>
              <w:t>.</w:t>
            </w:r>
          </w:p>
          <w:p w14:paraId="50384C90" w14:textId="77777777" w:rsidR="003B3208" w:rsidRDefault="003B3208" w:rsidP="009E1058">
            <w:pPr>
              <w:pStyle w:val="PGKS3text"/>
              <w:rPr>
                <w:rFonts w:ascii="Arial" w:hAnsi="Arial"/>
              </w:rPr>
            </w:pPr>
            <w:r>
              <w:rPr>
                <w:rFonts w:ascii="Arial" w:hAnsi="Arial"/>
              </w:rPr>
              <w:t>These gives practice in following through the algorithm</w:t>
            </w:r>
            <w:r w:rsidR="00F4392D">
              <w:rPr>
                <w:rFonts w:ascii="Arial" w:hAnsi="Arial"/>
              </w:rPr>
              <w:t xml:space="preserve"> using the priority queue</w:t>
            </w:r>
            <w:r>
              <w:rPr>
                <w:rFonts w:ascii="Arial" w:hAnsi="Arial"/>
              </w:rPr>
              <w:t>.</w:t>
            </w:r>
          </w:p>
          <w:p w14:paraId="1ADE0B94" w14:textId="77777777" w:rsidR="003B3208" w:rsidRDefault="003B3208" w:rsidP="009E1058">
            <w:pPr>
              <w:pStyle w:val="PGKS3text"/>
              <w:rPr>
                <w:rFonts w:ascii="Arial" w:hAnsi="Arial"/>
                <w:b/>
                <w:sz w:val="24"/>
              </w:rPr>
            </w:pPr>
          </w:p>
          <w:p w14:paraId="536EE962" w14:textId="77777777" w:rsidR="009E1058" w:rsidRPr="000734F0" w:rsidRDefault="009E1058" w:rsidP="009E1058">
            <w:pPr>
              <w:pStyle w:val="PGKS3text"/>
              <w:rPr>
                <w:rFonts w:ascii="Arial" w:hAnsi="Arial"/>
                <w:b/>
                <w:sz w:val="24"/>
              </w:rPr>
            </w:pPr>
            <w:r w:rsidRPr="000734F0">
              <w:rPr>
                <w:rFonts w:ascii="Arial" w:hAnsi="Arial"/>
                <w:b/>
                <w:sz w:val="24"/>
              </w:rPr>
              <w:t>Plenary</w:t>
            </w:r>
          </w:p>
          <w:p w14:paraId="60FC2C6A" w14:textId="77777777" w:rsidR="00F4392D" w:rsidRDefault="00F4392D" w:rsidP="009E1058">
            <w:pPr>
              <w:pStyle w:val="PGKS3text"/>
              <w:rPr>
                <w:rFonts w:ascii="Arial" w:hAnsi="Arial"/>
              </w:rPr>
            </w:pPr>
            <w:r>
              <w:rPr>
                <w:rFonts w:ascii="Arial" w:hAnsi="Arial"/>
              </w:rPr>
              <w:t>Show the first Plenary slide, ask the questions and make sure that students can briefly describe two or three applications of the shortest path algorithm. Suggested answers are given on the next slide.</w:t>
            </w:r>
          </w:p>
          <w:p w14:paraId="4540DA37" w14:textId="77777777" w:rsidR="009E1058" w:rsidRDefault="0042359D" w:rsidP="009E1058">
            <w:pPr>
              <w:pStyle w:val="PGKS3text"/>
              <w:rPr>
                <w:rFonts w:ascii="Arial" w:hAnsi="Arial"/>
              </w:rPr>
            </w:pPr>
            <w:r>
              <w:rPr>
                <w:rFonts w:ascii="Arial" w:hAnsi="Arial"/>
              </w:rPr>
              <w:t>G</w:t>
            </w:r>
            <w:r w:rsidR="009E1058">
              <w:rPr>
                <w:rFonts w:ascii="Arial" w:hAnsi="Arial"/>
              </w:rPr>
              <w:t xml:space="preserve">ive out </w:t>
            </w:r>
            <w:r w:rsidR="009E1058" w:rsidRPr="006C2DE8">
              <w:rPr>
                <w:rFonts w:ascii="Arial" w:hAnsi="Arial"/>
                <w:b/>
              </w:rPr>
              <w:t xml:space="preserve">Homework </w:t>
            </w:r>
            <w:r w:rsidR="003B3208" w:rsidRPr="006C2DE8">
              <w:rPr>
                <w:rFonts w:ascii="Arial" w:hAnsi="Arial"/>
                <w:b/>
              </w:rPr>
              <w:t>5</w:t>
            </w:r>
            <w:r w:rsidR="009E1058">
              <w:rPr>
                <w:rFonts w:ascii="Arial" w:hAnsi="Arial"/>
              </w:rPr>
              <w:t>.</w:t>
            </w:r>
          </w:p>
          <w:p w14:paraId="6400458C" w14:textId="77777777" w:rsidR="009E1058" w:rsidRDefault="009E1058" w:rsidP="009E1058">
            <w:pPr>
              <w:pStyle w:val="PGKS3text"/>
              <w:rPr>
                <w:rFonts w:ascii="Arial" w:hAnsi="Arial"/>
              </w:rPr>
            </w:pPr>
          </w:p>
          <w:p w14:paraId="7978F654" w14:textId="77777777" w:rsidR="00D54626" w:rsidRPr="008457D9" w:rsidRDefault="00D54626" w:rsidP="00CD0F72">
            <w:pPr>
              <w:pStyle w:val="PGKS3text"/>
              <w:rPr>
                <w:rFonts w:ascii="Arial" w:hAnsi="Arial"/>
              </w:rPr>
            </w:pPr>
          </w:p>
        </w:tc>
        <w:tc>
          <w:tcPr>
            <w:tcW w:w="3837" w:type="dxa"/>
            <w:tcBorders>
              <w:left w:val="single" w:sz="4" w:space="0" w:color="0070C0"/>
              <w:bottom w:val="single" w:sz="4" w:space="0" w:color="0070C0"/>
            </w:tcBorders>
            <w:tcMar>
              <w:top w:w="0" w:type="dxa"/>
              <w:left w:w="108" w:type="dxa"/>
              <w:bottom w:w="0" w:type="dxa"/>
              <w:right w:w="108" w:type="dxa"/>
            </w:tcMar>
          </w:tcPr>
          <w:p w14:paraId="308EF8FD" w14:textId="77777777" w:rsidR="008C19B4" w:rsidRDefault="008C19B4" w:rsidP="008C19B4">
            <w:pPr>
              <w:pStyle w:val="PGKS3text"/>
              <w:rPr>
                <w:rFonts w:ascii="Arial" w:hAnsi="Arial"/>
              </w:rPr>
            </w:pPr>
            <w:r w:rsidRPr="005E1D4A">
              <w:rPr>
                <w:rFonts w:ascii="Arial" w:hAnsi="Arial"/>
              </w:rPr>
              <w:lastRenderedPageBreak/>
              <w:t>PowerPoint Guide:</w:t>
            </w:r>
          </w:p>
          <w:p w14:paraId="77F2E124"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t>
            </w:r>
            <w:r>
              <w:rPr>
                <w:rFonts w:ascii="Arial" w:hAnsi="Arial"/>
              </w:rPr>
              <w:t>T</w:t>
            </w:r>
            <w:r w:rsidR="002428B2">
              <w:rPr>
                <w:rFonts w:ascii="Arial" w:hAnsi="Arial"/>
              </w:rPr>
              <w:t>5</w:t>
            </w:r>
            <w:r>
              <w:rPr>
                <w:rFonts w:ascii="Arial" w:hAnsi="Arial"/>
              </w:rPr>
              <w:t xml:space="preserve"> </w:t>
            </w:r>
            <w:r w:rsidR="002428B2">
              <w:rPr>
                <w:rFonts w:ascii="Arial" w:hAnsi="Arial"/>
              </w:rPr>
              <w:t>Optimisation algorithms</w:t>
            </w:r>
            <w:r>
              <w:rPr>
                <w:rFonts w:ascii="Arial" w:hAnsi="Arial"/>
              </w:rPr>
              <w:t>.pptx</w:t>
            </w:r>
          </w:p>
          <w:p w14:paraId="3BB41D1C" w14:textId="77777777" w:rsidR="008C19B4" w:rsidRDefault="008C19B4" w:rsidP="008C19B4">
            <w:pPr>
              <w:pStyle w:val="PGKS3text"/>
              <w:rPr>
                <w:rFonts w:ascii="Arial" w:hAnsi="Arial"/>
              </w:rPr>
            </w:pPr>
          </w:p>
          <w:p w14:paraId="07CD9EE8" w14:textId="77777777" w:rsidR="00D54626" w:rsidRDefault="00D54626" w:rsidP="00CD0F72">
            <w:pPr>
              <w:pStyle w:val="PGKS3text"/>
              <w:rPr>
                <w:rFonts w:ascii="Arial" w:hAnsi="Arial"/>
              </w:rPr>
            </w:pPr>
          </w:p>
          <w:p w14:paraId="7655D4B0" w14:textId="77777777" w:rsidR="00D54626" w:rsidRDefault="00D54626" w:rsidP="00CD0F72">
            <w:pPr>
              <w:pStyle w:val="PGKS3text"/>
              <w:rPr>
                <w:rFonts w:ascii="Arial" w:hAnsi="Arial"/>
              </w:rPr>
            </w:pPr>
          </w:p>
          <w:p w14:paraId="55CD5CCC" w14:textId="77777777" w:rsidR="003B3208" w:rsidRDefault="003B3208" w:rsidP="009E1058">
            <w:pPr>
              <w:pStyle w:val="PGKS3text"/>
              <w:rPr>
                <w:rFonts w:ascii="Arial" w:hAnsi="Arial"/>
              </w:rPr>
            </w:pPr>
          </w:p>
          <w:p w14:paraId="426DD780" w14:textId="77777777" w:rsidR="003B3208" w:rsidRDefault="003B3208" w:rsidP="009E1058">
            <w:pPr>
              <w:pStyle w:val="PGKS3text"/>
              <w:rPr>
                <w:rFonts w:ascii="Arial" w:hAnsi="Arial"/>
              </w:rPr>
            </w:pPr>
          </w:p>
          <w:p w14:paraId="0AF117BB" w14:textId="7AB5EBF7" w:rsidR="003B3208" w:rsidRDefault="00F45E54" w:rsidP="009E1058">
            <w:pPr>
              <w:pStyle w:val="PGKS3text"/>
              <w:rPr>
                <w:rFonts w:ascii="Arial" w:hAnsi="Arial"/>
              </w:rPr>
            </w:pPr>
            <w:r>
              <w:rPr>
                <w:rFonts w:ascii="Arial" w:hAnsi="Arial"/>
              </w:rPr>
              <w:t xml:space="preserve">This article is the description of how Dijkstra’s shortest path moved from the shortest distance between any 2 nodes and the shortest distance between all nodes (spanning tree).  It has an interesting kinaesthetic activity described at the top.  </w:t>
            </w:r>
          </w:p>
          <w:p w14:paraId="5E280652" w14:textId="3006065E" w:rsidR="0058226B" w:rsidRDefault="001422BA" w:rsidP="009E1058">
            <w:pPr>
              <w:pStyle w:val="PGKS3text"/>
              <w:rPr>
                <w:rFonts w:ascii="Arial" w:hAnsi="Arial"/>
              </w:rPr>
            </w:pPr>
            <w:hyperlink r:id="rId14" w:history="1">
              <w:r w:rsidR="00F45E54" w:rsidRPr="007E6EC4">
                <w:rPr>
                  <w:rStyle w:val="Hyperlink"/>
                  <w:rFonts w:ascii="Arial" w:hAnsi="Arial"/>
                </w:rPr>
                <w:t>http://people.mpi-inf.mpg.de/~mehlhorn/ftp/Toolbox/ShortestPaths.pdf</w:t>
              </w:r>
            </w:hyperlink>
            <w:r w:rsidR="00F45E54">
              <w:rPr>
                <w:rFonts w:ascii="Arial" w:hAnsi="Arial"/>
              </w:rPr>
              <w:t xml:space="preserve"> </w:t>
            </w:r>
          </w:p>
          <w:p w14:paraId="40876A21" w14:textId="77777777" w:rsidR="0058226B" w:rsidRDefault="0058226B" w:rsidP="009E1058">
            <w:pPr>
              <w:pStyle w:val="PGKS3text"/>
              <w:rPr>
                <w:rFonts w:ascii="Arial" w:hAnsi="Arial"/>
              </w:rPr>
            </w:pPr>
          </w:p>
          <w:p w14:paraId="25FF54DF" w14:textId="77777777" w:rsidR="0058226B" w:rsidRDefault="0058226B" w:rsidP="009E1058">
            <w:pPr>
              <w:pStyle w:val="PGKS3text"/>
              <w:rPr>
                <w:rFonts w:ascii="Arial" w:hAnsi="Arial"/>
              </w:rPr>
            </w:pPr>
          </w:p>
          <w:p w14:paraId="4F67C388" w14:textId="77777777" w:rsidR="0058226B" w:rsidRDefault="0058226B" w:rsidP="009E1058">
            <w:pPr>
              <w:pStyle w:val="PGKS3text"/>
              <w:rPr>
                <w:rFonts w:ascii="Arial" w:hAnsi="Arial"/>
              </w:rPr>
            </w:pPr>
          </w:p>
          <w:p w14:paraId="5AC50E0C" w14:textId="77777777" w:rsidR="0058226B" w:rsidRDefault="0058226B" w:rsidP="009E1058">
            <w:pPr>
              <w:pStyle w:val="PGKS3text"/>
              <w:rPr>
                <w:rFonts w:ascii="Arial" w:hAnsi="Arial"/>
              </w:rPr>
            </w:pPr>
          </w:p>
          <w:p w14:paraId="54B8D3CD" w14:textId="77777777" w:rsidR="0058226B" w:rsidRDefault="0058226B" w:rsidP="009E1058">
            <w:pPr>
              <w:pStyle w:val="PGKS3text"/>
              <w:rPr>
                <w:rFonts w:ascii="Arial" w:hAnsi="Arial"/>
              </w:rPr>
            </w:pPr>
          </w:p>
          <w:p w14:paraId="51A23976" w14:textId="77777777" w:rsidR="0058226B" w:rsidRDefault="0058226B" w:rsidP="009E1058">
            <w:pPr>
              <w:pStyle w:val="PGKS3text"/>
              <w:rPr>
                <w:rFonts w:ascii="Arial" w:hAnsi="Arial"/>
              </w:rPr>
            </w:pPr>
          </w:p>
          <w:p w14:paraId="57834379" w14:textId="77777777" w:rsidR="0058226B" w:rsidRDefault="0058226B" w:rsidP="009E1058">
            <w:pPr>
              <w:pStyle w:val="PGKS3text"/>
              <w:rPr>
                <w:rFonts w:ascii="Arial" w:hAnsi="Arial"/>
              </w:rPr>
            </w:pPr>
          </w:p>
          <w:p w14:paraId="61C07077" w14:textId="77777777" w:rsidR="0058226B" w:rsidRDefault="0058226B" w:rsidP="009E1058">
            <w:pPr>
              <w:pStyle w:val="PGKS3text"/>
              <w:rPr>
                <w:rFonts w:ascii="Arial" w:hAnsi="Arial"/>
              </w:rPr>
            </w:pPr>
          </w:p>
          <w:p w14:paraId="2EA77A92" w14:textId="77777777" w:rsidR="0058226B" w:rsidRDefault="0058226B" w:rsidP="009E1058">
            <w:pPr>
              <w:pStyle w:val="PGKS3text"/>
              <w:rPr>
                <w:rFonts w:ascii="Arial" w:hAnsi="Arial"/>
              </w:rPr>
            </w:pPr>
          </w:p>
          <w:p w14:paraId="6A15F7BF" w14:textId="77777777" w:rsidR="0058226B" w:rsidRDefault="0058226B" w:rsidP="009E1058">
            <w:pPr>
              <w:pStyle w:val="PGKS3text"/>
              <w:rPr>
                <w:rFonts w:ascii="Arial" w:hAnsi="Arial"/>
              </w:rPr>
            </w:pPr>
          </w:p>
          <w:p w14:paraId="67CE49E1" w14:textId="77777777" w:rsidR="0058226B" w:rsidRDefault="0058226B" w:rsidP="009E1058">
            <w:pPr>
              <w:pStyle w:val="PGKS3text"/>
              <w:rPr>
                <w:rFonts w:ascii="Arial" w:hAnsi="Arial"/>
              </w:rPr>
            </w:pPr>
          </w:p>
          <w:p w14:paraId="6FF5215D" w14:textId="77777777" w:rsidR="0058226B" w:rsidRDefault="0058226B" w:rsidP="009E1058">
            <w:pPr>
              <w:pStyle w:val="PGKS3text"/>
              <w:rPr>
                <w:rFonts w:ascii="Arial" w:hAnsi="Arial"/>
              </w:rPr>
            </w:pPr>
          </w:p>
          <w:p w14:paraId="2A0DEAD1" w14:textId="77777777" w:rsidR="0058226B" w:rsidRDefault="0058226B" w:rsidP="009E1058">
            <w:pPr>
              <w:pStyle w:val="PGKS3text"/>
              <w:rPr>
                <w:rFonts w:ascii="Arial" w:hAnsi="Arial"/>
              </w:rPr>
            </w:pPr>
          </w:p>
          <w:p w14:paraId="72F61B7B" w14:textId="77777777" w:rsidR="0058226B" w:rsidRDefault="0058226B" w:rsidP="009E1058">
            <w:pPr>
              <w:pStyle w:val="PGKS3text"/>
              <w:rPr>
                <w:rFonts w:ascii="Arial" w:hAnsi="Arial"/>
              </w:rPr>
            </w:pPr>
          </w:p>
          <w:p w14:paraId="6689296E" w14:textId="77777777" w:rsidR="0058226B" w:rsidRDefault="0058226B" w:rsidP="009E1058">
            <w:pPr>
              <w:pStyle w:val="PGKS3text"/>
              <w:rPr>
                <w:rFonts w:ascii="Arial" w:hAnsi="Arial"/>
              </w:rPr>
            </w:pPr>
          </w:p>
          <w:p w14:paraId="37074298" w14:textId="77777777" w:rsidR="0058226B" w:rsidRDefault="0058226B" w:rsidP="009E1058">
            <w:pPr>
              <w:pStyle w:val="PGKS3text"/>
              <w:rPr>
                <w:rFonts w:ascii="Arial" w:hAnsi="Arial"/>
              </w:rPr>
            </w:pPr>
          </w:p>
          <w:p w14:paraId="2C928EB2" w14:textId="77777777" w:rsidR="0058226B" w:rsidRDefault="0058226B" w:rsidP="009E1058">
            <w:pPr>
              <w:pStyle w:val="PGKS3text"/>
              <w:rPr>
                <w:rFonts w:ascii="Arial" w:hAnsi="Arial"/>
              </w:rPr>
            </w:pPr>
          </w:p>
          <w:p w14:paraId="0D791577" w14:textId="77777777" w:rsidR="0058226B" w:rsidRDefault="0058226B" w:rsidP="009E1058">
            <w:pPr>
              <w:pStyle w:val="PGKS3text"/>
              <w:rPr>
                <w:rFonts w:ascii="Arial" w:hAnsi="Arial"/>
              </w:rPr>
            </w:pPr>
          </w:p>
          <w:p w14:paraId="79391EB0" w14:textId="77777777" w:rsidR="0058226B" w:rsidRDefault="0058226B" w:rsidP="009E1058">
            <w:pPr>
              <w:pStyle w:val="PGKS3text"/>
              <w:rPr>
                <w:rFonts w:ascii="Arial" w:hAnsi="Arial"/>
              </w:rPr>
            </w:pPr>
          </w:p>
          <w:p w14:paraId="1F5B4970" w14:textId="77777777" w:rsidR="0058226B" w:rsidRDefault="0058226B" w:rsidP="009E1058">
            <w:pPr>
              <w:pStyle w:val="PGKS3text"/>
              <w:rPr>
                <w:rFonts w:ascii="Arial" w:hAnsi="Arial"/>
              </w:rPr>
            </w:pPr>
          </w:p>
          <w:p w14:paraId="0C1D1F23" w14:textId="77777777" w:rsidR="0058226B" w:rsidRDefault="0058226B" w:rsidP="009E1058">
            <w:pPr>
              <w:pStyle w:val="PGKS3text"/>
              <w:rPr>
                <w:rFonts w:ascii="Arial" w:hAnsi="Arial"/>
              </w:rPr>
            </w:pPr>
          </w:p>
          <w:p w14:paraId="54404633" w14:textId="77777777" w:rsidR="0058226B" w:rsidRDefault="0058226B" w:rsidP="009E1058">
            <w:pPr>
              <w:pStyle w:val="PGKS3text"/>
              <w:rPr>
                <w:rFonts w:ascii="Arial" w:hAnsi="Arial"/>
              </w:rPr>
            </w:pPr>
          </w:p>
          <w:p w14:paraId="40D1ED1E" w14:textId="77777777" w:rsidR="0058226B" w:rsidRDefault="0058226B" w:rsidP="009E1058">
            <w:pPr>
              <w:pStyle w:val="PGKS3text"/>
              <w:rPr>
                <w:rFonts w:ascii="Arial" w:hAnsi="Arial"/>
              </w:rPr>
            </w:pPr>
          </w:p>
          <w:p w14:paraId="50826287" w14:textId="77777777" w:rsidR="0058226B" w:rsidRDefault="0058226B" w:rsidP="009E1058">
            <w:pPr>
              <w:pStyle w:val="PGKS3text"/>
              <w:rPr>
                <w:rFonts w:ascii="Arial" w:hAnsi="Arial"/>
              </w:rPr>
            </w:pPr>
          </w:p>
          <w:p w14:paraId="350AAB96" w14:textId="77777777" w:rsidR="0058226B" w:rsidRDefault="0058226B" w:rsidP="009E1058">
            <w:pPr>
              <w:pStyle w:val="PGKS3text"/>
              <w:rPr>
                <w:rFonts w:ascii="Arial" w:hAnsi="Arial"/>
              </w:rPr>
            </w:pPr>
          </w:p>
          <w:p w14:paraId="75656B76" w14:textId="77777777" w:rsidR="0058226B" w:rsidRDefault="0058226B" w:rsidP="009E1058">
            <w:pPr>
              <w:pStyle w:val="PGKS3text"/>
              <w:rPr>
                <w:rFonts w:ascii="Arial" w:hAnsi="Arial"/>
              </w:rPr>
            </w:pPr>
          </w:p>
          <w:p w14:paraId="4ED88321" w14:textId="77777777" w:rsidR="0058226B" w:rsidRDefault="0058226B" w:rsidP="009E1058">
            <w:pPr>
              <w:pStyle w:val="PGKS3text"/>
              <w:rPr>
                <w:rFonts w:ascii="Arial" w:hAnsi="Arial"/>
              </w:rPr>
            </w:pPr>
          </w:p>
          <w:p w14:paraId="632B6D2A" w14:textId="77777777" w:rsidR="0058226B" w:rsidRDefault="0058226B" w:rsidP="009E1058">
            <w:pPr>
              <w:pStyle w:val="PGKS3text"/>
              <w:rPr>
                <w:rFonts w:ascii="Arial" w:hAnsi="Arial"/>
              </w:rPr>
            </w:pPr>
          </w:p>
          <w:p w14:paraId="1407DED8" w14:textId="77777777" w:rsidR="0058226B" w:rsidRDefault="0058226B" w:rsidP="009E1058">
            <w:pPr>
              <w:pStyle w:val="PGKS3text"/>
              <w:rPr>
                <w:rFonts w:ascii="Arial" w:hAnsi="Arial"/>
              </w:rPr>
            </w:pPr>
          </w:p>
          <w:p w14:paraId="0CFCBE3E" w14:textId="77777777" w:rsidR="0058226B" w:rsidRDefault="0058226B" w:rsidP="009E1058">
            <w:pPr>
              <w:pStyle w:val="PGKS3text"/>
              <w:rPr>
                <w:rFonts w:ascii="Arial" w:hAnsi="Arial"/>
              </w:rPr>
            </w:pPr>
          </w:p>
          <w:p w14:paraId="571B05B9" w14:textId="77777777" w:rsidR="0058226B" w:rsidRDefault="0058226B" w:rsidP="009E1058">
            <w:pPr>
              <w:pStyle w:val="PGKS3text"/>
              <w:rPr>
                <w:rFonts w:ascii="Arial" w:hAnsi="Arial"/>
              </w:rPr>
            </w:pPr>
          </w:p>
          <w:p w14:paraId="42B762B3" w14:textId="77777777" w:rsidR="0058226B" w:rsidRDefault="0058226B" w:rsidP="009E1058">
            <w:pPr>
              <w:pStyle w:val="PGKS3text"/>
              <w:rPr>
                <w:rFonts w:ascii="Arial" w:hAnsi="Arial"/>
              </w:rPr>
            </w:pPr>
          </w:p>
          <w:p w14:paraId="1052345D" w14:textId="77777777" w:rsidR="0058226B" w:rsidRDefault="0058226B" w:rsidP="009E1058">
            <w:pPr>
              <w:pStyle w:val="PGKS3text"/>
              <w:rPr>
                <w:rFonts w:ascii="Arial" w:hAnsi="Arial"/>
              </w:rPr>
            </w:pPr>
          </w:p>
          <w:p w14:paraId="3CAF8444" w14:textId="77777777" w:rsidR="0058226B" w:rsidRDefault="0058226B" w:rsidP="009E1058">
            <w:pPr>
              <w:pStyle w:val="PGKS3text"/>
              <w:rPr>
                <w:rFonts w:ascii="Arial" w:hAnsi="Arial"/>
              </w:rPr>
            </w:pPr>
          </w:p>
          <w:p w14:paraId="3471EC30" w14:textId="77777777" w:rsidR="0058226B" w:rsidRDefault="0058226B" w:rsidP="009E1058">
            <w:pPr>
              <w:pStyle w:val="PGKS3text"/>
              <w:rPr>
                <w:rFonts w:ascii="Arial" w:hAnsi="Arial"/>
              </w:rPr>
            </w:pPr>
          </w:p>
          <w:p w14:paraId="117EABDB" w14:textId="77777777" w:rsidR="0058226B" w:rsidRDefault="0058226B" w:rsidP="009E1058">
            <w:pPr>
              <w:pStyle w:val="PGKS3text"/>
              <w:rPr>
                <w:rFonts w:ascii="Arial" w:hAnsi="Arial"/>
              </w:rPr>
            </w:pPr>
          </w:p>
          <w:p w14:paraId="4393AFCC" w14:textId="77777777" w:rsidR="0058226B" w:rsidRDefault="0058226B" w:rsidP="009E1058">
            <w:pPr>
              <w:pStyle w:val="PGKS3text"/>
              <w:rPr>
                <w:rFonts w:ascii="Arial" w:hAnsi="Arial"/>
              </w:rPr>
            </w:pPr>
          </w:p>
          <w:p w14:paraId="13CC0AA4" w14:textId="77777777" w:rsidR="003B3208" w:rsidRDefault="003B3208" w:rsidP="009E1058">
            <w:pPr>
              <w:pStyle w:val="PGKS3text"/>
              <w:rPr>
                <w:rFonts w:ascii="Arial" w:hAnsi="Arial"/>
              </w:rPr>
            </w:pPr>
          </w:p>
          <w:p w14:paraId="15C0EDC7" w14:textId="77777777" w:rsidR="009E1058" w:rsidRPr="005E1D4A" w:rsidRDefault="009E1058" w:rsidP="009E1058">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5 Optimisation algorithms</w:t>
            </w:r>
          </w:p>
          <w:p w14:paraId="256EA79D" w14:textId="77777777" w:rsidR="009E1058" w:rsidRPr="005E1D4A" w:rsidRDefault="009E1058" w:rsidP="009E1058">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5 Answers</w:t>
            </w:r>
          </w:p>
          <w:p w14:paraId="2120EDFB" w14:textId="77777777" w:rsidR="009E1058" w:rsidRDefault="009E1058" w:rsidP="009E1058">
            <w:pPr>
              <w:pStyle w:val="PGKS3text"/>
              <w:rPr>
                <w:rFonts w:ascii="Arial" w:hAnsi="Arial"/>
              </w:rPr>
            </w:pPr>
          </w:p>
          <w:p w14:paraId="075675A7" w14:textId="77777777" w:rsidR="009E1058" w:rsidRDefault="009E1058" w:rsidP="009E1058">
            <w:pPr>
              <w:pStyle w:val="PGKS3text"/>
              <w:rPr>
                <w:rFonts w:ascii="Arial" w:hAnsi="Arial"/>
              </w:rPr>
            </w:pPr>
          </w:p>
          <w:p w14:paraId="1AEC3560" w14:textId="77777777" w:rsidR="009E1058" w:rsidRDefault="009E1058" w:rsidP="009E1058">
            <w:pPr>
              <w:pStyle w:val="PGKS3text"/>
              <w:rPr>
                <w:rFonts w:ascii="Arial" w:hAnsi="Arial"/>
              </w:rPr>
            </w:pPr>
          </w:p>
          <w:p w14:paraId="72C87612" w14:textId="77777777" w:rsidR="009E1058" w:rsidRPr="005E1D4A" w:rsidRDefault="003B3208" w:rsidP="009E1058">
            <w:pPr>
              <w:pStyle w:val="PGKS3text"/>
              <w:rPr>
                <w:rFonts w:ascii="Arial" w:hAnsi="Arial"/>
              </w:rPr>
            </w:pPr>
            <w:r>
              <w:rPr>
                <w:rFonts w:ascii="Arial" w:hAnsi="Arial"/>
              </w:rPr>
              <w:t>A</w:t>
            </w:r>
            <w:r w:rsidR="009E1058">
              <w:rPr>
                <w:rFonts w:ascii="Arial" w:hAnsi="Arial"/>
              </w:rPr>
              <w:t>lgorithms</w:t>
            </w:r>
            <w:r w:rsidR="009E1058" w:rsidRPr="005E1D4A">
              <w:rPr>
                <w:rFonts w:ascii="Arial" w:hAnsi="Arial"/>
              </w:rPr>
              <w:t xml:space="preserve"> </w:t>
            </w:r>
            <w:r w:rsidR="009E1058">
              <w:rPr>
                <w:rFonts w:ascii="Arial" w:hAnsi="Arial"/>
              </w:rPr>
              <w:t>Homework</w:t>
            </w:r>
            <w:r w:rsidR="009E1058" w:rsidRPr="005E1D4A">
              <w:rPr>
                <w:rFonts w:ascii="Arial" w:hAnsi="Arial"/>
              </w:rPr>
              <w:t xml:space="preserve"> </w:t>
            </w:r>
            <w:r w:rsidR="009E1058">
              <w:rPr>
                <w:rFonts w:ascii="Arial" w:hAnsi="Arial"/>
              </w:rPr>
              <w:t>5 Optimisation algorithms</w:t>
            </w:r>
          </w:p>
          <w:p w14:paraId="0F667459" w14:textId="77777777" w:rsidR="009E1058" w:rsidRPr="005E1D4A" w:rsidRDefault="009E1058" w:rsidP="009E1058">
            <w:pPr>
              <w:pStyle w:val="PGKS3text"/>
              <w:rPr>
                <w:rFonts w:ascii="Arial" w:hAnsi="Arial"/>
              </w:rPr>
            </w:pPr>
            <w:r>
              <w:rPr>
                <w:rFonts w:ascii="Arial" w:hAnsi="Arial"/>
              </w:rPr>
              <w:t>Algorithms</w:t>
            </w:r>
            <w:r w:rsidRPr="005E1D4A">
              <w:rPr>
                <w:rFonts w:ascii="Arial" w:hAnsi="Arial"/>
              </w:rPr>
              <w:t xml:space="preserve"> </w:t>
            </w:r>
            <w:r>
              <w:rPr>
                <w:rFonts w:ascii="Arial" w:hAnsi="Arial"/>
              </w:rPr>
              <w:t>Homework</w:t>
            </w:r>
            <w:r w:rsidRPr="005E1D4A">
              <w:rPr>
                <w:rFonts w:ascii="Arial" w:hAnsi="Arial"/>
              </w:rPr>
              <w:t xml:space="preserve"> </w:t>
            </w:r>
            <w:r>
              <w:rPr>
                <w:rFonts w:ascii="Arial" w:hAnsi="Arial"/>
              </w:rPr>
              <w:t>5 Answers</w:t>
            </w:r>
          </w:p>
          <w:p w14:paraId="688A2BB5" w14:textId="77777777" w:rsidR="00D54626" w:rsidRPr="005E1D4A" w:rsidRDefault="00D54626" w:rsidP="00CD0F72">
            <w:pPr>
              <w:pStyle w:val="PGKS3text"/>
              <w:rPr>
                <w:rFonts w:ascii="Arial" w:hAnsi="Arial"/>
              </w:rPr>
            </w:pPr>
          </w:p>
        </w:tc>
      </w:tr>
    </w:tbl>
    <w:p w14:paraId="16E1C277" w14:textId="77777777" w:rsidR="00D54626" w:rsidRDefault="00D54626">
      <w:pPr>
        <w:spacing w:after="200" w:line="276" w:lineRule="auto"/>
        <w:rPr>
          <w:rFonts w:eastAsia="SimSun"/>
          <w:b/>
          <w:bCs/>
          <w:color w:val="365F91"/>
          <w:sz w:val="28"/>
          <w:szCs w:val="28"/>
        </w:rPr>
      </w:pPr>
    </w:p>
    <w:p w14:paraId="6DEE12F7" w14:textId="77777777" w:rsidR="00D54626" w:rsidRDefault="00D54626">
      <w:pPr>
        <w:spacing w:after="200" w:line="276" w:lineRule="auto"/>
        <w:rPr>
          <w:rFonts w:eastAsia="SimSun"/>
          <w:b/>
          <w:bCs/>
          <w:color w:val="365F91"/>
          <w:sz w:val="28"/>
          <w:szCs w:val="28"/>
        </w:rPr>
      </w:pPr>
      <w:r>
        <w:rPr>
          <w:rFonts w:eastAsia="SimSun"/>
          <w:b/>
          <w:bCs/>
          <w:color w:val="365F91"/>
          <w:sz w:val="28"/>
          <w:szCs w:val="28"/>
        </w:rPr>
        <w:br w:type="page"/>
      </w:r>
    </w:p>
    <w:tbl>
      <w:tblPr>
        <w:tblW w:w="9346"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113"/>
        <w:gridCol w:w="5681"/>
        <w:gridCol w:w="2552"/>
      </w:tblGrid>
      <w:tr w:rsidR="00D54626" w:rsidRPr="005E1D4A" w14:paraId="5878506E" w14:textId="77777777" w:rsidTr="009B3AC4">
        <w:trPr>
          <w:jc w:val="center"/>
        </w:trPr>
        <w:tc>
          <w:tcPr>
            <w:tcW w:w="1113" w:type="dxa"/>
            <w:shd w:val="clear" w:color="auto" w:fill="0091C4"/>
            <w:tcMar>
              <w:top w:w="0" w:type="dxa"/>
              <w:left w:w="108" w:type="dxa"/>
              <w:bottom w:w="0" w:type="dxa"/>
              <w:right w:w="108" w:type="dxa"/>
            </w:tcMar>
          </w:tcPr>
          <w:p w14:paraId="615A6F5C" w14:textId="77777777" w:rsidR="00D54626" w:rsidRPr="005E1D4A" w:rsidRDefault="00D54626" w:rsidP="00D54626">
            <w:pPr>
              <w:pStyle w:val="PGLessonWeekContentTitle"/>
            </w:pPr>
            <w:r w:rsidRPr="005E1D4A">
              <w:lastRenderedPageBreak/>
              <w:t xml:space="preserve">Topic </w:t>
            </w:r>
            <w:r>
              <w:t>6</w:t>
            </w:r>
          </w:p>
        </w:tc>
        <w:tc>
          <w:tcPr>
            <w:tcW w:w="5681" w:type="dxa"/>
            <w:shd w:val="clear" w:color="auto" w:fill="0091C4"/>
            <w:tcMar>
              <w:top w:w="0" w:type="dxa"/>
              <w:left w:w="108" w:type="dxa"/>
              <w:bottom w:w="0" w:type="dxa"/>
              <w:right w:w="108" w:type="dxa"/>
            </w:tcMar>
          </w:tcPr>
          <w:p w14:paraId="656F1055" w14:textId="77777777" w:rsidR="00D54626" w:rsidRPr="005E1D4A" w:rsidRDefault="0063370A" w:rsidP="00CD0F72">
            <w:pPr>
              <w:pStyle w:val="PGLessonWeekContentTitle"/>
            </w:pPr>
            <w:r>
              <w:t>Limits of computation</w:t>
            </w:r>
          </w:p>
        </w:tc>
        <w:tc>
          <w:tcPr>
            <w:tcW w:w="2552" w:type="dxa"/>
            <w:shd w:val="clear" w:color="auto" w:fill="0091C4"/>
            <w:tcMar>
              <w:top w:w="0" w:type="dxa"/>
              <w:left w:w="108" w:type="dxa"/>
              <w:bottom w:w="0" w:type="dxa"/>
              <w:right w:w="108" w:type="dxa"/>
            </w:tcMar>
          </w:tcPr>
          <w:p w14:paraId="70D28D01" w14:textId="77777777" w:rsidR="00D54626" w:rsidRPr="005E1D4A" w:rsidRDefault="00D54626" w:rsidP="00CD0F72">
            <w:pPr>
              <w:pStyle w:val="PGLessonWeekContentTitle"/>
            </w:pPr>
          </w:p>
        </w:tc>
      </w:tr>
      <w:tr w:rsidR="00D54626" w:rsidRPr="005E1D4A" w14:paraId="44A5ECBE" w14:textId="77777777" w:rsidTr="009B3AC4">
        <w:trPr>
          <w:jc w:val="center"/>
        </w:trPr>
        <w:tc>
          <w:tcPr>
            <w:tcW w:w="9346" w:type="dxa"/>
            <w:gridSpan w:val="3"/>
            <w:tcMar>
              <w:top w:w="0" w:type="dxa"/>
              <w:left w:w="108" w:type="dxa"/>
              <w:bottom w:w="0" w:type="dxa"/>
              <w:right w:w="108" w:type="dxa"/>
            </w:tcMar>
          </w:tcPr>
          <w:p w14:paraId="1AB2698D" w14:textId="77777777" w:rsidR="00F34F0E" w:rsidRDefault="00F34F0E" w:rsidP="00CD0F72">
            <w:pPr>
              <w:pStyle w:val="ks3bold12pt"/>
              <w:rPr>
                <w:rFonts w:ascii="Arial" w:hAnsi="Arial"/>
              </w:rPr>
            </w:pPr>
            <w:r>
              <w:rPr>
                <w:rFonts w:ascii="Arial" w:hAnsi="Arial"/>
              </w:rPr>
              <w:t xml:space="preserve">Preparation: </w:t>
            </w:r>
          </w:p>
          <w:p w14:paraId="4987F4AE" w14:textId="77777777" w:rsidR="00F34F0E" w:rsidRPr="006C2DE8" w:rsidRDefault="00F34F0E" w:rsidP="00F34F0E">
            <w:pPr>
              <w:pStyle w:val="PGKS3bulletedlist"/>
              <w:spacing w:after="120"/>
              <w:rPr>
                <w:rFonts w:ascii="Arial" w:hAnsi="Arial"/>
              </w:rPr>
            </w:pPr>
            <w:r w:rsidRPr="006C2DE8">
              <w:rPr>
                <w:rFonts w:ascii="Arial" w:hAnsi="Arial"/>
              </w:rPr>
              <w:t>Put the following link in each student’s area. It is a game which they will find fun</w:t>
            </w:r>
            <w:r w:rsidR="003331E9" w:rsidRPr="006C2DE8">
              <w:rPr>
                <w:rFonts w:ascii="Arial" w:hAnsi="Arial"/>
              </w:rPr>
              <w:t xml:space="preserve"> and very instructive</w:t>
            </w:r>
            <w:r w:rsidRPr="006C2DE8">
              <w:rPr>
                <w:rFonts w:ascii="Arial" w:hAnsi="Arial"/>
              </w:rPr>
              <w:t>! It covers a lot of the material taught in the last few lessons.</w:t>
            </w:r>
          </w:p>
          <w:p w14:paraId="7FC2825C" w14:textId="77777777" w:rsidR="00F34F0E" w:rsidRDefault="001422BA" w:rsidP="00F34F0E">
            <w:pPr>
              <w:ind w:left="449"/>
            </w:pPr>
            <w:hyperlink r:id="rId15" w:history="1">
              <w:r w:rsidR="00F34F0E" w:rsidRPr="006B5364">
                <w:rPr>
                  <w:rStyle w:val="Hyperlink"/>
                </w:rPr>
                <w:t>http://www.open.edu/openlearn/science-maths-technology/computing-and-ict/computing/the-jewels-heuro</w:t>
              </w:r>
            </w:hyperlink>
            <w:r w:rsidR="00F34F0E">
              <w:t xml:space="preserve"> </w:t>
            </w:r>
          </w:p>
          <w:p w14:paraId="64100ABE" w14:textId="77777777" w:rsidR="00F34F0E" w:rsidRPr="00F34F0E" w:rsidRDefault="00F34F0E" w:rsidP="00F34F0E">
            <w:pPr>
              <w:pStyle w:val="PGKS3bulletedlist"/>
              <w:numPr>
                <w:ilvl w:val="0"/>
                <w:numId w:val="0"/>
              </w:numPr>
              <w:ind w:left="397"/>
            </w:pPr>
          </w:p>
          <w:p w14:paraId="5678F6A9" w14:textId="77777777" w:rsidR="00D54626" w:rsidRPr="005E1D4A" w:rsidRDefault="00D54626" w:rsidP="00CD0F72">
            <w:pPr>
              <w:pStyle w:val="ks3bold12pt"/>
              <w:rPr>
                <w:rFonts w:ascii="Arial" w:hAnsi="Arial"/>
              </w:rPr>
            </w:pPr>
            <w:r w:rsidRPr="005E1D4A">
              <w:rPr>
                <w:rFonts w:ascii="Arial" w:hAnsi="Arial"/>
              </w:rPr>
              <w:t>Learning Objectives:</w:t>
            </w:r>
          </w:p>
          <w:p w14:paraId="799B90DA" w14:textId="77777777" w:rsidR="005D5059" w:rsidRPr="00612409" w:rsidRDefault="00DF3557" w:rsidP="00612409">
            <w:pPr>
              <w:pStyle w:val="PGKS3bulletedlist"/>
              <w:rPr>
                <w:rFonts w:ascii="Arial" w:hAnsi="Arial"/>
              </w:rPr>
            </w:pPr>
            <w:r w:rsidRPr="00612409">
              <w:rPr>
                <w:rFonts w:ascii="Arial" w:hAnsi="Arial"/>
              </w:rPr>
              <w:t>Be aware that algorithmic complexity and hardware impose limits on what can be computed</w:t>
            </w:r>
          </w:p>
          <w:p w14:paraId="6010E4C5" w14:textId="77777777" w:rsidR="005D5059" w:rsidRPr="00612409" w:rsidRDefault="00DF3557" w:rsidP="00612409">
            <w:pPr>
              <w:pStyle w:val="PGKS3bulletedlist"/>
              <w:rPr>
                <w:rFonts w:ascii="Arial" w:hAnsi="Arial"/>
              </w:rPr>
            </w:pPr>
            <w:r w:rsidRPr="00612409">
              <w:rPr>
                <w:rFonts w:ascii="Arial" w:hAnsi="Arial"/>
              </w:rPr>
              <w:t>Know that algorithms may be classified as being either tractable or intractable</w:t>
            </w:r>
          </w:p>
          <w:p w14:paraId="032530DD" w14:textId="77777777" w:rsidR="005D5059" w:rsidRPr="00612409" w:rsidRDefault="00DF3557" w:rsidP="00612409">
            <w:pPr>
              <w:pStyle w:val="PGKS3bulletedlist"/>
              <w:rPr>
                <w:rFonts w:ascii="Arial" w:hAnsi="Arial"/>
              </w:rPr>
            </w:pPr>
            <w:r w:rsidRPr="00612409">
              <w:rPr>
                <w:rFonts w:ascii="Arial" w:hAnsi="Arial"/>
              </w:rPr>
              <w:t>Be aware that some problems cannot be solved algorithmically</w:t>
            </w:r>
          </w:p>
          <w:p w14:paraId="44D032DA" w14:textId="77777777" w:rsidR="005D5059" w:rsidRPr="00612409" w:rsidRDefault="00DF3557" w:rsidP="00612409">
            <w:pPr>
              <w:pStyle w:val="PGKS3bulletedlist"/>
              <w:rPr>
                <w:rFonts w:ascii="Arial" w:hAnsi="Arial"/>
              </w:rPr>
            </w:pPr>
            <w:r w:rsidRPr="00612409">
              <w:rPr>
                <w:rFonts w:ascii="Arial" w:hAnsi="Arial"/>
              </w:rPr>
              <w:t>Describe the Halting problem, and understand its significance for computation</w:t>
            </w:r>
          </w:p>
          <w:p w14:paraId="023BA141" w14:textId="77777777" w:rsidR="00D54626" w:rsidRPr="005E1D4A" w:rsidRDefault="00D54626" w:rsidP="00CD0F72">
            <w:pPr>
              <w:pStyle w:val="PGKS3bulletedlist"/>
              <w:numPr>
                <w:ilvl w:val="0"/>
                <w:numId w:val="0"/>
              </w:numPr>
              <w:ind w:left="397"/>
              <w:rPr>
                <w:rFonts w:ascii="Arial" w:hAnsi="Arial"/>
              </w:rPr>
            </w:pPr>
          </w:p>
        </w:tc>
      </w:tr>
      <w:tr w:rsidR="00D54626" w:rsidRPr="005E1D4A" w14:paraId="6876AEB2" w14:textId="77777777" w:rsidTr="009B3AC4">
        <w:trPr>
          <w:jc w:val="center"/>
        </w:trPr>
        <w:tc>
          <w:tcPr>
            <w:tcW w:w="6794" w:type="dxa"/>
            <w:gridSpan w:val="2"/>
            <w:shd w:val="clear" w:color="auto" w:fill="00B0F0"/>
            <w:tcMar>
              <w:top w:w="0" w:type="dxa"/>
              <w:left w:w="108" w:type="dxa"/>
              <w:bottom w:w="0" w:type="dxa"/>
              <w:right w:w="108" w:type="dxa"/>
            </w:tcMar>
          </w:tcPr>
          <w:p w14:paraId="2C77FC5C" w14:textId="77777777" w:rsidR="00D54626" w:rsidRPr="005E1D4A" w:rsidRDefault="00D54626" w:rsidP="00CD0F72">
            <w:pPr>
              <w:pStyle w:val="PGLessonWeekContentTitle"/>
            </w:pPr>
            <w:r w:rsidRPr="005E1D4A">
              <w:t>Content</w:t>
            </w:r>
          </w:p>
        </w:tc>
        <w:tc>
          <w:tcPr>
            <w:tcW w:w="2552" w:type="dxa"/>
            <w:shd w:val="clear" w:color="auto" w:fill="00B0F0"/>
            <w:tcMar>
              <w:top w:w="0" w:type="dxa"/>
              <w:left w:w="108" w:type="dxa"/>
              <w:bottom w:w="0" w:type="dxa"/>
              <w:right w:w="108" w:type="dxa"/>
            </w:tcMar>
          </w:tcPr>
          <w:p w14:paraId="12191CE8" w14:textId="77777777" w:rsidR="00D54626" w:rsidRPr="005E1D4A" w:rsidRDefault="00D54626" w:rsidP="00CD0F72">
            <w:pPr>
              <w:pStyle w:val="PGLessonWeekContentTitle"/>
            </w:pPr>
            <w:r w:rsidRPr="005E1D4A">
              <w:t>Resources</w:t>
            </w:r>
          </w:p>
        </w:tc>
      </w:tr>
      <w:tr w:rsidR="00D54626" w:rsidRPr="005E1D4A" w14:paraId="34425617" w14:textId="77777777" w:rsidTr="009B3AC4">
        <w:trPr>
          <w:jc w:val="center"/>
        </w:trPr>
        <w:tc>
          <w:tcPr>
            <w:tcW w:w="6794" w:type="dxa"/>
            <w:gridSpan w:val="2"/>
            <w:tcBorders>
              <w:bottom w:val="single" w:sz="4" w:space="0" w:color="0070C0"/>
              <w:right w:val="single" w:sz="4" w:space="0" w:color="0070C0"/>
            </w:tcBorders>
            <w:tcMar>
              <w:top w:w="0" w:type="dxa"/>
              <w:left w:w="108" w:type="dxa"/>
              <w:bottom w:w="0" w:type="dxa"/>
              <w:right w:w="108" w:type="dxa"/>
            </w:tcMar>
          </w:tcPr>
          <w:p w14:paraId="2C18C845" w14:textId="77777777" w:rsidR="00612409" w:rsidRPr="000734F0" w:rsidRDefault="00612409" w:rsidP="00612409">
            <w:pPr>
              <w:pStyle w:val="PGKS3text"/>
              <w:rPr>
                <w:rFonts w:ascii="Arial" w:hAnsi="Arial"/>
                <w:b/>
                <w:sz w:val="24"/>
              </w:rPr>
            </w:pPr>
            <w:r w:rsidRPr="000734F0">
              <w:rPr>
                <w:rFonts w:ascii="Arial" w:hAnsi="Arial"/>
                <w:b/>
                <w:sz w:val="24"/>
              </w:rPr>
              <w:t>Starter</w:t>
            </w:r>
          </w:p>
          <w:p w14:paraId="4DC7BE3B" w14:textId="77777777" w:rsidR="00612409" w:rsidRDefault="00612409" w:rsidP="00612409">
            <w:pPr>
              <w:pStyle w:val="PGKS3text"/>
              <w:rPr>
                <w:rFonts w:ascii="Arial" w:hAnsi="Arial"/>
              </w:rPr>
            </w:pPr>
            <w:r>
              <w:rPr>
                <w:rFonts w:ascii="Arial" w:hAnsi="Arial"/>
              </w:rPr>
              <w:t xml:space="preserve">Discuss </w:t>
            </w:r>
            <w:r w:rsidR="002428B2">
              <w:rPr>
                <w:rFonts w:ascii="Arial" w:hAnsi="Arial"/>
              </w:rPr>
              <w:t xml:space="preserve">what is meant by a computable problem. Could a computer do a 1000-piece jigsaw puzzle? </w:t>
            </w:r>
          </w:p>
          <w:p w14:paraId="02D9BBFF" w14:textId="77777777" w:rsidR="002428B2" w:rsidRDefault="002428B2" w:rsidP="00612409">
            <w:pPr>
              <w:pStyle w:val="PGKS3text"/>
              <w:rPr>
                <w:rFonts w:ascii="Arial" w:hAnsi="Arial"/>
              </w:rPr>
            </w:pPr>
            <w:r>
              <w:rPr>
                <w:rFonts w:ascii="Arial" w:hAnsi="Arial"/>
              </w:rPr>
              <w:t xml:space="preserve">What is a computational problem? Fifty years ago, people would have said that face recognition was not a computational problem – but it turns out that it is. Even your camera can focus automatically on a smiling face. Think of some problems that are not computational. </w:t>
            </w:r>
          </w:p>
          <w:p w14:paraId="760DE1F3" w14:textId="77777777" w:rsidR="002428B2" w:rsidRDefault="002428B2" w:rsidP="00612409">
            <w:pPr>
              <w:pStyle w:val="PGKS3text"/>
              <w:rPr>
                <w:rFonts w:ascii="Arial" w:hAnsi="Arial"/>
              </w:rPr>
            </w:pPr>
            <w:r>
              <w:rPr>
                <w:rFonts w:ascii="Arial" w:hAnsi="Arial"/>
              </w:rPr>
              <w:t>Is translating a book a computable problem? Is writing a book a computable problem? Is solving a Sudoku puzzle computable? Is making up a new Sudoku puzzle computable?</w:t>
            </w:r>
          </w:p>
          <w:p w14:paraId="0DA22FF4" w14:textId="77777777" w:rsidR="002428B2" w:rsidRDefault="002428B2" w:rsidP="00612409">
            <w:pPr>
              <w:pStyle w:val="PGKS3text"/>
              <w:rPr>
                <w:rFonts w:ascii="Arial" w:hAnsi="Arial"/>
              </w:rPr>
            </w:pPr>
            <w:r>
              <w:rPr>
                <w:rFonts w:ascii="Arial" w:hAnsi="Arial"/>
              </w:rPr>
              <w:t>A computer can tell you the best route from A to B; can it tell you the best way for you to pass your Computer Science exam?</w:t>
            </w:r>
          </w:p>
          <w:p w14:paraId="221653D2" w14:textId="77777777" w:rsidR="00167E8B" w:rsidRDefault="00167E8B" w:rsidP="00612409">
            <w:pPr>
              <w:pStyle w:val="PGKS3text"/>
              <w:rPr>
                <w:rFonts w:ascii="Arial" w:hAnsi="Arial"/>
              </w:rPr>
            </w:pPr>
            <w:r>
              <w:rPr>
                <w:rFonts w:ascii="Arial" w:hAnsi="Arial"/>
              </w:rPr>
              <w:t xml:space="preserve">Can a computer tell the managing director of a company which marketing strategy will be most cost effective – advertising on TV, radio or in the newspapers, special offers, loyalty cards, direct mail etc.? </w:t>
            </w:r>
          </w:p>
          <w:p w14:paraId="4D9A7143" w14:textId="77777777" w:rsidR="002428B2" w:rsidRDefault="002428B2" w:rsidP="00612409">
            <w:pPr>
              <w:pStyle w:val="PGKS3text"/>
              <w:rPr>
                <w:rFonts w:ascii="Arial" w:hAnsi="Arial"/>
              </w:rPr>
            </w:pPr>
            <w:r>
              <w:rPr>
                <w:rFonts w:ascii="Arial" w:hAnsi="Arial"/>
              </w:rPr>
              <w:t>Are all computational problems actually computable? Not if they take 10 million years to solve. But again, a problem that 50 years ago may have taken years to solve, can now be solved in seconds thanks to superfast computers.</w:t>
            </w:r>
          </w:p>
          <w:p w14:paraId="38F7E63D" w14:textId="77777777" w:rsidR="002428B2" w:rsidRDefault="002428B2" w:rsidP="00612409">
            <w:pPr>
              <w:pStyle w:val="PGKS3text"/>
              <w:rPr>
                <w:rFonts w:ascii="Arial" w:hAnsi="Arial"/>
              </w:rPr>
            </w:pPr>
          </w:p>
          <w:p w14:paraId="19489644" w14:textId="77777777" w:rsidR="00612409" w:rsidRPr="000734F0" w:rsidRDefault="00612409" w:rsidP="00612409">
            <w:pPr>
              <w:pStyle w:val="PGKS3text"/>
              <w:rPr>
                <w:rFonts w:ascii="Arial" w:hAnsi="Arial"/>
                <w:b/>
                <w:sz w:val="24"/>
              </w:rPr>
            </w:pPr>
            <w:r w:rsidRPr="000734F0">
              <w:rPr>
                <w:rFonts w:ascii="Arial" w:hAnsi="Arial"/>
                <w:b/>
                <w:sz w:val="24"/>
              </w:rPr>
              <w:t>Main</w:t>
            </w:r>
          </w:p>
          <w:p w14:paraId="10B97BF5" w14:textId="77777777" w:rsidR="002428B2" w:rsidRDefault="002428B2" w:rsidP="00612409">
            <w:pPr>
              <w:pStyle w:val="PGKS3text"/>
              <w:rPr>
                <w:rFonts w:ascii="Arial" w:hAnsi="Arial"/>
              </w:rPr>
            </w:pPr>
            <w:r>
              <w:rPr>
                <w:rFonts w:ascii="Arial" w:hAnsi="Arial"/>
              </w:rPr>
              <w:t xml:space="preserve">Discuss the computational problem of cracking a password. How would students set about this? </w:t>
            </w:r>
            <w:r w:rsidR="005A487D">
              <w:rPr>
                <w:rFonts w:ascii="Arial" w:hAnsi="Arial"/>
              </w:rPr>
              <w:t xml:space="preserve"> Are there better ways than the “brute-force” method of trying every option?</w:t>
            </w:r>
          </w:p>
          <w:p w14:paraId="36D523E5" w14:textId="77777777" w:rsidR="00BD332E" w:rsidRDefault="00BD332E" w:rsidP="00BD332E">
            <w:pPr>
              <w:pStyle w:val="PGKS3text"/>
              <w:rPr>
                <w:rFonts w:ascii="Arial" w:hAnsi="Arial"/>
              </w:rPr>
            </w:pPr>
            <w:r>
              <w:rPr>
                <w:rFonts w:ascii="Arial" w:hAnsi="Arial"/>
              </w:rPr>
              <w:lastRenderedPageBreak/>
              <w:t xml:space="preserve">The site </w:t>
            </w:r>
            <w:hyperlink r:id="rId16" w:history="1">
              <w:r w:rsidRPr="00F7047A">
                <w:rPr>
                  <w:rStyle w:val="Hyperlink"/>
                  <w:rFonts w:ascii="Arial" w:hAnsi="Arial"/>
                </w:rPr>
                <w:t>https://howsecureismypassword.net/</w:t>
              </w:r>
            </w:hyperlink>
            <w:r>
              <w:rPr>
                <w:rFonts w:ascii="Arial" w:hAnsi="Arial"/>
              </w:rPr>
              <w:t xml:space="preserve">  will tell you how long it will take to crack a particular password.</w:t>
            </w:r>
          </w:p>
          <w:p w14:paraId="29CEE361" w14:textId="77777777" w:rsidR="00BD332E" w:rsidRDefault="00BD332E" w:rsidP="00612409">
            <w:pPr>
              <w:pStyle w:val="PGKS3text"/>
              <w:rPr>
                <w:rFonts w:ascii="Arial" w:hAnsi="Arial"/>
              </w:rPr>
            </w:pPr>
          </w:p>
          <w:p w14:paraId="00F5DC41" w14:textId="77777777" w:rsidR="005A487D" w:rsidRPr="005A487D" w:rsidRDefault="005A487D" w:rsidP="00612409">
            <w:pPr>
              <w:pStyle w:val="PGKS3text"/>
              <w:rPr>
                <w:rFonts w:ascii="Arial" w:hAnsi="Arial"/>
                <w:b/>
              </w:rPr>
            </w:pPr>
            <w:r w:rsidRPr="005A487D">
              <w:rPr>
                <w:rFonts w:ascii="Arial" w:hAnsi="Arial"/>
                <w:b/>
              </w:rPr>
              <w:t>Limits of computation</w:t>
            </w:r>
          </w:p>
          <w:p w14:paraId="730F5F2F" w14:textId="77777777" w:rsidR="002428B2" w:rsidRDefault="005A487D" w:rsidP="00612409">
            <w:pPr>
              <w:pStyle w:val="PGKS3text"/>
              <w:rPr>
                <w:rFonts w:ascii="Arial" w:hAnsi="Arial"/>
              </w:rPr>
            </w:pPr>
            <w:r>
              <w:rPr>
                <w:rFonts w:ascii="Arial" w:hAnsi="Arial"/>
              </w:rPr>
              <w:t xml:space="preserve">Discuss the limits of computation. These are </w:t>
            </w:r>
            <w:r w:rsidRPr="005A487D">
              <w:rPr>
                <w:rFonts w:ascii="Arial" w:hAnsi="Arial"/>
              </w:rPr>
              <w:t>algorithmic complexity</w:t>
            </w:r>
            <w:r>
              <w:rPr>
                <w:rFonts w:ascii="Arial" w:hAnsi="Arial"/>
              </w:rPr>
              <w:t xml:space="preserve"> (think Big-O) and </w:t>
            </w:r>
            <w:r w:rsidRPr="005A487D">
              <w:rPr>
                <w:rFonts w:ascii="Arial" w:hAnsi="Arial"/>
                <w:b/>
              </w:rPr>
              <w:t>hardware</w:t>
            </w:r>
            <w:r>
              <w:rPr>
                <w:rFonts w:ascii="Arial" w:hAnsi="Arial"/>
              </w:rPr>
              <w:t>.</w:t>
            </w:r>
          </w:p>
          <w:p w14:paraId="2FC38969" w14:textId="77777777" w:rsidR="005A487D" w:rsidRDefault="005A487D" w:rsidP="005A487D">
            <w:pPr>
              <w:pStyle w:val="PGKS3text"/>
              <w:rPr>
                <w:rFonts w:ascii="Arial" w:hAnsi="Arial"/>
              </w:rPr>
            </w:pPr>
            <w:r>
              <w:rPr>
                <w:rFonts w:ascii="Arial" w:hAnsi="Arial"/>
              </w:rPr>
              <w:t xml:space="preserve">There is an interesting history of weather forecasting, once considered incomputable, at </w:t>
            </w:r>
            <w:hyperlink r:id="rId17" w:history="1">
              <w:r w:rsidRPr="00F7047A">
                <w:rPr>
                  <w:rStyle w:val="Hyperlink"/>
                  <w:rFonts w:ascii="Arial" w:hAnsi="Arial"/>
                </w:rPr>
                <w:t>http://www-history.mcs.st-andrews.ac.uk/HistTopics/Weather_forecasts.html</w:t>
              </w:r>
            </w:hyperlink>
            <w:r>
              <w:rPr>
                <w:rFonts w:ascii="Arial" w:hAnsi="Arial"/>
              </w:rPr>
              <w:t xml:space="preserve"> </w:t>
            </w:r>
          </w:p>
          <w:p w14:paraId="7B7B3F68" w14:textId="77777777" w:rsidR="005A487D" w:rsidRDefault="00BD332E" w:rsidP="00612409">
            <w:pPr>
              <w:pStyle w:val="PGKS3text"/>
              <w:rPr>
                <w:rFonts w:ascii="Arial" w:hAnsi="Arial"/>
              </w:rPr>
            </w:pPr>
            <w:r>
              <w:rPr>
                <w:rFonts w:ascii="Arial" w:hAnsi="Arial"/>
              </w:rPr>
              <w:t xml:space="preserve">It would be worth students looking at this. </w:t>
            </w:r>
          </w:p>
          <w:p w14:paraId="423C76D0" w14:textId="77777777" w:rsidR="002428B2" w:rsidRPr="005A487D" w:rsidRDefault="005A487D" w:rsidP="00612409">
            <w:pPr>
              <w:pStyle w:val="PGKS3text"/>
              <w:rPr>
                <w:rFonts w:ascii="Arial" w:hAnsi="Arial"/>
                <w:b/>
              </w:rPr>
            </w:pPr>
            <w:r w:rsidRPr="005A487D">
              <w:rPr>
                <w:rFonts w:ascii="Arial" w:hAnsi="Arial"/>
                <w:b/>
              </w:rPr>
              <w:t>The travelling salesman problem (TSP)</w:t>
            </w:r>
          </w:p>
          <w:p w14:paraId="24A6D11F" w14:textId="77777777" w:rsidR="002428B2" w:rsidRDefault="005A487D" w:rsidP="00612409">
            <w:pPr>
              <w:pStyle w:val="PGKS3text"/>
              <w:rPr>
                <w:rFonts w:ascii="Arial" w:hAnsi="Arial"/>
              </w:rPr>
            </w:pPr>
            <w:r>
              <w:rPr>
                <w:rFonts w:ascii="Arial" w:hAnsi="Arial"/>
              </w:rPr>
              <w:t xml:space="preserve">This is a very well-known problem, which has applications in many fields from planning the optimum route for the school bus run, to the manufacture of circuit boards. </w:t>
            </w:r>
          </w:p>
          <w:p w14:paraId="2EB157A6" w14:textId="77777777" w:rsidR="00BD332E" w:rsidRDefault="00BD332E" w:rsidP="00612409">
            <w:pPr>
              <w:pStyle w:val="PGKS3text"/>
              <w:rPr>
                <w:rFonts w:ascii="Arial" w:hAnsi="Arial"/>
              </w:rPr>
            </w:pPr>
            <w:r>
              <w:rPr>
                <w:rFonts w:ascii="Arial" w:hAnsi="Arial"/>
              </w:rPr>
              <w:t>Students could Google this to read around the subject.</w:t>
            </w:r>
          </w:p>
          <w:p w14:paraId="647C366C" w14:textId="77777777" w:rsidR="005A487D" w:rsidRPr="005A487D" w:rsidRDefault="005A487D" w:rsidP="00612409">
            <w:pPr>
              <w:pStyle w:val="PGKS3text"/>
              <w:rPr>
                <w:rFonts w:ascii="Arial" w:hAnsi="Arial"/>
                <w:b/>
              </w:rPr>
            </w:pPr>
            <w:r w:rsidRPr="005A487D">
              <w:rPr>
                <w:rFonts w:ascii="Arial" w:hAnsi="Arial"/>
                <w:b/>
              </w:rPr>
              <w:t>Tractable problems</w:t>
            </w:r>
          </w:p>
          <w:p w14:paraId="0C40B324" w14:textId="77777777" w:rsidR="005A487D" w:rsidRDefault="005A487D" w:rsidP="00612409">
            <w:pPr>
              <w:pStyle w:val="PGKS3text"/>
              <w:rPr>
                <w:rFonts w:ascii="Arial" w:hAnsi="Arial"/>
              </w:rPr>
            </w:pPr>
            <w:r>
              <w:rPr>
                <w:rFonts w:ascii="Arial" w:hAnsi="Arial"/>
              </w:rPr>
              <w:t xml:space="preserve">Any problem with Big-O of </w:t>
            </w:r>
            <w:proofErr w:type="gramStart"/>
            <w:r>
              <w:rPr>
                <w:rFonts w:ascii="Arial" w:hAnsi="Arial"/>
              </w:rPr>
              <w:t>O(</w:t>
            </w:r>
            <w:proofErr w:type="gramEnd"/>
            <w:r>
              <w:rPr>
                <w:rFonts w:ascii="Arial" w:hAnsi="Arial"/>
              </w:rPr>
              <w:t>n!) or O (2</w:t>
            </w:r>
            <w:r w:rsidRPr="005A487D">
              <w:rPr>
                <w:rFonts w:ascii="Arial" w:hAnsi="Arial"/>
                <w:vertAlign w:val="superscript"/>
              </w:rPr>
              <w:t>n</w:t>
            </w:r>
            <w:r>
              <w:rPr>
                <w:rFonts w:ascii="Arial" w:hAnsi="Arial"/>
              </w:rPr>
              <w:t xml:space="preserve">) is regarded as </w:t>
            </w:r>
            <w:r w:rsidRPr="005A487D">
              <w:rPr>
                <w:rFonts w:ascii="Arial" w:hAnsi="Arial"/>
                <w:b/>
              </w:rPr>
              <w:t>intractable</w:t>
            </w:r>
            <w:r>
              <w:rPr>
                <w:rFonts w:ascii="Arial" w:hAnsi="Arial"/>
              </w:rPr>
              <w:t>. Note that intractable is not the same thing as insoluble. The problem may be soluble for a small value of n, or by finding a different algorithm.</w:t>
            </w:r>
          </w:p>
          <w:p w14:paraId="292520C1" w14:textId="77777777" w:rsidR="00612409" w:rsidRDefault="00612409" w:rsidP="00612409">
            <w:pPr>
              <w:pStyle w:val="PGKS3text"/>
              <w:rPr>
                <w:rFonts w:ascii="Arial" w:hAnsi="Arial"/>
              </w:rPr>
            </w:pPr>
            <w:r>
              <w:rPr>
                <w:rFonts w:ascii="Arial" w:hAnsi="Arial"/>
              </w:rPr>
              <w:t xml:space="preserve">Give out </w:t>
            </w:r>
            <w:r w:rsidRPr="00260694">
              <w:rPr>
                <w:rFonts w:ascii="Arial" w:hAnsi="Arial"/>
                <w:b/>
              </w:rPr>
              <w:t xml:space="preserve">Worksheet </w:t>
            </w:r>
            <w:r w:rsidR="002428B2">
              <w:rPr>
                <w:rFonts w:ascii="Arial" w:hAnsi="Arial"/>
                <w:b/>
              </w:rPr>
              <w:t>6</w:t>
            </w:r>
            <w:r>
              <w:rPr>
                <w:rFonts w:ascii="Arial" w:hAnsi="Arial"/>
              </w:rPr>
              <w:t xml:space="preserve"> and ask students to complete </w:t>
            </w:r>
            <w:r w:rsidR="005A487D" w:rsidRPr="006C2DE8">
              <w:rPr>
                <w:rFonts w:ascii="Arial" w:hAnsi="Arial"/>
                <w:b/>
              </w:rPr>
              <w:t>Task 1</w:t>
            </w:r>
            <w:r>
              <w:rPr>
                <w:rFonts w:ascii="Arial" w:hAnsi="Arial"/>
              </w:rPr>
              <w:t>.</w:t>
            </w:r>
          </w:p>
          <w:p w14:paraId="10665A31" w14:textId="77777777" w:rsidR="00612409" w:rsidRPr="00BD332E" w:rsidRDefault="00BD332E" w:rsidP="00612409">
            <w:pPr>
              <w:pStyle w:val="PGKS3text"/>
              <w:rPr>
                <w:rFonts w:ascii="Arial" w:hAnsi="Arial"/>
                <w:sz w:val="24"/>
              </w:rPr>
            </w:pPr>
            <w:r w:rsidRPr="00BD332E">
              <w:rPr>
                <w:rFonts w:ascii="Arial" w:hAnsi="Arial"/>
                <w:sz w:val="24"/>
              </w:rPr>
              <w:t>Discuss the answers</w:t>
            </w:r>
            <w:r>
              <w:rPr>
                <w:rFonts w:ascii="Arial" w:hAnsi="Arial"/>
                <w:sz w:val="24"/>
              </w:rPr>
              <w:t xml:space="preserve"> when completed.</w:t>
            </w:r>
          </w:p>
          <w:p w14:paraId="419EC79E" w14:textId="77777777" w:rsidR="00612409" w:rsidRPr="00BD332E" w:rsidRDefault="00BD332E" w:rsidP="00612409">
            <w:pPr>
              <w:pStyle w:val="PGKS3text"/>
              <w:rPr>
                <w:rFonts w:ascii="Arial" w:hAnsi="Arial"/>
                <w:b/>
              </w:rPr>
            </w:pPr>
            <w:r w:rsidRPr="00BD332E">
              <w:rPr>
                <w:rFonts w:ascii="Arial" w:hAnsi="Arial"/>
                <w:b/>
              </w:rPr>
              <w:t>Heuristic methods</w:t>
            </w:r>
          </w:p>
          <w:p w14:paraId="035CCC9F" w14:textId="77777777" w:rsidR="00BD332E" w:rsidRPr="00BD332E" w:rsidRDefault="00BD332E" w:rsidP="00612409">
            <w:pPr>
              <w:pStyle w:val="PGKS3text"/>
              <w:rPr>
                <w:rFonts w:ascii="Arial" w:hAnsi="Arial"/>
              </w:rPr>
            </w:pPr>
            <w:r>
              <w:rPr>
                <w:rFonts w:ascii="Arial" w:hAnsi="Arial"/>
              </w:rPr>
              <w:t xml:space="preserve">Heuristic methods can be used to find a “good enough” solution to an intractable problem. We all use heuristic methods – </w:t>
            </w:r>
            <w:r w:rsidR="00167E8B">
              <w:rPr>
                <w:rFonts w:ascii="Arial" w:hAnsi="Arial"/>
              </w:rPr>
              <w:t xml:space="preserve">such as </w:t>
            </w:r>
            <w:r>
              <w:rPr>
                <w:rFonts w:ascii="Arial" w:hAnsi="Arial"/>
              </w:rPr>
              <w:t xml:space="preserve">common sense, </w:t>
            </w:r>
            <w:r w:rsidR="00167E8B">
              <w:rPr>
                <w:rFonts w:ascii="Arial" w:hAnsi="Arial"/>
              </w:rPr>
              <w:t xml:space="preserve">an educated guess </w:t>
            </w:r>
            <w:r>
              <w:rPr>
                <w:rFonts w:ascii="Arial" w:hAnsi="Arial"/>
              </w:rPr>
              <w:t>or gut instinct!</w:t>
            </w:r>
          </w:p>
          <w:p w14:paraId="1A22A989" w14:textId="77777777" w:rsidR="00BD332E" w:rsidRPr="00BD332E" w:rsidRDefault="00BD332E" w:rsidP="00612409">
            <w:pPr>
              <w:pStyle w:val="PGKS3text"/>
              <w:rPr>
                <w:rFonts w:ascii="Arial" w:hAnsi="Arial"/>
              </w:rPr>
            </w:pPr>
            <w:r>
              <w:rPr>
                <w:rFonts w:ascii="Arial" w:hAnsi="Arial"/>
              </w:rPr>
              <w:t xml:space="preserve">Some problems really are incomputable – see the “four-tile problem”, explained at </w:t>
            </w:r>
          </w:p>
          <w:p w14:paraId="3ECEA1F8" w14:textId="77777777" w:rsidR="00BD332E" w:rsidRPr="006C2DE8" w:rsidRDefault="001422BA" w:rsidP="00BD332E">
            <w:pPr>
              <w:pStyle w:val="PGKS3text"/>
              <w:rPr>
                <w:rFonts w:ascii="Arial" w:hAnsi="Arial"/>
              </w:rPr>
            </w:pPr>
            <w:hyperlink r:id="rId18" w:history="1">
              <w:r w:rsidR="00BD332E" w:rsidRPr="006C2DE8">
                <w:rPr>
                  <w:rStyle w:val="Hyperlink"/>
                  <w:rFonts w:ascii="Arial" w:hAnsi="Arial"/>
                </w:rPr>
                <w:t>http</w:t>
              </w:r>
            </w:hyperlink>
            <w:hyperlink r:id="rId19" w:history="1">
              <w:r w:rsidR="00BD332E" w:rsidRPr="006C2DE8">
                <w:rPr>
                  <w:rStyle w:val="Hyperlink"/>
                  <w:rFonts w:ascii="Arial" w:hAnsi="Arial"/>
                </w:rPr>
                <w:t>://</w:t>
              </w:r>
            </w:hyperlink>
            <w:hyperlink r:id="rId20" w:history="1">
              <w:r w:rsidR="00BD332E" w:rsidRPr="006C2DE8">
                <w:rPr>
                  <w:rStyle w:val="Hyperlink"/>
                  <w:rFonts w:ascii="Arial" w:hAnsi="Arial"/>
                </w:rPr>
                <w:t>www.cs4fn.org/algorithms/tiles.php</w:t>
              </w:r>
            </w:hyperlink>
            <w:r w:rsidR="00BD332E" w:rsidRPr="006C2DE8">
              <w:rPr>
                <w:rFonts w:ascii="Arial" w:hAnsi="Arial"/>
              </w:rPr>
              <w:t xml:space="preserve"> </w:t>
            </w:r>
          </w:p>
          <w:p w14:paraId="18287F96" w14:textId="77777777" w:rsidR="00BD332E" w:rsidRPr="006C2DE8" w:rsidRDefault="00BD332E" w:rsidP="00612409">
            <w:pPr>
              <w:pStyle w:val="PGKS3text"/>
              <w:rPr>
                <w:rFonts w:ascii="Arial" w:hAnsi="Arial"/>
                <w:b/>
              </w:rPr>
            </w:pPr>
            <w:r w:rsidRPr="006C2DE8">
              <w:rPr>
                <w:rFonts w:ascii="Arial" w:hAnsi="Arial"/>
                <w:b/>
              </w:rPr>
              <w:t>The Halting problem</w:t>
            </w:r>
          </w:p>
          <w:p w14:paraId="64B364D2" w14:textId="77777777" w:rsidR="005D5059" w:rsidRDefault="00DF3557" w:rsidP="00BD332E">
            <w:pPr>
              <w:pStyle w:val="PGKS3text"/>
              <w:ind w:left="24"/>
              <w:rPr>
                <w:rFonts w:ascii="Arial" w:hAnsi="Arial"/>
              </w:rPr>
            </w:pPr>
            <w:r w:rsidRPr="00BD332E">
              <w:rPr>
                <w:rFonts w:ascii="Arial" w:hAnsi="Arial"/>
              </w:rPr>
              <w:t>This is the problem of determining for a given input, whether a program will finish running or contin</w:t>
            </w:r>
            <w:r w:rsidR="00BD332E">
              <w:rPr>
                <w:rFonts w:ascii="Arial" w:hAnsi="Arial"/>
              </w:rPr>
              <w:t>u</w:t>
            </w:r>
            <w:r w:rsidRPr="00BD332E">
              <w:rPr>
                <w:rFonts w:ascii="Arial" w:hAnsi="Arial"/>
              </w:rPr>
              <w:t>e for ever</w:t>
            </w:r>
            <w:r w:rsidR="00BD332E">
              <w:rPr>
                <w:rFonts w:ascii="Arial" w:hAnsi="Arial"/>
              </w:rPr>
              <w:t xml:space="preserve">. Alan Turing proved in 1936 that it was impossible to devise a machine or algorithm which will show, </w:t>
            </w:r>
            <w:r w:rsidR="004F1A5B">
              <w:rPr>
                <w:rFonts w:ascii="Arial" w:hAnsi="Arial"/>
              </w:rPr>
              <w:t>given</w:t>
            </w:r>
            <w:r w:rsidR="00BD332E">
              <w:rPr>
                <w:rFonts w:ascii="Arial" w:hAnsi="Arial"/>
              </w:rPr>
              <w:t xml:space="preserve"> </w:t>
            </w:r>
            <w:r w:rsidR="00BD332E" w:rsidRPr="004F1A5B">
              <w:rPr>
                <w:rFonts w:ascii="Arial" w:hAnsi="Arial"/>
                <w:i/>
              </w:rPr>
              <w:t>any</w:t>
            </w:r>
            <w:r w:rsidR="004F1A5B">
              <w:rPr>
                <w:rFonts w:ascii="Arial" w:hAnsi="Arial"/>
                <w:i/>
              </w:rPr>
              <w:t xml:space="preserve"> </w:t>
            </w:r>
            <w:r w:rsidR="004F1A5B">
              <w:rPr>
                <w:rFonts w:ascii="Arial" w:hAnsi="Arial"/>
              </w:rPr>
              <w:t>program and its inputs, whether it will halt or continue for ever.</w:t>
            </w:r>
          </w:p>
          <w:p w14:paraId="512FC97E" w14:textId="77777777" w:rsidR="004F1A5B" w:rsidRDefault="004F1A5B" w:rsidP="00BD332E">
            <w:pPr>
              <w:pStyle w:val="PGKS3text"/>
              <w:ind w:left="24"/>
              <w:rPr>
                <w:rFonts w:ascii="Arial" w:hAnsi="Arial"/>
              </w:rPr>
            </w:pPr>
            <w:r>
              <w:rPr>
                <w:rFonts w:ascii="Arial" w:hAnsi="Arial"/>
              </w:rPr>
              <w:t xml:space="preserve">The significance of this is that Turing proved that there are some problems which cannot be solved by computer. </w:t>
            </w:r>
          </w:p>
          <w:p w14:paraId="3151D49F" w14:textId="77777777" w:rsidR="004F1A5B" w:rsidRDefault="004F1A5B" w:rsidP="00BD332E">
            <w:pPr>
              <w:pStyle w:val="PGKS3text"/>
              <w:ind w:left="24"/>
              <w:rPr>
                <w:rFonts w:ascii="Arial" w:hAnsi="Arial"/>
              </w:rPr>
            </w:pPr>
            <w:r>
              <w:rPr>
                <w:rFonts w:ascii="Arial" w:hAnsi="Arial"/>
              </w:rPr>
              <w:t>This is an important statement which students would do well to understand and memorise.</w:t>
            </w:r>
          </w:p>
          <w:p w14:paraId="2B56962E" w14:textId="77777777" w:rsidR="004F1A5B" w:rsidRDefault="004F1A5B" w:rsidP="004F1A5B">
            <w:pPr>
              <w:pStyle w:val="PGKS3text"/>
              <w:rPr>
                <w:rFonts w:ascii="Arial" w:hAnsi="Arial"/>
              </w:rPr>
            </w:pPr>
            <w:r>
              <w:rPr>
                <w:rFonts w:ascii="Arial" w:hAnsi="Arial"/>
              </w:rPr>
              <w:t xml:space="preserve">Ask students to complete </w:t>
            </w:r>
            <w:r w:rsidRPr="006C2DE8">
              <w:rPr>
                <w:rFonts w:ascii="Arial" w:hAnsi="Arial"/>
                <w:b/>
              </w:rPr>
              <w:t>Task 2</w:t>
            </w:r>
            <w:r>
              <w:rPr>
                <w:rFonts w:ascii="Arial" w:hAnsi="Arial"/>
              </w:rPr>
              <w:t xml:space="preserve"> on the worksheet.</w:t>
            </w:r>
          </w:p>
          <w:p w14:paraId="33CC21F4" w14:textId="77777777" w:rsidR="004F1A5B" w:rsidRDefault="004F1A5B" w:rsidP="00BD332E">
            <w:pPr>
              <w:pStyle w:val="PGKS3text"/>
              <w:ind w:left="24"/>
              <w:rPr>
                <w:rFonts w:ascii="Arial" w:hAnsi="Arial"/>
              </w:rPr>
            </w:pPr>
          </w:p>
          <w:p w14:paraId="393F4CCE" w14:textId="7140BBC6" w:rsidR="00F34F0E" w:rsidRDefault="00F34F0E" w:rsidP="00BD332E">
            <w:pPr>
              <w:pStyle w:val="PGKS3text"/>
              <w:ind w:left="24"/>
              <w:rPr>
                <w:rFonts w:ascii="Arial" w:hAnsi="Arial"/>
              </w:rPr>
            </w:pPr>
          </w:p>
          <w:p w14:paraId="5B70A180" w14:textId="77777777" w:rsidR="009B3AC4" w:rsidRDefault="009B3AC4" w:rsidP="00BD332E">
            <w:pPr>
              <w:pStyle w:val="PGKS3text"/>
              <w:ind w:left="24"/>
              <w:rPr>
                <w:rFonts w:ascii="Arial" w:hAnsi="Arial"/>
              </w:rPr>
            </w:pPr>
          </w:p>
          <w:p w14:paraId="4C725965" w14:textId="77777777" w:rsidR="00612409" w:rsidRPr="000734F0" w:rsidRDefault="00612409" w:rsidP="00612409">
            <w:pPr>
              <w:pStyle w:val="PGKS3text"/>
              <w:rPr>
                <w:rFonts w:ascii="Arial" w:hAnsi="Arial"/>
                <w:b/>
                <w:sz w:val="24"/>
              </w:rPr>
            </w:pPr>
            <w:r w:rsidRPr="000734F0">
              <w:rPr>
                <w:rFonts w:ascii="Arial" w:hAnsi="Arial"/>
                <w:b/>
                <w:sz w:val="24"/>
              </w:rPr>
              <w:lastRenderedPageBreak/>
              <w:t>Plenary</w:t>
            </w:r>
          </w:p>
          <w:p w14:paraId="59DC5A5F" w14:textId="77777777" w:rsidR="00612409" w:rsidRDefault="00612409" w:rsidP="00612409">
            <w:pPr>
              <w:pStyle w:val="PGKS3text"/>
              <w:rPr>
                <w:rFonts w:ascii="Arial" w:hAnsi="Arial"/>
              </w:rPr>
            </w:pPr>
            <w:r>
              <w:rPr>
                <w:rFonts w:ascii="Arial" w:hAnsi="Arial"/>
              </w:rPr>
              <w:t>Go over the main points of the lesson. There is no homework this week – students should revise for the test next week.</w:t>
            </w:r>
          </w:p>
          <w:p w14:paraId="7583D0D1" w14:textId="77777777" w:rsidR="00F34F0E" w:rsidRDefault="00F34F0E" w:rsidP="00F34F0E">
            <w:pPr>
              <w:tabs>
                <w:tab w:val="left" w:pos="426"/>
              </w:tabs>
              <w:ind w:left="426"/>
            </w:pPr>
          </w:p>
          <w:p w14:paraId="5CEEC7C0" w14:textId="5BBFF209" w:rsidR="00F34F0E" w:rsidRDefault="00F34F0E" w:rsidP="00F34F0E">
            <w:pPr>
              <w:ind w:left="24"/>
            </w:pPr>
            <w:r>
              <w:t xml:space="preserve">There is an excellent game called </w:t>
            </w:r>
            <w:r w:rsidRPr="00F34F0E">
              <w:rPr>
                <w:b/>
              </w:rPr>
              <w:t xml:space="preserve">The Jewels of </w:t>
            </w:r>
            <w:proofErr w:type="spellStart"/>
            <w:r w:rsidRPr="00F34F0E">
              <w:rPr>
                <w:b/>
              </w:rPr>
              <w:t>Heuro</w:t>
            </w:r>
            <w:proofErr w:type="spellEnd"/>
            <w:r>
              <w:t xml:space="preserve"> written Dr Michel </w:t>
            </w:r>
            <w:proofErr w:type="spellStart"/>
            <w:r>
              <w:t>Wermelinger</w:t>
            </w:r>
            <w:proofErr w:type="spellEnd"/>
            <w:r>
              <w:t xml:space="preserve"> (Faculty of Mathematics, Computing and Technology) at the Open University which you should encourage all your students to play – it will teach them a lot about algorithms, </w:t>
            </w:r>
            <w:r w:rsidR="00F150FF">
              <w:t>Dij</w:t>
            </w:r>
            <w:r>
              <w:t xml:space="preserve">kstra’s shortest path algorithm, </w:t>
            </w:r>
            <w:r w:rsidR="00002F98">
              <w:t xml:space="preserve">The Travelling Salesman Problem (TSP), </w:t>
            </w:r>
            <w:r>
              <w:t xml:space="preserve">brute force methods, and heuristics. And it’s fun! </w:t>
            </w:r>
          </w:p>
          <w:p w14:paraId="4F720B42" w14:textId="77777777" w:rsidR="00F34F0E" w:rsidRDefault="00F34F0E" w:rsidP="00F34F0E">
            <w:pPr>
              <w:ind w:left="24"/>
            </w:pPr>
          </w:p>
          <w:p w14:paraId="6526BC24" w14:textId="77777777" w:rsidR="00F34F0E" w:rsidRDefault="00F34F0E" w:rsidP="00F34F0E">
            <w:pPr>
              <w:ind w:left="24"/>
            </w:pPr>
            <w:r>
              <w:t xml:space="preserve">Try the game by following the link </w:t>
            </w:r>
          </w:p>
          <w:p w14:paraId="1A0C90C4" w14:textId="77777777" w:rsidR="00F34F0E" w:rsidRDefault="001422BA" w:rsidP="00F34F0E">
            <w:pPr>
              <w:ind w:left="24"/>
            </w:pPr>
            <w:hyperlink r:id="rId21" w:history="1">
              <w:r w:rsidR="00F34F0E" w:rsidRPr="006B5364">
                <w:rPr>
                  <w:rStyle w:val="Hyperlink"/>
                </w:rPr>
                <w:t>http://www.open.edu/openlearn/science-maths-technology/computing-and-ict/computing/the-jewels-heuro</w:t>
              </w:r>
            </w:hyperlink>
            <w:r w:rsidR="00F34F0E">
              <w:t xml:space="preserve"> </w:t>
            </w:r>
          </w:p>
          <w:p w14:paraId="6F1A60F4" w14:textId="77777777" w:rsidR="00F34F0E" w:rsidRDefault="00F34F0E" w:rsidP="00F34F0E">
            <w:pPr>
              <w:ind w:left="24"/>
            </w:pPr>
          </w:p>
          <w:p w14:paraId="620661DB" w14:textId="77777777" w:rsidR="00F34F0E" w:rsidRDefault="00F34F0E" w:rsidP="00612409">
            <w:pPr>
              <w:pStyle w:val="PGKS3text"/>
              <w:rPr>
                <w:rFonts w:ascii="Arial" w:hAnsi="Arial"/>
              </w:rPr>
            </w:pPr>
            <w:r>
              <w:rPr>
                <w:rFonts w:ascii="Arial" w:hAnsi="Arial"/>
              </w:rPr>
              <w:t xml:space="preserve">This is given as the last page of the worksheet but you simply need to put the link in each student’s area rather than printing out the worksheet page. </w:t>
            </w:r>
          </w:p>
          <w:p w14:paraId="29E4FA15" w14:textId="77777777" w:rsidR="00FD2C23" w:rsidRPr="008457D9" w:rsidRDefault="00FD2C23" w:rsidP="00CD0F72">
            <w:pPr>
              <w:pStyle w:val="PGKS3text"/>
              <w:rPr>
                <w:rFonts w:ascii="Arial" w:hAnsi="Arial"/>
              </w:rPr>
            </w:pPr>
          </w:p>
        </w:tc>
        <w:tc>
          <w:tcPr>
            <w:tcW w:w="2552" w:type="dxa"/>
            <w:tcBorders>
              <w:left w:val="single" w:sz="4" w:space="0" w:color="0070C0"/>
              <w:bottom w:val="single" w:sz="4" w:space="0" w:color="0070C0"/>
            </w:tcBorders>
            <w:tcMar>
              <w:top w:w="0" w:type="dxa"/>
              <w:left w:w="108" w:type="dxa"/>
              <w:bottom w:w="0" w:type="dxa"/>
              <w:right w:w="108" w:type="dxa"/>
            </w:tcMar>
          </w:tcPr>
          <w:p w14:paraId="505AC434" w14:textId="77777777" w:rsidR="008C19B4" w:rsidRDefault="008C19B4" w:rsidP="008C19B4">
            <w:pPr>
              <w:pStyle w:val="PGKS3text"/>
              <w:rPr>
                <w:rFonts w:ascii="Arial" w:hAnsi="Arial"/>
              </w:rPr>
            </w:pPr>
            <w:r w:rsidRPr="005E1D4A">
              <w:rPr>
                <w:rFonts w:ascii="Arial" w:hAnsi="Arial"/>
              </w:rPr>
              <w:lastRenderedPageBreak/>
              <w:t>PowerPoint Guide:</w:t>
            </w:r>
          </w:p>
          <w:p w14:paraId="4525F128" w14:textId="77777777" w:rsidR="008C19B4" w:rsidRPr="005E1D4A" w:rsidRDefault="008C19B4" w:rsidP="008C19B4">
            <w:pPr>
              <w:pStyle w:val="PGKS3text"/>
              <w:rPr>
                <w:rFonts w:ascii="Arial" w:hAnsi="Arial"/>
              </w:rPr>
            </w:pPr>
            <w:r>
              <w:rPr>
                <w:rFonts w:ascii="Arial" w:hAnsi="Arial"/>
              </w:rPr>
              <w:t>Algorithms</w:t>
            </w:r>
            <w:r w:rsidRPr="005E1D4A">
              <w:rPr>
                <w:rFonts w:ascii="Arial" w:hAnsi="Arial"/>
              </w:rPr>
              <w:t xml:space="preserve"> </w:t>
            </w:r>
            <w:r>
              <w:rPr>
                <w:rFonts w:ascii="Arial" w:hAnsi="Arial"/>
              </w:rPr>
              <w:t>T</w:t>
            </w:r>
            <w:r w:rsidR="002428B2">
              <w:rPr>
                <w:rFonts w:ascii="Arial" w:hAnsi="Arial"/>
              </w:rPr>
              <w:t>6</w:t>
            </w:r>
            <w:r>
              <w:rPr>
                <w:rFonts w:ascii="Arial" w:hAnsi="Arial"/>
              </w:rPr>
              <w:t xml:space="preserve"> </w:t>
            </w:r>
            <w:r w:rsidR="002428B2">
              <w:rPr>
                <w:rFonts w:ascii="Arial" w:hAnsi="Arial"/>
              </w:rPr>
              <w:t>Limits of computation</w:t>
            </w:r>
            <w:r>
              <w:rPr>
                <w:rFonts w:ascii="Arial" w:hAnsi="Arial"/>
              </w:rPr>
              <w:t>.pptx</w:t>
            </w:r>
          </w:p>
          <w:p w14:paraId="5BA16572" w14:textId="77777777" w:rsidR="008C19B4" w:rsidRDefault="008C19B4" w:rsidP="008C19B4">
            <w:pPr>
              <w:pStyle w:val="PGKS3text"/>
              <w:rPr>
                <w:rFonts w:ascii="Arial" w:hAnsi="Arial"/>
              </w:rPr>
            </w:pPr>
          </w:p>
          <w:p w14:paraId="59BD9F0E" w14:textId="77777777" w:rsidR="00D54626" w:rsidRDefault="00D54626" w:rsidP="00CD0F72">
            <w:pPr>
              <w:pStyle w:val="PGKS3text"/>
              <w:rPr>
                <w:rFonts w:ascii="Arial" w:hAnsi="Arial"/>
              </w:rPr>
            </w:pPr>
          </w:p>
          <w:p w14:paraId="5A8BB15A" w14:textId="77777777" w:rsidR="00D54626" w:rsidRDefault="00D54626" w:rsidP="00CD0F72">
            <w:pPr>
              <w:pStyle w:val="PGKS3text"/>
              <w:rPr>
                <w:rFonts w:ascii="Arial" w:hAnsi="Arial"/>
              </w:rPr>
            </w:pPr>
          </w:p>
          <w:p w14:paraId="3C1FBEA9" w14:textId="77777777" w:rsidR="00D54626" w:rsidRDefault="00D54626" w:rsidP="00CD0F72">
            <w:pPr>
              <w:pStyle w:val="PGKS3text"/>
              <w:rPr>
                <w:rFonts w:ascii="Arial" w:hAnsi="Arial"/>
              </w:rPr>
            </w:pPr>
          </w:p>
          <w:p w14:paraId="28E221A1" w14:textId="77777777" w:rsidR="00612409" w:rsidRDefault="00612409" w:rsidP="00CD0F72">
            <w:pPr>
              <w:pStyle w:val="PGKS3text"/>
              <w:rPr>
                <w:rFonts w:ascii="Arial" w:hAnsi="Arial"/>
              </w:rPr>
            </w:pPr>
          </w:p>
          <w:p w14:paraId="0630D4DD" w14:textId="77777777" w:rsidR="00612409" w:rsidRDefault="00612409" w:rsidP="00CD0F72">
            <w:pPr>
              <w:pStyle w:val="PGKS3text"/>
              <w:rPr>
                <w:rFonts w:ascii="Arial" w:hAnsi="Arial"/>
              </w:rPr>
            </w:pPr>
          </w:p>
          <w:p w14:paraId="1A62DEAE" w14:textId="77777777" w:rsidR="004F1A5B" w:rsidRDefault="004F1A5B" w:rsidP="00CD0F72">
            <w:pPr>
              <w:pStyle w:val="PGKS3text"/>
              <w:rPr>
                <w:rFonts w:ascii="Arial" w:hAnsi="Arial"/>
              </w:rPr>
            </w:pPr>
          </w:p>
          <w:p w14:paraId="5E057C1F" w14:textId="77777777" w:rsidR="004F1A5B" w:rsidRDefault="004F1A5B" w:rsidP="00CD0F72">
            <w:pPr>
              <w:pStyle w:val="PGKS3text"/>
              <w:rPr>
                <w:rFonts w:ascii="Arial" w:hAnsi="Arial"/>
              </w:rPr>
            </w:pPr>
          </w:p>
          <w:p w14:paraId="137792F9" w14:textId="77777777" w:rsidR="004F1A5B" w:rsidRDefault="004F1A5B" w:rsidP="00CD0F72">
            <w:pPr>
              <w:pStyle w:val="PGKS3text"/>
              <w:rPr>
                <w:rFonts w:ascii="Arial" w:hAnsi="Arial"/>
              </w:rPr>
            </w:pPr>
          </w:p>
          <w:p w14:paraId="6D4E0889" w14:textId="77777777" w:rsidR="004F1A5B" w:rsidRDefault="004F1A5B" w:rsidP="00CD0F72">
            <w:pPr>
              <w:pStyle w:val="PGKS3text"/>
              <w:rPr>
                <w:rFonts w:ascii="Arial" w:hAnsi="Arial"/>
              </w:rPr>
            </w:pPr>
          </w:p>
          <w:p w14:paraId="65AA64CE" w14:textId="77777777" w:rsidR="004F1A5B" w:rsidRDefault="004F1A5B" w:rsidP="00CD0F72">
            <w:pPr>
              <w:pStyle w:val="PGKS3text"/>
              <w:rPr>
                <w:rFonts w:ascii="Arial" w:hAnsi="Arial"/>
              </w:rPr>
            </w:pPr>
          </w:p>
          <w:p w14:paraId="54EA288C" w14:textId="77777777" w:rsidR="004F1A5B" w:rsidRDefault="004F1A5B" w:rsidP="00CD0F72">
            <w:pPr>
              <w:pStyle w:val="PGKS3text"/>
              <w:rPr>
                <w:rFonts w:ascii="Arial" w:hAnsi="Arial"/>
              </w:rPr>
            </w:pPr>
          </w:p>
          <w:p w14:paraId="36226A69" w14:textId="77777777" w:rsidR="004F1A5B" w:rsidRDefault="004F1A5B" w:rsidP="00CD0F72">
            <w:pPr>
              <w:pStyle w:val="PGKS3text"/>
              <w:rPr>
                <w:rFonts w:ascii="Arial" w:hAnsi="Arial"/>
              </w:rPr>
            </w:pPr>
          </w:p>
          <w:p w14:paraId="61591908" w14:textId="77777777" w:rsidR="004F1A5B" w:rsidRDefault="004F1A5B" w:rsidP="00CD0F72">
            <w:pPr>
              <w:pStyle w:val="PGKS3text"/>
              <w:rPr>
                <w:rFonts w:ascii="Arial" w:hAnsi="Arial"/>
              </w:rPr>
            </w:pPr>
          </w:p>
          <w:p w14:paraId="32222E69" w14:textId="77777777" w:rsidR="004F1A5B" w:rsidRDefault="004F1A5B" w:rsidP="00CD0F72">
            <w:pPr>
              <w:pStyle w:val="PGKS3text"/>
              <w:rPr>
                <w:rFonts w:ascii="Arial" w:hAnsi="Arial"/>
              </w:rPr>
            </w:pPr>
          </w:p>
          <w:p w14:paraId="645B3833" w14:textId="77777777" w:rsidR="004F1A5B" w:rsidRDefault="004F1A5B" w:rsidP="00CD0F72">
            <w:pPr>
              <w:pStyle w:val="PGKS3text"/>
              <w:rPr>
                <w:rFonts w:ascii="Arial" w:hAnsi="Arial"/>
              </w:rPr>
            </w:pPr>
          </w:p>
          <w:p w14:paraId="1A87F65D" w14:textId="77777777" w:rsidR="004F1A5B" w:rsidRDefault="004F1A5B" w:rsidP="00CD0F72">
            <w:pPr>
              <w:pStyle w:val="PGKS3text"/>
              <w:rPr>
                <w:rFonts w:ascii="Arial" w:hAnsi="Arial"/>
              </w:rPr>
            </w:pPr>
          </w:p>
          <w:p w14:paraId="6D030E99" w14:textId="77777777" w:rsidR="004F1A5B" w:rsidRDefault="004F1A5B" w:rsidP="00CD0F72">
            <w:pPr>
              <w:pStyle w:val="PGKS3text"/>
              <w:rPr>
                <w:rFonts w:ascii="Arial" w:hAnsi="Arial"/>
              </w:rPr>
            </w:pPr>
          </w:p>
          <w:p w14:paraId="2953E1FE" w14:textId="77777777" w:rsidR="004F1A5B" w:rsidRDefault="004F1A5B" w:rsidP="00CD0F72">
            <w:pPr>
              <w:pStyle w:val="PGKS3text"/>
              <w:rPr>
                <w:rFonts w:ascii="Arial" w:hAnsi="Arial"/>
              </w:rPr>
            </w:pPr>
          </w:p>
          <w:p w14:paraId="1211A205" w14:textId="77777777" w:rsidR="004F1A5B" w:rsidRDefault="004F1A5B" w:rsidP="00CD0F72">
            <w:pPr>
              <w:pStyle w:val="PGKS3text"/>
              <w:rPr>
                <w:rFonts w:ascii="Arial" w:hAnsi="Arial"/>
              </w:rPr>
            </w:pPr>
          </w:p>
          <w:p w14:paraId="49815E00" w14:textId="77777777" w:rsidR="004F1A5B" w:rsidRDefault="004F1A5B" w:rsidP="00CD0F72">
            <w:pPr>
              <w:pStyle w:val="PGKS3text"/>
              <w:rPr>
                <w:rFonts w:ascii="Arial" w:hAnsi="Arial"/>
              </w:rPr>
            </w:pPr>
          </w:p>
          <w:p w14:paraId="03000B15" w14:textId="77777777" w:rsidR="004F1A5B" w:rsidRDefault="004F1A5B" w:rsidP="00CD0F72">
            <w:pPr>
              <w:pStyle w:val="PGKS3text"/>
              <w:rPr>
                <w:rFonts w:ascii="Arial" w:hAnsi="Arial"/>
              </w:rPr>
            </w:pPr>
          </w:p>
          <w:p w14:paraId="33B5D961" w14:textId="77777777" w:rsidR="004F1A5B" w:rsidRDefault="004F1A5B" w:rsidP="00CD0F72">
            <w:pPr>
              <w:pStyle w:val="PGKS3text"/>
              <w:rPr>
                <w:rFonts w:ascii="Arial" w:hAnsi="Arial"/>
              </w:rPr>
            </w:pPr>
          </w:p>
          <w:p w14:paraId="62613348" w14:textId="77777777" w:rsidR="004F1A5B" w:rsidRDefault="004F1A5B" w:rsidP="00CD0F72">
            <w:pPr>
              <w:pStyle w:val="PGKS3text"/>
              <w:rPr>
                <w:rFonts w:ascii="Arial" w:hAnsi="Arial"/>
              </w:rPr>
            </w:pPr>
          </w:p>
          <w:p w14:paraId="45F94838" w14:textId="77777777" w:rsidR="004F1A5B" w:rsidRDefault="004F1A5B" w:rsidP="00CD0F72">
            <w:pPr>
              <w:pStyle w:val="PGKS3text"/>
              <w:rPr>
                <w:rFonts w:ascii="Arial" w:hAnsi="Arial"/>
              </w:rPr>
            </w:pPr>
          </w:p>
          <w:p w14:paraId="075457E0" w14:textId="77777777" w:rsidR="004F1A5B" w:rsidRDefault="004F1A5B" w:rsidP="00CD0F72">
            <w:pPr>
              <w:pStyle w:val="PGKS3text"/>
              <w:rPr>
                <w:rFonts w:ascii="Arial" w:hAnsi="Arial"/>
              </w:rPr>
            </w:pPr>
          </w:p>
          <w:p w14:paraId="49BBE372" w14:textId="77777777" w:rsidR="004F1A5B" w:rsidRDefault="004F1A5B" w:rsidP="00CD0F72">
            <w:pPr>
              <w:pStyle w:val="PGKS3text"/>
              <w:rPr>
                <w:rFonts w:ascii="Arial" w:hAnsi="Arial"/>
              </w:rPr>
            </w:pPr>
          </w:p>
          <w:p w14:paraId="481179A9" w14:textId="77777777" w:rsidR="004F1A5B" w:rsidRDefault="004F1A5B" w:rsidP="00CD0F72">
            <w:pPr>
              <w:pStyle w:val="PGKS3text"/>
              <w:rPr>
                <w:rFonts w:ascii="Arial" w:hAnsi="Arial"/>
              </w:rPr>
            </w:pPr>
          </w:p>
          <w:p w14:paraId="61751BCA" w14:textId="77777777" w:rsidR="004F1A5B" w:rsidRDefault="004F1A5B" w:rsidP="00CD0F72">
            <w:pPr>
              <w:pStyle w:val="PGKS3text"/>
              <w:rPr>
                <w:rFonts w:ascii="Arial" w:hAnsi="Arial"/>
              </w:rPr>
            </w:pPr>
          </w:p>
          <w:p w14:paraId="64B7F497" w14:textId="77777777" w:rsidR="004F1A5B" w:rsidRDefault="004F1A5B" w:rsidP="00CD0F72">
            <w:pPr>
              <w:pStyle w:val="PGKS3text"/>
              <w:rPr>
                <w:rFonts w:ascii="Arial" w:hAnsi="Arial"/>
              </w:rPr>
            </w:pPr>
          </w:p>
          <w:p w14:paraId="002F2764" w14:textId="77777777" w:rsidR="004F1A5B" w:rsidRDefault="004F1A5B" w:rsidP="00CD0F72">
            <w:pPr>
              <w:pStyle w:val="PGKS3text"/>
              <w:rPr>
                <w:rFonts w:ascii="Arial" w:hAnsi="Arial"/>
              </w:rPr>
            </w:pPr>
          </w:p>
          <w:p w14:paraId="2C06D556" w14:textId="77777777" w:rsidR="004F1A5B" w:rsidRDefault="004F1A5B" w:rsidP="00CD0F72">
            <w:pPr>
              <w:pStyle w:val="PGKS3text"/>
              <w:rPr>
                <w:rFonts w:ascii="Arial" w:hAnsi="Arial"/>
              </w:rPr>
            </w:pPr>
          </w:p>
          <w:p w14:paraId="1D330BF4" w14:textId="77777777" w:rsidR="006C2DE8" w:rsidRDefault="006C2DE8" w:rsidP="00CD0F72">
            <w:pPr>
              <w:pStyle w:val="PGKS3text"/>
              <w:rPr>
                <w:rFonts w:ascii="Arial" w:hAnsi="Arial"/>
              </w:rPr>
            </w:pPr>
          </w:p>
          <w:p w14:paraId="4A5E4AFC" w14:textId="77777777" w:rsidR="006C2DE8" w:rsidRDefault="006C2DE8" w:rsidP="00CD0F72">
            <w:pPr>
              <w:pStyle w:val="PGKS3text"/>
              <w:rPr>
                <w:rFonts w:ascii="Arial" w:hAnsi="Arial"/>
              </w:rPr>
            </w:pPr>
          </w:p>
          <w:p w14:paraId="1E6F79FE" w14:textId="77777777" w:rsidR="006C2DE8" w:rsidRDefault="006C2DE8" w:rsidP="00CD0F72">
            <w:pPr>
              <w:pStyle w:val="PGKS3text"/>
              <w:rPr>
                <w:rFonts w:ascii="Arial" w:hAnsi="Arial"/>
              </w:rPr>
            </w:pPr>
          </w:p>
          <w:p w14:paraId="35A7D3F3" w14:textId="77777777" w:rsidR="006C2DE8" w:rsidRDefault="006C2DE8" w:rsidP="00CD0F72">
            <w:pPr>
              <w:pStyle w:val="PGKS3text"/>
              <w:rPr>
                <w:rFonts w:ascii="Arial" w:hAnsi="Arial"/>
              </w:rPr>
            </w:pPr>
          </w:p>
          <w:p w14:paraId="027AE07B" w14:textId="77777777" w:rsidR="00612409" w:rsidRPr="005E1D4A" w:rsidRDefault="00612409" w:rsidP="00612409">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6 Limits of computation</w:t>
            </w:r>
          </w:p>
          <w:p w14:paraId="3F0281EF" w14:textId="77777777" w:rsidR="00612409" w:rsidRPr="005E1D4A" w:rsidRDefault="00612409" w:rsidP="00612409">
            <w:pPr>
              <w:pStyle w:val="PGKS3text"/>
              <w:rPr>
                <w:rFonts w:ascii="Arial" w:hAnsi="Arial"/>
              </w:rPr>
            </w:pPr>
            <w:r>
              <w:rPr>
                <w:rFonts w:ascii="Arial" w:hAnsi="Arial"/>
              </w:rPr>
              <w:t>Algorithms</w:t>
            </w:r>
            <w:r w:rsidRPr="005E1D4A">
              <w:rPr>
                <w:rFonts w:ascii="Arial" w:hAnsi="Arial"/>
              </w:rPr>
              <w:t xml:space="preserve"> Worksheet </w:t>
            </w:r>
            <w:r>
              <w:rPr>
                <w:rFonts w:ascii="Arial" w:hAnsi="Arial"/>
              </w:rPr>
              <w:t>5 Answers</w:t>
            </w:r>
          </w:p>
          <w:p w14:paraId="5E3F90F5" w14:textId="77777777" w:rsidR="00612409" w:rsidRDefault="00612409" w:rsidP="00612409">
            <w:pPr>
              <w:pStyle w:val="PGKS3text"/>
              <w:rPr>
                <w:rFonts w:ascii="Arial" w:hAnsi="Arial"/>
              </w:rPr>
            </w:pPr>
          </w:p>
          <w:p w14:paraId="24ADE383" w14:textId="77777777" w:rsidR="00612409" w:rsidRDefault="00612409" w:rsidP="00CD0F72">
            <w:pPr>
              <w:pStyle w:val="PGKS3text"/>
              <w:rPr>
                <w:rFonts w:ascii="Arial" w:hAnsi="Arial"/>
              </w:rPr>
            </w:pPr>
          </w:p>
          <w:p w14:paraId="3DFDD775" w14:textId="77777777" w:rsidR="006A721A" w:rsidRDefault="006A721A" w:rsidP="00CD0F72">
            <w:pPr>
              <w:pStyle w:val="PGKS3text"/>
              <w:rPr>
                <w:rFonts w:ascii="Arial" w:hAnsi="Arial"/>
              </w:rPr>
            </w:pPr>
          </w:p>
          <w:p w14:paraId="4E3F6631" w14:textId="77777777" w:rsidR="006A721A" w:rsidRDefault="006A721A" w:rsidP="00CD0F72">
            <w:pPr>
              <w:pStyle w:val="PGKS3text"/>
              <w:rPr>
                <w:rFonts w:ascii="Arial" w:hAnsi="Arial"/>
              </w:rPr>
            </w:pPr>
          </w:p>
          <w:p w14:paraId="71403299" w14:textId="77777777" w:rsidR="006A721A" w:rsidRDefault="006A721A" w:rsidP="00CD0F72">
            <w:pPr>
              <w:pStyle w:val="PGKS3text"/>
              <w:rPr>
                <w:rFonts w:ascii="Arial" w:hAnsi="Arial"/>
              </w:rPr>
            </w:pPr>
          </w:p>
          <w:p w14:paraId="46E21EC1" w14:textId="77777777" w:rsidR="006A721A" w:rsidRDefault="006A721A" w:rsidP="00CD0F72">
            <w:pPr>
              <w:pStyle w:val="PGKS3text"/>
              <w:rPr>
                <w:rFonts w:ascii="Arial" w:hAnsi="Arial"/>
              </w:rPr>
            </w:pPr>
          </w:p>
          <w:p w14:paraId="5746A87B" w14:textId="77777777" w:rsidR="006A721A" w:rsidRDefault="006A721A" w:rsidP="00CD0F72">
            <w:pPr>
              <w:pStyle w:val="PGKS3text"/>
              <w:rPr>
                <w:rFonts w:ascii="Arial" w:hAnsi="Arial"/>
              </w:rPr>
            </w:pPr>
            <w:r>
              <w:rPr>
                <w:rFonts w:ascii="Arial" w:hAnsi="Arial"/>
              </w:rPr>
              <w:t xml:space="preserve">A video that helps make the connection between ‘Turing machines’ and the halting problem.  </w:t>
            </w:r>
          </w:p>
          <w:p w14:paraId="6C100A88" w14:textId="371040A3" w:rsidR="006A721A" w:rsidRDefault="001422BA" w:rsidP="00CD0F72">
            <w:pPr>
              <w:pStyle w:val="PGKS3text"/>
              <w:rPr>
                <w:rFonts w:ascii="Arial" w:hAnsi="Arial"/>
              </w:rPr>
            </w:pPr>
            <w:hyperlink r:id="rId22" w:history="1">
              <w:r w:rsidR="006A721A" w:rsidRPr="007E6EC4">
                <w:rPr>
                  <w:rStyle w:val="Hyperlink"/>
                  <w:rFonts w:ascii="Arial" w:hAnsi="Arial"/>
                </w:rPr>
                <w:t>https://www.youtube.com/watch?v=macM_MtS_w4</w:t>
              </w:r>
            </w:hyperlink>
          </w:p>
          <w:p w14:paraId="47A8DD65" w14:textId="03792C90" w:rsidR="006A721A" w:rsidRPr="005E1D4A" w:rsidRDefault="00A07FE6" w:rsidP="00CD0F72">
            <w:pPr>
              <w:pStyle w:val="PGKS3text"/>
              <w:rPr>
                <w:rFonts w:ascii="Arial" w:hAnsi="Arial"/>
              </w:rPr>
            </w:pPr>
            <w:r>
              <w:rPr>
                <w:rFonts w:ascii="Arial" w:hAnsi="Arial"/>
              </w:rPr>
              <w:t xml:space="preserve">Another animated one:  </w:t>
            </w:r>
            <w:hyperlink r:id="rId23" w:history="1">
              <w:r w:rsidRPr="007E6EC4">
                <w:rPr>
                  <w:rStyle w:val="Hyperlink"/>
                  <w:rFonts w:ascii="Arial" w:hAnsi="Arial"/>
                </w:rPr>
                <w:t>https://www.youtube.com/watch?v=92WHN-pAFCs&amp;nohtml5=False</w:t>
              </w:r>
            </w:hyperlink>
            <w:r>
              <w:rPr>
                <w:rFonts w:ascii="Arial" w:hAnsi="Arial"/>
              </w:rPr>
              <w:t xml:space="preserve"> </w:t>
            </w:r>
          </w:p>
        </w:tc>
      </w:tr>
    </w:tbl>
    <w:p w14:paraId="6FED877F" w14:textId="4CBA52D8" w:rsidR="00702C3D" w:rsidRDefault="00702C3D">
      <w:pPr>
        <w:spacing w:after="200" w:line="276" w:lineRule="auto"/>
        <w:rPr>
          <w:rFonts w:eastAsia="SimSun"/>
          <w:b/>
          <w:bCs/>
          <w:color w:val="365F91"/>
          <w:sz w:val="28"/>
          <w:szCs w:val="28"/>
        </w:rPr>
      </w:pPr>
    </w:p>
    <w:p w14:paraId="0673F67F" w14:textId="77777777" w:rsidR="00702C3D" w:rsidRDefault="00702C3D">
      <w:pPr>
        <w:spacing w:after="200" w:line="276" w:lineRule="auto"/>
        <w:rPr>
          <w:rFonts w:eastAsia="SimSun"/>
          <w:b/>
          <w:bCs/>
          <w:color w:val="365F91"/>
          <w:sz w:val="28"/>
          <w:szCs w:val="28"/>
        </w:rPr>
      </w:pPr>
      <w:r>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6566"/>
        <w:gridCol w:w="2506"/>
      </w:tblGrid>
      <w:tr w:rsidR="005E1D4A" w:rsidRPr="005E1D4A" w14:paraId="62487704" w14:textId="77777777" w:rsidTr="00A7284F">
        <w:trPr>
          <w:jc w:val="center"/>
        </w:trPr>
        <w:tc>
          <w:tcPr>
            <w:tcW w:w="9072" w:type="dxa"/>
            <w:gridSpan w:val="2"/>
            <w:shd w:val="clear" w:color="auto" w:fill="0091C4"/>
            <w:tcMar>
              <w:top w:w="0" w:type="dxa"/>
              <w:left w:w="108" w:type="dxa"/>
              <w:bottom w:w="0" w:type="dxa"/>
              <w:right w:w="108" w:type="dxa"/>
            </w:tcMar>
          </w:tcPr>
          <w:p w14:paraId="29C41438" w14:textId="77777777" w:rsidR="005E1D4A" w:rsidRPr="005E1D4A" w:rsidRDefault="005E1D4A" w:rsidP="002C4825">
            <w:pPr>
              <w:pStyle w:val="PGLessonWeekContentTitle"/>
            </w:pPr>
            <w:r w:rsidRPr="005E1D4A">
              <w:lastRenderedPageBreak/>
              <w:t>Unit assessment</w:t>
            </w:r>
          </w:p>
        </w:tc>
      </w:tr>
      <w:tr w:rsidR="00293A33" w:rsidRPr="005E1D4A" w14:paraId="220AD7A4" w14:textId="77777777" w:rsidTr="002C4825">
        <w:trPr>
          <w:jc w:val="center"/>
        </w:trPr>
        <w:tc>
          <w:tcPr>
            <w:tcW w:w="9072" w:type="dxa"/>
            <w:gridSpan w:val="2"/>
            <w:tcMar>
              <w:top w:w="0" w:type="dxa"/>
              <w:left w:w="108" w:type="dxa"/>
              <w:bottom w:w="0" w:type="dxa"/>
              <w:right w:w="108" w:type="dxa"/>
            </w:tcMar>
          </w:tcPr>
          <w:p w14:paraId="110ACA05" w14:textId="77777777" w:rsidR="00293A33" w:rsidRPr="005E1D4A" w:rsidRDefault="00293A33" w:rsidP="002C4825">
            <w:pPr>
              <w:pStyle w:val="ks3bold12pt"/>
              <w:rPr>
                <w:rFonts w:ascii="Arial" w:hAnsi="Arial"/>
              </w:rPr>
            </w:pPr>
            <w:r w:rsidRPr="005E1D4A">
              <w:rPr>
                <w:rFonts w:ascii="Arial" w:hAnsi="Arial"/>
              </w:rPr>
              <w:t>Learning Outcomes:</w:t>
            </w:r>
          </w:p>
          <w:p w14:paraId="65F4D511" w14:textId="77777777" w:rsidR="00293A33" w:rsidRPr="005E1D4A" w:rsidRDefault="00293A33" w:rsidP="002C4825">
            <w:pPr>
              <w:pStyle w:val="PGKS3bulletedlist"/>
              <w:numPr>
                <w:ilvl w:val="0"/>
                <w:numId w:val="0"/>
              </w:numPr>
              <w:rPr>
                <w:rFonts w:ascii="Arial" w:hAnsi="Arial"/>
              </w:rPr>
            </w:pPr>
            <w:r w:rsidRPr="005E1D4A">
              <w:rPr>
                <w:rFonts w:ascii="Arial" w:hAnsi="Arial"/>
              </w:rPr>
              <w:t>Students will</w:t>
            </w:r>
          </w:p>
          <w:p w14:paraId="7C9ED04D" w14:textId="77777777" w:rsidR="00293A33" w:rsidRPr="005E1D4A" w:rsidRDefault="00293A33" w:rsidP="002C4825">
            <w:pPr>
              <w:pStyle w:val="PGKS3bulletedlist"/>
              <w:rPr>
                <w:rFonts w:ascii="Arial" w:hAnsi="Arial"/>
              </w:rPr>
            </w:pPr>
            <w:r w:rsidRPr="005E1D4A">
              <w:rPr>
                <w:rFonts w:ascii="Arial" w:hAnsi="Arial"/>
              </w:rPr>
              <w:t>apply their knowledge in answers to a range of questions</w:t>
            </w:r>
          </w:p>
          <w:p w14:paraId="73AA2616" w14:textId="77777777" w:rsidR="00293A33" w:rsidRPr="005E1D4A" w:rsidRDefault="00293A33" w:rsidP="002C4825">
            <w:pPr>
              <w:pStyle w:val="PGKS3bulletedlist"/>
              <w:rPr>
                <w:rFonts w:ascii="Arial" w:hAnsi="Arial"/>
              </w:rPr>
            </w:pPr>
            <w:r w:rsidRPr="005E1D4A">
              <w:rPr>
                <w:rFonts w:ascii="Arial" w:hAnsi="Arial"/>
              </w:rPr>
              <w:t>be able to highlight areas of strength and any gaps in their understanding of computers</w:t>
            </w:r>
          </w:p>
          <w:p w14:paraId="61840D9B" w14:textId="77777777" w:rsidR="00293A33" w:rsidRPr="005E1D4A" w:rsidRDefault="00293A33" w:rsidP="002C4825">
            <w:pPr>
              <w:pStyle w:val="ks3bulletedlist"/>
              <w:tabs>
                <w:tab w:val="clear" w:pos="397"/>
              </w:tabs>
              <w:ind w:firstLine="0"/>
              <w:rPr>
                <w:rFonts w:ascii="Arial" w:hAnsi="Arial"/>
              </w:rPr>
            </w:pPr>
          </w:p>
        </w:tc>
      </w:tr>
      <w:tr w:rsidR="00293A33" w:rsidRPr="005E1D4A" w14:paraId="1CB6C9BB" w14:textId="77777777" w:rsidTr="005E1D4A">
        <w:trPr>
          <w:jc w:val="center"/>
        </w:trPr>
        <w:tc>
          <w:tcPr>
            <w:tcW w:w="6566" w:type="dxa"/>
            <w:shd w:val="clear" w:color="auto" w:fill="00B0F0"/>
            <w:tcMar>
              <w:top w:w="0" w:type="dxa"/>
              <w:left w:w="108" w:type="dxa"/>
              <w:bottom w:w="0" w:type="dxa"/>
              <w:right w:w="108" w:type="dxa"/>
            </w:tcMar>
          </w:tcPr>
          <w:p w14:paraId="14FF6A60" w14:textId="77777777" w:rsidR="00293A33" w:rsidRPr="005E1D4A" w:rsidRDefault="00293A33" w:rsidP="002C4825">
            <w:pPr>
              <w:pStyle w:val="PGLessonWeekContentTitle"/>
            </w:pPr>
            <w:r w:rsidRPr="005E1D4A">
              <w:t>Content</w:t>
            </w:r>
          </w:p>
        </w:tc>
        <w:tc>
          <w:tcPr>
            <w:tcW w:w="2506" w:type="dxa"/>
            <w:shd w:val="clear" w:color="auto" w:fill="00B0F0"/>
            <w:tcMar>
              <w:top w:w="0" w:type="dxa"/>
              <w:left w:w="108" w:type="dxa"/>
              <w:bottom w:w="0" w:type="dxa"/>
              <w:right w:w="108" w:type="dxa"/>
            </w:tcMar>
          </w:tcPr>
          <w:p w14:paraId="25A09668" w14:textId="77777777" w:rsidR="00293A33" w:rsidRPr="005E1D4A" w:rsidRDefault="00293A33" w:rsidP="002C4825">
            <w:pPr>
              <w:pStyle w:val="PGLessonWeekContentTitle"/>
            </w:pPr>
            <w:r w:rsidRPr="005E1D4A">
              <w:t>Resources</w:t>
            </w:r>
          </w:p>
        </w:tc>
      </w:tr>
      <w:tr w:rsidR="00293A33" w:rsidRPr="005E1D4A" w14:paraId="26F68BD6" w14:textId="77777777" w:rsidTr="005E1D4A">
        <w:trPr>
          <w:jc w:val="center"/>
        </w:trPr>
        <w:tc>
          <w:tcPr>
            <w:tcW w:w="6566" w:type="dxa"/>
            <w:tcBorders>
              <w:bottom w:val="single" w:sz="4" w:space="0" w:color="0070C0"/>
              <w:right w:val="single" w:sz="4" w:space="0" w:color="0070C0"/>
            </w:tcBorders>
            <w:tcMar>
              <w:top w:w="0" w:type="dxa"/>
              <w:left w:w="108" w:type="dxa"/>
              <w:bottom w:w="0" w:type="dxa"/>
              <w:right w:w="108" w:type="dxa"/>
            </w:tcMar>
          </w:tcPr>
          <w:p w14:paraId="2B65DC62" w14:textId="77777777" w:rsidR="00293A33" w:rsidRPr="005E1D4A" w:rsidRDefault="00293A33" w:rsidP="002C4825">
            <w:pPr>
              <w:pStyle w:val="PGKS3text"/>
              <w:rPr>
                <w:rFonts w:ascii="Arial" w:hAnsi="Arial"/>
              </w:rPr>
            </w:pPr>
            <w:r w:rsidRPr="005E1D4A">
              <w:rPr>
                <w:rFonts w:ascii="Arial" w:hAnsi="Arial"/>
              </w:rPr>
              <w:t xml:space="preserve">Students should complete the </w:t>
            </w:r>
            <w:r w:rsidRPr="005E1D4A">
              <w:rPr>
                <w:rFonts w:ascii="Arial" w:hAnsi="Arial"/>
                <w:b/>
              </w:rPr>
              <w:t>Assessment Test</w:t>
            </w:r>
            <w:r w:rsidRPr="005E1D4A">
              <w:rPr>
                <w:rFonts w:ascii="Arial" w:hAnsi="Arial"/>
              </w:rPr>
              <w:t xml:space="preserve">. </w:t>
            </w:r>
          </w:p>
          <w:p w14:paraId="7DC46015" w14:textId="77777777" w:rsidR="00293A33" w:rsidRPr="005E1D4A" w:rsidRDefault="00293A33" w:rsidP="008C19B4">
            <w:pPr>
              <w:pStyle w:val="PGKS3text"/>
              <w:rPr>
                <w:rFonts w:ascii="Arial" w:hAnsi="Arial"/>
              </w:rPr>
            </w:pPr>
          </w:p>
        </w:tc>
        <w:tc>
          <w:tcPr>
            <w:tcW w:w="2506" w:type="dxa"/>
            <w:tcBorders>
              <w:left w:val="single" w:sz="4" w:space="0" w:color="0070C0"/>
              <w:bottom w:val="single" w:sz="4" w:space="0" w:color="0070C0"/>
            </w:tcBorders>
            <w:tcMar>
              <w:top w:w="0" w:type="dxa"/>
              <w:left w:w="108" w:type="dxa"/>
              <w:bottom w:w="0" w:type="dxa"/>
              <w:right w:w="108" w:type="dxa"/>
            </w:tcMar>
          </w:tcPr>
          <w:p w14:paraId="71A70694" w14:textId="77777777" w:rsidR="00293A33" w:rsidRPr="005E1D4A" w:rsidRDefault="0063370A" w:rsidP="002C4825">
            <w:pPr>
              <w:pStyle w:val="PGKS3text"/>
              <w:rPr>
                <w:rFonts w:ascii="Arial" w:hAnsi="Arial"/>
              </w:rPr>
            </w:pPr>
            <w:r>
              <w:rPr>
                <w:rFonts w:ascii="Arial" w:hAnsi="Arial"/>
              </w:rPr>
              <w:t>Algorithms</w:t>
            </w:r>
            <w:r w:rsidR="00472F86" w:rsidRPr="005E1D4A">
              <w:rPr>
                <w:rFonts w:ascii="Arial" w:hAnsi="Arial"/>
              </w:rPr>
              <w:t xml:space="preserve"> </w:t>
            </w:r>
            <w:r w:rsidR="003B46AA">
              <w:rPr>
                <w:rFonts w:ascii="Arial" w:hAnsi="Arial"/>
              </w:rPr>
              <w:t xml:space="preserve">Final </w:t>
            </w:r>
            <w:r w:rsidR="006C2DE8">
              <w:rPr>
                <w:rFonts w:ascii="Arial" w:hAnsi="Arial"/>
              </w:rPr>
              <w:t>A</w:t>
            </w:r>
            <w:r w:rsidR="00472F86" w:rsidRPr="005E1D4A">
              <w:rPr>
                <w:rFonts w:ascii="Arial" w:hAnsi="Arial"/>
              </w:rPr>
              <w:t>sses</w:t>
            </w:r>
            <w:r w:rsidR="003B46AA">
              <w:rPr>
                <w:rFonts w:ascii="Arial" w:hAnsi="Arial"/>
              </w:rPr>
              <w:t>s</w:t>
            </w:r>
            <w:r w:rsidR="00472F86" w:rsidRPr="005E1D4A">
              <w:rPr>
                <w:rFonts w:ascii="Arial" w:hAnsi="Arial"/>
              </w:rPr>
              <w:t>ment</w:t>
            </w:r>
          </w:p>
          <w:p w14:paraId="2FB44CD5" w14:textId="77777777" w:rsidR="006C2DE8" w:rsidRDefault="0063370A" w:rsidP="00C6714B">
            <w:pPr>
              <w:pStyle w:val="PGKS3text"/>
            </w:pPr>
            <w:r>
              <w:rPr>
                <w:rFonts w:ascii="Arial" w:hAnsi="Arial"/>
              </w:rPr>
              <w:t>Algorithms</w:t>
            </w:r>
            <w:r w:rsidR="005034DC" w:rsidRPr="005E1D4A">
              <w:rPr>
                <w:rFonts w:ascii="Arial" w:hAnsi="Arial"/>
              </w:rPr>
              <w:t xml:space="preserve"> </w:t>
            </w:r>
            <w:r w:rsidR="003B46AA">
              <w:rPr>
                <w:rFonts w:ascii="Arial" w:hAnsi="Arial"/>
              </w:rPr>
              <w:t xml:space="preserve">Final </w:t>
            </w:r>
            <w:r w:rsidR="006C2DE8">
              <w:rPr>
                <w:rFonts w:ascii="Arial" w:hAnsi="Arial"/>
              </w:rPr>
              <w:t>Assessment</w:t>
            </w:r>
            <w:r w:rsidR="003B46AA">
              <w:rPr>
                <w:rFonts w:ascii="Arial" w:hAnsi="Arial"/>
              </w:rPr>
              <w:t xml:space="preserve"> Answers</w:t>
            </w:r>
            <w:r w:rsidR="00C6714B">
              <w:t xml:space="preserve"> </w:t>
            </w:r>
          </w:p>
          <w:p w14:paraId="32F464F7" w14:textId="77777777" w:rsidR="00C23144" w:rsidRDefault="00C23144" w:rsidP="00C23144">
            <w:pPr>
              <w:pStyle w:val="PGKS3text"/>
              <w:rPr>
                <w:rFonts w:ascii="Arial" w:hAnsi="Arial"/>
              </w:rPr>
            </w:pPr>
            <w:r>
              <w:rPr>
                <w:rFonts w:ascii="Arial" w:hAnsi="Arial"/>
              </w:rPr>
              <w:t>bubble sort with flag.py</w:t>
            </w:r>
          </w:p>
          <w:p w14:paraId="6E03E860" w14:textId="77777777" w:rsidR="00293A33" w:rsidRPr="005E1D4A" w:rsidRDefault="001422BA" w:rsidP="00C6714B">
            <w:pPr>
              <w:pStyle w:val="PGKS3text"/>
              <w:rPr>
                <w:rFonts w:ascii="Arial" w:hAnsi="Arial"/>
              </w:rPr>
            </w:pPr>
            <w:hyperlink r:id="rId24" w:history="1"/>
          </w:p>
        </w:tc>
      </w:tr>
    </w:tbl>
    <w:p w14:paraId="5B5F4604" w14:textId="77777777" w:rsidR="006506F8" w:rsidRPr="005E1D4A" w:rsidRDefault="006506F8" w:rsidP="006506F8">
      <w:pPr>
        <w:pStyle w:val="PGHeading2"/>
        <w:rPr>
          <w:rFonts w:cs="Arial"/>
        </w:rPr>
      </w:pPr>
      <w:r w:rsidRPr="005E1D4A">
        <w:rPr>
          <w:rFonts w:cs="Arial"/>
        </w:rPr>
        <w:br w:type="page"/>
      </w:r>
      <w:r w:rsidRPr="005E1D4A">
        <w:rPr>
          <w:rFonts w:cs="Arial"/>
        </w:rPr>
        <w:lastRenderedPageBreak/>
        <w:t>Acknowledgements</w:t>
      </w:r>
    </w:p>
    <w:p w14:paraId="710DE6E9" w14:textId="77777777" w:rsidR="006506F8" w:rsidRDefault="006506F8" w:rsidP="006506F8">
      <w:pPr>
        <w:pStyle w:val="PGKS3text"/>
        <w:rPr>
          <w:rFonts w:ascii="Arial" w:hAnsi="Arial"/>
        </w:rPr>
      </w:pPr>
      <w:r w:rsidRPr="005E1D4A">
        <w:rPr>
          <w:rFonts w:ascii="Arial" w:hAnsi="Arial"/>
        </w:rPr>
        <w:t xml:space="preserve">The authors and publisher would like </w:t>
      </w:r>
      <w:r w:rsidR="00611C3B" w:rsidRPr="005E1D4A">
        <w:rPr>
          <w:rFonts w:ascii="Arial" w:hAnsi="Arial"/>
        </w:rPr>
        <w:t xml:space="preserve">to thank </w:t>
      </w:r>
      <w:r w:rsidRPr="005E1D4A">
        <w:rPr>
          <w:rFonts w:ascii="Arial" w:hAnsi="Arial"/>
        </w:rPr>
        <w:t>all contributors for their kind permission to reproduce their photographs or images, screenshots of their websites or other copyright material in the PowerPoint Guides.</w:t>
      </w:r>
    </w:p>
    <w:p w14:paraId="3D606238" w14:textId="77777777" w:rsidR="000D2545" w:rsidRDefault="000D2545" w:rsidP="000D2545"/>
    <w:p w14:paraId="35A4D5A3" w14:textId="77777777" w:rsidR="006C2DE8" w:rsidRDefault="006C2DE8" w:rsidP="006506F8">
      <w:pPr>
        <w:pStyle w:val="PGKS3text"/>
        <w:rPr>
          <w:rFonts w:ascii="Arial" w:hAnsi="Arial"/>
        </w:rPr>
      </w:pPr>
      <w:r>
        <w:rPr>
          <w:rFonts w:ascii="Arial" w:hAnsi="Arial"/>
        </w:rPr>
        <w:t>Diagrams © PG Online Ltd</w:t>
      </w:r>
    </w:p>
    <w:p w14:paraId="0FA49925" w14:textId="77777777" w:rsidR="000D2545" w:rsidRDefault="000D2545" w:rsidP="006506F8">
      <w:pPr>
        <w:pStyle w:val="PGKS3text"/>
        <w:rPr>
          <w:rFonts w:ascii="Arial" w:hAnsi="Arial"/>
        </w:rPr>
      </w:pPr>
      <w:r>
        <w:rPr>
          <w:rFonts w:ascii="Arial" w:hAnsi="Arial"/>
        </w:rPr>
        <w:t>Images otherwise stated © Shutterstock</w:t>
      </w:r>
    </w:p>
    <w:p w14:paraId="3893EC7F" w14:textId="77777777" w:rsidR="000D2545" w:rsidRPr="005E1D4A" w:rsidRDefault="000D2545" w:rsidP="006506F8">
      <w:pPr>
        <w:pStyle w:val="PGKS3text"/>
        <w:rPr>
          <w:rFonts w:ascii="Arial" w:hAnsi="Arial"/>
        </w:rPr>
      </w:pPr>
    </w:p>
    <w:p w14:paraId="1DE485A0" w14:textId="77777777" w:rsidR="006506F8" w:rsidRPr="005E1D4A" w:rsidRDefault="006506F8" w:rsidP="006506F8">
      <w:pPr>
        <w:pStyle w:val="PGKS3text"/>
        <w:rPr>
          <w:rFonts w:ascii="Arial" w:hAnsi="Arial"/>
        </w:rPr>
      </w:pPr>
      <w:r w:rsidRPr="005E1D4A">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14:paraId="62E71B85" w14:textId="77777777" w:rsidR="006506F8" w:rsidRDefault="006506F8" w:rsidP="006506F8">
      <w:pPr>
        <w:pStyle w:val="PGKS3text"/>
        <w:rPr>
          <w:rFonts w:ascii="Arial" w:hAnsi="Arial"/>
        </w:rPr>
      </w:pPr>
      <w:r w:rsidRPr="005E1D4A">
        <w:rPr>
          <w:rFonts w:ascii="Arial" w:hAnsi="Arial"/>
        </w:rPr>
        <w:t xml:space="preserve">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w:t>
      </w:r>
      <w:r w:rsidR="003575AD" w:rsidRPr="005E1D4A">
        <w:rPr>
          <w:rFonts w:ascii="Arial" w:hAnsi="Arial"/>
        </w:rPr>
        <w:t>should</w:t>
      </w:r>
      <w:r w:rsidRPr="005E1D4A">
        <w:rPr>
          <w:rFonts w:ascii="Arial" w:hAnsi="Arial"/>
        </w:rPr>
        <w:t xml:space="preserve"> be reported directly to support@pgonline.co.uk and changes will be made in any subsequent editions of the material.</w:t>
      </w:r>
    </w:p>
    <w:p w14:paraId="5717B9B2" w14:textId="77777777" w:rsidR="00934B5A" w:rsidRDefault="00934B5A" w:rsidP="006506F8">
      <w:pPr>
        <w:pStyle w:val="PGKS3text"/>
        <w:rPr>
          <w:rFonts w:ascii="Arial" w:hAnsi="Arial"/>
        </w:rPr>
      </w:pPr>
    </w:p>
    <w:p w14:paraId="443BCF95" w14:textId="77777777" w:rsidR="00934B5A" w:rsidRPr="00D22063" w:rsidRDefault="00934B5A" w:rsidP="00934B5A">
      <w:pPr>
        <w:pStyle w:val="PGHeading2"/>
        <w:rPr>
          <w:rFonts w:cs="Arial"/>
        </w:rPr>
      </w:pPr>
      <w:r w:rsidRPr="00D22063">
        <w:rPr>
          <w:rFonts w:cs="Arial"/>
        </w:rPr>
        <w:t>Artwork</w:t>
      </w:r>
    </w:p>
    <w:p w14:paraId="459772E0" w14:textId="77777777" w:rsidR="00934B5A" w:rsidRDefault="001422BA" w:rsidP="00934B5A">
      <w:pPr>
        <w:pStyle w:val="PGHeading2"/>
        <w:rPr>
          <w:rFonts w:cs="Arial"/>
        </w:rPr>
      </w:pPr>
      <w:r>
        <w:rPr>
          <w:noProof/>
        </w:rPr>
        <w:pict w14:anchorId="197ABC97">
          <v:shape id="_x0000_s1028" type="#_x0000_t75" style="position:absolute;margin-left:0;margin-top:5.6pt;width:142.6pt;height:113.4pt;z-index:251661312">
            <v:imagedata r:id="rId25" o:title="from_here_the_sea 61x76 AcryOnCanv"/>
          </v:shape>
        </w:pict>
      </w:r>
    </w:p>
    <w:p w14:paraId="5E1EDCDB" w14:textId="77777777" w:rsidR="0063370A" w:rsidRDefault="0063370A" w:rsidP="00934B5A">
      <w:pPr>
        <w:pStyle w:val="PGHeading2"/>
        <w:rPr>
          <w:rFonts w:cs="Arial"/>
        </w:rPr>
      </w:pPr>
    </w:p>
    <w:p w14:paraId="610BA376" w14:textId="77777777" w:rsidR="0063370A" w:rsidRDefault="0063370A" w:rsidP="00934B5A">
      <w:pPr>
        <w:pStyle w:val="PGHeading2"/>
        <w:rPr>
          <w:rFonts w:cs="Arial"/>
        </w:rPr>
      </w:pPr>
    </w:p>
    <w:p w14:paraId="168AC0E8" w14:textId="77777777" w:rsidR="0063370A" w:rsidRDefault="0063370A" w:rsidP="00934B5A">
      <w:pPr>
        <w:pStyle w:val="PGKS3text"/>
        <w:rPr>
          <w:rFonts w:ascii="Arial" w:hAnsi="Arial"/>
        </w:rPr>
      </w:pPr>
    </w:p>
    <w:p w14:paraId="6417525B" w14:textId="77777777" w:rsidR="00934B5A" w:rsidRPr="00715845" w:rsidRDefault="0063370A" w:rsidP="00934B5A">
      <w:pPr>
        <w:pStyle w:val="PGKS3text"/>
        <w:rPr>
          <w:rFonts w:ascii="Arial" w:hAnsi="Arial"/>
        </w:rPr>
      </w:pPr>
      <w:r>
        <w:rPr>
          <w:rFonts w:ascii="Arial" w:hAnsi="Arial"/>
        </w:rPr>
        <w:t>From Here the Sea</w:t>
      </w:r>
      <w:r w:rsidR="00934B5A">
        <w:rPr>
          <w:rFonts w:ascii="Arial" w:hAnsi="Arial"/>
        </w:rPr>
        <w:t xml:space="preserve"> </w:t>
      </w:r>
      <w:r w:rsidR="00934B5A" w:rsidRPr="00715845">
        <w:rPr>
          <w:rFonts w:ascii="Arial" w:hAnsi="Arial"/>
        </w:rPr>
        <w:t>© 201</w:t>
      </w:r>
      <w:r w:rsidR="00934B5A">
        <w:rPr>
          <w:rFonts w:ascii="Arial" w:hAnsi="Arial"/>
        </w:rPr>
        <w:t>5</w:t>
      </w:r>
      <w:r w:rsidR="00934B5A" w:rsidRPr="00715845">
        <w:rPr>
          <w:rFonts w:ascii="Arial" w:hAnsi="Arial"/>
        </w:rPr>
        <w:t xml:space="preserve"> </w:t>
      </w:r>
      <w:r w:rsidR="00E95819">
        <w:rPr>
          <w:rFonts w:ascii="Arial" w:hAnsi="Arial"/>
        </w:rPr>
        <w:t>Andrew Bird</w:t>
      </w:r>
    </w:p>
    <w:p w14:paraId="6DBF513C" w14:textId="77777777" w:rsidR="00934B5A" w:rsidRPr="00715845" w:rsidRDefault="00E95819" w:rsidP="00934B5A">
      <w:pPr>
        <w:pStyle w:val="PGKS3text"/>
        <w:rPr>
          <w:rFonts w:ascii="Arial" w:hAnsi="Arial"/>
        </w:rPr>
      </w:pPr>
      <w:r>
        <w:rPr>
          <w:rFonts w:ascii="Arial" w:hAnsi="Arial"/>
        </w:rPr>
        <w:t>Acrylic</w:t>
      </w:r>
      <w:r w:rsidR="00934B5A" w:rsidRPr="00715845">
        <w:rPr>
          <w:rFonts w:ascii="Arial" w:hAnsi="Arial"/>
        </w:rPr>
        <w:t xml:space="preserve"> on </w:t>
      </w:r>
      <w:r w:rsidR="000D09AF">
        <w:rPr>
          <w:rFonts w:ascii="Arial" w:hAnsi="Arial"/>
        </w:rPr>
        <w:t>board</w:t>
      </w:r>
      <w:r w:rsidR="00934B5A">
        <w:rPr>
          <w:rFonts w:ascii="Arial" w:hAnsi="Arial"/>
        </w:rPr>
        <w:t xml:space="preserve">, </w:t>
      </w:r>
      <w:r w:rsidR="0063370A">
        <w:rPr>
          <w:rFonts w:ascii="Arial" w:hAnsi="Arial"/>
        </w:rPr>
        <w:t>61x76</w:t>
      </w:r>
      <w:r w:rsidR="00934B5A" w:rsidRPr="00715845">
        <w:rPr>
          <w:rFonts w:ascii="Arial" w:hAnsi="Arial"/>
        </w:rPr>
        <w:t>cm</w:t>
      </w:r>
    </w:p>
    <w:p w14:paraId="5F9C6561" w14:textId="77777777" w:rsidR="00934B5A" w:rsidRPr="005E1D4A" w:rsidRDefault="00E95819" w:rsidP="006506F8">
      <w:pPr>
        <w:pStyle w:val="PGKS3text"/>
        <w:rPr>
          <w:rFonts w:ascii="Arial" w:hAnsi="Arial"/>
        </w:rPr>
      </w:pPr>
      <w:r w:rsidRPr="00E95819">
        <w:rPr>
          <w:rFonts w:ascii="Arial" w:hAnsi="Arial"/>
        </w:rPr>
        <w:t>www.abirdart.co.uk</w:t>
      </w:r>
    </w:p>
    <w:sectPr w:rsidR="00934B5A" w:rsidRPr="005E1D4A" w:rsidSect="00F25B9C">
      <w:headerReference w:type="default" r:id="rId26"/>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A1120" w14:textId="77777777" w:rsidR="00456968" w:rsidRDefault="00456968" w:rsidP="00F25B9C">
      <w:r>
        <w:separator/>
      </w:r>
    </w:p>
  </w:endnote>
  <w:endnote w:type="continuationSeparator" w:id="0">
    <w:p w14:paraId="27CADB02" w14:textId="77777777" w:rsidR="00456968" w:rsidRDefault="00456968"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61DD9" w14:textId="2462C280" w:rsidR="001422BA" w:rsidRDefault="001422BA" w:rsidP="00D54626">
    <w:pPr>
      <w:pStyle w:val="PGFooter"/>
      <w:tabs>
        <w:tab w:val="clear" w:pos="4513"/>
        <w:tab w:val="center" w:pos="8364"/>
      </w:tabs>
    </w:pPr>
    <w:r>
      <w:rPr>
        <w:rFonts w:ascii="Arial" w:hAnsi="Arial"/>
      </w:rPr>
      <w:t xml:space="preserve">AQA </w:t>
    </w:r>
    <w:r w:rsidRPr="00E33FE9">
      <w:rPr>
        <w:rFonts w:ascii="Arial" w:hAnsi="Arial"/>
      </w:rPr>
      <w:t>A</w:t>
    </w:r>
    <w:r>
      <w:rPr>
        <w:rFonts w:ascii="Arial" w:hAnsi="Arial"/>
      </w:rPr>
      <w:t xml:space="preserve"> </w:t>
    </w:r>
    <w:r w:rsidRPr="00E33FE9">
      <w:rPr>
        <w:rFonts w:ascii="Arial" w:hAnsi="Arial"/>
      </w:rPr>
      <w:t>Leve</w:t>
    </w:r>
    <w:r>
      <w:rPr>
        <w:rFonts w:ascii="Arial" w:hAnsi="Arial"/>
      </w:rPr>
      <w:t>l Unit 8 Algorithms © 2016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sidR="00965C96">
      <w:rPr>
        <w:rFonts w:ascii="Arial" w:hAnsi="Arial"/>
        <w:noProof/>
      </w:rPr>
      <w:t>18</w:t>
    </w:r>
    <w:r w:rsidRPr="00D74017">
      <w:rPr>
        <w:rFonts w:ascii="Arial" w:hAnsi="Arial"/>
      </w:rPr>
      <w:fldChar w:fldCharType="end"/>
    </w:r>
  </w:p>
  <w:p w14:paraId="5DF3D9BC" w14:textId="77777777" w:rsidR="001422BA" w:rsidRDefault="001422BA" w:rsidP="00F2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AFDA1" w14:textId="77777777" w:rsidR="00456968" w:rsidRDefault="00456968" w:rsidP="00F25B9C">
      <w:r>
        <w:separator/>
      </w:r>
    </w:p>
  </w:footnote>
  <w:footnote w:type="continuationSeparator" w:id="0">
    <w:p w14:paraId="6C95A552" w14:textId="77777777" w:rsidR="00456968" w:rsidRDefault="00456968" w:rsidP="00F25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F060" w14:textId="77777777" w:rsidR="001422BA" w:rsidRDefault="001422BA" w:rsidP="00F25B9C">
    <w:pPr>
      <w:pStyle w:val="Header"/>
      <w:jc w:val="right"/>
    </w:pPr>
    <w:r>
      <w:rPr>
        <w:rFonts w:ascii="Calibri" w:hAnsi="Calibri"/>
        <w:noProof/>
      </w:rPr>
      <w:drawing>
        <wp:inline distT="0" distB="0" distL="0" distR="0" wp14:anchorId="5640DC52" wp14:editId="11510B5C">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59" t="38384" r="15117" b="32828"/>
                  <a:stretch/>
                </pic:blipFill>
                <pic:spPr bwMode="auto">
                  <a:xfrm>
                    <a:off x="0" y="0"/>
                    <a:ext cx="1581150" cy="413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458"/>
    <w:multiLevelType w:val="hybridMultilevel"/>
    <w:tmpl w:val="A82E7DB4"/>
    <w:lvl w:ilvl="0" w:tplc="78328A94">
      <w:start w:val="1"/>
      <w:numFmt w:val="bullet"/>
      <w:lvlText w:val="•"/>
      <w:lvlJc w:val="left"/>
      <w:pPr>
        <w:tabs>
          <w:tab w:val="num" w:pos="720"/>
        </w:tabs>
        <w:ind w:left="720" w:hanging="360"/>
      </w:pPr>
      <w:rPr>
        <w:rFonts w:ascii="Arial" w:hAnsi="Arial" w:hint="default"/>
      </w:rPr>
    </w:lvl>
    <w:lvl w:ilvl="1" w:tplc="C09CCA0C" w:tentative="1">
      <w:start w:val="1"/>
      <w:numFmt w:val="bullet"/>
      <w:lvlText w:val="•"/>
      <w:lvlJc w:val="left"/>
      <w:pPr>
        <w:tabs>
          <w:tab w:val="num" w:pos="1440"/>
        </w:tabs>
        <w:ind w:left="1440" w:hanging="360"/>
      </w:pPr>
      <w:rPr>
        <w:rFonts w:ascii="Arial" w:hAnsi="Arial" w:hint="default"/>
      </w:rPr>
    </w:lvl>
    <w:lvl w:ilvl="2" w:tplc="E1F4E204" w:tentative="1">
      <w:start w:val="1"/>
      <w:numFmt w:val="bullet"/>
      <w:lvlText w:val="•"/>
      <w:lvlJc w:val="left"/>
      <w:pPr>
        <w:tabs>
          <w:tab w:val="num" w:pos="2160"/>
        </w:tabs>
        <w:ind w:left="2160" w:hanging="360"/>
      </w:pPr>
      <w:rPr>
        <w:rFonts w:ascii="Arial" w:hAnsi="Arial" w:hint="default"/>
      </w:rPr>
    </w:lvl>
    <w:lvl w:ilvl="3" w:tplc="32C4EFB0" w:tentative="1">
      <w:start w:val="1"/>
      <w:numFmt w:val="bullet"/>
      <w:lvlText w:val="•"/>
      <w:lvlJc w:val="left"/>
      <w:pPr>
        <w:tabs>
          <w:tab w:val="num" w:pos="2880"/>
        </w:tabs>
        <w:ind w:left="2880" w:hanging="360"/>
      </w:pPr>
      <w:rPr>
        <w:rFonts w:ascii="Arial" w:hAnsi="Arial" w:hint="default"/>
      </w:rPr>
    </w:lvl>
    <w:lvl w:ilvl="4" w:tplc="B3A67170" w:tentative="1">
      <w:start w:val="1"/>
      <w:numFmt w:val="bullet"/>
      <w:lvlText w:val="•"/>
      <w:lvlJc w:val="left"/>
      <w:pPr>
        <w:tabs>
          <w:tab w:val="num" w:pos="3600"/>
        </w:tabs>
        <w:ind w:left="3600" w:hanging="360"/>
      </w:pPr>
      <w:rPr>
        <w:rFonts w:ascii="Arial" w:hAnsi="Arial" w:hint="default"/>
      </w:rPr>
    </w:lvl>
    <w:lvl w:ilvl="5" w:tplc="72C2D83A" w:tentative="1">
      <w:start w:val="1"/>
      <w:numFmt w:val="bullet"/>
      <w:lvlText w:val="•"/>
      <w:lvlJc w:val="left"/>
      <w:pPr>
        <w:tabs>
          <w:tab w:val="num" w:pos="4320"/>
        </w:tabs>
        <w:ind w:left="4320" w:hanging="360"/>
      </w:pPr>
      <w:rPr>
        <w:rFonts w:ascii="Arial" w:hAnsi="Arial" w:hint="default"/>
      </w:rPr>
    </w:lvl>
    <w:lvl w:ilvl="6" w:tplc="E72657D0" w:tentative="1">
      <w:start w:val="1"/>
      <w:numFmt w:val="bullet"/>
      <w:lvlText w:val="•"/>
      <w:lvlJc w:val="left"/>
      <w:pPr>
        <w:tabs>
          <w:tab w:val="num" w:pos="5040"/>
        </w:tabs>
        <w:ind w:left="5040" w:hanging="360"/>
      </w:pPr>
      <w:rPr>
        <w:rFonts w:ascii="Arial" w:hAnsi="Arial" w:hint="default"/>
      </w:rPr>
    </w:lvl>
    <w:lvl w:ilvl="7" w:tplc="4D2E472E" w:tentative="1">
      <w:start w:val="1"/>
      <w:numFmt w:val="bullet"/>
      <w:lvlText w:val="•"/>
      <w:lvlJc w:val="left"/>
      <w:pPr>
        <w:tabs>
          <w:tab w:val="num" w:pos="5760"/>
        </w:tabs>
        <w:ind w:left="5760" w:hanging="360"/>
      </w:pPr>
      <w:rPr>
        <w:rFonts w:ascii="Arial" w:hAnsi="Arial" w:hint="default"/>
      </w:rPr>
    </w:lvl>
    <w:lvl w:ilvl="8" w:tplc="00A28D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1208FA"/>
    <w:multiLevelType w:val="hybridMultilevel"/>
    <w:tmpl w:val="06AC4050"/>
    <w:lvl w:ilvl="0" w:tplc="CD88737A">
      <w:start w:val="1"/>
      <w:numFmt w:val="bullet"/>
      <w:lvlText w:val="•"/>
      <w:lvlJc w:val="left"/>
      <w:pPr>
        <w:tabs>
          <w:tab w:val="num" w:pos="720"/>
        </w:tabs>
        <w:ind w:left="720" w:hanging="360"/>
      </w:pPr>
      <w:rPr>
        <w:rFonts w:ascii="Arial" w:hAnsi="Arial" w:hint="default"/>
      </w:rPr>
    </w:lvl>
    <w:lvl w:ilvl="1" w:tplc="83E43068" w:tentative="1">
      <w:start w:val="1"/>
      <w:numFmt w:val="bullet"/>
      <w:lvlText w:val="•"/>
      <w:lvlJc w:val="left"/>
      <w:pPr>
        <w:tabs>
          <w:tab w:val="num" w:pos="1440"/>
        </w:tabs>
        <w:ind w:left="1440" w:hanging="360"/>
      </w:pPr>
      <w:rPr>
        <w:rFonts w:ascii="Arial" w:hAnsi="Arial" w:hint="default"/>
      </w:rPr>
    </w:lvl>
    <w:lvl w:ilvl="2" w:tplc="94C610E6" w:tentative="1">
      <w:start w:val="1"/>
      <w:numFmt w:val="bullet"/>
      <w:lvlText w:val="•"/>
      <w:lvlJc w:val="left"/>
      <w:pPr>
        <w:tabs>
          <w:tab w:val="num" w:pos="2160"/>
        </w:tabs>
        <w:ind w:left="2160" w:hanging="360"/>
      </w:pPr>
      <w:rPr>
        <w:rFonts w:ascii="Arial" w:hAnsi="Arial" w:hint="default"/>
      </w:rPr>
    </w:lvl>
    <w:lvl w:ilvl="3" w:tplc="A0E01BB0" w:tentative="1">
      <w:start w:val="1"/>
      <w:numFmt w:val="bullet"/>
      <w:lvlText w:val="•"/>
      <w:lvlJc w:val="left"/>
      <w:pPr>
        <w:tabs>
          <w:tab w:val="num" w:pos="2880"/>
        </w:tabs>
        <w:ind w:left="2880" w:hanging="360"/>
      </w:pPr>
      <w:rPr>
        <w:rFonts w:ascii="Arial" w:hAnsi="Arial" w:hint="default"/>
      </w:rPr>
    </w:lvl>
    <w:lvl w:ilvl="4" w:tplc="B3C65D40" w:tentative="1">
      <w:start w:val="1"/>
      <w:numFmt w:val="bullet"/>
      <w:lvlText w:val="•"/>
      <w:lvlJc w:val="left"/>
      <w:pPr>
        <w:tabs>
          <w:tab w:val="num" w:pos="3600"/>
        </w:tabs>
        <w:ind w:left="3600" w:hanging="360"/>
      </w:pPr>
      <w:rPr>
        <w:rFonts w:ascii="Arial" w:hAnsi="Arial" w:hint="default"/>
      </w:rPr>
    </w:lvl>
    <w:lvl w:ilvl="5" w:tplc="BFFA5E2E" w:tentative="1">
      <w:start w:val="1"/>
      <w:numFmt w:val="bullet"/>
      <w:lvlText w:val="•"/>
      <w:lvlJc w:val="left"/>
      <w:pPr>
        <w:tabs>
          <w:tab w:val="num" w:pos="4320"/>
        </w:tabs>
        <w:ind w:left="4320" w:hanging="360"/>
      </w:pPr>
      <w:rPr>
        <w:rFonts w:ascii="Arial" w:hAnsi="Arial" w:hint="default"/>
      </w:rPr>
    </w:lvl>
    <w:lvl w:ilvl="6" w:tplc="70B43EA6" w:tentative="1">
      <w:start w:val="1"/>
      <w:numFmt w:val="bullet"/>
      <w:lvlText w:val="•"/>
      <w:lvlJc w:val="left"/>
      <w:pPr>
        <w:tabs>
          <w:tab w:val="num" w:pos="5040"/>
        </w:tabs>
        <w:ind w:left="5040" w:hanging="360"/>
      </w:pPr>
      <w:rPr>
        <w:rFonts w:ascii="Arial" w:hAnsi="Arial" w:hint="default"/>
      </w:rPr>
    </w:lvl>
    <w:lvl w:ilvl="7" w:tplc="D5A000AC" w:tentative="1">
      <w:start w:val="1"/>
      <w:numFmt w:val="bullet"/>
      <w:lvlText w:val="•"/>
      <w:lvlJc w:val="left"/>
      <w:pPr>
        <w:tabs>
          <w:tab w:val="num" w:pos="5760"/>
        </w:tabs>
        <w:ind w:left="5760" w:hanging="360"/>
      </w:pPr>
      <w:rPr>
        <w:rFonts w:ascii="Arial" w:hAnsi="Arial" w:hint="default"/>
      </w:rPr>
    </w:lvl>
    <w:lvl w:ilvl="8" w:tplc="12EC33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182762"/>
    <w:multiLevelType w:val="hybridMultilevel"/>
    <w:tmpl w:val="96C4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333B9"/>
    <w:multiLevelType w:val="hybridMultilevel"/>
    <w:tmpl w:val="206E680A"/>
    <w:lvl w:ilvl="0" w:tplc="9E549E62">
      <w:start w:val="1"/>
      <w:numFmt w:val="bullet"/>
      <w:lvlText w:val="•"/>
      <w:lvlJc w:val="left"/>
      <w:pPr>
        <w:tabs>
          <w:tab w:val="num" w:pos="720"/>
        </w:tabs>
        <w:ind w:left="720" w:hanging="360"/>
      </w:pPr>
      <w:rPr>
        <w:rFonts w:ascii="Arial" w:hAnsi="Arial" w:hint="default"/>
      </w:rPr>
    </w:lvl>
    <w:lvl w:ilvl="1" w:tplc="82407AE8" w:tentative="1">
      <w:start w:val="1"/>
      <w:numFmt w:val="bullet"/>
      <w:lvlText w:val="•"/>
      <w:lvlJc w:val="left"/>
      <w:pPr>
        <w:tabs>
          <w:tab w:val="num" w:pos="1440"/>
        </w:tabs>
        <w:ind w:left="1440" w:hanging="360"/>
      </w:pPr>
      <w:rPr>
        <w:rFonts w:ascii="Arial" w:hAnsi="Arial" w:hint="default"/>
      </w:rPr>
    </w:lvl>
    <w:lvl w:ilvl="2" w:tplc="AB6E4648" w:tentative="1">
      <w:start w:val="1"/>
      <w:numFmt w:val="bullet"/>
      <w:lvlText w:val="•"/>
      <w:lvlJc w:val="left"/>
      <w:pPr>
        <w:tabs>
          <w:tab w:val="num" w:pos="2160"/>
        </w:tabs>
        <w:ind w:left="2160" w:hanging="360"/>
      </w:pPr>
      <w:rPr>
        <w:rFonts w:ascii="Arial" w:hAnsi="Arial" w:hint="default"/>
      </w:rPr>
    </w:lvl>
    <w:lvl w:ilvl="3" w:tplc="8C52B07E" w:tentative="1">
      <w:start w:val="1"/>
      <w:numFmt w:val="bullet"/>
      <w:lvlText w:val="•"/>
      <w:lvlJc w:val="left"/>
      <w:pPr>
        <w:tabs>
          <w:tab w:val="num" w:pos="2880"/>
        </w:tabs>
        <w:ind w:left="2880" w:hanging="360"/>
      </w:pPr>
      <w:rPr>
        <w:rFonts w:ascii="Arial" w:hAnsi="Arial" w:hint="default"/>
      </w:rPr>
    </w:lvl>
    <w:lvl w:ilvl="4" w:tplc="3DF070A2" w:tentative="1">
      <w:start w:val="1"/>
      <w:numFmt w:val="bullet"/>
      <w:lvlText w:val="•"/>
      <w:lvlJc w:val="left"/>
      <w:pPr>
        <w:tabs>
          <w:tab w:val="num" w:pos="3600"/>
        </w:tabs>
        <w:ind w:left="3600" w:hanging="360"/>
      </w:pPr>
      <w:rPr>
        <w:rFonts w:ascii="Arial" w:hAnsi="Arial" w:hint="default"/>
      </w:rPr>
    </w:lvl>
    <w:lvl w:ilvl="5" w:tplc="53E4E280" w:tentative="1">
      <w:start w:val="1"/>
      <w:numFmt w:val="bullet"/>
      <w:lvlText w:val="•"/>
      <w:lvlJc w:val="left"/>
      <w:pPr>
        <w:tabs>
          <w:tab w:val="num" w:pos="4320"/>
        </w:tabs>
        <w:ind w:left="4320" w:hanging="360"/>
      </w:pPr>
      <w:rPr>
        <w:rFonts w:ascii="Arial" w:hAnsi="Arial" w:hint="default"/>
      </w:rPr>
    </w:lvl>
    <w:lvl w:ilvl="6" w:tplc="E5601D62" w:tentative="1">
      <w:start w:val="1"/>
      <w:numFmt w:val="bullet"/>
      <w:lvlText w:val="•"/>
      <w:lvlJc w:val="left"/>
      <w:pPr>
        <w:tabs>
          <w:tab w:val="num" w:pos="5040"/>
        </w:tabs>
        <w:ind w:left="5040" w:hanging="360"/>
      </w:pPr>
      <w:rPr>
        <w:rFonts w:ascii="Arial" w:hAnsi="Arial" w:hint="default"/>
      </w:rPr>
    </w:lvl>
    <w:lvl w:ilvl="7" w:tplc="79B0BC22" w:tentative="1">
      <w:start w:val="1"/>
      <w:numFmt w:val="bullet"/>
      <w:lvlText w:val="•"/>
      <w:lvlJc w:val="left"/>
      <w:pPr>
        <w:tabs>
          <w:tab w:val="num" w:pos="5760"/>
        </w:tabs>
        <w:ind w:left="5760" w:hanging="360"/>
      </w:pPr>
      <w:rPr>
        <w:rFonts w:ascii="Arial" w:hAnsi="Arial" w:hint="default"/>
      </w:rPr>
    </w:lvl>
    <w:lvl w:ilvl="8" w:tplc="FB0804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256AB6"/>
    <w:multiLevelType w:val="hybridMultilevel"/>
    <w:tmpl w:val="3E582D0C"/>
    <w:lvl w:ilvl="0" w:tplc="A91ABB18">
      <w:start w:val="1"/>
      <w:numFmt w:val="bullet"/>
      <w:lvlText w:val="•"/>
      <w:lvlJc w:val="left"/>
      <w:pPr>
        <w:tabs>
          <w:tab w:val="num" w:pos="720"/>
        </w:tabs>
        <w:ind w:left="720" w:hanging="360"/>
      </w:pPr>
      <w:rPr>
        <w:rFonts w:ascii="Arial" w:hAnsi="Arial" w:hint="default"/>
      </w:rPr>
    </w:lvl>
    <w:lvl w:ilvl="1" w:tplc="08F4B3A2" w:tentative="1">
      <w:start w:val="1"/>
      <w:numFmt w:val="bullet"/>
      <w:lvlText w:val="•"/>
      <w:lvlJc w:val="left"/>
      <w:pPr>
        <w:tabs>
          <w:tab w:val="num" w:pos="1440"/>
        </w:tabs>
        <w:ind w:left="1440" w:hanging="360"/>
      </w:pPr>
      <w:rPr>
        <w:rFonts w:ascii="Arial" w:hAnsi="Arial" w:hint="default"/>
      </w:rPr>
    </w:lvl>
    <w:lvl w:ilvl="2" w:tplc="CF322FEC" w:tentative="1">
      <w:start w:val="1"/>
      <w:numFmt w:val="bullet"/>
      <w:lvlText w:val="•"/>
      <w:lvlJc w:val="left"/>
      <w:pPr>
        <w:tabs>
          <w:tab w:val="num" w:pos="2160"/>
        </w:tabs>
        <w:ind w:left="2160" w:hanging="360"/>
      </w:pPr>
      <w:rPr>
        <w:rFonts w:ascii="Arial" w:hAnsi="Arial" w:hint="default"/>
      </w:rPr>
    </w:lvl>
    <w:lvl w:ilvl="3" w:tplc="F6CED73C" w:tentative="1">
      <w:start w:val="1"/>
      <w:numFmt w:val="bullet"/>
      <w:lvlText w:val="•"/>
      <w:lvlJc w:val="left"/>
      <w:pPr>
        <w:tabs>
          <w:tab w:val="num" w:pos="2880"/>
        </w:tabs>
        <w:ind w:left="2880" w:hanging="360"/>
      </w:pPr>
      <w:rPr>
        <w:rFonts w:ascii="Arial" w:hAnsi="Arial" w:hint="default"/>
      </w:rPr>
    </w:lvl>
    <w:lvl w:ilvl="4" w:tplc="97480DA8" w:tentative="1">
      <w:start w:val="1"/>
      <w:numFmt w:val="bullet"/>
      <w:lvlText w:val="•"/>
      <w:lvlJc w:val="left"/>
      <w:pPr>
        <w:tabs>
          <w:tab w:val="num" w:pos="3600"/>
        </w:tabs>
        <w:ind w:left="3600" w:hanging="360"/>
      </w:pPr>
      <w:rPr>
        <w:rFonts w:ascii="Arial" w:hAnsi="Arial" w:hint="default"/>
      </w:rPr>
    </w:lvl>
    <w:lvl w:ilvl="5" w:tplc="4CACEEE4" w:tentative="1">
      <w:start w:val="1"/>
      <w:numFmt w:val="bullet"/>
      <w:lvlText w:val="•"/>
      <w:lvlJc w:val="left"/>
      <w:pPr>
        <w:tabs>
          <w:tab w:val="num" w:pos="4320"/>
        </w:tabs>
        <w:ind w:left="4320" w:hanging="360"/>
      </w:pPr>
      <w:rPr>
        <w:rFonts w:ascii="Arial" w:hAnsi="Arial" w:hint="default"/>
      </w:rPr>
    </w:lvl>
    <w:lvl w:ilvl="6" w:tplc="5862FAE2" w:tentative="1">
      <w:start w:val="1"/>
      <w:numFmt w:val="bullet"/>
      <w:lvlText w:val="•"/>
      <w:lvlJc w:val="left"/>
      <w:pPr>
        <w:tabs>
          <w:tab w:val="num" w:pos="5040"/>
        </w:tabs>
        <w:ind w:left="5040" w:hanging="360"/>
      </w:pPr>
      <w:rPr>
        <w:rFonts w:ascii="Arial" w:hAnsi="Arial" w:hint="default"/>
      </w:rPr>
    </w:lvl>
    <w:lvl w:ilvl="7" w:tplc="601A373E" w:tentative="1">
      <w:start w:val="1"/>
      <w:numFmt w:val="bullet"/>
      <w:lvlText w:val="•"/>
      <w:lvlJc w:val="left"/>
      <w:pPr>
        <w:tabs>
          <w:tab w:val="num" w:pos="5760"/>
        </w:tabs>
        <w:ind w:left="5760" w:hanging="360"/>
      </w:pPr>
      <w:rPr>
        <w:rFonts w:ascii="Arial" w:hAnsi="Arial" w:hint="default"/>
      </w:rPr>
    </w:lvl>
    <w:lvl w:ilvl="8" w:tplc="B09A8D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411E52"/>
    <w:multiLevelType w:val="hybridMultilevel"/>
    <w:tmpl w:val="C7F0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A5B12"/>
    <w:multiLevelType w:val="hybridMultilevel"/>
    <w:tmpl w:val="3620F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A096D"/>
    <w:multiLevelType w:val="hybridMultilevel"/>
    <w:tmpl w:val="8D22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D55DD"/>
    <w:multiLevelType w:val="hybridMultilevel"/>
    <w:tmpl w:val="815C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3E5AC9"/>
    <w:multiLevelType w:val="hybridMultilevel"/>
    <w:tmpl w:val="3F9CA9DC"/>
    <w:lvl w:ilvl="0" w:tplc="EF02C290">
      <w:start w:val="1"/>
      <w:numFmt w:val="bullet"/>
      <w:lvlText w:val="•"/>
      <w:lvlJc w:val="left"/>
      <w:pPr>
        <w:tabs>
          <w:tab w:val="num" w:pos="720"/>
        </w:tabs>
        <w:ind w:left="720" w:hanging="360"/>
      </w:pPr>
      <w:rPr>
        <w:rFonts w:ascii="Arial" w:hAnsi="Arial" w:hint="default"/>
      </w:rPr>
    </w:lvl>
    <w:lvl w:ilvl="1" w:tplc="81A056C4" w:tentative="1">
      <w:start w:val="1"/>
      <w:numFmt w:val="bullet"/>
      <w:lvlText w:val="•"/>
      <w:lvlJc w:val="left"/>
      <w:pPr>
        <w:tabs>
          <w:tab w:val="num" w:pos="1440"/>
        </w:tabs>
        <w:ind w:left="1440" w:hanging="360"/>
      </w:pPr>
      <w:rPr>
        <w:rFonts w:ascii="Arial" w:hAnsi="Arial" w:hint="default"/>
      </w:rPr>
    </w:lvl>
    <w:lvl w:ilvl="2" w:tplc="0F8CAAC4" w:tentative="1">
      <w:start w:val="1"/>
      <w:numFmt w:val="bullet"/>
      <w:lvlText w:val="•"/>
      <w:lvlJc w:val="left"/>
      <w:pPr>
        <w:tabs>
          <w:tab w:val="num" w:pos="2160"/>
        </w:tabs>
        <w:ind w:left="2160" w:hanging="360"/>
      </w:pPr>
      <w:rPr>
        <w:rFonts w:ascii="Arial" w:hAnsi="Arial" w:hint="default"/>
      </w:rPr>
    </w:lvl>
    <w:lvl w:ilvl="3" w:tplc="A89CDD70" w:tentative="1">
      <w:start w:val="1"/>
      <w:numFmt w:val="bullet"/>
      <w:lvlText w:val="•"/>
      <w:lvlJc w:val="left"/>
      <w:pPr>
        <w:tabs>
          <w:tab w:val="num" w:pos="2880"/>
        </w:tabs>
        <w:ind w:left="2880" w:hanging="360"/>
      </w:pPr>
      <w:rPr>
        <w:rFonts w:ascii="Arial" w:hAnsi="Arial" w:hint="default"/>
      </w:rPr>
    </w:lvl>
    <w:lvl w:ilvl="4" w:tplc="A934CCA2" w:tentative="1">
      <w:start w:val="1"/>
      <w:numFmt w:val="bullet"/>
      <w:lvlText w:val="•"/>
      <w:lvlJc w:val="left"/>
      <w:pPr>
        <w:tabs>
          <w:tab w:val="num" w:pos="3600"/>
        </w:tabs>
        <w:ind w:left="3600" w:hanging="360"/>
      </w:pPr>
      <w:rPr>
        <w:rFonts w:ascii="Arial" w:hAnsi="Arial" w:hint="default"/>
      </w:rPr>
    </w:lvl>
    <w:lvl w:ilvl="5" w:tplc="EEC222C6" w:tentative="1">
      <w:start w:val="1"/>
      <w:numFmt w:val="bullet"/>
      <w:lvlText w:val="•"/>
      <w:lvlJc w:val="left"/>
      <w:pPr>
        <w:tabs>
          <w:tab w:val="num" w:pos="4320"/>
        </w:tabs>
        <w:ind w:left="4320" w:hanging="360"/>
      </w:pPr>
      <w:rPr>
        <w:rFonts w:ascii="Arial" w:hAnsi="Arial" w:hint="default"/>
      </w:rPr>
    </w:lvl>
    <w:lvl w:ilvl="6" w:tplc="92821D5C" w:tentative="1">
      <w:start w:val="1"/>
      <w:numFmt w:val="bullet"/>
      <w:lvlText w:val="•"/>
      <w:lvlJc w:val="left"/>
      <w:pPr>
        <w:tabs>
          <w:tab w:val="num" w:pos="5040"/>
        </w:tabs>
        <w:ind w:left="5040" w:hanging="360"/>
      </w:pPr>
      <w:rPr>
        <w:rFonts w:ascii="Arial" w:hAnsi="Arial" w:hint="default"/>
      </w:rPr>
    </w:lvl>
    <w:lvl w:ilvl="7" w:tplc="A48E5070" w:tentative="1">
      <w:start w:val="1"/>
      <w:numFmt w:val="bullet"/>
      <w:lvlText w:val="•"/>
      <w:lvlJc w:val="left"/>
      <w:pPr>
        <w:tabs>
          <w:tab w:val="num" w:pos="5760"/>
        </w:tabs>
        <w:ind w:left="5760" w:hanging="360"/>
      </w:pPr>
      <w:rPr>
        <w:rFonts w:ascii="Arial" w:hAnsi="Arial" w:hint="default"/>
      </w:rPr>
    </w:lvl>
    <w:lvl w:ilvl="8" w:tplc="61A44E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400CF4"/>
    <w:multiLevelType w:val="hybridMultilevel"/>
    <w:tmpl w:val="3C18E386"/>
    <w:lvl w:ilvl="0" w:tplc="203AB72E">
      <w:start w:val="1"/>
      <w:numFmt w:val="bullet"/>
      <w:lvlText w:val="•"/>
      <w:lvlJc w:val="left"/>
      <w:pPr>
        <w:tabs>
          <w:tab w:val="num" w:pos="720"/>
        </w:tabs>
        <w:ind w:left="720" w:hanging="360"/>
      </w:pPr>
      <w:rPr>
        <w:rFonts w:ascii="Arial" w:hAnsi="Arial" w:hint="default"/>
      </w:rPr>
    </w:lvl>
    <w:lvl w:ilvl="1" w:tplc="D70EAF88">
      <w:start w:val="48"/>
      <w:numFmt w:val="bullet"/>
      <w:lvlText w:val="•"/>
      <w:lvlJc w:val="left"/>
      <w:pPr>
        <w:tabs>
          <w:tab w:val="num" w:pos="1440"/>
        </w:tabs>
        <w:ind w:left="1440" w:hanging="360"/>
      </w:pPr>
      <w:rPr>
        <w:rFonts w:ascii="Arial" w:hAnsi="Arial" w:hint="default"/>
      </w:rPr>
    </w:lvl>
    <w:lvl w:ilvl="2" w:tplc="6EDC6862" w:tentative="1">
      <w:start w:val="1"/>
      <w:numFmt w:val="bullet"/>
      <w:lvlText w:val="•"/>
      <w:lvlJc w:val="left"/>
      <w:pPr>
        <w:tabs>
          <w:tab w:val="num" w:pos="2160"/>
        </w:tabs>
        <w:ind w:left="2160" w:hanging="360"/>
      </w:pPr>
      <w:rPr>
        <w:rFonts w:ascii="Arial" w:hAnsi="Arial" w:hint="default"/>
      </w:rPr>
    </w:lvl>
    <w:lvl w:ilvl="3" w:tplc="DB1E9144" w:tentative="1">
      <w:start w:val="1"/>
      <w:numFmt w:val="bullet"/>
      <w:lvlText w:val="•"/>
      <w:lvlJc w:val="left"/>
      <w:pPr>
        <w:tabs>
          <w:tab w:val="num" w:pos="2880"/>
        </w:tabs>
        <w:ind w:left="2880" w:hanging="360"/>
      </w:pPr>
      <w:rPr>
        <w:rFonts w:ascii="Arial" w:hAnsi="Arial" w:hint="default"/>
      </w:rPr>
    </w:lvl>
    <w:lvl w:ilvl="4" w:tplc="46BC1D0A" w:tentative="1">
      <w:start w:val="1"/>
      <w:numFmt w:val="bullet"/>
      <w:lvlText w:val="•"/>
      <w:lvlJc w:val="left"/>
      <w:pPr>
        <w:tabs>
          <w:tab w:val="num" w:pos="3600"/>
        </w:tabs>
        <w:ind w:left="3600" w:hanging="360"/>
      </w:pPr>
      <w:rPr>
        <w:rFonts w:ascii="Arial" w:hAnsi="Arial" w:hint="default"/>
      </w:rPr>
    </w:lvl>
    <w:lvl w:ilvl="5" w:tplc="6EB456F2" w:tentative="1">
      <w:start w:val="1"/>
      <w:numFmt w:val="bullet"/>
      <w:lvlText w:val="•"/>
      <w:lvlJc w:val="left"/>
      <w:pPr>
        <w:tabs>
          <w:tab w:val="num" w:pos="4320"/>
        </w:tabs>
        <w:ind w:left="4320" w:hanging="360"/>
      </w:pPr>
      <w:rPr>
        <w:rFonts w:ascii="Arial" w:hAnsi="Arial" w:hint="default"/>
      </w:rPr>
    </w:lvl>
    <w:lvl w:ilvl="6" w:tplc="0F663CB4" w:tentative="1">
      <w:start w:val="1"/>
      <w:numFmt w:val="bullet"/>
      <w:lvlText w:val="•"/>
      <w:lvlJc w:val="left"/>
      <w:pPr>
        <w:tabs>
          <w:tab w:val="num" w:pos="5040"/>
        </w:tabs>
        <w:ind w:left="5040" w:hanging="360"/>
      </w:pPr>
      <w:rPr>
        <w:rFonts w:ascii="Arial" w:hAnsi="Arial" w:hint="default"/>
      </w:rPr>
    </w:lvl>
    <w:lvl w:ilvl="7" w:tplc="2F868D58" w:tentative="1">
      <w:start w:val="1"/>
      <w:numFmt w:val="bullet"/>
      <w:lvlText w:val="•"/>
      <w:lvlJc w:val="left"/>
      <w:pPr>
        <w:tabs>
          <w:tab w:val="num" w:pos="5760"/>
        </w:tabs>
        <w:ind w:left="5760" w:hanging="360"/>
      </w:pPr>
      <w:rPr>
        <w:rFonts w:ascii="Arial" w:hAnsi="Arial" w:hint="default"/>
      </w:rPr>
    </w:lvl>
    <w:lvl w:ilvl="8" w:tplc="F85E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111983"/>
    <w:multiLevelType w:val="hybridMultilevel"/>
    <w:tmpl w:val="C94AAA08"/>
    <w:lvl w:ilvl="0" w:tplc="679C2A9C">
      <w:start w:val="1"/>
      <w:numFmt w:val="bullet"/>
      <w:lvlText w:val="•"/>
      <w:lvlJc w:val="left"/>
      <w:pPr>
        <w:tabs>
          <w:tab w:val="num" w:pos="720"/>
        </w:tabs>
        <w:ind w:left="720" w:hanging="360"/>
      </w:pPr>
      <w:rPr>
        <w:rFonts w:ascii="Arial" w:hAnsi="Arial" w:hint="default"/>
      </w:rPr>
    </w:lvl>
    <w:lvl w:ilvl="1" w:tplc="274AC9FE" w:tentative="1">
      <w:start w:val="1"/>
      <w:numFmt w:val="bullet"/>
      <w:lvlText w:val="•"/>
      <w:lvlJc w:val="left"/>
      <w:pPr>
        <w:tabs>
          <w:tab w:val="num" w:pos="1440"/>
        </w:tabs>
        <w:ind w:left="1440" w:hanging="360"/>
      </w:pPr>
      <w:rPr>
        <w:rFonts w:ascii="Arial" w:hAnsi="Arial" w:hint="default"/>
      </w:rPr>
    </w:lvl>
    <w:lvl w:ilvl="2" w:tplc="A2D4519A" w:tentative="1">
      <w:start w:val="1"/>
      <w:numFmt w:val="bullet"/>
      <w:lvlText w:val="•"/>
      <w:lvlJc w:val="left"/>
      <w:pPr>
        <w:tabs>
          <w:tab w:val="num" w:pos="2160"/>
        </w:tabs>
        <w:ind w:left="2160" w:hanging="360"/>
      </w:pPr>
      <w:rPr>
        <w:rFonts w:ascii="Arial" w:hAnsi="Arial" w:hint="default"/>
      </w:rPr>
    </w:lvl>
    <w:lvl w:ilvl="3" w:tplc="D56AE690" w:tentative="1">
      <w:start w:val="1"/>
      <w:numFmt w:val="bullet"/>
      <w:lvlText w:val="•"/>
      <w:lvlJc w:val="left"/>
      <w:pPr>
        <w:tabs>
          <w:tab w:val="num" w:pos="2880"/>
        </w:tabs>
        <w:ind w:left="2880" w:hanging="360"/>
      </w:pPr>
      <w:rPr>
        <w:rFonts w:ascii="Arial" w:hAnsi="Arial" w:hint="default"/>
      </w:rPr>
    </w:lvl>
    <w:lvl w:ilvl="4" w:tplc="BF72ECFC" w:tentative="1">
      <w:start w:val="1"/>
      <w:numFmt w:val="bullet"/>
      <w:lvlText w:val="•"/>
      <w:lvlJc w:val="left"/>
      <w:pPr>
        <w:tabs>
          <w:tab w:val="num" w:pos="3600"/>
        </w:tabs>
        <w:ind w:left="3600" w:hanging="360"/>
      </w:pPr>
      <w:rPr>
        <w:rFonts w:ascii="Arial" w:hAnsi="Arial" w:hint="default"/>
      </w:rPr>
    </w:lvl>
    <w:lvl w:ilvl="5" w:tplc="34B6959A" w:tentative="1">
      <w:start w:val="1"/>
      <w:numFmt w:val="bullet"/>
      <w:lvlText w:val="•"/>
      <w:lvlJc w:val="left"/>
      <w:pPr>
        <w:tabs>
          <w:tab w:val="num" w:pos="4320"/>
        </w:tabs>
        <w:ind w:left="4320" w:hanging="360"/>
      </w:pPr>
      <w:rPr>
        <w:rFonts w:ascii="Arial" w:hAnsi="Arial" w:hint="default"/>
      </w:rPr>
    </w:lvl>
    <w:lvl w:ilvl="6" w:tplc="DA428FFA" w:tentative="1">
      <w:start w:val="1"/>
      <w:numFmt w:val="bullet"/>
      <w:lvlText w:val="•"/>
      <w:lvlJc w:val="left"/>
      <w:pPr>
        <w:tabs>
          <w:tab w:val="num" w:pos="5040"/>
        </w:tabs>
        <w:ind w:left="5040" w:hanging="360"/>
      </w:pPr>
      <w:rPr>
        <w:rFonts w:ascii="Arial" w:hAnsi="Arial" w:hint="default"/>
      </w:rPr>
    </w:lvl>
    <w:lvl w:ilvl="7" w:tplc="D318C92E" w:tentative="1">
      <w:start w:val="1"/>
      <w:numFmt w:val="bullet"/>
      <w:lvlText w:val="•"/>
      <w:lvlJc w:val="left"/>
      <w:pPr>
        <w:tabs>
          <w:tab w:val="num" w:pos="5760"/>
        </w:tabs>
        <w:ind w:left="5760" w:hanging="360"/>
      </w:pPr>
      <w:rPr>
        <w:rFonts w:ascii="Arial" w:hAnsi="Arial" w:hint="default"/>
      </w:rPr>
    </w:lvl>
    <w:lvl w:ilvl="8" w:tplc="7D4644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81401B"/>
    <w:multiLevelType w:val="hybridMultilevel"/>
    <w:tmpl w:val="05D4DA46"/>
    <w:lvl w:ilvl="0" w:tplc="67A24C44">
      <w:start w:val="1"/>
      <w:numFmt w:val="bullet"/>
      <w:lvlText w:val="•"/>
      <w:lvlJc w:val="left"/>
      <w:pPr>
        <w:tabs>
          <w:tab w:val="num" w:pos="720"/>
        </w:tabs>
        <w:ind w:left="720" w:hanging="360"/>
      </w:pPr>
      <w:rPr>
        <w:rFonts w:ascii="Arial" w:hAnsi="Arial" w:hint="default"/>
      </w:rPr>
    </w:lvl>
    <w:lvl w:ilvl="1" w:tplc="3834AFCE" w:tentative="1">
      <w:start w:val="1"/>
      <w:numFmt w:val="bullet"/>
      <w:lvlText w:val="•"/>
      <w:lvlJc w:val="left"/>
      <w:pPr>
        <w:tabs>
          <w:tab w:val="num" w:pos="1440"/>
        </w:tabs>
        <w:ind w:left="1440" w:hanging="360"/>
      </w:pPr>
      <w:rPr>
        <w:rFonts w:ascii="Arial" w:hAnsi="Arial" w:hint="default"/>
      </w:rPr>
    </w:lvl>
    <w:lvl w:ilvl="2" w:tplc="23364460" w:tentative="1">
      <w:start w:val="1"/>
      <w:numFmt w:val="bullet"/>
      <w:lvlText w:val="•"/>
      <w:lvlJc w:val="left"/>
      <w:pPr>
        <w:tabs>
          <w:tab w:val="num" w:pos="2160"/>
        </w:tabs>
        <w:ind w:left="2160" w:hanging="360"/>
      </w:pPr>
      <w:rPr>
        <w:rFonts w:ascii="Arial" w:hAnsi="Arial" w:hint="default"/>
      </w:rPr>
    </w:lvl>
    <w:lvl w:ilvl="3" w:tplc="7924ECF6" w:tentative="1">
      <w:start w:val="1"/>
      <w:numFmt w:val="bullet"/>
      <w:lvlText w:val="•"/>
      <w:lvlJc w:val="left"/>
      <w:pPr>
        <w:tabs>
          <w:tab w:val="num" w:pos="2880"/>
        </w:tabs>
        <w:ind w:left="2880" w:hanging="360"/>
      </w:pPr>
      <w:rPr>
        <w:rFonts w:ascii="Arial" w:hAnsi="Arial" w:hint="default"/>
      </w:rPr>
    </w:lvl>
    <w:lvl w:ilvl="4" w:tplc="23CA5C58" w:tentative="1">
      <w:start w:val="1"/>
      <w:numFmt w:val="bullet"/>
      <w:lvlText w:val="•"/>
      <w:lvlJc w:val="left"/>
      <w:pPr>
        <w:tabs>
          <w:tab w:val="num" w:pos="3600"/>
        </w:tabs>
        <w:ind w:left="3600" w:hanging="360"/>
      </w:pPr>
      <w:rPr>
        <w:rFonts w:ascii="Arial" w:hAnsi="Arial" w:hint="default"/>
      </w:rPr>
    </w:lvl>
    <w:lvl w:ilvl="5" w:tplc="EF1E00F0" w:tentative="1">
      <w:start w:val="1"/>
      <w:numFmt w:val="bullet"/>
      <w:lvlText w:val="•"/>
      <w:lvlJc w:val="left"/>
      <w:pPr>
        <w:tabs>
          <w:tab w:val="num" w:pos="4320"/>
        </w:tabs>
        <w:ind w:left="4320" w:hanging="360"/>
      </w:pPr>
      <w:rPr>
        <w:rFonts w:ascii="Arial" w:hAnsi="Arial" w:hint="default"/>
      </w:rPr>
    </w:lvl>
    <w:lvl w:ilvl="6" w:tplc="681A3A6E" w:tentative="1">
      <w:start w:val="1"/>
      <w:numFmt w:val="bullet"/>
      <w:lvlText w:val="•"/>
      <w:lvlJc w:val="left"/>
      <w:pPr>
        <w:tabs>
          <w:tab w:val="num" w:pos="5040"/>
        </w:tabs>
        <w:ind w:left="5040" w:hanging="360"/>
      </w:pPr>
      <w:rPr>
        <w:rFonts w:ascii="Arial" w:hAnsi="Arial" w:hint="default"/>
      </w:rPr>
    </w:lvl>
    <w:lvl w:ilvl="7" w:tplc="19A64376" w:tentative="1">
      <w:start w:val="1"/>
      <w:numFmt w:val="bullet"/>
      <w:lvlText w:val="•"/>
      <w:lvlJc w:val="left"/>
      <w:pPr>
        <w:tabs>
          <w:tab w:val="num" w:pos="5760"/>
        </w:tabs>
        <w:ind w:left="5760" w:hanging="360"/>
      </w:pPr>
      <w:rPr>
        <w:rFonts w:ascii="Arial" w:hAnsi="Arial" w:hint="default"/>
      </w:rPr>
    </w:lvl>
    <w:lvl w:ilvl="8" w:tplc="6A6C07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A21742"/>
    <w:multiLevelType w:val="hybridMultilevel"/>
    <w:tmpl w:val="EBDE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775A5"/>
    <w:multiLevelType w:val="hybridMultilevel"/>
    <w:tmpl w:val="1E64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96CFD"/>
    <w:multiLevelType w:val="hybridMultilevel"/>
    <w:tmpl w:val="EF2E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10920"/>
    <w:multiLevelType w:val="hybridMultilevel"/>
    <w:tmpl w:val="14B4928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8" w15:restartNumberingAfterBreak="0">
    <w:nsid w:val="384D1506"/>
    <w:multiLevelType w:val="hybridMultilevel"/>
    <w:tmpl w:val="827081EE"/>
    <w:lvl w:ilvl="0" w:tplc="E594DD52">
      <w:start w:val="1"/>
      <w:numFmt w:val="bullet"/>
      <w:lvlText w:val="•"/>
      <w:lvlJc w:val="left"/>
      <w:pPr>
        <w:tabs>
          <w:tab w:val="num" w:pos="720"/>
        </w:tabs>
        <w:ind w:left="720" w:hanging="360"/>
      </w:pPr>
      <w:rPr>
        <w:rFonts w:ascii="Arial" w:hAnsi="Arial" w:hint="default"/>
      </w:rPr>
    </w:lvl>
    <w:lvl w:ilvl="1" w:tplc="1A34A51C" w:tentative="1">
      <w:start w:val="1"/>
      <w:numFmt w:val="bullet"/>
      <w:lvlText w:val="•"/>
      <w:lvlJc w:val="left"/>
      <w:pPr>
        <w:tabs>
          <w:tab w:val="num" w:pos="1440"/>
        </w:tabs>
        <w:ind w:left="1440" w:hanging="360"/>
      </w:pPr>
      <w:rPr>
        <w:rFonts w:ascii="Arial" w:hAnsi="Arial" w:hint="default"/>
      </w:rPr>
    </w:lvl>
    <w:lvl w:ilvl="2" w:tplc="D234B50C" w:tentative="1">
      <w:start w:val="1"/>
      <w:numFmt w:val="bullet"/>
      <w:lvlText w:val="•"/>
      <w:lvlJc w:val="left"/>
      <w:pPr>
        <w:tabs>
          <w:tab w:val="num" w:pos="2160"/>
        </w:tabs>
        <w:ind w:left="2160" w:hanging="360"/>
      </w:pPr>
      <w:rPr>
        <w:rFonts w:ascii="Arial" w:hAnsi="Arial" w:hint="default"/>
      </w:rPr>
    </w:lvl>
    <w:lvl w:ilvl="3" w:tplc="0A162EA8" w:tentative="1">
      <w:start w:val="1"/>
      <w:numFmt w:val="bullet"/>
      <w:lvlText w:val="•"/>
      <w:lvlJc w:val="left"/>
      <w:pPr>
        <w:tabs>
          <w:tab w:val="num" w:pos="2880"/>
        </w:tabs>
        <w:ind w:left="2880" w:hanging="360"/>
      </w:pPr>
      <w:rPr>
        <w:rFonts w:ascii="Arial" w:hAnsi="Arial" w:hint="default"/>
      </w:rPr>
    </w:lvl>
    <w:lvl w:ilvl="4" w:tplc="3FB09B8C" w:tentative="1">
      <w:start w:val="1"/>
      <w:numFmt w:val="bullet"/>
      <w:lvlText w:val="•"/>
      <w:lvlJc w:val="left"/>
      <w:pPr>
        <w:tabs>
          <w:tab w:val="num" w:pos="3600"/>
        </w:tabs>
        <w:ind w:left="3600" w:hanging="360"/>
      </w:pPr>
      <w:rPr>
        <w:rFonts w:ascii="Arial" w:hAnsi="Arial" w:hint="default"/>
      </w:rPr>
    </w:lvl>
    <w:lvl w:ilvl="5" w:tplc="C6E4B256" w:tentative="1">
      <w:start w:val="1"/>
      <w:numFmt w:val="bullet"/>
      <w:lvlText w:val="•"/>
      <w:lvlJc w:val="left"/>
      <w:pPr>
        <w:tabs>
          <w:tab w:val="num" w:pos="4320"/>
        </w:tabs>
        <w:ind w:left="4320" w:hanging="360"/>
      </w:pPr>
      <w:rPr>
        <w:rFonts w:ascii="Arial" w:hAnsi="Arial" w:hint="default"/>
      </w:rPr>
    </w:lvl>
    <w:lvl w:ilvl="6" w:tplc="45008ABE" w:tentative="1">
      <w:start w:val="1"/>
      <w:numFmt w:val="bullet"/>
      <w:lvlText w:val="•"/>
      <w:lvlJc w:val="left"/>
      <w:pPr>
        <w:tabs>
          <w:tab w:val="num" w:pos="5040"/>
        </w:tabs>
        <w:ind w:left="5040" w:hanging="360"/>
      </w:pPr>
      <w:rPr>
        <w:rFonts w:ascii="Arial" w:hAnsi="Arial" w:hint="default"/>
      </w:rPr>
    </w:lvl>
    <w:lvl w:ilvl="7" w:tplc="122CA36C" w:tentative="1">
      <w:start w:val="1"/>
      <w:numFmt w:val="bullet"/>
      <w:lvlText w:val="•"/>
      <w:lvlJc w:val="left"/>
      <w:pPr>
        <w:tabs>
          <w:tab w:val="num" w:pos="5760"/>
        </w:tabs>
        <w:ind w:left="5760" w:hanging="360"/>
      </w:pPr>
      <w:rPr>
        <w:rFonts w:ascii="Arial" w:hAnsi="Arial" w:hint="default"/>
      </w:rPr>
    </w:lvl>
    <w:lvl w:ilvl="8" w:tplc="08341B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D739B"/>
    <w:multiLevelType w:val="hybridMultilevel"/>
    <w:tmpl w:val="A110750E"/>
    <w:lvl w:ilvl="0" w:tplc="31C84AAC">
      <w:start w:val="1"/>
      <w:numFmt w:val="bullet"/>
      <w:lvlText w:val="•"/>
      <w:lvlJc w:val="left"/>
      <w:pPr>
        <w:tabs>
          <w:tab w:val="num" w:pos="720"/>
        </w:tabs>
        <w:ind w:left="720" w:hanging="360"/>
      </w:pPr>
      <w:rPr>
        <w:rFonts w:ascii="Arial" w:hAnsi="Arial" w:hint="default"/>
      </w:rPr>
    </w:lvl>
    <w:lvl w:ilvl="1" w:tplc="F7D42A70" w:tentative="1">
      <w:start w:val="1"/>
      <w:numFmt w:val="bullet"/>
      <w:lvlText w:val="•"/>
      <w:lvlJc w:val="left"/>
      <w:pPr>
        <w:tabs>
          <w:tab w:val="num" w:pos="1440"/>
        </w:tabs>
        <w:ind w:left="1440" w:hanging="360"/>
      </w:pPr>
      <w:rPr>
        <w:rFonts w:ascii="Arial" w:hAnsi="Arial" w:hint="default"/>
      </w:rPr>
    </w:lvl>
    <w:lvl w:ilvl="2" w:tplc="74FAFE8C" w:tentative="1">
      <w:start w:val="1"/>
      <w:numFmt w:val="bullet"/>
      <w:lvlText w:val="•"/>
      <w:lvlJc w:val="left"/>
      <w:pPr>
        <w:tabs>
          <w:tab w:val="num" w:pos="2160"/>
        </w:tabs>
        <w:ind w:left="2160" w:hanging="360"/>
      </w:pPr>
      <w:rPr>
        <w:rFonts w:ascii="Arial" w:hAnsi="Arial" w:hint="default"/>
      </w:rPr>
    </w:lvl>
    <w:lvl w:ilvl="3" w:tplc="0B9EE8B8" w:tentative="1">
      <w:start w:val="1"/>
      <w:numFmt w:val="bullet"/>
      <w:lvlText w:val="•"/>
      <w:lvlJc w:val="left"/>
      <w:pPr>
        <w:tabs>
          <w:tab w:val="num" w:pos="2880"/>
        </w:tabs>
        <w:ind w:left="2880" w:hanging="360"/>
      </w:pPr>
      <w:rPr>
        <w:rFonts w:ascii="Arial" w:hAnsi="Arial" w:hint="default"/>
      </w:rPr>
    </w:lvl>
    <w:lvl w:ilvl="4" w:tplc="5C7465D2" w:tentative="1">
      <w:start w:val="1"/>
      <w:numFmt w:val="bullet"/>
      <w:lvlText w:val="•"/>
      <w:lvlJc w:val="left"/>
      <w:pPr>
        <w:tabs>
          <w:tab w:val="num" w:pos="3600"/>
        </w:tabs>
        <w:ind w:left="3600" w:hanging="360"/>
      </w:pPr>
      <w:rPr>
        <w:rFonts w:ascii="Arial" w:hAnsi="Arial" w:hint="default"/>
      </w:rPr>
    </w:lvl>
    <w:lvl w:ilvl="5" w:tplc="896EC2AC" w:tentative="1">
      <w:start w:val="1"/>
      <w:numFmt w:val="bullet"/>
      <w:lvlText w:val="•"/>
      <w:lvlJc w:val="left"/>
      <w:pPr>
        <w:tabs>
          <w:tab w:val="num" w:pos="4320"/>
        </w:tabs>
        <w:ind w:left="4320" w:hanging="360"/>
      </w:pPr>
      <w:rPr>
        <w:rFonts w:ascii="Arial" w:hAnsi="Arial" w:hint="default"/>
      </w:rPr>
    </w:lvl>
    <w:lvl w:ilvl="6" w:tplc="BFEEB8F2" w:tentative="1">
      <w:start w:val="1"/>
      <w:numFmt w:val="bullet"/>
      <w:lvlText w:val="•"/>
      <w:lvlJc w:val="left"/>
      <w:pPr>
        <w:tabs>
          <w:tab w:val="num" w:pos="5040"/>
        </w:tabs>
        <w:ind w:left="5040" w:hanging="360"/>
      </w:pPr>
      <w:rPr>
        <w:rFonts w:ascii="Arial" w:hAnsi="Arial" w:hint="default"/>
      </w:rPr>
    </w:lvl>
    <w:lvl w:ilvl="7" w:tplc="D4AC5482" w:tentative="1">
      <w:start w:val="1"/>
      <w:numFmt w:val="bullet"/>
      <w:lvlText w:val="•"/>
      <w:lvlJc w:val="left"/>
      <w:pPr>
        <w:tabs>
          <w:tab w:val="num" w:pos="5760"/>
        </w:tabs>
        <w:ind w:left="5760" w:hanging="360"/>
      </w:pPr>
      <w:rPr>
        <w:rFonts w:ascii="Arial" w:hAnsi="Arial" w:hint="default"/>
      </w:rPr>
    </w:lvl>
    <w:lvl w:ilvl="8" w:tplc="9962C5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DD7B66"/>
    <w:multiLevelType w:val="hybridMultilevel"/>
    <w:tmpl w:val="71F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342EB"/>
    <w:multiLevelType w:val="hybridMultilevel"/>
    <w:tmpl w:val="FD3A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71950"/>
    <w:multiLevelType w:val="hybridMultilevel"/>
    <w:tmpl w:val="B5A2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2753A"/>
    <w:multiLevelType w:val="hybridMultilevel"/>
    <w:tmpl w:val="25F812E4"/>
    <w:lvl w:ilvl="0" w:tplc="FAF64D9C">
      <w:start w:val="1"/>
      <w:numFmt w:val="decimal"/>
      <w:lvlText w:val="%1."/>
      <w:lvlJc w:val="left"/>
      <w:pPr>
        <w:tabs>
          <w:tab w:val="num" w:pos="720"/>
        </w:tabs>
        <w:ind w:left="720" w:hanging="360"/>
      </w:pPr>
    </w:lvl>
    <w:lvl w:ilvl="1" w:tplc="E8328AAE" w:tentative="1">
      <w:start w:val="1"/>
      <w:numFmt w:val="decimal"/>
      <w:lvlText w:val="%2."/>
      <w:lvlJc w:val="left"/>
      <w:pPr>
        <w:tabs>
          <w:tab w:val="num" w:pos="1440"/>
        </w:tabs>
        <w:ind w:left="1440" w:hanging="360"/>
      </w:pPr>
    </w:lvl>
    <w:lvl w:ilvl="2" w:tplc="AC12A6CC" w:tentative="1">
      <w:start w:val="1"/>
      <w:numFmt w:val="decimal"/>
      <w:lvlText w:val="%3."/>
      <w:lvlJc w:val="left"/>
      <w:pPr>
        <w:tabs>
          <w:tab w:val="num" w:pos="2160"/>
        </w:tabs>
        <w:ind w:left="2160" w:hanging="360"/>
      </w:pPr>
    </w:lvl>
    <w:lvl w:ilvl="3" w:tplc="7DBAD942" w:tentative="1">
      <w:start w:val="1"/>
      <w:numFmt w:val="decimal"/>
      <w:lvlText w:val="%4."/>
      <w:lvlJc w:val="left"/>
      <w:pPr>
        <w:tabs>
          <w:tab w:val="num" w:pos="2880"/>
        </w:tabs>
        <w:ind w:left="2880" w:hanging="360"/>
      </w:pPr>
    </w:lvl>
    <w:lvl w:ilvl="4" w:tplc="3322FEF8" w:tentative="1">
      <w:start w:val="1"/>
      <w:numFmt w:val="decimal"/>
      <w:lvlText w:val="%5."/>
      <w:lvlJc w:val="left"/>
      <w:pPr>
        <w:tabs>
          <w:tab w:val="num" w:pos="3600"/>
        </w:tabs>
        <w:ind w:left="3600" w:hanging="360"/>
      </w:pPr>
    </w:lvl>
    <w:lvl w:ilvl="5" w:tplc="F5824348" w:tentative="1">
      <w:start w:val="1"/>
      <w:numFmt w:val="decimal"/>
      <w:lvlText w:val="%6."/>
      <w:lvlJc w:val="left"/>
      <w:pPr>
        <w:tabs>
          <w:tab w:val="num" w:pos="4320"/>
        </w:tabs>
        <w:ind w:left="4320" w:hanging="360"/>
      </w:pPr>
    </w:lvl>
    <w:lvl w:ilvl="6" w:tplc="8AE60FAA" w:tentative="1">
      <w:start w:val="1"/>
      <w:numFmt w:val="decimal"/>
      <w:lvlText w:val="%7."/>
      <w:lvlJc w:val="left"/>
      <w:pPr>
        <w:tabs>
          <w:tab w:val="num" w:pos="5040"/>
        </w:tabs>
        <w:ind w:left="5040" w:hanging="360"/>
      </w:pPr>
    </w:lvl>
    <w:lvl w:ilvl="7" w:tplc="3D3ED4F0" w:tentative="1">
      <w:start w:val="1"/>
      <w:numFmt w:val="decimal"/>
      <w:lvlText w:val="%8."/>
      <w:lvlJc w:val="left"/>
      <w:pPr>
        <w:tabs>
          <w:tab w:val="num" w:pos="5760"/>
        </w:tabs>
        <w:ind w:left="5760" w:hanging="360"/>
      </w:pPr>
    </w:lvl>
    <w:lvl w:ilvl="8" w:tplc="B3E02556" w:tentative="1">
      <w:start w:val="1"/>
      <w:numFmt w:val="decimal"/>
      <w:lvlText w:val="%9."/>
      <w:lvlJc w:val="left"/>
      <w:pPr>
        <w:tabs>
          <w:tab w:val="num" w:pos="6480"/>
        </w:tabs>
        <w:ind w:left="6480" w:hanging="360"/>
      </w:pPr>
    </w:lvl>
  </w:abstractNum>
  <w:abstractNum w:abstractNumId="24" w15:restartNumberingAfterBreak="0">
    <w:nsid w:val="4690525E"/>
    <w:multiLevelType w:val="hybridMultilevel"/>
    <w:tmpl w:val="3544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187409"/>
    <w:multiLevelType w:val="hybridMultilevel"/>
    <w:tmpl w:val="EAD6DC4A"/>
    <w:lvl w:ilvl="0" w:tplc="BF42E1E2">
      <w:start w:val="1"/>
      <w:numFmt w:val="bullet"/>
      <w:lvlText w:val="•"/>
      <w:lvlJc w:val="left"/>
      <w:pPr>
        <w:tabs>
          <w:tab w:val="num" w:pos="720"/>
        </w:tabs>
        <w:ind w:left="720" w:hanging="360"/>
      </w:pPr>
      <w:rPr>
        <w:rFonts w:ascii="Arial" w:hAnsi="Arial" w:hint="default"/>
      </w:rPr>
    </w:lvl>
    <w:lvl w:ilvl="1" w:tplc="366648CA" w:tentative="1">
      <w:start w:val="1"/>
      <w:numFmt w:val="bullet"/>
      <w:lvlText w:val="•"/>
      <w:lvlJc w:val="left"/>
      <w:pPr>
        <w:tabs>
          <w:tab w:val="num" w:pos="1440"/>
        </w:tabs>
        <w:ind w:left="1440" w:hanging="360"/>
      </w:pPr>
      <w:rPr>
        <w:rFonts w:ascii="Arial" w:hAnsi="Arial" w:hint="default"/>
      </w:rPr>
    </w:lvl>
    <w:lvl w:ilvl="2" w:tplc="FEB045B2" w:tentative="1">
      <w:start w:val="1"/>
      <w:numFmt w:val="bullet"/>
      <w:lvlText w:val="•"/>
      <w:lvlJc w:val="left"/>
      <w:pPr>
        <w:tabs>
          <w:tab w:val="num" w:pos="2160"/>
        </w:tabs>
        <w:ind w:left="2160" w:hanging="360"/>
      </w:pPr>
      <w:rPr>
        <w:rFonts w:ascii="Arial" w:hAnsi="Arial" w:hint="default"/>
      </w:rPr>
    </w:lvl>
    <w:lvl w:ilvl="3" w:tplc="4784F87E" w:tentative="1">
      <w:start w:val="1"/>
      <w:numFmt w:val="bullet"/>
      <w:lvlText w:val="•"/>
      <w:lvlJc w:val="left"/>
      <w:pPr>
        <w:tabs>
          <w:tab w:val="num" w:pos="2880"/>
        </w:tabs>
        <w:ind w:left="2880" w:hanging="360"/>
      </w:pPr>
      <w:rPr>
        <w:rFonts w:ascii="Arial" w:hAnsi="Arial" w:hint="default"/>
      </w:rPr>
    </w:lvl>
    <w:lvl w:ilvl="4" w:tplc="AC9A0E0A" w:tentative="1">
      <w:start w:val="1"/>
      <w:numFmt w:val="bullet"/>
      <w:lvlText w:val="•"/>
      <w:lvlJc w:val="left"/>
      <w:pPr>
        <w:tabs>
          <w:tab w:val="num" w:pos="3600"/>
        </w:tabs>
        <w:ind w:left="3600" w:hanging="360"/>
      </w:pPr>
      <w:rPr>
        <w:rFonts w:ascii="Arial" w:hAnsi="Arial" w:hint="default"/>
      </w:rPr>
    </w:lvl>
    <w:lvl w:ilvl="5" w:tplc="16CABCCE" w:tentative="1">
      <w:start w:val="1"/>
      <w:numFmt w:val="bullet"/>
      <w:lvlText w:val="•"/>
      <w:lvlJc w:val="left"/>
      <w:pPr>
        <w:tabs>
          <w:tab w:val="num" w:pos="4320"/>
        </w:tabs>
        <w:ind w:left="4320" w:hanging="360"/>
      </w:pPr>
      <w:rPr>
        <w:rFonts w:ascii="Arial" w:hAnsi="Arial" w:hint="default"/>
      </w:rPr>
    </w:lvl>
    <w:lvl w:ilvl="6" w:tplc="B446913C" w:tentative="1">
      <w:start w:val="1"/>
      <w:numFmt w:val="bullet"/>
      <w:lvlText w:val="•"/>
      <w:lvlJc w:val="left"/>
      <w:pPr>
        <w:tabs>
          <w:tab w:val="num" w:pos="5040"/>
        </w:tabs>
        <w:ind w:left="5040" w:hanging="360"/>
      </w:pPr>
      <w:rPr>
        <w:rFonts w:ascii="Arial" w:hAnsi="Arial" w:hint="default"/>
      </w:rPr>
    </w:lvl>
    <w:lvl w:ilvl="7" w:tplc="3210FE10" w:tentative="1">
      <w:start w:val="1"/>
      <w:numFmt w:val="bullet"/>
      <w:lvlText w:val="•"/>
      <w:lvlJc w:val="left"/>
      <w:pPr>
        <w:tabs>
          <w:tab w:val="num" w:pos="5760"/>
        </w:tabs>
        <w:ind w:left="5760" w:hanging="360"/>
      </w:pPr>
      <w:rPr>
        <w:rFonts w:ascii="Arial" w:hAnsi="Arial" w:hint="default"/>
      </w:rPr>
    </w:lvl>
    <w:lvl w:ilvl="8" w:tplc="370628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2F7F1C"/>
    <w:multiLevelType w:val="hybridMultilevel"/>
    <w:tmpl w:val="4FFCE566"/>
    <w:lvl w:ilvl="0" w:tplc="13FE3F8E">
      <w:start w:val="1"/>
      <w:numFmt w:val="bullet"/>
      <w:lvlText w:val="•"/>
      <w:lvlJc w:val="left"/>
      <w:pPr>
        <w:tabs>
          <w:tab w:val="num" w:pos="720"/>
        </w:tabs>
        <w:ind w:left="720" w:hanging="360"/>
      </w:pPr>
      <w:rPr>
        <w:rFonts w:ascii="Arial" w:hAnsi="Arial" w:hint="default"/>
      </w:rPr>
    </w:lvl>
    <w:lvl w:ilvl="1" w:tplc="A0C4F128" w:tentative="1">
      <w:start w:val="1"/>
      <w:numFmt w:val="bullet"/>
      <w:lvlText w:val="•"/>
      <w:lvlJc w:val="left"/>
      <w:pPr>
        <w:tabs>
          <w:tab w:val="num" w:pos="1440"/>
        </w:tabs>
        <w:ind w:left="1440" w:hanging="360"/>
      </w:pPr>
      <w:rPr>
        <w:rFonts w:ascii="Arial" w:hAnsi="Arial" w:hint="default"/>
      </w:rPr>
    </w:lvl>
    <w:lvl w:ilvl="2" w:tplc="23AA7E72" w:tentative="1">
      <w:start w:val="1"/>
      <w:numFmt w:val="bullet"/>
      <w:lvlText w:val="•"/>
      <w:lvlJc w:val="left"/>
      <w:pPr>
        <w:tabs>
          <w:tab w:val="num" w:pos="2160"/>
        </w:tabs>
        <w:ind w:left="2160" w:hanging="360"/>
      </w:pPr>
      <w:rPr>
        <w:rFonts w:ascii="Arial" w:hAnsi="Arial" w:hint="default"/>
      </w:rPr>
    </w:lvl>
    <w:lvl w:ilvl="3" w:tplc="44C2571E" w:tentative="1">
      <w:start w:val="1"/>
      <w:numFmt w:val="bullet"/>
      <w:lvlText w:val="•"/>
      <w:lvlJc w:val="left"/>
      <w:pPr>
        <w:tabs>
          <w:tab w:val="num" w:pos="2880"/>
        </w:tabs>
        <w:ind w:left="2880" w:hanging="360"/>
      </w:pPr>
      <w:rPr>
        <w:rFonts w:ascii="Arial" w:hAnsi="Arial" w:hint="default"/>
      </w:rPr>
    </w:lvl>
    <w:lvl w:ilvl="4" w:tplc="94E0C54C" w:tentative="1">
      <w:start w:val="1"/>
      <w:numFmt w:val="bullet"/>
      <w:lvlText w:val="•"/>
      <w:lvlJc w:val="left"/>
      <w:pPr>
        <w:tabs>
          <w:tab w:val="num" w:pos="3600"/>
        </w:tabs>
        <w:ind w:left="3600" w:hanging="360"/>
      </w:pPr>
      <w:rPr>
        <w:rFonts w:ascii="Arial" w:hAnsi="Arial" w:hint="default"/>
      </w:rPr>
    </w:lvl>
    <w:lvl w:ilvl="5" w:tplc="6908E3E4" w:tentative="1">
      <w:start w:val="1"/>
      <w:numFmt w:val="bullet"/>
      <w:lvlText w:val="•"/>
      <w:lvlJc w:val="left"/>
      <w:pPr>
        <w:tabs>
          <w:tab w:val="num" w:pos="4320"/>
        </w:tabs>
        <w:ind w:left="4320" w:hanging="360"/>
      </w:pPr>
      <w:rPr>
        <w:rFonts w:ascii="Arial" w:hAnsi="Arial" w:hint="default"/>
      </w:rPr>
    </w:lvl>
    <w:lvl w:ilvl="6" w:tplc="27CE7598" w:tentative="1">
      <w:start w:val="1"/>
      <w:numFmt w:val="bullet"/>
      <w:lvlText w:val="•"/>
      <w:lvlJc w:val="left"/>
      <w:pPr>
        <w:tabs>
          <w:tab w:val="num" w:pos="5040"/>
        </w:tabs>
        <w:ind w:left="5040" w:hanging="360"/>
      </w:pPr>
      <w:rPr>
        <w:rFonts w:ascii="Arial" w:hAnsi="Arial" w:hint="default"/>
      </w:rPr>
    </w:lvl>
    <w:lvl w:ilvl="7" w:tplc="DABCD94A" w:tentative="1">
      <w:start w:val="1"/>
      <w:numFmt w:val="bullet"/>
      <w:lvlText w:val="•"/>
      <w:lvlJc w:val="left"/>
      <w:pPr>
        <w:tabs>
          <w:tab w:val="num" w:pos="5760"/>
        </w:tabs>
        <w:ind w:left="5760" w:hanging="360"/>
      </w:pPr>
      <w:rPr>
        <w:rFonts w:ascii="Arial" w:hAnsi="Arial" w:hint="default"/>
      </w:rPr>
    </w:lvl>
    <w:lvl w:ilvl="8" w:tplc="8C9470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8E03F2"/>
    <w:multiLevelType w:val="hybridMultilevel"/>
    <w:tmpl w:val="23DA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C50BE8"/>
    <w:multiLevelType w:val="hybridMultilevel"/>
    <w:tmpl w:val="09B2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B107ED"/>
    <w:multiLevelType w:val="hybridMultilevel"/>
    <w:tmpl w:val="14B4928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0" w15:restartNumberingAfterBreak="0">
    <w:nsid w:val="5BF756C2"/>
    <w:multiLevelType w:val="hybridMultilevel"/>
    <w:tmpl w:val="217E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124349"/>
    <w:multiLevelType w:val="hybridMultilevel"/>
    <w:tmpl w:val="155817F6"/>
    <w:lvl w:ilvl="0" w:tplc="BE3EE3F0">
      <w:start w:val="1"/>
      <w:numFmt w:val="bullet"/>
      <w:lvlText w:val="•"/>
      <w:lvlJc w:val="left"/>
      <w:pPr>
        <w:tabs>
          <w:tab w:val="num" w:pos="720"/>
        </w:tabs>
        <w:ind w:left="720" w:hanging="360"/>
      </w:pPr>
      <w:rPr>
        <w:rFonts w:ascii="Arial" w:hAnsi="Arial" w:hint="default"/>
      </w:rPr>
    </w:lvl>
    <w:lvl w:ilvl="1" w:tplc="F10AAA28" w:tentative="1">
      <w:start w:val="1"/>
      <w:numFmt w:val="bullet"/>
      <w:lvlText w:val="•"/>
      <w:lvlJc w:val="left"/>
      <w:pPr>
        <w:tabs>
          <w:tab w:val="num" w:pos="1440"/>
        </w:tabs>
        <w:ind w:left="1440" w:hanging="360"/>
      </w:pPr>
      <w:rPr>
        <w:rFonts w:ascii="Arial" w:hAnsi="Arial" w:hint="default"/>
      </w:rPr>
    </w:lvl>
    <w:lvl w:ilvl="2" w:tplc="686C6CCE" w:tentative="1">
      <w:start w:val="1"/>
      <w:numFmt w:val="bullet"/>
      <w:lvlText w:val="•"/>
      <w:lvlJc w:val="left"/>
      <w:pPr>
        <w:tabs>
          <w:tab w:val="num" w:pos="2160"/>
        </w:tabs>
        <w:ind w:left="2160" w:hanging="360"/>
      </w:pPr>
      <w:rPr>
        <w:rFonts w:ascii="Arial" w:hAnsi="Arial" w:hint="default"/>
      </w:rPr>
    </w:lvl>
    <w:lvl w:ilvl="3" w:tplc="A280AB4E" w:tentative="1">
      <w:start w:val="1"/>
      <w:numFmt w:val="bullet"/>
      <w:lvlText w:val="•"/>
      <w:lvlJc w:val="left"/>
      <w:pPr>
        <w:tabs>
          <w:tab w:val="num" w:pos="2880"/>
        </w:tabs>
        <w:ind w:left="2880" w:hanging="360"/>
      </w:pPr>
      <w:rPr>
        <w:rFonts w:ascii="Arial" w:hAnsi="Arial" w:hint="default"/>
      </w:rPr>
    </w:lvl>
    <w:lvl w:ilvl="4" w:tplc="7A882B18" w:tentative="1">
      <w:start w:val="1"/>
      <w:numFmt w:val="bullet"/>
      <w:lvlText w:val="•"/>
      <w:lvlJc w:val="left"/>
      <w:pPr>
        <w:tabs>
          <w:tab w:val="num" w:pos="3600"/>
        </w:tabs>
        <w:ind w:left="3600" w:hanging="360"/>
      </w:pPr>
      <w:rPr>
        <w:rFonts w:ascii="Arial" w:hAnsi="Arial" w:hint="default"/>
      </w:rPr>
    </w:lvl>
    <w:lvl w:ilvl="5" w:tplc="8E027B42" w:tentative="1">
      <w:start w:val="1"/>
      <w:numFmt w:val="bullet"/>
      <w:lvlText w:val="•"/>
      <w:lvlJc w:val="left"/>
      <w:pPr>
        <w:tabs>
          <w:tab w:val="num" w:pos="4320"/>
        </w:tabs>
        <w:ind w:left="4320" w:hanging="360"/>
      </w:pPr>
      <w:rPr>
        <w:rFonts w:ascii="Arial" w:hAnsi="Arial" w:hint="default"/>
      </w:rPr>
    </w:lvl>
    <w:lvl w:ilvl="6" w:tplc="F31AE710" w:tentative="1">
      <w:start w:val="1"/>
      <w:numFmt w:val="bullet"/>
      <w:lvlText w:val="•"/>
      <w:lvlJc w:val="left"/>
      <w:pPr>
        <w:tabs>
          <w:tab w:val="num" w:pos="5040"/>
        </w:tabs>
        <w:ind w:left="5040" w:hanging="360"/>
      </w:pPr>
      <w:rPr>
        <w:rFonts w:ascii="Arial" w:hAnsi="Arial" w:hint="default"/>
      </w:rPr>
    </w:lvl>
    <w:lvl w:ilvl="7" w:tplc="FA368462" w:tentative="1">
      <w:start w:val="1"/>
      <w:numFmt w:val="bullet"/>
      <w:lvlText w:val="•"/>
      <w:lvlJc w:val="left"/>
      <w:pPr>
        <w:tabs>
          <w:tab w:val="num" w:pos="5760"/>
        </w:tabs>
        <w:ind w:left="5760" w:hanging="360"/>
      </w:pPr>
      <w:rPr>
        <w:rFonts w:ascii="Arial" w:hAnsi="Arial" w:hint="default"/>
      </w:rPr>
    </w:lvl>
    <w:lvl w:ilvl="8" w:tplc="087CBBA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FE75BA"/>
    <w:multiLevelType w:val="hybridMultilevel"/>
    <w:tmpl w:val="5A061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333DD0"/>
    <w:multiLevelType w:val="hybridMultilevel"/>
    <w:tmpl w:val="134CC2E4"/>
    <w:lvl w:ilvl="0" w:tplc="307C93E6">
      <w:start w:val="1"/>
      <w:numFmt w:val="bullet"/>
      <w:lvlText w:val="•"/>
      <w:lvlJc w:val="left"/>
      <w:pPr>
        <w:tabs>
          <w:tab w:val="num" w:pos="720"/>
        </w:tabs>
        <w:ind w:left="720" w:hanging="360"/>
      </w:pPr>
      <w:rPr>
        <w:rFonts w:ascii="Arial" w:hAnsi="Arial" w:hint="default"/>
      </w:rPr>
    </w:lvl>
    <w:lvl w:ilvl="1" w:tplc="4D8C8246">
      <w:start w:val="40"/>
      <w:numFmt w:val="bullet"/>
      <w:lvlText w:val="•"/>
      <w:lvlJc w:val="left"/>
      <w:pPr>
        <w:tabs>
          <w:tab w:val="num" w:pos="1440"/>
        </w:tabs>
        <w:ind w:left="1440" w:hanging="360"/>
      </w:pPr>
      <w:rPr>
        <w:rFonts w:ascii="Arial" w:hAnsi="Arial" w:hint="default"/>
      </w:rPr>
    </w:lvl>
    <w:lvl w:ilvl="2" w:tplc="47EC9C76" w:tentative="1">
      <w:start w:val="1"/>
      <w:numFmt w:val="bullet"/>
      <w:lvlText w:val="•"/>
      <w:lvlJc w:val="left"/>
      <w:pPr>
        <w:tabs>
          <w:tab w:val="num" w:pos="2160"/>
        </w:tabs>
        <w:ind w:left="2160" w:hanging="360"/>
      </w:pPr>
      <w:rPr>
        <w:rFonts w:ascii="Arial" w:hAnsi="Arial" w:hint="default"/>
      </w:rPr>
    </w:lvl>
    <w:lvl w:ilvl="3" w:tplc="0108CB0E" w:tentative="1">
      <w:start w:val="1"/>
      <w:numFmt w:val="bullet"/>
      <w:lvlText w:val="•"/>
      <w:lvlJc w:val="left"/>
      <w:pPr>
        <w:tabs>
          <w:tab w:val="num" w:pos="2880"/>
        </w:tabs>
        <w:ind w:left="2880" w:hanging="360"/>
      </w:pPr>
      <w:rPr>
        <w:rFonts w:ascii="Arial" w:hAnsi="Arial" w:hint="default"/>
      </w:rPr>
    </w:lvl>
    <w:lvl w:ilvl="4" w:tplc="86D071F6" w:tentative="1">
      <w:start w:val="1"/>
      <w:numFmt w:val="bullet"/>
      <w:lvlText w:val="•"/>
      <w:lvlJc w:val="left"/>
      <w:pPr>
        <w:tabs>
          <w:tab w:val="num" w:pos="3600"/>
        </w:tabs>
        <w:ind w:left="3600" w:hanging="360"/>
      </w:pPr>
      <w:rPr>
        <w:rFonts w:ascii="Arial" w:hAnsi="Arial" w:hint="default"/>
      </w:rPr>
    </w:lvl>
    <w:lvl w:ilvl="5" w:tplc="4CDC2192" w:tentative="1">
      <w:start w:val="1"/>
      <w:numFmt w:val="bullet"/>
      <w:lvlText w:val="•"/>
      <w:lvlJc w:val="left"/>
      <w:pPr>
        <w:tabs>
          <w:tab w:val="num" w:pos="4320"/>
        </w:tabs>
        <w:ind w:left="4320" w:hanging="360"/>
      </w:pPr>
      <w:rPr>
        <w:rFonts w:ascii="Arial" w:hAnsi="Arial" w:hint="default"/>
      </w:rPr>
    </w:lvl>
    <w:lvl w:ilvl="6" w:tplc="20A6E2BC" w:tentative="1">
      <w:start w:val="1"/>
      <w:numFmt w:val="bullet"/>
      <w:lvlText w:val="•"/>
      <w:lvlJc w:val="left"/>
      <w:pPr>
        <w:tabs>
          <w:tab w:val="num" w:pos="5040"/>
        </w:tabs>
        <w:ind w:left="5040" w:hanging="360"/>
      </w:pPr>
      <w:rPr>
        <w:rFonts w:ascii="Arial" w:hAnsi="Arial" w:hint="default"/>
      </w:rPr>
    </w:lvl>
    <w:lvl w:ilvl="7" w:tplc="FCAACFEA" w:tentative="1">
      <w:start w:val="1"/>
      <w:numFmt w:val="bullet"/>
      <w:lvlText w:val="•"/>
      <w:lvlJc w:val="left"/>
      <w:pPr>
        <w:tabs>
          <w:tab w:val="num" w:pos="5760"/>
        </w:tabs>
        <w:ind w:left="5760" w:hanging="360"/>
      </w:pPr>
      <w:rPr>
        <w:rFonts w:ascii="Arial" w:hAnsi="Arial" w:hint="default"/>
      </w:rPr>
    </w:lvl>
    <w:lvl w:ilvl="8" w:tplc="C81A384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9D2AA0"/>
    <w:multiLevelType w:val="hybridMultilevel"/>
    <w:tmpl w:val="0F08F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B4188D"/>
    <w:multiLevelType w:val="hybridMultilevel"/>
    <w:tmpl w:val="39AE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D0479"/>
    <w:multiLevelType w:val="hybridMultilevel"/>
    <w:tmpl w:val="A3AEB574"/>
    <w:lvl w:ilvl="0" w:tplc="B3843D96">
      <w:start w:val="1"/>
      <w:numFmt w:val="bullet"/>
      <w:lvlText w:val="•"/>
      <w:lvlJc w:val="left"/>
      <w:pPr>
        <w:tabs>
          <w:tab w:val="num" w:pos="720"/>
        </w:tabs>
        <w:ind w:left="720" w:hanging="360"/>
      </w:pPr>
      <w:rPr>
        <w:rFonts w:ascii="Arial" w:hAnsi="Arial" w:hint="default"/>
      </w:rPr>
    </w:lvl>
    <w:lvl w:ilvl="1" w:tplc="23A4BBBE">
      <w:start w:val="33"/>
      <w:numFmt w:val="bullet"/>
      <w:lvlText w:val="•"/>
      <w:lvlJc w:val="left"/>
      <w:pPr>
        <w:tabs>
          <w:tab w:val="num" w:pos="1440"/>
        </w:tabs>
        <w:ind w:left="1440" w:hanging="360"/>
      </w:pPr>
      <w:rPr>
        <w:rFonts w:ascii="Arial" w:hAnsi="Arial" w:hint="default"/>
      </w:rPr>
    </w:lvl>
    <w:lvl w:ilvl="2" w:tplc="1514EC68" w:tentative="1">
      <w:start w:val="1"/>
      <w:numFmt w:val="bullet"/>
      <w:lvlText w:val="•"/>
      <w:lvlJc w:val="left"/>
      <w:pPr>
        <w:tabs>
          <w:tab w:val="num" w:pos="2160"/>
        </w:tabs>
        <w:ind w:left="2160" w:hanging="360"/>
      </w:pPr>
      <w:rPr>
        <w:rFonts w:ascii="Arial" w:hAnsi="Arial" w:hint="default"/>
      </w:rPr>
    </w:lvl>
    <w:lvl w:ilvl="3" w:tplc="DD36F954" w:tentative="1">
      <w:start w:val="1"/>
      <w:numFmt w:val="bullet"/>
      <w:lvlText w:val="•"/>
      <w:lvlJc w:val="left"/>
      <w:pPr>
        <w:tabs>
          <w:tab w:val="num" w:pos="2880"/>
        </w:tabs>
        <w:ind w:left="2880" w:hanging="360"/>
      </w:pPr>
      <w:rPr>
        <w:rFonts w:ascii="Arial" w:hAnsi="Arial" w:hint="default"/>
      </w:rPr>
    </w:lvl>
    <w:lvl w:ilvl="4" w:tplc="CD8AB97C" w:tentative="1">
      <w:start w:val="1"/>
      <w:numFmt w:val="bullet"/>
      <w:lvlText w:val="•"/>
      <w:lvlJc w:val="left"/>
      <w:pPr>
        <w:tabs>
          <w:tab w:val="num" w:pos="3600"/>
        </w:tabs>
        <w:ind w:left="3600" w:hanging="360"/>
      </w:pPr>
      <w:rPr>
        <w:rFonts w:ascii="Arial" w:hAnsi="Arial" w:hint="default"/>
      </w:rPr>
    </w:lvl>
    <w:lvl w:ilvl="5" w:tplc="8376E400" w:tentative="1">
      <w:start w:val="1"/>
      <w:numFmt w:val="bullet"/>
      <w:lvlText w:val="•"/>
      <w:lvlJc w:val="left"/>
      <w:pPr>
        <w:tabs>
          <w:tab w:val="num" w:pos="4320"/>
        </w:tabs>
        <w:ind w:left="4320" w:hanging="360"/>
      </w:pPr>
      <w:rPr>
        <w:rFonts w:ascii="Arial" w:hAnsi="Arial" w:hint="default"/>
      </w:rPr>
    </w:lvl>
    <w:lvl w:ilvl="6" w:tplc="863E9F22" w:tentative="1">
      <w:start w:val="1"/>
      <w:numFmt w:val="bullet"/>
      <w:lvlText w:val="•"/>
      <w:lvlJc w:val="left"/>
      <w:pPr>
        <w:tabs>
          <w:tab w:val="num" w:pos="5040"/>
        </w:tabs>
        <w:ind w:left="5040" w:hanging="360"/>
      </w:pPr>
      <w:rPr>
        <w:rFonts w:ascii="Arial" w:hAnsi="Arial" w:hint="default"/>
      </w:rPr>
    </w:lvl>
    <w:lvl w:ilvl="7" w:tplc="42B22562" w:tentative="1">
      <w:start w:val="1"/>
      <w:numFmt w:val="bullet"/>
      <w:lvlText w:val="•"/>
      <w:lvlJc w:val="left"/>
      <w:pPr>
        <w:tabs>
          <w:tab w:val="num" w:pos="5760"/>
        </w:tabs>
        <w:ind w:left="5760" w:hanging="360"/>
      </w:pPr>
      <w:rPr>
        <w:rFonts w:ascii="Arial" w:hAnsi="Arial" w:hint="default"/>
      </w:rPr>
    </w:lvl>
    <w:lvl w:ilvl="8" w:tplc="62A820F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3D4BF8"/>
    <w:multiLevelType w:val="hybridMultilevel"/>
    <w:tmpl w:val="7A22CDB4"/>
    <w:lvl w:ilvl="0" w:tplc="09A098BC">
      <w:start w:val="1"/>
      <w:numFmt w:val="bullet"/>
      <w:lvlText w:val="•"/>
      <w:lvlJc w:val="left"/>
      <w:pPr>
        <w:tabs>
          <w:tab w:val="num" w:pos="720"/>
        </w:tabs>
        <w:ind w:left="720" w:hanging="360"/>
      </w:pPr>
      <w:rPr>
        <w:rFonts w:ascii="Arial" w:hAnsi="Arial" w:hint="default"/>
      </w:rPr>
    </w:lvl>
    <w:lvl w:ilvl="1" w:tplc="F1CA8E98" w:tentative="1">
      <w:start w:val="1"/>
      <w:numFmt w:val="bullet"/>
      <w:lvlText w:val="•"/>
      <w:lvlJc w:val="left"/>
      <w:pPr>
        <w:tabs>
          <w:tab w:val="num" w:pos="1440"/>
        </w:tabs>
        <w:ind w:left="1440" w:hanging="360"/>
      </w:pPr>
      <w:rPr>
        <w:rFonts w:ascii="Arial" w:hAnsi="Arial" w:hint="default"/>
      </w:rPr>
    </w:lvl>
    <w:lvl w:ilvl="2" w:tplc="DF10E99A" w:tentative="1">
      <w:start w:val="1"/>
      <w:numFmt w:val="bullet"/>
      <w:lvlText w:val="•"/>
      <w:lvlJc w:val="left"/>
      <w:pPr>
        <w:tabs>
          <w:tab w:val="num" w:pos="2160"/>
        </w:tabs>
        <w:ind w:left="2160" w:hanging="360"/>
      </w:pPr>
      <w:rPr>
        <w:rFonts w:ascii="Arial" w:hAnsi="Arial" w:hint="default"/>
      </w:rPr>
    </w:lvl>
    <w:lvl w:ilvl="3" w:tplc="5B100E22" w:tentative="1">
      <w:start w:val="1"/>
      <w:numFmt w:val="bullet"/>
      <w:lvlText w:val="•"/>
      <w:lvlJc w:val="left"/>
      <w:pPr>
        <w:tabs>
          <w:tab w:val="num" w:pos="2880"/>
        </w:tabs>
        <w:ind w:left="2880" w:hanging="360"/>
      </w:pPr>
      <w:rPr>
        <w:rFonts w:ascii="Arial" w:hAnsi="Arial" w:hint="default"/>
      </w:rPr>
    </w:lvl>
    <w:lvl w:ilvl="4" w:tplc="792876DA" w:tentative="1">
      <w:start w:val="1"/>
      <w:numFmt w:val="bullet"/>
      <w:lvlText w:val="•"/>
      <w:lvlJc w:val="left"/>
      <w:pPr>
        <w:tabs>
          <w:tab w:val="num" w:pos="3600"/>
        </w:tabs>
        <w:ind w:left="3600" w:hanging="360"/>
      </w:pPr>
      <w:rPr>
        <w:rFonts w:ascii="Arial" w:hAnsi="Arial" w:hint="default"/>
      </w:rPr>
    </w:lvl>
    <w:lvl w:ilvl="5" w:tplc="EE54BAD6" w:tentative="1">
      <w:start w:val="1"/>
      <w:numFmt w:val="bullet"/>
      <w:lvlText w:val="•"/>
      <w:lvlJc w:val="left"/>
      <w:pPr>
        <w:tabs>
          <w:tab w:val="num" w:pos="4320"/>
        </w:tabs>
        <w:ind w:left="4320" w:hanging="360"/>
      </w:pPr>
      <w:rPr>
        <w:rFonts w:ascii="Arial" w:hAnsi="Arial" w:hint="default"/>
      </w:rPr>
    </w:lvl>
    <w:lvl w:ilvl="6" w:tplc="16946BEA" w:tentative="1">
      <w:start w:val="1"/>
      <w:numFmt w:val="bullet"/>
      <w:lvlText w:val="•"/>
      <w:lvlJc w:val="left"/>
      <w:pPr>
        <w:tabs>
          <w:tab w:val="num" w:pos="5040"/>
        </w:tabs>
        <w:ind w:left="5040" w:hanging="360"/>
      </w:pPr>
      <w:rPr>
        <w:rFonts w:ascii="Arial" w:hAnsi="Arial" w:hint="default"/>
      </w:rPr>
    </w:lvl>
    <w:lvl w:ilvl="7" w:tplc="4C68A122" w:tentative="1">
      <w:start w:val="1"/>
      <w:numFmt w:val="bullet"/>
      <w:lvlText w:val="•"/>
      <w:lvlJc w:val="left"/>
      <w:pPr>
        <w:tabs>
          <w:tab w:val="num" w:pos="5760"/>
        </w:tabs>
        <w:ind w:left="5760" w:hanging="360"/>
      </w:pPr>
      <w:rPr>
        <w:rFonts w:ascii="Arial" w:hAnsi="Arial" w:hint="default"/>
      </w:rPr>
    </w:lvl>
    <w:lvl w:ilvl="8" w:tplc="2B08411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62479F"/>
    <w:multiLevelType w:val="hybridMultilevel"/>
    <w:tmpl w:val="C990345A"/>
    <w:lvl w:ilvl="0" w:tplc="B4FE2CB8">
      <w:start w:val="1"/>
      <w:numFmt w:val="bullet"/>
      <w:lvlText w:val="•"/>
      <w:lvlJc w:val="left"/>
      <w:pPr>
        <w:tabs>
          <w:tab w:val="num" w:pos="720"/>
        </w:tabs>
        <w:ind w:left="720" w:hanging="360"/>
      </w:pPr>
      <w:rPr>
        <w:rFonts w:ascii="Arial" w:hAnsi="Arial" w:hint="default"/>
      </w:rPr>
    </w:lvl>
    <w:lvl w:ilvl="1" w:tplc="E8221822" w:tentative="1">
      <w:start w:val="1"/>
      <w:numFmt w:val="bullet"/>
      <w:lvlText w:val="•"/>
      <w:lvlJc w:val="left"/>
      <w:pPr>
        <w:tabs>
          <w:tab w:val="num" w:pos="1440"/>
        </w:tabs>
        <w:ind w:left="1440" w:hanging="360"/>
      </w:pPr>
      <w:rPr>
        <w:rFonts w:ascii="Arial" w:hAnsi="Arial" w:hint="default"/>
      </w:rPr>
    </w:lvl>
    <w:lvl w:ilvl="2" w:tplc="1E725064" w:tentative="1">
      <w:start w:val="1"/>
      <w:numFmt w:val="bullet"/>
      <w:lvlText w:val="•"/>
      <w:lvlJc w:val="left"/>
      <w:pPr>
        <w:tabs>
          <w:tab w:val="num" w:pos="2160"/>
        </w:tabs>
        <w:ind w:left="2160" w:hanging="360"/>
      </w:pPr>
      <w:rPr>
        <w:rFonts w:ascii="Arial" w:hAnsi="Arial" w:hint="default"/>
      </w:rPr>
    </w:lvl>
    <w:lvl w:ilvl="3" w:tplc="6018D058" w:tentative="1">
      <w:start w:val="1"/>
      <w:numFmt w:val="bullet"/>
      <w:lvlText w:val="•"/>
      <w:lvlJc w:val="left"/>
      <w:pPr>
        <w:tabs>
          <w:tab w:val="num" w:pos="2880"/>
        </w:tabs>
        <w:ind w:left="2880" w:hanging="360"/>
      </w:pPr>
      <w:rPr>
        <w:rFonts w:ascii="Arial" w:hAnsi="Arial" w:hint="default"/>
      </w:rPr>
    </w:lvl>
    <w:lvl w:ilvl="4" w:tplc="4320A618" w:tentative="1">
      <w:start w:val="1"/>
      <w:numFmt w:val="bullet"/>
      <w:lvlText w:val="•"/>
      <w:lvlJc w:val="left"/>
      <w:pPr>
        <w:tabs>
          <w:tab w:val="num" w:pos="3600"/>
        </w:tabs>
        <w:ind w:left="3600" w:hanging="360"/>
      </w:pPr>
      <w:rPr>
        <w:rFonts w:ascii="Arial" w:hAnsi="Arial" w:hint="default"/>
      </w:rPr>
    </w:lvl>
    <w:lvl w:ilvl="5" w:tplc="6060ADA4" w:tentative="1">
      <w:start w:val="1"/>
      <w:numFmt w:val="bullet"/>
      <w:lvlText w:val="•"/>
      <w:lvlJc w:val="left"/>
      <w:pPr>
        <w:tabs>
          <w:tab w:val="num" w:pos="4320"/>
        </w:tabs>
        <w:ind w:left="4320" w:hanging="360"/>
      </w:pPr>
      <w:rPr>
        <w:rFonts w:ascii="Arial" w:hAnsi="Arial" w:hint="default"/>
      </w:rPr>
    </w:lvl>
    <w:lvl w:ilvl="6" w:tplc="EF206166" w:tentative="1">
      <w:start w:val="1"/>
      <w:numFmt w:val="bullet"/>
      <w:lvlText w:val="•"/>
      <w:lvlJc w:val="left"/>
      <w:pPr>
        <w:tabs>
          <w:tab w:val="num" w:pos="5040"/>
        </w:tabs>
        <w:ind w:left="5040" w:hanging="360"/>
      </w:pPr>
      <w:rPr>
        <w:rFonts w:ascii="Arial" w:hAnsi="Arial" w:hint="default"/>
      </w:rPr>
    </w:lvl>
    <w:lvl w:ilvl="7" w:tplc="E8F8F1BC" w:tentative="1">
      <w:start w:val="1"/>
      <w:numFmt w:val="bullet"/>
      <w:lvlText w:val="•"/>
      <w:lvlJc w:val="left"/>
      <w:pPr>
        <w:tabs>
          <w:tab w:val="num" w:pos="5760"/>
        </w:tabs>
        <w:ind w:left="5760" w:hanging="360"/>
      </w:pPr>
      <w:rPr>
        <w:rFonts w:ascii="Arial" w:hAnsi="Arial" w:hint="default"/>
      </w:rPr>
    </w:lvl>
    <w:lvl w:ilvl="8" w:tplc="47922BD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CE1238"/>
    <w:multiLevelType w:val="hybridMultilevel"/>
    <w:tmpl w:val="4EC2D548"/>
    <w:lvl w:ilvl="0" w:tplc="CC0EC4A4">
      <w:start w:val="1"/>
      <w:numFmt w:val="bullet"/>
      <w:lvlText w:val="•"/>
      <w:lvlJc w:val="left"/>
      <w:pPr>
        <w:tabs>
          <w:tab w:val="num" w:pos="720"/>
        </w:tabs>
        <w:ind w:left="720" w:hanging="360"/>
      </w:pPr>
      <w:rPr>
        <w:rFonts w:ascii="Arial" w:hAnsi="Arial" w:hint="default"/>
      </w:rPr>
    </w:lvl>
    <w:lvl w:ilvl="1" w:tplc="83829B40" w:tentative="1">
      <w:start w:val="1"/>
      <w:numFmt w:val="bullet"/>
      <w:lvlText w:val="•"/>
      <w:lvlJc w:val="left"/>
      <w:pPr>
        <w:tabs>
          <w:tab w:val="num" w:pos="1440"/>
        </w:tabs>
        <w:ind w:left="1440" w:hanging="360"/>
      </w:pPr>
      <w:rPr>
        <w:rFonts w:ascii="Arial" w:hAnsi="Arial" w:hint="default"/>
      </w:rPr>
    </w:lvl>
    <w:lvl w:ilvl="2" w:tplc="51E0602A" w:tentative="1">
      <w:start w:val="1"/>
      <w:numFmt w:val="bullet"/>
      <w:lvlText w:val="•"/>
      <w:lvlJc w:val="left"/>
      <w:pPr>
        <w:tabs>
          <w:tab w:val="num" w:pos="2160"/>
        </w:tabs>
        <w:ind w:left="2160" w:hanging="360"/>
      </w:pPr>
      <w:rPr>
        <w:rFonts w:ascii="Arial" w:hAnsi="Arial" w:hint="default"/>
      </w:rPr>
    </w:lvl>
    <w:lvl w:ilvl="3" w:tplc="A180308C" w:tentative="1">
      <w:start w:val="1"/>
      <w:numFmt w:val="bullet"/>
      <w:lvlText w:val="•"/>
      <w:lvlJc w:val="left"/>
      <w:pPr>
        <w:tabs>
          <w:tab w:val="num" w:pos="2880"/>
        </w:tabs>
        <w:ind w:left="2880" w:hanging="360"/>
      </w:pPr>
      <w:rPr>
        <w:rFonts w:ascii="Arial" w:hAnsi="Arial" w:hint="default"/>
      </w:rPr>
    </w:lvl>
    <w:lvl w:ilvl="4" w:tplc="FA5A0E72" w:tentative="1">
      <w:start w:val="1"/>
      <w:numFmt w:val="bullet"/>
      <w:lvlText w:val="•"/>
      <w:lvlJc w:val="left"/>
      <w:pPr>
        <w:tabs>
          <w:tab w:val="num" w:pos="3600"/>
        </w:tabs>
        <w:ind w:left="3600" w:hanging="360"/>
      </w:pPr>
      <w:rPr>
        <w:rFonts w:ascii="Arial" w:hAnsi="Arial" w:hint="default"/>
      </w:rPr>
    </w:lvl>
    <w:lvl w:ilvl="5" w:tplc="6F2A2A46" w:tentative="1">
      <w:start w:val="1"/>
      <w:numFmt w:val="bullet"/>
      <w:lvlText w:val="•"/>
      <w:lvlJc w:val="left"/>
      <w:pPr>
        <w:tabs>
          <w:tab w:val="num" w:pos="4320"/>
        </w:tabs>
        <w:ind w:left="4320" w:hanging="360"/>
      </w:pPr>
      <w:rPr>
        <w:rFonts w:ascii="Arial" w:hAnsi="Arial" w:hint="default"/>
      </w:rPr>
    </w:lvl>
    <w:lvl w:ilvl="6" w:tplc="11A2EA04" w:tentative="1">
      <w:start w:val="1"/>
      <w:numFmt w:val="bullet"/>
      <w:lvlText w:val="•"/>
      <w:lvlJc w:val="left"/>
      <w:pPr>
        <w:tabs>
          <w:tab w:val="num" w:pos="5040"/>
        </w:tabs>
        <w:ind w:left="5040" w:hanging="360"/>
      </w:pPr>
      <w:rPr>
        <w:rFonts w:ascii="Arial" w:hAnsi="Arial" w:hint="default"/>
      </w:rPr>
    </w:lvl>
    <w:lvl w:ilvl="7" w:tplc="45E4CEB0" w:tentative="1">
      <w:start w:val="1"/>
      <w:numFmt w:val="bullet"/>
      <w:lvlText w:val="•"/>
      <w:lvlJc w:val="left"/>
      <w:pPr>
        <w:tabs>
          <w:tab w:val="num" w:pos="5760"/>
        </w:tabs>
        <w:ind w:left="5760" w:hanging="360"/>
      </w:pPr>
      <w:rPr>
        <w:rFonts w:ascii="Arial" w:hAnsi="Arial" w:hint="default"/>
      </w:rPr>
    </w:lvl>
    <w:lvl w:ilvl="8" w:tplc="CA68B3F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5"/>
  </w:num>
  <w:num w:numId="3">
    <w:abstractNumId w:val="36"/>
  </w:num>
  <w:num w:numId="4">
    <w:abstractNumId w:val="7"/>
  </w:num>
  <w:num w:numId="5">
    <w:abstractNumId w:val="35"/>
  </w:num>
  <w:num w:numId="6">
    <w:abstractNumId w:val="33"/>
  </w:num>
  <w:num w:numId="7">
    <w:abstractNumId w:val="16"/>
  </w:num>
  <w:num w:numId="8">
    <w:abstractNumId w:val="39"/>
  </w:num>
  <w:num w:numId="9">
    <w:abstractNumId w:val="11"/>
  </w:num>
  <w:num w:numId="10">
    <w:abstractNumId w:val="6"/>
  </w:num>
  <w:num w:numId="11">
    <w:abstractNumId w:val="20"/>
  </w:num>
  <w:num w:numId="12">
    <w:abstractNumId w:val="21"/>
  </w:num>
  <w:num w:numId="13">
    <w:abstractNumId w:val="14"/>
  </w:num>
  <w:num w:numId="14">
    <w:abstractNumId w:val="13"/>
  </w:num>
  <w:num w:numId="15">
    <w:abstractNumId w:val="30"/>
  </w:num>
  <w:num w:numId="16">
    <w:abstractNumId w:val="10"/>
  </w:num>
  <w:num w:numId="17">
    <w:abstractNumId w:val="29"/>
  </w:num>
  <w:num w:numId="18">
    <w:abstractNumId w:val="22"/>
  </w:num>
  <w:num w:numId="19">
    <w:abstractNumId w:val="17"/>
  </w:num>
  <w:num w:numId="20">
    <w:abstractNumId w:val="32"/>
  </w:num>
  <w:num w:numId="21">
    <w:abstractNumId w:val="25"/>
  </w:num>
  <w:num w:numId="22">
    <w:abstractNumId w:val="28"/>
  </w:num>
  <w:num w:numId="23">
    <w:abstractNumId w:val="2"/>
  </w:num>
  <w:num w:numId="24">
    <w:abstractNumId w:val="8"/>
  </w:num>
  <w:num w:numId="25">
    <w:abstractNumId w:val="34"/>
  </w:num>
  <w:num w:numId="26">
    <w:abstractNumId w:val="27"/>
  </w:num>
  <w:num w:numId="27">
    <w:abstractNumId w:val="23"/>
  </w:num>
  <w:num w:numId="28">
    <w:abstractNumId w:val="5"/>
  </w:num>
  <w:num w:numId="29">
    <w:abstractNumId w:val="24"/>
  </w:num>
  <w:num w:numId="30">
    <w:abstractNumId w:val="3"/>
  </w:num>
  <w:num w:numId="31">
    <w:abstractNumId w:val="31"/>
  </w:num>
  <w:num w:numId="32">
    <w:abstractNumId w:val="18"/>
  </w:num>
  <w:num w:numId="33">
    <w:abstractNumId w:val="0"/>
  </w:num>
  <w:num w:numId="34">
    <w:abstractNumId w:val="19"/>
  </w:num>
  <w:num w:numId="35">
    <w:abstractNumId w:val="26"/>
  </w:num>
  <w:num w:numId="36">
    <w:abstractNumId w:val="12"/>
  </w:num>
  <w:num w:numId="37">
    <w:abstractNumId w:val="37"/>
  </w:num>
  <w:num w:numId="38">
    <w:abstractNumId w:val="4"/>
  </w:num>
  <w:num w:numId="39">
    <w:abstractNumId w:val="38"/>
  </w:num>
  <w:num w:numId="40">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25C2"/>
    <w:rsid w:val="00002F98"/>
    <w:rsid w:val="00004E5C"/>
    <w:rsid w:val="000052D7"/>
    <w:rsid w:val="00006723"/>
    <w:rsid w:val="000077D1"/>
    <w:rsid w:val="00012FF1"/>
    <w:rsid w:val="00020813"/>
    <w:rsid w:val="0002343D"/>
    <w:rsid w:val="000423D2"/>
    <w:rsid w:val="00045B46"/>
    <w:rsid w:val="00046E9A"/>
    <w:rsid w:val="00050477"/>
    <w:rsid w:val="00065EA2"/>
    <w:rsid w:val="000734F0"/>
    <w:rsid w:val="000800C8"/>
    <w:rsid w:val="00080DCE"/>
    <w:rsid w:val="00093079"/>
    <w:rsid w:val="000A0774"/>
    <w:rsid w:val="000A1E3A"/>
    <w:rsid w:val="000B2147"/>
    <w:rsid w:val="000B4D50"/>
    <w:rsid w:val="000B62E2"/>
    <w:rsid w:val="000C024C"/>
    <w:rsid w:val="000C3438"/>
    <w:rsid w:val="000C46C1"/>
    <w:rsid w:val="000C5225"/>
    <w:rsid w:val="000D09AF"/>
    <w:rsid w:val="000D2545"/>
    <w:rsid w:val="000D53B0"/>
    <w:rsid w:val="000D6B06"/>
    <w:rsid w:val="000E45AA"/>
    <w:rsid w:val="000F5402"/>
    <w:rsid w:val="000F6009"/>
    <w:rsid w:val="0010158A"/>
    <w:rsid w:val="00101750"/>
    <w:rsid w:val="0012593E"/>
    <w:rsid w:val="00125B67"/>
    <w:rsid w:val="00126ED2"/>
    <w:rsid w:val="001339D3"/>
    <w:rsid w:val="00133FF8"/>
    <w:rsid w:val="00134C2E"/>
    <w:rsid w:val="001422BA"/>
    <w:rsid w:val="0014273A"/>
    <w:rsid w:val="00152408"/>
    <w:rsid w:val="00153B2A"/>
    <w:rsid w:val="00164216"/>
    <w:rsid w:val="001654F3"/>
    <w:rsid w:val="00167E8B"/>
    <w:rsid w:val="00190A51"/>
    <w:rsid w:val="001926A5"/>
    <w:rsid w:val="00193240"/>
    <w:rsid w:val="00195058"/>
    <w:rsid w:val="00195BB2"/>
    <w:rsid w:val="00197B89"/>
    <w:rsid w:val="001A4E48"/>
    <w:rsid w:val="001B59A2"/>
    <w:rsid w:val="001C24D9"/>
    <w:rsid w:val="001C5BDB"/>
    <w:rsid w:val="001C5C6C"/>
    <w:rsid w:val="001D4011"/>
    <w:rsid w:val="001D4B49"/>
    <w:rsid w:val="001D619E"/>
    <w:rsid w:val="001E3E69"/>
    <w:rsid w:val="001E728C"/>
    <w:rsid w:val="001F0089"/>
    <w:rsid w:val="001F0DEB"/>
    <w:rsid w:val="001F0EAA"/>
    <w:rsid w:val="001F749D"/>
    <w:rsid w:val="002061DC"/>
    <w:rsid w:val="00207893"/>
    <w:rsid w:val="002137BD"/>
    <w:rsid w:val="00216850"/>
    <w:rsid w:val="002168EB"/>
    <w:rsid w:val="002177FF"/>
    <w:rsid w:val="00221F3E"/>
    <w:rsid w:val="002233AC"/>
    <w:rsid w:val="002428B2"/>
    <w:rsid w:val="00242E52"/>
    <w:rsid w:val="00254422"/>
    <w:rsid w:val="0025535E"/>
    <w:rsid w:val="0025771A"/>
    <w:rsid w:val="00260694"/>
    <w:rsid w:val="00260D60"/>
    <w:rsid w:val="00262554"/>
    <w:rsid w:val="00264EB2"/>
    <w:rsid w:val="00265D32"/>
    <w:rsid w:val="00283B4D"/>
    <w:rsid w:val="00290012"/>
    <w:rsid w:val="00291003"/>
    <w:rsid w:val="00293A33"/>
    <w:rsid w:val="00297336"/>
    <w:rsid w:val="002A1F8C"/>
    <w:rsid w:val="002A3A5B"/>
    <w:rsid w:val="002B3479"/>
    <w:rsid w:val="002C08CD"/>
    <w:rsid w:val="002C093D"/>
    <w:rsid w:val="002C126C"/>
    <w:rsid w:val="002C3B17"/>
    <w:rsid w:val="002C4825"/>
    <w:rsid w:val="002C6F6A"/>
    <w:rsid w:val="002E0CF9"/>
    <w:rsid w:val="002E1A97"/>
    <w:rsid w:val="002E1B7C"/>
    <w:rsid w:val="002E3644"/>
    <w:rsid w:val="002F00D5"/>
    <w:rsid w:val="002F05FB"/>
    <w:rsid w:val="002F209A"/>
    <w:rsid w:val="002F2E9B"/>
    <w:rsid w:val="002F47D1"/>
    <w:rsid w:val="003028D8"/>
    <w:rsid w:val="00303AE4"/>
    <w:rsid w:val="00311BF1"/>
    <w:rsid w:val="00312D09"/>
    <w:rsid w:val="0031462F"/>
    <w:rsid w:val="00316544"/>
    <w:rsid w:val="003173F2"/>
    <w:rsid w:val="00324F53"/>
    <w:rsid w:val="00330A77"/>
    <w:rsid w:val="003331E9"/>
    <w:rsid w:val="003425FA"/>
    <w:rsid w:val="003427B2"/>
    <w:rsid w:val="00343FE5"/>
    <w:rsid w:val="00344F1C"/>
    <w:rsid w:val="00351195"/>
    <w:rsid w:val="00354C5F"/>
    <w:rsid w:val="00355963"/>
    <w:rsid w:val="003565AB"/>
    <w:rsid w:val="003575AD"/>
    <w:rsid w:val="00360144"/>
    <w:rsid w:val="00362581"/>
    <w:rsid w:val="0036394A"/>
    <w:rsid w:val="00363ABC"/>
    <w:rsid w:val="0038046A"/>
    <w:rsid w:val="00387100"/>
    <w:rsid w:val="0039644C"/>
    <w:rsid w:val="00397E52"/>
    <w:rsid w:val="00397E66"/>
    <w:rsid w:val="003B1F2E"/>
    <w:rsid w:val="003B3208"/>
    <w:rsid w:val="003B3E76"/>
    <w:rsid w:val="003B46AA"/>
    <w:rsid w:val="003B4E3E"/>
    <w:rsid w:val="003C1AE2"/>
    <w:rsid w:val="003C6CB9"/>
    <w:rsid w:val="003D1FF3"/>
    <w:rsid w:val="003D4A33"/>
    <w:rsid w:val="003D5CB9"/>
    <w:rsid w:val="003D7BDE"/>
    <w:rsid w:val="003E53DC"/>
    <w:rsid w:val="0042359D"/>
    <w:rsid w:val="00426B36"/>
    <w:rsid w:val="00432E70"/>
    <w:rsid w:val="004349AE"/>
    <w:rsid w:val="00450F83"/>
    <w:rsid w:val="00452851"/>
    <w:rsid w:val="00454B30"/>
    <w:rsid w:val="00456968"/>
    <w:rsid w:val="0045782D"/>
    <w:rsid w:val="00461B41"/>
    <w:rsid w:val="00470C4E"/>
    <w:rsid w:val="00472CD4"/>
    <w:rsid w:val="00472F86"/>
    <w:rsid w:val="0047720C"/>
    <w:rsid w:val="00481C33"/>
    <w:rsid w:val="0048591A"/>
    <w:rsid w:val="0048615B"/>
    <w:rsid w:val="004870C7"/>
    <w:rsid w:val="004A045A"/>
    <w:rsid w:val="004B0291"/>
    <w:rsid w:val="004C0BEE"/>
    <w:rsid w:val="004C208C"/>
    <w:rsid w:val="004C3E21"/>
    <w:rsid w:val="004D647B"/>
    <w:rsid w:val="004D78A6"/>
    <w:rsid w:val="004E15AE"/>
    <w:rsid w:val="004E2D29"/>
    <w:rsid w:val="004E4FD3"/>
    <w:rsid w:val="004E7D54"/>
    <w:rsid w:val="004F1A5B"/>
    <w:rsid w:val="004F3501"/>
    <w:rsid w:val="004F3E64"/>
    <w:rsid w:val="00501479"/>
    <w:rsid w:val="005034DC"/>
    <w:rsid w:val="00503935"/>
    <w:rsid w:val="00503D8C"/>
    <w:rsid w:val="00503E7C"/>
    <w:rsid w:val="0050452F"/>
    <w:rsid w:val="00505098"/>
    <w:rsid w:val="0051255B"/>
    <w:rsid w:val="005134CA"/>
    <w:rsid w:val="00514111"/>
    <w:rsid w:val="00520488"/>
    <w:rsid w:val="00524E8F"/>
    <w:rsid w:val="00524F40"/>
    <w:rsid w:val="005278EB"/>
    <w:rsid w:val="00527E4F"/>
    <w:rsid w:val="005325BB"/>
    <w:rsid w:val="00536CDB"/>
    <w:rsid w:val="0054050E"/>
    <w:rsid w:val="00542594"/>
    <w:rsid w:val="0054316E"/>
    <w:rsid w:val="0054637B"/>
    <w:rsid w:val="00550144"/>
    <w:rsid w:val="00552EC1"/>
    <w:rsid w:val="005572D7"/>
    <w:rsid w:val="00570B10"/>
    <w:rsid w:val="00572ED7"/>
    <w:rsid w:val="00573600"/>
    <w:rsid w:val="00577C40"/>
    <w:rsid w:val="00581E01"/>
    <w:rsid w:val="0058226B"/>
    <w:rsid w:val="00586BF1"/>
    <w:rsid w:val="00587E07"/>
    <w:rsid w:val="00590454"/>
    <w:rsid w:val="0059216F"/>
    <w:rsid w:val="005938D4"/>
    <w:rsid w:val="005A1AF1"/>
    <w:rsid w:val="005A487D"/>
    <w:rsid w:val="005B5646"/>
    <w:rsid w:val="005B791D"/>
    <w:rsid w:val="005C785D"/>
    <w:rsid w:val="005D0C7D"/>
    <w:rsid w:val="005D3A2C"/>
    <w:rsid w:val="005D5059"/>
    <w:rsid w:val="005D552A"/>
    <w:rsid w:val="005E1D4A"/>
    <w:rsid w:val="005E4E40"/>
    <w:rsid w:val="005F517E"/>
    <w:rsid w:val="005F5A1B"/>
    <w:rsid w:val="005F6C2C"/>
    <w:rsid w:val="006021FC"/>
    <w:rsid w:val="006028C5"/>
    <w:rsid w:val="006041FD"/>
    <w:rsid w:val="0060445F"/>
    <w:rsid w:val="00605B87"/>
    <w:rsid w:val="00611C3B"/>
    <w:rsid w:val="00612409"/>
    <w:rsid w:val="00623862"/>
    <w:rsid w:val="006240B0"/>
    <w:rsid w:val="0062695F"/>
    <w:rsid w:val="0063021D"/>
    <w:rsid w:val="006313E3"/>
    <w:rsid w:val="006330FD"/>
    <w:rsid w:val="0063370A"/>
    <w:rsid w:val="00645D8F"/>
    <w:rsid w:val="00647B98"/>
    <w:rsid w:val="006506F8"/>
    <w:rsid w:val="0065183B"/>
    <w:rsid w:val="00654DA5"/>
    <w:rsid w:val="006578A3"/>
    <w:rsid w:val="00667E8A"/>
    <w:rsid w:val="006718DF"/>
    <w:rsid w:val="0068690A"/>
    <w:rsid w:val="00686CD2"/>
    <w:rsid w:val="00697F06"/>
    <w:rsid w:val="006A721A"/>
    <w:rsid w:val="006B4269"/>
    <w:rsid w:val="006C2DE8"/>
    <w:rsid w:val="006C5A50"/>
    <w:rsid w:val="006C5E78"/>
    <w:rsid w:val="006D250E"/>
    <w:rsid w:val="006E71D8"/>
    <w:rsid w:val="00702C3D"/>
    <w:rsid w:val="00703A24"/>
    <w:rsid w:val="007057F6"/>
    <w:rsid w:val="007103C1"/>
    <w:rsid w:val="007173EB"/>
    <w:rsid w:val="00717436"/>
    <w:rsid w:val="00725AE8"/>
    <w:rsid w:val="00730299"/>
    <w:rsid w:val="00736C4E"/>
    <w:rsid w:val="00745A4D"/>
    <w:rsid w:val="00757AA5"/>
    <w:rsid w:val="00761614"/>
    <w:rsid w:val="00765504"/>
    <w:rsid w:val="0076787E"/>
    <w:rsid w:val="00770D32"/>
    <w:rsid w:val="00776267"/>
    <w:rsid w:val="00780ADF"/>
    <w:rsid w:val="00780D34"/>
    <w:rsid w:val="00782090"/>
    <w:rsid w:val="0078214D"/>
    <w:rsid w:val="00782201"/>
    <w:rsid w:val="00793C0F"/>
    <w:rsid w:val="00795D66"/>
    <w:rsid w:val="007A3DDD"/>
    <w:rsid w:val="007A3F4D"/>
    <w:rsid w:val="007A4FFA"/>
    <w:rsid w:val="007C0047"/>
    <w:rsid w:val="007C1293"/>
    <w:rsid w:val="007C1BA3"/>
    <w:rsid w:val="007C2862"/>
    <w:rsid w:val="007C45CB"/>
    <w:rsid w:val="007D0F32"/>
    <w:rsid w:val="007D7929"/>
    <w:rsid w:val="007E041E"/>
    <w:rsid w:val="007F098A"/>
    <w:rsid w:val="007F204C"/>
    <w:rsid w:val="0080417F"/>
    <w:rsid w:val="008060A4"/>
    <w:rsid w:val="00806D65"/>
    <w:rsid w:val="0081123B"/>
    <w:rsid w:val="00813BD2"/>
    <w:rsid w:val="00815939"/>
    <w:rsid w:val="00816CBE"/>
    <w:rsid w:val="00826B8D"/>
    <w:rsid w:val="0084254A"/>
    <w:rsid w:val="008457D9"/>
    <w:rsid w:val="008459CA"/>
    <w:rsid w:val="00852396"/>
    <w:rsid w:val="00854137"/>
    <w:rsid w:val="008557BD"/>
    <w:rsid w:val="00855E9D"/>
    <w:rsid w:val="00862B2E"/>
    <w:rsid w:val="00866816"/>
    <w:rsid w:val="00870CAE"/>
    <w:rsid w:val="00870D79"/>
    <w:rsid w:val="00871A87"/>
    <w:rsid w:val="00872A84"/>
    <w:rsid w:val="0087489F"/>
    <w:rsid w:val="008867EA"/>
    <w:rsid w:val="00886DE5"/>
    <w:rsid w:val="0089335A"/>
    <w:rsid w:val="008A4808"/>
    <w:rsid w:val="008A68F3"/>
    <w:rsid w:val="008A777A"/>
    <w:rsid w:val="008B1C4D"/>
    <w:rsid w:val="008B5EF6"/>
    <w:rsid w:val="008B6A26"/>
    <w:rsid w:val="008C19B4"/>
    <w:rsid w:val="008C4759"/>
    <w:rsid w:val="008C5B0F"/>
    <w:rsid w:val="008C63DA"/>
    <w:rsid w:val="008D2055"/>
    <w:rsid w:val="008D6782"/>
    <w:rsid w:val="008D7568"/>
    <w:rsid w:val="008E46AB"/>
    <w:rsid w:val="008F4B18"/>
    <w:rsid w:val="009043E4"/>
    <w:rsid w:val="00906465"/>
    <w:rsid w:val="009064F6"/>
    <w:rsid w:val="009168A2"/>
    <w:rsid w:val="00916DFD"/>
    <w:rsid w:val="0091733F"/>
    <w:rsid w:val="00925452"/>
    <w:rsid w:val="0092633D"/>
    <w:rsid w:val="00934B5A"/>
    <w:rsid w:val="0094170F"/>
    <w:rsid w:val="00941A6C"/>
    <w:rsid w:val="00945E85"/>
    <w:rsid w:val="0095012A"/>
    <w:rsid w:val="009634BC"/>
    <w:rsid w:val="00965C96"/>
    <w:rsid w:val="009743B9"/>
    <w:rsid w:val="0097493E"/>
    <w:rsid w:val="009753BC"/>
    <w:rsid w:val="009770A2"/>
    <w:rsid w:val="009772BB"/>
    <w:rsid w:val="00980AC9"/>
    <w:rsid w:val="009874CC"/>
    <w:rsid w:val="009900A0"/>
    <w:rsid w:val="00991C7F"/>
    <w:rsid w:val="009961A6"/>
    <w:rsid w:val="009A0EF7"/>
    <w:rsid w:val="009A6B9A"/>
    <w:rsid w:val="009B3AC4"/>
    <w:rsid w:val="009B4066"/>
    <w:rsid w:val="009B4BED"/>
    <w:rsid w:val="009B5825"/>
    <w:rsid w:val="009C1DE2"/>
    <w:rsid w:val="009C68DC"/>
    <w:rsid w:val="009E1058"/>
    <w:rsid w:val="009E4BCD"/>
    <w:rsid w:val="009E7DC9"/>
    <w:rsid w:val="009F19D6"/>
    <w:rsid w:val="00A00B61"/>
    <w:rsid w:val="00A06435"/>
    <w:rsid w:val="00A07674"/>
    <w:rsid w:val="00A07FE6"/>
    <w:rsid w:val="00A10B9B"/>
    <w:rsid w:val="00A118B6"/>
    <w:rsid w:val="00A13980"/>
    <w:rsid w:val="00A1493A"/>
    <w:rsid w:val="00A17C4C"/>
    <w:rsid w:val="00A21C1D"/>
    <w:rsid w:val="00A2417B"/>
    <w:rsid w:val="00A27ADB"/>
    <w:rsid w:val="00A32717"/>
    <w:rsid w:val="00A33826"/>
    <w:rsid w:val="00A35B6F"/>
    <w:rsid w:val="00A4044C"/>
    <w:rsid w:val="00A40F82"/>
    <w:rsid w:val="00A42D61"/>
    <w:rsid w:val="00A469EB"/>
    <w:rsid w:val="00A47883"/>
    <w:rsid w:val="00A51D59"/>
    <w:rsid w:val="00A5601A"/>
    <w:rsid w:val="00A619B1"/>
    <w:rsid w:val="00A6389A"/>
    <w:rsid w:val="00A7284F"/>
    <w:rsid w:val="00A72E9E"/>
    <w:rsid w:val="00A777E2"/>
    <w:rsid w:val="00A80695"/>
    <w:rsid w:val="00A83445"/>
    <w:rsid w:val="00A86568"/>
    <w:rsid w:val="00A87CBC"/>
    <w:rsid w:val="00A94486"/>
    <w:rsid w:val="00AA5336"/>
    <w:rsid w:val="00AA699D"/>
    <w:rsid w:val="00AA748A"/>
    <w:rsid w:val="00AC1C03"/>
    <w:rsid w:val="00AC383E"/>
    <w:rsid w:val="00AC45E9"/>
    <w:rsid w:val="00AC537D"/>
    <w:rsid w:val="00AD1F73"/>
    <w:rsid w:val="00AD572B"/>
    <w:rsid w:val="00AD7940"/>
    <w:rsid w:val="00AE6EF9"/>
    <w:rsid w:val="00AF6DA5"/>
    <w:rsid w:val="00AF6F5D"/>
    <w:rsid w:val="00B00928"/>
    <w:rsid w:val="00B0120B"/>
    <w:rsid w:val="00B13C6C"/>
    <w:rsid w:val="00B15DCE"/>
    <w:rsid w:val="00B175AD"/>
    <w:rsid w:val="00B2143C"/>
    <w:rsid w:val="00B27405"/>
    <w:rsid w:val="00B303A3"/>
    <w:rsid w:val="00B33349"/>
    <w:rsid w:val="00B345BD"/>
    <w:rsid w:val="00B41D48"/>
    <w:rsid w:val="00B42716"/>
    <w:rsid w:val="00B434E6"/>
    <w:rsid w:val="00B4639D"/>
    <w:rsid w:val="00B52FE1"/>
    <w:rsid w:val="00B55845"/>
    <w:rsid w:val="00B62CFE"/>
    <w:rsid w:val="00B66386"/>
    <w:rsid w:val="00B676A7"/>
    <w:rsid w:val="00B708BE"/>
    <w:rsid w:val="00B879EE"/>
    <w:rsid w:val="00B93716"/>
    <w:rsid w:val="00BA2B87"/>
    <w:rsid w:val="00BB0412"/>
    <w:rsid w:val="00BB55DF"/>
    <w:rsid w:val="00BD332E"/>
    <w:rsid w:val="00BD3C32"/>
    <w:rsid w:val="00BE0B0C"/>
    <w:rsid w:val="00BE3F5C"/>
    <w:rsid w:val="00BE4CD1"/>
    <w:rsid w:val="00BE506A"/>
    <w:rsid w:val="00BE5B89"/>
    <w:rsid w:val="00BF20E5"/>
    <w:rsid w:val="00BF53F5"/>
    <w:rsid w:val="00C01723"/>
    <w:rsid w:val="00C0461B"/>
    <w:rsid w:val="00C10150"/>
    <w:rsid w:val="00C10B57"/>
    <w:rsid w:val="00C23144"/>
    <w:rsid w:val="00C23B28"/>
    <w:rsid w:val="00C24B72"/>
    <w:rsid w:val="00C41C4E"/>
    <w:rsid w:val="00C42A7D"/>
    <w:rsid w:val="00C4334A"/>
    <w:rsid w:val="00C5031D"/>
    <w:rsid w:val="00C5336C"/>
    <w:rsid w:val="00C55091"/>
    <w:rsid w:val="00C60F89"/>
    <w:rsid w:val="00C631B7"/>
    <w:rsid w:val="00C6453D"/>
    <w:rsid w:val="00C66B6E"/>
    <w:rsid w:val="00C6714B"/>
    <w:rsid w:val="00C70DBC"/>
    <w:rsid w:val="00C750D0"/>
    <w:rsid w:val="00C95449"/>
    <w:rsid w:val="00CA206D"/>
    <w:rsid w:val="00CA2F3C"/>
    <w:rsid w:val="00CB6CE6"/>
    <w:rsid w:val="00CC14D9"/>
    <w:rsid w:val="00CC34D0"/>
    <w:rsid w:val="00CC4EFB"/>
    <w:rsid w:val="00CC6523"/>
    <w:rsid w:val="00CC68A2"/>
    <w:rsid w:val="00CD00D5"/>
    <w:rsid w:val="00CD0F72"/>
    <w:rsid w:val="00CD148E"/>
    <w:rsid w:val="00CD161C"/>
    <w:rsid w:val="00CD1789"/>
    <w:rsid w:val="00CD1F72"/>
    <w:rsid w:val="00CD62B0"/>
    <w:rsid w:val="00D009BC"/>
    <w:rsid w:val="00D02862"/>
    <w:rsid w:val="00D04BB9"/>
    <w:rsid w:val="00D1076C"/>
    <w:rsid w:val="00D108A9"/>
    <w:rsid w:val="00D1141F"/>
    <w:rsid w:val="00D1259D"/>
    <w:rsid w:val="00D1274F"/>
    <w:rsid w:val="00D17FF2"/>
    <w:rsid w:val="00D25C76"/>
    <w:rsid w:val="00D319D1"/>
    <w:rsid w:val="00D32BB6"/>
    <w:rsid w:val="00D34E44"/>
    <w:rsid w:val="00D44A87"/>
    <w:rsid w:val="00D45333"/>
    <w:rsid w:val="00D45E13"/>
    <w:rsid w:val="00D54626"/>
    <w:rsid w:val="00D54633"/>
    <w:rsid w:val="00D56078"/>
    <w:rsid w:val="00D56C92"/>
    <w:rsid w:val="00D578D5"/>
    <w:rsid w:val="00D616B3"/>
    <w:rsid w:val="00D6191B"/>
    <w:rsid w:val="00D62078"/>
    <w:rsid w:val="00D70ACD"/>
    <w:rsid w:val="00D74017"/>
    <w:rsid w:val="00D7481A"/>
    <w:rsid w:val="00D772F7"/>
    <w:rsid w:val="00D879AD"/>
    <w:rsid w:val="00D94C97"/>
    <w:rsid w:val="00D965B6"/>
    <w:rsid w:val="00D9667F"/>
    <w:rsid w:val="00D96E35"/>
    <w:rsid w:val="00DA107D"/>
    <w:rsid w:val="00DA1726"/>
    <w:rsid w:val="00DB59A3"/>
    <w:rsid w:val="00DB70FC"/>
    <w:rsid w:val="00DC39A6"/>
    <w:rsid w:val="00DC63CB"/>
    <w:rsid w:val="00DE3008"/>
    <w:rsid w:val="00DE7650"/>
    <w:rsid w:val="00DF30C9"/>
    <w:rsid w:val="00DF3557"/>
    <w:rsid w:val="00DF6602"/>
    <w:rsid w:val="00DF7461"/>
    <w:rsid w:val="00DF75BC"/>
    <w:rsid w:val="00E07044"/>
    <w:rsid w:val="00E07C6E"/>
    <w:rsid w:val="00E20F59"/>
    <w:rsid w:val="00E2574F"/>
    <w:rsid w:val="00E26322"/>
    <w:rsid w:val="00E329C8"/>
    <w:rsid w:val="00E33210"/>
    <w:rsid w:val="00E3384B"/>
    <w:rsid w:val="00E33FE9"/>
    <w:rsid w:val="00E406FA"/>
    <w:rsid w:val="00E43AD8"/>
    <w:rsid w:val="00E60BAF"/>
    <w:rsid w:val="00E62F93"/>
    <w:rsid w:val="00E64AF9"/>
    <w:rsid w:val="00E67605"/>
    <w:rsid w:val="00E67E0B"/>
    <w:rsid w:val="00E720BE"/>
    <w:rsid w:val="00E72215"/>
    <w:rsid w:val="00E72EFC"/>
    <w:rsid w:val="00E7562C"/>
    <w:rsid w:val="00E8341F"/>
    <w:rsid w:val="00E849B2"/>
    <w:rsid w:val="00E84CD8"/>
    <w:rsid w:val="00E93C6C"/>
    <w:rsid w:val="00E943A3"/>
    <w:rsid w:val="00E95819"/>
    <w:rsid w:val="00EA069C"/>
    <w:rsid w:val="00EA0F09"/>
    <w:rsid w:val="00EA38A2"/>
    <w:rsid w:val="00EA6234"/>
    <w:rsid w:val="00EB0E0E"/>
    <w:rsid w:val="00EC2296"/>
    <w:rsid w:val="00ED01F8"/>
    <w:rsid w:val="00ED7449"/>
    <w:rsid w:val="00EE0218"/>
    <w:rsid w:val="00EE100C"/>
    <w:rsid w:val="00EE2F63"/>
    <w:rsid w:val="00EF16A9"/>
    <w:rsid w:val="00EF5CEA"/>
    <w:rsid w:val="00F10493"/>
    <w:rsid w:val="00F115E1"/>
    <w:rsid w:val="00F12684"/>
    <w:rsid w:val="00F12FB2"/>
    <w:rsid w:val="00F150FF"/>
    <w:rsid w:val="00F20CFA"/>
    <w:rsid w:val="00F25B9C"/>
    <w:rsid w:val="00F34F0E"/>
    <w:rsid w:val="00F4392D"/>
    <w:rsid w:val="00F4593D"/>
    <w:rsid w:val="00F45E54"/>
    <w:rsid w:val="00F56D1F"/>
    <w:rsid w:val="00F73B34"/>
    <w:rsid w:val="00F77D61"/>
    <w:rsid w:val="00F85158"/>
    <w:rsid w:val="00F878AE"/>
    <w:rsid w:val="00F907D1"/>
    <w:rsid w:val="00F92385"/>
    <w:rsid w:val="00FA21C7"/>
    <w:rsid w:val="00FA6BD8"/>
    <w:rsid w:val="00FB046B"/>
    <w:rsid w:val="00FB2B19"/>
    <w:rsid w:val="00FC40C1"/>
    <w:rsid w:val="00FC678B"/>
    <w:rsid w:val="00FD2C23"/>
    <w:rsid w:val="00FD51BC"/>
    <w:rsid w:val="00FD76CB"/>
    <w:rsid w:val="00FE3E88"/>
    <w:rsid w:val="00FF2CBA"/>
    <w:rsid w:val="00FF7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51B85"/>
  <w15:docId w15:val="{D26256B9-4184-428D-87E4-00C1A44A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32E"/>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character" w:styleId="CommentReference">
    <w:name w:val="annotation reference"/>
    <w:basedOn w:val="DefaultParagraphFont"/>
    <w:uiPriority w:val="99"/>
    <w:semiHidden/>
    <w:unhideWhenUsed/>
    <w:rsid w:val="00FF7E32"/>
    <w:rPr>
      <w:sz w:val="16"/>
      <w:szCs w:val="16"/>
    </w:rPr>
  </w:style>
  <w:style w:type="paragraph" w:styleId="CommentText">
    <w:name w:val="annotation text"/>
    <w:basedOn w:val="Normal"/>
    <w:link w:val="CommentTextChar"/>
    <w:uiPriority w:val="99"/>
    <w:semiHidden/>
    <w:unhideWhenUsed/>
    <w:rsid w:val="00FF7E32"/>
    <w:rPr>
      <w:sz w:val="20"/>
      <w:szCs w:val="20"/>
    </w:rPr>
  </w:style>
  <w:style w:type="character" w:customStyle="1" w:styleId="CommentTextChar">
    <w:name w:val="Comment Text Char"/>
    <w:basedOn w:val="DefaultParagraphFont"/>
    <w:link w:val="CommentText"/>
    <w:uiPriority w:val="99"/>
    <w:semiHidden/>
    <w:rsid w:val="00FF7E32"/>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FF7E32"/>
    <w:rPr>
      <w:b/>
      <w:bCs/>
    </w:rPr>
  </w:style>
  <w:style w:type="character" w:customStyle="1" w:styleId="CommentSubjectChar">
    <w:name w:val="Comment Subject Char"/>
    <w:basedOn w:val="CommentTextChar"/>
    <w:link w:val="CommentSubject"/>
    <w:uiPriority w:val="99"/>
    <w:semiHidden/>
    <w:rsid w:val="00FF7E32"/>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66533672">
      <w:bodyDiv w:val="1"/>
      <w:marLeft w:val="0"/>
      <w:marRight w:val="0"/>
      <w:marTop w:val="0"/>
      <w:marBottom w:val="0"/>
      <w:divBdr>
        <w:top w:val="none" w:sz="0" w:space="0" w:color="auto"/>
        <w:left w:val="none" w:sz="0" w:space="0" w:color="auto"/>
        <w:bottom w:val="none" w:sz="0" w:space="0" w:color="auto"/>
        <w:right w:val="none" w:sz="0" w:space="0" w:color="auto"/>
      </w:divBdr>
      <w:divsChild>
        <w:div w:id="1283070965">
          <w:marLeft w:val="432"/>
          <w:marRight w:val="0"/>
          <w:marTop w:val="0"/>
          <w:marBottom w:val="280"/>
          <w:divBdr>
            <w:top w:val="none" w:sz="0" w:space="0" w:color="auto"/>
            <w:left w:val="none" w:sz="0" w:space="0" w:color="auto"/>
            <w:bottom w:val="none" w:sz="0" w:space="0" w:color="auto"/>
            <w:right w:val="none" w:sz="0" w:space="0" w:color="auto"/>
          </w:divBdr>
        </w:div>
        <w:div w:id="2115587095">
          <w:marLeft w:val="432"/>
          <w:marRight w:val="0"/>
          <w:marTop w:val="0"/>
          <w:marBottom w:val="280"/>
          <w:divBdr>
            <w:top w:val="none" w:sz="0" w:space="0" w:color="auto"/>
            <w:left w:val="none" w:sz="0" w:space="0" w:color="auto"/>
            <w:bottom w:val="none" w:sz="0" w:space="0" w:color="auto"/>
            <w:right w:val="none" w:sz="0" w:space="0" w:color="auto"/>
          </w:divBdr>
        </w:div>
      </w:divsChild>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19882213">
      <w:bodyDiv w:val="1"/>
      <w:marLeft w:val="0"/>
      <w:marRight w:val="0"/>
      <w:marTop w:val="0"/>
      <w:marBottom w:val="0"/>
      <w:divBdr>
        <w:top w:val="none" w:sz="0" w:space="0" w:color="auto"/>
        <w:left w:val="none" w:sz="0" w:space="0" w:color="auto"/>
        <w:bottom w:val="none" w:sz="0" w:space="0" w:color="auto"/>
        <w:right w:val="none" w:sz="0" w:space="0" w:color="auto"/>
      </w:divBdr>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436410268">
      <w:bodyDiv w:val="1"/>
      <w:marLeft w:val="0"/>
      <w:marRight w:val="0"/>
      <w:marTop w:val="0"/>
      <w:marBottom w:val="0"/>
      <w:divBdr>
        <w:top w:val="none" w:sz="0" w:space="0" w:color="auto"/>
        <w:left w:val="none" w:sz="0" w:space="0" w:color="auto"/>
        <w:bottom w:val="none" w:sz="0" w:space="0" w:color="auto"/>
        <w:right w:val="none" w:sz="0" w:space="0" w:color="auto"/>
      </w:divBdr>
      <w:divsChild>
        <w:div w:id="1612086798">
          <w:marLeft w:val="432"/>
          <w:marRight w:val="0"/>
          <w:marTop w:val="0"/>
          <w:marBottom w:val="280"/>
          <w:divBdr>
            <w:top w:val="none" w:sz="0" w:space="0" w:color="auto"/>
            <w:left w:val="none" w:sz="0" w:space="0" w:color="auto"/>
            <w:bottom w:val="none" w:sz="0" w:space="0" w:color="auto"/>
            <w:right w:val="none" w:sz="0" w:space="0" w:color="auto"/>
          </w:divBdr>
        </w:div>
      </w:divsChild>
    </w:div>
    <w:div w:id="508713348">
      <w:bodyDiv w:val="1"/>
      <w:marLeft w:val="0"/>
      <w:marRight w:val="0"/>
      <w:marTop w:val="0"/>
      <w:marBottom w:val="0"/>
      <w:divBdr>
        <w:top w:val="none" w:sz="0" w:space="0" w:color="auto"/>
        <w:left w:val="none" w:sz="0" w:space="0" w:color="auto"/>
        <w:bottom w:val="none" w:sz="0" w:space="0" w:color="auto"/>
        <w:right w:val="none" w:sz="0" w:space="0" w:color="auto"/>
      </w:divBdr>
      <w:divsChild>
        <w:div w:id="1164666872">
          <w:marLeft w:val="432"/>
          <w:marRight w:val="0"/>
          <w:marTop w:val="0"/>
          <w:marBottom w:val="280"/>
          <w:divBdr>
            <w:top w:val="none" w:sz="0" w:space="0" w:color="auto"/>
            <w:left w:val="none" w:sz="0" w:space="0" w:color="auto"/>
            <w:bottom w:val="none" w:sz="0" w:space="0" w:color="auto"/>
            <w:right w:val="none" w:sz="0" w:space="0" w:color="auto"/>
          </w:divBdr>
        </w:div>
        <w:div w:id="1547789441">
          <w:marLeft w:val="432"/>
          <w:marRight w:val="0"/>
          <w:marTop w:val="0"/>
          <w:marBottom w:val="280"/>
          <w:divBdr>
            <w:top w:val="none" w:sz="0" w:space="0" w:color="auto"/>
            <w:left w:val="none" w:sz="0" w:space="0" w:color="auto"/>
            <w:bottom w:val="none" w:sz="0" w:space="0" w:color="auto"/>
            <w:right w:val="none" w:sz="0" w:space="0" w:color="auto"/>
          </w:divBdr>
        </w:div>
        <w:div w:id="1625690230">
          <w:marLeft w:val="432"/>
          <w:marRight w:val="0"/>
          <w:marTop w:val="0"/>
          <w:marBottom w:val="280"/>
          <w:divBdr>
            <w:top w:val="none" w:sz="0" w:space="0" w:color="auto"/>
            <w:left w:val="none" w:sz="0" w:space="0" w:color="auto"/>
            <w:bottom w:val="none" w:sz="0" w:space="0" w:color="auto"/>
            <w:right w:val="none" w:sz="0" w:space="0" w:color="auto"/>
          </w:divBdr>
        </w:div>
      </w:divsChild>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550070038">
      <w:bodyDiv w:val="1"/>
      <w:marLeft w:val="0"/>
      <w:marRight w:val="0"/>
      <w:marTop w:val="0"/>
      <w:marBottom w:val="0"/>
      <w:divBdr>
        <w:top w:val="none" w:sz="0" w:space="0" w:color="auto"/>
        <w:left w:val="none" w:sz="0" w:space="0" w:color="auto"/>
        <w:bottom w:val="none" w:sz="0" w:space="0" w:color="auto"/>
        <w:right w:val="none" w:sz="0" w:space="0" w:color="auto"/>
      </w:divBdr>
      <w:divsChild>
        <w:div w:id="212618113">
          <w:marLeft w:val="432"/>
          <w:marRight w:val="0"/>
          <w:marTop w:val="0"/>
          <w:marBottom w:val="280"/>
          <w:divBdr>
            <w:top w:val="none" w:sz="0" w:space="0" w:color="auto"/>
            <w:left w:val="none" w:sz="0" w:space="0" w:color="auto"/>
            <w:bottom w:val="none" w:sz="0" w:space="0" w:color="auto"/>
            <w:right w:val="none" w:sz="0" w:space="0" w:color="auto"/>
          </w:divBdr>
        </w:div>
        <w:div w:id="1739593032">
          <w:marLeft w:val="432"/>
          <w:marRight w:val="0"/>
          <w:marTop w:val="0"/>
          <w:marBottom w:val="280"/>
          <w:divBdr>
            <w:top w:val="none" w:sz="0" w:space="0" w:color="auto"/>
            <w:left w:val="none" w:sz="0" w:space="0" w:color="auto"/>
            <w:bottom w:val="none" w:sz="0" w:space="0" w:color="auto"/>
            <w:right w:val="none" w:sz="0" w:space="0" w:color="auto"/>
          </w:divBdr>
        </w:div>
        <w:div w:id="1845322928">
          <w:marLeft w:val="432"/>
          <w:marRight w:val="0"/>
          <w:marTop w:val="0"/>
          <w:marBottom w:val="280"/>
          <w:divBdr>
            <w:top w:val="none" w:sz="0" w:space="0" w:color="auto"/>
            <w:left w:val="none" w:sz="0" w:space="0" w:color="auto"/>
            <w:bottom w:val="none" w:sz="0" w:space="0" w:color="auto"/>
            <w:right w:val="none" w:sz="0" w:space="0" w:color="auto"/>
          </w:divBdr>
        </w:div>
        <w:div w:id="1876042347">
          <w:marLeft w:val="432"/>
          <w:marRight w:val="0"/>
          <w:marTop w:val="0"/>
          <w:marBottom w:val="280"/>
          <w:divBdr>
            <w:top w:val="none" w:sz="0" w:space="0" w:color="auto"/>
            <w:left w:val="none" w:sz="0" w:space="0" w:color="auto"/>
            <w:bottom w:val="none" w:sz="0" w:space="0" w:color="auto"/>
            <w:right w:val="none" w:sz="0" w:space="0" w:color="auto"/>
          </w:divBdr>
        </w:div>
      </w:divsChild>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725104791">
          <w:marLeft w:val="432"/>
          <w:marRight w:val="0"/>
          <w:marTop w:val="0"/>
          <w:marBottom w:val="280"/>
          <w:divBdr>
            <w:top w:val="none" w:sz="0" w:space="0" w:color="auto"/>
            <w:left w:val="none" w:sz="0" w:space="0" w:color="auto"/>
            <w:bottom w:val="none" w:sz="0" w:space="0" w:color="auto"/>
            <w:right w:val="none" w:sz="0" w:space="0" w:color="auto"/>
          </w:divBdr>
        </w:div>
        <w:div w:id="820540313">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942228390">
      <w:bodyDiv w:val="1"/>
      <w:marLeft w:val="0"/>
      <w:marRight w:val="0"/>
      <w:marTop w:val="0"/>
      <w:marBottom w:val="0"/>
      <w:divBdr>
        <w:top w:val="none" w:sz="0" w:space="0" w:color="auto"/>
        <w:left w:val="none" w:sz="0" w:space="0" w:color="auto"/>
        <w:bottom w:val="none" w:sz="0" w:space="0" w:color="auto"/>
        <w:right w:val="none" w:sz="0" w:space="0" w:color="auto"/>
      </w:divBdr>
      <w:divsChild>
        <w:div w:id="716854466">
          <w:marLeft w:val="432"/>
          <w:marRight w:val="0"/>
          <w:marTop w:val="0"/>
          <w:marBottom w:val="280"/>
          <w:divBdr>
            <w:top w:val="none" w:sz="0" w:space="0" w:color="auto"/>
            <w:left w:val="none" w:sz="0" w:space="0" w:color="auto"/>
            <w:bottom w:val="none" w:sz="0" w:space="0" w:color="auto"/>
            <w:right w:val="none" w:sz="0" w:space="0" w:color="auto"/>
          </w:divBdr>
        </w:div>
        <w:div w:id="1445660201">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085148636">
      <w:bodyDiv w:val="1"/>
      <w:marLeft w:val="0"/>
      <w:marRight w:val="0"/>
      <w:marTop w:val="0"/>
      <w:marBottom w:val="0"/>
      <w:divBdr>
        <w:top w:val="none" w:sz="0" w:space="0" w:color="auto"/>
        <w:left w:val="none" w:sz="0" w:space="0" w:color="auto"/>
        <w:bottom w:val="none" w:sz="0" w:space="0" w:color="auto"/>
        <w:right w:val="none" w:sz="0" w:space="0" w:color="auto"/>
      </w:divBdr>
      <w:divsChild>
        <w:div w:id="327907045">
          <w:marLeft w:val="432"/>
          <w:marRight w:val="0"/>
          <w:marTop w:val="0"/>
          <w:marBottom w:val="280"/>
          <w:divBdr>
            <w:top w:val="none" w:sz="0" w:space="0" w:color="auto"/>
            <w:left w:val="none" w:sz="0" w:space="0" w:color="auto"/>
            <w:bottom w:val="none" w:sz="0" w:space="0" w:color="auto"/>
            <w:right w:val="none" w:sz="0" w:space="0" w:color="auto"/>
          </w:divBdr>
        </w:div>
        <w:div w:id="528563499">
          <w:marLeft w:val="432"/>
          <w:marRight w:val="0"/>
          <w:marTop w:val="0"/>
          <w:marBottom w:val="280"/>
          <w:divBdr>
            <w:top w:val="none" w:sz="0" w:space="0" w:color="auto"/>
            <w:left w:val="none" w:sz="0" w:space="0" w:color="auto"/>
            <w:bottom w:val="none" w:sz="0" w:space="0" w:color="auto"/>
            <w:right w:val="none" w:sz="0" w:space="0" w:color="auto"/>
          </w:divBdr>
        </w:div>
        <w:div w:id="706491065">
          <w:marLeft w:val="432"/>
          <w:marRight w:val="0"/>
          <w:marTop w:val="0"/>
          <w:marBottom w:val="280"/>
          <w:divBdr>
            <w:top w:val="none" w:sz="0" w:space="0" w:color="auto"/>
            <w:left w:val="none" w:sz="0" w:space="0" w:color="auto"/>
            <w:bottom w:val="none" w:sz="0" w:space="0" w:color="auto"/>
            <w:right w:val="none" w:sz="0" w:space="0" w:color="auto"/>
          </w:divBdr>
        </w:div>
        <w:div w:id="1254977575">
          <w:marLeft w:val="432"/>
          <w:marRight w:val="0"/>
          <w:marTop w:val="0"/>
          <w:marBottom w:val="280"/>
          <w:divBdr>
            <w:top w:val="none" w:sz="0" w:space="0" w:color="auto"/>
            <w:left w:val="none" w:sz="0" w:space="0" w:color="auto"/>
            <w:bottom w:val="none" w:sz="0" w:space="0" w:color="auto"/>
            <w:right w:val="none" w:sz="0" w:space="0" w:color="auto"/>
          </w:divBdr>
        </w:div>
        <w:div w:id="2085294518">
          <w:marLeft w:val="432"/>
          <w:marRight w:val="0"/>
          <w:marTop w:val="0"/>
          <w:marBottom w:val="280"/>
          <w:divBdr>
            <w:top w:val="none" w:sz="0" w:space="0" w:color="auto"/>
            <w:left w:val="none" w:sz="0" w:space="0" w:color="auto"/>
            <w:bottom w:val="none" w:sz="0" w:space="0" w:color="auto"/>
            <w:right w:val="none" w:sz="0" w:space="0" w:color="auto"/>
          </w:divBdr>
        </w:div>
      </w:divsChild>
    </w:div>
    <w:div w:id="1387414703">
      <w:bodyDiv w:val="1"/>
      <w:marLeft w:val="0"/>
      <w:marRight w:val="0"/>
      <w:marTop w:val="0"/>
      <w:marBottom w:val="0"/>
      <w:divBdr>
        <w:top w:val="none" w:sz="0" w:space="0" w:color="auto"/>
        <w:left w:val="none" w:sz="0" w:space="0" w:color="auto"/>
        <w:bottom w:val="none" w:sz="0" w:space="0" w:color="auto"/>
        <w:right w:val="none" w:sz="0" w:space="0" w:color="auto"/>
      </w:divBdr>
      <w:divsChild>
        <w:div w:id="630018172">
          <w:marLeft w:val="432"/>
          <w:marRight w:val="0"/>
          <w:marTop w:val="0"/>
          <w:marBottom w:val="280"/>
          <w:divBdr>
            <w:top w:val="none" w:sz="0" w:space="0" w:color="auto"/>
            <w:left w:val="none" w:sz="0" w:space="0" w:color="auto"/>
            <w:bottom w:val="none" w:sz="0" w:space="0" w:color="auto"/>
            <w:right w:val="none" w:sz="0" w:space="0" w:color="auto"/>
          </w:divBdr>
        </w:div>
        <w:div w:id="658969703">
          <w:marLeft w:val="432"/>
          <w:marRight w:val="0"/>
          <w:marTop w:val="0"/>
          <w:marBottom w:val="280"/>
          <w:divBdr>
            <w:top w:val="none" w:sz="0" w:space="0" w:color="auto"/>
            <w:left w:val="none" w:sz="0" w:space="0" w:color="auto"/>
            <w:bottom w:val="none" w:sz="0" w:space="0" w:color="auto"/>
            <w:right w:val="none" w:sz="0" w:space="0" w:color="auto"/>
          </w:divBdr>
        </w:div>
        <w:div w:id="2108302747">
          <w:marLeft w:val="432"/>
          <w:marRight w:val="0"/>
          <w:marTop w:val="0"/>
          <w:marBottom w:val="28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 w:id="2096248388">
      <w:bodyDiv w:val="1"/>
      <w:marLeft w:val="0"/>
      <w:marRight w:val="0"/>
      <w:marTop w:val="0"/>
      <w:marBottom w:val="0"/>
      <w:divBdr>
        <w:top w:val="none" w:sz="0" w:space="0" w:color="auto"/>
        <w:left w:val="none" w:sz="0" w:space="0" w:color="auto"/>
        <w:bottom w:val="none" w:sz="0" w:space="0" w:color="auto"/>
        <w:right w:val="none" w:sz="0" w:space="0" w:color="auto"/>
      </w:divBdr>
      <w:divsChild>
        <w:div w:id="776828800">
          <w:marLeft w:val="432"/>
          <w:marRight w:val="0"/>
          <w:marTop w:val="0"/>
          <w:marBottom w:val="280"/>
          <w:divBdr>
            <w:top w:val="none" w:sz="0" w:space="0" w:color="auto"/>
            <w:left w:val="none" w:sz="0" w:space="0" w:color="auto"/>
            <w:bottom w:val="none" w:sz="0" w:space="0" w:color="auto"/>
            <w:right w:val="none" w:sz="0" w:space="0" w:color="auto"/>
          </w:divBdr>
        </w:div>
        <w:div w:id="807940756">
          <w:marLeft w:val="432"/>
          <w:marRight w:val="0"/>
          <w:marTop w:val="0"/>
          <w:marBottom w:val="280"/>
          <w:divBdr>
            <w:top w:val="none" w:sz="0" w:space="0" w:color="auto"/>
            <w:left w:val="none" w:sz="0" w:space="0" w:color="auto"/>
            <w:bottom w:val="none" w:sz="0" w:space="0" w:color="auto"/>
            <w:right w:val="none" w:sz="0" w:space="0" w:color="auto"/>
          </w:divBdr>
        </w:div>
        <w:div w:id="1653216651">
          <w:marLeft w:val="432"/>
          <w:marRight w:val="0"/>
          <w:marTop w:val="0"/>
          <w:marBottom w:val="280"/>
          <w:divBdr>
            <w:top w:val="none" w:sz="0" w:space="0" w:color="auto"/>
            <w:left w:val="none" w:sz="0" w:space="0" w:color="auto"/>
            <w:bottom w:val="none" w:sz="0" w:space="0" w:color="auto"/>
            <w:right w:val="none" w:sz="0" w:space="0" w:color="auto"/>
          </w:divBdr>
        </w:div>
        <w:div w:id="1889686198">
          <w:marLeft w:val="432"/>
          <w:marRight w:val="0"/>
          <w:marTop w:val="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s4fn.org/algorithms/tiles.ph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open.edu/openlearn/science-maths-technology/computing-and-ict/computing/the-jewels-heur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istory.mcs.st-andrews.ac.uk/HistTopics/Weather_forecasts.htm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howsecureismypassword.net/" TargetMode="External"/><Relationship Id="rId20" Type="http://schemas.openxmlformats.org/officeDocument/2006/relationships/hyperlink" Target="http://www.cs4fn.org/algorithms/tiles.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N3Rb9wVYDY" TargetMode="External"/><Relationship Id="rId24" Type="http://schemas.openxmlformats.org/officeDocument/2006/relationships/hyperlink" Target="http://www.Fronter.com"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open.edu/openlearn/science-maths-technology/computing-and-ict/computing/the-jewels-heuro" TargetMode="External"/><Relationship Id="rId23" Type="http://schemas.openxmlformats.org/officeDocument/2006/relationships/hyperlink" Target="https://www.youtube.com/watch?v=92WHN-pAFCs&amp;nohtml5=False" TargetMode="External"/><Relationship Id="rId28" Type="http://schemas.openxmlformats.org/officeDocument/2006/relationships/fontTable" Target="fontTable.xml"/><Relationship Id="rId10" Type="http://schemas.openxmlformats.org/officeDocument/2006/relationships/hyperlink" Target="http://logbase2.blogspot.co.uk/2008/08/log-calculator.html" TargetMode="External"/><Relationship Id="rId19" Type="http://schemas.openxmlformats.org/officeDocument/2006/relationships/hyperlink" Target="http://www.cs4fn.org/algorithms/tiles.php"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eople.mpi-inf.mpg.de/~mehlhorn/ftp/Toolbox/ShortestPaths.pdf" TargetMode="External"/><Relationship Id="rId22" Type="http://schemas.openxmlformats.org/officeDocument/2006/relationships/hyperlink" Target="https://www.youtube.com/watch?v=macM_MtS_w4" TargetMode="External"/><Relationship Id="rId27" Type="http://schemas.openxmlformats.org/officeDocument/2006/relationships/footer" Target="footer1.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449FA-BF92-4E38-8625-E52779E29300}">
  <ds:schemaRefs>
    <ds:schemaRef ds:uri="http://schemas.openxmlformats.org/officeDocument/2006/bibliography"/>
  </ds:schemaRefs>
</ds:datastoreItem>
</file>

<file path=customXml/itemProps2.xml><?xml version="1.0" encoding="utf-8"?>
<ds:datastoreItem xmlns:ds="http://schemas.openxmlformats.org/officeDocument/2006/customXml" ds:itemID="{B1F67C10-E929-469C-8099-1F1E17B55C3D}"/>
</file>

<file path=customXml/itemProps3.xml><?xml version="1.0" encoding="utf-8"?>
<ds:datastoreItem xmlns:ds="http://schemas.openxmlformats.org/officeDocument/2006/customXml" ds:itemID="{009112C3-A895-4F61-8719-89DD5FE784FF}"/>
</file>

<file path=customXml/itemProps4.xml><?xml version="1.0" encoding="utf-8"?>
<ds:datastoreItem xmlns:ds="http://schemas.openxmlformats.org/officeDocument/2006/customXml" ds:itemID="{685222A9-2066-4BA9-83DE-10620E5E1E5C}"/>
</file>

<file path=docProps/app.xml><?xml version="1.0" encoding="utf-8"?>
<Properties xmlns="http://schemas.openxmlformats.org/officeDocument/2006/extended-properties" xmlns:vt="http://schemas.openxmlformats.org/officeDocument/2006/docPropsVTypes">
  <Template>PGOnline Teacher Guide Calibri.dotx</Template>
  <TotalTime>5946</TotalTime>
  <Pages>1</Pages>
  <Words>5161</Words>
  <Characters>29422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34514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Heathcote</dc:creator>
  <cp:keywords/>
  <dc:description/>
  <cp:lastModifiedBy>Patricia Heathcote</cp:lastModifiedBy>
  <cp:revision>28</cp:revision>
  <cp:lastPrinted>2013-10-12T11:56:00Z</cp:lastPrinted>
  <dcterms:created xsi:type="dcterms:W3CDTF">2015-08-12T12:46:00Z</dcterms:created>
  <dcterms:modified xsi:type="dcterms:W3CDTF">2016-09-13T07:58:00Z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