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6F8" w:rsidRPr="005E1D4A" w:rsidRDefault="00C14AA4" w:rsidP="006506F8">
      <w:pPr>
        <w:pStyle w:val="PGKS3text"/>
        <w:rPr>
          <w:rFonts w:ascii="Arial" w:hAnsi="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1.25pt;margin-top:-70.9pt;width:593.4pt;height:839.25pt;z-index:251659264;mso-position-horizontal-relative:text;mso-position-vertical-relative:text">
            <v:imagedata r:id="rId8" o:title="Unit 7"/>
          </v:shape>
        </w:pict>
      </w: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934B5A" w:rsidRDefault="00934B5A">
      <w:pPr>
        <w:spacing w:after="200" w:line="276" w:lineRule="auto"/>
        <w:rPr>
          <w:rFonts w:eastAsia="SimSun"/>
          <w:b/>
          <w:bCs/>
          <w:color w:val="365F91"/>
          <w:sz w:val="28"/>
          <w:szCs w:val="28"/>
        </w:rPr>
      </w:pPr>
      <w:r>
        <w:br w:type="page"/>
      </w:r>
    </w:p>
    <w:p w:rsidR="00ED3BC0" w:rsidRPr="007F67C6" w:rsidRDefault="00ED3BC0" w:rsidP="00ED3BC0">
      <w:pPr>
        <w:pStyle w:val="PGHeading2"/>
        <w:rPr>
          <w:rFonts w:cs="Arial"/>
        </w:rPr>
      </w:pPr>
      <w:bookmarkStart w:id="0" w:name="_Toc362363433"/>
      <w:r w:rsidRPr="007F67C6">
        <w:rPr>
          <w:rFonts w:cs="Arial"/>
        </w:rPr>
        <w:lastRenderedPageBreak/>
        <w:t>Copyright</w:t>
      </w:r>
    </w:p>
    <w:p w:rsidR="00ED3BC0" w:rsidRPr="00925A3F" w:rsidRDefault="00ED3BC0" w:rsidP="00ED3BC0">
      <w:pPr>
        <w:spacing w:after="200" w:line="276" w:lineRule="auto"/>
      </w:pPr>
      <w:r w:rsidRPr="00925A3F">
        <w:t>© 2016 PG Online Limited</w:t>
      </w:r>
    </w:p>
    <w:p w:rsidR="00ED3BC0" w:rsidRPr="00925A3F" w:rsidRDefault="00ED3BC0" w:rsidP="00ED3BC0">
      <w:pPr>
        <w:spacing w:after="200" w:line="276" w:lineRule="auto"/>
      </w:pPr>
      <w:r w:rsidRPr="00925A3F">
        <w:t xml:space="preserve">The contents of this unit are protected by copyright. </w:t>
      </w:r>
    </w:p>
    <w:p w:rsidR="00ED3BC0" w:rsidRPr="00925A3F" w:rsidRDefault="00ED3BC0" w:rsidP="00ED3BC0">
      <w:pPr>
        <w:spacing w:after="200" w:line="276" w:lineRule="auto"/>
      </w:pPr>
      <w:r w:rsidRPr="00925A3F">
        <w:t>This unit and all the worksheets, PowerPoint presentations, teaching guides and other associated files distributed with it are supplied to you by PG Online Limited under licence and may be used and copied by you only in accordance with the terms of the licence. Except as expressly permitted by the licence, no part of the materials distributed with this unit may be used, reproduced, stored in a retrieval system, or transmitted, in any form or by any means, electronic or otherwise, without the prior written permission of PG Online Limited.</w:t>
      </w:r>
    </w:p>
    <w:p w:rsidR="00ED3BC0" w:rsidRPr="00925A3F" w:rsidRDefault="00ED3BC0" w:rsidP="00ED3BC0">
      <w:pPr>
        <w:pStyle w:val="PGHeading2"/>
        <w:rPr>
          <w:rFonts w:cs="Arial"/>
        </w:rPr>
      </w:pPr>
      <w:r w:rsidRPr="00925A3F">
        <w:rPr>
          <w:rFonts w:cs="Arial"/>
        </w:rPr>
        <w:t>Licence agreement</w:t>
      </w:r>
    </w:p>
    <w:p w:rsidR="00ED3BC0" w:rsidRPr="00925A3F" w:rsidRDefault="00ED3BC0" w:rsidP="00ED3BC0">
      <w:pPr>
        <w:spacing w:after="200" w:line="276" w:lineRule="auto"/>
      </w:pPr>
      <w:r w:rsidRPr="00925A3F">
        <w:t>This is a legal agreement between you, the end user, and PG Online Limited. This unit and all the worksheets, PowerPoint presentations, teaching guides and other associated files distributed with it is licensed, not sold, to you by PG Online Limited for use under the terms of the licence.</w:t>
      </w:r>
    </w:p>
    <w:p w:rsidR="006506F8" w:rsidRPr="005E1D4A" w:rsidRDefault="00ED3BC0" w:rsidP="00ED3BC0">
      <w:pPr>
        <w:spacing w:after="200" w:line="276" w:lineRule="auto"/>
        <w:rPr>
          <w:b/>
          <w:bCs/>
          <w:i/>
          <w:iCs/>
          <w:color w:val="4F81BD"/>
        </w:rPr>
      </w:pPr>
      <w:r w:rsidRPr="00925A3F">
        <w:t>The materials distributed with this unit may be freely copied and used by members of a single institution on a single site only. You are not permitted to share in any way any of the materials or part of the materials with any third party, including users on another site or individuals who are members of a separate institution. You acknowledge that the materials must remain with you, the licencing institution, and no part of the materials may be transferred to another institution. You also agree not to procure, authorise, encourage, facilitate or enable any third party to reproduce these materials in whole or in part without the prior permission of PG Online Limited.</w:t>
      </w:r>
      <w:r w:rsidR="006506F8" w:rsidRPr="005E1D4A">
        <w:br w:type="page"/>
      </w:r>
    </w:p>
    <w:p w:rsidR="00E7562C" w:rsidRPr="001339D3" w:rsidRDefault="00F03BA8" w:rsidP="00E7562C">
      <w:pPr>
        <w:pStyle w:val="PGHeading1"/>
        <w:rPr>
          <w:rFonts w:cs="Arial"/>
          <w:color w:val="FF0000"/>
        </w:rPr>
      </w:pPr>
      <w:r w:rsidRPr="00F03BA8">
        <w:rPr>
          <w:rFonts w:cs="Arial"/>
        </w:rPr>
        <w:lastRenderedPageBreak/>
        <w:t>Data Structures</w:t>
      </w:r>
    </w:p>
    <w:p w:rsidR="006506F8" w:rsidRPr="005E1D4A" w:rsidRDefault="006506F8" w:rsidP="00E7562C">
      <w:pPr>
        <w:pStyle w:val="PGHeading1"/>
        <w:rPr>
          <w:rFonts w:cs="Arial"/>
        </w:rPr>
      </w:pPr>
      <w:r w:rsidRPr="005E1D4A">
        <w:rPr>
          <w:rFonts w:cs="Arial"/>
        </w:rPr>
        <w:t>Teacher’s Guide</w:t>
      </w:r>
    </w:p>
    <w:p w:rsidR="006506F8" w:rsidRPr="005E1D4A" w:rsidRDefault="006506F8" w:rsidP="006506F8">
      <w:pPr>
        <w:pStyle w:val="PGHeading2"/>
        <w:rPr>
          <w:rFonts w:cs="Arial"/>
        </w:rPr>
      </w:pPr>
      <w:r w:rsidRPr="005E1D4A">
        <w:rPr>
          <w:rFonts w:cs="Arial"/>
        </w:rPr>
        <w:t>Introduction</w:t>
      </w:r>
      <w:bookmarkEnd w:id="0"/>
    </w:p>
    <w:p w:rsidR="006506F8" w:rsidRPr="005E1D4A" w:rsidRDefault="006506F8" w:rsidP="00E7562C">
      <w:pPr>
        <w:pStyle w:val="PGKS3text"/>
        <w:rPr>
          <w:rFonts w:ascii="Arial" w:hAnsi="Arial"/>
        </w:rPr>
      </w:pPr>
      <w:r w:rsidRPr="005E1D4A">
        <w:rPr>
          <w:rFonts w:ascii="Arial" w:hAnsi="Arial"/>
        </w:rPr>
        <w:t>This teacher’s guide contains a detailed lesson plan to accompany the set of PowerPoint slides and worksheets for each lesson.</w:t>
      </w:r>
    </w:p>
    <w:p w:rsidR="006506F8" w:rsidRPr="005E1D4A" w:rsidRDefault="006506F8" w:rsidP="00E7562C">
      <w:pPr>
        <w:pStyle w:val="PGKS3text"/>
        <w:rPr>
          <w:rFonts w:ascii="Arial" w:hAnsi="Arial"/>
        </w:rPr>
      </w:pPr>
      <w:r w:rsidRPr="005E1D4A">
        <w:rPr>
          <w:rFonts w:ascii="Arial" w:hAnsi="Arial"/>
        </w:rPr>
        <w:t>The lessons are designed to form a basis for ideas for the teacher and should be adapted to suit the teaching style and preferences of the individual teacher, and the resources and nature of the individual school or Computing / ICT department.</w:t>
      </w:r>
    </w:p>
    <w:p w:rsidR="006506F8" w:rsidRPr="005E1D4A" w:rsidRDefault="006506F8" w:rsidP="00E7562C">
      <w:pPr>
        <w:pStyle w:val="PGKS3text"/>
        <w:rPr>
          <w:rFonts w:ascii="Arial" w:hAnsi="Arial"/>
        </w:rPr>
      </w:pPr>
      <w:r w:rsidRPr="005E1D4A">
        <w:rPr>
          <w:rFonts w:ascii="Arial" w:hAnsi="Arial"/>
        </w:rPr>
        <w:t>The material supplied for this unit includes:</w:t>
      </w:r>
    </w:p>
    <w:p w:rsidR="006506F8" w:rsidRPr="005E1D4A" w:rsidRDefault="00401A6C" w:rsidP="00E7562C">
      <w:pPr>
        <w:pStyle w:val="PGKS3bulletedlist"/>
        <w:rPr>
          <w:rFonts w:ascii="Arial" w:hAnsi="Arial"/>
        </w:rPr>
      </w:pPr>
      <w:r>
        <w:rPr>
          <w:rFonts w:ascii="Arial" w:hAnsi="Arial"/>
        </w:rPr>
        <w:t>7</w:t>
      </w:r>
      <w:r w:rsidR="006506F8" w:rsidRPr="005E1D4A">
        <w:rPr>
          <w:rFonts w:ascii="Arial" w:hAnsi="Arial"/>
        </w:rPr>
        <w:t xml:space="preserve"> PowerPoint presentations, each designed to co</w:t>
      </w:r>
      <w:r w:rsidR="001C5C6C" w:rsidRPr="005E1D4A">
        <w:rPr>
          <w:rFonts w:ascii="Arial" w:hAnsi="Arial"/>
        </w:rPr>
        <w:t>ver one lesson</w:t>
      </w:r>
    </w:p>
    <w:p w:rsidR="006506F8" w:rsidRPr="005E1D4A" w:rsidRDefault="00E149AB" w:rsidP="00E7562C">
      <w:pPr>
        <w:pStyle w:val="PGKS3bulletedlist"/>
        <w:rPr>
          <w:rFonts w:ascii="Arial" w:hAnsi="Arial"/>
        </w:rPr>
      </w:pPr>
      <w:r>
        <w:rPr>
          <w:rFonts w:ascii="Arial" w:hAnsi="Arial"/>
        </w:rPr>
        <w:t>7</w:t>
      </w:r>
      <w:r w:rsidR="002F00D5" w:rsidRPr="005E1D4A">
        <w:rPr>
          <w:rFonts w:ascii="Arial" w:hAnsi="Arial"/>
        </w:rPr>
        <w:t xml:space="preserve"> worksheets</w:t>
      </w:r>
    </w:p>
    <w:p w:rsidR="001B59A2" w:rsidRPr="005E1D4A" w:rsidRDefault="00E149AB" w:rsidP="001B59A2">
      <w:pPr>
        <w:pStyle w:val="PGKS3bulletedlist"/>
        <w:rPr>
          <w:rFonts w:ascii="Arial" w:hAnsi="Arial"/>
        </w:rPr>
      </w:pPr>
      <w:r>
        <w:rPr>
          <w:rFonts w:ascii="Arial" w:hAnsi="Arial"/>
        </w:rPr>
        <w:t>6</w:t>
      </w:r>
      <w:r w:rsidR="002F00D5" w:rsidRPr="005E1D4A">
        <w:rPr>
          <w:rFonts w:ascii="Arial" w:hAnsi="Arial"/>
        </w:rPr>
        <w:t xml:space="preserve"> homework sheets</w:t>
      </w:r>
    </w:p>
    <w:p w:rsidR="001B59A2" w:rsidRDefault="001B59A2" w:rsidP="001B59A2">
      <w:pPr>
        <w:pStyle w:val="PGKS3bulletedlist"/>
        <w:rPr>
          <w:rFonts w:ascii="Arial" w:hAnsi="Arial"/>
        </w:rPr>
      </w:pPr>
      <w:r w:rsidRPr="005E1D4A">
        <w:rPr>
          <w:rFonts w:ascii="Arial" w:hAnsi="Arial"/>
        </w:rPr>
        <w:t>An end-of-unit test for assessment purposes</w:t>
      </w:r>
    </w:p>
    <w:p w:rsidR="00845BF3" w:rsidRPr="005E1D4A" w:rsidRDefault="00845BF3" w:rsidP="001B59A2">
      <w:pPr>
        <w:pStyle w:val="PGKS3bulletedlist"/>
        <w:rPr>
          <w:rFonts w:ascii="Arial" w:hAnsi="Arial"/>
        </w:rPr>
      </w:pPr>
      <w:r>
        <w:rPr>
          <w:rFonts w:ascii="Arial" w:hAnsi="Arial"/>
        </w:rPr>
        <w:t>Python and VB.net programs to demonstrate implementation of some of the data structures and algorithms</w:t>
      </w:r>
    </w:p>
    <w:p w:rsidR="006506F8" w:rsidRPr="005E1D4A" w:rsidRDefault="00536CDB" w:rsidP="006506F8">
      <w:pPr>
        <w:pStyle w:val="PGHeading3"/>
        <w:rPr>
          <w:rFonts w:cs="Arial"/>
        </w:rPr>
      </w:pPr>
      <w:r w:rsidRPr="005E1D4A">
        <w:rPr>
          <w:rFonts w:cs="Arial"/>
        </w:rPr>
        <w:t>Summary</w:t>
      </w:r>
    </w:p>
    <w:p w:rsidR="006506F8" w:rsidRPr="005E1D4A" w:rsidRDefault="001B59A2" w:rsidP="00EF16A9">
      <w:pPr>
        <w:pStyle w:val="PGKS3text"/>
        <w:rPr>
          <w:rFonts w:ascii="Arial" w:hAnsi="Arial"/>
        </w:rPr>
      </w:pPr>
      <w:r w:rsidRPr="002C2EC0">
        <w:rPr>
          <w:rFonts w:ascii="Arial" w:hAnsi="Arial"/>
        </w:rPr>
        <w:t xml:space="preserve">The unit is subdivided into </w:t>
      </w:r>
      <w:r w:rsidR="00401A6C" w:rsidRPr="002C2EC0">
        <w:rPr>
          <w:rFonts w:ascii="Arial" w:hAnsi="Arial"/>
        </w:rPr>
        <w:t>seven</w:t>
      </w:r>
      <w:r w:rsidRPr="002C2EC0">
        <w:rPr>
          <w:rFonts w:ascii="Arial" w:hAnsi="Arial"/>
        </w:rPr>
        <w:t xml:space="preserve"> </w:t>
      </w:r>
      <w:r w:rsidR="0087489F" w:rsidRPr="002C2EC0">
        <w:rPr>
          <w:rFonts w:ascii="Arial" w:hAnsi="Arial"/>
        </w:rPr>
        <w:t>topics</w:t>
      </w:r>
      <w:r w:rsidR="00417AD5">
        <w:rPr>
          <w:rFonts w:ascii="Arial" w:hAnsi="Arial"/>
        </w:rPr>
        <w:t xml:space="preserve"> plus a test</w:t>
      </w:r>
      <w:r w:rsidRPr="002C2EC0">
        <w:rPr>
          <w:rFonts w:ascii="Arial" w:hAnsi="Arial"/>
        </w:rPr>
        <w:t xml:space="preserve">. It </w:t>
      </w:r>
      <w:r w:rsidR="002C2EC0">
        <w:rPr>
          <w:rFonts w:ascii="Arial" w:hAnsi="Arial"/>
        </w:rPr>
        <w:t>covers all of Section 4</w:t>
      </w:r>
      <w:r w:rsidR="006272F1">
        <w:rPr>
          <w:rFonts w:ascii="Arial" w:hAnsi="Arial"/>
        </w:rPr>
        <w:t xml:space="preserve">.2 </w:t>
      </w:r>
      <w:r w:rsidR="002C2EC0">
        <w:rPr>
          <w:rFonts w:ascii="Arial" w:hAnsi="Arial"/>
        </w:rPr>
        <w:t>of the AQA A-Level specification 7517</w:t>
      </w:r>
      <w:r w:rsidR="006272F1">
        <w:rPr>
          <w:rFonts w:ascii="Arial" w:hAnsi="Arial"/>
        </w:rPr>
        <w:t>. (Arrays, records and files are covered in AS Unit 1.)</w:t>
      </w:r>
      <w:r w:rsidR="00265AC6">
        <w:rPr>
          <w:rFonts w:ascii="Arial" w:hAnsi="Arial"/>
        </w:rPr>
        <w:t xml:space="preserve"> </w:t>
      </w:r>
      <w:r w:rsidR="006272F1">
        <w:rPr>
          <w:rFonts w:ascii="Arial" w:hAnsi="Arial"/>
        </w:rPr>
        <w:t xml:space="preserve">The unit gives practical and worked examples of each of the different abstract data structures including </w:t>
      </w:r>
      <w:r w:rsidR="002C2EC0">
        <w:rPr>
          <w:rFonts w:ascii="Arial" w:hAnsi="Arial"/>
        </w:rPr>
        <w:t>queues, stacks, lists, graphs, trees, hash tables</w:t>
      </w:r>
      <w:r w:rsidR="006272F1">
        <w:rPr>
          <w:rFonts w:ascii="Arial" w:hAnsi="Arial"/>
        </w:rPr>
        <w:t xml:space="preserve"> and</w:t>
      </w:r>
      <w:r w:rsidR="002C2EC0">
        <w:rPr>
          <w:rFonts w:ascii="Arial" w:hAnsi="Arial"/>
        </w:rPr>
        <w:t xml:space="preserve"> dictionaries</w:t>
      </w:r>
      <w:r w:rsidR="006272F1">
        <w:rPr>
          <w:rFonts w:ascii="Arial" w:hAnsi="Arial"/>
        </w:rPr>
        <w:t xml:space="preserve">. </w:t>
      </w:r>
      <w:r w:rsidR="00265AC6">
        <w:rPr>
          <w:rFonts w:ascii="Arial" w:hAnsi="Arial"/>
        </w:rPr>
        <w:t>The function and practical application of each data type is discussed, with pseudocode and coded program solutions for relevant algorithms</w:t>
      </w:r>
      <w:r w:rsidR="00417AD5">
        <w:rPr>
          <w:rFonts w:ascii="Arial" w:hAnsi="Arial"/>
        </w:rPr>
        <w:t xml:space="preserve"> in VB and Python</w:t>
      </w:r>
      <w:r w:rsidR="00265AC6">
        <w:rPr>
          <w:rFonts w:ascii="Arial" w:hAnsi="Arial"/>
        </w:rPr>
        <w:t xml:space="preserve">. </w:t>
      </w:r>
      <w:r w:rsidR="006272F1">
        <w:rPr>
          <w:rFonts w:ascii="Arial" w:hAnsi="Arial"/>
        </w:rPr>
        <w:t>V</w:t>
      </w:r>
      <w:r w:rsidR="00265AC6">
        <w:rPr>
          <w:rFonts w:ascii="Arial" w:hAnsi="Arial"/>
        </w:rPr>
        <w:t>ectors</w:t>
      </w:r>
      <w:r w:rsidR="00417AD5">
        <w:rPr>
          <w:rFonts w:ascii="Arial" w:hAnsi="Arial"/>
        </w:rPr>
        <w:t xml:space="preserve"> and</w:t>
      </w:r>
      <w:r w:rsidR="00265AC6">
        <w:rPr>
          <w:rFonts w:ascii="Arial" w:hAnsi="Arial"/>
        </w:rPr>
        <w:t xml:space="preserve"> </w:t>
      </w:r>
      <w:r w:rsidR="006272F1">
        <w:rPr>
          <w:rFonts w:ascii="Arial" w:hAnsi="Arial"/>
        </w:rPr>
        <w:t>dot products</w:t>
      </w:r>
      <w:r w:rsidR="00265AC6">
        <w:rPr>
          <w:rFonts w:ascii="Arial" w:hAnsi="Arial"/>
        </w:rPr>
        <w:t xml:space="preserve"> and their application</w:t>
      </w:r>
      <w:r w:rsidR="006272F1">
        <w:rPr>
          <w:rFonts w:ascii="Arial" w:hAnsi="Arial"/>
        </w:rPr>
        <w:t xml:space="preserve"> </w:t>
      </w:r>
      <w:r w:rsidR="00265AC6">
        <w:rPr>
          <w:rFonts w:ascii="Arial" w:hAnsi="Arial"/>
        </w:rPr>
        <w:t xml:space="preserve">are </w:t>
      </w:r>
      <w:r w:rsidR="002C2EC0">
        <w:rPr>
          <w:rFonts w:ascii="Arial" w:hAnsi="Arial"/>
        </w:rPr>
        <w:t>covered</w:t>
      </w:r>
      <w:r w:rsidR="00265AC6">
        <w:rPr>
          <w:rFonts w:ascii="Arial" w:hAnsi="Arial"/>
        </w:rPr>
        <w:t xml:space="preserve"> in a final topic before a comprehensive </w:t>
      </w:r>
      <w:r w:rsidR="00417AD5">
        <w:rPr>
          <w:rFonts w:ascii="Arial" w:hAnsi="Arial"/>
        </w:rPr>
        <w:t xml:space="preserve">examination-style </w:t>
      </w:r>
      <w:r w:rsidR="00265AC6">
        <w:rPr>
          <w:rFonts w:ascii="Arial" w:hAnsi="Arial"/>
        </w:rPr>
        <w:t>assessment of the understanding across the whole unit.</w:t>
      </w:r>
    </w:p>
    <w:p w:rsidR="00E7562C" w:rsidRPr="005E1D4A" w:rsidRDefault="00E7562C">
      <w:pPr>
        <w:spacing w:after="200" w:line="276" w:lineRule="auto"/>
        <w:rPr>
          <w:b/>
          <w:bCs/>
          <w:i/>
          <w:iCs/>
          <w:color w:val="4F81BD"/>
        </w:rPr>
      </w:pPr>
      <w:r w:rsidRPr="005E1D4A">
        <w:br w:type="page"/>
      </w:r>
    </w:p>
    <w:p w:rsidR="006506F8" w:rsidRPr="005E1D4A" w:rsidRDefault="00536CDB" w:rsidP="006506F8">
      <w:pPr>
        <w:pStyle w:val="PGHeading3"/>
        <w:rPr>
          <w:rFonts w:cs="Arial"/>
        </w:rPr>
      </w:pPr>
      <w:r w:rsidRPr="005E1D4A">
        <w:rPr>
          <w:rFonts w:cs="Arial"/>
        </w:rPr>
        <w:lastRenderedPageBreak/>
        <w:t>Learning Outcomes for the unit</w:t>
      </w:r>
    </w:p>
    <w:p w:rsidR="006506F8" w:rsidRPr="005E1D4A" w:rsidRDefault="006506F8" w:rsidP="00E7562C">
      <w:pPr>
        <w:pStyle w:val="PGKS3text"/>
        <w:rPr>
          <w:rFonts w:ascii="Arial" w:hAnsi="Arial"/>
          <w:b/>
        </w:rPr>
      </w:pPr>
      <w:r w:rsidRPr="005E1D4A">
        <w:rPr>
          <w:rFonts w:ascii="Arial" w:hAnsi="Arial"/>
          <w:b/>
        </w:rPr>
        <w:t xml:space="preserve">At the end of this Unit all </w:t>
      </w:r>
      <w:r w:rsidR="00452851">
        <w:rPr>
          <w:rFonts w:ascii="Arial" w:hAnsi="Arial"/>
          <w:b/>
        </w:rPr>
        <w:t>students</w:t>
      </w:r>
      <w:r w:rsidRPr="005E1D4A">
        <w:rPr>
          <w:rFonts w:ascii="Arial" w:hAnsi="Arial"/>
          <w:b/>
        </w:rPr>
        <w:t xml:space="preserve"> should be able to:</w:t>
      </w:r>
    </w:p>
    <w:p w:rsidR="00AC383E" w:rsidRDefault="00731238" w:rsidP="0038046A">
      <w:pPr>
        <w:pStyle w:val="PGKS3bulletedlist"/>
        <w:rPr>
          <w:rFonts w:ascii="Arial" w:hAnsi="Arial"/>
        </w:rPr>
      </w:pPr>
      <w:r>
        <w:rPr>
          <w:rFonts w:ascii="Arial" w:hAnsi="Arial"/>
        </w:rPr>
        <w:t>describe the concept and uses of a queue, stack, list, graph, tree, hash table, dictionary and vector</w:t>
      </w:r>
    </w:p>
    <w:p w:rsidR="00731238" w:rsidRDefault="00731238" w:rsidP="0038046A">
      <w:pPr>
        <w:pStyle w:val="PGKS3bulletedlist"/>
        <w:rPr>
          <w:rFonts w:ascii="Arial" w:hAnsi="Arial"/>
        </w:rPr>
      </w:pPr>
      <w:r>
        <w:rPr>
          <w:rFonts w:ascii="Arial" w:hAnsi="Arial"/>
        </w:rPr>
        <w:t>describe typical uses of these data structures</w:t>
      </w:r>
    </w:p>
    <w:p w:rsidR="00731238" w:rsidRDefault="00731238" w:rsidP="0038046A">
      <w:pPr>
        <w:pStyle w:val="PGKS3bulletedlist"/>
        <w:rPr>
          <w:rFonts w:ascii="Arial" w:hAnsi="Arial"/>
        </w:rPr>
      </w:pPr>
      <w:r>
        <w:rPr>
          <w:rFonts w:ascii="Arial" w:hAnsi="Arial"/>
        </w:rPr>
        <w:t>define a rooted tree and a binary tree</w:t>
      </w:r>
    </w:p>
    <w:p w:rsidR="00731238" w:rsidRDefault="00731238" w:rsidP="0038046A">
      <w:pPr>
        <w:pStyle w:val="PGKS3bulletedlist"/>
        <w:rPr>
          <w:rFonts w:ascii="Arial" w:hAnsi="Arial"/>
        </w:rPr>
      </w:pPr>
      <w:r>
        <w:rPr>
          <w:rFonts w:ascii="Arial" w:hAnsi="Arial"/>
        </w:rPr>
        <w:t>be able to apply a simple hashing algorithm</w:t>
      </w:r>
    </w:p>
    <w:p w:rsidR="00731238" w:rsidRDefault="00731238" w:rsidP="0038046A">
      <w:pPr>
        <w:pStyle w:val="PGKS3bulletedlist"/>
        <w:rPr>
          <w:rFonts w:ascii="Arial" w:hAnsi="Arial"/>
        </w:rPr>
      </w:pPr>
      <w:r>
        <w:rPr>
          <w:rFonts w:ascii="Arial" w:hAnsi="Arial"/>
        </w:rPr>
        <w:t xml:space="preserve">describe what is meant by a collision and </w:t>
      </w:r>
      <w:r w:rsidR="00E729DF">
        <w:rPr>
          <w:rFonts w:ascii="Arial" w:hAnsi="Arial"/>
        </w:rPr>
        <w:t>how collisions are handled using rehashing</w:t>
      </w:r>
    </w:p>
    <w:p w:rsidR="00E729DF" w:rsidRPr="00CA2F3C" w:rsidRDefault="00E729DF" w:rsidP="0038046A">
      <w:pPr>
        <w:pStyle w:val="PGKS3bulletedlist"/>
        <w:rPr>
          <w:rFonts w:ascii="Arial" w:hAnsi="Arial"/>
        </w:rPr>
      </w:pPr>
      <w:r>
        <w:rPr>
          <w:rFonts w:ascii="Arial" w:hAnsi="Arial"/>
        </w:rPr>
        <w:t>perform vector addition and scalar multiplication</w:t>
      </w:r>
    </w:p>
    <w:p w:rsidR="00452851" w:rsidRDefault="00452851" w:rsidP="00E7562C">
      <w:pPr>
        <w:pStyle w:val="PGKS3text"/>
        <w:rPr>
          <w:rFonts w:ascii="Arial" w:hAnsi="Arial"/>
          <w:b/>
        </w:rPr>
      </w:pPr>
    </w:p>
    <w:p w:rsidR="006506F8" w:rsidRPr="005E1D4A" w:rsidRDefault="006506F8" w:rsidP="00E7562C">
      <w:pPr>
        <w:pStyle w:val="PGKS3text"/>
        <w:rPr>
          <w:rFonts w:ascii="Arial" w:hAnsi="Arial"/>
          <w:b/>
        </w:rPr>
      </w:pPr>
      <w:r w:rsidRPr="005E1D4A">
        <w:rPr>
          <w:rFonts w:ascii="Arial" w:hAnsi="Arial"/>
          <w:b/>
        </w:rPr>
        <w:t xml:space="preserve">Most </w:t>
      </w:r>
      <w:r w:rsidR="00452851">
        <w:rPr>
          <w:rFonts w:ascii="Arial" w:hAnsi="Arial"/>
          <w:b/>
        </w:rPr>
        <w:t>students</w:t>
      </w:r>
      <w:r w:rsidR="00452851" w:rsidRPr="005E1D4A">
        <w:rPr>
          <w:rFonts w:ascii="Arial" w:hAnsi="Arial"/>
          <w:b/>
        </w:rPr>
        <w:t xml:space="preserve"> </w:t>
      </w:r>
      <w:r w:rsidRPr="005E1D4A">
        <w:rPr>
          <w:rFonts w:ascii="Arial" w:hAnsi="Arial"/>
          <w:b/>
        </w:rPr>
        <w:t>will be able to:</w:t>
      </w:r>
    </w:p>
    <w:p w:rsidR="00731238" w:rsidRDefault="00731238" w:rsidP="00731238">
      <w:pPr>
        <w:pStyle w:val="PGKS3bulletedlist"/>
        <w:rPr>
          <w:rFonts w:ascii="Arial" w:hAnsi="Arial"/>
        </w:rPr>
      </w:pPr>
      <w:r>
        <w:rPr>
          <w:rFonts w:ascii="Arial" w:hAnsi="Arial"/>
        </w:rPr>
        <w:t>describe the creation and maintenance of data within queues, stacks and hash tables</w:t>
      </w:r>
    </w:p>
    <w:p w:rsidR="00731238" w:rsidRDefault="00731238" w:rsidP="00731238">
      <w:pPr>
        <w:pStyle w:val="PGKS3bulletedlist"/>
        <w:rPr>
          <w:rFonts w:ascii="Arial" w:hAnsi="Arial"/>
        </w:rPr>
      </w:pPr>
      <w:r>
        <w:rPr>
          <w:rFonts w:ascii="Arial" w:hAnsi="Arial"/>
        </w:rPr>
        <w:t>describe the characteristics of an array-based queue, circular queue and priority queue</w:t>
      </w:r>
    </w:p>
    <w:p w:rsidR="00731238" w:rsidRDefault="00731238" w:rsidP="00731238">
      <w:pPr>
        <w:pStyle w:val="PGKS3bulletedlist"/>
        <w:rPr>
          <w:rFonts w:ascii="Arial" w:hAnsi="Arial"/>
        </w:rPr>
      </w:pPr>
      <w:r>
        <w:rPr>
          <w:rFonts w:ascii="Arial" w:hAnsi="Arial"/>
        </w:rPr>
        <w:t>know how an adjacency matrix and an adjacency list may be used to represent a graph</w:t>
      </w:r>
    </w:p>
    <w:p w:rsidR="00731238" w:rsidRDefault="00731238" w:rsidP="00731238">
      <w:pPr>
        <w:pStyle w:val="PGKS3bulletedlist"/>
        <w:rPr>
          <w:rFonts w:ascii="Arial" w:hAnsi="Arial"/>
        </w:rPr>
      </w:pPr>
      <w:r>
        <w:rPr>
          <w:rFonts w:ascii="Arial" w:hAnsi="Arial"/>
        </w:rPr>
        <w:t>be able to compare the use of adjacency matrices and adjacency lists</w:t>
      </w:r>
    </w:p>
    <w:p w:rsidR="00E729DF" w:rsidRDefault="00787C8B" w:rsidP="00731238">
      <w:pPr>
        <w:pStyle w:val="PGKS3bulletedlist"/>
        <w:rPr>
          <w:rFonts w:ascii="Arial" w:hAnsi="Arial"/>
        </w:rPr>
      </w:pPr>
      <w:r>
        <w:rPr>
          <w:rFonts w:ascii="Arial" w:hAnsi="Arial"/>
        </w:rPr>
        <w:t>b</w:t>
      </w:r>
      <w:r w:rsidR="00E729DF">
        <w:rPr>
          <w:rFonts w:ascii="Arial" w:hAnsi="Arial"/>
        </w:rPr>
        <w:t>e able to describe and apply a number of different hashing algorithms</w:t>
      </w:r>
    </w:p>
    <w:p w:rsidR="007D0F32" w:rsidRPr="00787C8B" w:rsidRDefault="00E729DF" w:rsidP="00E729DF">
      <w:pPr>
        <w:pStyle w:val="PGKS3bulletedlist"/>
      </w:pPr>
      <w:r w:rsidRPr="00E729DF">
        <w:rPr>
          <w:rFonts w:ascii="Arial" w:hAnsi="Arial"/>
        </w:rPr>
        <w:t>describe different notations for specifying a vector</w:t>
      </w:r>
    </w:p>
    <w:p w:rsidR="00787C8B" w:rsidRPr="005E1D4A" w:rsidRDefault="00787C8B" w:rsidP="00E729DF">
      <w:pPr>
        <w:pStyle w:val="PGKS3bulletedlist"/>
      </w:pPr>
      <w:r>
        <w:t>calculate the dot product of two vectors</w:t>
      </w:r>
    </w:p>
    <w:p w:rsidR="00787C8B" w:rsidRDefault="00787C8B" w:rsidP="00E7562C">
      <w:pPr>
        <w:pStyle w:val="PGKS3text"/>
        <w:rPr>
          <w:rFonts w:ascii="Arial" w:hAnsi="Arial"/>
          <w:b/>
        </w:rPr>
      </w:pPr>
    </w:p>
    <w:p w:rsidR="006506F8" w:rsidRPr="005E1D4A" w:rsidRDefault="006506F8" w:rsidP="00E7562C">
      <w:pPr>
        <w:pStyle w:val="PGKS3text"/>
        <w:rPr>
          <w:rFonts w:ascii="Arial" w:hAnsi="Arial"/>
          <w:b/>
        </w:rPr>
      </w:pPr>
      <w:r w:rsidRPr="005E1D4A">
        <w:rPr>
          <w:rFonts w:ascii="Arial" w:hAnsi="Arial"/>
          <w:b/>
        </w:rPr>
        <w:t xml:space="preserve">Some </w:t>
      </w:r>
      <w:r w:rsidR="00452851">
        <w:rPr>
          <w:rFonts w:ascii="Arial" w:hAnsi="Arial"/>
          <w:b/>
        </w:rPr>
        <w:t>students</w:t>
      </w:r>
      <w:r w:rsidR="00452851" w:rsidRPr="005E1D4A">
        <w:rPr>
          <w:rFonts w:ascii="Arial" w:hAnsi="Arial"/>
          <w:b/>
        </w:rPr>
        <w:t xml:space="preserve"> </w:t>
      </w:r>
      <w:r w:rsidRPr="005E1D4A">
        <w:rPr>
          <w:rFonts w:ascii="Arial" w:hAnsi="Arial"/>
          <w:b/>
        </w:rPr>
        <w:t>will be able to:</w:t>
      </w:r>
    </w:p>
    <w:p w:rsidR="00731238" w:rsidRDefault="00731238" w:rsidP="00731238">
      <w:pPr>
        <w:pStyle w:val="PGKS3bulletedlist"/>
        <w:numPr>
          <w:ilvl w:val="0"/>
          <w:numId w:val="15"/>
        </w:numPr>
        <w:ind w:left="426" w:hanging="426"/>
        <w:rPr>
          <w:rFonts w:ascii="Arial" w:hAnsi="Arial"/>
        </w:rPr>
      </w:pPr>
      <w:r>
        <w:rPr>
          <w:rFonts w:ascii="Arial" w:hAnsi="Arial"/>
        </w:rPr>
        <w:t xml:space="preserve">describe and apply the following operations </w:t>
      </w:r>
      <w:r w:rsidRPr="00594D10">
        <w:rPr>
          <w:rFonts w:ascii="Arial" w:hAnsi="Arial"/>
        </w:rPr>
        <w:t xml:space="preserve">to a linear, circular and priority queue: add an item, </w:t>
      </w:r>
      <w:r>
        <w:rPr>
          <w:rFonts w:ascii="Arial" w:hAnsi="Arial"/>
        </w:rPr>
        <w:t>remove an item, test for empty queue, test for full queue</w:t>
      </w:r>
    </w:p>
    <w:p w:rsidR="00731238" w:rsidRDefault="00731238" w:rsidP="00731238">
      <w:pPr>
        <w:pStyle w:val="PGKS3bulletedlist"/>
        <w:numPr>
          <w:ilvl w:val="0"/>
          <w:numId w:val="15"/>
        </w:numPr>
        <w:ind w:left="426" w:hanging="426"/>
        <w:rPr>
          <w:rFonts w:ascii="Arial" w:hAnsi="Arial"/>
        </w:rPr>
      </w:pPr>
      <w:r w:rsidRPr="00594D10">
        <w:rPr>
          <w:rFonts w:ascii="Arial" w:hAnsi="Arial"/>
        </w:rPr>
        <w:t>describe and apply the following operations to a</w:t>
      </w:r>
      <w:r>
        <w:rPr>
          <w:rFonts w:ascii="Arial" w:hAnsi="Arial"/>
        </w:rPr>
        <w:t xml:space="preserve"> stack: push, pop, peek or top, test for empty stack, test for full stack</w:t>
      </w:r>
    </w:p>
    <w:p w:rsidR="00CA2F3C" w:rsidRDefault="00787C8B" w:rsidP="00CA2F3C">
      <w:pPr>
        <w:pStyle w:val="PGKS3bulletedlist"/>
        <w:rPr>
          <w:rFonts w:ascii="Arial" w:hAnsi="Arial"/>
        </w:rPr>
      </w:pPr>
      <w:r>
        <w:rPr>
          <w:rFonts w:ascii="Arial" w:hAnsi="Arial"/>
        </w:rPr>
        <w:t>describe the convex combination of two vectors</w:t>
      </w:r>
    </w:p>
    <w:p w:rsidR="00787C8B" w:rsidRPr="00A777E2" w:rsidRDefault="00787C8B" w:rsidP="00CA2F3C">
      <w:pPr>
        <w:pStyle w:val="PGKS3bulletedlist"/>
        <w:rPr>
          <w:rFonts w:ascii="Arial" w:hAnsi="Arial"/>
        </w:rPr>
      </w:pPr>
      <w:r>
        <w:rPr>
          <w:rFonts w:ascii="Arial" w:hAnsi="Arial"/>
        </w:rPr>
        <w:t>generate parity given two vectors u and v over GF(2)</w:t>
      </w:r>
    </w:p>
    <w:p w:rsidR="00A777E2" w:rsidRDefault="00A777E2">
      <w:pPr>
        <w:spacing w:after="200" w:line="276" w:lineRule="auto"/>
        <w:rPr>
          <w:b/>
          <w:bCs/>
          <w:i/>
          <w:iCs/>
          <w:color w:val="4F81BD"/>
        </w:rPr>
      </w:pPr>
      <w:r>
        <w:br w:type="page"/>
      </w:r>
    </w:p>
    <w:p w:rsidR="006506F8" w:rsidRPr="005E1D4A" w:rsidRDefault="00536CDB" w:rsidP="006506F8">
      <w:pPr>
        <w:pStyle w:val="PGHeading3"/>
        <w:rPr>
          <w:rFonts w:cs="Arial"/>
        </w:rPr>
      </w:pPr>
      <w:r w:rsidRPr="005E1D4A">
        <w:rPr>
          <w:rFonts w:cs="Arial"/>
        </w:rPr>
        <w:lastRenderedPageBreak/>
        <w:t>Previous Learning</w:t>
      </w:r>
    </w:p>
    <w:p w:rsidR="006506F8" w:rsidRPr="005E1D4A" w:rsidRDefault="001B59A2" w:rsidP="00E7562C">
      <w:pPr>
        <w:pStyle w:val="PGKS3text"/>
        <w:rPr>
          <w:rFonts w:ascii="Arial" w:hAnsi="Arial"/>
        </w:rPr>
      </w:pPr>
      <w:r w:rsidRPr="005E1D4A">
        <w:rPr>
          <w:rFonts w:ascii="Arial" w:hAnsi="Arial"/>
        </w:rPr>
        <w:t xml:space="preserve">Students </w:t>
      </w:r>
      <w:r w:rsidR="00F03BA8">
        <w:rPr>
          <w:rFonts w:ascii="Arial" w:hAnsi="Arial"/>
        </w:rPr>
        <w:t>need to have studied the first year of the A Level course and have some programming experience.</w:t>
      </w:r>
    </w:p>
    <w:p w:rsidR="006506F8" w:rsidRPr="005E1D4A" w:rsidRDefault="00536CDB" w:rsidP="006506F8">
      <w:pPr>
        <w:pStyle w:val="PGHeading3"/>
        <w:rPr>
          <w:rFonts w:cs="Arial"/>
        </w:rPr>
      </w:pPr>
      <w:r w:rsidRPr="005E1D4A">
        <w:rPr>
          <w:rFonts w:cs="Arial"/>
        </w:rPr>
        <w:t>Suggested Resources</w:t>
      </w:r>
    </w:p>
    <w:p w:rsidR="00A1493A" w:rsidRDefault="00F03BA8" w:rsidP="00A1493A">
      <w:pPr>
        <w:pStyle w:val="PGKS3text"/>
        <w:rPr>
          <w:rFonts w:ascii="Arial" w:hAnsi="Arial"/>
        </w:rPr>
      </w:pPr>
      <w:r>
        <w:rPr>
          <w:rFonts w:ascii="Arial" w:hAnsi="Arial"/>
        </w:rPr>
        <w:t xml:space="preserve">The textbook </w:t>
      </w:r>
      <w:r w:rsidR="00787C8B" w:rsidRPr="00417AD5">
        <w:rPr>
          <w:rFonts w:ascii="Arial" w:hAnsi="Arial"/>
          <w:i/>
        </w:rPr>
        <w:t xml:space="preserve">AQA </w:t>
      </w:r>
      <w:proofErr w:type="gramStart"/>
      <w:r w:rsidR="00787C8B" w:rsidRPr="00417AD5">
        <w:rPr>
          <w:rFonts w:ascii="Arial" w:hAnsi="Arial"/>
          <w:i/>
        </w:rPr>
        <w:t>A</w:t>
      </w:r>
      <w:proofErr w:type="gramEnd"/>
      <w:r w:rsidR="00787C8B" w:rsidRPr="00417AD5">
        <w:rPr>
          <w:rFonts w:ascii="Arial" w:hAnsi="Arial"/>
          <w:i/>
        </w:rPr>
        <w:t xml:space="preserve"> Level Computer Science (Year 2)</w:t>
      </w:r>
      <w:r w:rsidR="00787C8B">
        <w:rPr>
          <w:rFonts w:ascii="Arial" w:hAnsi="Arial"/>
        </w:rPr>
        <w:t xml:space="preserve"> or </w:t>
      </w:r>
      <w:r w:rsidR="00787C8B" w:rsidRPr="00417AD5">
        <w:rPr>
          <w:rFonts w:ascii="Arial" w:hAnsi="Arial"/>
          <w:i/>
        </w:rPr>
        <w:t>AQA A Level Computer Science</w:t>
      </w:r>
      <w:r w:rsidR="00787C8B">
        <w:rPr>
          <w:rFonts w:ascii="Arial" w:hAnsi="Arial"/>
        </w:rPr>
        <w:t xml:space="preserve"> (AS and </w:t>
      </w:r>
      <w:r w:rsidR="00417AD5">
        <w:rPr>
          <w:rFonts w:ascii="Arial" w:hAnsi="Arial"/>
        </w:rPr>
        <w:t>A Level Year 2 in one volume).</w:t>
      </w:r>
    </w:p>
    <w:p w:rsidR="00417AD5" w:rsidRDefault="00843B8E" w:rsidP="00417AD5">
      <w:pPr>
        <w:pStyle w:val="PGKS3text"/>
        <w:jc w:val="center"/>
        <w:rPr>
          <w:rFonts w:ascii="Arial" w:hAnsi="Arial"/>
        </w:rPr>
      </w:pPr>
      <w:r>
        <w:rPr>
          <w:noProof/>
        </w:rPr>
        <w:drawing>
          <wp:inline distT="0" distB="0" distL="0" distR="0" wp14:anchorId="235E2D6B" wp14:editId="1C42D377">
            <wp:extent cx="5720080" cy="2562225"/>
            <wp:effectExtent l="0" t="0" r="0" b="9525"/>
            <wp:docPr id="1" name="Picture 1" descr="C:\Users\Rob\Dropbox\PG Online\Artwork Graphics Logos\A Level AQA\A Level textbooks\AQA-Textbook-Covers-x3.jpg"/>
            <wp:cNvGraphicFramePr/>
            <a:graphic xmlns:a="http://schemas.openxmlformats.org/drawingml/2006/main">
              <a:graphicData uri="http://schemas.openxmlformats.org/drawingml/2006/picture">
                <pic:pic xmlns:pic="http://schemas.openxmlformats.org/drawingml/2006/picture">
                  <pic:nvPicPr>
                    <pic:cNvPr id="5" name="Picture 5" descr="C:\Users\Rob\Dropbox\PG Online\Artwork Graphics Logos\A Level AQA\A Level textbooks\AQA-Textbook-Covers-x3.jpg"/>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20080" cy="2562225"/>
                    </a:xfrm>
                    <a:prstGeom prst="rect">
                      <a:avLst/>
                    </a:prstGeom>
                    <a:noFill/>
                    <a:ln>
                      <a:noFill/>
                    </a:ln>
                  </pic:spPr>
                </pic:pic>
              </a:graphicData>
            </a:graphic>
          </wp:inline>
        </w:drawing>
      </w:r>
    </w:p>
    <w:p w:rsidR="00417AD5" w:rsidRPr="00417AD5" w:rsidRDefault="00417AD5" w:rsidP="00417AD5">
      <w:pPr>
        <w:pStyle w:val="PGKS3text"/>
        <w:rPr>
          <w:rFonts w:ascii="Arial" w:hAnsi="Arial"/>
        </w:rPr>
      </w:pPr>
      <w:r w:rsidRPr="00417AD5">
        <w:rPr>
          <w:rFonts w:ascii="Arial" w:hAnsi="Arial"/>
        </w:rPr>
        <w:t>A complete course text that provides a comprehens</w:t>
      </w:r>
      <w:r>
        <w:rPr>
          <w:rFonts w:ascii="Arial" w:hAnsi="Arial"/>
        </w:rPr>
        <w:t xml:space="preserve">ive understanding of each topic </w:t>
      </w:r>
      <w:r w:rsidRPr="00417AD5">
        <w:rPr>
          <w:rFonts w:ascii="Arial" w:hAnsi="Arial"/>
        </w:rPr>
        <w:t xml:space="preserve">in both years of the new AQA </w:t>
      </w:r>
      <w:proofErr w:type="gramStart"/>
      <w:r w:rsidRPr="00417AD5">
        <w:rPr>
          <w:rFonts w:ascii="Arial" w:hAnsi="Arial"/>
        </w:rPr>
        <w:t>A</w:t>
      </w:r>
      <w:proofErr w:type="gramEnd"/>
      <w:r w:rsidRPr="00417AD5">
        <w:rPr>
          <w:rFonts w:ascii="Arial" w:hAnsi="Arial"/>
        </w:rPr>
        <w:t xml:space="preserve"> Level Computer Science specification. It is presented</w:t>
      </w:r>
      <w:r>
        <w:rPr>
          <w:rFonts w:ascii="Arial" w:hAnsi="Arial"/>
        </w:rPr>
        <w:t xml:space="preserve"> </w:t>
      </w:r>
      <w:r w:rsidRPr="00417AD5">
        <w:rPr>
          <w:rFonts w:ascii="Arial" w:hAnsi="Arial"/>
        </w:rPr>
        <w:t>in an accessible and interesting way, with many in-text questions to test students’</w:t>
      </w:r>
      <w:r>
        <w:rPr>
          <w:rFonts w:ascii="Arial" w:hAnsi="Arial"/>
        </w:rPr>
        <w:t xml:space="preserve"> </w:t>
      </w:r>
      <w:r w:rsidRPr="00417AD5">
        <w:rPr>
          <w:rFonts w:ascii="Arial" w:hAnsi="Arial"/>
        </w:rPr>
        <w:t>understanding of the material and ability to apply it.</w:t>
      </w:r>
    </w:p>
    <w:p w:rsidR="00417AD5" w:rsidRPr="00417AD5" w:rsidRDefault="00417AD5" w:rsidP="00417AD5">
      <w:pPr>
        <w:pStyle w:val="PGKS3text"/>
        <w:rPr>
          <w:rFonts w:ascii="Arial" w:hAnsi="Arial"/>
        </w:rPr>
      </w:pPr>
      <w:r w:rsidRPr="00417AD5">
        <w:rPr>
          <w:rFonts w:ascii="Arial" w:hAnsi="Arial"/>
        </w:rPr>
        <w:t xml:space="preserve">The </w:t>
      </w:r>
      <w:r>
        <w:rPr>
          <w:rFonts w:ascii="Arial" w:hAnsi="Arial"/>
        </w:rPr>
        <w:t xml:space="preserve">complete </w:t>
      </w:r>
      <w:r w:rsidRPr="00417AD5">
        <w:rPr>
          <w:rFonts w:ascii="Arial" w:hAnsi="Arial"/>
        </w:rPr>
        <w:t>book is divided into 12 sections, each containing roughly six chapters. Each chapter</w:t>
      </w:r>
      <w:r>
        <w:rPr>
          <w:rFonts w:ascii="Arial" w:hAnsi="Arial"/>
        </w:rPr>
        <w:t xml:space="preserve"> </w:t>
      </w:r>
      <w:r w:rsidRPr="00417AD5">
        <w:rPr>
          <w:rFonts w:ascii="Arial" w:hAnsi="Arial"/>
        </w:rPr>
        <w:t>covers material that can comfortably be taught in one or two lessons. It will also be a</w:t>
      </w:r>
      <w:r>
        <w:rPr>
          <w:rFonts w:ascii="Arial" w:hAnsi="Arial"/>
        </w:rPr>
        <w:t xml:space="preserve"> </w:t>
      </w:r>
      <w:r w:rsidRPr="00417AD5">
        <w:rPr>
          <w:rFonts w:ascii="Arial" w:hAnsi="Arial"/>
        </w:rPr>
        <w:t>useful reference and revision guide for students throughout the AS and A Level courses.</w:t>
      </w:r>
    </w:p>
    <w:p w:rsidR="00417AD5" w:rsidRPr="00417AD5" w:rsidRDefault="00417AD5" w:rsidP="00417AD5">
      <w:pPr>
        <w:pStyle w:val="PGKS3text"/>
        <w:rPr>
          <w:rFonts w:ascii="Arial" w:hAnsi="Arial"/>
        </w:rPr>
      </w:pPr>
      <w:r w:rsidRPr="00417AD5">
        <w:rPr>
          <w:rFonts w:ascii="Arial" w:hAnsi="Arial"/>
        </w:rPr>
        <w:t>Two short appendices contain A Level content that could be taught in the first year of the</w:t>
      </w:r>
      <w:r>
        <w:rPr>
          <w:rFonts w:ascii="Arial" w:hAnsi="Arial"/>
        </w:rPr>
        <w:t xml:space="preserve"> </w:t>
      </w:r>
      <w:r w:rsidRPr="00417AD5">
        <w:rPr>
          <w:rFonts w:ascii="Arial" w:hAnsi="Arial"/>
        </w:rPr>
        <w:t xml:space="preserve">course as an extension to </w:t>
      </w:r>
      <w:proofErr w:type="gramStart"/>
      <w:r w:rsidRPr="00417AD5">
        <w:rPr>
          <w:rFonts w:ascii="Arial" w:hAnsi="Arial"/>
        </w:rPr>
        <w:t>related</w:t>
      </w:r>
      <w:proofErr w:type="gramEnd"/>
      <w:r w:rsidRPr="00417AD5">
        <w:rPr>
          <w:rFonts w:ascii="Arial" w:hAnsi="Arial"/>
        </w:rPr>
        <w:t xml:space="preserve"> AS topics.</w:t>
      </w:r>
    </w:p>
    <w:p w:rsidR="00417AD5" w:rsidRPr="00417AD5" w:rsidRDefault="00417AD5" w:rsidP="00417AD5">
      <w:pPr>
        <w:pStyle w:val="PGKS3text"/>
        <w:rPr>
          <w:rFonts w:ascii="Arial" w:hAnsi="Arial"/>
        </w:rPr>
      </w:pPr>
      <w:r w:rsidRPr="00417AD5">
        <w:rPr>
          <w:rFonts w:ascii="Arial" w:hAnsi="Arial"/>
        </w:rPr>
        <w:t>Each chapter contains exercises, some new and some from past examination papers,</w:t>
      </w:r>
      <w:r>
        <w:rPr>
          <w:rFonts w:ascii="Arial" w:hAnsi="Arial"/>
        </w:rPr>
        <w:t xml:space="preserve"> </w:t>
      </w:r>
      <w:r w:rsidRPr="00417AD5">
        <w:rPr>
          <w:rFonts w:ascii="Arial" w:hAnsi="Arial"/>
        </w:rPr>
        <w:t>which can be set as homework. Answers to all these are available to teachers only in a</w:t>
      </w:r>
      <w:r>
        <w:rPr>
          <w:rFonts w:ascii="Arial" w:hAnsi="Arial"/>
        </w:rPr>
        <w:t xml:space="preserve"> </w:t>
      </w:r>
      <w:r w:rsidRPr="00417AD5">
        <w:rPr>
          <w:rFonts w:ascii="Arial" w:hAnsi="Arial"/>
        </w:rPr>
        <w:t>Teachers Supplement which can be ordered from our website www.pgonline.co.uk.</w:t>
      </w:r>
    </w:p>
    <w:p w:rsidR="00787C8B" w:rsidRPr="00417AD5" w:rsidRDefault="00417AD5" w:rsidP="00417AD5">
      <w:pPr>
        <w:pStyle w:val="PGKS3text"/>
        <w:rPr>
          <w:rFonts w:ascii="Arial" w:hAnsi="Arial"/>
          <w:b/>
        </w:rPr>
      </w:pPr>
      <w:r w:rsidRPr="00417AD5">
        <w:rPr>
          <w:rFonts w:ascii="Arial" w:hAnsi="Arial"/>
          <w:b/>
        </w:rPr>
        <w:t>This book has been selected for AQA’s official approval process.</w:t>
      </w:r>
    </w:p>
    <w:p w:rsidR="00F03BA8" w:rsidRPr="00B643F8" w:rsidRDefault="00F03BA8" w:rsidP="00F03BA8">
      <w:pPr>
        <w:pStyle w:val="PGHeading3"/>
        <w:rPr>
          <w:rFonts w:cs="Arial"/>
        </w:rPr>
      </w:pPr>
      <w:r w:rsidRPr="00B643F8">
        <w:rPr>
          <w:rFonts w:cs="Arial"/>
        </w:rPr>
        <w:t xml:space="preserve">Vocabulary   </w:t>
      </w:r>
    </w:p>
    <w:p w:rsidR="00F03BA8" w:rsidRDefault="00F03BA8" w:rsidP="00F03BA8">
      <w:pPr>
        <w:pStyle w:val="PGKS3text"/>
        <w:rPr>
          <w:rFonts w:ascii="Arial" w:hAnsi="Arial"/>
        </w:rPr>
      </w:pPr>
      <w:r>
        <w:rPr>
          <w:rFonts w:ascii="Arial" w:hAnsi="Arial"/>
        </w:rPr>
        <w:t>Elementary data type, composite data type, abstract data type, encapsulation, information hiding,</w:t>
      </w:r>
      <w:r w:rsidRPr="00F03BA8">
        <w:rPr>
          <w:rFonts w:ascii="Arial" w:hAnsi="Arial"/>
        </w:rPr>
        <w:t xml:space="preserve"> </w:t>
      </w:r>
      <w:r>
        <w:rPr>
          <w:rFonts w:ascii="Arial" w:hAnsi="Arial"/>
        </w:rPr>
        <w:t>static data structure, dynamic data structure, heap, overflow</w:t>
      </w:r>
      <w:r w:rsidR="0059781E">
        <w:rPr>
          <w:rFonts w:ascii="Arial" w:hAnsi="Arial"/>
        </w:rPr>
        <w:t>, underflow</w:t>
      </w:r>
    </w:p>
    <w:p w:rsidR="00F03BA8" w:rsidRDefault="00F03BA8" w:rsidP="00F03BA8">
      <w:pPr>
        <w:pStyle w:val="PGKS3text"/>
        <w:tabs>
          <w:tab w:val="left" w:pos="2849"/>
        </w:tabs>
        <w:rPr>
          <w:rFonts w:ascii="Arial" w:hAnsi="Arial"/>
        </w:rPr>
      </w:pPr>
      <w:r>
        <w:rPr>
          <w:rFonts w:ascii="Arial" w:hAnsi="Arial"/>
        </w:rPr>
        <w:t xml:space="preserve">Queue, circular queue, priority queue, </w:t>
      </w:r>
      <w:r w:rsidR="0059781E">
        <w:rPr>
          <w:rFonts w:ascii="Arial" w:hAnsi="Arial"/>
        </w:rPr>
        <w:t xml:space="preserve">First In, First </w:t>
      </w:r>
      <w:proofErr w:type="gramStart"/>
      <w:r w:rsidR="0059781E">
        <w:rPr>
          <w:rFonts w:ascii="Arial" w:hAnsi="Arial"/>
        </w:rPr>
        <w:t>O</w:t>
      </w:r>
      <w:r>
        <w:rPr>
          <w:rFonts w:ascii="Arial" w:hAnsi="Arial"/>
        </w:rPr>
        <w:t>ut</w:t>
      </w:r>
      <w:proofErr w:type="gramEnd"/>
      <w:r w:rsidR="0059781E">
        <w:rPr>
          <w:rFonts w:ascii="Arial" w:hAnsi="Arial"/>
        </w:rPr>
        <w:t xml:space="preserve"> (FIFO)</w:t>
      </w:r>
      <w:r>
        <w:rPr>
          <w:rFonts w:ascii="Arial" w:hAnsi="Arial"/>
        </w:rPr>
        <w:t xml:space="preserve">, </w:t>
      </w:r>
      <w:proofErr w:type="spellStart"/>
      <w:r>
        <w:rPr>
          <w:rFonts w:ascii="Arial" w:hAnsi="Arial"/>
        </w:rPr>
        <w:t>enqueue</w:t>
      </w:r>
      <w:proofErr w:type="spellEnd"/>
      <w:r>
        <w:rPr>
          <w:rFonts w:ascii="Arial" w:hAnsi="Arial"/>
        </w:rPr>
        <w:t xml:space="preserve">, </w:t>
      </w:r>
      <w:proofErr w:type="spellStart"/>
      <w:r w:rsidR="0059781E">
        <w:rPr>
          <w:rFonts w:ascii="Arial" w:hAnsi="Arial"/>
        </w:rPr>
        <w:t>dequeue</w:t>
      </w:r>
      <w:proofErr w:type="spellEnd"/>
    </w:p>
    <w:p w:rsidR="0059781E" w:rsidRDefault="0059781E" w:rsidP="00F03BA8">
      <w:pPr>
        <w:pStyle w:val="PGKS3text"/>
        <w:tabs>
          <w:tab w:val="left" w:pos="2849"/>
        </w:tabs>
        <w:rPr>
          <w:rFonts w:ascii="Arial" w:hAnsi="Arial"/>
        </w:rPr>
      </w:pPr>
      <w:r>
        <w:rPr>
          <w:rFonts w:ascii="Arial" w:hAnsi="Arial"/>
        </w:rPr>
        <w:t>Append, push, pop, stack, Last In, First Out (LIFO), call stack, stack frame, parameter, return address</w:t>
      </w:r>
    </w:p>
    <w:p w:rsidR="0059781E" w:rsidRDefault="0059781E" w:rsidP="00F03BA8">
      <w:pPr>
        <w:pStyle w:val="PGKS3text"/>
        <w:tabs>
          <w:tab w:val="left" w:pos="2849"/>
        </w:tabs>
        <w:rPr>
          <w:rFonts w:ascii="Arial" w:hAnsi="Arial"/>
        </w:rPr>
      </w:pPr>
      <w:r>
        <w:rPr>
          <w:rFonts w:ascii="Arial" w:hAnsi="Arial"/>
        </w:rPr>
        <w:t xml:space="preserve">Hashing, hash table, collision, </w:t>
      </w:r>
      <w:r w:rsidR="00957BC5">
        <w:rPr>
          <w:rFonts w:ascii="Arial" w:hAnsi="Arial"/>
        </w:rPr>
        <w:t xml:space="preserve">mid-square method, </w:t>
      </w:r>
      <w:r>
        <w:rPr>
          <w:rFonts w:ascii="Arial" w:hAnsi="Arial"/>
        </w:rPr>
        <w:t>folding method, dictionary</w:t>
      </w:r>
    </w:p>
    <w:p w:rsidR="0059781E" w:rsidRDefault="0059781E" w:rsidP="00F03BA8">
      <w:pPr>
        <w:pStyle w:val="PGKS3text"/>
        <w:tabs>
          <w:tab w:val="left" w:pos="2849"/>
        </w:tabs>
        <w:rPr>
          <w:rFonts w:ascii="Arial" w:hAnsi="Arial"/>
        </w:rPr>
      </w:pPr>
      <w:r>
        <w:rPr>
          <w:rFonts w:ascii="Arial" w:hAnsi="Arial"/>
        </w:rPr>
        <w:t>Graph, edge, arc, vertex, node, directed graph, digraph, undirected graph, weighted edge, adjacency matrix, adjacency list, Page Rank algorithm</w:t>
      </w:r>
    </w:p>
    <w:p w:rsidR="0059781E" w:rsidRDefault="0059781E" w:rsidP="00F03BA8">
      <w:pPr>
        <w:pStyle w:val="PGKS3text"/>
        <w:tabs>
          <w:tab w:val="left" w:pos="2849"/>
        </w:tabs>
        <w:rPr>
          <w:rFonts w:ascii="Arial" w:hAnsi="Arial"/>
        </w:rPr>
      </w:pPr>
      <w:r>
        <w:rPr>
          <w:rFonts w:ascii="Arial" w:hAnsi="Arial"/>
        </w:rPr>
        <w:t>Tree, root, child, parent, subtree, leaf node, binary search tree, pre-order, in-order and post-order</w:t>
      </w:r>
      <w:r w:rsidR="00845BF3">
        <w:rPr>
          <w:rFonts w:ascii="Arial" w:hAnsi="Arial"/>
        </w:rPr>
        <w:t xml:space="preserve"> traversal</w:t>
      </w:r>
    </w:p>
    <w:p w:rsidR="00845BF3" w:rsidRDefault="00845BF3" w:rsidP="00F03BA8">
      <w:pPr>
        <w:pStyle w:val="PGKS3text"/>
        <w:tabs>
          <w:tab w:val="left" w:pos="2849"/>
        </w:tabs>
        <w:rPr>
          <w:rFonts w:ascii="Arial" w:hAnsi="Arial"/>
        </w:rPr>
      </w:pPr>
      <w:proofErr w:type="gramStart"/>
      <w:r>
        <w:rPr>
          <w:rFonts w:ascii="Arial" w:hAnsi="Arial"/>
        </w:rPr>
        <w:lastRenderedPageBreak/>
        <w:t>vector</w:t>
      </w:r>
      <w:proofErr w:type="gramEnd"/>
      <w:r>
        <w:rPr>
          <w:rFonts w:ascii="Arial" w:hAnsi="Arial"/>
        </w:rPr>
        <w:t>, scaling, convex combination of vectors, dot product,</w:t>
      </w:r>
      <w:r w:rsidRPr="00845BF3">
        <w:rPr>
          <w:rFonts w:ascii="Arial" w:hAnsi="Arial"/>
        </w:rPr>
        <w:t xml:space="preserve"> </w:t>
      </w:r>
      <w:r>
        <w:rPr>
          <w:rFonts w:ascii="Arial" w:hAnsi="Arial"/>
        </w:rPr>
        <w:t>Galois field, GF(2)</w:t>
      </w:r>
    </w:p>
    <w:p w:rsidR="006506F8" w:rsidRPr="005E1D4A" w:rsidRDefault="006506F8" w:rsidP="006506F8">
      <w:pPr>
        <w:pStyle w:val="PGHeading3"/>
        <w:rPr>
          <w:rFonts w:cs="Arial"/>
        </w:rPr>
      </w:pPr>
      <w:r w:rsidRPr="005E1D4A">
        <w:rPr>
          <w:rFonts w:cs="Arial"/>
        </w:rPr>
        <w:t>Assessment</w:t>
      </w:r>
    </w:p>
    <w:p w:rsidR="00A1493A" w:rsidRDefault="00A1493A" w:rsidP="00A1493A">
      <w:pPr>
        <w:pStyle w:val="PGKS3text"/>
        <w:rPr>
          <w:rFonts w:ascii="Arial" w:hAnsi="Arial"/>
        </w:rPr>
      </w:pPr>
      <w:r w:rsidRPr="005E1D4A">
        <w:rPr>
          <w:rFonts w:ascii="Arial" w:hAnsi="Arial"/>
        </w:rPr>
        <w:t xml:space="preserve">Assessment will be by means of </w:t>
      </w:r>
      <w:r w:rsidR="00D74017">
        <w:rPr>
          <w:rFonts w:ascii="Arial" w:hAnsi="Arial"/>
        </w:rPr>
        <w:t>regular homework</w:t>
      </w:r>
      <w:r w:rsidR="00941A6C" w:rsidRPr="005E1D4A">
        <w:rPr>
          <w:rFonts w:ascii="Arial" w:hAnsi="Arial"/>
        </w:rPr>
        <w:t xml:space="preserve"> and a </w:t>
      </w:r>
      <w:r w:rsidR="00F03BA8">
        <w:rPr>
          <w:rFonts w:ascii="Arial" w:hAnsi="Arial"/>
        </w:rPr>
        <w:t>final assessment</w:t>
      </w:r>
      <w:r w:rsidRPr="005E1D4A">
        <w:rPr>
          <w:rFonts w:ascii="Arial" w:hAnsi="Arial"/>
        </w:rPr>
        <w:t xml:space="preserve"> with examination style questions.</w:t>
      </w:r>
    </w:p>
    <w:p w:rsidR="00845BF3" w:rsidRPr="00B643F8" w:rsidRDefault="00845BF3" w:rsidP="00845BF3">
      <w:pPr>
        <w:pStyle w:val="PGKS3text"/>
        <w:rPr>
          <w:rFonts w:ascii="Arial" w:hAnsi="Arial"/>
        </w:rPr>
      </w:pPr>
      <w:r w:rsidRPr="00B643F8">
        <w:rPr>
          <w:rFonts w:ascii="Arial" w:hAnsi="Arial"/>
        </w:rPr>
        <w:t>A few points to note:</w:t>
      </w:r>
    </w:p>
    <w:p w:rsidR="00845BF3" w:rsidRPr="00B643F8" w:rsidRDefault="00845BF3" w:rsidP="00845BF3">
      <w:pPr>
        <w:pStyle w:val="PGKS3text"/>
        <w:rPr>
          <w:rFonts w:ascii="Arial" w:hAnsi="Arial"/>
        </w:rPr>
      </w:pPr>
      <w:r w:rsidRPr="00B643F8">
        <w:rPr>
          <w:rFonts w:ascii="Arial" w:hAnsi="Arial"/>
        </w:rPr>
        <w:t>These are not live assessment questions. They have all been created from scratch for this scheme of work.  We cannot guarantee the areas covered in the test will cover all areas that could come up in any given exam paper. That being said, when producing the test the following have been carefully taken into account:</w:t>
      </w:r>
    </w:p>
    <w:p w:rsidR="00845BF3" w:rsidRPr="00B643F8" w:rsidRDefault="00845BF3" w:rsidP="00845BF3">
      <w:pPr>
        <w:pStyle w:val="PGKS3text"/>
        <w:numPr>
          <w:ilvl w:val="0"/>
          <w:numId w:val="16"/>
        </w:numPr>
        <w:rPr>
          <w:rFonts w:ascii="Arial" w:hAnsi="Arial"/>
        </w:rPr>
      </w:pPr>
      <w:proofErr w:type="gramStart"/>
      <w:r w:rsidRPr="00B643F8">
        <w:rPr>
          <w:rFonts w:ascii="Arial" w:hAnsi="Arial"/>
        </w:rPr>
        <w:t>the</w:t>
      </w:r>
      <w:proofErr w:type="gramEnd"/>
      <w:r w:rsidRPr="00B643F8">
        <w:rPr>
          <w:rFonts w:ascii="Arial" w:hAnsi="Arial"/>
        </w:rPr>
        <w:t xml:space="preserve"> range of questions is designed to elicit the understanding of students from </w:t>
      </w:r>
      <w:r>
        <w:rPr>
          <w:rFonts w:ascii="Arial" w:hAnsi="Arial"/>
        </w:rPr>
        <w:t>E</w:t>
      </w:r>
      <w:r w:rsidRPr="00B643F8">
        <w:rPr>
          <w:rFonts w:ascii="Arial" w:hAnsi="Arial"/>
        </w:rPr>
        <w:t>-A* grade.</w:t>
      </w:r>
    </w:p>
    <w:p w:rsidR="00845BF3" w:rsidRPr="00B643F8" w:rsidRDefault="00845BF3" w:rsidP="00845BF3">
      <w:pPr>
        <w:pStyle w:val="PGKS3text"/>
        <w:numPr>
          <w:ilvl w:val="0"/>
          <w:numId w:val="16"/>
        </w:numPr>
        <w:rPr>
          <w:rFonts w:ascii="Arial" w:hAnsi="Arial"/>
        </w:rPr>
      </w:pPr>
      <w:proofErr w:type="gramStart"/>
      <w:r w:rsidRPr="00B643F8">
        <w:rPr>
          <w:rFonts w:ascii="Arial" w:hAnsi="Arial"/>
        </w:rPr>
        <w:t>appropriate</w:t>
      </w:r>
      <w:proofErr w:type="gramEnd"/>
      <w:r w:rsidRPr="00B643F8">
        <w:rPr>
          <w:rFonts w:ascii="Arial" w:hAnsi="Arial"/>
        </w:rPr>
        <w:t xml:space="preserve"> command words and language is used across the range of questions (list, describe, state, discuss, explain…)</w:t>
      </w:r>
    </w:p>
    <w:p w:rsidR="00845BF3" w:rsidRPr="005E1D4A" w:rsidRDefault="00845BF3" w:rsidP="00A1493A">
      <w:pPr>
        <w:pStyle w:val="PGKS3text"/>
        <w:rPr>
          <w:rFonts w:ascii="Arial" w:hAnsi="Arial"/>
        </w:rPr>
      </w:pPr>
    </w:p>
    <w:p w:rsidR="006506F8" w:rsidRPr="005E1D4A" w:rsidRDefault="006506F8" w:rsidP="006506F8">
      <w:pPr>
        <w:pStyle w:val="PGHeading1"/>
        <w:rPr>
          <w:rFonts w:cs="Arial"/>
        </w:rPr>
      </w:pPr>
      <w:r w:rsidRPr="005E1D4A">
        <w:rPr>
          <w:rFonts w:cs="Arial"/>
        </w:rPr>
        <w:br w:type="page"/>
      </w:r>
      <w:r w:rsidR="00D54626">
        <w:rPr>
          <w:rFonts w:cs="Arial"/>
        </w:rPr>
        <w:lastRenderedPageBreak/>
        <w:t>Topic</w:t>
      </w:r>
      <w:r w:rsidRPr="005E1D4A">
        <w:rPr>
          <w:rFonts w:cs="Arial"/>
        </w:rPr>
        <w:t xml:space="preserve"> plans</w:t>
      </w:r>
    </w:p>
    <w:p w:rsidR="006506F8" w:rsidRPr="005E1D4A" w:rsidRDefault="006506F8" w:rsidP="006506F8">
      <w:pPr>
        <w:pStyle w:val="PGKS3text"/>
        <w:rPr>
          <w:rFonts w:ascii="Arial" w:hAnsi="Arial"/>
        </w:rPr>
      </w:pPr>
    </w:p>
    <w:tbl>
      <w:tblPr>
        <w:tblW w:w="9006" w:type="dxa"/>
        <w:jc w:val="center"/>
        <w:tblBorders>
          <w:top w:val="single" w:sz="8" w:space="0" w:color="4F81BD"/>
          <w:left w:val="single" w:sz="8" w:space="0" w:color="4F81BD"/>
          <w:right w:val="single" w:sz="8" w:space="0" w:color="4F81BD"/>
          <w:insideH w:val="single" w:sz="8" w:space="0" w:color="4F81BD"/>
        </w:tblBorders>
        <w:tblLayout w:type="fixed"/>
        <w:tblCellMar>
          <w:left w:w="0" w:type="dxa"/>
          <w:right w:w="0" w:type="dxa"/>
        </w:tblCellMar>
        <w:tblLook w:val="00A0" w:firstRow="1" w:lastRow="0" w:firstColumn="1" w:lastColumn="0" w:noHBand="0" w:noVBand="0"/>
      </w:tblPr>
      <w:tblGrid>
        <w:gridCol w:w="1187"/>
        <w:gridCol w:w="5040"/>
        <w:gridCol w:w="2779"/>
      </w:tblGrid>
      <w:tr w:rsidR="00C03989" w:rsidRPr="00BC0F67" w:rsidTr="00C03989">
        <w:trPr>
          <w:jc w:val="center"/>
        </w:trPr>
        <w:tc>
          <w:tcPr>
            <w:tcW w:w="1187" w:type="dxa"/>
            <w:shd w:val="clear" w:color="auto" w:fill="0091C4"/>
            <w:tcMar>
              <w:top w:w="0" w:type="dxa"/>
              <w:left w:w="108" w:type="dxa"/>
              <w:bottom w:w="0" w:type="dxa"/>
              <w:right w:w="108" w:type="dxa"/>
            </w:tcMar>
          </w:tcPr>
          <w:p w:rsidR="00C03989" w:rsidRPr="006C4564" w:rsidRDefault="00C03989" w:rsidP="00E70B7F">
            <w:pPr>
              <w:pStyle w:val="PGLessonWeekContentTitle"/>
            </w:pPr>
            <w:r>
              <w:t>Topic1</w:t>
            </w:r>
          </w:p>
        </w:tc>
        <w:tc>
          <w:tcPr>
            <w:tcW w:w="5040" w:type="dxa"/>
            <w:shd w:val="clear" w:color="auto" w:fill="0091C4"/>
            <w:tcMar>
              <w:top w:w="0" w:type="dxa"/>
              <w:left w:w="108" w:type="dxa"/>
              <w:bottom w:w="0" w:type="dxa"/>
              <w:right w:w="108" w:type="dxa"/>
            </w:tcMar>
          </w:tcPr>
          <w:p w:rsidR="00C03989" w:rsidRPr="006C4564" w:rsidRDefault="00C03989" w:rsidP="00E70B7F">
            <w:pPr>
              <w:pStyle w:val="PGLessonWeekContentTitle"/>
            </w:pPr>
            <w:r>
              <w:t>Queues</w:t>
            </w:r>
          </w:p>
        </w:tc>
        <w:tc>
          <w:tcPr>
            <w:tcW w:w="2779" w:type="dxa"/>
            <w:shd w:val="clear" w:color="auto" w:fill="0091C4"/>
            <w:tcMar>
              <w:top w:w="0" w:type="dxa"/>
              <w:left w:w="108" w:type="dxa"/>
              <w:bottom w:w="0" w:type="dxa"/>
              <w:right w:w="108" w:type="dxa"/>
            </w:tcMar>
          </w:tcPr>
          <w:p w:rsidR="00C03989" w:rsidRPr="006C4564" w:rsidRDefault="00C03989" w:rsidP="00E70B7F">
            <w:pPr>
              <w:pStyle w:val="PGLessonWeekContentTitle"/>
            </w:pPr>
          </w:p>
        </w:tc>
      </w:tr>
      <w:tr w:rsidR="00C03989" w:rsidRPr="00D22063" w:rsidTr="00C03989">
        <w:trPr>
          <w:jc w:val="center"/>
        </w:trPr>
        <w:tc>
          <w:tcPr>
            <w:tcW w:w="9006" w:type="dxa"/>
            <w:gridSpan w:val="3"/>
            <w:tcMar>
              <w:top w:w="0" w:type="dxa"/>
              <w:left w:w="108" w:type="dxa"/>
              <w:bottom w:w="0" w:type="dxa"/>
              <w:right w:w="108" w:type="dxa"/>
            </w:tcMar>
          </w:tcPr>
          <w:p w:rsidR="00C03989" w:rsidRDefault="00C03989" w:rsidP="00E70B7F">
            <w:pPr>
              <w:pStyle w:val="PGKS3text"/>
              <w:rPr>
                <w:rFonts w:ascii="Arial" w:hAnsi="Arial"/>
              </w:rPr>
            </w:pPr>
            <w:r w:rsidRPr="00D74023">
              <w:rPr>
                <w:rFonts w:ascii="Arial" w:hAnsi="Arial"/>
              </w:rPr>
              <w:t>Preparation: Print out</w:t>
            </w:r>
            <w:r w:rsidR="00847B3D">
              <w:rPr>
                <w:rFonts w:ascii="Arial" w:hAnsi="Arial"/>
              </w:rPr>
              <w:t xml:space="preserve"> several copies of</w:t>
            </w:r>
            <w:r w:rsidRPr="00D74023">
              <w:rPr>
                <w:rFonts w:ascii="Arial" w:hAnsi="Arial"/>
              </w:rPr>
              <w:t xml:space="preserve"> </w:t>
            </w:r>
            <w:r w:rsidRPr="00D74023">
              <w:rPr>
                <w:rFonts w:ascii="Arial" w:hAnsi="Arial"/>
                <w:b/>
              </w:rPr>
              <w:t>Bus Cards.doc</w:t>
            </w:r>
            <w:r w:rsidRPr="00D74023">
              <w:rPr>
                <w:rFonts w:ascii="Arial" w:hAnsi="Arial"/>
              </w:rPr>
              <w:t>. This</w:t>
            </w:r>
            <w:r w:rsidR="006E59C9">
              <w:rPr>
                <w:rFonts w:ascii="Arial" w:hAnsi="Arial"/>
              </w:rPr>
              <w:t xml:space="preserve"> one-page document</w:t>
            </w:r>
            <w:r w:rsidRPr="00D74023">
              <w:rPr>
                <w:rFonts w:ascii="Arial" w:hAnsi="Arial"/>
              </w:rPr>
              <w:t xml:space="preserve"> contains three sets of cards that can be cut out and used</w:t>
            </w:r>
            <w:r>
              <w:rPr>
                <w:rFonts w:ascii="Arial" w:hAnsi="Arial"/>
              </w:rPr>
              <w:t xml:space="preserve"> (i.e. enough sets for 3 students)</w:t>
            </w:r>
            <w:r w:rsidRPr="00D74023">
              <w:rPr>
                <w:rFonts w:ascii="Arial" w:hAnsi="Arial"/>
              </w:rPr>
              <w:t>.  The items represent buses to towns around the country</w:t>
            </w:r>
            <w:r>
              <w:rPr>
                <w:rFonts w:ascii="Arial" w:hAnsi="Arial"/>
              </w:rPr>
              <w:t>, an empty queue and pointers to the Front and Rear of the queue</w:t>
            </w:r>
            <w:r w:rsidRPr="00D74023">
              <w:rPr>
                <w:rFonts w:ascii="Arial" w:hAnsi="Arial"/>
              </w:rPr>
              <w:t xml:space="preserve">.  Buses queue up in order of </w:t>
            </w:r>
            <w:r>
              <w:rPr>
                <w:rFonts w:ascii="Arial" w:hAnsi="Arial"/>
              </w:rPr>
              <w:t xml:space="preserve">arriving and </w:t>
            </w:r>
            <w:r w:rsidRPr="00D74023">
              <w:rPr>
                <w:rFonts w:ascii="Arial" w:hAnsi="Arial"/>
              </w:rPr>
              <w:t xml:space="preserve">leaving the station.  </w:t>
            </w:r>
          </w:p>
          <w:p w:rsidR="00C03989" w:rsidRPr="00D74023" w:rsidRDefault="00C03989" w:rsidP="00E70B7F">
            <w:pPr>
              <w:pStyle w:val="PGKS3text"/>
              <w:rPr>
                <w:rFonts w:ascii="Arial" w:hAnsi="Arial"/>
              </w:rPr>
            </w:pPr>
            <w:r>
              <w:rPr>
                <w:rFonts w:ascii="Arial" w:hAnsi="Arial"/>
              </w:rPr>
              <w:t>Print out and cut up one set of cards for each student – 9 buses, 2 pointers and one empty queue.</w:t>
            </w:r>
          </w:p>
          <w:p w:rsidR="00C03989" w:rsidRPr="00A629E7" w:rsidRDefault="00C03989" w:rsidP="00E70B7F">
            <w:pPr>
              <w:pStyle w:val="ks3bold12pt"/>
              <w:rPr>
                <w:rFonts w:ascii="Arial" w:hAnsi="Arial"/>
                <w:b w:val="0"/>
              </w:rPr>
            </w:pPr>
            <w:r w:rsidRPr="00A629E7">
              <w:rPr>
                <w:rFonts w:ascii="Arial" w:hAnsi="Arial"/>
                <w:b w:val="0"/>
              </w:rPr>
              <w:t>Learning Objectives:</w:t>
            </w:r>
          </w:p>
          <w:p w:rsidR="00C03989" w:rsidRPr="00A629E7" w:rsidRDefault="00C03989" w:rsidP="00E70B7F">
            <w:pPr>
              <w:pStyle w:val="PGKS3bulletedlist"/>
              <w:rPr>
                <w:rFonts w:ascii="Arial" w:hAnsi="Arial"/>
              </w:rPr>
            </w:pPr>
            <w:r w:rsidRPr="00A629E7">
              <w:rPr>
                <w:rFonts w:ascii="Arial" w:hAnsi="Arial"/>
              </w:rPr>
              <w:t>Understand the concept of an abstract data type</w:t>
            </w:r>
          </w:p>
          <w:p w:rsidR="00C03989" w:rsidRPr="00A629E7" w:rsidRDefault="00C03989" w:rsidP="00E70B7F">
            <w:pPr>
              <w:pStyle w:val="PGKS3bulletedlist"/>
              <w:rPr>
                <w:rFonts w:ascii="Arial" w:hAnsi="Arial"/>
              </w:rPr>
            </w:pPr>
            <w:r w:rsidRPr="00A629E7">
              <w:rPr>
                <w:rFonts w:ascii="Arial" w:hAnsi="Arial"/>
              </w:rPr>
              <w:t>Be familiar with the concept and uses of a queue</w:t>
            </w:r>
          </w:p>
          <w:p w:rsidR="00C03989" w:rsidRPr="00A629E7" w:rsidRDefault="00C03989" w:rsidP="00E70B7F">
            <w:pPr>
              <w:pStyle w:val="PGKS3bulletedlist"/>
              <w:rPr>
                <w:rFonts w:ascii="Arial" w:hAnsi="Arial"/>
              </w:rPr>
            </w:pPr>
            <w:r w:rsidRPr="00A629E7">
              <w:rPr>
                <w:rFonts w:ascii="Arial" w:hAnsi="Arial"/>
              </w:rPr>
              <w:t>Describe the creation and maintenance of data within a queue (linear, circular, priority)</w:t>
            </w:r>
          </w:p>
          <w:p w:rsidR="00C03989" w:rsidRPr="00A629E7" w:rsidRDefault="00C03989" w:rsidP="00E70B7F">
            <w:pPr>
              <w:pStyle w:val="PGKS3bulletedlist"/>
              <w:rPr>
                <w:rFonts w:ascii="Arial" w:hAnsi="Arial"/>
              </w:rPr>
            </w:pPr>
            <w:r w:rsidRPr="00A629E7">
              <w:rPr>
                <w:rFonts w:ascii="Arial" w:hAnsi="Arial"/>
              </w:rPr>
              <w:t>Describe and apply the following to a linear, circular and priority queue</w:t>
            </w:r>
          </w:p>
          <w:p w:rsidR="00C03989" w:rsidRPr="00A629E7" w:rsidRDefault="00C03989" w:rsidP="00E70B7F">
            <w:pPr>
              <w:pStyle w:val="PGKS3bulletedlist"/>
              <w:numPr>
                <w:ilvl w:val="1"/>
                <w:numId w:val="1"/>
              </w:numPr>
              <w:rPr>
                <w:rFonts w:ascii="Arial" w:hAnsi="Arial"/>
              </w:rPr>
            </w:pPr>
            <w:r w:rsidRPr="00A629E7">
              <w:rPr>
                <w:rFonts w:ascii="Arial" w:hAnsi="Arial"/>
              </w:rPr>
              <w:t>add an item</w:t>
            </w:r>
          </w:p>
          <w:p w:rsidR="00C03989" w:rsidRPr="00A629E7" w:rsidRDefault="00C03989" w:rsidP="00E70B7F">
            <w:pPr>
              <w:pStyle w:val="PGKS3bulletedlist"/>
              <w:numPr>
                <w:ilvl w:val="1"/>
                <w:numId w:val="1"/>
              </w:numPr>
              <w:rPr>
                <w:rFonts w:ascii="Arial" w:hAnsi="Arial"/>
              </w:rPr>
            </w:pPr>
            <w:r w:rsidRPr="00A629E7">
              <w:rPr>
                <w:rFonts w:ascii="Arial" w:hAnsi="Arial"/>
              </w:rPr>
              <w:t>remove an item</w:t>
            </w:r>
          </w:p>
          <w:p w:rsidR="00C03989" w:rsidRPr="00A629E7" w:rsidRDefault="00C03989" w:rsidP="00E70B7F">
            <w:pPr>
              <w:pStyle w:val="PGKS3bulletedlist"/>
              <w:numPr>
                <w:ilvl w:val="1"/>
                <w:numId w:val="1"/>
              </w:numPr>
              <w:rPr>
                <w:rFonts w:ascii="Arial" w:hAnsi="Arial"/>
              </w:rPr>
            </w:pPr>
            <w:r w:rsidRPr="00A629E7">
              <w:rPr>
                <w:rFonts w:ascii="Arial" w:hAnsi="Arial"/>
              </w:rPr>
              <w:t>test for an empty queue</w:t>
            </w:r>
          </w:p>
          <w:p w:rsidR="00C03989" w:rsidRPr="00A85ACC" w:rsidRDefault="00C03989" w:rsidP="00E70B7F">
            <w:pPr>
              <w:pStyle w:val="PGKS3bulletedlist"/>
              <w:numPr>
                <w:ilvl w:val="1"/>
                <w:numId w:val="1"/>
              </w:numPr>
              <w:rPr>
                <w:rFonts w:ascii="Arial" w:hAnsi="Arial"/>
              </w:rPr>
            </w:pPr>
            <w:r w:rsidRPr="00A629E7">
              <w:rPr>
                <w:rFonts w:ascii="Arial" w:hAnsi="Arial"/>
              </w:rPr>
              <w:t>test for a full queue</w:t>
            </w:r>
          </w:p>
          <w:p w:rsidR="00C03989" w:rsidRPr="00A629E7" w:rsidRDefault="00C03989" w:rsidP="00E70B7F">
            <w:pPr>
              <w:pStyle w:val="PGKS3bulletedlist"/>
              <w:numPr>
                <w:ilvl w:val="0"/>
                <w:numId w:val="0"/>
              </w:numPr>
              <w:ind w:left="397"/>
              <w:rPr>
                <w:rFonts w:ascii="Arial" w:hAnsi="Arial"/>
              </w:rPr>
            </w:pPr>
          </w:p>
        </w:tc>
      </w:tr>
      <w:tr w:rsidR="00C03989" w:rsidRPr="00D22063" w:rsidTr="00C03989">
        <w:trPr>
          <w:jc w:val="center"/>
        </w:trPr>
        <w:tc>
          <w:tcPr>
            <w:tcW w:w="6227" w:type="dxa"/>
            <w:gridSpan w:val="2"/>
            <w:shd w:val="clear" w:color="auto" w:fill="00B0F0"/>
            <w:tcMar>
              <w:top w:w="0" w:type="dxa"/>
              <w:left w:w="108" w:type="dxa"/>
              <w:bottom w:w="0" w:type="dxa"/>
              <w:right w:w="108" w:type="dxa"/>
            </w:tcMar>
          </w:tcPr>
          <w:p w:rsidR="00C03989" w:rsidRPr="00A629E7" w:rsidRDefault="00C03989" w:rsidP="00E70B7F">
            <w:pPr>
              <w:pStyle w:val="PGLessonWeekContentTitle"/>
              <w:rPr>
                <w:b w:val="0"/>
              </w:rPr>
            </w:pPr>
            <w:r w:rsidRPr="00A629E7">
              <w:rPr>
                <w:b w:val="0"/>
              </w:rPr>
              <w:t>Content</w:t>
            </w:r>
          </w:p>
        </w:tc>
        <w:tc>
          <w:tcPr>
            <w:tcW w:w="2779" w:type="dxa"/>
            <w:shd w:val="clear" w:color="auto" w:fill="00B0F0"/>
            <w:tcMar>
              <w:top w:w="0" w:type="dxa"/>
              <w:left w:w="108" w:type="dxa"/>
              <w:bottom w:w="0" w:type="dxa"/>
              <w:right w:w="108" w:type="dxa"/>
            </w:tcMar>
          </w:tcPr>
          <w:p w:rsidR="00C03989" w:rsidRPr="00D22063" w:rsidRDefault="00C03989" w:rsidP="00E70B7F">
            <w:pPr>
              <w:pStyle w:val="PGLessonWeekContentTitle"/>
            </w:pPr>
            <w:r w:rsidRPr="00D22063">
              <w:t>Resources</w:t>
            </w:r>
          </w:p>
        </w:tc>
      </w:tr>
      <w:tr w:rsidR="00C03989" w:rsidRPr="00D22063" w:rsidTr="00C03989">
        <w:trPr>
          <w:jc w:val="center"/>
        </w:trPr>
        <w:tc>
          <w:tcPr>
            <w:tcW w:w="6227" w:type="dxa"/>
            <w:gridSpan w:val="2"/>
            <w:tcBorders>
              <w:bottom w:val="single" w:sz="4" w:space="0" w:color="0070C0"/>
              <w:right w:val="single" w:sz="4" w:space="0" w:color="0070C0"/>
            </w:tcBorders>
            <w:tcMar>
              <w:top w:w="0" w:type="dxa"/>
              <w:left w:w="108" w:type="dxa"/>
              <w:bottom w:w="0" w:type="dxa"/>
              <w:right w:w="108" w:type="dxa"/>
            </w:tcMar>
          </w:tcPr>
          <w:p w:rsidR="00C03989" w:rsidRPr="00D74023" w:rsidRDefault="00C03989" w:rsidP="00E70B7F">
            <w:pPr>
              <w:pStyle w:val="PGKS3text"/>
              <w:rPr>
                <w:rFonts w:ascii="Arial" w:hAnsi="Arial"/>
                <w:b/>
                <w:sz w:val="24"/>
              </w:rPr>
            </w:pPr>
            <w:r w:rsidRPr="00D74023">
              <w:rPr>
                <w:rFonts w:ascii="Arial" w:hAnsi="Arial"/>
                <w:b/>
                <w:sz w:val="24"/>
              </w:rPr>
              <w:t>Starter</w:t>
            </w:r>
            <w:r>
              <w:rPr>
                <w:rFonts w:ascii="Arial" w:hAnsi="Arial"/>
                <w:b/>
                <w:sz w:val="24"/>
              </w:rPr>
              <w:t>:</w:t>
            </w:r>
          </w:p>
          <w:p w:rsidR="00C03989" w:rsidRPr="00D22063" w:rsidRDefault="00C03989" w:rsidP="00E70B7F">
            <w:pPr>
              <w:pStyle w:val="PGKS3text"/>
              <w:rPr>
                <w:rFonts w:ascii="Arial" w:hAnsi="Arial"/>
                <w:b/>
              </w:rPr>
            </w:pPr>
            <w:r>
              <w:rPr>
                <w:rFonts w:ascii="Arial" w:hAnsi="Arial"/>
                <w:b/>
              </w:rPr>
              <w:t>Introduction to data structures</w:t>
            </w:r>
          </w:p>
          <w:p w:rsidR="00C03989" w:rsidRDefault="00C03989" w:rsidP="00E70B7F">
            <w:pPr>
              <w:pStyle w:val="PGKS3text"/>
              <w:rPr>
                <w:rFonts w:ascii="Arial" w:hAnsi="Arial"/>
              </w:rPr>
            </w:pPr>
            <w:r>
              <w:rPr>
                <w:rFonts w:ascii="Arial" w:hAnsi="Arial"/>
              </w:rPr>
              <w:t>Show the first slide and discuss the three categories of data type</w:t>
            </w:r>
            <w:r w:rsidR="00847B3D">
              <w:rPr>
                <w:rFonts w:ascii="Arial" w:hAnsi="Arial"/>
              </w:rPr>
              <w:t xml:space="preserve"> (elementary, composite and abstract)</w:t>
            </w:r>
            <w:r>
              <w:rPr>
                <w:rFonts w:ascii="Arial" w:hAnsi="Arial"/>
              </w:rPr>
              <w:t>.   Introduce the concept of abstraction, and remind them of the terms encapsulation and data hiding which they should have met during the first year.</w:t>
            </w:r>
          </w:p>
          <w:p w:rsidR="00C03989" w:rsidRPr="00D74023" w:rsidRDefault="00C03989" w:rsidP="00E70B7F">
            <w:pPr>
              <w:pStyle w:val="PGKS3text"/>
              <w:rPr>
                <w:rFonts w:ascii="Arial" w:hAnsi="Arial"/>
                <w:b/>
                <w:sz w:val="24"/>
              </w:rPr>
            </w:pPr>
            <w:r w:rsidRPr="00D74023">
              <w:rPr>
                <w:rFonts w:ascii="Arial" w:hAnsi="Arial"/>
                <w:b/>
                <w:sz w:val="24"/>
              </w:rPr>
              <w:t>Main:</w:t>
            </w:r>
          </w:p>
          <w:p w:rsidR="00C03989" w:rsidRDefault="00C03989" w:rsidP="00E70B7F">
            <w:pPr>
              <w:pStyle w:val="PGKS3text"/>
              <w:rPr>
                <w:rFonts w:ascii="Arial" w:hAnsi="Arial"/>
              </w:rPr>
            </w:pPr>
            <w:r>
              <w:rPr>
                <w:rFonts w:ascii="Arial" w:hAnsi="Arial"/>
              </w:rPr>
              <w:t>Introduce the concept of queues with some examples from real life, and the operations that can be performed on queues. Students should attempt to identify the four different operations that need to</w:t>
            </w:r>
            <w:r w:rsidR="00847B3D">
              <w:rPr>
                <w:rFonts w:ascii="Arial" w:hAnsi="Arial"/>
              </w:rPr>
              <w:t xml:space="preserve"> be implemented for a queue ADT, namely</w:t>
            </w:r>
          </w:p>
          <w:p w:rsidR="00847B3D" w:rsidRPr="00847B3D" w:rsidRDefault="00847B3D" w:rsidP="00062861">
            <w:pPr>
              <w:pStyle w:val="PGKS3text"/>
              <w:numPr>
                <w:ilvl w:val="0"/>
                <w:numId w:val="20"/>
              </w:numPr>
              <w:rPr>
                <w:rFonts w:ascii="Arial" w:hAnsi="Arial"/>
              </w:rPr>
            </w:pPr>
            <w:r w:rsidRPr="00847B3D">
              <w:rPr>
                <w:rFonts w:ascii="Arial" w:hAnsi="Arial"/>
              </w:rPr>
              <w:t>Add item to the rear of the queue</w:t>
            </w:r>
          </w:p>
          <w:p w:rsidR="00847B3D" w:rsidRPr="00847B3D" w:rsidRDefault="00847B3D" w:rsidP="00062861">
            <w:pPr>
              <w:pStyle w:val="PGKS3text"/>
              <w:numPr>
                <w:ilvl w:val="0"/>
                <w:numId w:val="20"/>
              </w:numPr>
              <w:rPr>
                <w:rFonts w:ascii="Arial" w:hAnsi="Arial"/>
              </w:rPr>
            </w:pPr>
            <w:r w:rsidRPr="00847B3D">
              <w:rPr>
                <w:rFonts w:ascii="Arial" w:hAnsi="Arial"/>
              </w:rPr>
              <w:t>Remove item from the front of the queue</w:t>
            </w:r>
          </w:p>
          <w:p w:rsidR="00847B3D" w:rsidRPr="00847B3D" w:rsidRDefault="00847B3D" w:rsidP="00062861">
            <w:pPr>
              <w:pStyle w:val="PGKS3text"/>
              <w:numPr>
                <w:ilvl w:val="0"/>
                <w:numId w:val="20"/>
              </w:numPr>
              <w:rPr>
                <w:rFonts w:ascii="Arial" w:hAnsi="Arial"/>
              </w:rPr>
            </w:pPr>
            <w:r w:rsidRPr="00847B3D">
              <w:rPr>
                <w:rFonts w:ascii="Arial" w:hAnsi="Arial"/>
              </w:rPr>
              <w:t>Check if the queue is empty</w:t>
            </w:r>
          </w:p>
          <w:p w:rsidR="00847B3D" w:rsidRPr="00847B3D" w:rsidRDefault="00847B3D" w:rsidP="00062861">
            <w:pPr>
              <w:pStyle w:val="PGKS3text"/>
              <w:numPr>
                <w:ilvl w:val="0"/>
                <w:numId w:val="20"/>
              </w:numPr>
              <w:rPr>
                <w:rFonts w:ascii="Arial" w:hAnsi="Arial"/>
              </w:rPr>
            </w:pPr>
            <w:r w:rsidRPr="00847B3D">
              <w:rPr>
                <w:rFonts w:ascii="Arial" w:hAnsi="Arial"/>
              </w:rPr>
              <w:t>Check if the queue is full</w:t>
            </w:r>
          </w:p>
          <w:p w:rsidR="000F2E8C" w:rsidRDefault="000F2E8C" w:rsidP="00E70B7F">
            <w:pPr>
              <w:pStyle w:val="PGKS3text"/>
              <w:rPr>
                <w:rFonts w:ascii="Arial" w:hAnsi="Arial"/>
                <w:b/>
              </w:rPr>
            </w:pPr>
          </w:p>
          <w:p w:rsidR="00C03989" w:rsidRPr="000A77E7" w:rsidRDefault="00C03989" w:rsidP="00E70B7F">
            <w:pPr>
              <w:pStyle w:val="PGKS3text"/>
              <w:rPr>
                <w:rFonts w:ascii="Arial" w:hAnsi="Arial"/>
                <w:b/>
              </w:rPr>
            </w:pPr>
            <w:r w:rsidRPr="000A77E7">
              <w:rPr>
                <w:rFonts w:ascii="Arial" w:hAnsi="Arial"/>
                <w:b/>
              </w:rPr>
              <w:lastRenderedPageBreak/>
              <w:t xml:space="preserve">Exploring </w:t>
            </w:r>
            <w:r>
              <w:rPr>
                <w:rFonts w:ascii="Arial" w:hAnsi="Arial"/>
                <w:b/>
              </w:rPr>
              <w:t>four</w:t>
            </w:r>
            <w:r w:rsidRPr="000A77E7">
              <w:rPr>
                <w:rFonts w:ascii="Arial" w:hAnsi="Arial"/>
                <w:b/>
              </w:rPr>
              <w:t xml:space="preserve"> operations on simple array queue</w:t>
            </w:r>
          </w:p>
          <w:p w:rsidR="00C03989" w:rsidRDefault="00C03989" w:rsidP="00E70B7F">
            <w:pPr>
              <w:pStyle w:val="PGKS3text"/>
              <w:rPr>
                <w:rFonts w:ascii="Arial" w:hAnsi="Arial"/>
              </w:rPr>
            </w:pPr>
            <w:r>
              <w:rPr>
                <w:rFonts w:ascii="Arial" w:hAnsi="Arial"/>
              </w:rPr>
              <w:t xml:space="preserve">The </w:t>
            </w:r>
            <w:r w:rsidRPr="009E590B">
              <w:rPr>
                <w:rFonts w:ascii="Arial" w:hAnsi="Arial"/>
                <w:b/>
              </w:rPr>
              <w:t>bus cards</w:t>
            </w:r>
            <w:r>
              <w:rPr>
                <w:rFonts w:ascii="Arial" w:hAnsi="Arial"/>
              </w:rPr>
              <w:t xml:space="preserve"> can be used to model a queue.  Show the slide telling student which buses to add and remove, and discuss the state of the queue after 3 buses have been added and two removed. </w:t>
            </w:r>
          </w:p>
          <w:p w:rsidR="00C03989" w:rsidRDefault="00C03989" w:rsidP="00E70B7F">
            <w:pPr>
              <w:pStyle w:val="PGKS3text"/>
              <w:rPr>
                <w:rFonts w:ascii="Arial" w:hAnsi="Arial"/>
              </w:rPr>
            </w:pPr>
            <w:r>
              <w:rPr>
                <w:rFonts w:ascii="Arial" w:hAnsi="Arial"/>
              </w:rPr>
              <w:t xml:space="preserve">The space in this queue is only used once.  When the end of the queue is reached, it becomes unusable.  </w:t>
            </w:r>
          </w:p>
          <w:p w:rsidR="00C03989" w:rsidRDefault="00C03989" w:rsidP="00E70B7F">
            <w:pPr>
              <w:pStyle w:val="PGKS3text"/>
              <w:rPr>
                <w:rFonts w:ascii="Arial" w:hAnsi="Arial"/>
              </w:rPr>
            </w:pPr>
            <w:r>
              <w:rPr>
                <w:rFonts w:ascii="Arial" w:hAnsi="Arial"/>
              </w:rPr>
              <w:t xml:space="preserve">The work of the </w:t>
            </w:r>
            <w:r w:rsidRPr="003962E4">
              <w:rPr>
                <w:rFonts w:ascii="Arial" w:hAnsi="Arial"/>
                <w:b/>
              </w:rPr>
              <w:t>front</w:t>
            </w:r>
            <w:r>
              <w:rPr>
                <w:rFonts w:ascii="Arial" w:hAnsi="Arial"/>
              </w:rPr>
              <w:t xml:space="preserve"> and </w:t>
            </w:r>
            <w:r w:rsidRPr="003962E4">
              <w:rPr>
                <w:rFonts w:ascii="Arial" w:hAnsi="Arial"/>
                <w:b/>
              </w:rPr>
              <w:t>rear</w:t>
            </w:r>
            <w:r>
              <w:rPr>
                <w:rFonts w:ascii="Arial" w:hAnsi="Arial"/>
              </w:rPr>
              <w:t xml:space="preserve"> pointers should be discussed.  In the examples; </w:t>
            </w:r>
            <w:r w:rsidRPr="003962E4">
              <w:rPr>
                <w:rFonts w:ascii="Arial" w:hAnsi="Arial"/>
                <w:b/>
              </w:rPr>
              <w:t>front</w:t>
            </w:r>
            <w:r>
              <w:rPr>
                <w:rFonts w:ascii="Arial" w:hAnsi="Arial"/>
              </w:rPr>
              <w:t xml:space="preserve"> points to the first item in the queue (i.e. the next item to remove) and </w:t>
            </w:r>
            <w:r w:rsidRPr="003962E4">
              <w:rPr>
                <w:rFonts w:ascii="Arial" w:hAnsi="Arial"/>
                <w:b/>
              </w:rPr>
              <w:t>rear</w:t>
            </w:r>
            <w:r>
              <w:rPr>
                <w:rFonts w:ascii="Arial" w:hAnsi="Arial"/>
              </w:rPr>
              <w:t xml:space="preserve"> points to last item in the queue.  </w:t>
            </w:r>
          </w:p>
          <w:p w:rsidR="00C03989" w:rsidRDefault="00C03989" w:rsidP="00E70B7F">
            <w:pPr>
              <w:pStyle w:val="PGKS3text"/>
              <w:rPr>
                <w:rFonts w:ascii="Arial" w:hAnsi="Arial"/>
              </w:rPr>
            </w:pPr>
            <w:r>
              <w:rPr>
                <w:rFonts w:ascii="Arial" w:hAnsi="Arial"/>
              </w:rPr>
              <w:t xml:space="preserve">When an item leaves the queue, it is removed and then </w:t>
            </w:r>
            <w:r w:rsidRPr="003962E4">
              <w:rPr>
                <w:rFonts w:ascii="Arial" w:hAnsi="Arial"/>
                <w:b/>
              </w:rPr>
              <w:t>front</w:t>
            </w:r>
            <w:r>
              <w:rPr>
                <w:rFonts w:ascii="Arial" w:hAnsi="Arial"/>
              </w:rPr>
              <w:t xml:space="preserve"> is incremented. </w:t>
            </w:r>
          </w:p>
          <w:p w:rsidR="00C03989" w:rsidRDefault="00C03989" w:rsidP="00E70B7F">
            <w:pPr>
              <w:pStyle w:val="PGKS3text"/>
              <w:rPr>
                <w:rFonts w:ascii="Arial" w:hAnsi="Arial"/>
              </w:rPr>
            </w:pPr>
            <w:r>
              <w:rPr>
                <w:rFonts w:ascii="Arial" w:hAnsi="Arial"/>
              </w:rPr>
              <w:t xml:space="preserve">When an item is added, </w:t>
            </w:r>
            <w:r w:rsidRPr="00847B3D">
              <w:rPr>
                <w:rFonts w:ascii="Arial" w:hAnsi="Arial"/>
                <w:b/>
              </w:rPr>
              <w:t>rear</w:t>
            </w:r>
            <w:r>
              <w:rPr>
                <w:rFonts w:ascii="Arial" w:hAnsi="Arial"/>
              </w:rPr>
              <w:t xml:space="preserve"> is first incremented and then the item is added to the space pointed at by </w:t>
            </w:r>
            <w:r w:rsidRPr="00847B3D">
              <w:rPr>
                <w:rFonts w:ascii="Arial" w:hAnsi="Arial"/>
                <w:b/>
              </w:rPr>
              <w:t>rear</w:t>
            </w:r>
            <w:r>
              <w:rPr>
                <w:rFonts w:ascii="Arial" w:hAnsi="Arial"/>
              </w:rPr>
              <w:t>.</w:t>
            </w:r>
          </w:p>
          <w:p w:rsidR="00C03989" w:rsidRDefault="00C03989" w:rsidP="00E70B7F">
            <w:pPr>
              <w:pStyle w:val="PGKS3text"/>
              <w:rPr>
                <w:rFonts w:ascii="Arial" w:hAnsi="Arial"/>
              </w:rPr>
            </w:pPr>
            <w:r>
              <w:rPr>
                <w:rFonts w:ascii="Arial" w:hAnsi="Arial"/>
              </w:rPr>
              <w:t xml:space="preserve">Discuss where the pointers will be when the queue is initially empty. Where should the pointers be after the first item is added? Which pointer was updated? The answer is that </w:t>
            </w:r>
            <w:r w:rsidRPr="00D105C7">
              <w:rPr>
                <w:rFonts w:ascii="Arial" w:hAnsi="Arial"/>
                <w:b/>
              </w:rPr>
              <w:t>rear should be initialised to -1, and front to 0</w:t>
            </w:r>
            <w:r>
              <w:rPr>
                <w:rFonts w:ascii="Arial" w:hAnsi="Arial"/>
              </w:rPr>
              <w:t xml:space="preserve">. After one item is added, both </w:t>
            </w:r>
            <w:r w:rsidRPr="00847B3D">
              <w:rPr>
                <w:rFonts w:ascii="Arial" w:hAnsi="Arial"/>
                <w:b/>
              </w:rPr>
              <w:t>front</w:t>
            </w:r>
            <w:r>
              <w:rPr>
                <w:rFonts w:ascii="Arial" w:hAnsi="Arial"/>
              </w:rPr>
              <w:t xml:space="preserve"> and </w:t>
            </w:r>
            <w:r w:rsidRPr="00847B3D">
              <w:rPr>
                <w:rFonts w:ascii="Arial" w:hAnsi="Arial"/>
                <w:b/>
              </w:rPr>
              <w:t>rear</w:t>
            </w:r>
            <w:r>
              <w:rPr>
                <w:rFonts w:ascii="Arial" w:hAnsi="Arial"/>
              </w:rPr>
              <w:t xml:space="preserve"> point to the item.</w:t>
            </w:r>
          </w:p>
          <w:p w:rsidR="00C03989" w:rsidRDefault="00C03989" w:rsidP="00E70B7F">
            <w:pPr>
              <w:pStyle w:val="PGKS3text"/>
              <w:rPr>
                <w:rFonts w:ascii="Arial" w:hAnsi="Arial"/>
              </w:rPr>
            </w:pPr>
            <w:r>
              <w:rPr>
                <w:rFonts w:ascii="Arial" w:hAnsi="Arial"/>
              </w:rPr>
              <w:t xml:space="preserve">Note that this is just one possible implementation – in an alternative implementation, </w:t>
            </w:r>
            <w:r w:rsidRPr="00847B3D">
              <w:rPr>
                <w:rFonts w:ascii="Arial" w:hAnsi="Arial"/>
                <w:b/>
              </w:rPr>
              <w:t>rear</w:t>
            </w:r>
            <w:r>
              <w:rPr>
                <w:rFonts w:ascii="Arial" w:hAnsi="Arial"/>
              </w:rPr>
              <w:t xml:space="preserve"> points to the next free space in the queue. </w:t>
            </w:r>
          </w:p>
          <w:p w:rsidR="00C03989" w:rsidRDefault="00C03989" w:rsidP="00E70B7F">
            <w:pPr>
              <w:pStyle w:val="PGKS3text"/>
              <w:rPr>
                <w:rFonts w:ascii="Arial" w:hAnsi="Arial"/>
              </w:rPr>
            </w:pPr>
            <w:r>
              <w:rPr>
                <w:rFonts w:ascii="Arial" w:hAnsi="Arial"/>
              </w:rPr>
              <w:t xml:space="preserve">Discuss what happens when the queue is empty or full. We can’t add to a full queue or remove an item from an empty queue. The maximum size </w:t>
            </w:r>
            <w:proofErr w:type="spellStart"/>
            <w:r w:rsidRPr="00D105C7">
              <w:rPr>
                <w:rFonts w:ascii="Arial" w:hAnsi="Arial"/>
                <w:b/>
              </w:rPr>
              <w:t>maxSize</w:t>
            </w:r>
            <w:proofErr w:type="spellEnd"/>
            <w:r>
              <w:rPr>
                <w:rFonts w:ascii="Arial" w:hAnsi="Arial"/>
              </w:rPr>
              <w:t xml:space="preserve"> needs to be specified, and a variable </w:t>
            </w:r>
            <w:r w:rsidRPr="00D105C7">
              <w:rPr>
                <w:rFonts w:ascii="Arial" w:hAnsi="Arial"/>
                <w:b/>
              </w:rPr>
              <w:t>size</w:t>
            </w:r>
            <w:r>
              <w:rPr>
                <w:rFonts w:ascii="Arial" w:hAnsi="Arial"/>
              </w:rPr>
              <w:t xml:space="preserve"> holding the number of items in the queue updated whenever an item is added or removed</w:t>
            </w:r>
          </w:p>
          <w:p w:rsidR="00C03989" w:rsidRPr="000A77E7" w:rsidRDefault="00C03989" w:rsidP="00E70B7F">
            <w:pPr>
              <w:pStyle w:val="PGKS3text"/>
              <w:rPr>
                <w:rFonts w:ascii="Arial" w:hAnsi="Arial"/>
                <w:b/>
              </w:rPr>
            </w:pPr>
            <w:r w:rsidRPr="000A77E7">
              <w:rPr>
                <w:rFonts w:ascii="Arial" w:hAnsi="Arial"/>
                <w:b/>
              </w:rPr>
              <w:t>Worksheet</w:t>
            </w:r>
            <w:r>
              <w:rPr>
                <w:rFonts w:ascii="Arial" w:hAnsi="Arial"/>
                <w:b/>
              </w:rPr>
              <w:t xml:space="preserve"> 1 Task 1</w:t>
            </w:r>
          </w:p>
          <w:p w:rsidR="00C03989" w:rsidRDefault="00C03989" w:rsidP="00E70B7F">
            <w:pPr>
              <w:pStyle w:val="PGKS3text"/>
              <w:rPr>
                <w:rFonts w:ascii="Arial" w:hAnsi="Arial"/>
              </w:rPr>
            </w:pPr>
            <w:r>
              <w:rPr>
                <w:rFonts w:ascii="Arial" w:hAnsi="Arial"/>
              </w:rPr>
              <w:t xml:space="preserve">Give out Worksheet 1 and ask students to complete Task 1, individually or in pairs. Give help where needed and go over the answers when they have finished </w:t>
            </w:r>
          </w:p>
          <w:p w:rsidR="00C03989" w:rsidRPr="000A77E7" w:rsidRDefault="00C03989" w:rsidP="00E70B7F">
            <w:pPr>
              <w:pStyle w:val="PGKS3text"/>
              <w:rPr>
                <w:rFonts w:ascii="Arial" w:hAnsi="Arial"/>
                <w:b/>
              </w:rPr>
            </w:pPr>
            <w:r>
              <w:rPr>
                <w:rFonts w:ascii="Arial" w:hAnsi="Arial"/>
                <w:b/>
              </w:rPr>
              <w:t>Problems with implementing a queue as an array</w:t>
            </w:r>
          </w:p>
          <w:p w:rsidR="00C03989" w:rsidRDefault="00C03989" w:rsidP="00E70B7F">
            <w:pPr>
              <w:pStyle w:val="PGKS3text"/>
              <w:rPr>
                <w:rFonts w:ascii="Arial" w:hAnsi="Arial"/>
              </w:rPr>
            </w:pPr>
            <w:r>
              <w:rPr>
                <w:rFonts w:ascii="Arial" w:hAnsi="Arial"/>
              </w:rPr>
              <w:t>Students should be in a position to answer the questions designed to help them identify the shortcomings of this particular data structure.  They may well identif</w:t>
            </w:r>
            <w:r w:rsidR="00847B3D">
              <w:rPr>
                <w:rFonts w:ascii="Arial" w:hAnsi="Arial"/>
              </w:rPr>
              <w:t xml:space="preserve">y the need for a circular queue or a dynamic data structure such as a </w:t>
            </w:r>
            <w:r w:rsidR="00847B3D" w:rsidRPr="00847B3D">
              <w:rPr>
                <w:rFonts w:ascii="Arial" w:hAnsi="Arial"/>
                <w:b/>
              </w:rPr>
              <w:t>list</w:t>
            </w:r>
            <w:r w:rsidR="00847B3D">
              <w:rPr>
                <w:rFonts w:ascii="Arial" w:hAnsi="Arial"/>
              </w:rPr>
              <w:t>.</w:t>
            </w:r>
            <w:r>
              <w:rPr>
                <w:rFonts w:ascii="Arial" w:hAnsi="Arial"/>
              </w:rPr>
              <w:t xml:space="preserve">  </w:t>
            </w:r>
          </w:p>
          <w:p w:rsidR="00C03989" w:rsidRPr="000A77E7" w:rsidRDefault="00C03989" w:rsidP="00E70B7F">
            <w:pPr>
              <w:pStyle w:val="PGKS3text"/>
              <w:rPr>
                <w:rFonts w:ascii="Arial" w:hAnsi="Arial"/>
                <w:b/>
              </w:rPr>
            </w:pPr>
            <w:r w:rsidRPr="000A77E7">
              <w:rPr>
                <w:rFonts w:ascii="Arial" w:hAnsi="Arial"/>
                <w:b/>
              </w:rPr>
              <w:t xml:space="preserve">Modelling a </w:t>
            </w:r>
            <w:r>
              <w:rPr>
                <w:rFonts w:ascii="Arial" w:hAnsi="Arial"/>
                <w:b/>
              </w:rPr>
              <w:t xml:space="preserve">circular </w:t>
            </w:r>
            <w:r w:rsidRPr="000A77E7">
              <w:rPr>
                <w:rFonts w:ascii="Arial" w:hAnsi="Arial"/>
                <w:b/>
              </w:rPr>
              <w:t>queue</w:t>
            </w:r>
          </w:p>
          <w:p w:rsidR="00C03989" w:rsidRPr="000A77E7" w:rsidRDefault="00C03989" w:rsidP="00E70B7F">
            <w:pPr>
              <w:pStyle w:val="PGKS3text"/>
              <w:rPr>
                <w:rFonts w:ascii="Arial" w:hAnsi="Arial"/>
                <w:b/>
              </w:rPr>
            </w:pPr>
            <w:r>
              <w:rPr>
                <w:rFonts w:ascii="Arial" w:hAnsi="Arial"/>
              </w:rPr>
              <w:t xml:space="preserve">The bus cards can be used to model a queue.  </w:t>
            </w:r>
          </w:p>
          <w:p w:rsidR="00C03989" w:rsidRDefault="00C03989" w:rsidP="00E70B7F">
            <w:pPr>
              <w:pStyle w:val="PGKS3text"/>
              <w:rPr>
                <w:rFonts w:ascii="Arial" w:hAnsi="Arial"/>
              </w:rPr>
            </w:pPr>
            <w:r>
              <w:rPr>
                <w:rFonts w:ascii="Arial" w:hAnsi="Arial"/>
              </w:rPr>
              <w:t>The pointers wrap round back to the beginn</w:t>
            </w:r>
            <w:r w:rsidR="00847B3D">
              <w:rPr>
                <w:rFonts w:ascii="Arial" w:hAnsi="Arial"/>
              </w:rPr>
              <w:t>ing to reuse any freed space.  A s</w:t>
            </w:r>
            <w:r>
              <w:rPr>
                <w:rFonts w:ascii="Arial" w:hAnsi="Arial"/>
              </w:rPr>
              <w:t xml:space="preserve">imple scenario of add/remove is illustrated on the slides.  </w:t>
            </w:r>
          </w:p>
          <w:p w:rsidR="00C03989" w:rsidRDefault="00C03989" w:rsidP="00E70B7F">
            <w:pPr>
              <w:pStyle w:val="PGKS3text"/>
              <w:rPr>
                <w:rFonts w:ascii="Arial" w:hAnsi="Arial"/>
              </w:rPr>
            </w:pPr>
            <w:r>
              <w:rPr>
                <w:rFonts w:ascii="Arial" w:hAnsi="Arial"/>
              </w:rPr>
              <w:t xml:space="preserve">As before, </w:t>
            </w:r>
            <w:r w:rsidRPr="00847B3D">
              <w:rPr>
                <w:rFonts w:ascii="Arial" w:hAnsi="Arial"/>
                <w:b/>
              </w:rPr>
              <w:t>front</w:t>
            </w:r>
            <w:r>
              <w:rPr>
                <w:rFonts w:ascii="Arial" w:hAnsi="Arial"/>
              </w:rPr>
              <w:t xml:space="preserve"> points to the next item to remove and </w:t>
            </w:r>
            <w:r w:rsidRPr="00847B3D">
              <w:rPr>
                <w:rFonts w:ascii="Arial" w:hAnsi="Arial"/>
                <w:b/>
              </w:rPr>
              <w:t>rear</w:t>
            </w:r>
            <w:r>
              <w:rPr>
                <w:rFonts w:ascii="Arial" w:hAnsi="Arial"/>
              </w:rPr>
              <w:t xml:space="preserve"> points to the last item in the queue. Discuss the role of the MOD function in making the pointers wrap round, </w:t>
            </w:r>
            <w:r>
              <w:rPr>
                <w:rFonts w:ascii="Arial" w:hAnsi="Arial"/>
              </w:rPr>
              <w:lastRenderedPageBreak/>
              <w:t>guaranteeing that an index outside the range of the array cannot be generated.</w:t>
            </w:r>
          </w:p>
          <w:p w:rsidR="00C03989" w:rsidRPr="000A77E7" w:rsidRDefault="00C03989" w:rsidP="00E70B7F">
            <w:pPr>
              <w:pStyle w:val="PGKS3text"/>
              <w:rPr>
                <w:rFonts w:ascii="Arial" w:hAnsi="Arial"/>
                <w:b/>
              </w:rPr>
            </w:pPr>
            <w:r w:rsidRPr="000A77E7">
              <w:rPr>
                <w:rFonts w:ascii="Arial" w:hAnsi="Arial"/>
                <w:b/>
              </w:rPr>
              <w:t>Worksheet</w:t>
            </w:r>
            <w:r>
              <w:rPr>
                <w:rFonts w:ascii="Arial" w:hAnsi="Arial"/>
                <w:b/>
              </w:rPr>
              <w:t xml:space="preserve"> 1 Task 2</w:t>
            </w:r>
          </w:p>
          <w:p w:rsidR="00C03989" w:rsidRDefault="00C03989" w:rsidP="00E70B7F">
            <w:pPr>
              <w:pStyle w:val="PGKS3text"/>
              <w:rPr>
                <w:rFonts w:ascii="Arial" w:hAnsi="Arial"/>
              </w:rPr>
            </w:pPr>
            <w:r>
              <w:rPr>
                <w:rFonts w:ascii="Arial" w:hAnsi="Arial"/>
              </w:rPr>
              <w:t xml:space="preserve">This task allows students to manipulate a circular queue.  </w:t>
            </w:r>
          </w:p>
          <w:p w:rsidR="00C03989" w:rsidRDefault="00C03989" w:rsidP="00E70B7F">
            <w:pPr>
              <w:pStyle w:val="PGKS3text"/>
              <w:rPr>
                <w:rFonts w:ascii="Arial" w:hAnsi="Arial"/>
                <w:b/>
              </w:rPr>
            </w:pPr>
          </w:p>
          <w:p w:rsidR="00C03989" w:rsidRDefault="00C03989" w:rsidP="00E70B7F">
            <w:pPr>
              <w:pStyle w:val="PGKS3text"/>
              <w:rPr>
                <w:rFonts w:ascii="Arial" w:hAnsi="Arial"/>
                <w:b/>
              </w:rPr>
            </w:pPr>
            <w:r>
              <w:rPr>
                <w:rFonts w:ascii="Arial" w:hAnsi="Arial"/>
                <w:b/>
              </w:rPr>
              <w:t>Pseudocode</w:t>
            </w:r>
          </w:p>
          <w:p w:rsidR="005A3098" w:rsidRDefault="00C03989" w:rsidP="00E70B7F">
            <w:pPr>
              <w:pStyle w:val="PGKS3text"/>
              <w:rPr>
                <w:rFonts w:ascii="Arial" w:hAnsi="Arial"/>
              </w:rPr>
            </w:pPr>
            <w:r>
              <w:rPr>
                <w:rFonts w:ascii="Arial" w:hAnsi="Arial"/>
              </w:rPr>
              <w:t xml:space="preserve">Let the students try and develop the pseudocode for </w:t>
            </w:r>
            <w:proofErr w:type="spellStart"/>
            <w:proofErr w:type="gramStart"/>
            <w:r w:rsidRPr="004A1870">
              <w:rPr>
                <w:rFonts w:ascii="Arial" w:hAnsi="Arial"/>
                <w:b/>
              </w:rPr>
              <w:t>isEmpty</w:t>
            </w:r>
            <w:proofErr w:type="spellEnd"/>
            <w:r>
              <w:rPr>
                <w:rFonts w:ascii="Arial" w:hAnsi="Arial"/>
              </w:rPr>
              <w:t xml:space="preserve">  and</w:t>
            </w:r>
            <w:proofErr w:type="gramEnd"/>
            <w:r>
              <w:rPr>
                <w:rFonts w:ascii="Arial" w:hAnsi="Arial"/>
              </w:rPr>
              <w:t xml:space="preserve"> </w:t>
            </w:r>
            <w:proofErr w:type="spellStart"/>
            <w:r w:rsidRPr="004A1870">
              <w:rPr>
                <w:rFonts w:ascii="Arial" w:hAnsi="Arial"/>
                <w:b/>
              </w:rPr>
              <w:t>isFull</w:t>
            </w:r>
            <w:proofErr w:type="spellEnd"/>
            <w:r>
              <w:rPr>
                <w:rFonts w:ascii="Arial" w:hAnsi="Arial"/>
              </w:rPr>
              <w:t xml:space="preserve"> </w:t>
            </w:r>
            <w:r w:rsidR="005A3098">
              <w:rPr>
                <w:rFonts w:ascii="Arial" w:hAnsi="Arial"/>
              </w:rPr>
              <w:t xml:space="preserve">for a queue </w:t>
            </w:r>
            <w:r w:rsidR="005A3098" w:rsidRPr="005A3098">
              <w:rPr>
                <w:rFonts w:ascii="Arial" w:hAnsi="Arial"/>
                <w:b/>
              </w:rPr>
              <w:t>q</w:t>
            </w:r>
            <w:r w:rsidR="005A3098">
              <w:rPr>
                <w:rFonts w:ascii="Arial" w:hAnsi="Arial"/>
              </w:rPr>
              <w:t xml:space="preserve"> implemented as an array of size </w:t>
            </w:r>
            <w:proofErr w:type="spellStart"/>
            <w:r w:rsidR="005A3098" w:rsidRPr="005A3098">
              <w:rPr>
                <w:rFonts w:ascii="Arial" w:hAnsi="Arial"/>
                <w:b/>
              </w:rPr>
              <w:t>maxSize</w:t>
            </w:r>
            <w:proofErr w:type="spellEnd"/>
            <w:r>
              <w:rPr>
                <w:rFonts w:ascii="Arial" w:hAnsi="Arial"/>
              </w:rPr>
              <w:t xml:space="preserve">. </w:t>
            </w:r>
          </w:p>
          <w:p w:rsidR="00C03989" w:rsidRDefault="00C03989" w:rsidP="00E70B7F">
            <w:pPr>
              <w:pStyle w:val="PGKS3text"/>
              <w:rPr>
                <w:rFonts w:ascii="Arial" w:hAnsi="Arial"/>
              </w:rPr>
            </w:pPr>
            <w:r>
              <w:rPr>
                <w:rFonts w:ascii="Arial" w:hAnsi="Arial"/>
              </w:rPr>
              <w:t xml:space="preserve">This could be done individually or in groups before giving the pseudocode on the following slide.  Discuss any alternatives that students have come up with. A shorter alternative to the IF statement in </w:t>
            </w:r>
            <w:r w:rsidRPr="0039159D">
              <w:rPr>
                <w:rFonts w:ascii="Consolas" w:hAnsi="Consolas"/>
              </w:rPr>
              <w:t xml:space="preserve">SUB </w:t>
            </w:r>
            <w:proofErr w:type="spellStart"/>
            <w:r w:rsidRPr="0039159D">
              <w:rPr>
                <w:rFonts w:ascii="Consolas" w:hAnsi="Consolas"/>
              </w:rPr>
              <w:t>isEmpty</w:t>
            </w:r>
            <w:proofErr w:type="spellEnd"/>
            <w:r>
              <w:rPr>
                <w:rFonts w:ascii="Arial" w:hAnsi="Arial"/>
              </w:rPr>
              <w:t xml:space="preserve"> is </w:t>
            </w:r>
          </w:p>
          <w:p w:rsidR="00C03989" w:rsidRDefault="00C03989" w:rsidP="00E70B7F">
            <w:pPr>
              <w:pStyle w:val="PGKS3text"/>
              <w:rPr>
                <w:rFonts w:ascii="Consolas" w:hAnsi="Consolas"/>
              </w:rPr>
            </w:pPr>
            <w:r>
              <w:rPr>
                <w:rFonts w:ascii="Consolas" w:hAnsi="Consolas"/>
              </w:rPr>
              <w:t xml:space="preserve">SUB </w:t>
            </w:r>
            <w:proofErr w:type="spellStart"/>
            <w:r>
              <w:rPr>
                <w:rFonts w:ascii="Consolas" w:hAnsi="Consolas"/>
              </w:rPr>
              <w:t>isEmpty</w:t>
            </w:r>
            <w:proofErr w:type="spellEnd"/>
          </w:p>
          <w:p w:rsidR="00C03989" w:rsidRDefault="00C03989" w:rsidP="00E70B7F">
            <w:pPr>
              <w:pStyle w:val="PGKS3text"/>
              <w:tabs>
                <w:tab w:val="left" w:pos="433"/>
              </w:tabs>
              <w:spacing w:before="0"/>
              <w:rPr>
                <w:rFonts w:ascii="Consolas" w:hAnsi="Consolas"/>
              </w:rPr>
            </w:pPr>
            <w:r>
              <w:rPr>
                <w:rFonts w:ascii="Consolas" w:hAnsi="Consolas"/>
              </w:rPr>
              <w:tab/>
              <w:t>RETURN (size = 0)</w:t>
            </w:r>
          </w:p>
          <w:p w:rsidR="00C03989" w:rsidRDefault="00C03989" w:rsidP="00E70B7F">
            <w:pPr>
              <w:pStyle w:val="PGKS3text"/>
              <w:tabs>
                <w:tab w:val="left" w:pos="433"/>
              </w:tabs>
              <w:spacing w:before="0"/>
              <w:rPr>
                <w:rFonts w:ascii="Consolas" w:hAnsi="Consolas"/>
              </w:rPr>
            </w:pPr>
            <w:r>
              <w:rPr>
                <w:rFonts w:ascii="Consolas" w:hAnsi="Consolas"/>
              </w:rPr>
              <w:t>ENDSUB</w:t>
            </w:r>
          </w:p>
          <w:p w:rsidR="00C03989" w:rsidRDefault="00C03989" w:rsidP="00E70B7F">
            <w:pPr>
              <w:pStyle w:val="PGKS3text"/>
              <w:rPr>
                <w:rFonts w:ascii="Consolas" w:hAnsi="Consolas"/>
              </w:rPr>
            </w:pPr>
            <w:r>
              <w:rPr>
                <w:rFonts w:ascii="Consolas" w:hAnsi="Consolas"/>
              </w:rPr>
              <w:t>(or in Python, return (size == 0</w:t>
            </w:r>
            <w:r w:rsidR="005B753A">
              <w:rPr>
                <w:rFonts w:ascii="Consolas" w:hAnsi="Consolas"/>
              </w:rPr>
              <w:t>))</w:t>
            </w:r>
          </w:p>
          <w:p w:rsidR="00C03989" w:rsidRDefault="00C03989" w:rsidP="00E70B7F">
            <w:pPr>
              <w:pStyle w:val="PGKS3text"/>
              <w:rPr>
                <w:rFonts w:ascii="Consolas" w:hAnsi="Consolas"/>
              </w:rPr>
            </w:pPr>
            <w:r w:rsidRPr="0039159D">
              <w:rPr>
                <w:rFonts w:ascii="Arial" w:hAnsi="Arial"/>
              </w:rPr>
              <w:t>And in</w:t>
            </w:r>
            <w:r>
              <w:rPr>
                <w:rFonts w:ascii="Consolas" w:hAnsi="Consolas"/>
              </w:rPr>
              <w:t xml:space="preserve"> SUB </w:t>
            </w:r>
            <w:proofErr w:type="spellStart"/>
            <w:r>
              <w:rPr>
                <w:rFonts w:ascii="Consolas" w:hAnsi="Consolas"/>
              </w:rPr>
              <w:t>isFull</w:t>
            </w:r>
            <w:proofErr w:type="spellEnd"/>
            <w:r>
              <w:rPr>
                <w:rFonts w:ascii="Consolas" w:hAnsi="Consolas"/>
              </w:rPr>
              <w:t xml:space="preserve">, </w:t>
            </w:r>
          </w:p>
          <w:p w:rsidR="00C03989" w:rsidRDefault="00C03989" w:rsidP="00E70B7F">
            <w:pPr>
              <w:pStyle w:val="PGKS3text"/>
              <w:tabs>
                <w:tab w:val="left" w:pos="372"/>
              </w:tabs>
              <w:rPr>
                <w:rFonts w:ascii="Consolas" w:hAnsi="Consolas"/>
              </w:rPr>
            </w:pPr>
            <w:r>
              <w:rPr>
                <w:rFonts w:ascii="Consolas" w:hAnsi="Consolas"/>
              </w:rPr>
              <w:tab/>
              <w:t xml:space="preserve">RETURN (size = </w:t>
            </w:r>
            <w:proofErr w:type="spellStart"/>
            <w:r>
              <w:rPr>
                <w:rFonts w:ascii="Consolas" w:hAnsi="Consolas"/>
              </w:rPr>
              <w:t>maxSize</w:t>
            </w:r>
            <w:proofErr w:type="spellEnd"/>
            <w:r>
              <w:rPr>
                <w:rFonts w:ascii="Consolas" w:hAnsi="Consolas"/>
              </w:rPr>
              <w:t>)</w:t>
            </w:r>
          </w:p>
          <w:p w:rsidR="00C03989" w:rsidRDefault="00C03989" w:rsidP="00E70B7F">
            <w:pPr>
              <w:pStyle w:val="PGKS3text"/>
              <w:rPr>
                <w:rFonts w:ascii="Arial" w:hAnsi="Arial"/>
              </w:rPr>
            </w:pPr>
            <w:r w:rsidRPr="0039159D">
              <w:rPr>
                <w:rFonts w:ascii="Arial" w:hAnsi="Arial"/>
              </w:rPr>
              <w:t>Students</w:t>
            </w:r>
            <w:r>
              <w:rPr>
                <w:rFonts w:ascii="Arial" w:hAnsi="Arial"/>
              </w:rPr>
              <w:t xml:space="preserve"> can then look at the pseudocode subroutine for </w:t>
            </w:r>
            <w:proofErr w:type="spellStart"/>
            <w:r>
              <w:rPr>
                <w:rFonts w:ascii="Arial" w:hAnsi="Arial"/>
              </w:rPr>
              <w:t>enqueueing</w:t>
            </w:r>
            <w:proofErr w:type="spellEnd"/>
            <w:r>
              <w:rPr>
                <w:rFonts w:ascii="Arial" w:hAnsi="Arial"/>
              </w:rPr>
              <w:t xml:space="preserve"> an item and try writing the equivalent one for </w:t>
            </w:r>
            <w:proofErr w:type="spellStart"/>
            <w:r>
              <w:rPr>
                <w:rFonts w:ascii="Arial" w:hAnsi="Arial"/>
              </w:rPr>
              <w:t>dequeueing</w:t>
            </w:r>
            <w:proofErr w:type="spellEnd"/>
            <w:r>
              <w:rPr>
                <w:rFonts w:ascii="Arial" w:hAnsi="Arial"/>
              </w:rPr>
              <w:t xml:space="preserve">. </w:t>
            </w:r>
          </w:p>
          <w:p w:rsidR="00C03989" w:rsidRDefault="00C03989" w:rsidP="00E70B7F">
            <w:pPr>
              <w:pStyle w:val="PGKS3text"/>
              <w:rPr>
                <w:rFonts w:ascii="Arial" w:hAnsi="Arial"/>
              </w:rPr>
            </w:pPr>
          </w:p>
          <w:p w:rsidR="00C03989" w:rsidRPr="0039159D" w:rsidRDefault="00C03989" w:rsidP="00E70B7F">
            <w:pPr>
              <w:pStyle w:val="PGKS3text"/>
              <w:tabs>
                <w:tab w:val="left" w:pos="388"/>
              </w:tabs>
              <w:spacing w:before="0"/>
            </w:pPr>
            <w:r>
              <w:t xml:space="preserve">SUB </w:t>
            </w:r>
            <w:proofErr w:type="spellStart"/>
            <w:r>
              <w:t>de</w:t>
            </w:r>
            <w:r w:rsidRPr="0039159D">
              <w:t>queue</w:t>
            </w:r>
            <w:proofErr w:type="spellEnd"/>
          </w:p>
          <w:p w:rsidR="00C03989" w:rsidRPr="0039159D" w:rsidRDefault="00C03989" w:rsidP="00E70B7F">
            <w:pPr>
              <w:pStyle w:val="PGKS3text"/>
              <w:tabs>
                <w:tab w:val="left" w:pos="388"/>
              </w:tabs>
              <w:spacing w:before="0"/>
            </w:pPr>
            <w:r w:rsidRPr="0039159D">
              <w:tab/>
              <w:t xml:space="preserve">IF size = </w:t>
            </w:r>
            <w:r>
              <w:t>0</w:t>
            </w:r>
            <w:r w:rsidRPr="0039159D">
              <w:t xml:space="preserve"> </w:t>
            </w:r>
            <w:r w:rsidRPr="0039159D">
              <w:tab/>
              <w:t>THEN</w:t>
            </w:r>
          </w:p>
          <w:p w:rsidR="00C03989" w:rsidRDefault="00C03989" w:rsidP="00E70B7F">
            <w:pPr>
              <w:pStyle w:val="PGKS3text"/>
              <w:tabs>
                <w:tab w:val="left" w:pos="388"/>
              </w:tabs>
              <w:spacing w:before="0"/>
            </w:pPr>
            <w:r w:rsidRPr="0039159D">
              <w:tab/>
            </w:r>
            <w:r w:rsidRPr="0039159D">
              <w:tab/>
              <w:t xml:space="preserve">print “Queue </w:t>
            </w:r>
            <w:r>
              <w:t>empty</w:t>
            </w:r>
            <w:r w:rsidRPr="0039159D">
              <w:t>”</w:t>
            </w:r>
          </w:p>
          <w:p w:rsidR="00C03989" w:rsidRPr="0039159D" w:rsidRDefault="00C03989" w:rsidP="00E70B7F">
            <w:pPr>
              <w:pStyle w:val="PGKS3text"/>
              <w:tabs>
                <w:tab w:val="left" w:pos="388"/>
              </w:tabs>
              <w:spacing w:before="0"/>
            </w:pPr>
            <w:r>
              <w:tab/>
            </w:r>
            <w:r>
              <w:tab/>
              <w:t>item = Null</w:t>
            </w:r>
          </w:p>
          <w:p w:rsidR="00C03989" w:rsidRDefault="00C03989" w:rsidP="00E70B7F">
            <w:pPr>
              <w:pStyle w:val="PGKS3text"/>
              <w:tabs>
                <w:tab w:val="left" w:pos="388"/>
              </w:tabs>
              <w:spacing w:before="0"/>
            </w:pPr>
            <w:r w:rsidRPr="0039159D">
              <w:tab/>
              <w:t>ELSE</w:t>
            </w:r>
          </w:p>
          <w:p w:rsidR="00C03989" w:rsidRDefault="00C03989" w:rsidP="00E70B7F">
            <w:pPr>
              <w:pStyle w:val="PGKS3text"/>
              <w:tabs>
                <w:tab w:val="left" w:pos="388"/>
              </w:tabs>
              <w:spacing w:before="0"/>
            </w:pPr>
            <w:r>
              <w:tab/>
            </w:r>
            <w:r>
              <w:tab/>
              <w:t xml:space="preserve">item </w:t>
            </w:r>
            <w:r>
              <w:sym w:font="Wingdings" w:char="F0DF"/>
            </w:r>
            <w:r>
              <w:t xml:space="preserve"> q[</w:t>
            </w:r>
            <w:r w:rsidR="005A3098">
              <w:t>front</w:t>
            </w:r>
            <w:r>
              <w:t xml:space="preserve">] </w:t>
            </w:r>
            <w:r w:rsidRPr="0039159D">
              <w:tab/>
            </w:r>
            <w:r w:rsidRPr="0039159D">
              <w:tab/>
            </w:r>
          </w:p>
          <w:p w:rsidR="00C03989" w:rsidRPr="0039159D" w:rsidRDefault="00C03989" w:rsidP="00E70B7F">
            <w:pPr>
              <w:pStyle w:val="PGKS3text"/>
              <w:tabs>
                <w:tab w:val="left" w:pos="388"/>
              </w:tabs>
              <w:spacing w:before="0"/>
            </w:pPr>
            <w:r>
              <w:tab/>
            </w:r>
            <w:r>
              <w:tab/>
              <w:t>front</w:t>
            </w:r>
            <w:r w:rsidRPr="0039159D">
              <w:t xml:space="preserve"> = (</w:t>
            </w:r>
            <w:r>
              <w:t>front</w:t>
            </w:r>
            <w:r w:rsidRPr="0039159D">
              <w:t xml:space="preserve"> + 1) </w:t>
            </w:r>
            <w:r w:rsidR="005A3098">
              <w:t xml:space="preserve">MOD </w:t>
            </w:r>
            <w:proofErr w:type="spellStart"/>
            <w:r w:rsidR="005A3098">
              <w:t>maxSize</w:t>
            </w:r>
            <w:proofErr w:type="spellEnd"/>
          </w:p>
          <w:p w:rsidR="00C03989" w:rsidRPr="0039159D" w:rsidRDefault="00C03989" w:rsidP="00E70B7F">
            <w:pPr>
              <w:pStyle w:val="PGKS3text"/>
              <w:tabs>
                <w:tab w:val="left" w:pos="388"/>
              </w:tabs>
              <w:spacing w:before="0"/>
            </w:pPr>
            <w:r w:rsidRPr="0039159D">
              <w:tab/>
            </w:r>
            <w:r w:rsidRPr="0039159D">
              <w:tab/>
              <w:t xml:space="preserve">size = size </w:t>
            </w:r>
            <w:r>
              <w:t>-</w:t>
            </w:r>
            <w:r w:rsidRPr="0039159D">
              <w:t xml:space="preserve"> 1</w:t>
            </w:r>
          </w:p>
          <w:p w:rsidR="00C03989" w:rsidRDefault="00C03989" w:rsidP="00E70B7F">
            <w:pPr>
              <w:pStyle w:val="PGKS3text"/>
              <w:tabs>
                <w:tab w:val="left" w:pos="388"/>
              </w:tabs>
              <w:spacing w:before="0"/>
            </w:pPr>
            <w:r w:rsidRPr="0039159D">
              <w:tab/>
              <w:t>ENDIF</w:t>
            </w:r>
          </w:p>
          <w:p w:rsidR="00C03989" w:rsidRPr="0039159D" w:rsidRDefault="00C03989" w:rsidP="00E70B7F">
            <w:pPr>
              <w:pStyle w:val="PGKS3text"/>
              <w:tabs>
                <w:tab w:val="left" w:pos="388"/>
              </w:tabs>
              <w:spacing w:before="0"/>
            </w:pPr>
            <w:r>
              <w:tab/>
              <w:t>RETURN item</w:t>
            </w:r>
          </w:p>
          <w:p w:rsidR="00C03989" w:rsidRPr="0039159D" w:rsidRDefault="00C03989" w:rsidP="00E70B7F">
            <w:pPr>
              <w:pStyle w:val="PGKS3text"/>
              <w:tabs>
                <w:tab w:val="left" w:pos="388"/>
              </w:tabs>
              <w:spacing w:before="0"/>
            </w:pPr>
            <w:r w:rsidRPr="0039159D">
              <w:t>ENDSUB</w:t>
            </w:r>
          </w:p>
          <w:p w:rsidR="00C03989" w:rsidRPr="0039159D" w:rsidRDefault="00C03989" w:rsidP="00E70B7F">
            <w:pPr>
              <w:pStyle w:val="PGKS3text"/>
              <w:rPr>
                <w:rFonts w:ascii="Arial" w:hAnsi="Arial"/>
              </w:rPr>
            </w:pPr>
            <w:r>
              <w:rPr>
                <w:rFonts w:ascii="Arial" w:hAnsi="Arial"/>
              </w:rPr>
              <w:t xml:space="preserve">Discuss alternative algorithms/pseudocode. </w:t>
            </w:r>
          </w:p>
          <w:p w:rsidR="00C03989" w:rsidRPr="000A77E7" w:rsidRDefault="00C03989" w:rsidP="00E70B7F">
            <w:pPr>
              <w:pStyle w:val="PGKS3text"/>
              <w:rPr>
                <w:rFonts w:ascii="Arial" w:hAnsi="Arial"/>
                <w:b/>
              </w:rPr>
            </w:pPr>
            <w:r w:rsidRPr="000A77E7">
              <w:rPr>
                <w:rFonts w:ascii="Arial" w:hAnsi="Arial"/>
                <w:b/>
              </w:rPr>
              <w:t xml:space="preserve">Modelling a </w:t>
            </w:r>
            <w:r>
              <w:rPr>
                <w:rFonts w:ascii="Arial" w:hAnsi="Arial"/>
                <w:b/>
              </w:rPr>
              <w:t xml:space="preserve">priority </w:t>
            </w:r>
            <w:r w:rsidRPr="000A77E7">
              <w:rPr>
                <w:rFonts w:ascii="Arial" w:hAnsi="Arial"/>
                <w:b/>
              </w:rPr>
              <w:t>queue</w:t>
            </w:r>
          </w:p>
          <w:p w:rsidR="00C03989" w:rsidRDefault="00C03989" w:rsidP="00E70B7F">
            <w:pPr>
              <w:pStyle w:val="PGKS3text"/>
              <w:rPr>
                <w:rFonts w:ascii="Arial" w:hAnsi="Arial"/>
              </w:rPr>
            </w:pPr>
            <w:r>
              <w:rPr>
                <w:rFonts w:ascii="Arial" w:hAnsi="Arial"/>
              </w:rPr>
              <w:t xml:space="preserve">Examples – </w:t>
            </w:r>
          </w:p>
          <w:p w:rsidR="005A3098" w:rsidRPr="00A85ACC" w:rsidRDefault="005A3098" w:rsidP="00062861">
            <w:pPr>
              <w:pStyle w:val="PGKS3text"/>
              <w:numPr>
                <w:ilvl w:val="1"/>
                <w:numId w:val="20"/>
              </w:numPr>
              <w:rPr>
                <w:rFonts w:ascii="Arial" w:hAnsi="Arial"/>
              </w:rPr>
            </w:pPr>
            <w:r w:rsidRPr="00A85ACC">
              <w:rPr>
                <w:rFonts w:ascii="Arial" w:hAnsi="Arial"/>
              </w:rPr>
              <w:t>Hospital triage – those with more serious injuries or illness see the doctor more quickly</w:t>
            </w:r>
          </w:p>
          <w:p w:rsidR="00C03989" w:rsidRPr="00A85ACC" w:rsidRDefault="00C03989" w:rsidP="00062861">
            <w:pPr>
              <w:pStyle w:val="PGKS3text"/>
              <w:numPr>
                <w:ilvl w:val="1"/>
                <w:numId w:val="20"/>
              </w:numPr>
              <w:rPr>
                <w:rFonts w:ascii="Arial" w:hAnsi="Arial"/>
              </w:rPr>
            </w:pPr>
            <w:r w:rsidRPr="00A85ACC">
              <w:rPr>
                <w:rFonts w:ascii="Arial" w:hAnsi="Arial"/>
              </w:rPr>
              <w:t xml:space="preserve">Amazon Prime – </w:t>
            </w:r>
            <w:r w:rsidR="005A3098">
              <w:rPr>
                <w:rFonts w:ascii="Arial" w:hAnsi="Arial"/>
              </w:rPr>
              <w:t>membership with monthly subscription</w:t>
            </w:r>
            <w:r w:rsidRPr="00A85ACC">
              <w:rPr>
                <w:rFonts w:ascii="Arial" w:hAnsi="Arial"/>
              </w:rPr>
              <w:t xml:space="preserve"> ensures quicker delivery</w:t>
            </w:r>
          </w:p>
          <w:p w:rsidR="00C03989" w:rsidRPr="004F1F41" w:rsidRDefault="00C03989" w:rsidP="00062861">
            <w:pPr>
              <w:pStyle w:val="PGKS3text"/>
              <w:numPr>
                <w:ilvl w:val="1"/>
                <w:numId w:val="20"/>
              </w:numPr>
              <w:rPr>
                <w:rFonts w:ascii="Arial" w:hAnsi="Arial"/>
              </w:rPr>
            </w:pPr>
            <w:r w:rsidRPr="00A85ACC">
              <w:rPr>
                <w:rFonts w:ascii="Arial" w:hAnsi="Arial"/>
              </w:rPr>
              <w:t>Airport check-in – those with flights leaving sooner are processed more quickly</w:t>
            </w:r>
          </w:p>
          <w:p w:rsidR="005A3098" w:rsidRDefault="005A3098" w:rsidP="00E70B7F">
            <w:pPr>
              <w:pStyle w:val="PGKS3text"/>
              <w:rPr>
                <w:rFonts w:ascii="Arial" w:hAnsi="Arial"/>
              </w:rPr>
            </w:pPr>
          </w:p>
          <w:p w:rsidR="00C03989" w:rsidRDefault="00C03989" w:rsidP="00E70B7F">
            <w:pPr>
              <w:pStyle w:val="PGKS3text"/>
              <w:rPr>
                <w:rFonts w:ascii="Arial" w:hAnsi="Arial"/>
              </w:rPr>
            </w:pPr>
            <w:r>
              <w:rPr>
                <w:rFonts w:ascii="Arial" w:hAnsi="Arial"/>
              </w:rPr>
              <w:lastRenderedPageBreak/>
              <w:t xml:space="preserve">The bus cards can be used to model a priority queue.  For this, it is much simpler to assume it is implemented using a </w:t>
            </w:r>
            <w:r w:rsidRPr="004F1F41">
              <w:rPr>
                <w:rFonts w:ascii="Arial" w:hAnsi="Arial"/>
                <w:b/>
              </w:rPr>
              <w:t>built-in dynamic data structure</w:t>
            </w:r>
            <w:r>
              <w:rPr>
                <w:rFonts w:ascii="Arial" w:hAnsi="Arial"/>
              </w:rPr>
              <w:t xml:space="preserve"> such as a </w:t>
            </w:r>
            <w:r w:rsidRPr="00AD5966">
              <w:rPr>
                <w:rFonts w:ascii="Arial" w:hAnsi="Arial"/>
                <w:b/>
              </w:rPr>
              <w:t>list</w:t>
            </w:r>
            <w:r w:rsidR="005A3098">
              <w:rPr>
                <w:rFonts w:ascii="Arial" w:hAnsi="Arial"/>
              </w:rPr>
              <w:t xml:space="preserve"> rather than a circular queue.</w:t>
            </w:r>
            <w:r>
              <w:rPr>
                <w:rFonts w:ascii="Arial" w:hAnsi="Arial"/>
              </w:rPr>
              <w:t xml:space="preserve"> When an item is deleted from the front of the list, the new front item will automatically be at </w:t>
            </w:r>
            <w:proofErr w:type="gramStart"/>
            <w:r>
              <w:rPr>
                <w:rFonts w:ascii="Arial" w:hAnsi="Arial"/>
              </w:rPr>
              <w:t>q[</w:t>
            </w:r>
            <w:proofErr w:type="gramEnd"/>
            <w:r>
              <w:rPr>
                <w:rFonts w:ascii="Arial" w:hAnsi="Arial"/>
              </w:rPr>
              <w:t xml:space="preserve">0]. There is no limit to the size of a list (barring memory restrictions) but it would of course be possible to limit the size of the queue using </w:t>
            </w:r>
            <w:proofErr w:type="spellStart"/>
            <w:r w:rsidR="005A3098">
              <w:rPr>
                <w:rFonts w:ascii="Arial" w:hAnsi="Arial"/>
                <w:b/>
              </w:rPr>
              <w:t>maxS</w:t>
            </w:r>
            <w:r w:rsidRPr="004F1F41">
              <w:rPr>
                <w:rFonts w:ascii="Arial" w:hAnsi="Arial"/>
                <w:b/>
              </w:rPr>
              <w:t>ize</w:t>
            </w:r>
            <w:proofErr w:type="spellEnd"/>
            <w:r>
              <w:rPr>
                <w:rFonts w:ascii="Arial" w:hAnsi="Arial"/>
              </w:rPr>
              <w:t xml:space="preserve"> and </w:t>
            </w:r>
            <w:r w:rsidRPr="004F1F41">
              <w:rPr>
                <w:rFonts w:ascii="Arial" w:hAnsi="Arial"/>
                <w:b/>
              </w:rPr>
              <w:t>size</w:t>
            </w:r>
            <w:r>
              <w:rPr>
                <w:rFonts w:ascii="Arial" w:hAnsi="Arial"/>
              </w:rPr>
              <w:t xml:space="preserve">. </w:t>
            </w:r>
          </w:p>
          <w:p w:rsidR="00C03989" w:rsidRDefault="00C03989" w:rsidP="00E70B7F">
            <w:pPr>
              <w:pStyle w:val="PGKS3text"/>
              <w:rPr>
                <w:rFonts w:ascii="Arial" w:hAnsi="Arial"/>
              </w:rPr>
            </w:pPr>
            <w:r>
              <w:rPr>
                <w:rFonts w:ascii="Arial" w:hAnsi="Arial"/>
              </w:rPr>
              <w:t>Lists will be covered in the next lesson but students will probably already be familiar with them from practical programming work.</w:t>
            </w:r>
          </w:p>
          <w:p w:rsidR="00C03989" w:rsidRPr="004F1F41" w:rsidRDefault="00C03989" w:rsidP="00E70B7F">
            <w:pPr>
              <w:pStyle w:val="PGKS3text"/>
              <w:rPr>
                <w:rFonts w:ascii="Arial" w:hAnsi="Arial"/>
              </w:rPr>
            </w:pPr>
            <w:r>
              <w:rPr>
                <w:rFonts w:ascii="Arial" w:hAnsi="Arial"/>
              </w:rPr>
              <w:t xml:space="preserve">There is a Python implementation of a queue using a list, in the folder. </w:t>
            </w:r>
          </w:p>
          <w:p w:rsidR="00C03989" w:rsidRPr="000A77E7" w:rsidRDefault="00C03989" w:rsidP="00E70B7F">
            <w:pPr>
              <w:pStyle w:val="PGKS3text"/>
              <w:rPr>
                <w:rFonts w:ascii="Arial" w:hAnsi="Arial"/>
                <w:b/>
              </w:rPr>
            </w:pPr>
            <w:r w:rsidRPr="000A77E7">
              <w:rPr>
                <w:rFonts w:ascii="Arial" w:hAnsi="Arial"/>
                <w:b/>
              </w:rPr>
              <w:t>Worksheet</w:t>
            </w:r>
            <w:r>
              <w:rPr>
                <w:rFonts w:ascii="Arial" w:hAnsi="Arial"/>
                <w:b/>
              </w:rPr>
              <w:t xml:space="preserve"> 1 Task 3</w:t>
            </w:r>
          </w:p>
          <w:p w:rsidR="00C03989" w:rsidRDefault="00C03989" w:rsidP="00E70B7F">
            <w:pPr>
              <w:pStyle w:val="PGKS3text"/>
              <w:rPr>
                <w:rFonts w:ascii="Arial" w:hAnsi="Arial"/>
              </w:rPr>
            </w:pPr>
            <w:r>
              <w:rPr>
                <w:rFonts w:ascii="Arial" w:hAnsi="Arial"/>
              </w:rPr>
              <w:t>This task allows students to manipulate a priority queue.  Discuss answers when students have completed the task.</w:t>
            </w:r>
          </w:p>
          <w:p w:rsidR="00C03989" w:rsidRDefault="00C03989" w:rsidP="00E70B7F">
            <w:pPr>
              <w:pStyle w:val="PGKS3text"/>
              <w:rPr>
                <w:rFonts w:ascii="Arial" w:hAnsi="Arial"/>
                <w:b/>
              </w:rPr>
            </w:pPr>
            <w:r w:rsidRPr="00245E88">
              <w:rPr>
                <w:rFonts w:ascii="Arial" w:hAnsi="Arial"/>
                <w:b/>
              </w:rPr>
              <w:t>Plenary</w:t>
            </w:r>
          </w:p>
          <w:p w:rsidR="00C03989" w:rsidRDefault="005A3098" w:rsidP="00E70B7F">
            <w:pPr>
              <w:pStyle w:val="PGKS3text"/>
              <w:rPr>
                <w:rFonts w:ascii="Arial" w:hAnsi="Arial"/>
              </w:rPr>
            </w:pPr>
            <w:r>
              <w:rPr>
                <w:rFonts w:ascii="Arial" w:hAnsi="Arial"/>
              </w:rPr>
              <w:t>Recap with a</w:t>
            </w:r>
            <w:r w:rsidR="00C03989">
              <w:rPr>
                <w:rFonts w:ascii="Arial" w:hAnsi="Arial"/>
              </w:rPr>
              <w:t xml:space="preserve"> comparison of the simple array queue, a circular queue, and a priority queue.</w:t>
            </w:r>
          </w:p>
          <w:p w:rsidR="00C03989" w:rsidRPr="00245E88" w:rsidRDefault="00C03989" w:rsidP="00E70B7F">
            <w:pPr>
              <w:pStyle w:val="PGKS3text"/>
              <w:rPr>
                <w:rFonts w:ascii="Arial" w:hAnsi="Arial"/>
              </w:rPr>
            </w:pPr>
            <w:r>
              <w:rPr>
                <w:rFonts w:ascii="Arial" w:hAnsi="Arial"/>
              </w:rPr>
              <w:t xml:space="preserve">Give out </w:t>
            </w:r>
            <w:r w:rsidRPr="003F777B">
              <w:rPr>
                <w:rFonts w:ascii="Arial" w:hAnsi="Arial"/>
                <w:b/>
              </w:rPr>
              <w:t>Homework 1</w:t>
            </w:r>
            <w:r>
              <w:rPr>
                <w:rFonts w:ascii="Arial" w:hAnsi="Arial"/>
              </w:rPr>
              <w:t>.</w:t>
            </w:r>
          </w:p>
          <w:p w:rsidR="00C03989" w:rsidRPr="00245E88" w:rsidRDefault="00C03989" w:rsidP="00E70B7F">
            <w:pPr>
              <w:pStyle w:val="PGKS3text"/>
              <w:rPr>
                <w:rFonts w:ascii="Arial" w:hAnsi="Arial"/>
                <w:b/>
              </w:rPr>
            </w:pPr>
            <w:r w:rsidRPr="00245E88">
              <w:rPr>
                <w:rFonts w:ascii="Arial" w:hAnsi="Arial"/>
                <w:b/>
              </w:rPr>
              <w:t>Extension</w:t>
            </w:r>
          </w:p>
          <w:p w:rsidR="00C03989" w:rsidRDefault="00C03989" w:rsidP="00E70B7F">
            <w:pPr>
              <w:pStyle w:val="PGKS3text"/>
              <w:rPr>
                <w:rFonts w:ascii="Arial" w:hAnsi="Arial"/>
              </w:rPr>
            </w:pPr>
            <w:r>
              <w:rPr>
                <w:rFonts w:ascii="Arial" w:hAnsi="Arial"/>
              </w:rPr>
              <w:t>Some</w:t>
            </w:r>
            <w:r w:rsidR="005A3098">
              <w:rPr>
                <w:rFonts w:ascii="Arial" w:hAnsi="Arial"/>
              </w:rPr>
              <w:t xml:space="preserve"> students may like to look at the following Internet sites, which</w:t>
            </w:r>
            <w:r>
              <w:rPr>
                <w:rFonts w:ascii="Arial" w:hAnsi="Arial"/>
              </w:rPr>
              <w:t xml:space="preserve"> </w:t>
            </w:r>
            <w:r w:rsidR="005A3098">
              <w:rPr>
                <w:rFonts w:ascii="Arial" w:hAnsi="Arial"/>
              </w:rPr>
              <w:t>explore</w:t>
            </w:r>
            <w:r>
              <w:rPr>
                <w:rFonts w:ascii="Arial" w:hAnsi="Arial"/>
              </w:rPr>
              <w:t xml:space="preserve"> queueing theory and a recent research outcome.  </w:t>
            </w:r>
          </w:p>
          <w:p w:rsidR="00507F9B" w:rsidRPr="000F2E8C" w:rsidRDefault="00C14AA4" w:rsidP="00062861">
            <w:pPr>
              <w:pStyle w:val="PGKS3text"/>
              <w:ind w:left="24"/>
              <w:rPr>
                <w:rFonts w:ascii="Arial" w:hAnsi="Arial"/>
              </w:rPr>
            </w:pPr>
            <w:hyperlink r:id="rId10" w:history="1">
              <w:r w:rsidR="00507F9B" w:rsidRPr="000F2E8C">
                <w:rPr>
                  <w:rStyle w:val="Hyperlink"/>
                  <w:rFonts w:ascii="Arial" w:hAnsi="Arial"/>
                </w:rPr>
                <w:t>http://sciencenordic.com/queues-move-faster-if-last-person-served-first</w:t>
              </w:r>
            </w:hyperlink>
            <w:r w:rsidR="00507F9B" w:rsidRPr="000F2E8C">
              <w:rPr>
                <w:rFonts w:ascii="Arial" w:hAnsi="Arial"/>
              </w:rPr>
              <w:t xml:space="preserve"> </w:t>
            </w:r>
          </w:p>
          <w:p w:rsidR="00507F9B" w:rsidRPr="000F2E8C" w:rsidRDefault="00C14AA4" w:rsidP="00062861">
            <w:pPr>
              <w:pStyle w:val="PGKS3text"/>
              <w:ind w:left="24"/>
              <w:rPr>
                <w:rFonts w:ascii="Arial" w:hAnsi="Arial"/>
              </w:rPr>
            </w:pPr>
            <w:hyperlink r:id="rId11" w:history="1">
              <w:r w:rsidR="00507F9B" w:rsidRPr="000F2E8C">
                <w:rPr>
                  <w:rStyle w:val="Hyperlink"/>
                  <w:rFonts w:ascii="Arial" w:hAnsi="Arial"/>
                </w:rPr>
                <w:t>http://www.bbc.co.uk/news/magazine-34153628</w:t>
              </w:r>
            </w:hyperlink>
            <w:r w:rsidR="00507F9B" w:rsidRPr="000F2E8C">
              <w:rPr>
                <w:rFonts w:ascii="Arial" w:hAnsi="Arial"/>
              </w:rPr>
              <w:t xml:space="preserve"> </w:t>
            </w:r>
          </w:p>
          <w:p w:rsidR="00C03989" w:rsidRPr="00D22063" w:rsidRDefault="00C03989" w:rsidP="00E70B7F">
            <w:pPr>
              <w:pStyle w:val="PGKS3text"/>
              <w:rPr>
                <w:rFonts w:ascii="Arial" w:hAnsi="Arial"/>
              </w:rPr>
            </w:pPr>
          </w:p>
        </w:tc>
        <w:tc>
          <w:tcPr>
            <w:tcW w:w="2779" w:type="dxa"/>
            <w:tcBorders>
              <w:left w:val="single" w:sz="4" w:space="0" w:color="0070C0"/>
              <w:bottom w:val="single" w:sz="4" w:space="0" w:color="0070C0"/>
            </w:tcBorders>
            <w:tcMar>
              <w:top w:w="0" w:type="dxa"/>
              <w:left w:w="108" w:type="dxa"/>
              <w:bottom w:w="0" w:type="dxa"/>
              <w:right w:w="108" w:type="dxa"/>
            </w:tcMar>
          </w:tcPr>
          <w:p w:rsidR="00C03989" w:rsidRDefault="00C03989" w:rsidP="00E70B7F">
            <w:pPr>
              <w:pStyle w:val="PGKS3text"/>
              <w:rPr>
                <w:rFonts w:ascii="Arial" w:hAnsi="Arial"/>
              </w:rPr>
            </w:pPr>
            <w:r>
              <w:rPr>
                <w:rFonts w:ascii="Arial" w:hAnsi="Arial"/>
              </w:rPr>
              <w:lastRenderedPageBreak/>
              <w:t>PowerPoint presentation Data Structures T1 Queues.pptx</w:t>
            </w: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0F2E8C" w:rsidP="00E70B7F">
            <w:pPr>
              <w:pStyle w:val="PGKS3text"/>
              <w:rPr>
                <w:rFonts w:ascii="Arial" w:hAnsi="Arial"/>
              </w:rPr>
            </w:pPr>
            <w:r>
              <w:rPr>
                <w:rFonts w:ascii="Arial" w:hAnsi="Arial"/>
              </w:rPr>
              <w:t>Bus Cards.doc</w:t>
            </w: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847B3D" w:rsidRDefault="00847B3D" w:rsidP="00E70B7F">
            <w:pPr>
              <w:pStyle w:val="PGKS3text"/>
              <w:rPr>
                <w:rFonts w:ascii="Arial" w:hAnsi="Arial"/>
              </w:rPr>
            </w:pPr>
          </w:p>
          <w:p w:rsidR="00847B3D" w:rsidRDefault="00847B3D" w:rsidP="00E70B7F">
            <w:pPr>
              <w:pStyle w:val="PGKS3text"/>
              <w:rPr>
                <w:rFonts w:ascii="Arial" w:hAnsi="Arial"/>
              </w:rPr>
            </w:pPr>
          </w:p>
          <w:p w:rsidR="00847B3D" w:rsidRDefault="00847B3D" w:rsidP="00E70B7F">
            <w:pPr>
              <w:pStyle w:val="PGKS3text"/>
              <w:rPr>
                <w:rFonts w:ascii="Arial" w:hAnsi="Arial"/>
              </w:rPr>
            </w:pPr>
          </w:p>
          <w:p w:rsidR="00847B3D" w:rsidRDefault="00847B3D" w:rsidP="00E70B7F">
            <w:pPr>
              <w:pStyle w:val="PGKS3text"/>
              <w:rPr>
                <w:rFonts w:ascii="Arial" w:hAnsi="Arial"/>
              </w:rPr>
            </w:pPr>
          </w:p>
          <w:p w:rsidR="00847B3D" w:rsidRDefault="00847B3D" w:rsidP="00E70B7F">
            <w:pPr>
              <w:pStyle w:val="PGKS3text"/>
              <w:rPr>
                <w:rFonts w:ascii="Arial" w:hAnsi="Arial"/>
              </w:rPr>
            </w:pPr>
          </w:p>
          <w:p w:rsidR="000F2E8C" w:rsidRDefault="000F2E8C" w:rsidP="00E70B7F">
            <w:pPr>
              <w:pStyle w:val="PGKS3text"/>
              <w:rPr>
                <w:rFonts w:ascii="Arial" w:hAnsi="Arial"/>
              </w:rPr>
            </w:pPr>
          </w:p>
          <w:p w:rsidR="00C03989" w:rsidRDefault="00C03989" w:rsidP="00E70B7F">
            <w:pPr>
              <w:pStyle w:val="PGKS3text"/>
              <w:rPr>
                <w:rFonts w:ascii="Arial" w:hAnsi="Arial"/>
              </w:rPr>
            </w:pPr>
            <w:r>
              <w:rPr>
                <w:rFonts w:ascii="Arial" w:hAnsi="Arial"/>
              </w:rPr>
              <w:t>Data Structures Worksheet 1 Queues</w:t>
            </w:r>
          </w:p>
          <w:p w:rsidR="00C03989" w:rsidRDefault="00C03989" w:rsidP="00E70B7F">
            <w:pPr>
              <w:pStyle w:val="PGKS3text"/>
              <w:rPr>
                <w:rFonts w:ascii="Arial" w:hAnsi="Arial"/>
              </w:rPr>
            </w:pPr>
            <w:r>
              <w:rPr>
                <w:rFonts w:ascii="Arial" w:hAnsi="Arial"/>
              </w:rPr>
              <w:t>Data Structures Worksheet 1 Answers</w:t>
            </w:r>
          </w:p>
          <w:p w:rsidR="00711E48" w:rsidRDefault="00711E48" w:rsidP="00E70B7F">
            <w:pPr>
              <w:pStyle w:val="PGKS3text"/>
              <w:rPr>
                <w:rFonts w:ascii="Arial" w:hAnsi="Arial"/>
              </w:rPr>
            </w:pPr>
          </w:p>
          <w:p w:rsidR="00711E48" w:rsidRDefault="00711E48" w:rsidP="00E70B7F">
            <w:pPr>
              <w:pStyle w:val="PGKS3text"/>
              <w:rPr>
                <w:rFonts w:ascii="Arial" w:hAnsi="Arial"/>
              </w:rPr>
            </w:pPr>
          </w:p>
          <w:p w:rsidR="00711E48" w:rsidRDefault="00711E48" w:rsidP="00E70B7F">
            <w:pPr>
              <w:pStyle w:val="PGKS3text"/>
              <w:rPr>
                <w:rFonts w:ascii="Arial" w:hAnsi="Arial"/>
              </w:rPr>
            </w:pPr>
          </w:p>
          <w:p w:rsidR="000F2E8C" w:rsidRDefault="000F2E8C" w:rsidP="00E70B7F">
            <w:pPr>
              <w:pStyle w:val="PGKS3text"/>
              <w:rPr>
                <w:rFonts w:ascii="Arial" w:hAnsi="Arial"/>
              </w:rPr>
            </w:pPr>
          </w:p>
          <w:p w:rsidR="00711E48" w:rsidRDefault="000F2E8C" w:rsidP="00E70B7F">
            <w:pPr>
              <w:pStyle w:val="PGKS3text"/>
              <w:rPr>
                <w:rFonts w:ascii="Arial" w:hAnsi="Arial"/>
              </w:rPr>
            </w:pPr>
            <w:r>
              <w:rPr>
                <w:rFonts w:ascii="Arial" w:hAnsi="Arial"/>
              </w:rPr>
              <w:t>c</w:t>
            </w:r>
            <w:r w:rsidR="00711E48">
              <w:rPr>
                <w:rFonts w:ascii="Arial" w:hAnsi="Arial"/>
              </w:rPr>
              <w:t>ircularQueue.py</w:t>
            </w:r>
          </w:p>
          <w:p w:rsidR="00711E48" w:rsidRDefault="00711E48" w:rsidP="00E70B7F">
            <w:pPr>
              <w:pStyle w:val="PGKS3text"/>
              <w:rPr>
                <w:rFonts w:ascii="Arial" w:hAnsi="Arial"/>
              </w:rPr>
            </w:pPr>
            <w:r>
              <w:rPr>
                <w:rFonts w:ascii="Arial" w:hAnsi="Arial"/>
              </w:rPr>
              <w:t>dynamicQueue.py</w:t>
            </w:r>
          </w:p>
          <w:p w:rsidR="00711E48" w:rsidRDefault="00711E48" w:rsidP="00E70B7F">
            <w:pPr>
              <w:pStyle w:val="PGKS3text"/>
              <w:rPr>
                <w:rFonts w:ascii="Arial" w:hAnsi="Arial"/>
              </w:rPr>
            </w:pPr>
            <w:proofErr w:type="spellStart"/>
            <w:r>
              <w:rPr>
                <w:rFonts w:ascii="Arial" w:hAnsi="Arial"/>
              </w:rPr>
              <w:t>DynamicQueue</w:t>
            </w:r>
            <w:proofErr w:type="spellEnd"/>
            <w:r>
              <w:rPr>
                <w:rFonts w:ascii="Arial" w:hAnsi="Arial"/>
              </w:rPr>
              <w:t xml:space="preserve"> (</w:t>
            </w:r>
            <w:proofErr w:type="spellStart"/>
            <w:r>
              <w:rPr>
                <w:rFonts w:ascii="Arial" w:hAnsi="Arial"/>
              </w:rPr>
              <w:t>vb</w:t>
            </w:r>
            <w:proofErr w:type="spellEnd"/>
            <w:r>
              <w:rPr>
                <w:rFonts w:ascii="Arial" w:hAnsi="Arial"/>
              </w:rPr>
              <w:t xml:space="preserve"> programs)</w:t>
            </w:r>
          </w:p>
          <w:p w:rsidR="00711E48" w:rsidRDefault="00711E48" w:rsidP="00E70B7F">
            <w:pPr>
              <w:pStyle w:val="PGKS3text"/>
              <w:rPr>
                <w:rFonts w:ascii="Arial" w:hAnsi="Arial"/>
              </w:rPr>
            </w:pPr>
            <w:proofErr w:type="spellStart"/>
            <w:r>
              <w:rPr>
                <w:rFonts w:ascii="Arial" w:hAnsi="Arial"/>
              </w:rPr>
              <w:t>StaticQueue</w:t>
            </w:r>
            <w:proofErr w:type="spellEnd"/>
            <w:r>
              <w:rPr>
                <w:rFonts w:ascii="Arial" w:hAnsi="Arial"/>
              </w:rPr>
              <w:t xml:space="preserve"> (</w:t>
            </w:r>
            <w:proofErr w:type="spellStart"/>
            <w:r>
              <w:rPr>
                <w:rFonts w:ascii="Arial" w:hAnsi="Arial"/>
              </w:rPr>
              <w:t>vb</w:t>
            </w:r>
            <w:proofErr w:type="spellEnd"/>
            <w:r>
              <w:rPr>
                <w:rFonts w:ascii="Arial" w:hAnsi="Arial"/>
              </w:rPr>
              <w:t xml:space="preserve"> programs)</w:t>
            </w: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p>
          <w:p w:rsidR="00C03989" w:rsidRDefault="00C03989" w:rsidP="00E70B7F">
            <w:pPr>
              <w:pStyle w:val="PGKS3text"/>
              <w:rPr>
                <w:rFonts w:ascii="Arial" w:hAnsi="Arial"/>
              </w:rPr>
            </w:pPr>
            <w:r>
              <w:rPr>
                <w:rFonts w:ascii="Arial" w:hAnsi="Arial"/>
              </w:rPr>
              <w:t>Data Structures Homework 1</w:t>
            </w:r>
          </w:p>
          <w:p w:rsidR="00C03989" w:rsidRDefault="00C03989" w:rsidP="00E70B7F">
            <w:pPr>
              <w:pStyle w:val="PGKS3text"/>
              <w:rPr>
                <w:rFonts w:ascii="Arial" w:hAnsi="Arial"/>
              </w:rPr>
            </w:pPr>
            <w:r>
              <w:rPr>
                <w:rFonts w:ascii="Arial" w:hAnsi="Arial"/>
              </w:rPr>
              <w:t>Data Structures Homework 1 Answers</w:t>
            </w:r>
          </w:p>
          <w:p w:rsidR="00C03989" w:rsidRDefault="00C03989" w:rsidP="00E70B7F">
            <w:pPr>
              <w:pStyle w:val="PGKS3text"/>
              <w:rPr>
                <w:rFonts w:ascii="Arial" w:hAnsi="Arial"/>
              </w:rPr>
            </w:pPr>
          </w:p>
          <w:p w:rsidR="00C03989" w:rsidRPr="00D22063" w:rsidRDefault="00C03989" w:rsidP="00E70B7F">
            <w:pPr>
              <w:pStyle w:val="PGKS3text"/>
              <w:rPr>
                <w:rFonts w:ascii="Arial" w:hAnsi="Arial"/>
              </w:rPr>
            </w:pPr>
          </w:p>
        </w:tc>
      </w:tr>
    </w:tbl>
    <w:p w:rsidR="00E7562C" w:rsidRPr="005E1D4A" w:rsidRDefault="00E7562C">
      <w:r w:rsidRPr="005E1D4A">
        <w:rPr>
          <w:b/>
        </w:rPr>
        <w:lastRenderedPageBreak/>
        <w:br w:type="page"/>
      </w:r>
    </w:p>
    <w:tbl>
      <w:tblPr>
        <w:tblW w:w="9072" w:type="dxa"/>
        <w:jc w:val="center"/>
        <w:tblBorders>
          <w:top w:val="single" w:sz="8" w:space="0" w:color="4F81BD"/>
          <w:left w:val="single" w:sz="8" w:space="0" w:color="4F81BD"/>
          <w:right w:val="single" w:sz="8" w:space="0" w:color="4F81BD"/>
          <w:insideH w:val="single" w:sz="8" w:space="0" w:color="4F81BD"/>
        </w:tblBorders>
        <w:tblLayout w:type="fixed"/>
        <w:tblCellMar>
          <w:left w:w="0" w:type="dxa"/>
          <w:right w:w="0" w:type="dxa"/>
        </w:tblCellMar>
        <w:tblLook w:val="00A0" w:firstRow="1" w:lastRow="0" w:firstColumn="1" w:lastColumn="0" w:noHBand="0" w:noVBand="0"/>
      </w:tblPr>
      <w:tblGrid>
        <w:gridCol w:w="1113"/>
        <w:gridCol w:w="590"/>
        <w:gridCol w:w="4626"/>
        <w:gridCol w:w="182"/>
        <w:gridCol w:w="2561"/>
      </w:tblGrid>
      <w:tr w:rsidR="000D09AF" w:rsidRPr="005E1D4A" w:rsidTr="00F068F5">
        <w:trPr>
          <w:jc w:val="center"/>
        </w:trPr>
        <w:tc>
          <w:tcPr>
            <w:tcW w:w="1113" w:type="dxa"/>
            <w:shd w:val="clear" w:color="auto" w:fill="0091C4"/>
            <w:tcMar>
              <w:top w:w="0" w:type="dxa"/>
              <w:left w:w="108" w:type="dxa"/>
              <w:bottom w:w="0" w:type="dxa"/>
              <w:right w:w="108" w:type="dxa"/>
            </w:tcMar>
          </w:tcPr>
          <w:p w:rsidR="000D09AF" w:rsidRPr="005E1D4A" w:rsidRDefault="000D09AF" w:rsidP="000D09AF">
            <w:pPr>
              <w:pStyle w:val="PGLessonWeekContentTitle"/>
            </w:pPr>
            <w:r w:rsidRPr="005E1D4A">
              <w:lastRenderedPageBreak/>
              <w:t>Topic 2</w:t>
            </w:r>
          </w:p>
        </w:tc>
        <w:tc>
          <w:tcPr>
            <w:tcW w:w="5216" w:type="dxa"/>
            <w:gridSpan w:val="2"/>
            <w:shd w:val="clear" w:color="auto" w:fill="0091C4"/>
            <w:tcMar>
              <w:top w:w="0" w:type="dxa"/>
              <w:left w:w="108" w:type="dxa"/>
              <w:bottom w:w="0" w:type="dxa"/>
              <w:right w:w="108" w:type="dxa"/>
            </w:tcMar>
          </w:tcPr>
          <w:p w:rsidR="000D09AF" w:rsidRPr="005E1D4A" w:rsidRDefault="001A3FBB" w:rsidP="000D09AF">
            <w:pPr>
              <w:pStyle w:val="PGLessonWeekContentTitle"/>
            </w:pPr>
            <w:r>
              <w:t>Lists</w:t>
            </w:r>
          </w:p>
        </w:tc>
        <w:tc>
          <w:tcPr>
            <w:tcW w:w="2743" w:type="dxa"/>
            <w:gridSpan w:val="2"/>
            <w:shd w:val="clear" w:color="auto" w:fill="0091C4"/>
            <w:tcMar>
              <w:top w:w="0" w:type="dxa"/>
              <w:left w:w="108" w:type="dxa"/>
              <w:bottom w:w="0" w:type="dxa"/>
              <w:right w:w="108" w:type="dxa"/>
            </w:tcMar>
          </w:tcPr>
          <w:p w:rsidR="000D09AF" w:rsidRPr="005E1D4A" w:rsidRDefault="000D09AF" w:rsidP="000D09AF">
            <w:pPr>
              <w:pStyle w:val="PGLessonWeekContentTitle"/>
            </w:pPr>
          </w:p>
        </w:tc>
      </w:tr>
      <w:tr w:rsidR="000D09AF" w:rsidRPr="005E1D4A" w:rsidTr="00F068F5">
        <w:trPr>
          <w:jc w:val="center"/>
        </w:trPr>
        <w:tc>
          <w:tcPr>
            <w:tcW w:w="9072" w:type="dxa"/>
            <w:gridSpan w:val="5"/>
            <w:tcMar>
              <w:top w:w="0" w:type="dxa"/>
              <w:left w:w="108" w:type="dxa"/>
              <w:bottom w:w="0" w:type="dxa"/>
              <w:right w:w="108" w:type="dxa"/>
            </w:tcMar>
          </w:tcPr>
          <w:p w:rsidR="000D09AF" w:rsidRPr="005E1D4A" w:rsidRDefault="000D09AF" w:rsidP="000D09AF">
            <w:pPr>
              <w:pStyle w:val="ks3bold12pt"/>
              <w:rPr>
                <w:rFonts w:ascii="Arial" w:hAnsi="Arial"/>
              </w:rPr>
            </w:pPr>
            <w:r w:rsidRPr="005E1D4A">
              <w:rPr>
                <w:rFonts w:ascii="Arial" w:hAnsi="Arial"/>
              </w:rPr>
              <w:t>Learning Objectives:</w:t>
            </w:r>
          </w:p>
          <w:p w:rsidR="00280908" w:rsidRPr="00280908" w:rsidRDefault="00280908" w:rsidP="00280908">
            <w:pPr>
              <w:pStyle w:val="PGKS3bulletedlist"/>
              <w:rPr>
                <w:rFonts w:ascii="Arial" w:hAnsi="Arial"/>
              </w:rPr>
            </w:pPr>
            <w:r w:rsidRPr="00280908">
              <w:rPr>
                <w:rFonts w:ascii="Arial" w:hAnsi="Arial"/>
              </w:rPr>
              <w:t>Explain how a list may be implemented as either a static or dynamic data structure</w:t>
            </w:r>
          </w:p>
          <w:p w:rsidR="00280908" w:rsidRPr="00280908" w:rsidRDefault="00280908" w:rsidP="00280908">
            <w:pPr>
              <w:pStyle w:val="PGKS3bulletedlist"/>
              <w:rPr>
                <w:rFonts w:ascii="Arial" w:hAnsi="Arial"/>
              </w:rPr>
            </w:pPr>
            <w:r w:rsidRPr="00280908">
              <w:rPr>
                <w:rFonts w:ascii="Arial" w:hAnsi="Arial"/>
              </w:rPr>
              <w:t>Show how items may be added</w:t>
            </w:r>
            <w:r w:rsidR="00543D7F">
              <w:rPr>
                <w:rFonts w:ascii="Arial" w:hAnsi="Arial"/>
              </w:rPr>
              <w:t xml:space="preserve"> to</w:t>
            </w:r>
            <w:r w:rsidRPr="00280908">
              <w:rPr>
                <w:rFonts w:ascii="Arial" w:hAnsi="Arial"/>
              </w:rPr>
              <w:t xml:space="preserve"> or deleted from a list</w:t>
            </w:r>
          </w:p>
          <w:p w:rsidR="000D09AF" w:rsidRPr="005E1D4A" w:rsidRDefault="000D09AF" w:rsidP="00280908">
            <w:pPr>
              <w:pStyle w:val="PGKS3bulletedlist"/>
              <w:numPr>
                <w:ilvl w:val="0"/>
                <w:numId w:val="0"/>
              </w:numPr>
              <w:ind w:left="397"/>
              <w:rPr>
                <w:rFonts w:ascii="Arial" w:hAnsi="Arial"/>
              </w:rPr>
            </w:pPr>
          </w:p>
        </w:tc>
      </w:tr>
      <w:tr w:rsidR="000D09AF" w:rsidRPr="005E1D4A" w:rsidTr="00F068F5">
        <w:trPr>
          <w:jc w:val="center"/>
        </w:trPr>
        <w:tc>
          <w:tcPr>
            <w:tcW w:w="6329" w:type="dxa"/>
            <w:gridSpan w:val="3"/>
            <w:shd w:val="clear" w:color="auto" w:fill="00B0F0"/>
            <w:tcMar>
              <w:top w:w="0" w:type="dxa"/>
              <w:left w:w="108" w:type="dxa"/>
              <w:bottom w:w="0" w:type="dxa"/>
              <w:right w:w="108" w:type="dxa"/>
            </w:tcMar>
          </w:tcPr>
          <w:p w:rsidR="000D09AF" w:rsidRPr="005E1D4A" w:rsidRDefault="000D09AF" w:rsidP="000D09AF">
            <w:pPr>
              <w:pStyle w:val="PGLessonWeekContentTitle"/>
            </w:pPr>
            <w:r w:rsidRPr="005E1D4A">
              <w:t>Content</w:t>
            </w:r>
          </w:p>
        </w:tc>
        <w:tc>
          <w:tcPr>
            <w:tcW w:w="2743" w:type="dxa"/>
            <w:gridSpan w:val="2"/>
            <w:shd w:val="clear" w:color="auto" w:fill="00B0F0"/>
            <w:tcMar>
              <w:top w:w="0" w:type="dxa"/>
              <w:left w:w="108" w:type="dxa"/>
              <w:bottom w:w="0" w:type="dxa"/>
              <w:right w:w="108" w:type="dxa"/>
            </w:tcMar>
          </w:tcPr>
          <w:p w:rsidR="000D09AF" w:rsidRPr="005E1D4A" w:rsidRDefault="000D09AF" w:rsidP="000D09AF">
            <w:pPr>
              <w:pStyle w:val="PGLessonWeekContentTitle"/>
            </w:pPr>
            <w:r w:rsidRPr="005E1D4A">
              <w:t>Resources</w:t>
            </w:r>
          </w:p>
        </w:tc>
      </w:tr>
      <w:tr w:rsidR="000D09AF" w:rsidRPr="005E1D4A" w:rsidTr="00F068F5">
        <w:trPr>
          <w:jc w:val="center"/>
        </w:trPr>
        <w:tc>
          <w:tcPr>
            <w:tcW w:w="6329" w:type="dxa"/>
            <w:gridSpan w:val="3"/>
            <w:tcBorders>
              <w:bottom w:val="single" w:sz="4" w:space="0" w:color="0070C0"/>
              <w:right w:val="single" w:sz="4" w:space="0" w:color="0070C0"/>
            </w:tcBorders>
            <w:tcMar>
              <w:top w:w="0" w:type="dxa"/>
              <w:left w:w="108" w:type="dxa"/>
              <w:bottom w:w="0" w:type="dxa"/>
              <w:right w:w="108" w:type="dxa"/>
            </w:tcMar>
          </w:tcPr>
          <w:p w:rsidR="000D09AF" w:rsidRDefault="00280908" w:rsidP="000D09AF">
            <w:pPr>
              <w:pStyle w:val="PGKS3text"/>
              <w:rPr>
                <w:rFonts w:ascii="Arial" w:hAnsi="Arial"/>
                <w:b/>
                <w:sz w:val="24"/>
              </w:rPr>
            </w:pPr>
            <w:r w:rsidRPr="00280908">
              <w:rPr>
                <w:rFonts w:ascii="Arial" w:hAnsi="Arial"/>
                <w:b/>
                <w:sz w:val="24"/>
              </w:rPr>
              <w:t>Starter:</w:t>
            </w:r>
          </w:p>
          <w:p w:rsidR="00280908" w:rsidRDefault="00280908" w:rsidP="009468F6">
            <w:pPr>
              <w:pStyle w:val="PGKS3text"/>
              <w:rPr>
                <w:rFonts w:ascii="Arial" w:hAnsi="Arial"/>
              </w:rPr>
            </w:pPr>
            <w:r>
              <w:rPr>
                <w:rFonts w:ascii="Arial" w:hAnsi="Arial"/>
              </w:rPr>
              <w:t>Start by asking students to give you examples of elementary</w:t>
            </w:r>
            <w:r w:rsidR="009468F6">
              <w:rPr>
                <w:rFonts w:ascii="Arial" w:hAnsi="Arial"/>
              </w:rPr>
              <w:t>,</w:t>
            </w:r>
            <w:r>
              <w:rPr>
                <w:rFonts w:ascii="Arial" w:hAnsi="Arial"/>
              </w:rPr>
              <w:t xml:space="preserve"> composite and abstract data types</w:t>
            </w:r>
            <w:r w:rsidR="009468F6">
              <w:rPr>
                <w:rFonts w:ascii="Arial" w:hAnsi="Arial"/>
              </w:rPr>
              <w:t xml:space="preserve"> (ADT)</w:t>
            </w:r>
            <w:r>
              <w:rPr>
                <w:rFonts w:ascii="Arial" w:hAnsi="Arial"/>
              </w:rPr>
              <w:t>, which were described in the last lesson</w:t>
            </w:r>
            <w:r w:rsidR="009468F6">
              <w:rPr>
                <w:rFonts w:ascii="Arial" w:hAnsi="Arial"/>
              </w:rPr>
              <w:t>.</w:t>
            </w:r>
          </w:p>
          <w:p w:rsidR="009468F6" w:rsidRDefault="009468F6" w:rsidP="009468F6">
            <w:pPr>
              <w:pStyle w:val="PGKS3text"/>
              <w:rPr>
                <w:rFonts w:ascii="Arial" w:hAnsi="Arial"/>
              </w:rPr>
            </w:pPr>
            <w:r>
              <w:rPr>
                <w:rFonts w:ascii="Arial" w:hAnsi="Arial"/>
              </w:rPr>
              <w:t>(Answers could be</w:t>
            </w:r>
            <w:r w:rsidR="00543D7F">
              <w:rPr>
                <w:rFonts w:ascii="Arial" w:hAnsi="Arial"/>
              </w:rPr>
              <w:t xml:space="preserve"> –</w:t>
            </w:r>
            <w:r>
              <w:rPr>
                <w:rFonts w:ascii="Arial" w:hAnsi="Arial"/>
              </w:rPr>
              <w:t xml:space="preserve"> Elementary: integer, real, char; Composite: </w:t>
            </w:r>
            <w:r w:rsidR="00543D7F">
              <w:rPr>
                <w:rFonts w:ascii="Arial" w:hAnsi="Arial"/>
              </w:rPr>
              <w:t>s</w:t>
            </w:r>
            <w:r>
              <w:rPr>
                <w:rFonts w:ascii="Arial" w:hAnsi="Arial"/>
              </w:rPr>
              <w:t xml:space="preserve">tring, array, record; Abstract: </w:t>
            </w:r>
            <w:r w:rsidR="00543D7F">
              <w:rPr>
                <w:rFonts w:ascii="Arial" w:hAnsi="Arial"/>
              </w:rPr>
              <w:t>l</w:t>
            </w:r>
            <w:r>
              <w:rPr>
                <w:rFonts w:ascii="Arial" w:hAnsi="Arial"/>
              </w:rPr>
              <w:t>ist, queue, stack)</w:t>
            </w:r>
          </w:p>
          <w:p w:rsidR="009468F6" w:rsidRDefault="009468F6" w:rsidP="009468F6">
            <w:pPr>
              <w:pStyle w:val="PGKS3text"/>
              <w:rPr>
                <w:rFonts w:ascii="Arial" w:hAnsi="Arial"/>
              </w:rPr>
            </w:pPr>
            <w:r>
              <w:rPr>
                <w:rFonts w:ascii="Arial" w:hAnsi="Arial"/>
              </w:rPr>
              <w:t xml:space="preserve">Remind students of the ADT </w:t>
            </w:r>
            <w:r w:rsidRPr="003906CE">
              <w:rPr>
                <w:rFonts w:ascii="Arial" w:hAnsi="Arial"/>
                <w:b/>
              </w:rPr>
              <w:t>queue</w:t>
            </w:r>
            <w:r>
              <w:rPr>
                <w:rFonts w:ascii="Arial" w:hAnsi="Arial"/>
              </w:rPr>
              <w:t xml:space="preserve"> and the methods needed to implement it. Discuss with the aid of the slide headed “List – an ADT” what is meant by an ADT and the principles of </w:t>
            </w:r>
            <w:r w:rsidRPr="009468F6">
              <w:rPr>
                <w:rFonts w:ascii="Arial" w:hAnsi="Arial"/>
                <w:b/>
              </w:rPr>
              <w:t>data hiding</w:t>
            </w:r>
            <w:r>
              <w:rPr>
                <w:rFonts w:ascii="Arial" w:hAnsi="Arial"/>
              </w:rPr>
              <w:t xml:space="preserve"> and </w:t>
            </w:r>
            <w:r w:rsidRPr="009468F6">
              <w:rPr>
                <w:rFonts w:ascii="Arial" w:hAnsi="Arial"/>
                <w:b/>
              </w:rPr>
              <w:t>encapsulation</w:t>
            </w:r>
            <w:r>
              <w:rPr>
                <w:rFonts w:ascii="Arial" w:hAnsi="Arial"/>
              </w:rPr>
              <w:t xml:space="preserve">; the user can use the data structure without knowing any details of how it is implemented. For example, when an item is removed from the front of a list, what actually happens? Are items shuffled along, or are pointers moved? We don’t </w:t>
            </w:r>
            <w:r w:rsidR="00024A88">
              <w:rPr>
                <w:rFonts w:ascii="Arial" w:hAnsi="Arial"/>
              </w:rPr>
              <w:t xml:space="preserve">generally need to know. </w:t>
            </w:r>
          </w:p>
          <w:p w:rsidR="00024A88" w:rsidRDefault="00024A88" w:rsidP="009468F6">
            <w:pPr>
              <w:pStyle w:val="PGKS3text"/>
              <w:rPr>
                <w:rFonts w:ascii="Arial" w:hAnsi="Arial"/>
              </w:rPr>
            </w:pPr>
            <w:r>
              <w:rPr>
                <w:rFonts w:ascii="Arial" w:hAnsi="Arial"/>
              </w:rPr>
              <w:t xml:space="preserve">The only restriction on the size of a list may be the size of memory – sooner or later a program will crash with an “out of memory” error if too many items are added (possibly because the program is in a loop). The </w:t>
            </w:r>
            <w:r w:rsidRPr="00024A88">
              <w:rPr>
                <w:rFonts w:ascii="Arial" w:hAnsi="Arial"/>
                <w:b/>
              </w:rPr>
              <w:t>heap</w:t>
            </w:r>
            <w:r>
              <w:rPr>
                <w:rFonts w:ascii="Arial" w:hAnsi="Arial"/>
              </w:rPr>
              <w:t xml:space="preserve"> is briefly mentioned here but is beyond the scope of this specification. </w:t>
            </w:r>
          </w:p>
          <w:p w:rsidR="00024A88" w:rsidRDefault="00024A88" w:rsidP="009468F6">
            <w:pPr>
              <w:pStyle w:val="PGKS3text"/>
              <w:rPr>
                <w:rFonts w:ascii="Arial" w:hAnsi="Arial"/>
              </w:rPr>
            </w:pPr>
          </w:p>
          <w:p w:rsidR="009468F6" w:rsidRPr="009468F6" w:rsidRDefault="009468F6" w:rsidP="009468F6">
            <w:pPr>
              <w:pStyle w:val="PGKS3text"/>
              <w:rPr>
                <w:rFonts w:ascii="Arial" w:hAnsi="Arial"/>
                <w:b/>
                <w:sz w:val="24"/>
              </w:rPr>
            </w:pPr>
            <w:r w:rsidRPr="009468F6">
              <w:rPr>
                <w:rFonts w:ascii="Arial" w:hAnsi="Arial"/>
                <w:b/>
                <w:sz w:val="24"/>
              </w:rPr>
              <w:t>Main</w:t>
            </w:r>
          </w:p>
          <w:p w:rsidR="004F385F" w:rsidRDefault="009468F6" w:rsidP="009468F6">
            <w:pPr>
              <w:pStyle w:val="PGKS3text"/>
              <w:rPr>
                <w:rFonts w:ascii="Arial" w:hAnsi="Arial"/>
              </w:rPr>
            </w:pPr>
            <w:r>
              <w:rPr>
                <w:rFonts w:ascii="Arial" w:hAnsi="Arial"/>
              </w:rPr>
              <w:t xml:space="preserve">Ask students for examples of lists in everyday life and in computer systems. Some suggestions are given on the next slide. </w:t>
            </w:r>
          </w:p>
          <w:p w:rsidR="009468F6" w:rsidRDefault="004F385F" w:rsidP="009468F6">
            <w:pPr>
              <w:pStyle w:val="PGKS3text"/>
              <w:rPr>
                <w:rFonts w:ascii="Arial" w:hAnsi="Arial"/>
              </w:rPr>
            </w:pPr>
            <w:r>
              <w:rPr>
                <w:rFonts w:ascii="Arial" w:hAnsi="Arial"/>
              </w:rPr>
              <w:t xml:space="preserve">A </w:t>
            </w:r>
            <w:r w:rsidRPr="004F385F">
              <w:rPr>
                <w:rFonts w:ascii="Arial" w:hAnsi="Arial"/>
                <w:b/>
              </w:rPr>
              <w:t>list</w:t>
            </w:r>
            <w:r>
              <w:rPr>
                <w:rFonts w:ascii="Arial" w:hAnsi="Arial"/>
              </w:rPr>
              <w:t xml:space="preserve"> in a language such as Python is a dynamic data structure, meaning that it can grow as needed. For this reason, lists are very useful for implementing other ADTs such as stacks, queues and trees.</w:t>
            </w:r>
            <w:r w:rsidR="009468F6">
              <w:rPr>
                <w:rFonts w:ascii="Arial" w:hAnsi="Arial"/>
              </w:rPr>
              <w:t xml:space="preserve"> </w:t>
            </w:r>
            <w:r>
              <w:rPr>
                <w:rFonts w:ascii="Arial" w:hAnsi="Arial"/>
              </w:rPr>
              <w:t xml:space="preserve">What operations do we need to be able to perform on a list </w:t>
            </w:r>
            <w:r w:rsidR="003906CE">
              <w:rPr>
                <w:rFonts w:ascii="Arial" w:hAnsi="Arial"/>
              </w:rPr>
              <w:t>in order</w:t>
            </w:r>
            <w:r>
              <w:rPr>
                <w:rFonts w:ascii="Arial" w:hAnsi="Arial"/>
              </w:rPr>
              <w:t xml:space="preserve"> to implement a queue, for example?</w:t>
            </w:r>
          </w:p>
          <w:p w:rsidR="004F385F" w:rsidRDefault="004F385F" w:rsidP="009468F6">
            <w:pPr>
              <w:pStyle w:val="PGKS3text"/>
              <w:rPr>
                <w:rFonts w:ascii="Arial" w:hAnsi="Arial"/>
              </w:rPr>
            </w:pPr>
            <w:r>
              <w:rPr>
                <w:rFonts w:ascii="Arial" w:hAnsi="Arial"/>
              </w:rPr>
              <w:t>Students should be able to suggest testing for an empty list, adding to the end of a list and removing from the front of a list. The next slide lists some operations that can typically be performed on an inbuilt list structure.</w:t>
            </w:r>
          </w:p>
          <w:p w:rsidR="00E70B7F" w:rsidRDefault="00E70B7F" w:rsidP="009468F6">
            <w:pPr>
              <w:pStyle w:val="PGKS3text"/>
              <w:rPr>
                <w:rFonts w:ascii="Arial" w:hAnsi="Arial"/>
              </w:rPr>
            </w:pPr>
            <w:r>
              <w:rPr>
                <w:rFonts w:ascii="Arial" w:hAnsi="Arial"/>
              </w:rPr>
              <w:t xml:space="preserve">Give out </w:t>
            </w:r>
            <w:r w:rsidRPr="003906CE">
              <w:rPr>
                <w:rFonts w:ascii="Arial" w:hAnsi="Arial"/>
                <w:b/>
              </w:rPr>
              <w:t>Worksheet 2</w:t>
            </w:r>
            <w:r>
              <w:rPr>
                <w:rFonts w:ascii="Arial" w:hAnsi="Arial"/>
              </w:rPr>
              <w:t xml:space="preserve"> and ask students to do </w:t>
            </w:r>
            <w:r w:rsidRPr="003906CE">
              <w:rPr>
                <w:rFonts w:ascii="Arial" w:hAnsi="Arial"/>
                <w:b/>
              </w:rPr>
              <w:t>Task 1</w:t>
            </w:r>
            <w:r>
              <w:rPr>
                <w:rFonts w:ascii="Arial" w:hAnsi="Arial"/>
              </w:rPr>
              <w:t xml:space="preserve">. If they are able to implement these instructions in a programming language, that would be good practice. Are there any other list </w:t>
            </w:r>
            <w:r w:rsidR="003906CE">
              <w:rPr>
                <w:rFonts w:ascii="Arial" w:hAnsi="Arial"/>
              </w:rPr>
              <w:t xml:space="preserve">methods or </w:t>
            </w:r>
            <w:r>
              <w:rPr>
                <w:rFonts w:ascii="Arial" w:hAnsi="Arial"/>
              </w:rPr>
              <w:t>functions they know of? (</w:t>
            </w:r>
            <w:proofErr w:type="gramStart"/>
            <w:r w:rsidRPr="00E70B7F">
              <w:rPr>
                <w:rFonts w:ascii="Arial" w:hAnsi="Arial"/>
                <w:b/>
              </w:rPr>
              <w:t>sort</w:t>
            </w:r>
            <w:r>
              <w:rPr>
                <w:rFonts w:ascii="Arial" w:hAnsi="Arial"/>
              </w:rPr>
              <w:t>(</w:t>
            </w:r>
            <w:proofErr w:type="gramEnd"/>
            <w:r>
              <w:rPr>
                <w:rFonts w:ascii="Arial" w:hAnsi="Arial"/>
              </w:rPr>
              <w:t>) is one possible operation</w:t>
            </w:r>
            <w:r w:rsidR="003906CE">
              <w:rPr>
                <w:rFonts w:ascii="Arial" w:hAnsi="Arial"/>
              </w:rPr>
              <w:t xml:space="preserve">, </w:t>
            </w:r>
            <w:r w:rsidR="003906CE" w:rsidRPr="003906CE">
              <w:rPr>
                <w:rFonts w:ascii="Arial" w:hAnsi="Arial"/>
                <w:b/>
              </w:rPr>
              <w:t>reverse</w:t>
            </w:r>
            <w:r w:rsidR="003906CE">
              <w:rPr>
                <w:rFonts w:ascii="Arial" w:hAnsi="Arial"/>
              </w:rPr>
              <w:t>() is another</w:t>
            </w:r>
            <w:r>
              <w:rPr>
                <w:rFonts w:ascii="Arial" w:hAnsi="Arial"/>
              </w:rPr>
              <w:t>.)</w:t>
            </w:r>
          </w:p>
          <w:p w:rsidR="003906CE" w:rsidRPr="003906CE" w:rsidRDefault="003906CE" w:rsidP="009468F6">
            <w:pPr>
              <w:pStyle w:val="PGKS3text"/>
              <w:rPr>
                <w:rFonts w:ascii="Arial" w:hAnsi="Arial"/>
              </w:rPr>
            </w:pPr>
            <w:r w:rsidRPr="003906CE">
              <w:rPr>
                <w:rFonts w:ascii="Arial" w:hAnsi="Arial"/>
              </w:rPr>
              <w:lastRenderedPageBreak/>
              <w:t xml:space="preserve">Go over the answers when students have finished. </w:t>
            </w:r>
            <w:r>
              <w:rPr>
                <w:rFonts w:ascii="Arial" w:hAnsi="Arial"/>
              </w:rPr>
              <w:t>All these operations are commonly available in a programming language with a built-in dynamic list ADT, and the programmer does not need to know how they are implemented.</w:t>
            </w:r>
          </w:p>
          <w:p w:rsidR="003906CE" w:rsidRDefault="003906CE" w:rsidP="009468F6">
            <w:pPr>
              <w:pStyle w:val="PGKS3text"/>
              <w:rPr>
                <w:rFonts w:ascii="Arial" w:hAnsi="Arial"/>
                <w:b/>
              </w:rPr>
            </w:pPr>
          </w:p>
          <w:p w:rsidR="00E70B7F" w:rsidRPr="00E70B7F" w:rsidRDefault="00E70B7F" w:rsidP="009468F6">
            <w:pPr>
              <w:pStyle w:val="PGKS3text"/>
              <w:rPr>
                <w:rFonts w:ascii="Arial" w:hAnsi="Arial"/>
                <w:b/>
              </w:rPr>
            </w:pPr>
            <w:r w:rsidRPr="00E70B7F">
              <w:rPr>
                <w:rFonts w:ascii="Arial" w:hAnsi="Arial"/>
                <w:b/>
              </w:rPr>
              <w:t>Implementing a queue as a list</w:t>
            </w:r>
          </w:p>
          <w:p w:rsidR="00E70B7F" w:rsidRDefault="00E70B7F" w:rsidP="009468F6">
            <w:pPr>
              <w:pStyle w:val="PGKS3text"/>
              <w:rPr>
                <w:rFonts w:ascii="Arial" w:hAnsi="Arial"/>
              </w:rPr>
            </w:pPr>
            <w:r>
              <w:rPr>
                <w:rFonts w:ascii="Arial" w:hAnsi="Arial"/>
              </w:rPr>
              <w:t xml:space="preserve">A dynamic data structure such as a list makes it easy to implement a queue. The queue can be allowed to grow for as long as there is space in memory – alternatively a maximum </w:t>
            </w:r>
            <w:proofErr w:type="spellStart"/>
            <w:r w:rsidR="00024A88">
              <w:rPr>
                <w:rFonts w:ascii="Arial" w:hAnsi="Arial"/>
                <w:b/>
              </w:rPr>
              <w:t>maxS</w:t>
            </w:r>
            <w:r w:rsidRPr="003906CE">
              <w:rPr>
                <w:rFonts w:ascii="Arial" w:hAnsi="Arial"/>
                <w:b/>
              </w:rPr>
              <w:t>ize</w:t>
            </w:r>
            <w:proofErr w:type="spellEnd"/>
            <w:r>
              <w:rPr>
                <w:rFonts w:ascii="Arial" w:hAnsi="Arial"/>
              </w:rPr>
              <w:t xml:space="preserve"> may be specified. It is not necessary to have a variable </w:t>
            </w:r>
            <w:r w:rsidRPr="00024A88">
              <w:rPr>
                <w:rFonts w:ascii="Arial" w:hAnsi="Arial"/>
                <w:b/>
              </w:rPr>
              <w:t>size</w:t>
            </w:r>
            <w:r>
              <w:rPr>
                <w:rFonts w:ascii="Arial" w:hAnsi="Arial"/>
              </w:rPr>
              <w:t xml:space="preserve"> since the length of the list can be found with a function such as </w:t>
            </w:r>
            <w:proofErr w:type="gramStart"/>
            <w:r w:rsidRPr="00E70B7F">
              <w:rPr>
                <w:rFonts w:ascii="Arial" w:hAnsi="Arial"/>
                <w:b/>
              </w:rPr>
              <w:t>len(</w:t>
            </w:r>
            <w:proofErr w:type="spellStart"/>
            <w:proofErr w:type="gramEnd"/>
            <w:r w:rsidRPr="00E70B7F">
              <w:rPr>
                <w:rFonts w:ascii="Arial" w:hAnsi="Arial"/>
                <w:b/>
              </w:rPr>
              <w:t>a</w:t>
            </w:r>
            <w:r>
              <w:rPr>
                <w:rFonts w:ascii="Arial" w:hAnsi="Arial"/>
                <w:b/>
              </w:rPr>
              <w:t>List</w:t>
            </w:r>
            <w:proofErr w:type="spellEnd"/>
            <w:r w:rsidRPr="00E70B7F">
              <w:rPr>
                <w:rFonts w:ascii="Arial" w:hAnsi="Arial"/>
                <w:b/>
              </w:rPr>
              <w:t>)</w:t>
            </w:r>
            <w:r>
              <w:rPr>
                <w:rFonts w:ascii="Arial" w:hAnsi="Arial"/>
              </w:rPr>
              <w:t>.</w:t>
            </w:r>
          </w:p>
          <w:p w:rsidR="00507F9B" w:rsidRDefault="00507F9B" w:rsidP="009468F6">
            <w:pPr>
              <w:pStyle w:val="PGKS3text"/>
              <w:rPr>
                <w:rFonts w:ascii="Arial" w:hAnsi="Arial"/>
              </w:rPr>
            </w:pPr>
            <w:r>
              <w:rPr>
                <w:rFonts w:ascii="Arial" w:hAnsi="Arial"/>
              </w:rPr>
              <w:t xml:space="preserve">If </w:t>
            </w:r>
            <w:proofErr w:type="spellStart"/>
            <w:r w:rsidRPr="00507F9B">
              <w:rPr>
                <w:rFonts w:ascii="Arial" w:hAnsi="Arial"/>
                <w:b/>
              </w:rPr>
              <w:t>maxSize</w:t>
            </w:r>
            <w:proofErr w:type="spellEnd"/>
            <w:r>
              <w:rPr>
                <w:rFonts w:ascii="Arial" w:hAnsi="Arial"/>
              </w:rPr>
              <w:t xml:space="preserve"> has been defined, then a function </w:t>
            </w:r>
            <w:proofErr w:type="spellStart"/>
            <w:r w:rsidRPr="00507F9B">
              <w:rPr>
                <w:rFonts w:ascii="Arial" w:hAnsi="Arial"/>
                <w:b/>
              </w:rPr>
              <w:t>isFull</w:t>
            </w:r>
            <w:proofErr w:type="spellEnd"/>
            <w:r>
              <w:rPr>
                <w:rFonts w:ascii="Arial" w:hAnsi="Arial"/>
              </w:rPr>
              <w:t xml:space="preserve"> would be useful. </w:t>
            </w:r>
          </w:p>
          <w:p w:rsidR="00186846" w:rsidRDefault="00186846" w:rsidP="009468F6">
            <w:pPr>
              <w:pStyle w:val="PGKS3text"/>
              <w:rPr>
                <w:rFonts w:ascii="Arial" w:hAnsi="Arial"/>
              </w:rPr>
            </w:pPr>
            <w:r>
              <w:rPr>
                <w:rFonts w:ascii="Arial" w:hAnsi="Arial"/>
              </w:rPr>
              <w:t>Ask the students to write pseudocode for queue operations implemented using a list. Answers on next slide.</w:t>
            </w:r>
            <w:r w:rsidR="00024A88">
              <w:rPr>
                <w:rFonts w:ascii="Arial" w:hAnsi="Arial"/>
              </w:rPr>
              <w:t xml:space="preserve"> Note that the s</w:t>
            </w:r>
            <w:r w:rsidR="00794303">
              <w:rPr>
                <w:rFonts w:ascii="Arial" w:hAnsi="Arial"/>
              </w:rPr>
              <w:t>tate</w:t>
            </w:r>
            <w:r w:rsidR="00024A88">
              <w:rPr>
                <w:rFonts w:ascii="Arial" w:hAnsi="Arial"/>
              </w:rPr>
              <w:t>ment</w:t>
            </w:r>
          </w:p>
          <w:p w:rsidR="00024A88" w:rsidRPr="00794303" w:rsidRDefault="00024A88" w:rsidP="00024A88">
            <w:pPr>
              <w:pStyle w:val="PGKS3text"/>
              <w:rPr>
                <w:rFonts w:ascii="Courier New" w:hAnsi="Courier New" w:cs="Courier New"/>
              </w:rPr>
            </w:pPr>
            <w:r w:rsidRPr="00794303">
              <w:rPr>
                <w:rFonts w:ascii="Courier New" w:hAnsi="Courier New" w:cs="Courier New"/>
              </w:rPr>
              <w:t xml:space="preserve">RETURN (len(q) = </w:t>
            </w:r>
            <w:proofErr w:type="spellStart"/>
            <w:r w:rsidRPr="00794303">
              <w:rPr>
                <w:rFonts w:ascii="Courier New" w:hAnsi="Courier New" w:cs="Courier New"/>
              </w:rPr>
              <w:t>maxSize</w:t>
            </w:r>
            <w:proofErr w:type="spellEnd"/>
            <w:r w:rsidRPr="00794303">
              <w:rPr>
                <w:rFonts w:ascii="Courier New" w:hAnsi="Courier New" w:cs="Courier New"/>
              </w:rPr>
              <w:t>)</w:t>
            </w:r>
          </w:p>
          <w:p w:rsidR="00794303" w:rsidRPr="00794303" w:rsidRDefault="00794303" w:rsidP="00794303">
            <w:pPr>
              <w:pStyle w:val="PGKS3text"/>
              <w:rPr>
                <w:rFonts w:ascii="Arial" w:hAnsi="Arial"/>
              </w:rPr>
            </w:pPr>
            <w:proofErr w:type="gramStart"/>
            <w:r>
              <w:rPr>
                <w:rFonts w:ascii="Arial" w:hAnsi="Arial"/>
              </w:rPr>
              <w:t>will</w:t>
            </w:r>
            <w:proofErr w:type="gramEnd"/>
            <w:r>
              <w:rPr>
                <w:rFonts w:ascii="Arial" w:hAnsi="Arial"/>
              </w:rPr>
              <w:t xml:space="preserve"> return True or False depending on whether len(q) is </w:t>
            </w:r>
            <w:r w:rsidR="005B753A">
              <w:rPr>
                <w:rFonts w:ascii="Arial" w:hAnsi="Arial"/>
              </w:rPr>
              <w:t>equal</w:t>
            </w:r>
            <w:r>
              <w:rPr>
                <w:rFonts w:ascii="Arial" w:hAnsi="Arial"/>
              </w:rPr>
              <w:t xml:space="preserve"> to </w:t>
            </w:r>
            <w:proofErr w:type="spellStart"/>
            <w:r>
              <w:rPr>
                <w:rFonts w:ascii="Arial" w:hAnsi="Arial"/>
              </w:rPr>
              <w:t>maxSize</w:t>
            </w:r>
            <w:proofErr w:type="spellEnd"/>
            <w:r>
              <w:rPr>
                <w:rFonts w:ascii="Arial" w:hAnsi="Arial"/>
              </w:rPr>
              <w:t xml:space="preserve">. Ask students what will be returned by the statement </w:t>
            </w:r>
            <w:r w:rsidRPr="00794303">
              <w:rPr>
                <w:rFonts w:ascii="Courier New" w:hAnsi="Courier New" w:cs="Courier New"/>
              </w:rPr>
              <w:t>RETURN (len(q) = 0)</w:t>
            </w:r>
          </w:p>
          <w:p w:rsidR="00024A88" w:rsidRDefault="00794303" w:rsidP="009468F6">
            <w:pPr>
              <w:pStyle w:val="PGKS3text"/>
              <w:rPr>
                <w:rFonts w:ascii="Arial" w:hAnsi="Arial"/>
              </w:rPr>
            </w:pPr>
            <w:r>
              <w:rPr>
                <w:rFonts w:ascii="Arial" w:hAnsi="Arial"/>
              </w:rPr>
              <w:t>(Answer: True or False)</w:t>
            </w:r>
          </w:p>
          <w:p w:rsidR="00186846" w:rsidRDefault="00186846" w:rsidP="009468F6">
            <w:pPr>
              <w:pStyle w:val="PGKS3text"/>
              <w:rPr>
                <w:rFonts w:ascii="Arial" w:hAnsi="Arial"/>
              </w:rPr>
            </w:pPr>
            <w:r>
              <w:rPr>
                <w:rFonts w:ascii="Arial" w:hAnsi="Arial"/>
              </w:rPr>
              <w:t xml:space="preserve">If some students would like a challenge they can try implementing a priority queue using a list. </w:t>
            </w:r>
          </w:p>
          <w:p w:rsidR="003D1061" w:rsidRDefault="003D1061" w:rsidP="009468F6">
            <w:pPr>
              <w:pStyle w:val="PGKS3text"/>
              <w:rPr>
                <w:rFonts w:ascii="Arial" w:hAnsi="Arial"/>
              </w:rPr>
            </w:pPr>
            <w:r>
              <w:rPr>
                <w:rFonts w:ascii="Arial" w:hAnsi="Arial"/>
              </w:rPr>
              <w:t>Th</w:t>
            </w:r>
            <w:r w:rsidR="00216D6B">
              <w:rPr>
                <w:rFonts w:ascii="Arial" w:hAnsi="Arial"/>
              </w:rPr>
              <w:t xml:space="preserve">ere is a Python program called </w:t>
            </w:r>
            <w:r w:rsidR="00216D6B" w:rsidRPr="00216D6B">
              <w:rPr>
                <w:rFonts w:ascii="Arial" w:hAnsi="Arial"/>
                <w:b/>
              </w:rPr>
              <w:t>P</w:t>
            </w:r>
            <w:r w:rsidRPr="00216D6B">
              <w:rPr>
                <w:rFonts w:ascii="Arial" w:hAnsi="Arial"/>
                <w:b/>
              </w:rPr>
              <w:t>riority</w:t>
            </w:r>
            <w:r w:rsidR="00216D6B" w:rsidRPr="00216D6B">
              <w:rPr>
                <w:rFonts w:ascii="Arial" w:hAnsi="Arial"/>
                <w:b/>
              </w:rPr>
              <w:t xml:space="preserve"> queue</w:t>
            </w:r>
            <w:r w:rsidRPr="00216D6B">
              <w:rPr>
                <w:rFonts w:ascii="Arial" w:hAnsi="Arial"/>
                <w:b/>
              </w:rPr>
              <w:t>.py</w:t>
            </w:r>
            <w:r>
              <w:rPr>
                <w:rFonts w:ascii="Arial" w:hAnsi="Arial"/>
              </w:rPr>
              <w:t xml:space="preserve"> in the folder</w:t>
            </w:r>
            <w:r w:rsidR="00235526">
              <w:rPr>
                <w:rFonts w:ascii="Arial" w:hAnsi="Arial"/>
              </w:rPr>
              <w:t>.</w:t>
            </w:r>
          </w:p>
          <w:p w:rsidR="00235526" w:rsidRPr="00235526" w:rsidRDefault="00235526" w:rsidP="009468F6">
            <w:pPr>
              <w:pStyle w:val="PGKS3text"/>
              <w:rPr>
                <w:rFonts w:ascii="Arial" w:hAnsi="Arial"/>
                <w:b/>
              </w:rPr>
            </w:pPr>
            <w:r w:rsidRPr="00235526">
              <w:rPr>
                <w:rFonts w:ascii="Arial" w:hAnsi="Arial"/>
                <w:b/>
              </w:rPr>
              <w:t>Operations on lists</w:t>
            </w:r>
          </w:p>
          <w:p w:rsidR="003906CE" w:rsidRDefault="003906CE" w:rsidP="009468F6">
            <w:pPr>
              <w:pStyle w:val="PGKS3text"/>
              <w:rPr>
                <w:rFonts w:ascii="Arial" w:hAnsi="Arial"/>
              </w:rPr>
            </w:pPr>
            <w:r>
              <w:rPr>
                <w:rFonts w:ascii="Arial" w:hAnsi="Arial"/>
              </w:rPr>
              <w:t>Merging, sorting and</w:t>
            </w:r>
            <w:r w:rsidR="00235526">
              <w:rPr>
                <w:rFonts w:ascii="Arial" w:hAnsi="Arial"/>
              </w:rPr>
              <w:t xml:space="preserve"> searching, are all very common list operations. </w:t>
            </w:r>
          </w:p>
          <w:p w:rsidR="003D3877" w:rsidRDefault="00235526" w:rsidP="009468F6">
            <w:pPr>
              <w:pStyle w:val="PGKS3text"/>
              <w:rPr>
                <w:rFonts w:ascii="Arial" w:hAnsi="Arial"/>
              </w:rPr>
            </w:pPr>
            <w:r w:rsidRPr="003906CE">
              <w:rPr>
                <w:rFonts w:ascii="Arial" w:hAnsi="Arial"/>
                <w:b/>
              </w:rPr>
              <w:t>Task 2</w:t>
            </w:r>
            <w:r w:rsidR="003D3877" w:rsidRPr="003906CE">
              <w:rPr>
                <w:rFonts w:ascii="Arial" w:hAnsi="Arial"/>
                <w:b/>
              </w:rPr>
              <w:t>, questions 2 and 3 of the Worksheet</w:t>
            </w:r>
            <w:r w:rsidR="003D3877">
              <w:rPr>
                <w:rFonts w:ascii="Arial" w:hAnsi="Arial"/>
              </w:rPr>
              <w:t xml:space="preserve"> give</w:t>
            </w:r>
            <w:r w:rsidR="003906CE">
              <w:rPr>
                <w:rFonts w:ascii="Arial" w:hAnsi="Arial"/>
              </w:rPr>
              <w:t>s</w:t>
            </w:r>
            <w:r>
              <w:rPr>
                <w:rFonts w:ascii="Arial" w:hAnsi="Arial"/>
              </w:rPr>
              <w:t xml:space="preserve"> students some practice with manipulating lists.</w:t>
            </w:r>
            <w:r w:rsidR="003D3877">
              <w:rPr>
                <w:rFonts w:ascii="Arial" w:hAnsi="Arial"/>
              </w:rPr>
              <w:t xml:space="preserve"> Understanding how a merge works will be useful for the next unit on Algorithms,</w:t>
            </w:r>
            <w:r w:rsidR="003906CE">
              <w:rPr>
                <w:rFonts w:ascii="Arial" w:hAnsi="Arial"/>
              </w:rPr>
              <w:t xml:space="preserve"> </w:t>
            </w:r>
            <w:r w:rsidR="003D3877">
              <w:rPr>
                <w:rFonts w:ascii="Arial" w:hAnsi="Arial"/>
              </w:rPr>
              <w:t xml:space="preserve">where the merge sort is covered. </w:t>
            </w:r>
          </w:p>
          <w:p w:rsidR="00235526" w:rsidRDefault="003D3877" w:rsidP="009468F6">
            <w:pPr>
              <w:pStyle w:val="PGKS3text"/>
              <w:rPr>
                <w:rFonts w:ascii="Arial" w:hAnsi="Arial"/>
              </w:rPr>
            </w:pPr>
            <w:r>
              <w:rPr>
                <w:rFonts w:ascii="Arial" w:hAnsi="Arial"/>
              </w:rPr>
              <w:t xml:space="preserve">The bus cards can be used as a kinaesthetic activity to do a manual merge operation with two sorted lists before writing the algorithm. </w:t>
            </w:r>
          </w:p>
          <w:p w:rsidR="00235526" w:rsidRPr="00235526" w:rsidRDefault="00235526" w:rsidP="009468F6">
            <w:pPr>
              <w:pStyle w:val="PGKS3text"/>
              <w:rPr>
                <w:rFonts w:ascii="Arial" w:hAnsi="Arial"/>
                <w:b/>
                <w:sz w:val="24"/>
              </w:rPr>
            </w:pPr>
            <w:r w:rsidRPr="00235526">
              <w:rPr>
                <w:rFonts w:ascii="Arial" w:hAnsi="Arial"/>
                <w:b/>
                <w:sz w:val="24"/>
              </w:rPr>
              <w:t>Plenary</w:t>
            </w:r>
          </w:p>
          <w:p w:rsidR="00235526" w:rsidRDefault="003D3877" w:rsidP="009468F6">
            <w:pPr>
              <w:pStyle w:val="PGKS3text"/>
              <w:rPr>
                <w:rFonts w:ascii="Arial" w:hAnsi="Arial"/>
              </w:rPr>
            </w:pPr>
            <w:r>
              <w:rPr>
                <w:rFonts w:ascii="Arial" w:hAnsi="Arial"/>
              </w:rPr>
              <w:t xml:space="preserve">Go over the answers to the worksheet and briefly review the operations that are possible on a built-in </w:t>
            </w:r>
            <w:r w:rsidRPr="003906CE">
              <w:rPr>
                <w:rFonts w:ascii="Arial" w:hAnsi="Arial"/>
                <w:b/>
              </w:rPr>
              <w:t>list</w:t>
            </w:r>
            <w:r>
              <w:rPr>
                <w:rFonts w:ascii="Arial" w:hAnsi="Arial"/>
              </w:rPr>
              <w:t xml:space="preserve"> ADT in a programming language the students are familiar with.</w:t>
            </w:r>
          </w:p>
          <w:p w:rsidR="009C025E" w:rsidRDefault="00561609" w:rsidP="009468F6">
            <w:pPr>
              <w:pStyle w:val="PGKS3text"/>
              <w:rPr>
                <w:rFonts w:ascii="Arial" w:hAnsi="Arial"/>
              </w:rPr>
            </w:pPr>
            <w:r>
              <w:rPr>
                <w:rFonts w:ascii="Arial" w:hAnsi="Arial"/>
              </w:rPr>
              <w:t xml:space="preserve">Give out </w:t>
            </w:r>
            <w:r w:rsidRPr="00F068F5">
              <w:rPr>
                <w:rFonts w:ascii="Arial" w:hAnsi="Arial"/>
                <w:b/>
              </w:rPr>
              <w:t>Homework 2</w:t>
            </w:r>
            <w:r w:rsidR="003D3877">
              <w:rPr>
                <w:rFonts w:ascii="Arial" w:hAnsi="Arial"/>
              </w:rPr>
              <w:t>.</w:t>
            </w:r>
          </w:p>
          <w:p w:rsidR="009468F6" w:rsidRPr="00280908" w:rsidRDefault="009468F6" w:rsidP="009468F6">
            <w:pPr>
              <w:pStyle w:val="PGKS3text"/>
              <w:rPr>
                <w:rFonts w:ascii="Arial" w:hAnsi="Arial"/>
              </w:rPr>
            </w:pPr>
          </w:p>
        </w:tc>
        <w:tc>
          <w:tcPr>
            <w:tcW w:w="2743" w:type="dxa"/>
            <w:gridSpan w:val="2"/>
            <w:tcBorders>
              <w:left w:val="single" w:sz="4" w:space="0" w:color="0070C0"/>
              <w:bottom w:val="single" w:sz="4" w:space="0" w:color="0070C0"/>
            </w:tcBorders>
            <w:tcMar>
              <w:top w:w="0" w:type="dxa"/>
              <w:left w:w="108" w:type="dxa"/>
              <w:bottom w:w="0" w:type="dxa"/>
              <w:right w:w="108" w:type="dxa"/>
            </w:tcMar>
          </w:tcPr>
          <w:p w:rsidR="000D09AF" w:rsidRDefault="00280908" w:rsidP="000D09AF">
            <w:pPr>
              <w:pStyle w:val="PGKS3text"/>
              <w:rPr>
                <w:rFonts w:ascii="Arial" w:hAnsi="Arial"/>
              </w:rPr>
            </w:pPr>
            <w:r>
              <w:rPr>
                <w:rFonts w:ascii="Arial" w:hAnsi="Arial"/>
              </w:rPr>
              <w:lastRenderedPageBreak/>
              <w:t>PowerPoint presentation Data structures T2 Lists.pptx</w:t>
            </w:r>
          </w:p>
          <w:p w:rsidR="00280908" w:rsidRDefault="00280908" w:rsidP="000D09AF">
            <w:pPr>
              <w:pStyle w:val="PGKS3text"/>
              <w:rPr>
                <w:rFonts w:ascii="Arial" w:hAnsi="Arial"/>
              </w:rPr>
            </w:pPr>
          </w:p>
          <w:p w:rsidR="00280908" w:rsidRDefault="00280908" w:rsidP="000D09AF">
            <w:pPr>
              <w:pStyle w:val="PGKS3text"/>
              <w:rPr>
                <w:rFonts w:ascii="Arial" w:hAnsi="Arial"/>
              </w:rPr>
            </w:pPr>
          </w:p>
          <w:p w:rsidR="00280908" w:rsidRDefault="00280908" w:rsidP="000D09AF">
            <w:pPr>
              <w:pStyle w:val="PGKS3text"/>
              <w:rPr>
                <w:rFonts w:ascii="Arial" w:hAnsi="Arial"/>
              </w:rPr>
            </w:pPr>
          </w:p>
          <w:p w:rsidR="00280908" w:rsidRDefault="00280908" w:rsidP="000D09AF">
            <w:pPr>
              <w:pStyle w:val="PGKS3text"/>
              <w:rPr>
                <w:rFonts w:ascii="Arial" w:hAnsi="Arial"/>
              </w:rPr>
            </w:pPr>
          </w:p>
          <w:p w:rsidR="00280908" w:rsidRDefault="00280908" w:rsidP="000D09AF">
            <w:pPr>
              <w:pStyle w:val="PGKS3text"/>
              <w:rPr>
                <w:rFonts w:ascii="Arial" w:hAnsi="Arial"/>
              </w:rPr>
            </w:pPr>
          </w:p>
          <w:p w:rsidR="00280908" w:rsidRDefault="00280908" w:rsidP="000D09AF">
            <w:pPr>
              <w:pStyle w:val="PGKS3text"/>
              <w:rPr>
                <w:rFonts w:ascii="Arial" w:hAnsi="Arial"/>
              </w:rPr>
            </w:pPr>
          </w:p>
          <w:p w:rsidR="004F385F" w:rsidRDefault="004F385F" w:rsidP="000D09AF">
            <w:pPr>
              <w:pStyle w:val="PGKS3text"/>
              <w:rPr>
                <w:rFonts w:ascii="Arial" w:hAnsi="Arial"/>
              </w:rPr>
            </w:pPr>
          </w:p>
          <w:p w:rsidR="004F385F" w:rsidRDefault="004F385F" w:rsidP="000D09AF">
            <w:pPr>
              <w:pStyle w:val="PGKS3text"/>
              <w:rPr>
                <w:rFonts w:ascii="Arial" w:hAnsi="Arial"/>
              </w:rPr>
            </w:pPr>
          </w:p>
          <w:p w:rsidR="004F385F" w:rsidRDefault="004F385F" w:rsidP="000D09AF">
            <w:pPr>
              <w:pStyle w:val="PGKS3text"/>
              <w:rPr>
                <w:rFonts w:ascii="Arial" w:hAnsi="Arial"/>
              </w:rPr>
            </w:pPr>
          </w:p>
          <w:p w:rsidR="004F385F" w:rsidRDefault="004F385F" w:rsidP="000D09AF">
            <w:pPr>
              <w:pStyle w:val="PGKS3text"/>
              <w:rPr>
                <w:rFonts w:ascii="Arial" w:hAnsi="Arial"/>
              </w:rPr>
            </w:pPr>
          </w:p>
          <w:p w:rsidR="004F385F" w:rsidRDefault="004F385F" w:rsidP="000D09AF">
            <w:pPr>
              <w:pStyle w:val="PGKS3text"/>
              <w:rPr>
                <w:rFonts w:ascii="Arial" w:hAnsi="Arial"/>
              </w:rPr>
            </w:pPr>
          </w:p>
          <w:p w:rsidR="004F385F" w:rsidRDefault="004F385F" w:rsidP="000D09AF">
            <w:pPr>
              <w:pStyle w:val="PGKS3text"/>
              <w:rPr>
                <w:rFonts w:ascii="Arial" w:hAnsi="Arial"/>
              </w:rPr>
            </w:pPr>
          </w:p>
          <w:p w:rsidR="004F385F" w:rsidRDefault="004F385F" w:rsidP="000D09AF">
            <w:pPr>
              <w:pStyle w:val="PGKS3text"/>
              <w:rPr>
                <w:rFonts w:ascii="Arial" w:hAnsi="Arial"/>
              </w:rPr>
            </w:pPr>
          </w:p>
          <w:p w:rsidR="004F385F" w:rsidRDefault="004F385F" w:rsidP="000D09AF">
            <w:pPr>
              <w:pStyle w:val="PGKS3text"/>
              <w:rPr>
                <w:rFonts w:ascii="Arial" w:hAnsi="Arial"/>
              </w:rPr>
            </w:pPr>
          </w:p>
          <w:p w:rsidR="004F385F" w:rsidRDefault="004F385F" w:rsidP="000D09AF">
            <w:pPr>
              <w:pStyle w:val="PGKS3text"/>
              <w:rPr>
                <w:rFonts w:ascii="Arial" w:hAnsi="Arial"/>
              </w:rPr>
            </w:pPr>
          </w:p>
          <w:p w:rsidR="004F385F" w:rsidRDefault="004F385F" w:rsidP="000D09AF">
            <w:pPr>
              <w:pStyle w:val="PGKS3text"/>
              <w:rPr>
                <w:rFonts w:ascii="Arial" w:hAnsi="Arial"/>
              </w:rPr>
            </w:pPr>
          </w:p>
          <w:p w:rsidR="004F385F" w:rsidRDefault="004F385F" w:rsidP="000D09AF">
            <w:pPr>
              <w:pStyle w:val="PGKS3text"/>
              <w:rPr>
                <w:rFonts w:ascii="Arial" w:hAnsi="Arial"/>
              </w:rPr>
            </w:pPr>
          </w:p>
          <w:p w:rsidR="004F385F" w:rsidRDefault="004F385F" w:rsidP="000D09AF">
            <w:pPr>
              <w:pStyle w:val="PGKS3text"/>
              <w:rPr>
                <w:rFonts w:ascii="Arial" w:hAnsi="Arial"/>
              </w:rPr>
            </w:pPr>
          </w:p>
          <w:p w:rsidR="00280908" w:rsidRDefault="00280908" w:rsidP="000D09AF">
            <w:pPr>
              <w:pStyle w:val="PGKS3text"/>
              <w:rPr>
                <w:rFonts w:ascii="Arial" w:hAnsi="Arial"/>
              </w:rPr>
            </w:pPr>
          </w:p>
          <w:p w:rsidR="00F068F5" w:rsidRDefault="00F068F5" w:rsidP="000D09AF">
            <w:pPr>
              <w:pStyle w:val="PGKS3text"/>
              <w:rPr>
                <w:rFonts w:ascii="Arial" w:hAnsi="Arial"/>
              </w:rPr>
            </w:pPr>
          </w:p>
          <w:p w:rsidR="00F068F5" w:rsidRDefault="00F068F5" w:rsidP="000D09AF">
            <w:pPr>
              <w:pStyle w:val="PGKS3text"/>
              <w:rPr>
                <w:rFonts w:ascii="Arial" w:hAnsi="Arial"/>
              </w:rPr>
            </w:pPr>
          </w:p>
          <w:p w:rsidR="00F068F5" w:rsidRDefault="00F068F5" w:rsidP="000D09AF">
            <w:pPr>
              <w:pStyle w:val="PGKS3text"/>
              <w:rPr>
                <w:rFonts w:ascii="Arial" w:hAnsi="Arial"/>
              </w:rPr>
            </w:pPr>
          </w:p>
          <w:p w:rsidR="00F068F5" w:rsidRDefault="00F068F5" w:rsidP="000D09AF">
            <w:pPr>
              <w:pStyle w:val="PGKS3text"/>
              <w:rPr>
                <w:rFonts w:ascii="Arial" w:hAnsi="Arial"/>
              </w:rPr>
            </w:pPr>
          </w:p>
          <w:p w:rsidR="00F068F5" w:rsidRDefault="00F068F5" w:rsidP="000D09AF">
            <w:pPr>
              <w:pStyle w:val="PGKS3text"/>
              <w:rPr>
                <w:rFonts w:ascii="Arial" w:hAnsi="Arial"/>
              </w:rPr>
            </w:pPr>
          </w:p>
          <w:p w:rsidR="00280908" w:rsidRDefault="00280908" w:rsidP="000D09AF">
            <w:pPr>
              <w:pStyle w:val="PGKS3text"/>
              <w:rPr>
                <w:rFonts w:ascii="Arial" w:hAnsi="Arial"/>
              </w:rPr>
            </w:pPr>
            <w:r>
              <w:rPr>
                <w:rFonts w:ascii="Arial" w:hAnsi="Arial"/>
              </w:rPr>
              <w:t>Data structures Worksheet 2 Lists</w:t>
            </w:r>
          </w:p>
          <w:p w:rsidR="00280908" w:rsidRDefault="00280908" w:rsidP="00280908">
            <w:pPr>
              <w:pStyle w:val="PGKS3text"/>
              <w:rPr>
                <w:rFonts w:ascii="Arial" w:hAnsi="Arial"/>
              </w:rPr>
            </w:pPr>
            <w:r>
              <w:rPr>
                <w:rFonts w:ascii="Arial" w:hAnsi="Arial"/>
              </w:rPr>
              <w:t>Data structures Worksheet 2 Answers</w:t>
            </w:r>
          </w:p>
          <w:p w:rsidR="00280908" w:rsidRDefault="00280908" w:rsidP="000D09AF">
            <w:pPr>
              <w:pStyle w:val="PGKS3text"/>
              <w:rPr>
                <w:rFonts w:ascii="Arial" w:hAnsi="Arial"/>
              </w:rPr>
            </w:pPr>
          </w:p>
          <w:p w:rsidR="00772C8F" w:rsidRDefault="00772C8F" w:rsidP="00561609">
            <w:pPr>
              <w:pStyle w:val="PGKS3text"/>
              <w:rPr>
                <w:rFonts w:ascii="Arial" w:hAnsi="Arial"/>
              </w:rPr>
            </w:pPr>
          </w:p>
          <w:p w:rsidR="00772C8F" w:rsidRDefault="00772C8F" w:rsidP="00561609">
            <w:pPr>
              <w:pStyle w:val="PGKS3text"/>
              <w:rPr>
                <w:rFonts w:ascii="Arial" w:hAnsi="Arial"/>
              </w:rPr>
            </w:pPr>
          </w:p>
          <w:p w:rsidR="003906CE" w:rsidRDefault="003906CE" w:rsidP="00561609">
            <w:pPr>
              <w:pStyle w:val="PGKS3text"/>
              <w:rPr>
                <w:rFonts w:ascii="Arial" w:hAnsi="Arial"/>
              </w:rPr>
            </w:pPr>
          </w:p>
          <w:p w:rsidR="003906CE" w:rsidRDefault="003906CE" w:rsidP="00561609">
            <w:pPr>
              <w:pStyle w:val="PGKS3text"/>
              <w:rPr>
                <w:rFonts w:ascii="Arial" w:hAnsi="Arial"/>
              </w:rPr>
            </w:pPr>
          </w:p>
          <w:p w:rsidR="003906CE" w:rsidRDefault="003906CE" w:rsidP="00561609">
            <w:pPr>
              <w:pStyle w:val="PGKS3text"/>
              <w:rPr>
                <w:rFonts w:ascii="Arial" w:hAnsi="Arial"/>
              </w:rPr>
            </w:pPr>
          </w:p>
          <w:p w:rsidR="003906CE" w:rsidRDefault="003906CE" w:rsidP="00561609">
            <w:pPr>
              <w:pStyle w:val="PGKS3text"/>
              <w:rPr>
                <w:rFonts w:ascii="Arial" w:hAnsi="Arial"/>
              </w:rPr>
            </w:pPr>
          </w:p>
          <w:p w:rsidR="003906CE" w:rsidRDefault="003906CE" w:rsidP="00561609">
            <w:pPr>
              <w:pStyle w:val="PGKS3text"/>
              <w:rPr>
                <w:rFonts w:ascii="Arial" w:hAnsi="Arial"/>
              </w:rPr>
            </w:pPr>
          </w:p>
          <w:p w:rsidR="003906CE" w:rsidRDefault="003906CE" w:rsidP="00561609">
            <w:pPr>
              <w:pStyle w:val="PGKS3text"/>
              <w:rPr>
                <w:rFonts w:ascii="Arial" w:hAnsi="Arial"/>
              </w:rPr>
            </w:pPr>
          </w:p>
          <w:p w:rsidR="003906CE" w:rsidRDefault="003906CE" w:rsidP="00561609">
            <w:pPr>
              <w:pStyle w:val="PGKS3text"/>
              <w:rPr>
                <w:rFonts w:ascii="Arial" w:hAnsi="Arial"/>
              </w:rPr>
            </w:pPr>
          </w:p>
          <w:p w:rsidR="003906CE" w:rsidRDefault="003906CE" w:rsidP="00561609">
            <w:pPr>
              <w:pStyle w:val="PGKS3text"/>
              <w:rPr>
                <w:rFonts w:ascii="Arial" w:hAnsi="Arial"/>
              </w:rPr>
            </w:pPr>
          </w:p>
          <w:p w:rsidR="003906CE" w:rsidRDefault="003906CE" w:rsidP="00561609">
            <w:pPr>
              <w:pStyle w:val="PGKS3text"/>
              <w:rPr>
                <w:rFonts w:ascii="Arial" w:hAnsi="Arial"/>
              </w:rPr>
            </w:pPr>
          </w:p>
          <w:p w:rsidR="003906CE" w:rsidRDefault="003906CE" w:rsidP="00561609">
            <w:pPr>
              <w:pStyle w:val="PGKS3text"/>
              <w:rPr>
                <w:rFonts w:ascii="Arial" w:hAnsi="Arial"/>
              </w:rPr>
            </w:pPr>
          </w:p>
          <w:p w:rsidR="00794303" w:rsidRDefault="00794303" w:rsidP="00561609">
            <w:pPr>
              <w:pStyle w:val="PGKS3text"/>
              <w:rPr>
                <w:rFonts w:ascii="Arial" w:hAnsi="Arial"/>
              </w:rPr>
            </w:pPr>
          </w:p>
          <w:p w:rsidR="00794303" w:rsidRDefault="00794303" w:rsidP="00561609">
            <w:pPr>
              <w:pStyle w:val="PGKS3text"/>
              <w:rPr>
                <w:rFonts w:ascii="Arial" w:hAnsi="Arial"/>
              </w:rPr>
            </w:pPr>
          </w:p>
          <w:p w:rsidR="00794303" w:rsidRDefault="00794303" w:rsidP="00561609">
            <w:pPr>
              <w:pStyle w:val="PGKS3text"/>
              <w:rPr>
                <w:rFonts w:ascii="Arial" w:hAnsi="Arial"/>
              </w:rPr>
            </w:pPr>
          </w:p>
          <w:p w:rsidR="00794303" w:rsidRDefault="00794303" w:rsidP="00561609">
            <w:pPr>
              <w:pStyle w:val="PGKS3text"/>
              <w:rPr>
                <w:rFonts w:ascii="Arial" w:hAnsi="Arial"/>
              </w:rPr>
            </w:pPr>
          </w:p>
          <w:p w:rsidR="00794303" w:rsidRDefault="00794303" w:rsidP="00561609">
            <w:pPr>
              <w:pStyle w:val="PGKS3text"/>
              <w:rPr>
                <w:rFonts w:ascii="Arial" w:hAnsi="Arial"/>
              </w:rPr>
            </w:pPr>
          </w:p>
          <w:p w:rsidR="00794303" w:rsidRDefault="00794303" w:rsidP="00561609">
            <w:pPr>
              <w:pStyle w:val="PGKS3text"/>
              <w:rPr>
                <w:rFonts w:ascii="Arial" w:hAnsi="Arial"/>
              </w:rPr>
            </w:pPr>
          </w:p>
          <w:p w:rsidR="00794303" w:rsidRDefault="00794303" w:rsidP="00561609">
            <w:pPr>
              <w:pStyle w:val="PGKS3text"/>
              <w:rPr>
                <w:rFonts w:ascii="Arial" w:hAnsi="Arial"/>
              </w:rPr>
            </w:pPr>
          </w:p>
          <w:p w:rsidR="00772C8F" w:rsidRPr="00772C8F" w:rsidRDefault="00772C8F" w:rsidP="00561609">
            <w:pPr>
              <w:pStyle w:val="PGKS3text"/>
              <w:rPr>
                <w:rFonts w:ascii="Arial" w:hAnsi="Arial"/>
              </w:rPr>
            </w:pPr>
            <w:r w:rsidRPr="00772C8F">
              <w:rPr>
                <w:rFonts w:ascii="Arial" w:hAnsi="Arial"/>
              </w:rPr>
              <w:t>Priority queue.py</w:t>
            </w:r>
          </w:p>
          <w:p w:rsidR="00235526" w:rsidRDefault="00235526" w:rsidP="00561609">
            <w:pPr>
              <w:pStyle w:val="PGKS3text"/>
              <w:rPr>
                <w:rFonts w:ascii="Arial" w:hAnsi="Arial"/>
              </w:rPr>
            </w:pPr>
          </w:p>
          <w:p w:rsidR="00235526" w:rsidRDefault="00AB0380" w:rsidP="00561609">
            <w:pPr>
              <w:pStyle w:val="PGKS3text"/>
              <w:rPr>
                <w:rFonts w:ascii="Arial" w:hAnsi="Arial"/>
              </w:rPr>
            </w:pPr>
            <w:proofErr w:type="spellStart"/>
            <w:r>
              <w:rPr>
                <w:rFonts w:ascii="Arial" w:hAnsi="Arial"/>
              </w:rPr>
              <w:t>countNumbers</w:t>
            </w:r>
            <w:proofErr w:type="spellEnd"/>
            <w:r>
              <w:rPr>
                <w:rFonts w:ascii="Arial" w:hAnsi="Arial"/>
              </w:rPr>
              <w:t xml:space="preserve"> 80-100.py</w:t>
            </w:r>
          </w:p>
          <w:p w:rsidR="00711E48" w:rsidRDefault="00711E48" w:rsidP="00561609">
            <w:pPr>
              <w:pStyle w:val="PGKS3text"/>
              <w:rPr>
                <w:rFonts w:ascii="Arial" w:hAnsi="Arial"/>
              </w:rPr>
            </w:pPr>
            <w:r>
              <w:rPr>
                <w:rFonts w:ascii="Arial" w:hAnsi="Arial"/>
              </w:rPr>
              <w:t>countNumbers80-100.vb</w:t>
            </w:r>
          </w:p>
          <w:p w:rsidR="00235526" w:rsidRDefault="00235526" w:rsidP="00561609">
            <w:pPr>
              <w:pStyle w:val="PGKS3text"/>
              <w:rPr>
                <w:rFonts w:ascii="Arial" w:hAnsi="Arial"/>
              </w:rPr>
            </w:pPr>
          </w:p>
          <w:p w:rsidR="003D3877" w:rsidRDefault="003D3877" w:rsidP="00561609">
            <w:pPr>
              <w:pStyle w:val="PGKS3text"/>
              <w:rPr>
                <w:rFonts w:ascii="Arial" w:hAnsi="Arial"/>
              </w:rPr>
            </w:pPr>
          </w:p>
          <w:p w:rsidR="003D3877" w:rsidRDefault="00AB0380" w:rsidP="00561609">
            <w:pPr>
              <w:pStyle w:val="PGKS3text"/>
              <w:rPr>
                <w:rFonts w:ascii="Arial" w:hAnsi="Arial"/>
              </w:rPr>
            </w:pPr>
            <w:r>
              <w:rPr>
                <w:rFonts w:ascii="Arial" w:hAnsi="Arial"/>
              </w:rPr>
              <w:t>MergeLists.py</w:t>
            </w:r>
          </w:p>
          <w:p w:rsidR="00711E48" w:rsidRDefault="00711E48" w:rsidP="00561609">
            <w:pPr>
              <w:pStyle w:val="PGKS3text"/>
              <w:rPr>
                <w:rFonts w:ascii="Arial" w:hAnsi="Arial"/>
              </w:rPr>
            </w:pPr>
            <w:proofErr w:type="spellStart"/>
            <w:r>
              <w:rPr>
                <w:rFonts w:ascii="Arial" w:hAnsi="Arial"/>
              </w:rPr>
              <w:t>mergeLists.vb</w:t>
            </w:r>
            <w:proofErr w:type="spellEnd"/>
          </w:p>
          <w:p w:rsidR="003D3877" w:rsidRDefault="003D3877" w:rsidP="00561609">
            <w:pPr>
              <w:pStyle w:val="PGKS3text"/>
              <w:rPr>
                <w:rFonts w:ascii="Arial" w:hAnsi="Arial"/>
              </w:rPr>
            </w:pPr>
          </w:p>
          <w:p w:rsidR="00561609" w:rsidRDefault="00561609" w:rsidP="00561609">
            <w:pPr>
              <w:pStyle w:val="PGKS3text"/>
              <w:rPr>
                <w:rFonts w:ascii="Arial" w:hAnsi="Arial"/>
              </w:rPr>
            </w:pPr>
            <w:r>
              <w:rPr>
                <w:rFonts w:ascii="Arial" w:hAnsi="Arial"/>
              </w:rPr>
              <w:t>Data structures Homework 2 Lists.docx</w:t>
            </w:r>
          </w:p>
          <w:p w:rsidR="00561609" w:rsidRDefault="00561609" w:rsidP="00561609">
            <w:pPr>
              <w:pStyle w:val="PGKS3text"/>
              <w:rPr>
                <w:rFonts w:ascii="Arial" w:hAnsi="Arial"/>
              </w:rPr>
            </w:pPr>
            <w:r>
              <w:rPr>
                <w:rFonts w:ascii="Arial" w:hAnsi="Arial"/>
              </w:rPr>
              <w:t>Data structures Homework 2 Answers.docx</w:t>
            </w:r>
          </w:p>
          <w:p w:rsidR="00711E48" w:rsidRDefault="00711E48" w:rsidP="00561609">
            <w:pPr>
              <w:pStyle w:val="PGKS3text"/>
              <w:rPr>
                <w:rFonts w:ascii="Arial" w:hAnsi="Arial"/>
              </w:rPr>
            </w:pPr>
            <w:r>
              <w:rPr>
                <w:rFonts w:ascii="Arial" w:hAnsi="Arial"/>
              </w:rPr>
              <w:t xml:space="preserve">Ordered list (homework </w:t>
            </w:r>
            <w:proofErr w:type="spellStart"/>
            <w:r>
              <w:rPr>
                <w:rFonts w:ascii="Arial" w:hAnsi="Arial"/>
              </w:rPr>
              <w:t>qu</w:t>
            </w:r>
            <w:proofErr w:type="spellEnd"/>
            <w:r>
              <w:rPr>
                <w:rFonts w:ascii="Arial" w:hAnsi="Arial"/>
              </w:rPr>
              <w:t xml:space="preserve"> 2).</w:t>
            </w:r>
            <w:proofErr w:type="spellStart"/>
            <w:r>
              <w:rPr>
                <w:rFonts w:ascii="Arial" w:hAnsi="Arial"/>
              </w:rPr>
              <w:t>py</w:t>
            </w:r>
            <w:proofErr w:type="spellEnd"/>
          </w:p>
          <w:p w:rsidR="000D09AF" w:rsidRDefault="00711E48" w:rsidP="000D09AF">
            <w:pPr>
              <w:pStyle w:val="PGKS3text"/>
              <w:rPr>
                <w:rFonts w:ascii="Arial" w:hAnsi="Arial"/>
              </w:rPr>
            </w:pPr>
            <w:proofErr w:type="spellStart"/>
            <w:r>
              <w:rPr>
                <w:rFonts w:ascii="Arial" w:hAnsi="Arial"/>
              </w:rPr>
              <w:t>Ordered_List.vb</w:t>
            </w:r>
            <w:proofErr w:type="spellEnd"/>
          </w:p>
          <w:p w:rsidR="00F068F5" w:rsidRPr="005E1D4A" w:rsidRDefault="00F068F5" w:rsidP="000D09AF">
            <w:pPr>
              <w:pStyle w:val="PGKS3text"/>
              <w:rPr>
                <w:rFonts w:ascii="Arial" w:hAnsi="Arial"/>
              </w:rPr>
            </w:pPr>
          </w:p>
        </w:tc>
      </w:tr>
      <w:tr w:rsidR="00D54626" w:rsidRPr="005E1D4A" w:rsidTr="00F068F5">
        <w:trPr>
          <w:jc w:val="center"/>
        </w:trPr>
        <w:tc>
          <w:tcPr>
            <w:tcW w:w="1703" w:type="dxa"/>
            <w:gridSpan w:val="2"/>
            <w:shd w:val="clear" w:color="auto" w:fill="0091C4"/>
            <w:tcMar>
              <w:top w:w="0" w:type="dxa"/>
              <w:left w:w="108" w:type="dxa"/>
              <w:bottom w:w="0" w:type="dxa"/>
              <w:right w:w="108" w:type="dxa"/>
            </w:tcMar>
          </w:tcPr>
          <w:p w:rsidR="00D54626" w:rsidRPr="005E1D4A" w:rsidRDefault="00D54626" w:rsidP="00D54626">
            <w:pPr>
              <w:pStyle w:val="PGLessonWeekContentTitle"/>
            </w:pPr>
            <w:r w:rsidRPr="005E1D4A">
              <w:lastRenderedPageBreak/>
              <w:t xml:space="preserve">Topic </w:t>
            </w:r>
            <w:r>
              <w:t>3</w:t>
            </w:r>
          </w:p>
        </w:tc>
        <w:tc>
          <w:tcPr>
            <w:tcW w:w="4808" w:type="dxa"/>
            <w:gridSpan w:val="2"/>
            <w:shd w:val="clear" w:color="auto" w:fill="0091C4"/>
            <w:tcMar>
              <w:top w:w="0" w:type="dxa"/>
              <w:left w:w="108" w:type="dxa"/>
              <w:bottom w:w="0" w:type="dxa"/>
              <w:right w:w="108" w:type="dxa"/>
            </w:tcMar>
          </w:tcPr>
          <w:p w:rsidR="00D54626" w:rsidRPr="005E1D4A" w:rsidRDefault="001A3FBB" w:rsidP="00E70B7F">
            <w:pPr>
              <w:pStyle w:val="PGLessonWeekContentTitle"/>
            </w:pPr>
            <w:r>
              <w:t>Stacks</w:t>
            </w:r>
          </w:p>
        </w:tc>
        <w:tc>
          <w:tcPr>
            <w:tcW w:w="2561" w:type="dxa"/>
            <w:shd w:val="clear" w:color="auto" w:fill="0091C4"/>
            <w:tcMar>
              <w:top w:w="0" w:type="dxa"/>
              <w:left w:w="108" w:type="dxa"/>
              <w:bottom w:w="0" w:type="dxa"/>
              <w:right w:w="108" w:type="dxa"/>
            </w:tcMar>
          </w:tcPr>
          <w:p w:rsidR="00D54626" w:rsidRPr="005E1D4A" w:rsidRDefault="00D54626" w:rsidP="00E70B7F">
            <w:pPr>
              <w:pStyle w:val="PGLessonWeekContentTitle"/>
            </w:pPr>
          </w:p>
        </w:tc>
      </w:tr>
      <w:tr w:rsidR="00D54626" w:rsidRPr="005E1D4A" w:rsidTr="00F068F5">
        <w:trPr>
          <w:jc w:val="center"/>
        </w:trPr>
        <w:tc>
          <w:tcPr>
            <w:tcW w:w="9072" w:type="dxa"/>
            <w:gridSpan w:val="5"/>
            <w:tcMar>
              <w:top w:w="0" w:type="dxa"/>
              <w:left w:w="108" w:type="dxa"/>
              <w:bottom w:w="0" w:type="dxa"/>
              <w:right w:w="108" w:type="dxa"/>
            </w:tcMar>
          </w:tcPr>
          <w:p w:rsidR="000969C4" w:rsidRPr="00527BC5" w:rsidRDefault="00D54626" w:rsidP="00527BC5">
            <w:pPr>
              <w:pStyle w:val="ks3bold12pt"/>
              <w:rPr>
                <w:rFonts w:ascii="Arial" w:hAnsi="Arial"/>
              </w:rPr>
            </w:pPr>
            <w:r w:rsidRPr="005E1D4A">
              <w:rPr>
                <w:rFonts w:ascii="Arial" w:hAnsi="Arial"/>
              </w:rPr>
              <w:t>Learning Objectives:</w:t>
            </w:r>
          </w:p>
          <w:p w:rsidR="000969C4" w:rsidRPr="000969C4" w:rsidRDefault="000969C4" w:rsidP="00527BC5">
            <w:pPr>
              <w:pStyle w:val="PGKS3bulletedlist"/>
              <w:rPr>
                <w:rFonts w:ascii="Arial" w:hAnsi="Arial"/>
              </w:rPr>
            </w:pPr>
            <w:r w:rsidRPr="000969C4">
              <w:rPr>
                <w:rFonts w:ascii="Arial" w:hAnsi="Arial"/>
              </w:rPr>
              <w:t>Be familiar with the concept and uses of a stack</w:t>
            </w:r>
          </w:p>
          <w:p w:rsidR="000969C4" w:rsidRPr="000969C4" w:rsidRDefault="000969C4" w:rsidP="00527BC5">
            <w:pPr>
              <w:pStyle w:val="PGKS3bulletedlist"/>
              <w:rPr>
                <w:rFonts w:ascii="Arial" w:hAnsi="Arial"/>
              </w:rPr>
            </w:pPr>
            <w:r w:rsidRPr="000969C4">
              <w:rPr>
                <w:rFonts w:ascii="Arial" w:hAnsi="Arial"/>
              </w:rPr>
              <w:t>Be able to describe the creation and maintenance of data within a stack</w:t>
            </w:r>
          </w:p>
          <w:p w:rsidR="000969C4" w:rsidRPr="000969C4" w:rsidRDefault="000969C4" w:rsidP="00527BC5">
            <w:pPr>
              <w:pStyle w:val="PGKS3bulletedlist"/>
              <w:rPr>
                <w:rFonts w:ascii="Arial" w:hAnsi="Arial"/>
              </w:rPr>
            </w:pPr>
            <w:r w:rsidRPr="000969C4">
              <w:rPr>
                <w:rFonts w:ascii="Arial" w:hAnsi="Arial"/>
              </w:rPr>
              <w:t>Be able to describe and apply the following operations: push, pop, peek (or top), test for empty stack, test for full</w:t>
            </w:r>
            <w:r w:rsidR="0092047B" w:rsidRPr="000969C4">
              <w:rPr>
                <w:rFonts w:ascii="Arial" w:hAnsi="Arial"/>
              </w:rPr>
              <w:t xml:space="preserve"> stack</w:t>
            </w:r>
          </w:p>
          <w:p w:rsidR="000969C4" w:rsidRPr="000969C4" w:rsidRDefault="000969C4" w:rsidP="00527BC5">
            <w:pPr>
              <w:pStyle w:val="PGKS3bulletedlist"/>
              <w:rPr>
                <w:rFonts w:ascii="Arial" w:hAnsi="Arial"/>
              </w:rPr>
            </w:pPr>
            <w:r w:rsidRPr="000969C4">
              <w:rPr>
                <w:rFonts w:ascii="Arial" w:hAnsi="Arial"/>
              </w:rPr>
              <w:t>Be able to explain how a stack frame is used with subroutine calls to store return addresses, parameters and local variables</w:t>
            </w:r>
          </w:p>
          <w:p w:rsidR="00D54626" w:rsidRPr="005E1D4A" w:rsidRDefault="00D54626" w:rsidP="00E70B7F">
            <w:pPr>
              <w:pStyle w:val="PGKS3bulletedlist"/>
              <w:numPr>
                <w:ilvl w:val="0"/>
                <w:numId w:val="0"/>
              </w:numPr>
              <w:ind w:left="397"/>
              <w:rPr>
                <w:rFonts w:ascii="Arial" w:hAnsi="Arial"/>
              </w:rPr>
            </w:pPr>
          </w:p>
        </w:tc>
      </w:tr>
      <w:tr w:rsidR="00D54626" w:rsidRPr="005E1D4A" w:rsidTr="00F068F5">
        <w:trPr>
          <w:jc w:val="center"/>
        </w:trPr>
        <w:tc>
          <w:tcPr>
            <w:tcW w:w="6511" w:type="dxa"/>
            <w:gridSpan w:val="4"/>
            <w:shd w:val="clear" w:color="auto" w:fill="00B0F0"/>
            <w:tcMar>
              <w:top w:w="0" w:type="dxa"/>
              <w:left w:w="108" w:type="dxa"/>
              <w:bottom w:w="0" w:type="dxa"/>
              <w:right w:w="108" w:type="dxa"/>
            </w:tcMar>
          </w:tcPr>
          <w:p w:rsidR="00D54626" w:rsidRPr="005E1D4A" w:rsidRDefault="00D54626" w:rsidP="00E70B7F">
            <w:pPr>
              <w:pStyle w:val="PGLessonWeekContentTitle"/>
            </w:pPr>
            <w:r w:rsidRPr="005E1D4A">
              <w:t>Content</w:t>
            </w:r>
          </w:p>
        </w:tc>
        <w:tc>
          <w:tcPr>
            <w:tcW w:w="2561" w:type="dxa"/>
            <w:shd w:val="clear" w:color="auto" w:fill="00B0F0"/>
            <w:tcMar>
              <w:top w:w="0" w:type="dxa"/>
              <w:left w:w="108" w:type="dxa"/>
              <w:bottom w:w="0" w:type="dxa"/>
              <w:right w:w="108" w:type="dxa"/>
            </w:tcMar>
          </w:tcPr>
          <w:p w:rsidR="00D54626" w:rsidRPr="005E1D4A" w:rsidRDefault="00D54626" w:rsidP="00E70B7F">
            <w:pPr>
              <w:pStyle w:val="PGLessonWeekContentTitle"/>
            </w:pPr>
            <w:r w:rsidRPr="005E1D4A">
              <w:t>Resources</w:t>
            </w:r>
          </w:p>
        </w:tc>
      </w:tr>
      <w:tr w:rsidR="00D54626" w:rsidRPr="005E1D4A" w:rsidTr="00F068F5">
        <w:trPr>
          <w:jc w:val="center"/>
        </w:trPr>
        <w:tc>
          <w:tcPr>
            <w:tcW w:w="6511" w:type="dxa"/>
            <w:gridSpan w:val="4"/>
            <w:tcBorders>
              <w:bottom w:val="single" w:sz="4" w:space="0" w:color="0070C0"/>
              <w:right w:val="single" w:sz="4" w:space="0" w:color="0070C0"/>
            </w:tcBorders>
            <w:tcMar>
              <w:top w:w="0" w:type="dxa"/>
              <w:left w:w="108" w:type="dxa"/>
              <w:bottom w:w="0" w:type="dxa"/>
              <w:right w:w="108" w:type="dxa"/>
            </w:tcMar>
          </w:tcPr>
          <w:p w:rsidR="00D54626" w:rsidRPr="00527BC5" w:rsidRDefault="00527BC5" w:rsidP="00E70B7F">
            <w:pPr>
              <w:pStyle w:val="PGKS3text"/>
              <w:rPr>
                <w:rFonts w:ascii="Arial" w:hAnsi="Arial"/>
                <w:b/>
                <w:sz w:val="24"/>
              </w:rPr>
            </w:pPr>
            <w:r w:rsidRPr="00527BC5">
              <w:rPr>
                <w:rFonts w:ascii="Arial" w:hAnsi="Arial"/>
                <w:b/>
                <w:sz w:val="24"/>
              </w:rPr>
              <w:t>Starter</w:t>
            </w:r>
            <w:r w:rsidR="00E95C60">
              <w:rPr>
                <w:rFonts w:ascii="Arial" w:hAnsi="Arial"/>
                <w:b/>
                <w:sz w:val="24"/>
              </w:rPr>
              <w:t>:</w:t>
            </w:r>
          </w:p>
          <w:p w:rsidR="00FA61F5" w:rsidRPr="00FA61F5" w:rsidRDefault="00E95C60" w:rsidP="00FA61F5">
            <w:pPr>
              <w:spacing w:after="120" w:line="259" w:lineRule="auto"/>
              <w:ind w:left="24"/>
            </w:pPr>
            <w:r>
              <w:t>Remind students about the concept of abstraction and that stacks are an abstract data type.</w:t>
            </w:r>
            <w:r w:rsidR="00FA61F5">
              <w:t xml:space="preserve"> </w:t>
            </w:r>
            <w:r w:rsidR="00FA61F5" w:rsidRPr="00FA61F5">
              <w:t>The methods used to implement each of these data structures can be used without knowledge of how they work</w:t>
            </w:r>
            <w:r w:rsidR="00FA61F5">
              <w:t>.</w:t>
            </w:r>
          </w:p>
          <w:p w:rsidR="00E95C60" w:rsidRDefault="00FA61F5" w:rsidP="00FA61F5">
            <w:pPr>
              <w:spacing w:after="120" w:line="259" w:lineRule="auto"/>
              <w:ind w:left="24"/>
            </w:pPr>
            <w:r w:rsidRPr="00FA61F5">
              <w:t>The data (e.g. the pointers) used in the implementation of the queue are hidden from the user</w:t>
            </w:r>
            <w:r>
              <w:t>.</w:t>
            </w:r>
          </w:p>
          <w:p w:rsidR="00E95C60" w:rsidRDefault="00E95C60" w:rsidP="00E95C60">
            <w:pPr>
              <w:spacing w:after="120"/>
            </w:pPr>
            <w:r>
              <w:t xml:space="preserve">Introduce the concept of a stack.  Plates or a pile of books are a good example.  </w:t>
            </w:r>
          </w:p>
          <w:p w:rsidR="00E95C60" w:rsidRDefault="00E95C60" w:rsidP="00E95C60">
            <w:pPr>
              <w:spacing w:after="120"/>
            </w:pPr>
            <w:r>
              <w:t>Contrast LIFO</w:t>
            </w:r>
            <w:r w:rsidR="0092047B">
              <w:t xml:space="preserve"> operation</w:t>
            </w:r>
            <w:r>
              <w:t xml:space="preserve"> of stacks with FIFO of queues.</w:t>
            </w:r>
          </w:p>
          <w:p w:rsidR="00E95C60" w:rsidRDefault="00E95C60" w:rsidP="00E95C60">
            <w:pPr>
              <w:spacing w:after="120"/>
            </w:pPr>
            <w:r w:rsidRPr="00E95C60">
              <w:rPr>
                <w:b/>
                <w:sz w:val="24"/>
              </w:rPr>
              <w:t>Main</w:t>
            </w:r>
            <w:r>
              <w:t>:</w:t>
            </w:r>
          </w:p>
          <w:p w:rsidR="00E95C60" w:rsidRDefault="00E95C60" w:rsidP="00E95C60">
            <w:r>
              <w:t xml:space="preserve">Based on an understanding of a stack, students should be able to identify the operations that need to be </w:t>
            </w:r>
            <w:r w:rsidR="0092047B">
              <w:t>performed</w:t>
            </w:r>
            <w:r>
              <w:t xml:space="preserve"> on a stack</w:t>
            </w:r>
            <w:r w:rsidR="0092047B">
              <w:t>:</w:t>
            </w:r>
          </w:p>
          <w:p w:rsidR="00E95C60" w:rsidRDefault="00E95C60" w:rsidP="00B75146">
            <w:pPr>
              <w:pStyle w:val="ListParagraph"/>
              <w:numPr>
                <w:ilvl w:val="0"/>
                <w:numId w:val="4"/>
              </w:numPr>
            </w:pPr>
            <w:r>
              <w:t xml:space="preserve">Push </w:t>
            </w:r>
          </w:p>
          <w:p w:rsidR="00E95C60" w:rsidRDefault="00E95C60" w:rsidP="00B75146">
            <w:pPr>
              <w:pStyle w:val="ListParagraph"/>
              <w:numPr>
                <w:ilvl w:val="0"/>
                <w:numId w:val="4"/>
              </w:numPr>
            </w:pPr>
            <w:r>
              <w:t>pop</w:t>
            </w:r>
          </w:p>
          <w:p w:rsidR="00E95C60" w:rsidRDefault="00E95C60" w:rsidP="00B75146">
            <w:pPr>
              <w:pStyle w:val="ListParagraph"/>
              <w:numPr>
                <w:ilvl w:val="0"/>
                <w:numId w:val="4"/>
              </w:numPr>
            </w:pPr>
            <w:proofErr w:type="spellStart"/>
            <w:r>
              <w:t>isFull</w:t>
            </w:r>
            <w:proofErr w:type="spellEnd"/>
            <w:r>
              <w:t xml:space="preserve"> </w:t>
            </w:r>
          </w:p>
          <w:p w:rsidR="00E95C60" w:rsidRDefault="00E95C60" w:rsidP="00B75146">
            <w:pPr>
              <w:pStyle w:val="ListParagraph"/>
              <w:numPr>
                <w:ilvl w:val="0"/>
                <w:numId w:val="4"/>
              </w:numPr>
            </w:pPr>
            <w:proofErr w:type="spellStart"/>
            <w:r>
              <w:t>isEmpty</w:t>
            </w:r>
            <w:proofErr w:type="spellEnd"/>
            <w:r>
              <w:t xml:space="preserve"> </w:t>
            </w:r>
          </w:p>
          <w:p w:rsidR="00E95C60" w:rsidRDefault="00E95C60" w:rsidP="00E95C60"/>
          <w:p w:rsidR="00E95C60" w:rsidRDefault="00E95C60" w:rsidP="00E95C60">
            <w:pPr>
              <w:spacing w:before="120"/>
            </w:pPr>
            <w:proofErr w:type="gramStart"/>
            <w:r w:rsidRPr="00E95C60">
              <w:rPr>
                <w:b/>
              </w:rPr>
              <w:t>peek</w:t>
            </w:r>
            <w:proofErr w:type="gramEnd"/>
            <w:r>
              <w:t xml:space="preserve"> and </w:t>
            </w:r>
            <w:r w:rsidRPr="00E95C60">
              <w:rPr>
                <w:b/>
              </w:rPr>
              <w:t>size</w:t>
            </w:r>
            <w:r>
              <w:t xml:space="preserve"> are two other operations which could be mentioned. </w:t>
            </w:r>
          </w:p>
          <w:p w:rsidR="00E95C60" w:rsidRPr="00E95C60" w:rsidRDefault="00E95C60" w:rsidP="00E95C60">
            <w:pPr>
              <w:spacing w:before="120"/>
              <w:rPr>
                <w:b/>
              </w:rPr>
            </w:pPr>
            <w:r w:rsidRPr="00E95C60">
              <w:rPr>
                <w:b/>
              </w:rPr>
              <w:t>Using a stack ADT</w:t>
            </w:r>
          </w:p>
          <w:p w:rsidR="00E95C60" w:rsidRDefault="00E95C60" w:rsidP="00E95C60">
            <w:pPr>
              <w:spacing w:before="120"/>
            </w:pPr>
            <w:r>
              <w:t xml:space="preserve">Ask the students to write an algorithm or pseudocode to reverse the elements of a list using a stack. (Answer on next slide). </w:t>
            </w:r>
          </w:p>
          <w:p w:rsidR="00F70FAB" w:rsidRDefault="00F70FAB" w:rsidP="00E95C60">
            <w:pPr>
              <w:spacing w:before="120"/>
            </w:pPr>
            <w:r>
              <w:t xml:space="preserve">How can a stack be implemented? The simplest way is to use the built-in list ADT, as we did for a queue. The list operations </w:t>
            </w:r>
            <w:r w:rsidRPr="00F70FAB">
              <w:rPr>
                <w:b/>
              </w:rPr>
              <w:t>append</w:t>
            </w:r>
            <w:r>
              <w:t xml:space="preserve"> and </w:t>
            </w:r>
            <w:r w:rsidRPr="00F70FAB">
              <w:rPr>
                <w:b/>
              </w:rPr>
              <w:t>pop</w:t>
            </w:r>
            <w:r>
              <w:rPr>
                <w:b/>
              </w:rPr>
              <w:t xml:space="preserve"> </w:t>
            </w:r>
            <w:r w:rsidRPr="00F70FAB">
              <w:t xml:space="preserve">correspond </w:t>
            </w:r>
            <w:r w:rsidR="005B753A" w:rsidRPr="00F70FAB">
              <w:t>to</w:t>
            </w:r>
            <w:r w:rsidRPr="00F70FAB">
              <w:t xml:space="preserve"> push and pop for a stack. </w:t>
            </w:r>
          </w:p>
          <w:p w:rsidR="00F70FAB" w:rsidRDefault="00F70FAB" w:rsidP="00E95C60">
            <w:pPr>
              <w:spacing w:before="120"/>
            </w:pPr>
            <w:r>
              <w:t xml:space="preserve">Give out </w:t>
            </w:r>
            <w:r w:rsidRPr="00F70FAB">
              <w:rPr>
                <w:b/>
              </w:rPr>
              <w:t xml:space="preserve">Worksheet </w:t>
            </w:r>
            <w:r>
              <w:rPr>
                <w:b/>
              </w:rPr>
              <w:t>3</w:t>
            </w:r>
            <w:r>
              <w:t xml:space="preserve"> and ask students to do the first two questions. </w:t>
            </w:r>
          </w:p>
          <w:p w:rsidR="00F70FAB" w:rsidRPr="00F70FAB" w:rsidRDefault="00F70FAB" w:rsidP="00E95C60">
            <w:pPr>
              <w:spacing w:before="120"/>
            </w:pPr>
            <w:r>
              <w:t>Go over the answers when they have finished.</w:t>
            </w:r>
          </w:p>
          <w:p w:rsidR="00F70FAB" w:rsidRDefault="00F70FAB" w:rsidP="00F70FAB">
            <w:pPr>
              <w:rPr>
                <w:b/>
              </w:rPr>
            </w:pPr>
          </w:p>
          <w:p w:rsidR="00F068F5" w:rsidRDefault="00F068F5" w:rsidP="00F70FAB">
            <w:pPr>
              <w:rPr>
                <w:b/>
              </w:rPr>
            </w:pPr>
          </w:p>
          <w:p w:rsidR="00F068F5" w:rsidRDefault="00F068F5" w:rsidP="00F70FAB">
            <w:pPr>
              <w:rPr>
                <w:b/>
              </w:rPr>
            </w:pPr>
          </w:p>
          <w:p w:rsidR="00F70FAB" w:rsidRPr="00B82849" w:rsidRDefault="00F70FAB" w:rsidP="00F70FAB">
            <w:pPr>
              <w:rPr>
                <w:b/>
              </w:rPr>
            </w:pPr>
            <w:r w:rsidRPr="00B82849">
              <w:rPr>
                <w:b/>
              </w:rPr>
              <w:lastRenderedPageBreak/>
              <w:t>Overflow and underflow</w:t>
            </w:r>
          </w:p>
          <w:p w:rsidR="00F70FAB" w:rsidRDefault="00F70FAB" w:rsidP="00F70FAB">
            <w:pPr>
              <w:spacing w:before="120"/>
              <w:ind w:left="24"/>
            </w:pPr>
            <w:r>
              <w:t xml:space="preserve">Discuss with students the terms </w:t>
            </w:r>
            <w:r w:rsidRPr="0092047B">
              <w:rPr>
                <w:b/>
              </w:rPr>
              <w:t>overflow</w:t>
            </w:r>
            <w:r>
              <w:t xml:space="preserve"> and </w:t>
            </w:r>
            <w:r w:rsidRPr="0092047B">
              <w:rPr>
                <w:b/>
              </w:rPr>
              <w:t>underflow</w:t>
            </w:r>
            <w:r>
              <w:t>.</w:t>
            </w:r>
          </w:p>
          <w:p w:rsidR="00F70FAB" w:rsidRDefault="00F70FAB" w:rsidP="00F70FAB">
            <w:pPr>
              <w:spacing w:before="120"/>
              <w:ind w:left="24"/>
            </w:pPr>
            <w:r>
              <w:t xml:space="preserve">Ask students what should be checked in the code for </w:t>
            </w:r>
            <w:proofErr w:type="gramStart"/>
            <w:r>
              <w:t>pop(</w:t>
            </w:r>
            <w:proofErr w:type="gramEnd"/>
            <w:r>
              <w:t xml:space="preserve">) and push() before actually </w:t>
            </w:r>
            <w:r w:rsidR="0092047B">
              <w:t>attempting these operations</w:t>
            </w:r>
            <w:r>
              <w:t>.</w:t>
            </w:r>
          </w:p>
          <w:p w:rsidR="00237940" w:rsidRPr="00615868" w:rsidRDefault="00237940" w:rsidP="00237940">
            <w:pPr>
              <w:spacing w:before="120"/>
              <w:rPr>
                <w:b/>
              </w:rPr>
            </w:pPr>
            <w:r w:rsidRPr="00615868">
              <w:rPr>
                <w:b/>
              </w:rPr>
              <w:t>Call stack</w:t>
            </w:r>
          </w:p>
          <w:p w:rsidR="00237940" w:rsidRDefault="0092047B" w:rsidP="00237940">
            <w:pPr>
              <w:spacing w:before="120"/>
            </w:pPr>
            <w:r>
              <w:t xml:space="preserve">The call stack provides the mechanism for passing parameters and return addresses to subroutines, and keeping track of local variables within subroutines. The programmer using a high-level language is unaware of the use of a call stack since all the details are abstracted away. </w:t>
            </w:r>
            <w:r w:rsidR="008B7465">
              <w:t>When we look at high-level code, much of the work being done is hidden from us.</w:t>
            </w:r>
          </w:p>
          <w:p w:rsidR="00237940" w:rsidRPr="00615868" w:rsidRDefault="00237940" w:rsidP="00237940">
            <w:pPr>
              <w:spacing w:before="120"/>
              <w:rPr>
                <w:b/>
              </w:rPr>
            </w:pPr>
            <w:r w:rsidRPr="00615868">
              <w:rPr>
                <w:b/>
              </w:rPr>
              <w:t>Subroutine calls</w:t>
            </w:r>
            <w:r w:rsidR="008B7465">
              <w:rPr>
                <w:b/>
              </w:rPr>
              <w:t xml:space="preserve"> and execution</w:t>
            </w:r>
          </w:p>
          <w:p w:rsidR="00237940" w:rsidRDefault="00237940" w:rsidP="00237940">
            <w:pPr>
              <w:spacing w:before="120"/>
            </w:pPr>
            <w:r>
              <w:t>Discuss with students the high-level logic of subroutine calls and returning from a subroutine.</w:t>
            </w:r>
          </w:p>
          <w:p w:rsidR="008B7465" w:rsidRDefault="008B7465" w:rsidP="00237940">
            <w:pPr>
              <w:spacing w:before="120"/>
            </w:pPr>
            <w:r>
              <w:t xml:space="preserve">The stack frame holds </w:t>
            </w:r>
            <w:r w:rsidRPr="008B7465">
              <w:rPr>
                <w:b/>
              </w:rPr>
              <w:t>parameters</w:t>
            </w:r>
            <w:r>
              <w:t xml:space="preserve">, </w:t>
            </w:r>
            <w:r w:rsidRPr="008B7465">
              <w:rPr>
                <w:b/>
              </w:rPr>
              <w:t>return address</w:t>
            </w:r>
            <w:r>
              <w:t xml:space="preserve"> and </w:t>
            </w:r>
            <w:r w:rsidRPr="008B7465">
              <w:rPr>
                <w:b/>
              </w:rPr>
              <w:t>local variables</w:t>
            </w:r>
            <w:r>
              <w:t>.</w:t>
            </w:r>
          </w:p>
          <w:p w:rsidR="00237940" w:rsidRDefault="00237940" w:rsidP="00237940">
            <w:pPr>
              <w:spacing w:before="120"/>
            </w:pPr>
            <w:r>
              <w:t>The ordering of the pushing/popping is important.</w:t>
            </w:r>
          </w:p>
          <w:p w:rsidR="00237940" w:rsidRPr="00FF1E52" w:rsidRDefault="00237940" w:rsidP="00237940">
            <w:pPr>
              <w:spacing w:before="120"/>
            </w:pPr>
            <w:r>
              <w:t xml:space="preserve">Coming out of a subroutine is the reverse of going in.  </w:t>
            </w:r>
          </w:p>
          <w:p w:rsidR="00237940" w:rsidRPr="00615868" w:rsidRDefault="00237940" w:rsidP="00237940">
            <w:pPr>
              <w:spacing w:before="120"/>
              <w:rPr>
                <w:b/>
              </w:rPr>
            </w:pPr>
            <w:r w:rsidRPr="00615868">
              <w:rPr>
                <w:b/>
              </w:rPr>
              <w:t>Parameter</w:t>
            </w:r>
            <w:r>
              <w:t xml:space="preserve"> </w:t>
            </w:r>
            <w:r w:rsidRPr="00615868">
              <w:rPr>
                <w:b/>
              </w:rPr>
              <w:t>passing</w:t>
            </w:r>
          </w:p>
          <w:p w:rsidR="00082107" w:rsidRDefault="00237940" w:rsidP="00237940">
            <w:pPr>
              <w:spacing w:before="120"/>
            </w:pPr>
            <w:r>
              <w:t>Students are going to work on an example to help them understand</w:t>
            </w:r>
            <w:r w:rsidR="00ED510B">
              <w:t xml:space="preserve"> how the call stack works</w:t>
            </w:r>
            <w:r>
              <w:t xml:space="preserve">.  The slide </w:t>
            </w:r>
            <w:r w:rsidR="008B7465">
              <w:t xml:space="preserve">headed </w:t>
            </w:r>
            <w:r w:rsidR="008B7465" w:rsidRPr="008B7465">
              <w:rPr>
                <w:b/>
              </w:rPr>
              <w:t>Local variables</w:t>
            </w:r>
            <w:r w:rsidR="008B7465">
              <w:t xml:space="preserve"> </w:t>
            </w:r>
            <w:r>
              <w:t>shows some code.  The objective is to describe what happens to the stack when line 14</w:t>
            </w:r>
            <w:r w:rsidR="008B7465">
              <w:t>8</w:t>
            </w:r>
            <w:r>
              <w:t xml:space="preserve"> is executed.</w:t>
            </w:r>
          </w:p>
          <w:p w:rsidR="00ED510B" w:rsidRDefault="00ED510B" w:rsidP="00237940">
            <w:pPr>
              <w:spacing w:before="120"/>
            </w:pPr>
            <w:r>
              <w:t xml:space="preserve">The next slide, </w:t>
            </w:r>
            <w:r w:rsidRPr="00ED510B">
              <w:rPr>
                <w:b/>
              </w:rPr>
              <w:t>The call stack</w:t>
            </w:r>
            <w:r>
              <w:t>, describes what happens.</w:t>
            </w:r>
          </w:p>
          <w:p w:rsidR="00237940" w:rsidRPr="00FF1E52" w:rsidRDefault="00237940" w:rsidP="00237940">
            <w:pPr>
              <w:spacing w:before="120"/>
            </w:pPr>
            <w:r>
              <w:t xml:space="preserve">  </w:t>
            </w:r>
          </w:p>
          <w:p w:rsidR="00082107" w:rsidRPr="00FB4424" w:rsidRDefault="00082107" w:rsidP="00B75146">
            <w:pPr>
              <w:pStyle w:val="ListParagraph"/>
              <w:numPr>
                <w:ilvl w:val="0"/>
                <w:numId w:val="5"/>
              </w:numPr>
              <w:tabs>
                <w:tab w:val="left" w:pos="388"/>
                <w:tab w:val="left" w:pos="847"/>
                <w:tab w:val="left" w:pos="1276"/>
                <w:tab w:val="left" w:pos="1675"/>
              </w:tabs>
              <w:spacing w:after="60" w:line="259" w:lineRule="auto"/>
              <w:ind w:left="308"/>
              <w:contextualSpacing w:val="0"/>
              <w:rPr>
                <w:b/>
              </w:rPr>
            </w:pPr>
            <w:r w:rsidRPr="00FB4424">
              <w:rPr>
                <w:b/>
              </w:rPr>
              <w:t>When the subroutine on line 148 is called:</w:t>
            </w:r>
          </w:p>
          <w:p w:rsidR="00082107" w:rsidRDefault="00FB4424" w:rsidP="00FB4424">
            <w:pPr>
              <w:tabs>
                <w:tab w:val="left" w:pos="817"/>
                <w:tab w:val="left" w:pos="847"/>
                <w:tab w:val="left" w:pos="1276"/>
                <w:tab w:val="left" w:pos="1675"/>
              </w:tabs>
              <w:spacing w:after="60" w:line="259" w:lineRule="auto"/>
              <w:ind w:left="449"/>
            </w:pPr>
            <w:r>
              <w:t xml:space="preserve">- </w:t>
            </w:r>
            <w:r w:rsidR="00082107">
              <w:t xml:space="preserve">Parameters to subroutine call are pushed </w:t>
            </w:r>
            <w:r w:rsidR="008B7465">
              <w:t>onto the stack</w:t>
            </w:r>
          </w:p>
          <w:p w:rsidR="00082107" w:rsidRPr="00FB4424" w:rsidRDefault="00082107" w:rsidP="00FB4424">
            <w:pPr>
              <w:tabs>
                <w:tab w:val="left" w:pos="388"/>
                <w:tab w:val="left" w:pos="847"/>
                <w:tab w:val="left" w:pos="1276"/>
                <w:tab w:val="left" w:pos="1675"/>
              </w:tabs>
              <w:spacing w:after="60" w:line="259" w:lineRule="auto"/>
              <w:ind w:left="449"/>
              <w:rPr>
                <w:i/>
              </w:rPr>
            </w:pPr>
            <w:r>
              <w:tab/>
            </w:r>
            <w:r w:rsidRPr="00FB4424">
              <w:rPr>
                <w:i/>
              </w:rPr>
              <w:t>Value of num</w:t>
            </w:r>
            <w:r w:rsidR="008B7465">
              <w:rPr>
                <w:i/>
              </w:rPr>
              <w:t>1</w:t>
            </w:r>
            <w:r w:rsidRPr="00FB4424">
              <w:rPr>
                <w:i/>
              </w:rPr>
              <w:t xml:space="preserve"> is pushed onto stack</w:t>
            </w:r>
          </w:p>
          <w:p w:rsidR="00082107" w:rsidRPr="00FB4424" w:rsidRDefault="00082107" w:rsidP="00FB4424">
            <w:pPr>
              <w:tabs>
                <w:tab w:val="left" w:pos="388"/>
                <w:tab w:val="left" w:pos="847"/>
                <w:tab w:val="left" w:pos="1276"/>
                <w:tab w:val="left" w:pos="1675"/>
              </w:tabs>
              <w:spacing w:after="60" w:line="259" w:lineRule="auto"/>
              <w:ind w:left="449"/>
              <w:rPr>
                <w:i/>
              </w:rPr>
            </w:pPr>
            <w:r w:rsidRPr="00FB4424">
              <w:rPr>
                <w:i/>
              </w:rPr>
              <w:tab/>
              <w:t>Value of num2 is pushed onto stack</w:t>
            </w:r>
          </w:p>
          <w:p w:rsidR="00082107" w:rsidRPr="00FB4424" w:rsidRDefault="00082107" w:rsidP="00FB4424">
            <w:pPr>
              <w:tabs>
                <w:tab w:val="left" w:pos="388"/>
                <w:tab w:val="left" w:pos="847"/>
                <w:tab w:val="left" w:pos="1276"/>
                <w:tab w:val="left" w:pos="1675"/>
              </w:tabs>
              <w:spacing w:after="60" w:line="259" w:lineRule="auto"/>
              <w:ind w:left="449"/>
              <w:rPr>
                <w:i/>
              </w:rPr>
            </w:pPr>
            <w:r w:rsidRPr="00FB4424">
              <w:rPr>
                <w:i/>
              </w:rPr>
              <w:tab/>
              <w:t>Stack = (12) (7)</w:t>
            </w:r>
          </w:p>
          <w:p w:rsidR="00082107" w:rsidRDefault="00FB4424" w:rsidP="00FB4424">
            <w:pPr>
              <w:tabs>
                <w:tab w:val="left" w:pos="388"/>
                <w:tab w:val="left" w:pos="847"/>
                <w:tab w:val="left" w:pos="1276"/>
                <w:tab w:val="left" w:pos="1675"/>
              </w:tabs>
              <w:spacing w:after="60" w:line="259" w:lineRule="auto"/>
              <w:ind w:left="449"/>
            </w:pPr>
            <w:r>
              <w:t xml:space="preserve">- </w:t>
            </w:r>
            <w:r w:rsidR="00082107">
              <w:t>The address of the line to return execution to (return address) is pushed.</w:t>
            </w:r>
          </w:p>
          <w:p w:rsidR="00082107" w:rsidRPr="00FB4424" w:rsidRDefault="00082107" w:rsidP="00FB4424">
            <w:pPr>
              <w:tabs>
                <w:tab w:val="left" w:pos="388"/>
                <w:tab w:val="left" w:pos="847"/>
                <w:tab w:val="left" w:pos="1276"/>
                <w:tab w:val="left" w:pos="1675"/>
              </w:tabs>
              <w:spacing w:after="60" w:line="259" w:lineRule="auto"/>
              <w:ind w:left="449"/>
              <w:rPr>
                <w:i/>
              </w:rPr>
            </w:pPr>
            <w:r>
              <w:tab/>
            </w:r>
            <w:r w:rsidRPr="00FB4424">
              <w:rPr>
                <w:i/>
              </w:rPr>
              <w:t>149 is pushed onto the stack</w:t>
            </w:r>
          </w:p>
          <w:p w:rsidR="00082107" w:rsidRPr="00FB4424" w:rsidRDefault="00082107" w:rsidP="00FB4424">
            <w:pPr>
              <w:tabs>
                <w:tab w:val="left" w:pos="388"/>
                <w:tab w:val="left" w:pos="847"/>
                <w:tab w:val="left" w:pos="1276"/>
                <w:tab w:val="left" w:pos="1675"/>
              </w:tabs>
              <w:spacing w:after="60" w:line="259" w:lineRule="auto"/>
              <w:ind w:left="449"/>
              <w:rPr>
                <w:i/>
              </w:rPr>
            </w:pPr>
            <w:r w:rsidRPr="00FB4424">
              <w:rPr>
                <w:i/>
              </w:rPr>
              <w:tab/>
              <w:t xml:space="preserve">Stack = (12) (7) (149) </w:t>
            </w:r>
          </w:p>
          <w:p w:rsidR="00082107" w:rsidRDefault="00082107" w:rsidP="00FB4424">
            <w:pPr>
              <w:tabs>
                <w:tab w:val="left" w:pos="388"/>
                <w:tab w:val="left" w:pos="847"/>
                <w:tab w:val="left" w:pos="1276"/>
                <w:tab w:val="left" w:pos="1675"/>
              </w:tabs>
              <w:spacing w:after="60" w:line="259" w:lineRule="auto"/>
            </w:pPr>
            <w:r>
              <w:tab/>
            </w:r>
            <w:r w:rsidR="00FB4424">
              <w:t xml:space="preserve">- </w:t>
            </w:r>
            <w:r>
              <w:t xml:space="preserve">Execution passes to the </w:t>
            </w:r>
            <w:proofErr w:type="spellStart"/>
            <w:r>
              <w:t>findMax</w:t>
            </w:r>
            <w:proofErr w:type="spellEnd"/>
            <w:r>
              <w:t xml:space="preserve"> subroutine</w:t>
            </w:r>
          </w:p>
          <w:p w:rsidR="00082107" w:rsidRPr="00FB4424" w:rsidRDefault="00082107" w:rsidP="00B75146">
            <w:pPr>
              <w:pStyle w:val="ListParagraph"/>
              <w:numPr>
                <w:ilvl w:val="0"/>
                <w:numId w:val="5"/>
              </w:numPr>
              <w:tabs>
                <w:tab w:val="left" w:pos="388"/>
                <w:tab w:val="left" w:pos="847"/>
                <w:tab w:val="left" w:pos="1276"/>
                <w:tab w:val="left" w:pos="1675"/>
              </w:tabs>
              <w:spacing w:after="60" w:line="259" w:lineRule="auto"/>
              <w:ind w:left="308" w:hanging="284"/>
              <w:contextualSpacing w:val="0"/>
              <w:rPr>
                <w:b/>
              </w:rPr>
            </w:pPr>
            <w:r w:rsidRPr="00FB4424">
              <w:rPr>
                <w:b/>
              </w:rPr>
              <w:t xml:space="preserve">When the </w:t>
            </w:r>
            <w:proofErr w:type="spellStart"/>
            <w:r w:rsidRPr="00FB4424">
              <w:rPr>
                <w:b/>
              </w:rPr>
              <w:t>findMax</w:t>
            </w:r>
            <w:proofErr w:type="spellEnd"/>
            <w:r w:rsidRPr="00FB4424">
              <w:rPr>
                <w:b/>
              </w:rPr>
              <w:t xml:space="preserve"> subroutine is entered</w:t>
            </w:r>
          </w:p>
          <w:p w:rsidR="00082107" w:rsidRDefault="00082107" w:rsidP="00FB4424">
            <w:pPr>
              <w:tabs>
                <w:tab w:val="left" w:pos="388"/>
                <w:tab w:val="left" w:pos="847"/>
                <w:tab w:val="left" w:pos="1276"/>
                <w:tab w:val="left" w:pos="1675"/>
              </w:tabs>
              <w:spacing w:after="60" w:line="259" w:lineRule="auto"/>
            </w:pPr>
            <w:r>
              <w:tab/>
            </w:r>
            <w:r w:rsidR="00FB4424">
              <w:t xml:space="preserve">- </w:t>
            </w:r>
            <w:r>
              <w:t>Local variables are given stack space</w:t>
            </w:r>
          </w:p>
          <w:p w:rsidR="00082107" w:rsidRPr="00FB4424" w:rsidRDefault="00082107" w:rsidP="00FB4424">
            <w:pPr>
              <w:tabs>
                <w:tab w:val="left" w:pos="388"/>
                <w:tab w:val="left" w:pos="847"/>
                <w:tab w:val="left" w:pos="1276"/>
                <w:tab w:val="left" w:pos="1675"/>
              </w:tabs>
              <w:spacing w:after="60" w:line="259" w:lineRule="auto"/>
              <w:rPr>
                <w:i/>
              </w:rPr>
            </w:pPr>
            <w:r>
              <w:tab/>
            </w:r>
            <w:r>
              <w:tab/>
            </w:r>
            <w:r w:rsidRPr="00FB4424">
              <w:rPr>
                <w:i/>
              </w:rPr>
              <w:t>max is pushed</w:t>
            </w:r>
            <w:r w:rsidR="00ED510B">
              <w:rPr>
                <w:i/>
              </w:rPr>
              <w:t xml:space="preserve"> onto the stack</w:t>
            </w:r>
          </w:p>
          <w:p w:rsidR="00082107" w:rsidRPr="00FB4424" w:rsidRDefault="00082107" w:rsidP="00FB4424">
            <w:pPr>
              <w:tabs>
                <w:tab w:val="left" w:pos="388"/>
                <w:tab w:val="left" w:pos="847"/>
                <w:tab w:val="left" w:pos="1276"/>
                <w:tab w:val="left" w:pos="1675"/>
              </w:tabs>
              <w:spacing w:after="60" w:line="259" w:lineRule="auto"/>
              <w:rPr>
                <w:i/>
              </w:rPr>
            </w:pPr>
            <w:r w:rsidRPr="00FB4424">
              <w:rPr>
                <w:i/>
              </w:rPr>
              <w:tab/>
            </w:r>
            <w:r w:rsidRPr="00FB4424">
              <w:rPr>
                <w:i/>
              </w:rPr>
              <w:tab/>
              <w:t>Stack = (12) (7) (149) (0)</w:t>
            </w:r>
          </w:p>
          <w:p w:rsidR="00082107" w:rsidRPr="00FB4424" w:rsidRDefault="00082107" w:rsidP="00B75146">
            <w:pPr>
              <w:pStyle w:val="ListParagraph"/>
              <w:numPr>
                <w:ilvl w:val="0"/>
                <w:numId w:val="5"/>
              </w:numPr>
              <w:tabs>
                <w:tab w:val="left" w:pos="388"/>
                <w:tab w:val="left" w:pos="847"/>
                <w:tab w:val="left" w:pos="1276"/>
                <w:tab w:val="left" w:pos="1675"/>
              </w:tabs>
              <w:spacing w:after="60" w:line="259" w:lineRule="auto"/>
              <w:ind w:left="308" w:hanging="284"/>
              <w:contextualSpacing w:val="0"/>
              <w:rPr>
                <w:b/>
              </w:rPr>
            </w:pPr>
            <w:r w:rsidRPr="00FB4424">
              <w:rPr>
                <w:b/>
              </w:rPr>
              <w:t xml:space="preserve">When </w:t>
            </w:r>
            <w:proofErr w:type="spellStart"/>
            <w:r w:rsidRPr="00FB4424">
              <w:rPr>
                <w:b/>
              </w:rPr>
              <w:t>findMax</w:t>
            </w:r>
            <w:proofErr w:type="spellEnd"/>
            <w:r w:rsidRPr="00FB4424">
              <w:rPr>
                <w:b/>
              </w:rPr>
              <w:t xml:space="preserve"> executes</w:t>
            </w:r>
          </w:p>
          <w:p w:rsidR="00082107" w:rsidRDefault="00082107" w:rsidP="00FB4424">
            <w:pPr>
              <w:tabs>
                <w:tab w:val="left" w:pos="388"/>
                <w:tab w:val="left" w:pos="847"/>
                <w:tab w:val="left" w:pos="1276"/>
                <w:tab w:val="left" w:pos="1675"/>
              </w:tabs>
              <w:spacing w:after="60" w:line="259" w:lineRule="auto"/>
            </w:pPr>
            <w:r>
              <w:tab/>
            </w:r>
            <w:r w:rsidR="00FB4424">
              <w:t xml:space="preserve">- </w:t>
            </w:r>
            <w:r>
              <w:t>Local variables are updated</w:t>
            </w:r>
          </w:p>
          <w:p w:rsidR="00082107" w:rsidRPr="00FB4424" w:rsidRDefault="00082107" w:rsidP="00FB4424">
            <w:pPr>
              <w:tabs>
                <w:tab w:val="left" w:pos="388"/>
                <w:tab w:val="left" w:pos="847"/>
                <w:tab w:val="left" w:pos="1276"/>
                <w:tab w:val="left" w:pos="1675"/>
              </w:tabs>
              <w:spacing w:after="60" w:line="259" w:lineRule="auto"/>
              <w:rPr>
                <w:i/>
              </w:rPr>
            </w:pPr>
            <w:r>
              <w:tab/>
            </w:r>
            <w:r>
              <w:tab/>
            </w:r>
            <w:r w:rsidRPr="00FB4424">
              <w:rPr>
                <w:i/>
              </w:rPr>
              <w:t>Line 81 causes max to be updated to the value of p1</w:t>
            </w:r>
          </w:p>
          <w:p w:rsidR="00082107" w:rsidRPr="00FB4424" w:rsidRDefault="00082107" w:rsidP="00FB4424">
            <w:pPr>
              <w:tabs>
                <w:tab w:val="left" w:pos="388"/>
                <w:tab w:val="left" w:pos="847"/>
                <w:tab w:val="left" w:pos="1276"/>
                <w:tab w:val="left" w:pos="1675"/>
              </w:tabs>
              <w:spacing w:after="60" w:line="259" w:lineRule="auto"/>
              <w:rPr>
                <w:i/>
              </w:rPr>
            </w:pPr>
            <w:r w:rsidRPr="00FB4424">
              <w:rPr>
                <w:i/>
              </w:rPr>
              <w:tab/>
            </w:r>
            <w:r w:rsidRPr="00FB4424">
              <w:rPr>
                <w:i/>
              </w:rPr>
              <w:tab/>
              <w:t>Stack = (12) (7) (149) (12)</w:t>
            </w:r>
          </w:p>
          <w:p w:rsidR="00082107" w:rsidRDefault="00082107" w:rsidP="00FB4424">
            <w:pPr>
              <w:tabs>
                <w:tab w:val="left" w:pos="388"/>
                <w:tab w:val="left" w:pos="847"/>
                <w:tab w:val="left" w:pos="1276"/>
                <w:tab w:val="left" w:pos="1675"/>
              </w:tabs>
              <w:spacing w:after="60" w:line="259" w:lineRule="auto"/>
            </w:pPr>
            <w:r>
              <w:lastRenderedPageBreak/>
              <w:tab/>
            </w:r>
            <w:r w:rsidR="00FB4424">
              <w:t xml:space="preserve">- </w:t>
            </w:r>
            <w:r>
              <w:t>Return value</w:t>
            </w:r>
            <w:r w:rsidR="008B7465">
              <w:t xml:space="preserve"> of max</w:t>
            </w:r>
            <w:r>
              <w:t xml:space="preserve"> is set</w:t>
            </w:r>
          </w:p>
          <w:p w:rsidR="00082107" w:rsidRPr="00FB4424" w:rsidRDefault="00082107" w:rsidP="00FB4424">
            <w:pPr>
              <w:tabs>
                <w:tab w:val="left" w:pos="388"/>
                <w:tab w:val="left" w:pos="847"/>
                <w:tab w:val="left" w:pos="1276"/>
                <w:tab w:val="left" w:pos="1675"/>
              </w:tabs>
              <w:spacing w:after="60" w:line="259" w:lineRule="auto"/>
              <w:rPr>
                <w:i/>
              </w:rPr>
            </w:pPr>
            <w:r>
              <w:tab/>
            </w:r>
            <w:r>
              <w:tab/>
            </w:r>
            <w:r w:rsidRPr="00FB4424">
              <w:rPr>
                <w:i/>
              </w:rPr>
              <w:t>The value of max is popped and held</w:t>
            </w:r>
          </w:p>
          <w:p w:rsidR="00082107" w:rsidRPr="00FB4424" w:rsidRDefault="00082107" w:rsidP="00FB4424">
            <w:pPr>
              <w:tabs>
                <w:tab w:val="left" w:pos="388"/>
                <w:tab w:val="left" w:pos="847"/>
                <w:tab w:val="left" w:pos="1276"/>
                <w:tab w:val="left" w:pos="1675"/>
              </w:tabs>
              <w:spacing w:after="60" w:line="259" w:lineRule="auto"/>
              <w:rPr>
                <w:i/>
              </w:rPr>
            </w:pPr>
            <w:r w:rsidRPr="00FB4424">
              <w:rPr>
                <w:i/>
              </w:rPr>
              <w:tab/>
            </w:r>
            <w:r w:rsidRPr="00FB4424">
              <w:rPr>
                <w:i/>
              </w:rPr>
              <w:tab/>
              <w:t>Stack = (12) (7) (149)</w:t>
            </w:r>
          </w:p>
          <w:p w:rsidR="00082107" w:rsidRPr="00FB4424" w:rsidRDefault="00082107" w:rsidP="00B75146">
            <w:pPr>
              <w:pStyle w:val="ListParagraph"/>
              <w:numPr>
                <w:ilvl w:val="0"/>
                <w:numId w:val="5"/>
              </w:numPr>
              <w:tabs>
                <w:tab w:val="left" w:pos="388"/>
                <w:tab w:val="left" w:pos="1276"/>
                <w:tab w:val="left" w:pos="1675"/>
              </w:tabs>
              <w:spacing w:after="60" w:line="259" w:lineRule="auto"/>
              <w:ind w:left="308" w:hanging="308"/>
              <w:contextualSpacing w:val="0"/>
              <w:rPr>
                <w:b/>
              </w:rPr>
            </w:pPr>
            <w:r w:rsidRPr="00FB4424">
              <w:rPr>
                <w:b/>
              </w:rPr>
              <w:t xml:space="preserve">When the </w:t>
            </w:r>
            <w:proofErr w:type="spellStart"/>
            <w:r w:rsidRPr="00FB4424">
              <w:rPr>
                <w:b/>
              </w:rPr>
              <w:t>findMax</w:t>
            </w:r>
            <w:proofErr w:type="spellEnd"/>
            <w:r w:rsidRPr="00FB4424">
              <w:rPr>
                <w:b/>
              </w:rPr>
              <w:t xml:space="preserve"> subroutine completes</w:t>
            </w:r>
          </w:p>
          <w:p w:rsidR="00082107" w:rsidRDefault="00082107" w:rsidP="00FB4424">
            <w:pPr>
              <w:tabs>
                <w:tab w:val="left" w:pos="388"/>
                <w:tab w:val="left" w:pos="847"/>
                <w:tab w:val="left" w:pos="1276"/>
                <w:tab w:val="left" w:pos="1675"/>
              </w:tabs>
              <w:spacing w:after="60" w:line="259" w:lineRule="auto"/>
            </w:pPr>
            <w:r>
              <w:tab/>
            </w:r>
            <w:r w:rsidR="00FB4424">
              <w:t xml:space="preserve">- </w:t>
            </w:r>
            <w:r>
              <w:t>The return address is popped and held</w:t>
            </w:r>
          </w:p>
          <w:p w:rsidR="00082107" w:rsidRPr="00FB4424" w:rsidRDefault="00082107" w:rsidP="00FB4424">
            <w:pPr>
              <w:tabs>
                <w:tab w:val="left" w:pos="388"/>
                <w:tab w:val="left" w:pos="847"/>
                <w:tab w:val="left" w:pos="1276"/>
                <w:tab w:val="left" w:pos="1675"/>
              </w:tabs>
              <w:spacing w:after="60" w:line="259" w:lineRule="auto"/>
              <w:rPr>
                <w:i/>
              </w:rPr>
            </w:pPr>
            <w:r>
              <w:tab/>
            </w:r>
            <w:r>
              <w:tab/>
            </w:r>
            <w:r w:rsidRPr="00FB4424">
              <w:rPr>
                <w:i/>
              </w:rPr>
              <w:t>149 is popped</w:t>
            </w:r>
          </w:p>
          <w:p w:rsidR="00082107" w:rsidRPr="00FB4424" w:rsidRDefault="00082107" w:rsidP="00FB4424">
            <w:pPr>
              <w:tabs>
                <w:tab w:val="left" w:pos="388"/>
                <w:tab w:val="left" w:pos="847"/>
                <w:tab w:val="left" w:pos="1276"/>
                <w:tab w:val="left" w:pos="1675"/>
              </w:tabs>
              <w:spacing w:after="60" w:line="259" w:lineRule="auto"/>
              <w:rPr>
                <w:i/>
              </w:rPr>
            </w:pPr>
            <w:r w:rsidRPr="00FB4424">
              <w:rPr>
                <w:i/>
              </w:rPr>
              <w:tab/>
            </w:r>
            <w:r w:rsidRPr="00FB4424">
              <w:rPr>
                <w:i/>
              </w:rPr>
              <w:tab/>
              <w:t>Stack = (12) (7)</w:t>
            </w:r>
          </w:p>
          <w:p w:rsidR="00082107" w:rsidRDefault="00082107" w:rsidP="00FB4424">
            <w:pPr>
              <w:tabs>
                <w:tab w:val="left" w:pos="388"/>
                <w:tab w:val="left" w:pos="847"/>
                <w:tab w:val="left" w:pos="1276"/>
                <w:tab w:val="left" w:pos="1675"/>
              </w:tabs>
              <w:spacing w:after="60" w:line="259" w:lineRule="auto"/>
            </w:pPr>
            <w:r>
              <w:tab/>
            </w:r>
            <w:r w:rsidR="00FB4424">
              <w:t xml:space="preserve">- </w:t>
            </w:r>
            <w:r>
              <w:t xml:space="preserve">The parameters for the </w:t>
            </w:r>
            <w:proofErr w:type="spellStart"/>
            <w:r>
              <w:t>findMax</w:t>
            </w:r>
            <w:proofErr w:type="spellEnd"/>
            <w:r>
              <w:t xml:space="preserve"> subroutine are popped</w:t>
            </w:r>
          </w:p>
          <w:p w:rsidR="00082107" w:rsidRPr="00FB4424" w:rsidRDefault="00082107" w:rsidP="00FB4424">
            <w:pPr>
              <w:tabs>
                <w:tab w:val="left" w:pos="388"/>
                <w:tab w:val="left" w:pos="847"/>
                <w:tab w:val="left" w:pos="1276"/>
                <w:tab w:val="left" w:pos="1675"/>
              </w:tabs>
              <w:spacing w:after="60" w:line="259" w:lineRule="auto"/>
              <w:rPr>
                <w:i/>
              </w:rPr>
            </w:pPr>
            <w:r>
              <w:tab/>
            </w:r>
            <w:r>
              <w:tab/>
            </w:r>
            <w:r w:rsidRPr="00FB4424">
              <w:rPr>
                <w:i/>
              </w:rPr>
              <w:t>Value p2 is popped</w:t>
            </w:r>
          </w:p>
          <w:p w:rsidR="00082107" w:rsidRPr="00FB4424" w:rsidRDefault="00082107" w:rsidP="00FB4424">
            <w:pPr>
              <w:tabs>
                <w:tab w:val="left" w:pos="388"/>
                <w:tab w:val="left" w:pos="847"/>
                <w:tab w:val="left" w:pos="1276"/>
                <w:tab w:val="left" w:pos="1675"/>
              </w:tabs>
              <w:spacing w:after="60" w:line="259" w:lineRule="auto"/>
              <w:rPr>
                <w:i/>
              </w:rPr>
            </w:pPr>
            <w:r w:rsidRPr="00FB4424">
              <w:rPr>
                <w:i/>
              </w:rPr>
              <w:tab/>
            </w:r>
            <w:r w:rsidRPr="00FB4424">
              <w:rPr>
                <w:i/>
              </w:rPr>
              <w:tab/>
              <w:t>Value p1 is popped</w:t>
            </w:r>
          </w:p>
          <w:p w:rsidR="00082107" w:rsidRDefault="00082107" w:rsidP="00FB4424">
            <w:pPr>
              <w:tabs>
                <w:tab w:val="left" w:pos="388"/>
                <w:tab w:val="left" w:pos="847"/>
                <w:tab w:val="left" w:pos="1276"/>
                <w:tab w:val="left" w:pos="1675"/>
              </w:tabs>
              <w:spacing w:after="60" w:line="259" w:lineRule="auto"/>
              <w:ind w:left="308" w:hanging="308"/>
            </w:pPr>
            <w:r>
              <w:tab/>
            </w:r>
            <w:r w:rsidR="00FB4424">
              <w:t xml:space="preserve">- </w:t>
            </w:r>
            <w:r>
              <w:t>Execution is directed back to the return address that is being held</w:t>
            </w:r>
          </w:p>
          <w:p w:rsidR="00082107" w:rsidRPr="00FB4424" w:rsidRDefault="00082107" w:rsidP="00B75146">
            <w:pPr>
              <w:pStyle w:val="ListParagraph"/>
              <w:numPr>
                <w:ilvl w:val="0"/>
                <w:numId w:val="5"/>
              </w:numPr>
              <w:tabs>
                <w:tab w:val="left" w:pos="388"/>
                <w:tab w:val="left" w:pos="1276"/>
                <w:tab w:val="left" w:pos="1675"/>
              </w:tabs>
              <w:spacing w:after="60" w:line="259" w:lineRule="auto"/>
              <w:ind w:left="308" w:hanging="308"/>
              <w:contextualSpacing w:val="0"/>
              <w:rPr>
                <w:b/>
              </w:rPr>
            </w:pPr>
            <w:r w:rsidRPr="00FB4424">
              <w:rPr>
                <w:b/>
              </w:rPr>
              <w:t>Execution resumes at line 149</w:t>
            </w:r>
          </w:p>
          <w:p w:rsidR="00C72332" w:rsidRDefault="00C72332" w:rsidP="00E95C60">
            <w:pPr>
              <w:spacing w:before="120" w:line="259" w:lineRule="auto"/>
              <w:ind w:left="24"/>
            </w:pPr>
            <w:r>
              <w:t>The detail is not important here – the main thing that the students need to get from this is the function of the call stack when subroutines are called, and the contents of a stack frame.</w:t>
            </w:r>
          </w:p>
          <w:p w:rsidR="00AF088D" w:rsidRDefault="00AF088D" w:rsidP="00E95C60">
            <w:pPr>
              <w:spacing w:before="120" w:line="259" w:lineRule="auto"/>
              <w:ind w:left="24"/>
            </w:pPr>
          </w:p>
          <w:p w:rsidR="00AF088D" w:rsidRPr="00AF088D" w:rsidRDefault="00AF088D" w:rsidP="00AF088D">
            <w:pPr>
              <w:shd w:val="clear" w:color="auto" w:fill="DBE5F1" w:themeFill="accent1" w:themeFillTint="33"/>
            </w:pPr>
            <w:r w:rsidRPr="00AF088D">
              <w:rPr>
                <w:b/>
              </w:rPr>
              <w:t>Optional extension</w:t>
            </w:r>
            <w:r>
              <w:rPr>
                <w:b/>
              </w:rPr>
              <w:t xml:space="preserve"> for Visual Studio users</w:t>
            </w:r>
            <w:r w:rsidRPr="00AF088D">
              <w:rPr>
                <w:b/>
              </w:rPr>
              <w:t>:</w:t>
            </w:r>
            <w:r>
              <w:t xml:space="preserve">  If you want to go deeper into the function of the call stack</w:t>
            </w:r>
            <w:r w:rsidRPr="00AF088D">
              <w:t>, you can use Visual Studio to show the equivalent assembly code for each line of high-level line of code.  Put a breakpoint on the line.  When the debugger hits the line, press Ctrl-Alt-D.  This will show you something like this:</w:t>
            </w:r>
          </w:p>
          <w:p w:rsidR="00AF088D" w:rsidRPr="00AF088D" w:rsidRDefault="00AF088D" w:rsidP="00AF088D">
            <w:pPr>
              <w:shd w:val="clear" w:color="auto" w:fill="DBE5F1" w:themeFill="accent1" w:themeFillTint="33"/>
            </w:pPr>
          </w:p>
          <w:p w:rsidR="00AF088D" w:rsidRPr="00AF088D" w:rsidRDefault="00AF088D" w:rsidP="00AF088D">
            <w:pPr>
              <w:shd w:val="clear" w:color="auto" w:fill="DBE5F1" w:themeFill="accent1" w:themeFillTint="33"/>
            </w:pPr>
            <w:r w:rsidRPr="00AF088D">
              <w:t xml:space="preserve">The address in the ‘call’ instruction is the address of the subroutine.  The move instructions before the ‘call’ are the manipulation of the parameter.  Unfortunately, VB.Net doesn’t compile using push/pop, but these moves are equivalent.  The return address that is put on the stack is </w:t>
            </w:r>
            <w:r w:rsidR="0090388E">
              <w:t xml:space="preserve">the </w:t>
            </w:r>
            <w:r w:rsidRPr="00AF088D">
              <w:t>address of the line after the ‘call’ instruction.</w:t>
            </w:r>
          </w:p>
          <w:p w:rsidR="00F068F5" w:rsidRDefault="00AF088D" w:rsidP="00AF088D">
            <w:pPr>
              <w:shd w:val="clear" w:color="auto" w:fill="DBE5F1" w:themeFill="accent1" w:themeFillTint="33"/>
            </w:pPr>
            <w:r w:rsidRPr="00AF088D">
              <w:t>This image shows the returning of a value from a subroutine.  Notice the two ‘</w:t>
            </w:r>
            <w:proofErr w:type="spellStart"/>
            <w:r w:rsidRPr="00AF088D">
              <w:t>mov</w:t>
            </w:r>
            <w:proofErr w:type="spellEnd"/>
            <w:r w:rsidRPr="00AF088D">
              <w:t>’ instructions after the call.  These move the contents of a register (the result) into a location in memory.</w:t>
            </w:r>
          </w:p>
          <w:p w:rsidR="00AF088D" w:rsidRPr="00AF088D" w:rsidRDefault="00F068F5" w:rsidP="00AF088D">
            <w:pPr>
              <w:shd w:val="clear" w:color="auto" w:fill="DBE5F1" w:themeFill="accent1" w:themeFillTint="33"/>
            </w:pPr>
            <w:r w:rsidRPr="00AF088D">
              <w:rPr>
                <w:noProof/>
              </w:rPr>
              <w:t xml:space="preserve"> </w:t>
            </w:r>
            <w:r w:rsidRPr="00AF088D">
              <w:rPr>
                <w:noProof/>
              </w:rPr>
              <w:drawing>
                <wp:inline distT="0" distB="0" distL="0" distR="0" wp14:anchorId="209BF935" wp14:editId="1AB4178F">
                  <wp:extent cx="3789680" cy="1798342"/>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64" t="36746" r="57190" b="41178"/>
                          <a:stretch/>
                        </pic:blipFill>
                        <pic:spPr bwMode="auto">
                          <a:xfrm>
                            <a:off x="0" y="0"/>
                            <a:ext cx="3789680" cy="1798342"/>
                          </a:xfrm>
                          <a:prstGeom prst="rect">
                            <a:avLst/>
                          </a:prstGeom>
                          <a:ln>
                            <a:noFill/>
                          </a:ln>
                          <a:extLst>
                            <a:ext uri="{53640926-AAD7-44D8-BBD7-CCE9431645EC}">
                              <a14:shadowObscured xmlns:a14="http://schemas.microsoft.com/office/drawing/2010/main"/>
                            </a:ext>
                          </a:extLst>
                        </pic:spPr>
                      </pic:pic>
                    </a:graphicData>
                  </a:graphic>
                </wp:inline>
              </w:drawing>
            </w:r>
          </w:p>
          <w:p w:rsidR="00AF088D" w:rsidRPr="00AF088D" w:rsidRDefault="00AF088D" w:rsidP="00AF088D">
            <w:pPr>
              <w:shd w:val="clear" w:color="auto" w:fill="DBE5F1" w:themeFill="accent1" w:themeFillTint="33"/>
            </w:pPr>
          </w:p>
          <w:p w:rsidR="00AF088D" w:rsidRDefault="00AF088D" w:rsidP="00AF088D">
            <w:pPr>
              <w:shd w:val="clear" w:color="auto" w:fill="DBE5F1" w:themeFill="accent1" w:themeFillTint="33"/>
            </w:pPr>
            <w:r w:rsidRPr="00AF088D">
              <w:t xml:space="preserve">Note:  Please highlight that a high-level programming language is not translated to assembly and then translated to machine code.  The compiler creates the machine code (object code).  In </w:t>
            </w:r>
            <w:r w:rsidRPr="00AF088D">
              <w:lastRenderedPageBreak/>
              <w:t>order to show the assembly code equivalent of a line, the IDE disassembles the object code.</w:t>
            </w:r>
            <w:r>
              <w:t xml:space="preserve">  </w:t>
            </w:r>
          </w:p>
          <w:p w:rsidR="008B7465" w:rsidRDefault="008B7465" w:rsidP="00E95C60">
            <w:pPr>
              <w:spacing w:before="120" w:line="259" w:lineRule="auto"/>
              <w:ind w:left="24"/>
            </w:pPr>
          </w:p>
          <w:p w:rsidR="00AF088D" w:rsidRPr="00AF088D" w:rsidRDefault="00AF088D" w:rsidP="00E95C60">
            <w:pPr>
              <w:spacing w:before="120" w:line="259" w:lineRule="auto"/>
              <w:ind w:left="24"/>
              <w:rPr>
                <w:b/>
              </w:rPr>
            </w:pPr>
            <w:r w:rsidRPr="00AF088D">
              <w:rPr>
                <w:b/>
              </w:rPr>
              <w:t>Nested subroutines</w:t>
            </w:r>
          </w:p>
          <w:p w:rsidR="00AF088D" w:rsidRDefault="00B32F3C" w:rsidP="00E95C60">
            <w:pPr>
              <w:spacing w:before="120" w:line="259" w:lineRule="auto"/>
              <w:ind w:left="24"/>
            </w:pPr>
            <w:r>
              <w:t>Ask students what happens when subroutine calls are nested.  For ex</w:t>
            </w:r>
            <w:r w:rsidR="00B86013">
              <w:t>ample,</w:t>
            </w:r>
            <w:r>
              <w:t xml:space="preserve"> sub1 calls sub2 calls sub3. The stack will continue to build, with a new stack frame being added with each call. Once a subroutine completes, items are popped from the top stack frame.  </w:t>
            </w:r>
          </w:p>
          <w:p w:rsidR="00C72332" w:rsidRPr="00C72332" w:rsidRDefault="00C72332" w:rsidP="00E95C60">
            <w:pPr>
              <w:spacing w:before="120" w:line="259" w:lineRule="auto"/>
              <w:ind w:left="24"/>
            </w:pPr>
            <w:r>
              <w:t xml:space="preserve">Ask students to complete </w:t>
            </w:r>
            <w:r w:rsidRPr="00C72332">
              <w:rPr>
                <w:b/>
              </w:rPr>
              <w:t>Task 2</w:t>
            </w:r>
            <w:r>
              <w:t xml:space="preserve"> on </w:t>
            </w:r>
            <w:r w:rsidRPr="00C72332">
              <w:rPr>
                <w:b/>
              </w:rPr>
              <w:t>Worksheet 3</w:t>
            </w:r>
            <w:r w:rsidRPr="00C72332">
              <w:t>.</w:t>
            </w:r>
            <w:r>
              <w:t xml:space="preserve"> </w:t>
            </w:r>
          </w:p>
          <w:p w:rsidR="00C72332" w:rsidRDefault="000A68C4" w:rsidP="00E95C60">
            <w:pPr>
              <w:spacing w:before="120" w:line="259" w:lineRule="auto"/>
              <w:ind w:left="24"/>
            </w:pPr>
            <w:r>
              <w:t xml:space="preserve">Go over the answers. </w:t>
            </w:r>
          </w:p>
          <w:p w:rsidR="00E95C60" w:rsidRPr="000A68C4" w:rsidRDefault="00C72332" w:rsidP="00E95C60">
            <w:pPr>
              <w:spacing w:before="120" w:line="259" w:lineRule="auto"/>
              <w:ind w:left="24"/>
              <w:rPr>
                <w:b/>
                <w:sz w:val="24"/>
              </w:rPr>
            </w:pPr>
            <w:r w:rsidRPr="000A68C4">
              <w:rPr>
                <w:b/>
                <w:sz w:val="24"/>
              </w:rPr>
              <w:t>Plenary</w:t>
            </w:r>
          </w:p>
          <w:p w:rsidR="00F70FAB" w:rsidRDefault="000A68C4" w:rsidP="00E95C60">
            <w:pPr>
              <w:spacing w:before="120" w:line="259" w:lineRule="auto"/>
              <w:ind w:left="24"/>
            </w:pPr>
            <w:r>
              <w:t>Go over the operations necessary to implement a stack, and the role of a stack in holding return addresses, parameters and local variables when subroutines are called.</w:t>
            </w:r>
          </w:p>
          <w:p w:rsidR="000A68C4" w:rsidRDefault="000A68C4" w:rsidP="00E95C60">
            <w:pPr>
              <w:spacing w:before="120" w:line="259" w:lineRule="auto"/>
              <w:ind w:left="24"/>
            </w:pPr>
          </w:p>
          <w:p w:rsidR="000A68C4" w:rsidRDefault="000A68C4" w:rsidP="0090388E">
            <w:pPr>
              <w:tabs>
                <w:tab w:val="center" w:pos="3438"/>
              </w:tabs>
              <w:spacing w:before="120" w:line="259" w:lineRule="auto"/>
              <w:ind w:left="24"/>
            </w:pPr>
            <w:r>
              <w:t xml:space="preserve">Give out </w:t>
            </w:r>
            <w:r w:rsidRPr="000A68C4">
              <w:rPr>
                <w:b/>
              </w:rPr>
              <w:t>Homework 3.</w:t>
            </w:r>
            <w:r>
              <w:t xml:space="preserve"> </w:t>
            </w:r>
            <w:r w:rsidR="0090388E">
              <w:tab/>
            </w:r>
          </w:p>
          <w:p w:rsidR="00F70FAB" w:rsidRDefault="00F70FAB" w:rsidP="00E95C60">
            <w:pPr>
              <w:spacing w:before="120" w:line="259" w:lineRule="auto"/>
              <w:ind w:left="24"/>
            </w:pPr>
          </w:p>
          <w:p w:rsidR="00527BC5" w:rsidRPr="008457D9" w:rsidRDefault="00527BC5" w:rsidP="00E95C60">
            <w:pPr>
              <w:pStyle w:val="PGKS3text"/>
              <w:ind w:left="24"/>
              <w:rPr>
                <w:rFonts w:ascii="Arial" w:hAnsi="Arial"/>
              </w:rPr>
            </w:pPr>
          </w:p>
        </w:tc>
        <w:tc>
          <w:tcPr>
            <w:tcW w:w="2561" w:type="dxa"/>
            <w:tcBorders>
              <w:left w:val="single" w:sz="4" w:space="0" w:color="0070C0"/>
              <w:bottom w:val="single" w:sz="4" w:space="0" w:color="0070C0"/>
            </w:tcBorders>
            <w:tcMar>
              <w:top w:w="0" w:type="dxa"/>
              <w:left w:w="108" w:type="dxa"/>
              <w:bottom w:w="0" w:type="dxa"/>
              <w:right w:w="108" w:type="dxa"/>
            </w:tcMar>
          </w:tcPr>
          <w:p w:rsidR="00E95C60" w:rsidRDefault="00E95C60" w:rsidP="00E95C60">
            <w:pPr>
              <w:pStyle w:val="PGKS3text"/>
              <w:rPr>
                <w:rFonts w:ascii="Arial" w:hAnsi="Arial"/>
              </w:rPr>
            </w:pPr>
            <w:r>
              <w:rPr>
                <w:rFonts w:ascii="Arial" w:hAnsi="Arial"/>
              </w:rPr>
              <w:lastRenderedPageBreak/>
              <w:t>PowerPoint presentation Data structures T3 Stacks.pptx</w:t>
            </w:r>
          </w:p>
          <w:p w:rsidR="00E95C60" w:rsidRDefault="00E95C60" w:rsidP="00E95C60">
            <w:pPr>
              <w:pStyle w:val="PGKS3text"/>
              <w:rPr>
                <w:rFonts w:ascii="Arial" w:hAnsi="Arial"/>
              </w:rPr>
            </w:pPr>
          </w:p>
          <w:p w:rsidR="00E95C60" w:rsidRDefault="00E95C60" w:rsidP="00E95C60">
            <w:pPr>
              <w:pStyle w:val="PGKS3text"/>
              <w:rPr>
                <w:rFonts w:ascii="Arial" w:hAnsi="Arial"/>
              </w:rPr>
            </w:pPr>
          </w:p>
          <w:p w:rsidR="00E95C60" w:rsidRDefault="00E95C60" w:rsidP="00E95C60">
            <w:pPr>
              <w:pStyle w:val="PGKS3text"/>
              <w:rPr>
                <w:rFonts w:ascii="Arial" w:hAnsi="Arial"/>
              </w:rPr>
            </w:pPr>
          </w:p>
          <w:p w:rsidR="00E95C60" w:rsidRDefault="00E95C60" w:rsidP="00E95C60">
            <w:pPr>
              <w:pStyle w:val="PGKS3text"/>
              <w:rPr>
                <w:rFonts w:ascii="Arial" w:hAnsi="Arial"/>
              </w:rPr>
            </w:pPr>
          </w:p>
          <w:p w:rsidR="00E95C60" w:rsidRDefault="00E95C60" w:rsidP="00E95C60">
            <w:pPr>
              <w:pStyle w:val="PGKS3text"/>
              <w:rPr>
                <w:rFonts w:ascii="Arial" w:hAnsi="Arial"/>
              </w:rPr>
            </w:pPr>
          </w:p>
          <w:p w:rsidR="00E95C60" w:rsidRDefault="00E95C60" w:rsidP="00E95C60">
            <w:pPr>
              <w:pStyle w:val="PGKS3text"/>
              <w:rPr>
                <w:rFonts w:ascii="Arial" w:hAnsi="Arial"/>
              </w:rPr>
            </w:pPr>
          </w:p>
          <w:p w:rsidR="00E95C60" w:rsidRDefault="00E95C60" w:rsidP="00E95C60">
            <w:pPr>
              <w:pStyle w:val="PGKS3text"/>
              <w:rPr>
                <w:rFonts w:ascii="Arial" w:hAnsi="Arial"/>
              </w:rPr>
            </w:pPr>
          </w:p>
          <w:p w:rsidR="00E95C60" w:rsidRDefault="00E95C60" w:rsidP="00E95C60">
            <w:pPr>
              <w:pStyle w:val="PGKS3text"/>
              <w:rPr>
                <w:rFonts w:ascii="Arial" w:hAnsi="Arial"/>
              </w:rPr>
            </w:pPr>
          </w:p>
          <w:p w:rsidR="00E95C60" w:rsidRDefault="00E95C60" w:rsidP="00E95C60">
            <w:pPr>
              <w:pStyle w:val="PGKS3text"/>
              <w:rPr>
                <w:rFonts w:ascii="Arial" w:hAnsi="Arial"/>
              </w:rPr>
            </w:pPr>
          </w:p>
          <w:p w:rsidR="00E95C60" w:rsidRDefault="00E95C60" w:rsidP="00E95C60">
            <w:pPr>
              <w:pStyle w:val="PGKS3text"/>
              <w:rPr>
                <w:rFonts w:ascii="Arial" w:hAnsi="Arial"/>
              </w:rPr>
            </w:pPr>
          </w:p>
          <w:p w:rsidR="00E95C60" w:rsidRDefault="00E95C60" w:rsidP="00E95C60">
            <w:pPr>
              <w:pStyle w:val="PGKS3text"/>
              <w:rPr>
                <w:rFonts w:ascii="Arial" w:hAnsi="Arial"/>
              </w:rPr>
            </w:pPr>
          </w:p>
          <w:p w:rsidR="00E95C60" w:rsidRDefault="00E95C60" w:rsidP="00E95C60">
            <w:pPr>
              <w:pStyle w:val="PGKS3text"/>
              <w:rPr>
                <w:rFonts w:ascii="Arial" w:hAnsi="Arial"/>
              </w:rPr>
            </w:pPr>
          </w:p>
          <w:p w:rsidR="00E95C60" w:rsidRDefault="00E95C60" w:rsidP="00E95C60">
            <w:pPr>
              <w:pStyle w:val="PGKS3text"/>
              <w:rPr>
                <w:rFonts w:ascii="Arial" w:hAnsi="Arial"/>
              </w:rPr>
            </w:pPr>
          </w:p>
          <w:p w:rsidR="00E95C60" w:rsidRDefault="00E95C60" w:rsidP="00E95C60">
            <w:pPr>
              <w:pStyle w:val="PGKS3text"/>
              <w:rPr>
                <w:rFonts w:ascii="Arial" w:hAnsi="Arial"/>
              </w:rPr>
            </w:pPr>
          </w:p>
          <w:p w:rsidR="00F068F5" w:rsidRDefault="00F068F5" w:rsidP="00E95C60">
            <w:pPr>
              <w:pStyle w:val="PGKS3text"/>
              <w:rPr>
                <w:rFonts w:ascii="Arial" w:hAnsi="Arial"/>
              </w:rPr>
            </w:pPr>
          </w:p>
          <w:p w:rsidR="00F068F5" w:rsidRDefault="00F068F5" w:rsidP="00E95C60">
            <w:pPr>
              <w:pStyle w:val="PGKS3text"/>
              <w:rPr>
                <w:rFonts w:ascii="Arial" w:hAnsi="Arial"/>
              </w:rPr>
            </w:pPr>
          </w:p>
          <w:p w:rsidR="00F068F5" w:rsidRDefault="00F068F5" w:rsidP="00E95C60">
            <w:pPr>
              <w:pStyle w:val="PGKS3text"/>
              <w:rPr>
                <w:rFonts w:ascii="Arial" w:hAnsi="Arial"/>
              </w:rPr>
            </w:pPr>
          </w:p>
          <w:p w:rsidR="00F068F5" w:rsidRDefault="00F068F5" w:rsidP="00E95C60">
            <w:pPr>
              <w:pStyle w:val="PGKS3text"/>
              <w:rPr>
                <w:rFonts w:ascii="Arial" w:hAnsi="Arial"/>
              </w:rPr>
            </w:pPr>
          </w:p>
          <w:p w:rsidR="00F068F5" w:rsidRDefault="00F068F5" w:rsidP="00E95C60">
            <w:pPr>
              <w:pStyle w:val="PGKS3text"/>
              <w:rPr>
                <w:rFonts w:ascii="Arial" w:hAnsi="Arial"/>
              </w:rPr>
            </w:pPr>
          </w:p>
          <w:p w:rsidR="00E95C60" w:rsidRDefault="00E95C60" w:rsidP="00E95C60">
            <w:pPr>
              <w:pStyle w:val="PGKS3text"/>
              <w:rPr>
                <w:rFonts w:ascii="Arial" w:hAnsi="Arial"/>
              </w:rPr>
            </w:pPr>
            <w:r>
              <w:rPr>
                <w:rFonts w:ascii="Arial" w:hAnsi="Arial"/>
              </w:rPr>
              <w:t>Dat</w:t>
            </w:r>
            <w:r w:rsidR="00F068F5">
              <w:rPr>
                <w:rFonts w:ascii="Arial" w:hAnsi="Arial"/>
              </w:rPr>
              <w:t>a structures Worksheet 3 Stacks</w:t>
            </w:r>
          </w:p>
          <w:p w:rsidR="00E95C60" w:rsidRDefault="00E95C60" w:rsidP="00E95C60">
            <w:pPr>
              <w:pStyle w:val="PGKS3text"/>
              <w:rPr>
                <w:rFonts w:ascii="Arial" w:hAnsi="Arial"/>
              </w:rPr>
            </w:pPr>
            <w:r>
              <w:rPr>
                <w:rFonts w:ascii="Arial" w:hAnsi="Arial"/>
              </w:rPr>
              <w:t>Data</w:t>
            </w:r>
            <w:r w:rsidR="00F068F5">
              <w:rPr>
                <w:rFonts w:ascii="Arial" w:hAnsi="Arial"/>
              </w:rPr>
              <w:t xml:space="preserve"> structures Worksheet 3 Answers</w:t>
            </w:r>
          </w:p>
          <w:p w:rsidR="00F068F5" w:rsidRDefault="00F068F5" w:rsidP="00E95C60">
            <w:pPr>
              <w:pStyle w:val="PGKS3text"/>
              <w:rPr>
                <w:rFonts w:ascii="Arial" w:hAnsi="Arial"/>
              </w:rPr>
            </w:pPr>
          </w:p>
          <w:p w:rsidR="00F70FAB" w:rsidRDefault="00711E48" w:rsidP="00E95C60">
            <w:pPr>
              <w:pStyle w:val="PGKS3text"/>
              <w:rPr>
                <w:rFonts w:ascii="Arial" w:hAnsi="Arial"/>
              </w:rPr>
            </w:pPr>
            <w:r>
              <w:rPr>
                <w:rFonts w:ascii="Arial" w:hAnsi="Arial"/>
              </w:rPr>
              <w:lastRenderedPageBreak/>
              <w:t>Palindrome.py</w:t>
            </w:r>
          </w:p>
          <w:p w:rsidR="00711E48" w:rsidRDefault="00711E48" w:rsidP="00711E48">
            <w:pPr>
              <w:pStyle w:val="PGKS3text"/>
              <w:rPr>
                <w:rFonts w:ascii="Arial" w:hAnsi="Arial"/>
              </w:rPr>
            </w:pPr>
            <w:proofErr w:type="spellStart"/>
            <w:r>
              <w:rPr>
                <w:rFonts w:ascii="Arial" w:hAnsi="Arial"/>
              </w:rPr>
              <w:t>Palindrome.vb</w:t>
            </w:r>
            <w:proofErr w:type="spellEnd"/>
          </w:p>
          <w:p w:rsidR="00F70FAB" w:rsidRDefault="00F70FAB" w:rsidP="00E95C60">
            <w:pPr>
              <w:pStyle w:val="PGKS3text"/>
              <w:rPr>
                <w:rFonts w:ascii="Arial" w:hAnsi="Arial"/>
              </w:rPr>
            </w:pPr>
          </w:p>
          <w:p w:rsidR="00F70FAB" w:rsidRDefault="00F70FAB" w:rsidP="00E95C60">
            <w:pPr>
              <w:pStyle w:val="PGKS3text"/>
              <w:rPr>
                <w:rFonts w:ascii="Arial" w:hAnsi="Arial"/>
              </w:rPr>
            </w:pPr>
          </w:p>
          <w:p w:rsidR="00F70FAB" w:rsidRDefault="00F70FAB" w:rsidP="00E95C60">
            <w:pPr>
              <w:pStyle w:val="PGKS3text"/>
              <w:rPr>
                <w:rFonts w:ascii="Arial" w:hAnsi="Arial"/>
              </w:rPr>
            </w:pPr>
          </w:p>
          <w:p w:rsidR="00F70FAB" w:rsidRDefault="00F70FAB" w:rsidP="00E95C60">
            <w:pPr>
              <w:pStyle w:val="PGKS3text"/>
              <w:rPr>
                <w:rFonts w:ascii="Arial" w:hAnsi="Arial"/>
              </w:rPr>
            </w:pPr>
          </w:p>
          <w:p w:rsidR="00F70FAB" w:rsidRDefault="00F70FAB" w:rsidP="00E95C60">
            <w:pPr>
              <w:pStyle w:val="PGKS3text"/>
              <w:rPr>
                <w:rFonts w:ascii="Arial" w:hAnsi="Arial"/>
              </w:rPr>
            </w:pPr>
          </w:p>
          <w:p w:rsidR="00F70FAB" w:rsidRDefault="00F70FAB" w:rsidP="00E95C60">
            <w:pPr>
              <w:pStyle w:val="PGKS3text"/>
              <w:rPr>
                <w:rFonts w:ascii="Arial" w:hAnsi="Arial"/>
              </w:rPr>
            </w:pPr>
          </w:p>
          <w:p w:rsidR="00F70FAB" w:rsidRDefault="00F70FAB" w:rsidP="00E95C60">
            <w:pPr>
              <w:pStyle w:val="PGKS3text"/>
              <w:rPr>
                <w:rFonts w:ascii="Arial" w:hAnsi="Arial"/>
              </w:rPr>
            </w:pPr>
          </w:p>
          <w:p w:rsidR="00F70FAB" w:rsidRDefault="00F70FAB" w:rsidP="00E95C60">
            <w:pPr>
              <w:pStyle w:val="PGKS3text"/>
              <w:rPr>
                <w:rFonts w:ascii="Arial" w:hAnsi="Arial"/>
              </w:rPr>
            </w:pPr>
          </w:p>
          <w:p w:rsidR="00F70FAB" w:rsidRDefault="00F70FAB" w:rsidP="00E95C60">
            <w:pPr>
              <w:pStyle w:val="PGKS3text"/>
              <w:rPr>
                <w:rFonts w:ascii="Arial" w:hAnsi="Arial"/>
              </w:rPr>
            </w:pPr>
          </w:p>
          <w:p w:rsidR="00F70FAB" w:rsidRDefault="00F70FAB" w:rsidP="00E95C60">
            <w:pPr>
              <w:pStyle w:val="PGKS3text"/>
              <w:rPr>
                <w:rFonts w:ascii="Arial" w:hAnsi="Arial"/>
              </w:rPr>
            </w:pPr>
          </w:p>
          <w:p w:rsidR="00F70FAB" w:rsidRDefault="00F70FAB" w:rsidP="00E95C60">
            <w:pPr>
              <w:pStyle w:val="PGKS3text"/>
              <w:rPr>
                <w:rFonts w:ascii="Arial" w:hAnsi="Arial"/>
              </w:rPr>
            </w:pPr>
          </w:p>
          <w:p w:rsidR="00F70FAB" w:rsidRDefault="00F70FAB" w:rsidP="00E95C60">
            <w:pPr>
              <w:pStyle w:val="PGKS3text"/>
              <w:rPr>
                <w:rFonts w:ascii="Arial" w:hAnsi="Arial"/>
              </w:rPr>
            </w:pPr>
          </w:p>
          <w:p w:rsidR="00F70FAB" w:rsidRDefault="00F70FAB" w:rsidP="00E95C60">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C72332" w:rsidRDefault="00C72332" w:rsidP="00F70FAB">
            <w:pPr>
              <w:pStyle w:val="PGKS3text"/>
              <w:rPr>
                <w:rFonts w:ascii="Arial" w:hAnsi="Arial"/>
              </w:rPr>
            </w:pPr>
          </w:p>
          <w:p w:rsidR="000A68C4" w:rsidRDefault="000A68C4" w:rsidP="00F70FAB">
            <w:pPr>
              <w:pStyle w:val="PGKS3text"/>
              <w:rPr>
                <w:rFonts w:ascii="Arial" w:hAnsi="Arial"/>
              </w:rPr>
            </w:pPr>
          </w:p>
          <w:p w:rsidR="000A68C4" w:rsidRDefault="000A68C4" w:rsidP="00F70FAB">
            <w:pPr>
              <w:pStyle w:val="PGKS3text"/>
              <w:rPr>
                <w:rFonts w:ascii="Arial" w:hAnsi="Arial"/>
              </w:rPr>
            </w:pPr>
          </w:p>
          <w:p w:rsidR="000A68C4" w:rsidRDefault="000A68C4" w:rsidP="00F70FAB">
            <w:pPr>
              <w:pStyle w:val="PGKS3text"/>
              <w:rPr>
                <w:rFonts w:ascii="Arial" w:hAnsi="Arial"/>
              </w:rPr>
            </w:pPr>
          </w:p>
          <w:p w:rsidR="000A68C4" w:rsidRDefault="000A68C4" w:rsidP="00F70FAB">
            <w:pPr>
              <w:pStyle w:val="PGKS3text"/>
              <w:rPr>
                <w:rFonts w:ascii="Arial" w:hAnsi="Arial"/>
              </w:rPr>
            </w:pPr>
          </w:p>
          <w:p w:rsidR="000A68C4" w:rsidRDefault="000A68C4" w:rsidP="00F70FAB">
            <w:pPr>
              <w:pStyle w:val="PGKS3text"/>
              <w:rPr>
                <w:rFonts w:ascii="Arial" w:hAnsi="Arial"/>
              </w:rPr>
            </w:pPr>
          </w:p>
          <w:p w:rsidR="000A68C4" w:rsidRDefault="000A68C4" w:rsidP="00F70FAB">
            <w:pPr>
              <w:pStyle w:val="PGKS3text"/>
              <w:rPr>
                <w:rFonts w:ascii="Arial" w:hAnsi="Arial"/>
              </w:rPr>
            </w:pPr>
          </w:p>
          <w:p w:rsidR="000A68C4" w:rsidRDefault="000A68C4" w:rsidP="00F70FAB">
            <w:pPr>
              <w:pStyle w:val="PGKS3text"/>
              <w:rPr>
                <w:rFonts w:ascii="Arial" w:hAnsi="Arial"/>
              </w:rPr>
            </w:pPr>
          </w:p>
          <w:p w:rsidR="000A68C4" w:rsidRDefault="000A68C4" w:rsidP="00F70FAB">
            <w:pPr>
              <w:pStyle w:val="PGKS3text"/>
              <w:rPr>
                <w:rFonts w:ascii="Arial" w:hAnsi="Arial"/>
              </w:rPr>
            </w:pPr>
          </w:p>
          <w:p w:rsidR="000A68C4" w:rsidRDefault="000A68C4" w:rsidP="00F70FAB">
            <w:pPr>
              <w:pStyle w:val="PGKS3text"/>
              <w:rPr>
                <w:rFonts w:ascii="Arial" w:hAnsi="Arial"/>
              </w:rPr>
            </w:pPr>
          </w:p>
          <w:p w:rsidR="00B32F3C" w:rsidRDefault="00B32F3C" w:rsidP="00F70FAB">
            <w:pPr>
              <w:pStyle w:val="PGKS3text"/>
              <w:rPr>
                <w:rFonts w:ascii="Arial" w:hAnsi="Arial"/>
              </w:rPr>
            </w:pPr>
          </w:p>
          <w:p w:rsidR="00B32F3C" w:rsidRDefault="00B32F3C" w:rsidP="00F70FAB">
            <w:pPr>
              <w:pStyle w:val="PGKS3text"/>
              <w:rPr>
                <w:rFonts w:ascii="Arial" w:hAnsi="Arial"/>
              </w:rPr>
            </w:pPr>
          </w:p>
          <w:p w:rsidR="00B32F3C" w:rsidRDefault="00B32F3C" w:rsidP="00F70FAB">
            <w:pPr>
              <w:pStyle w:val="PGKS3text"/>
              <w:rPr>
                <w:rFonts w:ascii="Arial" w:hAnsi="Arial"/>
              </w:rPr>
            </w:pPr>
          </w:p>
          <w:p w:rsidR="00B32F3C" w:rsidRDefault="00B32F3C" w:rsidP="00F70FAB">
            <w:pPr>
              <w:pStyle w:val="PGKS3text"/>
              <w:rPr>
                <w:rFonts w:ascii="Arial" w:hAnsi="Arial"/>
              </w:rPr>
            </w:pPr>
          </w:p>
          <w:p w:rsidR="00B32F3C" w:rsidRDefault="00B32F3C" w:rsidP="00F70FAB">
            <w:pPr>
              <w:pStyle w:val="PGKS3text"/>
              <w:rPr>
                <w:rFonts w:ascii="Arial" w:hAnsi="Arial"/>
              </w:rPr>
            </w:pPr>
          </w:p>
          <w:p w:rsidR="00B32F3C" w:rsidRDefault="00B32F3C" w:rsidP="00F70FAB">
            <w:pPr>
              <w:pStyle w:val="PGKS3text"/>
              <w:rPr>
                <w:rFonts w:ascii="Arial" w:hAnsi="Arial"/>
              </w:rPr>
            </w:pPr>
          </w:p>
          <w:p w:rsidR="00B32F3C" w:rsidRDefault="00B32F3C" w:rsidP="00F70FAB">
            <w:pPr>
              <w:pStyle w:val="PGKS3text"/>
              <w:rPr>
                <w:rFonts w:ascii="Arial" w:hAnsi="Arial"/>
              </w:rPr>
            </w:pPr>
          </w:p>
          <w:p w:rsidR="00B32F3C" w:rsidRDefault="00B32F3C" w:rsidP="00F70FAB">
            <w:pPr>
              <w:pStyle w:val="PGKS3text"/>
              <w:rPr>
                <w:rFonts w:ascii="Arial" w:hAnsi="Arial"/>
              </w:rPr>
            </w:pPr>
          </w:p>
          <w:p w:rsidR="00B32F3C" w:rsidRDefault="00B32F3C" w:rsidP="00F70FAB">
            <w:pPr>
              <w:pStyle w:val="PGKS3text"/>
              <w:rPr>
                <w:rFonts w:ascii="Arial" w:hAnsi="Arial"/>
              </w:rPr>
            </w:pPr>
          </w:p>
          <w:p w:rsidR="00B32F3C" w:rsidRDefault="00B32F3C" w:rsidP="00F70FAB">
            <w:pPr>
              <w:pStyle w:val="PGKS3text"/>
              <w:rPr>
                <w:rFonts w:ascii="Arial" w:hAnsi="Arial"/>
              </w:rPr>
            </w:pPr>
          </w:p>
          <w:p w:rsidR="00B32F3C" w:rsidRDefault="00B32F3C" w:rsidP="00F70FAB">
            <w:pPr>
              <w:pStyle w:val="PGKS3text"/>
              <w:rPr>
                <w:rFonts w:ascii="Arial" w:hAnsi="Arial"/>
              </w:rPr>
            </w:pPr>
          </w:p>
          <w:p w:rsidR="00B32F3C" w:rsidRDefault="00B32F3C" w:rsidP="00F70FAB">
            <w:pPr>
              <w:pStyle w:val="PGKS3text"/>
              <w:rPr>
                <w:rFonts w:ascii="Arial" w:hAnsi="Arial"/>
              </w:rPr>
            </w:pPr>
          </w:p>
          <w:p w:rsidR="00B32F3C" w:rsidRDefault="00B32F3C" w:rsidP="00F70FAB">
            <w:pPr>
              <w:pStyle w:val="PGKS3text"/>
              <w:rPr>
                <w:rFonts w:ascii="Arial" w:hAnsi="Arial"/>
              </w:rPr>
            </w:pPr>
          </w:p>
          <w:p w:rsidR="00B32F3C" w:rsidRDefault="00B32F3C" w:rsidP="00F70FAB">
            <w:pPr>
              <w:pStyle w:val="PGKS3text"/>
              <w:rPr>
                <w:rFonts w:ascii="Arial" w:hAnsi="Arial"/>
              </w:rPr>
            </w:pPr>
          </w:p>
          <w:p w:rsidR="00B32F3C" w:rsidRDefault="00B32F3C" w:rsidP="00F70FAB">
            <w:pPr>
              <w:pStyle w:val="PGKS3text"/>
              <w:rPr>
                <w:rFonts w:ascii="Arial" w:hAnsi="Arial"/>
              </w:rPr>
            </w:pPr>
          </w:p>
          <w:p w:rsidR="00B32F3C" w:rsidRDefault="00B32F3C" w:rsidP="00F70FAB">
            <w:pPr>
              <w:pStyle w:val="PGKS3text"/>
              <w:rPr>
                <w:rFonts w:ascii="Arial" w:hAnsi="Arial"/>
              </w:rPr>
            </w:pPr>
          </w:p>
          <w:p w:rsidR="00B32F3C" w:rsidRDefault="00B32F3C" w:rsidP="00F70FAB">
            <w:pPr>
              <w:pStyle w:val="PGKS3text"/>
              <w:rPr>
                <w:rFonts w:ascii="Arial" w:hAnsi="Arial"/>
              </w:rPr>
            </w:pPr>
          </w:p>
          <w:p w:rsidR="00B32F3C" w:rsidRDefault="00B32F3C" w:rsidP="00F70FAB">
            <w:pPr>
              <w:pStyle w:val="PGKS3text"/>
              <w:rPr>
                <w:rFonts w:ascii="Arial" w:hAnsi="Arial"/>
              </w:rPr>
            </w:pPr>
          </w:p>
          <w:p w:rsidR="00F068F5" w:rsidRDefault="00F068F5" w:rsidP="00F70FAB">
            <w:pPr>
              <w:pStyle w:val="PGKS3text"/>
              <w:rPr>
                <w:rFonts w:ascii="Arial" w:hAnsi="Arial"/>
              </w:rPr>
            </w:pPr>
          </w:p>
          <w:p w:rsidR="00F068F5" w:rsidRDefault="00F068F5" w:rsidP="00F70FAB">
            <w:pPr>
              <w:pStyle w:val="PGKS3text"/>
              <w:rPr>
                <w:rFonts w:ascii="Arial" w:hAnsi="Arial"/>
              </w:rPr>
            </w:pPr>
          </w:p>
          <w:p w:rsidR="00F068F5" w:rsidRDefault="00F068F5" w:rsidP="00F70FAB">
            <w:pPr>
              <w:pStyle w:val="PGKS3text"/>
              <w:rPr>
                <w:rFonts w:ascii="Arial" w:hAnsi="Arial"/>
              </w:rPr>
            </w:pPr>
          </w:p>
          <w:p w:rsidR="00F068F5" w:rsidRDefault="00F068F5" w:rsidP="00F70FAB">
            <w:pPr>
              <w:pStyle w:val="PGKS3text"/>
              <w:rPr>
                <w:rFonts w:ascii="Arial" w:hAnsi="Arial"/>
              </w:rPr>
            </w:pPr>
          </w:p>
          <w:p w:rsidR="00F068F5" w:rsidRDefault="00F068F5" w:rsidP="00F70FAB">
            <w:pPr>
              <w:pStyle w:val="PGKS3text"/>
              <w:rPr>
                <w:rFonts w:ascii="Arial" w:hAnsi="Arial"/>
              </w:rPr>
            </w:pPr>
          </w:p>
          <w:p w:rsidR="00F068F5" w:rsidRDefault="00F068F5" w:rsidP="00F70FAB">
            <w:pPr>
              <w:pStyle w:val="PGKS3text"/>
              <w:rPr>
                <w:rFonts w:ascii="Arial" w:hAnsi="Arial"/>
              </w:rPr>
            </w:pPr>
          </w:p>
          <w:p w:rsidR="00F068F5" w:rsidRDefault="00F068F5" w:rsidP="00F70FAB">
            <w:pPr>
              <w:pStyle w:val="PGKS3text"/>
              <w:rPr>
                <w:rFonts w:ascii="Arial" w:hAnsi="Arial"/>
              </w:rPr>
            </w:pPr>
          </w:p>
          <w:p w:rsidR="00F70FAB" w:rsidRDefault="00F70FAB" w:rsidP="00F70FAB">
            <w:pPr>
              <w:pStyle w:val="PGKS3text"/>
              <w:rPr>
                <w:rFonts w:ascii="Arial" w:hAnsi="Arial"/>
              </w:rPr>
            </w:pPr>
            <w:r>
              <w:rPr>
                <w:rFonts w:ascii="Arial" w:hAnsi="Arial"/>
              </w:rPr>
              <w:t>Data structures Homework 3 Stacks</w:t>
            </w:r>
          </w:p>
          <w:p w:rsidR="00F70FAB" w:rsidRDefault="00F70FAB" w:rsidP="00F70FAB">
            <w:pPr>
              <w:pStyle w:val="PGKS3text"/>
              <w:rPr>
                <w:rFonts w:ascii="Arial" w:hAnsi="Arial"/>
              </w:rPr>
            </w:pPr>
            <w:r>
              <w:rPr>
                <w:rFonts w:ascii="Arial" w:hAnsi="Arial"/>
              </w:rPr>
              <w:t>Data structures Homework 3 Answers</w:t>
            </w:r>
          </w:p>
          <w:p w:rsidR="00D54626" w:rsidRPr="005E1D4A" w:rsidRDefault="00D54626" w:rsidP="00E70B7F">
            <w:pPr>
              <w:pStyle w:val="PGKS3text"/>
              <w:rPr>
                <w:rFonts w:ascii="Arial" w:hAnsi="Arial"/>
              </w:rPr>
            </w:pPr>
          </w:p>
        </w:tc>
      </w:tr>
    </w:tbl>
    <w:p w:rsidR="00293A33" w:rsidRDefault="00293A33">
      <w:pPr>
        <w:spacing w:after="200" w:line="276" w:lineRule="auto"/>
        <w:rPr>
          <w:rFonts w:eastAsia="SimSun"/>
          <w:b/>
          <w:bCs/>
          <w:color w:val="365F91"/>
          <w:sz w:val="28"/>
          <w:szCs w:val="28"/>
        </w:rPr>
      </w:pPr>
    </w:p>
    <w:p w:rsidR="00D54626" w:rsidRDefault="00D54626">
      <w:pPr>
        <w:spacing w:after="200" w:line="276" w:lineRule="auto"/>
        <w:rPr>
          <w:rFonts w:eastAsia="SimSun"/>
          <w:b/>
          <w:bCs/>
          <w:color w:val="365F91"/>
          <w:sz w:val="28"/>
          <w:szCs w:val="28"/>
        </w:rPr>
      </w:pPr>
      <w:r>
        <w:rPr>
          <w:rFonts w:eastAsia="SimSun"/>
          <w:b/>
          <w:bCs/>
          <w:color w:val="365F91"/>
          <w:sz w:val="28"/>
          <w:szCs w:val="28"/>
        </w:rPr>
        <w:br w:type="page"/>
      </w: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1113"/>
        <w:gridCol w:w="5216"/>
        <w:gridCol w:w="2743"/>
      </w:tblGrid>
      <w:tr w:rsidR="00D54626" w:rsidRPr="005E1D4A" w:rsidTr="00E70B7F">
        <w:trPr>
          <w:jc w:val="center"/>
        </w:trPr>
        <w:tc>
          <w:tcPr>
            <w:tcW w:w="1113" w:type="dxa"/>
            <w:shd w:val="clear" w:color="auto" w:fill="0091C4"/>
            <w:tcMar>
              <w:top w:w="0" w:type="dxa"/>
              <w:left w:w="108" w:type="dxa"/>
              <w:bottom w:w="0" w:type="dxa"/>
              <w:right w:w="108" w:type="dxa"/>
            </w:tcMar>
          </w:tcPr>
          <w:p w:rsidR="00D54626" w:rsidRPr="005E1D4A" w:rsidRDefault="00D54626" w:rsidP="00D54626">
            <w:pPr>
              <w:pStyle w:val="PGLessonWeekContentTitle"/>
            </w:pPr>
            <w:r w:rsidRPr="005E1D4A">
              <w:lastRenderedPageBreak/>
              <w:t xml:space="preserve">Topic </w:t>
            </w:r>
            <w:r>
              <w:t>4</w:t>
            </w:r>
          </w:p>
        </w:tc>
        <w:tc>
          <w:tcPr>
            <w:tcW w:w="5216" w:type="dxa"/>
            <w:shd w:val="clear" w:color="auto" w:fill="0091C4"/>
            <w:tcMar>
              <w:top w:w="0" w:type="dxa"/>
              <w:left w:w="108" w:type="dxa"/>
              <w:bottom w:w="0" w:type="dxa"/>
              <w:right w:w="108" w:type="dxa"/>
            </w:tcMar>
          </w:tcPr>
          <w:p w:rsidR="00D54626" w:rsidRPr="005E1D4A" w:rsidRDefault="001A3FBB" w:rsidP="00E70B7F">
            <w:pPr>
              <w:pStyle w:val="PGLessonWeekContentTitle"/>
            </w:pPr>
            <w:r>
              <w:t>Hash tables and dictionaries</w:t>
            </w:r>
          </w:p>
        </w:tc>
        <w:tc>
          <w:tcPr>
            <w:tcW w:w="2743" w:type="dxa"/>
            <w:shd w:val="clear" w:color="auto" w:fill="0091C4"/>
            <w:tcMar>
              <w:top w:w="0" w:type="dxa"/>
              <w:left w:w="108" w:type="dxa"/>
              <w:bottom w:w="0" w:type="dxa"/>
              <w:right w:w="108" w:type="dxa"/>
            </w:tcMar>
          </w:tcPr>
          <w:p w:rsidR="00D54626" w:rsidRPr="005E1D4A" w:rsidRDefault="00D54626" w:rsidP="00E70B7F">
            <w:pPr>
              <w:pStyle w:val="PGLessonWeekContentTitle"/>
            </w:pPr>
          </w:p>
        </w:tc>
      </w:tr>
      <w:tr w:rsidR="00D54626" w:rsidRPr="005E1D4A" w:rsidTr="00E70B7F">
        <w:trPr>
          <w:jc w:val="center"/>
        </w:trPr>
        <w:tc>
          <w:tcPr>
            <w:tcW w:w="9072" w:type="dxa"/>
            <w:gridSpan w:val="3"/>
            <w:tcMar>
              <w:top w:w="0" w:type="dxa"/>
              <w:left w:w="108" w:type="dxa"/>
              <w:bottom w:w="0" w:type="dxa"/>
              <w:right w:w="108" w:type="dxa"/>
            </w:tcMar>
          </w:tcPr>
          <w:p w:rsidR="00D54626" w:rsidRPr="005E1D4A" w:rsidRDefault="00D54626" w:rsidP="00E70B7F">
            <w:pPr>
              <w:pStyle w:val="ks3bold12pt"/>
              <w:rPr>
                <w:rFonts w:ascii="Arial" w:hAnsi="Arial"/>
              </w:rPr>
            </w:pPr>
            <w:r w:rsidRPr="005E1D4A">
              <w:rPr>
                <w:rFonts w:ascii="Arial" w:hAnsi="Arial"/>
              </w:rPr>
              <w:t>Learning Objectives:</w:t>
            </w:r>
          </w:p>
          <w:p w:rsidR="000E16AC" w:rsidRPr="00B73BC6" w:rsidRDefault="000E16AC" w:rsidP="00B73BC6">
            <w:pPr>
              <w:pStyle w:val="PGKS3bulletedlist"/>
              <w:rPr>
                <w:rFonts w:ascii="Arial" w:hAnsi="Arial"/>
              </w:rPr>
            </w:pPr>
            <w:r w:rsidRPr="00B73BC6">
              <w:rPr>
                <w:rFonts w:ascii="Arial" w:hAnsi="Arial"/>
              </w:rPr>
              <w:t>Be familiar with a hash table and its uses</w:t>
            </w:r>
          </w:p>
          <w:p w:rsidR="000E16AC" w:rsidRPr="00B73BC6" w:rsidRDefault="000E16AC" w:rsidP="00B73BC6">
            <w:pPr>
              <w:pStyle w:val="PGKS3bulletedlist"/>
              <w:rPr>
                <w:rFonts w:ascii="Arial" w:hAnsi="Arial"/>
              </w:rPr>
            </w:pPr>
            <w:r w:rsidRPr="00B73BC6">
              <w:rPr>
                <w:rFonts w:ascii="Arial" w:hAnsi="Arial"/>
              </w:rPr>
              <w:t>Be able to apply simple hashing algorithms</w:t>
            </w:r>
          </w:p>
          <w:p w:rsidR="000E16AC" w:rsidRPr="00B73BC6" w:rsidRDefault="000E16AC" w:rsidP="00B73BC6">
            <w:pPr>
              <w:pStyle w:val="PGKS3bulletedlist"/>
              <w:rPr>
                <w:rFonts w:ascii="Arial" w:hAnsi="Arial"/>
              </w:rPr>
            </w:pPr>
            <w:r w:rsidRPr="00B73BC6">
              <w:rPr>
                <w:rFonts w:ascii="Arial" w:hAnsi="Arial"/>
              </w:rPr>
              <w:t>Know what is meant by a collision and how collisions are handled using rehashing</w:t>
            </w:r>
          </w:p>
          <w:p w:rsidR="000E16AC" w:rsidRPr="00B73BC6" w:rsidRDefault="000E16AC" w:rsidP="00B73BC6">
            <w:pPr>
              <w:pStyle w:val="PGKS3bulletedlist"/>
              <w:rPr>
                <w:rFonts w:ascii="Arial" w:hAnsi="Arial"/>
              </w:rPr>
            </w:pPr>
            <w:r w:rsidRPr="00B73BC6">
              <w:rPr>
                <w:rFonts w:ascii="Arial" w:hAnsi="Arial"/>
              </w:rPr>
              <w:t>Be familiar with the concept of a dictionary</w:t>
            </w:r>
          </w:p>
          <w:p w:rsidR="000E16AC" w:rsidRPr="00B73BC6" w:rsidRDefault="000E16AC" w:rsidP="00B73BC6">
            <w:pPr>
              <w:pStyle w:val="PGKS3bulletedlist"/>
              <w:rPr>
                <w:rFonts w:ascii="Arial" w:hAnsi="Arial"/>
              </w:rPr>
            </w:pPr>
            <w:r w:rsidRPr="00B73BC6">
              <w:rPr>
                <w:rFonts w:ascii="Arial" w:hAnsi="Arial"/>
              </w:rPr>
              <w:t>Be familiar with simple applications of a dictionary</w:t>
            </w:r>
          </w:p>
          <w:p w:rsidR="00D54626" w:rsidRPr="005E1D4A" w:rsidRDefault="00D54626" w:rsidP="00E70B7F">
            <w:pPr>
              <w:pStyle w:val="PGKS3bulletedlist"/>
              <w:numPr>
                <w:ilvl w:val="0"/>
                <w:numId w:val="0"/>
              </w:numPr>
              <w:ind w:left="397"/>
              <w:rPr>
                <w:rFonts w:ascii="Arial" w:hAnsi="Arial"/>
              </w:rPr>
            </w:pPr>
          </w:p>
        </w:tc>
      </w:tr>
      <w:tr w:rsidR="00D54626" w:rsidRPr="005E1D4A" w:rsidTr="00E70B7F">
        <w:trPr>
          <w:jc w:val="center"/>
        </w:trPr>
        <w:tc>
          <w:tcPr>
            <w:tcW w:w="6329" w:type="dxa"/>
            <w:gridSpan w:val="2"/>
            <w:shd w:val="clear" w:color="auto" w:fill="00B0F0"/>
            <w:tcMar>
              <w:top w:w="0" w:type="dxa"/>
              <w:left w:w="108" w:type="dxa"/>
              <w:bottom w:w="0" w:type="dxa"/>
              <w:right w:w="108" w:type="dxa"/>
            </w:tcMar>
          </w:tcPr>
          <w:p w:rsidR="00D54626" w:rsidRPr="005E1D4A" w:rsidRDefault="00D54626" w:rsidP="00E70B7F">
            <w:pPr>
              <w:pStyle w:val="PGLessonWeekContentTitle"/>
            </w:pPr>
            <w:r w:rsidRPr="005E1D4A">
              <w:t>Content</w:t>
            </w:r>
          </w:p>
        </w:tc>
        <w:tc>
          <w:tcPr>
            <w:tcW w:w="2743" w:type="dxa"/>
            <w:shd w:val="clear" w:color="auto" w:fill="00B0F0"/>
            <w:tcMar>
              <w:top w:w="0" w:type="dxa"/>
              <w:left w:w="108" w:type="dxa"/>
              <w:bottom w:w="0" w:type="dxa"/>
              <w:right w:w="108" w:type="dxa"/>
            </w:tcMar>
          </w:tcPr>
          <w:p w:rsidR="00D54626" w:rsidRPr="005E1D4A" w:rsidRDefault="00D54626" w:rsidP="00E70B7F">
            <w:pPr>
              <w:pStyle w:val="PGLessonWeekContentTitle"/>
            </w:pPr>
            <w:r w:rsidRPr="005E1D4A">
              <w:t>Resources</w:t>
            </w:r>
          </w:p>
        </w:tc>
      </w:tr>
      <w:tr w:rsidR="00D54626" w:rsidRPr="005E1D4A" w:rsidTr="00E70B7F">
        <w:trPr>
          <w:jc w:val="center"/>
        </w:trPr>
        <w:tc>
          <w:tcPr>
            <w:tcW w:w="6329" w:type="dxa"/>
            <w:gridSpan w:val="2"/>
            <w:tcBorders>
              <w:bottom w:val="single" w:sz="4" w:space="0" w:color="0070C0"/>
              <w:right w:val="single" w:sz="4" w:space="0" w:color="0070C0"/>
            </w:tcBorders>
            <w:tcMar>
              <w:top w:w="0" w:type="dxa"/>
              <w:left w:w="108" w:type="dxa"/>
              <w:bottom w:w="0" w:type="dxa"/>
              <w:right w:w="108" w:type="dxa"/>
            </w:tcMar>
          </w:tcPr>
          <w:p w:rsidR="00D54626" w:rsidRPr="00B73BC6" w:rsidRDefault="00B73BC6" w:rsidP="00E70B7F">
            <w:pPr>
              <w:pStyle w:val="PGKS3text"/>
              <w:rPr>
                <w:rFonts w:ascii="Arial" w:hAnsi="Arial"/>
                <w:b/>
                <w:sz w:val="24"/>
              </w:rPr>
            </w:pPr>
            <w:r w:rsidRPr="00B73BC6">
              <w:rPr>
                <w:rFonts w:ascii="Arial" w:hAnsi="Arial"/>
                <w:b/>
                <w:sz w:val="24"/>
              </w:rPr>
              <w:t>Starter</w:t>
            </w:r>
          </w:p>
          <w:p w:rsidR="00B73BC6" w:rsidRDefault="00B73BC6" w:rsidP="00B73BC6">
            <w:pPr>
              <w:pStyle w:val="PGKS3text"/>
              <w:rPr>
                <w:rFonts w:ascii="Arial" w:hAnsi="Arial"/>
              </w:rPr>
            </w:pPr>
            <w:r>
              <w:rPr>
                <w:rFonts w:ascii="Arial" w:hAnsi="Arial"/>
              </w:rPr>
              <w:t>Show the first two slides on searching, point out what a common operation searching is and ask for examples of large data sets that need to be searched for a particular item very quickly. The TV Licencing Authority, NHS, police databases, vehicle registrations, exam boards, banks, supermarkets, gas, water, electricity suppliers, Inland Revenue, etc</w:t>
            </w:r>
            <w:r w:rsidR="00AD3401">
              <w:rPr>
                <w:rFonts w:ascii="Arial" w:hAnsi="Arial"/>
              </w:rPr>
              <w:t>.</w:t>
            </w:r>
            <w:r>
              <w:rPr>
                <w:rFonts w:ascii="Arial" w:hAnsi="Arial"/>
              </w:rPr>
              <w:t>, all have huge databases which need to provide more or less instant access to particular records.</w:t>
            </w:r>
          </w:p>
          <w:p w:rsidR="00B73BC6" w:rsidRPr="00B73BC6" w:rsidRDefault="00B73BC6" w:rsidP="00B73BC6">
            <w:pPr>
              <w:pStyle w:val="PGKS3text"/>
              <w:rPr>
                <w:rFonts w:ascii="Arial" w:hAnsi="Arial"/>
                <w:b/>
                <w:sz w:val="24"/>
              </w:rPr>
            </w:pPr>
            <w:r w:rsidRPr="00B73BC6">
              <w:rPr>
                <w:rFonts w:ascii="Arial" w:hAnsi="Arial"/>
                <w:b/>
                <w:sz w:val="24"/>
              </w:rPr>
              <w:t>Main</w:t>
            </w:r>
          </w:p>
          <w:p w:rsidR="00B73BC6" w:rsidRDefault="00B73BC6" w:rsidP="00B73BC6">
            <w:pPr>
              <w:pStyle w:val="PGKS3text"/>
              <w:rPr>
                <w:rFonts w:ascii="Arial" w:hAnsi="Arial"/>
              </w:rPr>
            </w:pPr>
            <w:r>
              <w:rPr>
                <w:rFonts w:ascii="Arial" w:hAnsi="Arial"/>
              </w:rPr>
              <w:t xml:space="preserve">How is the data held so that items can be quickly </w:t>
            </w:r>
            <w:r w:rsidR="000E16AC">
              <w:rPr>
                <w:rFonts w:ascii="Arial" w:hAnsi="Arial"/>
              </w:rPr>
              <w:t>retrieved? Ask students for suggestions. Sequential search is obviously hopeless for a large database. Binary search is much quicker</w:t>
            </w:r>
            <w:r>
              <w:rPr>
                <w:rFonts w:ascii="Arial" w:hAnsi="Arial"/>
              </w:rPr>
              <w:t xml:space="preserve"> </w:t>
            </w:r>
            <w:r w:rsidR="000E16AC">
              <w:rPr>
                <w:rFonts w:ascii="Arial" w:hAnsi="Arial"/>
              </w:rPr>
              <w:t xml:space="preserve">but the list has to be kept in sequence, which is itself a time consuming operation. </w:t>
            </w:r>
          </w:p>
          <w:p w:rsidR="000E16AC" w:rsidRPr="000E16AC" w:rsidRDefault="000E16AC" w:rsidP="00B73BC6">
            <w:pPr>
              <w:pStyle w:val="PGKS3text"/>
              <w:rPr>
                <w:rFonts w:ascii="Arial" w:hAnsi="Arial"/>
                <w:b/>
              </w:rPr>
            </w:pPr>
            <w:r w:rsidRPr="000E16AC">
              <w:rPr>
                <w:rFonts w:ascii="Arial" w:hAnsi="Arial"/>
                <w:b/>
              </w:rPr>
              <w:t>Hashing</w:t>
            </w:r>
          </w:p>
          <w:p w:rsidR="000E16AC" w:rsidRDefault="000E16AC" w:rsidP="000E16AC">
            <w:pPr>
              <w:pStyle w:val="PGKS3text"/>
              <w:spacing w:after="120"/>
              <w:rPr>
                <w:rFonts w:ascii="Arial" w:hAnsi="Arial"/>
              </w:rPr>
            </w:pPr>
            <w:r>
              <w:rPr>
                <w:rFonts w:ascii="Arial" w:hAnsi="Arial"/>
              </w:rPr>
              <w:t>Introduce the concept of hashing:</w:t>
            </w:r>
          </w:p>
          <w:p w:rsidR="000E16AC" w:rsidRPr="002A1C9E" w:rsidRDefault="000E16AC" w:rsidP="00B75146">
            <w:pPr>
              <w:pStyle w:val="ListParagraph"/>
              <w:numPr>
                <w:ilvl w:val="0"/>
                <w:numId w:val="5"/>
              </w:numPr>
              <w:spacing w:after="120"/>
              <w:ind w:left="448" w:hanging="425"/>
              <w:contextualSpacing w:val="0"/>
            </w:pPr>
            <w:r w:rsidRPr="002A1C9E">
              <w:t xml:space="preserve">Large data sets can be organised so </w:t>
            </w:r>
            <w:r w:rsidR="00DF529C">
              <w:t xml:space="preserve">that </w:t>
            </w:r>
            <w:r w:rsidRPr="002A1C9E">
              <w:t>each record is assigned a unique address</w:t>
            </w:r>
          </w:p>
          <w:p w:rsidR="000E16AC" w:rsidRPr="002A1C9E" w:rsidRDefault="000E16AC" w:rsidP="00B75146">
            <w:pPr>
              <w:pStyle w:val="ListParagraph"/>
              <w:numPr>
                <w:ilvl w:val="0"/>
                <w:numId w:val="5"/>
              </w:numPr>
              <w:spacing w:after="120"/>
              <w:ind w:left="448" w:hanging="425"/>
              <w:contextualSpacing w:val="0"/>
            </w:pPr>
            <w:r w:rsidRPr="002A1C9E">
              <w:t xml:space="preserve">This unique address can be calculated </w:t>
            </w:r>
            <w:r w:rsidR="00DF529C">
              <w:t>using</w:t>
            </w:r>
            <w:r w:rsidRPr="002A1C9E">
              <w:t xml:space="preserve"> an algorithm</w:t>
            </w:r>
          </w:p>
          <w:p w:rsidR="000E16AC" w:rsidRPr="002A1C9E" w:rsidRDefault="000E16AC" w:rsidP="00B75146">
            <w:pPr>
              <w:pStyle w:val="ListParagraph"/>
              <w:numPr>
                <w:ilvl w:val="0"/>
                <w:numId w:val="5"/>
              </w:numPr>
              <w:spacing w:after="120"/>
              <w:ind w:left="448" w:hanging="425"/>
              <w:contextualSpacing w:val="0"/>
            </w:pPr>
            <w:r w:rsidRPr="002A1C9E">
              <w:t xml:space="preserve">The algorithm uses some part of the record (usually the primary key) to map the record to a unique destination address </w:t>
            </w:r>
          </w:p>
          <w:p w:rsidR="000E16AC" w:rsidRPr="002A1C9E" w:rsidRDefault="000E16AC" w:rsidP="00B75146">
            <w:pPr>
              <w:pStyle w:val="ListParagraph"/>
              <w:numPr>
                <w:ilvl w:val="0"/>
                <w:numId w:val="5"/>
              </w:numPr>
              <w:spacing w:after="120"/>
              <w:ind w:left="448" w:hanging="425"/>
              <w:contextualSpacing w:val="0"/>
            </w:pPr>
            <w:r w:rsidRPr="002A1C9E">
              <w:t xml:space="preserve">The algorithm to implement the mapping is known as a </w:t>
            </w:r>
            <w:r w:rsidRPr="000E16AC">
              <w:rPr>
                <w:b/>
              </w:rPr>
              <w:t>hashing algorithm</w:t>
            </w:r>
          </w:p>
          <w:p w:rsidR="00BA754F" w:rsidRDefault="00BA754F" w:rsidP="00BA754F">
            <w:r>
              <w:t>Hashing enables</w:t>
            </w:r>
            <w:r w:rsidRPr="003A7ED1">
              <w:t xml:space="preserve"> searching and updating any entry very quickly</w:t>
            </w:r>
            <w:r>
              <w:t xml:space="preserve">, with </w:t>
            </w:r>
            <w:r w:rsidR="00DF529C">
              <w:t>one</w:t>
            </w:r>
            <w:r w:rsidRPr="003A7ED1">
              <w:t xml:space="preserve"> calculation and </w:t>
            </w:r>
            <w:r w:rsidR="00DF529C">
              <w:t>one</w:t>
            </w:r>
            <w:r w:rsidRPr="003A7ED1">
              <w:t xml:space="preserve"> physical access</w:t>
            </w:r>
          </w:p>
          <w:p w:rsidR="00BA754F" w:rsidRPr="003A7ED1" w:rsidRDefault="00BA754F" w:rsidP="00BA754F"/>
          <w:p w:rsidR="00BA754F" w:rsidRPr="003A7ED1" w:rsidRDefault="00CF74A5" w:rsidP="00BA754F">
            <w:r>
              <w:t xml:space="preserve">For example, suppose exam centre numbers are being stored.  </w:t>
            </w:r>
          </w:p>
          <w:p w:rsidR="00BA754F" w:rsidRDefault="00BA754F" w:rsidP="00B75146">
            <w:pPr>
              <w:pStyle w:val="ListParagraph"/>
              <w:numPr>
                <w:ilvl w:val="0"/>
                <w:numId w:val="6"/>
              </w:numPr>
              <w:ind w:left="449" w:hanging="449"/>
            </w:pPr>
            <w:r w:rsidRPr="003A7ED1">
              <w:t xml:space="preserve">The </w:t>
            </w:r>
            <w:r w:rsidR="00CF74A5">
              <w:t>centre numbers are 5 digits long</w:t>
            </w:r>
          </w:p>
          <w:p w:rsidR="00CF74A5" w:rsidRPr="003A7ED1" w:rsidRDefault="00CF74A5" w:rsidP="00B75146">
            <w:pPr>
              <w:pStyle w:val="ListParagraph"/>
              <w:numPr>
                <w:ilvl w:val="0"/>
                <w:numId w:val="6"/>
              </w:numPr>
              <w:ind w:left="449" w:hanging="449"/>
            </w:pPr>
            <w:r>
              <w:t>The maximum number will be 99999</w:t>
            </w:r>
          </w:p>
          <w:p w:rsidR="00BA754F" w:rsidRPr="003A7ED1" w:rsidRDefault="00BA754F" w:rsidP="00B75146">
            <w:pPr>
              <w:pStyle w:val="ListParagraph"/>
              <w:numPr>
                <w:ilvl w:val="0"/>
                <w:numId w:val="6"/>
              </w:numPr>
              <w:ind w:left="449" w:hanging="449"/>
            </w:pPr>
            <w:r w:rsidRPr="003A7ED1">
              <w:t>The dataset will contain only some of the possible numbers; we don’t know which are there and which are not</w:t>
            </w:r>
          </w:p>
          <w:p w:rsidR="00BA754F" w:rsidRPr="003A7ED1" w:rsidRDefault="00BA754F" w:rsidP="00B75146">
            <w:pPr>
              <w:pStyle w:val="ListParagraph"/>
              <w:numPr>
                <w:ilvl w:val="0"/>
                <w:numId w:val="6"/>
              </w:numPr>
              <w:ind w:left="449" w:hanging="449"/>
            </w:pPr>
            <w:r w:rsidRPr="003A7ED1">
              <w:lastRenderedPageBreak/>
              <w:t>After looking at the d</w:t>
            </w:r>
            <w:r w:rsidR="00DF529C">
              <w:t>ata, we determine that</w:t>
            </w:r>
            <w:r>
              <w:t xml:space="preserve"> only</w:t>
            </w:r>
            <w:r w:rsidR="00DF529C">
              <w:t xml:space="preserve"> one</w:t>
            </w:r>
            <w:r>
              <w:t xml:space="preserve"> </w:t>
            </w:r>
            <w:r w:rsidRPr="003A7ED1">
              <w:t xml:space="preserve">in 10 </w:t>
            </w:r>
            <w:r w:rsidR="00CF74A5">
              <w:t>of the possible centre numbers are ever assigned</w:t>
            </w:r>
            <w:r w:rsidRPr="003A7ED1">
              <w:t xml:space="preserve">.  This still gives </w:t>
            </w:r>
            <w:r w:rsidR="00ED287C">
              <w:t>one</w:t>
            </w:r>
            <w:r w:rsidRPr="003A7ED1">
              <w:t xml:space="preserve"> </w:t>
            </w:r>
            <w:r w:rsidR="00CF74A5">
              <w:t>thousand</w:t>
            </w:r>
            <w:r w:rsidR="00B32174">
              <w:t xml:space="preserve"> </w:t>
            </w:r>
            <w:r w:rsidRPr="003A7ED1">
              <w:t>distinct source records</w:t>
            </w:r>
          </w:p>
          <w:p w:rsidR="00BA754F" w:rsidRPr="003A7ED1" w:rsidRDefault="00BA754F" w:rsidP="00B75146">
            <w:pPr>
              <w:pStyle w:val="ListParagraph"/>
              <w:numPr>
                <w:ilvl w:val="0"/>
                <w:numId w:val="6"/>
              </w:numPr>
              <w:ind w:left="449" w:hanging="449"/>
            </w:pPr>
            <w:r w:rsidRPr="003A7ED1">
              <w:t>The first estimat</w:t>
            </w:r>
            <w:r w:rsidR="00ED287C">
              <w:t>e</w:t>
            </w:r>
            <w:r w:rsidRPr="003A7ED1">
              <w:t xml:space="preserve"> </w:t>
            </w:r>
            <w:r w:rsidR="00ED287C">
              <w:t>for a suitable</w:t>
            </w:r>
            <w:r w:rsidRPr="003A7ED1">
              <w:t xml:space="preserve"> size for</w:t>
            </w:r>
            <w:r w:rsidR="00ED287C">
              <w:t xml:space="preserve"> the hash table might be 1000 </w:t>
            </w:r>
            <w:r w:rsidR="00B32174">
              <w:t>x 1.5 = 1500</w:t>
            </w:r>
            <w:r w:rsidRPr="003A7ED1">
              <w:t xml:space="preserve"> possible slots</w:t>
            </w:r>
          </w:p>
          <w:p w:rsidR="000E16AC" w:rsidRPr="00BA754F" w:rsidRDefault="00BA754F" w:rsidP="00BA754F">
            <w:pPr>
              <w:pStyle w:val="PGKS3text"/>
              <w:rPr>
                <w:rFonts w:ascii="Arial" w:hAnsi="Arial"/>
                <w:b/>
              </w:rPr>
            </w:pPr>
            <w:r w:rsidRPr="00BA754F">
              <w:rPr>
                <w:rFonts w:ascii="Arial" w:hAnsi="Arial"/>
                <w:b/>
              </w:rPr>
              <w:t xml:space="preserve">A simple hashing algorithm  </w:t>
            </w:r>
          </w:p>
          <w:p w:rsidR="00BA754F" w:rsidRDefault="00BA754F" w:rsidP="00BA754F">
            <w:pPr>
              <w:pStyle w:val="PGKS3text"/>
              <w:rPr>
                <w:rFonts w:ascii="Arial" w:hAnsi="Arial"/>
              </w:rPr>
            </w:pPr>
            <w:r>
              <w:rPr>
                <w:rFonts w:ascii="Arial" w:hAnsi="Arial"/>
              </w:rPr>
              <w:t xml:space="preserve">Move on to discuss the example of a simple hashing algorithm. Students will see that two keys may hash to the same address. This is known as a </w:t>
            </w:r>
            <w:r w:rsidRPr="00BA754F">
              <w:rPr>
                <w:rFonts w:ascii="Arial" w:hAnsi="Arial"/>
                <w:b/>
              </w:rPr>
              <w:t>collision</w:t>
            </w:r>
            <w:r>
              <w:rPr>
                <w:rFonts w:ascii="Arial" w:hAnsi="Arial"/>
              </w:rPr>
              <w:t xml:space="preserve"> and unless there is space for every possible key, which is generally impractical, collisions will always occur.</w:t>
            </w:r>
          </w:p>
          <w:p w:rsidR="00BA754F" w:rsidRDefault="00BA754F" w:rsidP="00BA754F">
            <w:pPr>
              <w:pStyle w:val="PGKS3text"/>
              <w:rPr>
                <w:rFonts w:ascii="Arial" w:hAnsi="Arial"/>
              </w:rPr>
            </w:pPr>
            <w:r>
              <w:rPr>
                <w:rFonts w:ascii="Arial" w:hAnsi="Arial"/>
              </w:rPr>
              <w:t xml:space="preserve">Ask for suggestions as to how collisions can be minimized. </w:t>
            </w:r>
          </w:p>
          <w:p w:rsidR="00BA754F" w:rsidRDefault="00BA754F" w:rsidP="00B75146">
            <w:pPr>
              <w:pStyle w:val="PGKS3text"/>
              <w:numPr>
                <w:ilvl w:val="0"/>
                <w:numId w:val="7"/>
              </w:numPr>
              <w:rPr>
                <w:rFonts w:ascii="Arial" w:hAnsi="Arial"/>
              </w:rPr>
            </w:pPr>
            <w:r>
              <w:rPr>
                <w:rFonts w:ascii="Arial" w:hAnsi="Arial"/>
              </w:rPr>
              <w:t>increase the number of spaces available in the data set (the more crowded the database is, the more likely a collision will occur)</w:t>
            </w:r>
          </w:p>
          <w:p w:rsidR="00BA754F" w:rsidRDefault="00BA754F" w:rsidP="00B75146">
            <w:pPr>
              <w:pStyle w:val="PGKS3text"/>
              <w:numPr>
                <w:ilvl w:val="0"/>
                <w:numId w:val="7"/>
              </w:numPr>
              <w:rPr>
                <w:rFonts w:ascii="Arial" w:hAnsi="Arial"/>
              </w:rPr>
            </w:pPr>
            <w:r>
              <w:rPr>
                <w:rFonts w:ascii="Arial" w:hAnsi="Arial"/>
              </w:rPr>
              <w:t>try a different hashing algorithm</w:t>
            </w:r>
          </w:p>
          <w:p w:rsidR="00BA754F" w:rsidRPr="00BA754F" w:rsidRDefault="00BA754F" w:rsidP="00BA754F">
            <w:pPr>
              <w:pStyle w:val="PGKS3text"/>
              <w:rPr>
                <w:rFonts w:ascii="Arial" w:hAnsi="Arial"/>
                <w:b/>
              </w:rPr>
            </w:pPr>
            <w:r w:rsidRPr="00BA754F">
              <w:rPr>
                <w:rFonts w:ascii="Arial" w:hAnsi="Arial"/>
                <w:b/>
              </w:rPr>
              <w:t>Dealing with collisions</w:t>
            </w:r>
          </w:p>
          <w:p w:rsidR="00BA754F" w:rsidRDefault="00CA09B3" w:rsidP="00BA754F">
            <w:pPr>
              <w:pStyle w:val="PGKS3text"/>
              <w:rPr>
                <w:rFonts w:ascii="Arial" w:hAnsi="Arial"/>
              </w:rPr>
            </w:pPr>
            <w:r>
              <w:rPr>
                <w:rFonts w:ascii="Arial" w:hAnsi="Arial"/>
              </w:rPr>
              <w:t>Discuss the methods of putting an item in the next free space, or incrementing the ‘skip’ value. The last sentence on the slide says:</w:t>
            </w:r>
          </w:p>
          <w:p w:rsidR="00ED0959" w:rsidRPr="00CA09B3" w:rsidRDefault="00494761" w:rsidP="00B32174">
            <w:pPr>
              <w:pStyle w:val="ListParagraph"/>
              <w:numPr>
                <w:ilvl w:val="0"/>
                <w:numId w:val="19"/>
              </w:numPr>
            </w:pPr>
            <w:r w:rsidRPr="00CA09B3">
              <w:t>Note that the size of the skip value must be such that all slots in the table will eventually be reached, or part of the table will be unused</w:t>
            </w:r>
          </w:p>
          <w:p w:rsidR="00CA09B3" w:rsidRDefault="00CA09B3" w:rsidP="00BA754F">
            <w:pPr>
              <w:pStyle w:val="PGKS3text"/>
              <w:rPr>
                <w:rFonts w:ascii="Arial" w:hAnsi="Arial"/>
              </w:rPr>
            </w:pPr>
            <w:r>
              <w:rPr>
                <w:rFonts w:ascii="Arial" w:hAnsi="Arial"/>
              </w:rPr>
              <w:t xml:space="preserve">Can students explain this? The point is that if an attempt is made to store a record and no free space can be found, the table is effectively “full” even if there are many free spaces left. The table will then have to be enlarged and reorganised. </w:t>
            </w:r>
          </w:p>
          <w:p w:rsidR="00387B8B" w:rsidRDefault="00387B8B" w:rsidP="00BA754F">
            <w:pPr>
              <w:pStyle w:val="PGKS3text"/>
              <w:rPr>
                <w:rFonts w:ascii="Arial" w:hAnsi="Arial"/>
              </w:rPr>
            </w:pPr>
            <w:r>
              <w:rPr>
                <w:rFonts w:ascii="Arial" w:hAnsi="Arial"/>
              </w:rPr>
              <w:t xml:space="preserve">Give out </w:t>
            </w:r>
            <w:r w:rsidRPr="00387B8B">
              <w:rPr>
                <w:rFonts w:ascii="Arial" w:hAnsi="Arial"/>
                <w:b/>
              </w:rPr>
              <w:t>Worksheet 4</w:t>
            </w:r>
            <w:r>
              <w:rPr>
                <w:rFonts w:ascii="Arial" w:hAnsi="Arial"/>
              </w:rPr>
              <w:t xml:space="preserve"> and ask students to complete </w:t>
            </w:r>
            <w:r w:rsidRPr="00387B8B">
              <w:rPr>
                <w:rFonts w:ascii="Arial" w:hAnsi="Arial"/>
                <w:b/>
              </w:rPr>
              <w:t>Task 1</w:t>
            </w:r>
            <w:r>
              <w:rPr>
                <w:rFonts w:ascii="Arial" w:hAnsi="Arial"/>
              </w:rPr>
              <w:t>.</w:t>
            </w:r>
          </w:p>
          <w:p w:rsidR="00387B8B" w:rsidRDefault="00387B8B" w:rsidP="00BA754F">
            <w:pPr>
              <w:pStyle w:val="PGKS3text"/>
              <w:rPr>
                <w:rFonts w:ascii="Arial" w:hAnsi="Arial"/>
              </w:rPr>
            </w:pPr>
            <w:r>
              <w:rPr>
                <w:rFonts w:ascii="Arial" w:hAnsi="Arial"/>
              </w:rPr>
              <w:t>Show</w:t>
            </w:r>
            <w:r w:rsidR="002B39F0">
              <w:rPr>
                <w:rFonts w:ascii="Arial" w:hAnsi="Arial"/>
              </w:rPr>
              <w:t xml:space="preserve"> the </w:t>
            </w:r>
            <w:r>
              <w:rPr>
                <w:rFonts w:ascii="Arial" w:hAnsi="Arial"/>
              </w:rPr>
              <w:t xml:space="preserve">slide headed </w:t>
            </w:r>
            <w:r w:rsidRPr="00387B8B">
              <w:rPr>
                <w:rFonts w:ascii="Arial" w:hAnsi="Arial"/>
                <w:b/>
              </w:rPr>
              <w:t>Avoiding problems</w:t>
            </w:r>
            <w:r>
              <w:rPr>
                <w:rFonts w:ascii="Arial" w:hAnsi="Arial"/>
              </w:rPr>
              <w:t xml:space="preserve"> and discuss answers when completed.</w:t>
            </w:r>
          </w:p>
          <w:p w:rsidR="00387B8B" w:rsidRPr="00387B8B" w:rsidRDefault="00387B8B" w:rsidP="00BA754F">
            <w:pPr>
              <w:pStyle w:val="PGKS3text"/>
              <w:rPr>
                <w:rFonts w:ascii="Arial" w:hAnsi="Arial"/>
                <w:b/>
              </w:rPr>
            </w:pPr>
            <w:r>
              <w:rPr>
                <w:rFonts w:ascii="Arial" w:hAnsi="Arial"/>
                <w:b/>
              </w:rPr>
              <w:t>Searching the hash table</w:t>
            </w:r>
          </w:p>
          <w:p w:rsidR="00387B8B" w:rsidRDefault="00387B8B" w:rsidP="00387B8B">
            <w:pPr>
              <w:pStyle w:val="PGKS3text"/>
              <w:rPr>
                <w:rFonts w:ascii="Arial" w:hAnsi="Arial"/>
              </w:rPr>
            </w:pPr>
            <w:r>
              <w:rPr>
                <w:rFonts w:ascii="Arial" w:hAnsi="Arial"/>
              </w:rPr>
              <w:t xml:space="preserve">Let students work out where key 70 should be stored. (Slot 4) It’s not there, so where is it? </w:t>
            </w:r>
            <w:r w:rsidR="009B72D3">
              <w:rPr>
                <w:rFonts w:ascii="Arial" w:hAnsi="Arial"/>
              </w:rPr>
              <w:t xml:space="preserve">This time it’s in the next free slot. </w:t>
            </w:r>
          </w:p>
          <w:p w:rsidR="009B72D3" w:rsidRDefault="009B72D3" w:rsidP="00387B8B">
            <w:pPr>
              <w:pStyle w:val="PGKS3text"/>
              <w:rPr>
                <w:rFonts w:ascii="Arial" w:hAnsi="Arial"/>
              </w:rPr>
            </w:pPr>
            <w:r>
              <w:rPr>
                <w:rFonts w:ascii="Arial" w:hAnsi="Arial"/>
              </w:rPr>
              <w:t>Where should item 58 be? (Slot 3) Where is it? Once you reach a free space, you know that the item is not in the table.</w:t>
            </w:r>
          </w:p>
          <w:p w:rsidR="009B72D3" w:rsidRDefault="009B72D3" w:rsidP="00387B8B">
            <w:pPr>
              <w:pStyle w:val="PGKS3text"/>
              <w:rPr>
                <w:rFonts w:ascii="Arial" w:hAnsi="Arial"/>
              </w:rPr>
            </w:pPr>
            <w:r>
              <w:rPr>
                <w:rFonts w:ascii="Arial" w:hAnsi="Arial"/>
              </w:rPr>
              <w:t>Go through the pseudocode algorithm on the next slide.</w:t>
            </w:r>
          </w:p>
          <w:p w:rsidR="009B72D3" w:rsidRPr="009B72D3" w:rsidRDefault="009B72D3" w:rsidP="00387B8B">
            <w:pPr>
              <w:pStyle w:val="PGKS3text"/>
              <w:rPr>
                <w:rFonts w:ascii="Arial" w:hAnsi="Arial"/>
                <w:b/>
              </w:rPr>
            </w:pPr>
            <w:r w:rsidRPr="009B72D3">
              <w:rPr>
                <w:rFonts w:ascii="Arial" w:hAnsi="Arial"/>
                <w:b/>
              </w:rPr>
              <w:t>Other hashing algorithms</w:t>
            </w:r>
          </w:p>
          <w:p w:rsidR="009B72D3" w:rsidRDefault="009B72D3" w:rsidP="00387B8B">
            <w:pPr>
              <w:pStyle w:val="PGKS3text"/>
              <w:rPr>
                <w:rFonts w:ascii="Arial" w:hAnsi="Arial"/>
              </w:rPr>
            </w:pPr>
            <w:r>
              <w:rPr>
                <w:rFonts w:ascii="Arial" w:hAnsi="Arial"/>
              </w:rPr>
              <w:t>Go through the mid</w:t>
            </w:r>
            <w:r w:rsidR="00957BC5">
              <w:rPr>
                <w:rFonts w:ascii="Arial" w:hAnsi="Arial"/>
              </w:rPr>
              <w:t>-</w:t>
            </w:r>
            <w:r>
              <w:rPr>
                <w:rFonts w:ascii="Arial" w:hAnsi="Arial"/>
              </w:rPr>
              <w:t xml:space="preserve">square and folding methods. In an exam, students may be required to work out a hash address but the </w:t>
            </w:r>
            <w:r w:rsidR="002B39F0">
              <w:rPr>
                <w:rFonts w:ascii="Arial" w:hAnsi="Arial"/>
              </w:rPr>
              <w:t xml:space="preserve">hashing </w:t>
            </w:r>
            <w:r>
              <w:rPr>
                <w:rFonts w:ascii="Arial" w:hAnsi="Arial"/>
              </w:rPr>
              <w:t xml:space="preserve">method </w:t>
            </w:r>
            <w:r w:rsidR="002B39F0">
              <w:rPr>
                <w:rFonts w:ascii="Arial" w:hAnsi="Arial"/>
              </w:rPr>
              <w:t>will</w:t>
            </w:r>
            <w:r>
              <w:rPr>
                <w:rFonts w:ascii="Arial" w:hAnsi="Arial"/>
              </w:rPr>
              <w:t xml:space="preserve"> always be described, so no memorisation is required.</w:t>
            </w:r>
          </w:p>
          <w:p w:rsidR="00957BC5" w:rsidRDefault="00957BC5" w:rsidP="00387B8B">
            <w:pPr>
              <w:pStyle w:val="PGKS3text"/>
              <w:rPr>
                <w:rFonts w:ascii="Arial" w:hAnsi="Arial"/>
              </w:rPr>
            </w:pPr>
            <w:r>
              <w:rPr>
                <w:rFonts w:ascii="Arial" w:hAnsi="Arial"/>
              </w:rPr>
              <w:t xml:space="preserve">The mid-square and folding methods are briefly described. </w:t>
            </w:r>
          </w:p>
          <w:p w:rsidR="009B72D3" w:rsidRDefault="009B72D3" w:rsidP="00387B8B">
            <w:pPr>
              <w:pStyle w:val="PGKS3text"/>
              <w:rPr>
                <w:rFonts w:ascii="Arial" w:hAnsi="Arial"/>
              </w:rPr>
            </w:pPr>
            <w:r>
              <w:rPr>
                <w:rFonts w:ascii="Arial" w:hAnsi="Arial"/>
              </w:rPr>
              <w:t xml:space="preserve">Alphanumeric keys can be hashed by converting them to ASCII or Unicode and applying any of the hashing algorithms described. </w:t>
            </w:r>
          </w:p>
          <w:p w:rsidR="009B72D3" w:rsidRDefault="009B72D3" w:rsidP="00387B8B">
            <w:pPr>
              <w:pStyle w:val="PGKS3text"/>
              <w:rPr>
                <w:rFonts w:ascii="Arial" w:hAnsi="Arial"/>
              </w:rPr>
            </w:pPr>
            <w:r>
              <w:rPr>
                <w:rFonts w:ascii="Arial" w:hAnsi="Arial"/>
              </w:rPr>
              <w:lastRenderedPageBreak/>
              <w:t xml:space="preserve">Ask students to complete </w:t>
            </w:r>
            <w:r w:rsidRPr="009B72D3">
              <w:rPr>
                <w:rFonts w:ascii="Arial" w:hAnsi="Arial"/>
                <w:b/>
              </w:rPr>
              <w:t>Task 2</w:t>
            </w:r>
            <w:r>
              <w:rPr>
                <w:rFonts w:ascii="Arial" w:hAnsi="Arial"/>
              </w:rPr>
              <w:t xml:space="preserve"> on the worksheet, which gives practice in different hashing methods.</w:t>
            </w:r>
          </w:p>
          <w:p w:rsidR="009B72D3" w:rsidRPr="00FC5474" w:rsidRDefault="00FC5474" w:rsidP="00387B8B">
            <w:pPr>
              <w:pStyle w:val="PGKS3text"/>
              <w:rPr>
                <w:rFonts w:ascii="Arial" w:hAnsi="Arial"/>
                <w:b/>
              </w:rPr>
            </w:pPr>
            <w:r w:rsidRPr="00FC5474">
              <w:rPr>
                <w:rFonts w:ascii="Arial" w:hAnsi="Arial"/>
                <w:b/>
              </w:rPr>
              <w:t>The dictionary ADT</w:t>
            </w:r>
          </w:p>
          <w:p w:rsidR="00FC5474" w:rsidRDefault="003D3BF0" w:rsidP="00D46775">
            <w:pPr>
              <w:pStyle w:val="PGKS3text"/>
              <w:rPr>
                <w:rFonts w:ascii="Arial" w:hAnsi="Arial"/>
              </w:rPr>
            </w:pPr>
            <w:r>
              <w:rPr>
                <w:rFonts w:ascii="Arial" w:hAnsi="Arial"/>
              </w:rPr>
              <w:t xml:space="preserve">A dictionary is </w:t>
            </w:r>
            <w:r w:rsidR="00D46775">
              <w:rPr>
                <w:rFonts w:ascii="Arial" w:hAnsi="Arial"/>
              </w:rPr>
              <w:t xml:space="preserve">a collection of </w:t>
            </w:r>
            <w:proofErr w:type="spellStart"/>
            <w:r w:rsidR="00D46775" w:rsidRPr="00BC6513">
              <w:rPr>
                <w:rFonts w:ascii="Arial" w:hAnsi="Arial"/>
                <w:b/>
              </w:rPr>
              <w:t>Key</w:t>
            </w:r>
            <w:proofErr w:type="gramStart"/>
            <w:r w:rsidR="00D46775" w:rsidRPr="00BC6513">
              <w:rPr>
                <w:rFonts w:ascii="Arial" w:hAnsi="Arial"/>
                <w:b/>
              </w:rPr>
              <w:t>:data</w:t>
            </w:r>
            <w:proofErr w:type="spellEnd"/>
            <w:proofErr w:type="gramEnd"/>
            <w:r w:rsidR="00D46775">
              <w:rPr>
                <w:rFonts w:ascii="Arial" w:hAnsi="Arial"/>
              </w:rPr>
              <w:t xml:space="preserve"> pairs, </w:t>
            </w:r>
            <w:r>
              <w:rPr>
                <w:rFonts w:ascii="Arial" w:hAnsi="Arial"/>
              </w:rPr>
              <w:t xml:space="preserve">useful for any application </w:t>
            </w:r>
            <w:r w:rsidR="00D46775">
              <w:rPr>
                <w:rFonts w:ascii="Arial" w:hAnsi="Arial"/>
              </w:rPr>
              <w:t xml:space="preserve">where you have a key and need to find the corresponding data. For example, word definitions or translations, host names (e.g. www.bbc.co.uk) to IP addresses, </w:t>
            </w:r>
            <w:r w:rsidR="00BC6513">
              <w:rPr>
                <w:rFonts w:ascii="Arial" w:hAnsi="Arial"/>
              </w:rPr>
              <w:t>user IDs and associated passwords</w:t>
            </w:r>
          </w:p>
          <w:p w:rsidR="00BC6513" w:rsidRDefault="00BC6513" w:rsidP="00D46775">
            <w:pPr>
              <w:pStyle w:val="PGKS3text"/>
              <w:rPr>
                <w:rFonts w:ascii="Arial" w:hAnsi="Arial"/>
              </w:rPr>
            </w:pPr>
            <w:r>
              <w:rPr>
                <w:rFonts w:ascii="Arial" w:hAnsi="Arial"/>
              </w:rPr>
              <w:t xml:space="preserve">Note that the </w:t>
            </w:r>
            <w:r w:rsidR="002B39F0">
              <w:rPr>
                <w:rFonts w:ascii="Arial" w:hAnsi="Arial"/>
              </w:rPr>
              <w:t xml:space="preserve">data in the </w:t>
            </w:r>
            <w:proofErr w:type="spellStart"/>
            <w:r w:rsidR="002B39F0" w:rsidRPr="002B39F0">
              <w:rPr>
                <w:rFonts w:ascii="Arial" w:hAnsi="Arial"/>
                <w:b/>
              </w:rPr>
              <w:t>key:data</w:t>
            </w:r>
            <w:proofErr w:type="spellEnd"/>
            <w:r w:rsidR="002B39F0">
              <w:rPr>
                <w:rFonts w:ascii="Arial" w:hAnsi="Arial"/>
              </w:rPr>
              <w:t xml:space="preserve"> pairs</w:t>
            </w:r>
            <w:r>
              <w:rPr>
                <w:rFonts w:ascii="Arial" w:hAnsi="Arial"/>
              </w:rPr>
              <w:t xml:space="preserve"> can be any</w:t>
            </w:r>
            <w:r w:rsidR="002B39F0">
              <w:rPr>
                <w:rFonts w:ascii="Arial" w:hAnsi="Arial"/>
              </w:rPr>
              <w:t xml:space="preserve"> type of elementary, composite or abstract data type, including a list,</w:t>
            </w:r>
            <w:r>
              <w:rPr>
                <w:rFonts w:ascii="Arial" w:hAnsi="Arial"/>
              </w:rPr>
              <w:t xml:space="preserve"> array</w:t>
            </w:r>
            <w:r w:rsidR="002B39F0">
              <w:rPr>
                <w:rFonts w:ascii="Arial" w:hAnsi="Arial"/>
              </w:rPr>
              <w:t xml:space="preserve"> or dictionary</w:t>
            </w:r>
            <w:r>
              <w:rPr>
                <w:rFonts w:ascii="Arial" w:hAnsi="Arial"/>
              </w:rPr>
              <w:t>.</w:t>
            </w:r>
          </w:p>
          <w:p w:rsidR="00BC6513" w:rsidRDefault="00BC6513" w:rsidP="00BC6513">
            <w:pPr>
              <w:pStyle w:val="PGKS3text"/>
              <w:rPr>
                <w:rFonts w:ascii="Arial" w:hAnsi="Arial"/>
              </w:rPr>
            </w:pPr>
            <w:r>
              <w:rPr>
                <w:rFonts w:ascii="Arial" w:hAnsi="Arial"/>
              </w:rPr>
              <w:t>Ask students what operations are required to implement the dictionary ADT. Answers on next slide. Languages such as Python and VB have a built-in dictionary ADT.</w:t>
            </w:r>
          </w:p>
          <w:p w:rsidR="00BC6513" w:rsidRDefault="00BC6513" w:rsidP="00BC6513">
            <w:pPr>
              <w:pStyle w:val="PGKS3text"/>
              <w:rPr>
                <w:rFonts w:ascii="Arial" w:hAnsi="Arial"/>
              </w:rPr>
            </w:pPr>
            <w:r>
              <w:rPr>
                <w:rFonts w:ascii="Arial" w:hAnsi="Arial"/>
              </w:rPr>
              <w:t xml:space="preserve">Ask students to complete </w:t>
            </w:r>
            <w:r w:rsidRPr="009B72D3">
              <w:rPr>
                <w:rFonts w:ascii="Arial" w:hAnsi="Arial"/>
                <w:b/>
              </w:rPr>
              <w:t xml:space="preserve">Task </w:t>
            </w:r>
            <w:r w:rsidR="002B39F0">
              <w:rPr>
                <w:rFonts w:ascii="Arial" w:hAnsi="Arial"/>
                <w:b/>
              </w:rPr>
              <w:t>3</w:t>
            </w:r>
            <w:r>
              <w:rPr>
                <w:rFonts w:ascii="Arial" w:hAnsi="Arial"/>
              </w:rPr>
              <w:t xml:space="preserve"> on the worksheet.</w:t>
            </w:r>
          </w:p>
          <w:p w:rsidR="00BC6513" w:rsidRDefault="00BC6513" w:rsidP="00BC6513">
            <w:pPr>
              <w:pStyle w:val="PGKS3text"/>
              <w:rPr>
                <w:rFonts w:ascii="Arial" w:hAnsi="Arial"/>
              </w:rPr>
            </w:pPr>
          </w:p>
          <w:p w:rsidR="00BC6513" w:rsidRPr="00BC6513" w:rsidRDefault="00BC6513" w:rsidP="00BC6513">
            <w:pPr>
              <w:pStyle w:val="PGKS3text"/>
              <w:rPr>
                <w:rFonts w:ascii="Arial" w:hAnsi="Arial"/>
                <w:b/>
                <w:sz w:val="24"/>
              </w:rPr>
            </w:pPr>
            <w:r w:rsidRPr="00BC6513">
              <w:rPr>
                <w:rFonts w:ascii="Arial" w:hAnsi="Arial"/>
                <w:b/>
                <w:sz w:val="24"/>
              </w:rPr>
              <w:t>Plenary</w:t>
            </w:r>
          </w:p>
          <w:p w:rsidR="00F453B8" w:rsidRDefault="00BC6513" w:rsidP="00BC6513">
            <w:pPr>
              <w:pStyle w:val="PGKS3text"/>
              <w:rPr>
                <w:rFonts w:ascii="Arial" w:hAnsi="Arial"/>
              </w:rPr>
            </w:pPr>
            <w:r>
              <w:rPr>
                <w:rFonts w:ascii="Arial" w:hAnsi="Arial"/>
              </w:rPr>
              <w:t xml:space="preserve">Show the final slide to make sure students have grasped the main points of the lesson. </w:t>
            </w:r>
          </w:p>
          <w:p w:rsidR="00F453B8" w:rsidRDefault="00F453B8" w:rsidP="00BC6513">
            <w:pPr>
              <w:pStyle w:val="PGKS3text"/>
              <w:rPr>
                <w:rFonts w:ascii="Arial" w:hAnsi="Arial"/>
              </w:rPr>
            </w:pPr>
            <w:r>
              <w:rPr>
                <w:rFonts w:ascii="Arial" w:hAnsi="Arial"/>
              </w:rPr>
              <w:t xml:space="preserve">Deleting from a built-in dictionary data structure is handles by the system, so there will be a built-in “delete” function such as del </w:t>
            </w:r>
            <w:proofErr w:type="spellStart"/>
            <w:proofErr w:type="gramStart"/>
            <w:r>
              <w:rPr>
                <w:rFonts w:ascii="Arial" w:hAnsi="Arial"/>
              </w:rPr>
              <w:t>dict</w:t>
            </w:r>
            <w:proofErr w:type="spellEnd"/>
            <w:r>
              <w:rPr>
                <w:rFonts w:ascii="Arial" w:hAnsi="Arial"/>
              </w:rPr>
              <w:t>(</w:t>
            </w:r>
            <w:proofErr w:type="gramEnd"/>
            <w:r>
              <w:rPr>
                <w:rFonts w:ascii="Arial" w:hAnsi="Arial"/>
              </w:rPr>
              <w:t>key). If the key cannot be found, an error will result.</w:t>
            </w:r>
          </w:p>
          <w:p w:rsidR="00BC6513" w:rsidRDefault="00BA1918" w:rsidP="00BC6513">
            <w:pPr>
              <w:pStyle w:val="PGKS3text"/>
              <w:rPr>
                <w:rFonts w:ascii="Arial" w:hAnsi="Arial"/>
              </w:rPr>
            </w:pPr>
            <w:r>
              <w:rPr>
                <w:rFonts w:ascii="Arial" w:hAnsi="Arial"/>
              </w:rPr>
              <w:t xml:space="preserve">Students should recall that deleting from a hash table will normally involve marking the item as deleted rather than actually deleting it. The space can then be reused if another key hashes to the same address. </w:t>
            </w:r>
          </w:p>
          <w:p w:rsidR="00BC6513" w:rsidRPr="00BC6513" w:rsidRDefault="00BC6513" w:rsidP="00BC6513">
            <w:pPr>
              <w:pStyle w:val="PGKS3text"/>
              <w:rPr>
                <w:rFonts w:ascii="Arial" w:hAnsi="Arial"/>
                <w:b/>
              </w:rPr>
            </w:pPr>
            <w:r>
              <w:rPr>
                <w:rFonts w:ascii="Arial" w:hAnsi="Arial"/>
              </w:rPr>
              <w:t xml:space="preserve">Give out </w:t>
            </w:r>
            <w:r w:rsidRPr="00BC6513">
              <w:rPr>
                <w:rFonts w:ascii="Arial" w:hAnsi="Arial"/>
                <w:b/>
              </w:rPr>
              <w:t>Homework 4.</w:t>
            </w:r>
          </w:p>
          <w:p w:rsidR="00BC6513" w:rsidRPr="00BA754F" w:rsidRDefault="00BC6513" w:rsidP="00BC6513">
            <w:pPr>
              <w:pStyle w:val="PGKS3text"/>
              <w:rPr>
                <w:rFonts w:ascii="Arial" w:hAnsi="Arial"/>
              </w:rPr>
            </w:pPr>
          </w:p>
        </w:tc>
        <w:tc>
          <w:tcPr>
            <w:tcW w:w="2743" w:type="dxa"/>
            <w:tcBorders>
              <w:left w:val="single" w:sz="4" w:space="0" w:color="0070C0"/>
              <w:bottom w:val="single" w:sz="4" w:space="0" w:color="0070C0"/>
            </w:tcBorders>
            <w:tcMar>
              <w:top w:w="0" w:type="dxa"/>
              <w:left w:w="108" w:type="dxa"/>
              <w:bottom w:w="0" w:type="dxa"/>
              <w:right w:w="108" w:type="dxa"/>
            </w:tcMar>
          </w:tcPr>
          <w:p w:rsidR="000E16AC" w:rsidRDefault="000E16AC" w:rsidP="000E16AC">
            <w:pPr>
              <w:pStyle w:val="PGKS3text"/>
              <w:rPr>
                <w:rFonts w:ascii="Arial" w:hAnsi="Arial"/>
              </w:rPr>
            </w:pPr>
            <w:r>
              <w:rPr>
                <w:rFonts w:ascii="Arial" w:hAnsi="Arial"/>
              </w:rPr>
              <w:lastRenderedPageBreak/>
              <w:t>PowerPoint presentation Data structures T4 Hash</w:t>
            </w:r>
            <w:r w:rsidR="00177F96">
              <w:rPr>
                <w:rFonts w:ascii="Arial" w:hAnsi="Arial"/>
              </w:rPr>
              <w:t xml:space="preserve"> Tables &amp; Dictionaries</w:t>
            </w:r>
            <w:r>
              <w:rPr>
                <w:rFonts w:ascii="Arial" w:hAnsi="Arial"/>
              </w:rPr>
              <w:t>.pptx</w:t>
            </w:r>
          </w:p>
          <w:p w:rsidR="000E16AC" w:rsidRDefault="000E16AC" w:rsidP="000E16AC">
            <w:pPr>
              <w:pStyle w:val="PGKS3text"/>
              <w:rPr>
                <w:rFonts w:ascii="Arial" w:hAnsi="Arial"/>
              </w:rPr>
            </w:pPr>
          </w:p>
          <w:p w:rsidR="000E16AC" w:rsidRDefault="000E16AC" w:rsidP="000E16AC">
            <w:pPr>
              <w:pStyle w:val="PGKS3text"/>
              <w:rPr>
                <w:rFonts w:ascii="Arial" w:hAnsi="Arial"/>
              </w:rPr>
            </w:pPr>
          </w:p>
          <w:p w:rsidR="000E16AC" w:rsidRDefault="000E16AC" w:rsidP="000E16AC">
            <w:pPr>
              <w:pStyle w:val="PGKS3text"/>
              <w:rPr>
                <w:rFonts w:ascii="Arial" w:hAnsi="Arial"/>
              </w:rPr>
            </w:pPr>
          </w:p>
          <w:p w:rsidR="000E16AC" w:rsidRDefault="000E16AC" w:rsidP="000E16AC">
            <w:pPr>
              <w:pStyle w:val="PGKS3text"/>
              <w:rPr>
                <w:rFonts w:ascii="Arial" w:hAnsi="Arial"/>
              </w:rPr>
            </w:pPr>
          </w:p>
          <w:p w:rsidR="000E16AC" w:rsidRDefault="000E16AC" w:rsidP="000E16AC">
            <w:pPr>
              <w:pStyle w:val="PGKS3text"/>
              <w:rPr>
                <w:rFonts w:ascii="Arial" w:hAnsi="Arial"/>
              </w:rPr>
            </w:pPr>
          </w:p>
          <w:p w:rsidR="000E16AC" w:rsidRDefault="000E16AC" w:rsidP="000E16AC">
            <w:pPr>
              <w:pStyle w:val="PGKS3text"/>
              <w:rPr>
                <w:rFonts w:ascii="Arial" w:hAnsi="Arial"/>
              </w:rPr>
            </w:pPr>
          </w:p>
          <w:p w:rsidR="000E16AC" w:rsidRDefault="000E16AC" w:rsidP="000E16AC">
            <w:pPr>
              <w:pStyle w:val="PGKS3text"/>
              <w:rPr>
                <w:rFonts w:ascii="Arial" w:hAnsi="Arial"/>
              </w:rPr>
            </w:pPr>
          </w:p>
          <w:p w:rsidR="000E16AC" w:rsidRDefault="000E16AC" w:rsidP="000E16AC">
            <w:pPr>
              <w:pStyle w:val="PGKS3text"/>
              <w:rPr>
                <w:rFonts w:ascii="Arial" w:hAnsi="Arial"/>
              </w:rPr>
            </w:pPr>
          </w:p>
          <w:p w:rsidR="000E16AC" w:rsidRDefault="000E16AC" w:rsidP="000E16AC">
            <w:pPr>
              <w:pStyle w:val="PGKS3text"/>
              <w:rPr>
                <w:rFonts w:ascii="Arial" w:hAnsi="Arial"/>
              </w:rPr>
            </w:pPr>
          </w:p>
          <w:p w:rsidR="000E16AC" w:rsidRDefault="000E16AC" w:rsidP="000E16AC">
            <w:pPr>
              <w:pStyle w:val="PGKS3text"/>
              <w:rPr>
                <w:rFonts w:ascii="Arial" w:hAnsi="Arial"/>
              </w:rPr>
            </w:pPr>
          </w:p>
          <w:p w:rsidR="000E16AC" w:rsidRDefault="000E16AC" w:rsidP="000E16AC">
            <w:pPr>
              <w:pStyle w:val="PGKS3text"/>
              <w:rPr>
                <w:rFonts w:ascii="Arial" w:hAnsi="Arial"/>
              </w:rPr>
            </w:pPr>
          </w:p>
          <w:p w:rsidR="000E16AC" w:rsidRDefault="000E16AC" w:rsidP="000E16AC">
            <w:pPr>
              <w:pStyle w:val="PGKS3text"/>
              <w:rPr>
                <w:rFonts w:ascii="Arial" w:hAnsi="Arial"/>
              </w:rPr>
            </w:pPr>
          </w:p>
          <w:p w:rsidR="000E16AC" w:rsidRDefault="000E16AC" w:rsidP="000E16AC">
            <w:pPr>
              <w:pStyle w:val="PGKS3text"/>
              <w:rPr>
                <w:rFonts w:ascii="Arial" w:hAnsi="Arial"/>
              </w:rPr>
            </w:pPr>
          </w:p>
          <w:p w:rsidR="000E16AC" w:rsidRDefault="000E16AC" w:rsidP="000E16AC">
            <w:pPr>
              <w:pStyle w:val="PGKS3text"/>
              <w:rPr>
                <w:rFonts w:ascii="Arial" w:hAnsi="Arial"/>
              </w:rPr>
            </w:pPr>
          </w:p>
          <w:p w:rsidR="000E16AC" w:rsidRDefault="000E16AC" w:rsidP="000E16AC">
            <w:pPr>
              <w:pStyle w:val="PGKS3text"/>
              <w:rPr>
                <w:rFonts w:ascii="Arial" w:hAnsi="Arial"/>
              </w:rPr>
            </w:pPr>
          </w:p>
          <w:p w:rsidR="000E16AC" w:rsidRDefault="000E16AC" w:rsidP="000E16AC">
            <w:pPr>
              <w:pStyle w:val="PGKS3text"/>
              <w:rPr>
                <w:rFonts w:ascii="Arial" w:hAnsi="Arial"/>
              </w:rPr>
            </w:pPr>
          </w:p>
          <w:p w:rsidR="00BA754F" w:rsidRDefault="00BA754F" w:rsidP="000E16AC">
            <w:pPr>
              <w:pStyle w:val="PGKS3text"/>
              <w:rPr>
                <w:rFonts w:ascii="Arial" w:hAnsi="Arial"/>
              </w:rPr>
            </w:pPr>
          </w:p>
          <w:p w:rsidR="00BA754F" w:rsidRDefault="00BA754F" w:rsidP="000E16AC">
            <w:pPr>
              <w:pStyle w:val="PGKS3text"/>
              <w:rPr>
                <w:rFonts w:ascii="Arial" w:hAnsi="Arial"/>
              </w:rPr>
            </w:pPr>
          </w:p>
          <w:p w:rsidR="00BA754F" w:rsidRDefault="00BA754F" w:rsidP="000E16AC">
            <w:pPr>
              <w:pStyle w:val="PGKS3text"/>
              <w:rPr>
                <w:rFonts w:ascii="Arial" w:hAnsi="Arial"/>
              </w:rPr>
            </w:pPr>
          </w:p>
          <w:p w:rsidR="00BA754F" w:rsidRDefault="00BA754F" w:rsidP="000E16AC">
            <w:pPr>
              <w:pStyle w:val="PGKS3text"/>
              <w:rPr>
                <w:rFonts w:ascii="Arial" w:hAnsi="Arial"/>
              </w:rPr>
            </w:pPr>
          </w:p>
          <w:p w:rsidR="00BA754F" w:rsidRDefault="00BA754F" w:rsidP="000E16AC">
            <w:pPr>
              <w:pStyle w:val="PGKS3text"/>
              <w:rPr>
                <w:rFonts w:ascii="Arial" w:hAnsi="Arial"/>
              </w:rPr>
            </w:pPr>
          </w:p>
          <w:p w:rsidR="00BA754F" w:rsidRDefault="00BA754F" w:rsidP="000E16AC">
            <w:pPr>
              <w:pStyle w:val="PGKS3text"/>
              <w:rPr>
                <w:rFonts w:ascii="Arial" w:hAnsi="Arial"/>
              </w:rPr>
            </w:pPr>
          </w:p>
          <w:p w:rsidR="00BA754F" w:rsidRDefault="00BA754F" w:rsidP="000E16AC">
            <w:pPr>
              <w:pStyle w:val="PGKS3text"/>
              <w:rPr>
                <w:rFonts w:ascii="Arial" w:hAnsi="Arial"/>
              </w:rPr>
            </w:pPr>
          </w:p>
          <w:p w:rsidR="00BA754F" w:rsidRDefault="00BA754F" w:rsidP="000E16AC">
            <w:pPr>
              <w:pStyle w:val="PGKS3text"/>
              <w:rPr>
                <w:rFonts w:ascii="Arial" w:hAnsi="Arial"/>
              </w:rPr>
            </w:pPr>
          </w:p>
          <w:p w:rsidR="00BA754F" w:rsidRDefault="00BA754F" w:rsidP="000E16AC">
            <w:pPr>
              <w:pStyle w:val="PGKS3text"/>
              <w:rPr>
                <w:rFonts w:ascii="Arial" w:hAnsi="Arial"/>
              </w:rPr>
            </w:pPr>
          </w:p>
          <w:p w:rsidR="00BA754F" w:rsidRDefault="00BA754F" w:rsidP="000E16AC">
            <w:pPr>
              <w:pStyle w:val="PGKS3text"/>
              <w:rPr>
                <w:rFonts w:ascii="Arial" w:hAnsi="Arial"/>
              </w:rPr>
            </w:pPr>
          </w:p>
          <w:p w:rsidR="00BA754F" w:rsidRDefault="00BA754F" w:rsidP="000E16AC">
            <w:pPr>
              <w:pStyle w:val="PGKS3text"/>
              <w:rPr>
                <w:rFonts w:ascii="Arial" w:hAnsi="Arial"/>
              </w:rPr>
            </w:pPr>
          </w:p>
          <w:p w:rsidR="00BA754F" w:rsidRDefault="00BA754F" w:rsidP="000E16AC">
            <w:pPr>
              <w:pStyle w:val="PGKS3text"/>
              <w:rPr>
                <w:rFonts w:ascii="Arial" w:hAnsi="Arial"/>
              </w:rPr>
            </w:pPr>
          </w:p>
          <w:p w:rsidR="00BA754F" w:rsidRDefault="00BA754F" w:rsidP="000E16AC">
            <w:pPr>
              <w:pStyle w:val="PGKS3text"/>
              <w:rPr>
                <w:rFonts w:ascii="Arial" w:hAnsi="Arial"/>
              </w:rPr>
            </w:pPr>
          </w:p>
          <w:p w:rsidR="00BA754F" w:rsidRDefault="00BA754F" w:rsidP="000E16AC">
            <w:pPr>
              <w:pStyle w:val="PGKS3text"/>
              <w:rPr>
                <w:rFonts w:ascii="Arial" w:hAnsi="Arial"/>
              </w:rPr>
            </w:pPr>
          </w:p>
          <w:p w:rsidR="00BA754F" w:rsidRDefault="00BA754F" w:rsidP="000E16AC">
            <w:pPr>
              <w:pStyle w:val="PGKS3text"/>
              <w:rPr>
                <w:rFonts w:ascii="Arial" w:hAnsi="Arial"/>
              </w:rPr>
            </w:pPr>
          </w:p>
          <w:p w:rsidR="00BA754F" w:rsidRDefault="00BA754F" w:rsidP="000E16AC">
            <w:pPr>
              <w:pStyle w:val="PGKS3text"/>
              <w:rPr>
                <w:rFonts w:ascii="Arial" w:hAnsi="Arial"/>
              </w:rPr>
            </w:pPr>
          </w:p>
          <w:p w:rsidR="00BA754F" w:rsidRDefault="00BA754F" w:rsidP="000E16AC">
            <w:pPr>
              <w:pStyle w:val="PGKS3text"/>
              <w:rPr>
                <w:rFonts w:ascii="Arial" w:hAnsi="Arial"/>
              </w:rPr>
            </w:pPr>
          </w:p>
          <w:p w:rsidR="00BA754F" w:rsidRDefault="00BA754F" w:rsidP="000E16AC">
            <w:pPr>
              <w:pStyle w:val="PGKS3text"/>
              <w:rPr>
                <w:rFonts w:ascii="Arial" w:hAnsi="Arial"/>
              </w:rPr>
            </w:pPr>
          </w:p>
          <w:p w:rsidR="00BA754F" w:rsidRDefault="00BA754F" w:rsidP="000E16AC">
            <w:pPr>
              <w:pStyle w:val="PGKS3text"/>
              <w:rPr>
                <w:rFonts w:ascii="Arial" w:hAnsi="Arial"/>
              </w:rPr>
            </w:pPr>
          </w:p>
          <w:p w:rsidR="00BA754F" w:rsidRDefault="00BA754F" w:rsidP="000E16AC">
            <w:pPr>
              <w:pStyle w:val="PGKS3text"/>
              <w:rPr>
                <w:rFonts w:ascii="Arial" w:hAnsi="Arial"/>
              </w:rPr>
            </w:pPr>
          </w:p>
          <w:p w:rsidR="00BA754F" w:rsidRDefault="00BA754F" w:rsidP="000E16AC">
            <w:pPr>
              <w:pStyle w:val="PGKS3text"/>
              <w:rPr>
                <w:rFonts w:ascii="Arial" w:hAnsi="Arial"/>
              </w:rPr>
            </w:pPr>
          </w:p>
          <w:p w:rsidR="00BA754F" w:rsidRDefault="00BA754F" w:rsidP="000E16AC">
            <w:pPr>
              <w:pStyle w:val="PGKS3text"/>
              <w:rPr>
                <w:rFonts w:ascii="Arial" w:hAnsi="Arial"/>
              </w:rPr>
            </w:pPr>
          </w:p>
          <w:p w:rsidR="00BA754F" w:rsidRDefault="00BA754F" w:rsidP="000E16AC">
            <w:pPr>
              <w:pStyle w:val="PGKS3text"/>
              <w:rPr>
                <w:rFonts w:ascii="Arial" w:hAnsi="Arial"/>
              </w:rPr>
            </w:pPr>
          </w:p>
          <w:p w:rsidR="00387B8B" w:rsidRDefault="00387B8B" w:rsidP="000E16AC">
            <w:pPr>
              <w:pStyle w:val="PGKS3text"/>
              <w:rPr>
                <w:rFonts w:ascii="Arial" w:hAnsi="Arial"/>
              </w:rPr>
            </w:pPr>
          </w:p>
          <w:p w:rsidR="00387B8B" w:rsidRDefault="00387B8B" w:rsidP="000E16AC">
            <w:pPr>
              <w:pStyle w:val="PGKS3text"/>
              <w:rPr>
                <w:rFonts w:ascii="Arial" w:hAnsi="Arial"/>
              </w:rPr>
            </w:pPr>
          </w:p>
          <w:p w:rsidR="00387B8B" w:rsidRDefault="00387B8B" w:rsidP="000E16AC">
            <w:pPr>
              <w:pStyle w:val="PGKS3text"/>
              <w:rPr>
                <w:rFonts w:ascii="Arial" w:hAnsi="Arial"/>
              </w:rPr>
            </w:pPr>
          </w:p>
          <w:p w:rsidR="00387B8B" w:rsidRDefault="00387B8B" w:rsidP="000E16AC">
            <w:pPr>
              <w:pStyle w:val="PGKS3text"/>
              <w:rPr>
                <w:rFonts w:ascii="Arial" w:hAnsi="Arial"/>
              </w:rPr>
            </w:pPr>
          </w:p>
          <w:p w:rsidR="00387B8B" w:rsidRDefault="00387B8B" w:rsidP="000E16AC">
            <w:pPr>
              <w:pStyle w:val="PGKS3text"/>
              <w:rPr>
                <w:rFonts w:ascii="Arial" w:hAnsi="Arial"/>
              </w:rPr>
            </w:pPr>
          </w:p>
          <w:p w:rsidR="00387B8B" w:rsidRDefault="00387B8B" w:rsidP="000E16AC">
            <w:pPr>
              <w:pStyle w:val="PGKS3text"/>
              <w:rPr>
                <w:rFonts w:ascii="Arial" w:hAnsi="Arial"/>
              </w:rPr>
            </w:pPr>
          </w:p>
          <w:p w:rsidR="000E16AC" w:rsidRDefault="000E16AC" w:rsidP="000E16AC">
            <w:pPr>
              <w:pStyle w:val="PGKS3text"/>
              <w:rPr>
                <w:rFonts w:ascii="Arial" w:hAnsi="Arial"/>
              </w:rPr>
            </w:pPr>
            <w:r>
              <w:rPr>
                <w:rFonts w:ascii="Arial" w:hAnsi="Arial"/>
              </w:rPr>
              <w:t>Data</w:t>
            </w:r>
            <w:r w:rsidR="00F068F5">
              <w:rPr>
                <w:rFonts w:ascii="Arial" w:hAnsi="Arial"/>
              </w:rPr>
              <w:t xml:space="preserve"> structures Worksheet 4 Hashing</w:t>
            </w:r>
          </w:p>
          <w:p w:rsidR="000E16AC" w:rsidRDefault="000E16AC" w:rsidP="000E16AC">
            <w:pPr>
              <w:pStyle w:val="PGKS3text"/>
              <w:rPr>
                <w:rFonts w:ascii="Arial" w:hAnsi="Arial"/>
              </w:rPr>
            </w:pPr>
            <w:r>
              <w:rPr>
                <w:rFonts w:ascii="Arial" w:hAnsi="Arial"/>
              </w:rPr>
              <w:t>Data</w:t>
            </w:r>
            <w:r w:rsidR="00F068F5">
              <w:rPr>
                <w:rFonts w:ascii="Arial" w:hAnsi="Arial"/>
              </w:rPr>
              <w:t xml:space="preserve"> structures Worksheet 4 Answers</w:t>
            </w:r>
          </w:p>
          <w:p w:rsidR="000E16AC" w:rsidRDefault="000E16AC" w:rsidP="000E16AC">
            <w:pPr>
              <w:pStyle w:val="PGKS3text"/>
              <w:rPr>
                <w:rFonts w:ascii="Arial" w:hAnsi="Arial"/>
              </w:rPr>
            </w:pPr>
          </w:p>
          <w:p w:rsidR="000E16AC" w:rsidRDefault="000E16AC" w:rsidP="000E16AC">
            <w:pPr>
              <w:pStyle w:val="PGKS3text"/>
              <w:rPr>
                <w:rFonts w:ascii="Arial" w:hAnsi="Arial"/>
              </w:rPr>
            </w:pPr>
          </w:p>
          <w:p w:rsidR="00BC6513" w:rsidRDefault="00BC6513" w:rsidP="000E16AC">
            <w:pPr>
              <w:pStyle w:val="PGKS3text"/>
              <w:rPr>
                <w:rFonts w:ascii="Arial" w:hAnsi="Arial"/>
              </w:rPr>
            </w:pPr>
          </w:p>
          <w:p w:rsidR="00BC6513" w:rsidRDefault="00BC6513" w:rsidP="000E16AC">
            <w:pPr>
              <w:pStyle w:val="PGKS3text"/>
              <w:rPr>
                <w:rFonts w:ascii="Arial" w:hAnsi="Arial"/>
              </w:rPr>
            </w:pPr>
          </w:p>
          <w:p w:rsidR="00BC6513" w:rsidRDefault="00BC6513" w:rsidP="000E16AC">
            <w:pPr>
              <w:pStyle w:val="PGKS3text"/>
              <w:rPr>
                <w:rFonts w:ascii="Arial" w:hAnsi="Arial"/>
              </w:rPr>
            </w:pPr>
          </w:p>
          <w:p w:rsidR="00BC6513" w:rsidRDefault="00BC6513" w:rsidP="000E16AC">
            <w:pPr>
              <w:pStyle w:val="PGKS3text"/>
              <w:rPr>
                <w:rFonts w:ascii="Arial" w:hAnsi="Arial"/>
              </w:rPr>
            </w:pPr>
          </w:p>
          <w:p w:rsidR="00BC6513" w:rsidRDefault="00BC6513" w:rsidP="000E16AC">
            <w:pPr>
              <w:pStyle w:val="PGKS3text"/>
              <w:rPr>
                <w:rFonts w:ascii="Arial" w:hAnsi="Arial"/>
              </w:rPr>
            </w:pPr>
          </w:p>
          <w:p w:rsidR="00BC6513" w:rsidRDefault="00BC6513" w:rsidP="000E16AC">
            <w:pPr>
              <w:pStyle w:val="PGKS3text"/>
              <w:rPr>
                <w:rFonts w:ascii="Arial" w:hAnsi="Arial"/>
              </w:rPr>
            </w:pPr>
          </w:p>
          <w:p w:rsidR="00BC6513" w:rsidRDefault="00BC6513" w:rsidP="000E16AC">
            <w:pPr>
              <w:pStyle w:val="PGKS3text"/>
              <w:rPr>
                <w:rFonts w:ascii="Arial" w:hAnsi="Arial"/>
              </w:rPr>
            </w:pPr>
          </w:p>
          <w:p w:rsidR="00BC6513" w:rsidRDefault="00BC6513" w:rsidP="000E16AC">
            <w:pPr>
              <w:pStyle w:val="PGKS3text"/>
              <w:rPr>
                <w:rFonts w:ascii="Arial" w:hAnsi="Arial"/>
              </w:rPr>
            </w:pPr>
          </w:p>
          <w:p w:rsidR="00BC6513" w:rsidRDefault="00BC6513" w:rsidP="000E16AC">
            <w:pPr>
              <w:pStyle w:val="PGKS3text"/>
              <w:rPr>
                <w:rFonts w:ascii="Arial" w:hAnsi="Arial"/>
              </w:rPr>
            </w:pPr>
          </w:p>
          <w:p w:rsidR="00BC6513" w:rsidRDefault="00BC6513" w:rsidP="000E16AC">
            <w:pPr>
              <w:pStyle w:val="PGKS3text"/>
              <w:rPr>
                <w:rFonts w:ascii="Arial" w:hAnsi="Arial"/>
              </w:rPr>
            </w:pPr>
          </w:p>
          <w:p w:rsidR="00BC6513" w:rsidRDefault="00BC6513" w:rsidP="000E16AC">
            <w:pPr>
              <w:pStyle w:val="PGKS3text"/>
              <w:rPr>
                <w:rFonts w:ascii="Arial" w:hAnsi="Arial"/>
              </w:rPr>
            </w:pPr>
          </w:p>
          <w:p w:rsidR="00BC6513" w:rsidRDefault="00BC6513" w:rsidP="000E16AC">
            <w:pPr>
              <w:pStyle w:val="PGKS3text"/>
              <w:rPr>
                <w:rFonts w:ascii="Arial" w:hAnsi="Arial"/>
              </w:rPr>
            </w:pPr>
          </w:p>
          <w:p w:rsidR="00BC6513" w:rsidRDefault="00BC6513" w:rsidP="000E16AC">
            <w:pPr>
              <w:pStyle w:val="PGKS3text"/>
              <w:rPr>
                <w:rFonts w:ascii="Arial" w:hAnsi="Arial"/>
              </w:rPr>
            </w:pPr>
          </w:p>
          <w:p w:rsidR="00BC6513" w:rsidRDefault="00BC6513" w:rsidP="000E16AC">
            <w:pPr>
              <w:pStyle w:val="PGKS3text"/>
              <w:rPr>
                <w:rFonts w:ascii="Arial" w:hAnsi="Arial"/>
              </w:rPr>
            </w:pPr>
          </w:p>
          <w:p w:rsidR="00BC6513" w:rsidRDefault="00BC6513" w:rsidP="000E16AC">
            <w:pPr>
              <w:pStyle w:val="PGKS3text"/>
              <w:rPr>
                <w:rFonts w:ascii="Arial" w:hAnsi="Arial"/>
              </w:rPr>
            </w:pPr>
          </w:p>
          <w:p w:rsidR="00BC6513" w:rsidRDefault="00BC6513" w:rsidP="000E16AC">
            <w:pPr>
              <w:pStyle w:val="PGKS3text"/>
              <w:rPr>
                <w:rFonts w:ascii="Arial" w:hAnsi="Arial"/>
              </w:rPr>
            </w:pPr>
          </w:p>
          <w:p w:rsidR="00BC6513" w:rsidRDefault="00BC6513" w:rsidP="000E16AC">
            <w:pPr>
              <w:pStyle w:val="PGKS3text"/>
              <w:rPr>
                <w:rFonts w:ascii="Arial" w:hAnsi="Arial"/>
              </w:rPr>
            </w:pPr>
          </w:p>
          <w:p w:rsidR="00F068F5" w:rsidRDefault="00F068F5" w:rsidP="00BC6513">
            <w:pPr>
              <w:pStyle w:val="PGKS3text"/>
              <w:rPr>
                <w:rFonts w:ascii="Arial" w:hAnsi="Arial"/>
              </w:rPr>
            </w:pPr>
          </w:p>
          <w:p w:rsidR="00F068F5" w:rsidRDefault="00F068F5" w:rsidP="00BC6513">
            <w:pPr>
              <w:pStyle w:val="PGKS3text"/>
              <w:rPr>
                <w:rFonts w:ascii="Arial" w:hAnsi="Arial"/>
              </w:rPr>
            </w:pPr>
          </w:p>
          <w:p w:rsidR="00F068F5" w:rsidRDefault="00F068F5" w:rsidP="00BC6513">
            <w:pPr>
              <w:pStyle w:val="PGKS3text"/>
              <w:rPr>
                <w:rFonts w:ascii="Arial" w:hAnsi="Arial"/>
              </w:rPr>
            </w:pPr>
          </w:p>
          <w:p w:rsidR="00F068F5" w:rsidRDefault="00F068F5" w:rsidP="00BC6513">
            <w:pPr>
              <w:pStyle w:val="PGKS3text"/>
              <w:rPr>
                <w:rFonts w:ascii="Arial" w:hAnsi="Arial"/>
              </w:rPr>
            </w:pPr>
          </w:p>
          <w:p w:rsidR="00F068F5" w:rsidRDefault="00F068F5" w:rsidP="00BC6513">
            <w:pPr>
              <w:pStyle w:val="PGKS3text"/>
              <w:rPr>
                <w:rFonts w:ascii="Arial" w:hAnsi="Arial"/>
              </w:rPr>
            </w:pPr>
          </w:p>
          <w:p w:rsidR="00F068F5" w:rsidRDefault="00F068F5" w:rsidP="00BC6513">
            <w:pPr>
              <w:pStyle w:val="PGKS3text"/>
              <w:rPr>
                <w:rFonts w:ascii="Arial" w:hAnsi="Arial"/>
              </w:rPr>
            </w:pPr>
          </w:p>
          <w:p w:rsidR="00F068F5" w:rsidRDefault="00F068F5" w:rsidP="00BC6513">
            <w:pPr>
              <w:pStyle w:val="PGKS3text"/>
              <w:rPr>
                <w:rFonts w:ascii="Arial" w:hAnsi="Arial"/>
              </w:rPr>
            </w:pPr>
          </w:p>
          <w:p w:rsidR="00F068F5" w:rsidRDefault="00F068F5" w:rsidP="00BC6513">
            <w:pPr>
              <w:pStyle w:val="PGKS3text"/>
              <w:rPr>
                <w:rFonts w:ascii="Arial" w:hAnsi="Arial"/>
              </w:rPr>
            </w:pPr>
          </w:p>
          <w:p w:rsidR="00F068F5" w:rsidRDefault="00F068F5" w:rsidP="00BC6513">
            <w:pPr>
              <w:pStyle w:val="PGKS3text"/>
              <w:rPr>
                <w:rFonts w:ascii="Arial" w:hAnsi="Arial"/>
              </w:rPr>
            </w:pPr>
          </w:p>
          <w:p w:rsidR="00F068F5" w:rsidRDefault="00F068F5" w:rsidP="00BC6513">
            <w:pPr>
              <w:pStyle w:val="PGKS3text"/>
              <w:rPr>
                <w:rFonts w:ascii="Arial" w:hAnsi="Arial"/>
              </w:rPr>
            </w:pPr>
          </w:p>
          <w:p w:rsidR="00F068F5" w:rsidRDefault="00F068F5" w:rsidP="00BC6513">
            <w:pPr>
              <w:pStyle w:val="PGKS3text"/>
              <w:rPr>
                <w:rFonts w:ascii="Arial" w:hAnsi="Arial"/>
              </w:rPr>
            </w:pPr>
          </w:p>
          <w:p w:rsidR="00F068F5" w:rsidRDefault="00F068F5" w:rsidP="00BC6513">
            <w:pPr>
              <w:pStyle w:val="PGKS3text"/>
              <w:rPr>
                <w:rFonts w:ascii="Arial" w:hAnsi="Arial"/>
              </w:rPr>
            </w:pPr>
          </w:p>
          <w:p w:rsidR="00F068F5" w:rsidRDefault="00F068F5" w:rsidP="00BC6513">
            <w:pPr>
              <w:pStyle w:val="PGKS3text"/>
              <w:rPr>
                <w:rFonts w:ascii="Arial" w:hAnsi="Arial"/>
              </w:rPr>
            </w:pPr>
          </w:p>
          <w:p w:rsidR="00F068F5" w:rsidRDefault="00F068F5" w:rsidP="00BC6513">
            <w:pPr>
              <w:pStyle w:val="PGKS3text"/>
              <w:rPr>
                <w:rFonts w:ascii="Arial" w:hAnsi="Arial"/>
              </w:rPr>
            </w:pPr>
          </w:p>
          <w:p w:rsidR="00BC6513" w:rsidRDefault="00BC6513" w:rsidP="00BC6513">
            <w:pPr>
              <w:pStyle w:val="PGKS3text"/>
              <w:rPr>
                <w:rFonts w:ascii="Arial" w:hAnsi="Arial"/>
              </w:rPr>
            </w:pPr>
            <w:r>
              <w:rPr>
                <w:rFonts w:ascii="Arial" w:hAnsi="Arial"/>
              </w:rPr>
              <w:t>Dat</w:t>
            </w:r>
            <w:r w:rsidR="00F068F5">
              <w:rPr>
                <w:rFonts w:ascii="Arial" w:hAnsi="Arial"/>
              </w:rPr>
              <w:t>a structures Homework 4 Hashing</w:t>
            </w:r>
          </w:p>
          <w:p w:rsidR="00BC6513" w:rsidRDefault="00BC6513" w:rsidP="00BC6513">
            <w:pPr>
              <w:pStyle w:val="PGKS3text"/>
              <w:rPr>
                <w:rFonts w:ascii="Arial" w:hAnsi="Arial"/>
              </w:rPr>
            </w:pPr>
            <w:r>
              <w:rPr>
                <w:rFonts w:ascii="Arial" w:hAnsi="Arial"/>
              </w:rPr>
              <w:t>Dat</w:t>
            </w:r>
            <w:r w:rsidR="00F068F5">
              <w:rPr>
                <w:rFonts w:ascii="Arial" w:hAnsi="Arial"/>
              </w:rPr>
              <w:t>a structures Homework 4 Answers</w:t>
            </w:r>
          </w:p>
          <w:p w:rsidR="00D54626" w:rsidRPr="005E1D4A" w:rsidRDefault="00D54626" w:rsidP="00BC6513">
            <w:pPr>
              <w:pStyle w:val="PGKS3text"/>
              <w:rPr>
                <w:rFonts w:ascii="Arial" w:hAnsi="Arial"/>
              </w:rPr>
            </w:pPr>
          </w:p>
        </w:tc>
      </w:tr>
    </w:tbl>
    <w:p w:rsidR="00D54626" w:rsidRDefault="00D54626">
      <w:pPr>
        <w:spacing w:after="200" w:line="276" w:lineRule="auto"/>
        <w:rPr>
          <w:rFonts w:eastAsia="SimSun"/>
          <w:b/>
          <w:bCs/>
          <w:color w:val="365F91"/>
          <w:sz w:val="28"/>
          <w:szCs w:val="28"/>
        </w:rPr>
      </w:pPr>
    </w:p>
    <w:p w:rsidR="00D54626" w:rsidRDefault="00D54626">
      <w:pPr>
        <w:spacing w:after="200" w:line="276" w:lineRule="auto"/>
        <w:rPr>
          <w:rFonts w:eastAsia="SimSun"/>
          <w:b/>
          <w:bCs/>
          <w:color w:val="365F91"/>
          <w:sz w:val="28"/>
          <w:szCs w:val="28"/>
        </w:rPr>
      </w:pPr>
      <w:r>
        <w:rPr>
          <w:rFonts w:eastAsia="SimSun"/>
          <w:b/>
          <w:bCs/>
          <w:color w:val="365F91"/>
          <w:sz w:val="28"/>
          <w:szCs w:val="28"/>
        </w:rPr>
        <w:br w:type="page"/>
      </w: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1113"/>
        <w:gridCol w:w="5216"/>
        <w:gridCol w:w="2743"/>
      </w:tblGrid>
      <w:tr w:rsidR="00D54626" w:rsidRPr="005E1D4A" w:rsidTr="00E70B7F">
        <w:trPr>
          <w:jc w:val="center"/>
        </w:trPr>
        <w:tc>
          <w:tcPr>
            <w:tcW w:w="1113" w:type="dxa"/>
            <w:shd w:val="clear" w:color="auto" w:fill="0091C4"/>
            <w:tcMar>
              <w:top w:w="0" w:type="dxa"/>
              <w:left w:w="108" w:type="dxa"/>
              <w:bottom w:w="0" w:type="dxa"/>
              <w:right w:w="108" w:type="dxa"/>
            </w:tcMar>
          </w:tcPr>
          <w:p w:rsidR="00D54626" w:rsidRPr="005E1D4A" w:rsidRDefault="00D54626" w:rsidP="00D54626">
            <w:pPr>
              <w:pStyle w:val="PGLessonWeekContentTitle"/>
            </w:pPr>
            <w:r w:rsidRPr="005E1D4A">
              <w:lastRenderedPageBreak/>
              <w:t xml:space="preserve">Topic </w:t>
            </w:r>
            <w:r>
              <w:t>5</w:t>
            </w:r>
          </w:p>
        </w:tc>
        <w:tc>
          <w:tcPr>
            <w:tcW w:w="5216" w:type="dxa"/>
            <w:shd w:val="clear" w:color="auto" w:fill="0091C4"/>
            <w:tcMar>
              <w:top w:w="0" w:type="dxa"/>
              <w:left w:w="108" w:type="dxa"/>
              <w:bottom w:w="0" w:type="dxa"/>
              <w:right w:w="108" w:type="dxa"/>
            </w:tcMar>
          </w:tcPr>
          <w:p w:rsidR="00D54626" w:rsidRPr="005E1D4A" w:rsidRDefault="001A3FBB" w:rsidP="00E70B7F">
            <w:pPr>
              <w:pStyle w:val="PGLessonWeekContentTitle"/>
            </w:pPr>
            <w:r>
              <w:t>Graphs</w:t>
            </w:r>
          </w:p>
        </w:tc>
        <w:tc>
          <w:tcPr>
            <w:tcW w:w="2743" w:type="dxa"/>
            <w:shd w:val="clear" w:color="auto" w:fill="0091C4"/>
            <w:tcMar>
              <w:top w:w="0" w:type="dxa"/>
              <w:left w:w="108" w:type="dxa"/>
              <w:bottom w:w="0" w:type="dxa"/>
              <w:right w:w="108" w:type="dxa"/>
            </w:tcMar>
          </w:tcPr>
          <w:p w:rsidR="00D54626" w:rsidRPr="005E1D4A" w:rsidRDefault="00D54626" w:rsidP="00E70B7F">
            <w:pPr>
              <w:pStyle w:val="PGLessonWeekContentTitle"/>
            </w:pPr>
          </w:p>
        </w:tc>
      </w:tr>
      <w:tr w:rsidR="00D54626" w:rsidRPr="005E1D4A" w:rsidTr="00E70B7F">
        <w:trPr>
          <w:jc w:val="center"/>
        </w:trPr>
        <w:tc>
          <w:tcPr>
            <w:tcW w:w="9072" w:type="dxa"/>
            <w:gridSpan w:val="3"/>
            <w:tcMar>
              <w:top w:w="0" w:type="dxa"/>
              <w:left w:w="108" w:type="dxa"/>
              <w:bottom w:w="0" w:type="dxa"/>
              <w:right w:w="108" w:type="dxa"/>
            </w:tcMar>
          </w:tcPr>
          <w:p w:rsidR="00D54626" w:rsidRPr="005E1D4A" w:rsidRDefault="00D54626" w:rsidP="00E70B7F">
            <w:pPr>
              <w:pStyle w:val="ks3bold12pt"/>
              <w:rPr>
                <w:rFonts w:ascii="Arial" w:hAnsi="Arial"/>
              </w:rPr>
            </w:pPr>
            <w:r w:rsidRPr="005E1D4A">
              <w:rPr>
                <w:rFonts w:ascii="Arial" w:hAnsi="Arial"/>
              </w:rPr>
              <w:t>Learning Objectives:</w:t>
            </w:r>
          </w:p>
          <w:p w:rsidR="003B3DD4" w:rsidRPr="00177F96" w:rsidRDefault="003B3DD4" w:rsidP="00177F96">
            <w:pPr>
              <w:pStyle w:val="PGKS3bulletedlist"/>
              <w:rPr>
                <w:rFonts w:ascii="Arial" w:hAnsi="Arial"/>
              </w:rPr>
            </w:pPr>
            <w:r w:rsidRPr="00177F96">
              <w:rPr>
                <w:rFonts w:ascii="Arial" w:hAnsi="Arial"/>
              </w:rPr>
              <w:t>Be aware of a graph as a data structure used to represent complex relationships</w:t>
            </w:r>
          </w:p>
          <w:p w:rsidR="003B3DD4" w:rsidRPr="00177F96" w:rsidRDefault="003B3DD4" w:rsidP="00177F96">
            <w:pPr>
              <w:pStyle w:val="PGKS3bulletedlist"/>
              <w:rPr>
                <w:rFonts w:ascii="Arial" w:hAnsi="Arial"/>
              </w:rPr>
            </w:pPr>
            <w:r w:rsidRPr="00177F96">
              <w:rPr>
                <w:rFonts w:ascii="Arial" w:hAnsi="Arial"/>
              </w:rPr>
              <w:t>Be familiar with typical uses for graphs</w:t>
            </w:r>
          </w:p>
          <w:p w:rsidR="003B3DD4" w:rsidRPr="00177F96" w:rsidRDefault="003B3DD4" w:rsidP="00177F96">
            <w:pPr>
              <w:pStyle w:val="PGKS3bulletedlist"/>
              <w:rPr>
                <w:rFonts w:ascii="Arial" w:hAnsi="Arial"/>
              </w:rPr>
            </w:pPr>
            <w:r w:rsidRPr="00177F96">
              <w:rPr>
                <w:rFonts w:ascii="Arial" w:hAnsi="Arial"/>
              </w:rPr>
              <w:t>Be able to explain the terms: graph, weighted graph, vertex/node, edge/arc, undirected graph, directed graph</w:t>
            </w:r>
          </w:p>
          <w:p w:rsidR="003B3DD4" w:rsidRPr="00177F96" w:rsidRDefault="003B3DD4" w:rsidP="00177F96">
            <w:pPr>
              <w:pStyle w:val="PGKS3bulletedlist"/>
              <w:rPr>
                <w:rFonts w:ascii="Arial" w:hAnsi="Arial"/>
              </w:rPr>
            </w:pPr>
            <w:r w:rsidRPr="00177F96">
              <w:rPr>
                <w:rFonts w:ascii="Arial" w:hAnsi="Arial"/>
              </w:rPr>
              <w:t>Know how an adjacency matrix and an adjacency list may be used to represent a graph</w:t>
            </w:r>
          </w:p>
          <w:p w:rsidR="003B3DD4" w:rsidRPr="00177F96" w:rsidRDefault="003B3DD4" w:rsidP="00177F96">
            <w:pPr>
              <w:pStyle w:val="PGKS3bulletedlist"/>
              <w:rPr>
                <w:rFonts w:ascii="Arial" w:hAnsi="Arial"/>
              </w:rPr>
            </w:pPr>
            <w:r w:rsidRPr="00177F96">
              <w:rPr>
                <w:rFonts w:ascii="Arial" w:hAnsi="Arial"/>
              </w:rPr>
              <w:t>Be able to compare the use of adjacency matrices and adjacency lists</w:t>
            </w:r>
          </w:p>
          <w:p w:rsidR="00D54626" w:rsidRPr="005E1D4A" w:rsidRDefault="00D54626" w:rsidP="00E70B7F">
            <w:pPr>
              <w:pStyle w:val="PGKS3bulletedlist"/>
              <w:numPr>
                <w:ilvl w:val="0"/>
                <w:numId w:val="0"/>
              </w:numPr>
              <w:ind w:left="397"/>
              <w:rPr>
                <w:rFonts w:ascii="Arial" w:hAnsi="Arial"/>
              </w:rPr>
            </w:pPr>
          </w:p>
        </w:tc>
      </w:tr>
      <w:tr w:rsidR="00D54626" w:rsidRPr="005E1D4A" w:rsidTr="00E70B7F">
        <w:trPr>
          <w:jc w:val="center"/>
        </w:trPr>
        <w:tc>
          <w:tcPr>
            <w:tcW w:w="6329" w:type="dxa"/>
            <w:gridSpan w:val="2"/>
            <w:shd w:val="clear" w:color="auto" w:fill="00B0F0"/>
            <w:tcMar>
              <w:top w:w="0" w:type="dxa"/>
              <w:left w:w="108" w:type="dxa"/>
              <w:bottom w:w="0" w:type="dxa"/>
              <w:right w:w="108" w:type="dxa"/>
            </w:tcMar>
          </w:tcPr>
          <w:p w:rsidR="00D54626" w:rsidRPr="005E1D4A" w:rsidRDefault="00D54626" w:rsidP="00E70B7F">
            <w:pPr>
              <w:pStyle w:val="PGLessonWeekContentTitle"/>
            </w:pPr>
            <w:r w:rsidRPr="005E1D4A">
              <w:t>Content</w:t>
            </w:r>
          </w:p>
        </w:tc>
        <w:tc>
          <w:tcPr>
            <w:tcW w:w="2743" w:type="dxa"/>
            <w:shd w:val="clear" w:color="auto" w:fill="00B0F0"/>
            <w:tcMar>
              <w:top w:w="0" w:type="dxa"/>
              <w:left w:w="108" w:type="dxa"/>
              <w:bottom w:w="0" w:type="dxa"/>
              <w:right w:w="108" w:type="dxa"/>
            </w:tcMar>
          </w:tcPr>
          <w:p w:rsidR="00D54626" w:rsidRPr="005E1D4A" w:rsidRDefault="00D54626" w:rsidP="00E70B7F">
            <w:pPr>
              <w:pStyle w:val="PGLessonWeekContentTitle"/>
            </w:pPr>
            <w:r w:rsidRPr="005E1D4A">
              <w:t>Resources</w:t>
            </w:r>
          </w:p>
        </w:tc>
      </w:tr>
      <w:tr w:rsidR="00D54626" w:rsidRPr="005E1D4A" w:rsidTr="00E70B7F">
        <w:trPr>
          <w:jc w:val="center"/>
        </w:trPr>
        <w:tc>
          <w:tcPr>
            <w:tcW w:w="6329" w:type="dxa"/>
            <w:gridSpan w:val="2"/>
            <w:tcBorders>
              <w:bottom w:val="single" w:sz="4" w:space="0" w:color="0070C0"/>
              <w:right w:val="single" w:sz="4" w:space="0" w:color="0070C0"/>
            </w:tcBorders>
            <w:tcMar>
              <w:top w:w="0" w:type="dxa"/>
              <w:left w:w="108" w:type="dxa"/>
              <w:bottom w:w="0" w:type="dxa"/>
              <w:right w:w="108" w:type="dxa"/>
            </w:tcMar>
          </w:tcPr>
          <w:p w:rsidR="00D54626" w:rsidRPr="00177F96" w:rsidRDefault="00177F96" w:rsidP="00E70B7F">
            <w:pPr>
              <w:pStyle w:val="PGKS3text"/>
              <w:rPr>
                <w:rFonts w:ascii="Arial" w:hAnsi="Arial"/>
                <w:b/>
                <w:sz w:val="24"/>
              </w:rPr>
            </w:pPr>
            <w:r w:rsidRPr="00177F96">
              <w:rPr>
                <w:rFonts w:ascii="Arial" w:hAnsi="Arial"/>
                <w:b/>
                <w:sz w:val="24"/>
              </w:rPr>
              <w:t>Starter</w:t>
            </w:r>
          </w:p>
          <w:p w:rsidR="00177F96" w:rsidRDefault="00177F96" w:rsidP="00E70B7F">
            <w:pPr>
              <w:pStyle w:val="PGKS3text"/>
              <w:rPr>
                <w:rFonts w:ascii="Arial" w:hAnsi="Arial"/>
              </w:rPr>
            </w:pPr>
            <w:r>
              <w:rPr>
                <w:rFonts w:ascii="Arial" w:hAnsi="Arial"/>
              </w:rPr>
              <w:t>Ask students what they understand by the term ‘graph’. They will probably describe a line graph or a bar chart. Explain th</w:t>
            </w:r>
            <w:r w:rsidR="002F434A">
              <w:rPr>
                <w:rFonts w:ascii="Arial" w:hAnsi="Arial"/>
              </w:rPr>
              <w:t>at</w:t>
            </w:r>
            <w:r>
              <w:rPr>
                <w:rFonts w:ascii="Arial" w:hAnsi="Arial"/>
              </w:rPr>
              <w:t xml:space="preserve"> the graphs described in this topic are not related in any way to this type of graph – perhaps they could come up with a better </w:t>
            </w:r>
            <w:proofErr w:type="spellStart"/>
            <w:r>
              <w:rPr>
                <w:rFonts w:ascii="Arial" w:hAnsi="Arial"/>
              </w:rPr>
              <w:t>term</w:t>
            </w:r>
            <w:proofErr w:type="spellEnd"/>
            <w:r>
              <w:rPr>
                <w:rFonts w:ascii="Arial" w:hAnsi="Arial"/>
              </w:rPr>
              <w:t xml:space="preserve"> than ‘graph’ for what is being described, for example the connection between Facebook friends </w:t>
            </w:r>
            <w:r w:rsidR="00C274E2">
              <w:rPr>
                <w:rFonts w:ascii="Arial" w:hAnsi="Arial"/>
              </w:rPr>
              <w:t xml:space="preserve">or </w:t>
            </w:r>
            <w:r w:rsidR="00F068F5">
              <w:rPr>
                <w:rFonts w:ascii="Arial" w:hAnsi="Arial"/>
              </w:rPr>
              <w:t xml:space="preserve">geographic </w:t>
            </w:r>
            <w:r w:rsidR="00C274E2">
              <w:rPr>
                <w:rFonts w:ascii="Arial" w:hAnsi="Arial"/>
              </w:rPr>
              <w:t>towns</w:t>
            </w:r>
            <w:r>
              <w:rPr>
                <w:rFonts w:ascii="Arial" w:hAnsi="Arial"/>
              </w:rPr>
              <w:t xml:space="preserve">. </w:t>
            </w:r>
          </w:p>
          <w:p w:rsidR="00C274E2" w:rsidRDefault="00C274E2" w:rsidP="00E70B7F">
            <w:pPr>
              <w:pStyle w:val="PGKS3text"/>
              <w:rPr>
                <w:rFonts w:ascii="Arial" w:hAnsi="Arial"/>
              </w:rPr>
            </w:pPr>
            <w:r>
              <w:rPr>
                <w:rFonts w:ascii="Arial" w:hAnsi="Arial"/>
              </w:rPr>
              <w:t>Show the slide and ask, who are Theo’s friends? Who are Mark’s friends?</w:t>
            </w:r>
          </w:p>
          <w:p w:rsidR="00177F96" w:rsidRPr="00177F96" w:rsidRDefault="00177F96" w:rsidP="00E70B7F">
            <w:pPr>
              <w:pStyle w:val="PGKS3text"/>
              <w:rPr>
                <w:rFonts w:ascii="Arial" w:hAnsi="Arial"/>
                <w:b/>
                <w:sz w:val="24"/>
              </w:rPr>
            </w:pPr>
            <w:r w:rsidRPr="00177F96">
              <w:rPr>
                <w:rFonts w:ascii="Arial" w:hAnsi="Arial"/>
                <w:b/>
                <w:sz w:val="24"/>
              </w:rPr>
              <w:t>Main</w:t>
            </w:r>
          </w:p>
          <w:p w:rsidR="005924B9" w:rsidRDefault="00177F96" w:rsidP="00E70B7F">
            <w:pPr>
              <w:pStyle w:val="PGKS3text"/>
              <w:rPr>
                <w:rFonts w:ascii="Arial" w:hAnsi="Arial"/>
              </w:rPr>
            </w:pPr>
            <w:r>
              <w:rPr>
                <w:rFonts w:ascii="Arial" w:hAnsi="Arial"/>
              </w:rPr>
              <w:t xml:space="preserve">Graphs have many applications in Computing. </w:t>
            </w:r>
          </w:p>
          <w:p w:rsidR="005924B9" w:rsidRDefault="005924B9" w:rsidP="005924B9">
            <w:pPr>
              <w:spacing w:before="120"/>
              <w:contextualSpacing/>
            </w:pPr>
            <w:r>
              <w:t xml:space="preserve">Discuss with students the different </w:t>
            </w:r>
            <w:r w:rsidR="00C274E2">
              <w:t>uses of</w:t>
            </w:r>
            <w:r>
              <w:t xml:space="preserve"> graphs to solve problems.  See how many the students can identify for themselves.  They will probably get the mapping application because of the popularity of GPS devices, such as Garmin and TomTom. </w:t>
            </w:r>
            <w:r w:rsidR="003748F1">
              <w:t xml:space="preserve">Graph applications are listed on a slide near the end of the presentation. </w:t>
            </w:r>
            <w:r>
              <w:t xml:space="preserve"> </w:t>
            </w:r>
          </w:p>
          <w:p w:rsidR="005924B9" w:rsidRPr="00C26103" w:rsidRDefault="005924B9" w:rsidP="00B75146">
            <w:pPr>
              <w:pStyle w:val="ListParagraph"/>
              <w:numPr>
                <w:ilvl w:val="0"/>
                <w:numId w:val="9"/>
              </w:numPr>
              <w:spacing w:before="120" w:line="259" w:lineRule="auto"/>
              <w:ind w:left="308"/>
            </w:pPr>
            <w:r w:rsidRPr="00C26103">
              <w:t>Maps – nodes are landmarks; edges are routes; a game character takes the shortest path between landmarks</w:t>
            </w:r>
          </w:p>
          <w:p w:rsidR="005924B9" w:rsidRPr="00C26103" w:rsidRDefault="005924B9" w:rsidP="00B75146">
            <w:pPr>
              <w:pStyle w:val="ListParagraph"/>
              <w:numPr>
                <w:ilvl w:val="0"/>
                <w:numId w:val="9"/>
              </w:numPr>
              <w:spacing w:before="120" w:line="259" w:lineRule="auto"/>
              <w:ind w:left="308"/>
            </w:pPr>
            <w:r w:rsidRPr="00C26103">
              <w:t>Computer networks – nodes are routers; edges are connections; routing network packets</w:t>
            </w:r>
          </w:p>
          <w:p w:rsidR="005924B9" w:rsidRDefault="005924B9" w:rsidP="00B75146">
            <w:pPr>
              <w:pStyle w:val="ListParagraph"/>
              <w:numPr>
                <w:ilvl w:val="0"/>
                <w:numId w:val="9"/>
              </w:numPr>
              <w:spacing w:before="120" w:line="259" w:lineRule="auto"/>
              <w:ind w:left="308"/>
            </w:pPr>
            <w:r>
              <w:t>Project management – nodes are tasks; edges represent order; represent different approaches to ordering the tasks to complete the project</w:t>
            </w:r>
          </w:p>
          <w:p w:rsidR="005924B9" w:rsidRDefault="005924B9" w:rsidP="00B75146">
            <w:pPr>
              <w:pStyle w:val="ListParagraph"/>
              <w:numPr>
                <w:ilvl w:val="0"/>
                <w:numId w:val="9"/>
              </w:numPr>
              <w:spacing w:before="120" w:line="259" w:lineRule="auto"/>
              <w:ind w:left="308"/>
            </w:pPr>
            <w:r w:rsidRPr="00C26103">
              <w:t>Chemistry – nodes are atoms; edges are connections; modelling of chemical molecules and their interaction</w:t>
            </w:r>
          </w:p>
          <w:p w:rsidR="005924B9" w:rsidRPr="00C26103" w:rsidRDefault="005924B9" w:rsidP="00B75146">
            <w:pPr>
              <w:pStyle w:val="ListParagraph"/>
              <w:numPr>
                <w:ilvl w:val="0"/>
                <w:numId w:val="9"/>
              </w:numPr>
              <w:spacing w:before="120" w:line="259" w:lineRule="auto"/>
              <w:ind w:left="308"/>
            </w:pPr>
            <w:r>
              <w:t>Web pages and links – see textbook for an explanation of Google’s Page Rank algorithm</w:t>
            </w:r>
          </w:p>
          <w:p w:rsidR="005924B9" w:rsidRDefault="005924B9" w:rsidP="00E70B7F">
            <w:pPr>
              <w:pStyle w:val="PGKS3text"/>
              <w:rPr>
                <w:rFonts w:ascii="Arial" w:hAnsi="Arial"/>
              </w:rPr>
            </w:pPr>
          </w:p>
          <w:p w:rsidR="00177F96" w:rsidRDefault="00177F96" w:rsidP="00E70B7F">
            <w:pPr>
              <w:pStyle w:val="PGKS3text"/>
              <w:rPr>
                <w:rFonts w:ascii="Arial" w:hAnsi="Arial"/>
              </w:rPr>
            </w:pPr>
            <w:r>
              <w:rPr>
                <w:rFonts w:ascii="Arial" w:hAnsi="Arial"/>
              </w:rPr>
              <w:t xml:space="preserve">Start with the example of how a satnav finds a route from A to B. </w:t>
            </w:r>
            <w:r w:rsidR="005924B9">
              <w:rPr>
                <w:rFonts w:ascii="Arial" w:hAnsi="Arial"/>
              </w:rPr>
              <w:t xml:space="preserve">This example can be used to introduce the terms </w:t>
            </w:r>
            <w:r w:rsidR="005924B9" w:rsidRPr="005924B9">
              <w:rPr>
                <w:rFonts w:ascii="Arial" w:hAnsi="Arial"/>
                <w:b/>
              </w:rPr>
              <w:t>node</w:t>
            </w:r>
            <w:r w:rsidR="005924B9">
              <w:rPr>
                <w:rFonts w:ascii="Arial" w:hAnsi="Arial"/>
              </w:rPr>
              <w:t xml:space="preserve">, </w:t>
            </w:r>
            <w:r w:rsidR="005924B9" w:rsidRPr="005924B9">
              <w:rPr>
                <w:rFonts w:ascii="Arial" w:hAnsi="Arial"/>
                <w:b/>
              </w:rPr>
              <w:t>edge</w:t>
            </w:r>
            <w:r w:rsidR="005924B9">
              <w:rPr>
                <w:rFonts w:ascii="Arial" w:hAnsi="Arial"/>
              </w:rPr>
              <w:t xml:space="preserve">, </w:t>
            </w:r>
            <w:r w:rsidR="005924B9" w:rsidRPr="005924B9">
              <w:rPr>
                <w:rFonts w:ascii="Arial" w:hAnsi="Arial"/>
                <w:b/>
              </w:rPr>
              <w:t>weight</w:t>
            </w:r>
            <w:r w:rsidR="005924B9">
              <w:rPr>
                <w:rFonts w:ascii="Arial" w:hAnsi="Arial"/>
              </w:rPr>
              <w:t>.</w:t>
            </w:r>
          </w:p>
          <w:p w:rsidR="005924B9" w:rsidRDefault="005924B9" w:rsidP="005924B9">
            <w:pPr>
              <w:pStyle w:val="PGKS3text"/>
              <w:rPr>
                <w:rFonts w:ascii="Arial" w:hAnsi="Arial"/>
              </w:rPr>
            </w:pPr>
            <w:r>
              <w:rPr>
                <w:rFonts w:ascii="Arial" w:hAnsi="Arial"/>
              </w:rPr>
              <w:lastRenderedPageBreak/>
              <w:t>Move on to the diagram of a directed graph, which shows a direction indicated by an arrow. A definition of a graph is given on the next slide.</w:t>
            </w:r>
          </w:p>
          <w:p w:rsidR="005924B9" w:rsidRPr="005924B9" w:rsidRDefault="005924B9" w:rsidP="005924B9">
            <w:pPr>
              <w:pStyle w:val="PGKS3text"/>
              <w:rPr>
                <w:rFonts w:ascii="Arial" w:hAnsi="Arial"/>
                <w:b/>
              </w:rPr>
            </w:pPr>
            <w:r w:rsidRPr="005924B9">
              <w:rPr>
                <w:rFonts w:ascii="Arial" w:hAnsi="Arial"/>
                <w:b/>
              </w:rPr>
              <w:t>Implementing a graph ADT</w:t>
            </w:r>
          </w:p>
          <w:p w:rsidR="003B3DD4" w:rsidRDefault="003B3DD4" w:rsidP="005924B9">
            <w:pPr>
              <w:rPr>
                <w:b/>
              </w:rPr>
            </w:pPr>
          </w:p>
          <w:p w:rsidR="005924B9" w:rsidRPr="00DD0E67" w:rsidRDefault="005924B9" w:rsidP="005924B9">
            <w:pPr>
              <w:rPr>
                <w:b/>
              </w:rPr>
            </w:pPr>
            <w:r w:rsidRPr="00DD0E67">
              <w:rPr>
                <w:b/>
              </w:rPr>
              <w:t>Adjacency matrix</w:t>
            </w:r>
          </w:p>
          <w:p w:rsidR="005924B9" w:rsidRDefault="005924B9" w:rsidP="00B75146">
            <w:pPr>
              <w:pStyle w:val="ListParagraph"/>
              <w:numPr>
                <w:ilvl w:val="0"/>
                <w:numId w:val="11"/>
              </w:numPr>
              <w:spacing w:after="120"/>
              <w:ind w:left="284" w:hanging="284"/>
              <w:contextualSpacing w:val="0"/>
            </w:pPr>
            <w:r>
              <w:t>The adjacency matrix works for both directed and undirected graphs.  The next slides introduce these as exercises for the students.</w:t>
            </w:r>
          </w:p>
          <w:p w:rsidR="005924B9" w:rsidRDefault="005924B9" w:rsidP="00B75146">
            <w:pPr>
              <w:pStyle w:val="ListParagraph"/>
              <w:numPr>
                <w:ilvl w:val="0"/>
                <w:numId w:val="10"/>
              </w:numPr>
              <w:spacing w:after="120"/>
              <w:ind w:left="284" w:hanging="284"/>
              <w:contextualSpacing w:val="0"/>
            </w:pPr>
            <w:r>
              <w:t>The adjacency matrices will look slightly different for different cases</w:t>
            </w:r>
          </w:p>
          <w:p w:rsidR="005924B9" w:rsidRDefault="005924B9" w:rsidP="00B75146">
            <w:pPr>
              <w:pStyle w:val="ListParagraph"/>
              <w:numPr>
                <w:ilvl w:val="0"/>
                <w:numId w:val="10"/>
              </w:numPr>
              <w:spacing w:after="120"/>
              <w:ind w:left="284" w:hanging="284"/>
              <w:contextualSpacing w:val="0"/>
            </w:pPr>
            <w:r>
              <w:t>Undirected (bi-directional) will be symmetrical [0,1] == [1,0]</w:t>
            </w:r>
          </w:p>
          <w:p w:rsidR="005924B9" w:rsidRDefault="005924B9" w:rsidP="00B75146">
            <w:pPr>
              <w:pStyle w:val="ListParagraph"/>
              <w:numPr>
                <w:ilvl w:val="0"/>
                <w:numId w:val="10"/>
              </w:numPr>
              <w:spacing w:after="120"/>
              <w:ind w:left="284" w:hanging="284"/>
              <w:contextualSpacing w:val="0"/>
            </w:pPr>
            <w:r>
              <w:t>Directed will be only half-filled</w:t>
            </w:r>
            <w:r w:rsidR="00C274E2">
              <w:t>, at most</w:t>
            </w:r>
          </w:p>
          <w:p w:rsidR="005924B9" w:rsidRDefault="005924B9" w:rsidP="005924B9">
            <w:pPr>
              <w:pStyle w:val="PGKS3text"/>
              <w:rPr>
                <w:rFonts w:ascii="Arial" w:hAnsi="Arial"/>
              </w:rPr>
            </w:pPr>
            <w:r>
              <w:rPr>
                <w:rFonts w:ascii="Arial" w:hAnsi="Arial"/>
              </w:rPr>
              <w:t>Use the slide to show how a directed, unweighted graph is represented using an adjacency matrix.</w:t>
            </w:r>
          </w:p>
          <w:p w:rsidR="005924B9" w:rsidRDefault="005924B9" w:rsidP="005924B9">
            <w:pPr>
              <w:pStyle w:val="PGKS3text"/>
              <w:rPr>
                <w:rFonts w:ascii="Arial" w:hAnsi="Arial"/>
              </w:rPr>
            </w:pPr>
            <w:r>
              <w:rPr>
                <w:rFonts w:ascii="Arial" w:hAnsi="Arial"/>
              </w:rPr>
              <w:t>As a class exercise, complete the adjacency matrix for a weighted, undirected graph (answer on next slide)</w:t>
            </w:r>
          </w:p>
          <w:p w:rsidR="005924B9" w:rsidRDefault="003B3DD4" w:rsidP="005924B9">
            <w:pPr>
              <w:pStyle w:val="PGKS3text"/>
              <w:rPr>
                <w:rFonts w:ascii="Arial" w:hAnsi="Arial"/>
              </w:rPr>
            </w:pPr>
            <w:r>
              <w:rPr>
                <w:rFonts w:ascii="Arial" w:hAnsi="Arial"/>
              </w:rPr>
              <w:t xml:space="preserve">Give out </w:t>
            </w:r>
            <w:r w:rsidRPr="003B3DD4">
              <w:rPr>
                <w:rFonts w:ascii="Arial" w:hAnsi="Arial"/>
                <w:b/>
              </w:rPr>
              <w:t>Worksheet 5</w:t>
            </w:r>
            <w:r>
              <w:rPr>
                <w:rFonts w:ascii="Arial" w:hAnsi="Arial"/>
              </w:rPr>
              <w:t xml:space="preserve"> and ask students to complete </w:t>
            </w:r>
            <w:r w:rsidRPr="003B3DD4">
              <w:rPr>
                <w:rFonts w:ascii="Arial" w:hAnsi="Arial"/>
                <w:b/>
              </w:rPr>
              <w:t>Task 1</w:t>
            </w:r>
            <w:r>
              <w:rPr>
                <w:rFonts w:ascii="Arial" w:hAnsi="Arial"/>
              </w:rPr>
              <w:t>.</w:t>
            </w:r>
          </w:p>
          <w:p w:rsidR="003B3DD4" w:rsidRDefault="003B3DD4" w:rsidP="005924B9">
            <w:pPr>
              <w:pStyle w:val="PGKS3text"/>
              <w:rPr>
                <w:rFonts w:ascii="Arial" w:hAnsi="Arial"/>
              </w:rPr>
            </w:pPr>
            <w:r>
              <w:rPr>
                <w:rFonts w:ascii="Arial" w:hAnsi="Arial"/>
              </w:rPr>
              <w:t xml:space="preserve">Discuss the advantages and disadvantages of adjacency matrices in implementing a graph. </w:t>
            </w:r>
          </w:p>
          <w:p w:rsidR="003B3DD4" w:rsidRPr="003B3DD4" w:rsidRDefault="003B3DD4" w:rsidP="003B3DD4">
            <w:pPr>
              <w:spacing w:before="120"/>
              <w:ind w:left="23"/>
              <w:rPr>
                <w:b/>
              </w:rPr>
            </w:pPr>
            <w:r w:rsidRPr="003B3DD4">
              <w:rPr>
                <w:b/>
              </w:rPr>
              <w:t>Adjacency list</w:t>
            </w:r>
          </w:p>
          <w:p w:rsidR="003B3DD4" w:rsidRDefault="003B3DD4" w:rsidP="003B3DD4">
            <w:pPr>
              <w:spacing w:before="120"/>
              <w:ind w:left="23"/>
            </w:pPr>
            <w:r>
              <w:t>Introduce adjacency lists as a way to save the space used by the empty cells.</w:t>
            </w:r>
          </w:p>
          <w:p w:rsidR="003B3DD4" w:rsidRDefault="00E51319" w:rsidP="003B3DD4">
            <w:pPr>
              <w:spacing w:before="120"/>
              <w:ind w:left="23"/>
            </w:pPr>
            <w:r>
              <w:t>A</w:t>
            </w:r>
            <w:r w:rsidR="003B3DD4">
              <w:t>n adjacency list</w:t>
            </w:r>
            <w:r>
              <w:t xml:space="preserve"> consists of</w:t>
            </w:r>
            <w:r w:rsidR="003B3DD4">
              <w:t>:</w:t>
            </w:r>
          </w:p>
          <w:p w:rsidR="003B3DD4" w:rsidRPr="006717B2" w:rsidRDefault="00E51319" w:rsidP="00B75146">
            <w:pPr>
              <w:pStyle w:val="ListParagraph"/>
              <w:numPr>
                <w:ilvl w:val="0"/>
                <w:numId w:val="12"/>
              </w:numPr>
              <w:spacing w:before="120"/>
              <w:ind w:left="448" w:hanging="448"/>
              <w:contextualSpacing w:val="0"/>
            </w:pPr>
            <w:r>
              <w:t>A</w:t>
            </w:r>
            <w:r w:rsidR="003B3DD4" w:rsidRPr="006717B2">
              <w:t xml:space="preserve"> list of nodes</w:t>
            </w:r>
            <w:r>
              <w:t>, with each node pointing</w:t>
            </w:r>
            <w:r w:rsidR="003B3DD4" w:rsidRPr="006717B2">
              <w:t xml:space="preserve"> to a list of all adjacent nodes</w:t>
            </w:r>
          </w:p>
          <w:p w:rsidR="003B3DD4" w:rsidRDefault="00E51319" w:rsidP="00E51319">
            <w:pPr>
              <w:spacing w:before="120"/>
            </w:pPr>
            <w:r>
              <w:t>A dictionary could be used t</w:t>
            </w:r>
            <w:r w:rsidR="003B3DD4">
              <w:t>o represent a weighted graph,</w:t>
            </w:r>
            <w:r>
              <w:t xml:space="preserve"> with the key being the node. The value could itself be a </w:t>
            </w:r>
            <w:r w:rsidR="005B753A">
              <w:t xml:space="preserve">dictionary, </w:t>
            </w:r>
            <w:r w:rsidR="005B753A" w:rsidRPr="006717B2">
              <w:t>the</w:t>
            </w:r>
            <w:r w:rsidR="003B3DD4" w:rsidRPr="006717B2">
              <w:t xml:space="preserve"> list of adjacent nodes could be implemented as a dictionary {</w:t>
            </w:r>
            <w:proofErr w:type="spellStart"/>
            <w:r w:rsidR="003B3DD4" w:rsidRPr="006717B2">
              <w:t>node</w:t>
            </w:r>
            <w:proofErr w:type="gramStart"/>
            <w:r w:rsidR="003B3DD4" w:rsidRPr="006717B2">
              <w:t>:weight</w:t>
            </w:r>
            <w:proofErr w:type="spellEnd"/>
            <w:proofErr w:type="gramEnd"/>
            <w:r w:rsidR="003B3DD4" w:rsidRPr="006717B2">
              <w:t xml:space="preserve">, </w:t>
            </w:r>
            <w:proofErr w:type="spellStart"/>
            <w:r w:rsidR="003B3DD4" w:rsidRPr="006717B2">
              <w:t>node:weight</w:t>
            </w:r>
            <w:proofErr w:type="spellEnd"/>
            <w:r w:rsidR="003B3DD4" w:rsidRPr="006717B2">
              <w:t>, …}</w:t>
            </w:r>
          </w:p>
          <w:p w:rsidR="003B3DD4" w:rsidRPr="006717B2" w:rsidRDefault="003B3DD4" w:rsidP="003B3DD4">
            <w:pPr>
              <w:spacing w:before="120"/>
            </w:pPr>
          </w:p>
          <w:p w:rsidR="003B3DD4" w:rsidRDefault="003B3DD4" w:rsidP="005924B9">
            <w:pPr>
              <w:pStyle w:val="PGKS3text"/>
              <w:rPr>
                <w:rFonts w:ascii="Arial" w:hAnsi="Arial"/>
              </w:rPr>
            </w:pPr>
            <w:r>
              <w:rPr>
                <w:rFonts w:ascii="Arial" w:hAnsi="Arial"/>
              </w:rPr>
              <w:t xml:space="preserve">Ask students to complete </w:t>
            </w:r>
            <w:r w:rsidRPr="003B3DD4">
              <w:rPr>
                <w:rFonts w:ascii="Arial" w:hAnsi="Arial"/>
                <w:b/>
              </w:rPr>
              <w:t>Task 2</w:t>
            </w:r>
            <w:r>
              <w:rPr>
                <w:rFonts w:ascii="Arial" w:hAnsi="Arial"/>
              </w:rPr>
              <w:t xml:space="preserve"> on the worksheet</w:t>
            </w:r>
          </w:p>
          <w:p w:rsidR="003748F1" w:rsidRDefault="00C806FB" w:rsidP="005924B9">
            <w:pPr>
              <w:pStyle w:val="PGKS3text"/>
              <w:rPr>
                <w:rFonts w:ascii="Arial" w:hAnsi="Arial"/>
              </w:rPr>
            </w:pPr>
            <w:r>
              <w:rPr>
                <w:rFonts w:ascii="Arial" w:hAnsi="Arial"/>
              </w:rPr>
              <w:t>The shape</w:t>
            </w:r>
            <w:r w:rsidR="003748F1">
              <w:rPr>
                <w:rFonts w:ascii="Arial" w:hAnsi="Arial"/>
              </w:rPr>
              <w:t xml:space="preserve"> of the graph </w:t>
            </w:r>
            <w:r>
              <w:rPr>
                <w:rFonts w:ascii="Arial" w:hAnsi="Arial"/>
              </w:rPr>
              <w:t>is</w:t>
            </w:r>
            <w:r w:rsidR="003748F1">
              <w:rPr>
                <w:rFonts w:ascii="Arial" w:hAnsi="Arial"/>
              </w:rPr>
              <w:t xml:space="preserve"> not important – the connections need to be correct. </w:t>
            </w:r>
          </w:p>
          <w:p w:rsidR="003748F1" w:rsidRPr="003748F1" w:rsidRDefault="003748F1" w:rsidP="005924B9">
            <w:pPr>
              <w:pStyle w:val="PGKS3text"/>
              <w:rPr>
                <w:rFonts w:ascii="Arial" w:hAnsi="Arial"/>
                <w:b/>
              </w:rPr>
            </w:pPr>
            <w:r w:rsidRPr="003748F1">
              <w:rPr>
                <w:rFonts w:ascii="Arial" w:hAnsi="Arial"/>
                <w:b/>
              </w:rPr>
              <w:t>Plenary</w:t>
            </w:r>
          </w:p>
          <w:p w:rsidR="003748F1" w:rsidRDefault="003748F1" w:rsidP="005924B9">
            <w:pPr>
              <w:pStyle w:val="PGKS3text"/>
              <w:rPr>
                <w:rFonts w:ascii="Arial" w:hAnsi="Arial"/>
              </w:rPr>
            </w:pPr>
            <w:r>
              <w:rPr>
                <w:rFonts w:ascii="Arial" w:hAnsi="Arial"/>
              </w:rPr>
              <w:t xml:space="preserve">Review uses of graphs. If there is time, students could look up the history of the Page Rank algorithm. </w:t>
            </w:r>
          </w:p>
          <w:p w:rsidR="003748F1" w:rsidRDefault="003748F1" w:rsidP="005924B9">
            <w:pPr>
              <w:pStyle w:val="PGKS3text"/>
              <w:rPr>
                <w:rFonts w:ascii="Arial" w:hAnsi="Arial"/>
              </w:rPr>
            </w:pPr>
            <w:r>
              <w:rPr>
                <w:rFonts w:ascii="Arial" w:hAnsi="Arial"/>
              </w:rPr>
              <w:t xml:space="preserve">Review terms used. </w:t>
            </w:r>
          </w:p>
          <w:p w:rsidR="003748F1" w:rsidRPr="008457D9" w:rsidRDefault="003748F1" w:rsidP="005924B9">
            <w:pPr>
              <w:pStyle w:val="PGKS3text"/>
              <w:rPr>
                <w:rFonts w:ascii="Arial" w:hAnsi="Arial"/>
              </w:rPr>
            </w:pPr>
            <w:r>
              <w:rPr>
                <w:rFonts w:ascii="Arial" w:hAnsi="Arial"/>
              </w:rPr>
              <w:t xml:space="preserve">Give out </w:t>
            </w:r>
            <w:r w:rsidRPr="003748F1">
              <w:rPr>
                <w:rFonts w:ascii="Arial" w:hAnsi="Arial"/>
                <w:b/>
              </w:rPr>
              <w:t>Homework 5</w:t>
            </w:r>
            <w:r>
              <w:rPr>
                <w:rFonts w:ascii="Arial" w:hAnsi="Arial"/>
              </w:rPr>
              <w:t>.</w:t>
            </w:r>
          </w:p>
        </w:tc>
        <w:tc>
          <w:tcPr>
            <w:tcW w:w="2743" w:type="dxa"/>
            <w:tcBorders>
              <w:left w:val="single" w:sz="4" w:space="0" w:color="0070C0"/>
              <w:bottom w:val="single" w:sz="4" w:space="0" w:color="0070C0"/>
            </w:tcBorders>
            <w:tcMar>
              <w:top w:w="0" w:type="dxa"/>
              <w:left w:w="108" w:type="dxa"/>
              <w:bottom w:w="0" w:type="dxa"/>
              <w:right w:w="108" w:type="dxa"/>
            </w:tcMar>
          </w:tcPr>
          <w:p w:rsidR="00177F96" w:rsidRDefault="00177F96" w:rsidP="00177F96">
            <w:pPr>
              <w:pStyle w:val="PGKS3text"/>
              <w:rPr>
                <w:rFonts w:ascii="Arial" w:hAnsi="Arial"/>
              </w:rPr>
            </w:pPr>
            <w:r>
              <w:rPr>
                <w:rFonts w:ascii="Arial" w:hAnsi="Arial"/>
              </w:rPr>
              <w:lastRenderedPageBreak/>
              <w:t>PowerPoint presentation Data structures T5 Graphs.pptx</w:t>
            </w:r>
          </w:p>
          <w:p w:rsidR="00D54626" w:rsidRDefault="00D54626" w:rsidP="00E70B7F">
            <w:pPr>
              <w:pStyle w:val="PGKS3text"/>
              <w:rPr>
                <w:rFonts w:ascii="Arial" w:hAnsi="Arial"/>
              </w:rPr>
            </w:pPr>
          </w:p>
          <w:p w:rsidR="00D54626" w:rsidRDefault="00D54626" w:rsidP="00E70B7F">
            <w:pPr>
              <w:pStyle w:val="PGKS3text"/>
              <w:rPr>
                <w:rFonts w:ascii="Arial" w:hAnsi="Arial"/>
              </w:rPr>
            </w:pPr>
          </w:p>
          <w:p w:rsidR="00177F96" w:rsidRDefault="00177F96" w:rsidP="00E70B7F">
            <w:pPr>
              <w:pStyle w:val="PGKS3text"/>
              <w:rPr>
                <w:rFonts w:ascii="Arial" w:hAnsi="Arial"/>
              </w:rPr>
            </w:pPr>
          </w:p>
          <w:p w:rsidR="00177F96" w:rsidRDefault="00177F96" w:rsidP="00E70B7F">
            <w:pPr>
              <w:pStyle w:val="PGKS3text"/>
              <w:rPr>
                <w:rFonts w:ascii="Arial" w:hAnsi="Arial"/>
              </w:rPr>
            </w:pPr>
          </w:p>
          <w:p w:rsidR="00177F96" w:rsidRDefault="00177F96" w:rsidP="00E70B7F">
            <w:pPr>
              <w:pStyle w:val="PGKS3text"/>
              <w:rPr>
                <w:rFonts w:ascii="Arial" w:hAnsi="Arial"/>
              </w:rPr>
            </w:pPr>
          </w:p>
          <w:p w:rsidR="00177F96" w:rsidRDefault="00177F96" w:rsidP="00E70B7F">
            <w:pPr>
              <w:pStyle w:val="PGKS3text"/>
              <w:rPr>
                <w:rFonts w:ascii="Arial" w:hAnsi="Arial"/>
              </w:rPr>
            </w:pPr>
          </w:p>
          <w:p w:rsidR="00177F96" w:rsidRDefault="00177F96" w:rsidP="00E70B7F">
            <w:pPr>
              <w:pStyle w:val="PGKS3text"/>
              <w:rPr>
                <w:rFonts w:ascii="Arial" w:hAnsi="Arial"/>
              </w:rPr>
            </w:pPr>
          </w:p>
          <w:p w:rsidR="00177F96" w:rsidRDefault="00177F96" w:rsidP="00E70B7F">
            <w:pPr>
              <w:pStyle w:val="PGKS3text"/>
              <w:rPr>
                <w:rFonts w:ascii="Arial" w:hAnsi="Arial"/>
              </w:rPr>
            </w:pPr>
          </w:p>
          <w:p w:rsidR="00177F96" w:rsidRDefault="00177F96" w:rsidP="00E70B7F">
            <w:pPr>
              <w:pStyle w:val="PGKS3text"/>
              <w:rPr>
                <w:rFonts w:ascii="Arial" w:hAnsi="Arial"/>
              </w:rPr>
            </w:pPr>
          </w:p>
          <w:p w:rsidR="00177F96" w:rsidRDefault="00177F96" w:rsidP="00E70B7F">
            <w:pPr>
              <w:pStyle w:val="PGKS3text"/>
              <w:rPr>
                <w:rFonts w:ascii="Arial" w:hAnsi="Arial"/>
              </w:rPr>
            </w:pPr>
          </w:p>
          <w:p w:rsidR="005924B9" w:rsidRDefault="005924B9" w:rsidP="00177F96">
            <w:pPr>
              <w:pStyle w:val="PGKS3text"/>
              <w:rPr>
                <w:rFonts w:ascii="Arial" w:hAnsi="Arial"/>
              </w:rPr>
            </w:pPr>
          </w:p>
          <w:p w:rsidR="005924B9" w:rsidRDefault="005924B9" w:rsidP="00177F96">
            <w:pPr>
              <w:pStyle w:val="PGKS3text"/>
              <w:rPr>
                <w:rFonts w:ascii="Arial" w:hAnsi="Arial"/>
              </w:rPr>
            </w:pPr>
          </w:p>
          <w:p w:rsidR="005924B9" w:rsidRDefault="005924B9" w:rsidP="00177F96">
            <w:pPr>
              <w:pStyle w:val="PGKS3text"/>
              <w:rPr>
                <w:rFonts w:ascii="Arial" w:hAnsi="Arial"/>
              </w:rPr>
            </w:pPr>
          </w:p>
          <w:p w:rsidR="005924B9" w:rsidRDefault="005924B9" w:rsidP="00177F96">
            <w:pPr>
              <w:pStyle w:val="PGKS3text"/>
              <w:rPr>
                <w:rFonts w:ascii="Arial" w:hAnsi="Arial"/>
              </w:rPr>
            </w:pPr>
          </w:p>
          <w:p w:rsidR="005924B9" w:rsidRDefault="005924B9" w:rsidP="00177F96">
            <w:pPr>
              <w:pStyle w:val="PGKS3text"/>
              <w:rPr>
                <w:rFonts w:ascii="Arial" w:hAnsi="Arial"/>
              </w:rPr>
            </w:pPr>
          </w:p>
          <w:p w:rsidR="005924B9" w:rsidRDefault="005924B9" w:rsidP="00177F96">
            <w:pPr>
              <w:pStyle w:val="PGKS3text"/>
              <w:rPr>
                <w:rFonts w:ascii="Arial" w:hAnsi="Arial"/>
              </w:rPr>
            </w:pPr>
          </w:p>
          <w:p w:rsidR="005924B9" w:rsidRDefault="005924B9" w:rsidP="00177F96">
            <w:pPr>
              <w:pStyle w:val="PGKS3text"/>
              <w:rPr>
                <w:rFonts w:ascii="Arial" w:hAnsi="Arial"/>
              </w:rPr>
            </w:pPr>
          </w:p>
          <w:p w:rsidR="005924B9" w:rsidRDefault="005924B9" w:rsidP="00177F96">
            <w:pPr>
              <w:pStyle w:val="PGKS3text"/>
              <w:rPr>
                <w:rFonts w:ascii="Arial" w:hAnsi="Arial"/>
              </w:rPr>
            </w:pPr>
          </w:p>
          <w:p w:rsidR="005924B9" w:rsidRDefault="005924B9" w:rsidP="00177F96">
            <w:pPr>
              <w:pStyle w:val="PGKS3text"/>
              <w:rPr>
                <w:rFonts w:ascii="Arial" w:hAnsi="Arial"/>
              </w:rPr>
            </w:pPr>
          </w:p>
          <w:p w:rsidR="005924B9" w:rsidRDefault="005924B9" w:rsidP="00177F96">
            <w:pPr>
              <w:pStyle w:val="PGKS3text"/>
              <w:rPr>
                <w:rFonts w:ascii="Arial" w:hAnsi="Arial"/>
              </w:rPr>
            </w:pPr>
          </w:p>
          <w:p w:rsidR="005924B9" w:rsidRDefault="005924B9" w:rsidP="00177F96">
            <w:pPr>
              <w:pStyle w:val="PGKS3text"/>
              <w:rPr>
                <w:rFonts w:ascii="Arial" w:hAnsi="Arial"/>
              </w:rPr>
            </w:pPr>
          </w:p>
          <w:p w:rsidR="005924B9" w:rsidRDefault="005924B9" w:rsidP="00177F96">
            <w:pPr>
              <w:pStyle w:val="PGKS3text"/>
              <w:rPr>
                <w:rFonts w:ascii="Arial" w:hAnsi="Arial"/>
              </w:rPr>
            </w:pPr>
          </w:p>
          <w:p w:rsidR="005924B9" w:rsidRDefault="005924B9" w:rsidP="00177F96">
            <w:pPr>
              <w:pStyle w:val="PGKS3text"/>
              <w:rPr>
                <w:rFonts w:ascii="Arial" w:hAnsi="Arial"/>
              </w:rPr>
            </w:pPr>
          </w:p>
          <w:p w:rsidR="005924B9" w:rsidRDefault="005924B9" w:rsidP="00177F96">
            <w:pPr>
              <w:pStyle w:val="PGKS3text"/>
              <w:rPr>
                <w:rFonts w:ascii="Arial" w:hAnsi="Arial"/>
              </w:rPr>
            </w:pPr>
          </w:p>
          <w:p w:rsidR="005924B9" w:rsidRDefault="005924B9" w:rsidP="00177F96">
            <w:pPr>
              <w:pStyle w:val="PGKS3text"/>
              <w:rPr>
                <w:rFonts w:ascii="Arial" w:hAnsi="Arial"/>
              </w:rPr>
            </w:pPr>
          </w:p>
          <w:p w:rsidR="005924B9" w:rsidRDefault="005924B9" w:rsidP="00177F96">
            <w:pPr>
              <w:pStyle w:val="PGKS3text"/>
              <w:rPr>
                <w:rFonts w:ascii="Arial" w:hAnsi="Arial"/>
              </w:rPr>
            </w:pPr>
          </w:p>
          <w:p w:rsidR="005924B9" w:rsidRDefault="005924B9" w:rsidP="00177F96">
            <w:pPr>
              <w:pStyle w:val="PGKS3text"/>
              <w:rPr>
                <w:rFonts w:ascii="Arial" w:hAnsi="Arial"/>
              </w:rPr>
            </w:pPr>
          </w:p>
          <w:p w:rsidR="005924B9" w:rsidRDefault="005924B9" w:rsidP="00177F96">
            <w:pPr>
              <w:pStyle w:val="PGKS3text"/>
              <w:rPr>
                <w:rFonts w:ascii="Arial" w:hAnsi="Arial"/>
              </w:rPr>
            </w:pPr>
          </w:p>
          <w:p w:rsidR="005924B9" w:rsidRDefault="005924B9" w:rsidP="00177F96">
            <w:pPr>
              <w:pStyle w:val="PGKS3text"/>
              <w:rPr>
                <w:rFonts w:ascii="Arial" w:hAnsi="Arial"/>
              </w:rPr>
            </w:pPr>
          </w:p>
          <w:p w:rsidR="003B3DD4" w:rsidRDefault="003B3DD4" w:rsidP="00177F96">
            <w:pPr>
              <w:pStyle w:val="PGKS3text"/>
              <w:rPr>
                <w:rFonts w:ascii="Arial" w:hAnsi="Arial"/>
              </w:rPr>
            </w:pPr>
          </w:p>
          <w:p w:rsidR="003B3DD4" w:rsidRDefault="003B3DD4" w:rsidP="00177F96">
            <w:pPr>
              <w:pStyle w:val="PGKS3text"/>
              <w:rPr>
                <w:rFonts w:ascii="Arial" w:hAnsi="Arial"/>
              </w:rPr>
            </w:pPr>
          </w:p>
          <w:p w:rsidR="003B3DD4" w:rsidRDefault="003B3DD4" w:rsidP="00177F96">
            <w:pPr>
              <w:pStyle w:val="PGKS3text"/>
              <w:rPr>
                <w:rFonts w:ascii="Arial" w:hAnsi="Arial"/>
              </w:rPr>
            </w:pPr>
          </w:p>
          <w:p w:rsidR="003B3DD4" w:rsidRDefault="003B3DD4" w:rsidP="00177F96">
            <w:pPr>
              <w:pStyle w:val="PGKS3text"/>
              <w:rPr>
                <w:rFonts w:ascii="Arial" w:hAnsi="Arial"/>
              </w:rPr>
            </w:pPr>
          </w:p>
          <w:p w:rsidR="003B3DD4" w:rsidRDefault="003B3DD4" w:rsidP="00177F96">
            <w:pPr>
              <w:pStyle w:val="PGKS3text"/>
              <w:rPr>
                <w:rFonts w:ascii="Arial" w:hAnsi="Arial"/>
              </w:rPr>
            </w:pPr>
          </w:p>
          <w:p w:rsidR="003B3DD4" w:rsidRDefault="003B3DD4" w:rsidP="00177F96">
            <w:pPr>
              <w:pStyle w:val="PGKS3text"/>
              <w:rPr>
                <w:rFonts w:ascii="Arial" w:hAnsi="Arial"/>
              </w:rPr>
            </w:pPr>
          </w:p>
          <w:p w:rsidR="00F068F5" w:rsidRDefault="00F068F5" w:rsidP="00177F96">
            <w:pPr>
              <w:pStyle w:val="PGKS3text"/>
              <w:rPr>
                <w:rFonts w:ascii="Arial" w:hAnsi="Arial"/>
              </w:rPr>
            </w:pPr>
          </w:p>
          <w:p w:rsidR="00F068F5" w:rsidRDefault="00F068F5" w:rsidP="00177F96">
            <w:pPr>
              <w:pStyle w:val="PGKS3text"/>
              <w:rPr>
                <w:rFonts w:ascii="Arial" w:hAnsi="Arial"/>
              </w:rPr>
            </w:pPr>
          </w:p>
          <w:p w:rsidR="00177F96" w:rsidRDefault="00177F96" w:rsidP="00177F96">
            <w:pPr>
              <w:pStyle w:val="PGKS3text"/>
              <w:rPr>
                <w:rFonts w:ascii="Arial" w:hAnsi="Arial"/>
              </w:rPr>
            </w:pPr>
            <w:r>
              <w:rPr>
                <w:rFonts w:ascii="Arial" w:hAnsi="Arial"/>
              </w:rPr>
              <w:t>Data structures Worksheet 5 Graphs</w:t>
            </w:r>
          </w:p>
          <w:p w:rsidR="00177F96" w:rsidRDefault="00177F96" w:rsidP="00177F96">
            <w:pPr>
              <w:pStyle w:val="PGKS3text"/>
              <w:rPr>
                <w:rFonts w:ascii="Arial" w:hAnsi="Arial"/>
              </w:rPr>
            </w:pPr>
            <w:r>
              <w:rPr>
                <w:rFonts w:ascii="Arial" w:hAnsi="Arial"/>
              </w:rPr>
              <w:t>Data str</w:t>
            </w:r>
            <w:r w:rsidR="00F068F5">
              <w:rPr>
                <w:rFonts w:ascii="Arial" w:hAnsi="Arial"/>
              </w:rPr>
              <w:t>uctures Worksheet 5 Answers</w:t>
            </w:r>
          </w:p>
          <w:p w:rsidR="00177F96" w:rsidRDefault="00177F96" w:rsidP="00E70B7F">
            <w:pPr>
              <w:pStyle w:val="PGKS3text"/>
              <w:rPr>
                <w:rFonts w:ascii="Arial" w:hAnsi="Arial"/>
              </w:rPr>
            </w:pPr>
          </w:p>
          <w:p w:rsidR="00177F96" w:rsidRDefault="00177F96" w:rsidP="00E70B7F">
            <w:pPr>
              <w:pStyle w:val="PGKS3text"/>
              <w:rPr>
                <w:rFonts w:ascii="Arial" w:hAnsi="Arial"/>
              </w:rPr>
            </w:pPr>
          </w:p>
          <w:p w:rsidR="00177F96" w:rsidRDefault="00177F96" w:rsidP="00E70B7F">
            <w:pPr>
              <w:pStyle w:val="PGKS3text"/>
              <w:rPr>
                <w:rFonts w:ascii="Arial" w:hAnsi="Arial"/>
              </w:rPr>
            </w:pPr>
          </w:p>
          <w:p w:rsidR="00177F96" w:rsidRDefault="00177F96" w:rsidP="00E70B7F">
            <w:pPr>
              <w:pStyle w:val="PGKS3text"/>
              <w:rPr>
                <w:rFonts w:ascii="Arial" w:hAnsi="Arial"/>
              </w:rPr>
            </w:pPr>
          </w:p>
          <w:p w:rsidR="00177F96" w:rsidRDefault="00177F96" w:rsidP="00E70B7F">
            <w:pPr>
              <w:pStyle w:val="PGKS3text"/>
              <w:rPr>
                <w:rFonts w:ascii="Arial" w:hAnsi="Arial"/>
              </w:rPr>
            </w:pPr>
          </w:p>
          <w:p w:rsidR="00177F96" w:rsidRDefault="00177F96" w:rsidP="00E70B7F">
            <w:pPr>
              <w:pStyle w:val="PGKS3text"/>
              <w:rPr>
                <w:rFonts w:ascii="Arial" w:hAnsi="Arial"/>
              </w:rPr>
            </w:pPr>
          </w:p>
          <w:p w:rsidR="005924B9" w:rsidRDefault="005924B9" w:rsidP="00177F96">
            <w:pPr>
              <w:pStyle w:val="PGKS3text"/>
              <w:rPr>
                <w:rFonts w:ascii="Arial" w:hAnsi="Arial"/>
              </w:rPr>
            </w:pPr>
          </w:p>
          <w:p w:rsidR="005924B9" w:rsidRDefault="005924B9" w:rsidP="00177F96">
            <w:pPr>
              <w:pStyle w:val="PGKS3text"/>
              <w:rPr>
                <w:rFonts w:ascii="Arial" w:hAnsi="Arial"/>
              </w:rPr>
            </w:pPr>
          </w:p>
          <w:p w:rsidR="005924B9" w:rsidRDefault="005924B9" w:rsidP="00177F96">
            <w:pPr>
              <w:pStyle w:val="PGKS3text"/>
              <w:rPr>
                <w:rFonts w:ascii="Arial" w:hAnsi="Arial"/>
              </w:rPr>
            </w:pPr>
          </w:p>
          <w:p w:rsidR="005924B9" w:rsidRDefault="005924B9" w:rsidP="00177F96">
            <w:pPr>
              <w:pStyle w:val="PGKS3text"/>
              <w:rPr>
                <w:rFonts w:ascii="Arial" w:hAnsi="Arial"/>
              </w:rPr>
            </w:pPr>
          </w:p>
          <w:p w:rsidR="005924B9" w:rsidRDefault="005924B9" w:rsidP="00177F96">
            <w:pPr>
              <w:pStyle w:val="PGKS3text"/>
              <w:rPr>
                <w:rFonts w:ascii="Arial" w:hAnsi="Arial"/>
              </w:rPr>
            </w:pPr>
          </w:p>
          <w:p w:rsidR="005924B9" w:rsidRDefault="005924B9" w:rsidP="00177F96">
            <w:pPr>
              <w:pStyle w:val="PGKS3text"/>
              <w:rPr>
                <w:rFonts w:ascii="Arial" w:hAnsi="Arial"/>
              </w:rPr>
            </w:pPr>
          </w:p>
          <w:p w:rsidR="00F068F5" w:rsidRDefault="00F068F5" w:rsidP="00177F96">
            <w:pPr>
              <w:pStyle w:val="PGKS3text"/>
              <w:rPr>
                <w:rFonts w:ascii="Arial" w:hAnsi="Arial"/>
              </w:rPr>
            </w:pPr>
          </w:p>
          <w:p w:rsidR="00F068F5" w:rsidRDefault="00F068F5" w:rsidP="00177F96">
            <w:pPr>
              <w:pStyle w:val="PGKS3text"/>
              <w:rPr>
                <w:rFonts w:ascii="Arial" w:hAnsi="Arial"/>
              </w:rPr>
            </w:pPr>
          </w:p>
          <w:p w:rsidR="00F068F5" w:rsidRDefault="00F068F5" w:rsidP="00177F96">
            <w:pPr>
              <w:pStyle w:val="PGKS3text"/>
              <w:rPr>
                <w:rFonts w:ascii="Arial" w:hAnsi="Arial"/>
              </w:rPr>
            </w:pPr>
          </w:p>
          <w:p w:rsidR="00177F96" w:rsidRDefault="00177F96" w:rsidP="00177F96">
            <w:pPr>
              <w:pStyle w:val="PGKS3text"/>
              <w:rPr>
                <w:rFonts w:ascii="Arial" w:hAnsi="Arial"/>
              </w:rPr>
            </w:pPr>
            <w:r>
              <w:rPr>
                <w:rFonts w:ascii="Arial" w:hAnsi="Arial"/>
              </w:rPr>
              <w:t>Data structu</w:t>
            </w:r>
            <w:r w:rsidR="00F068F5">
              <w:rPr>
                <w:rFonts w:ascii="Arial" w:hAnsi="Arial"/>
              </w:rPr>
              <w:t>res Homework 5 Graphs</w:t>
            </w:r>
          </w:p>
          <w:p w:rsidR="00D54626" w:rsidRPr="005E1D4A" w:rsidRDefault="00177F96" w:rsidP="00E70B7F">
            <w:pPr>
              <w:pStyle w:val="PGKS3text"/>
              <w:rPr>
                <w:rFonts w:ascii="Arial" w:hAnsi="Arial"/>
              </w:rPr>
            </w:pPr>
            <w:r>
              <w:rPr>
                <w:rFonts w:ascii="Arial" w:hAnsi="Arial"/>
              </w:rPr>
              <w:t>Data str</w:t>
            </w:r>
            <w:r w:rsidR="00F068F5">
              <w:rPr>
                <w:rFonts w:ascii="Arial" w:hAnsi="Arial"/>
              </w:rPr>
              <w:t>uctures Homework 5 Answers</w:t>
            </w:r>
          </w:p>
        </w:tc>
      </w:tr>
    </w:tbl>
    <w:p w:rsidR="00D54626" w:rsidRDefault="00D54626">
      <w:pPr>
        <w:spacing w:after="200" w:line="276" w:lineRule="auto"/>
        <w:rPr>
          <w:rFonts w:eastAsia="SimSun"/>
          <w:b/>
          <w:bCs/>
          <w:color w:val="365F91"/>
          <w:sz w:val="28"/>
          <w:szCs w:val="28"/>
        </w:rPr>
      </w:pP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1113"/>
        <w:gridCol w:w="5216"/>
        <w:gridCol w:w="2743"/>
      </w:tblGrid>
      <w:tr w:rsidR="00D54626" w:rsidRPr="005E1D4A" w:rsidTr="00E70B7F">
        <w:trPr>
          <w:jc w:val="center"/>
        </w:trPr>
        <w:tc>
          <w:tcPr>
            <w:tcW w:w="1113" w:type="dxa"/>
            <w:shd w:val="clear" w:color="auto" w:fill="0091C4"/>
            <w:tcMar>
              <w:top w:w="0" w:type="dxa"/>
              <w:left w:w="108" w:type="dxa"/>
              <w:bottom w:w="0" w:type="dxa"/>
              <w:right w:w="108" w:type="dxa"/>
            </w:tcMar>
          </w:tcPr>
          <w:p w:rsidR="00D54626" w:rsidRPr="005E1D4A" w:rsidRDefault="00D54626" w:rsidP="00D54626">
            <w:pPr>
              <w:pStyle w:val="PGLessonWeekContentTitle"/>
            </w:pPr>
            <w:r w:rsidRPr="005E1D4A">
              <w:lastRenderedPageBreak/>
              <w:t xml:space="preserve">Topic </w:t>
            </w:r>
            <w:r>
              <w:t>6</w:t>
            </w:r>
          </w:p>
        </w:tc>
        <w:tc>
          <w:tcPr>
            <w:tcW w:w="5216" w:type="dxa"/>
            <w:shd w:val="clear" w:color="auto" w:fill="0091C4"/>
            <w:tcMar>
              <w:top w:w="0" w:type="dxa"/>
              <w:left w:w="108" w:type="dxa"/>
              <w:bottom w:w="0" w:type="dxa"/>
              <w:right w:w="108" w:type="dxa"/>
            </w:tcMar>
          </w:tcPr>
          <w:p w:rsidR="00D54626" w:rsidRPr="005E1D4A" w:rsidRDefault="001A3FBB" w:rsidP="00E70B7F">
            <w:pPr>
              <w:pStyle w:val="PGLessonWeekContentTitle"/>
            </w:pPr>
            <w:r>
              <w:t>Trees</w:t>
            </w:r>
          </w:p>
        </w:tc>
        <w:tc>
          <w:tcPr>
            <w:tcW w:w="2743" w:type="dxa"/>
            <w:shd w:val="clear" w:color="auto" w:fill="0091C4"/>
            <w:tcMar>
              <w:top w:w="0" w:type="dxa"/>
              <w:left w:w="108" w:type="dxa"/>
              <w:bottom w:w="0" w:type="dxa"/>
              <w:right w:w="108" w:type="dxa"/>
            </w:tcMar>
          </w:tcPr>
          <w:p w:rsidR="00D54626" w:rsidRPr="005E1D4A" w:rsidRDefault="00D54626" w:rsidP="00E70B7F">
            <w:pPr>
              <w:pStyle w:val="PGLessonWeekContentTitle"/>
            </w:pPr>
          </w:p>
        </w:tc>
      </w:tr>
      <w:tr w:rsidR="00D54626" w:rsidRPr="005E1D4A" w:rsidTr="00E70B7F">
        <w:trPr>
          <w:jc w:val="center"/>
        </w:trPr>
        <w:tc>
          <w:tcPr>
            <w:tcW w:w="9072" w:type="dxa"/>
            <w:gridSpan w:val="3"/>
            <w:tcMar>
              <w:top w:w="0" w:type="dxa"/>
              <w:left w:w="108" w:type="dxa"/>
              <w:bottom w:w="0" w:type="dxa"/>
              <w:right w:w="108" w:type="dxa"/>
            </w:tcMar>
          </w:tcPr>
          <w:p w:rsidR="00D54626" w:rsidRPr="005E1D4A" w:rsidRDefault="00D54626" w:rsidP="00E70B7F">
            <w:pPr>
              <w:pStyle w:val="ks3bold12pt"/>
              <w:rPr>
                <w:rFonts w:ascii="Arial" w:hAnsi="Arial"/>
              </w:rPr>
            </w:pPr>
            <w:r w:rsidRPr="005E1D4A">
              <w:rPr>
                <w:rFonts w:ascii="Arial" w:hAnsi="Arial"/>
              </w:rPr>
              <w:t>Learning Objectives:</w:t>
            </w:r>
          </w:p>
          <w:p w:rsidR="00852179" w:rsidRPr="00011319" w:rsidRDefault="00B75146" w:rsidP="00011319">
            <w:pPr>
              <w:pStyle w:val="PGKS3bulletedlist"/>
              <w:rPr>
                <w:rFonts w:ascii="Arial" w:hAnsi="Arial"/>
              </w:rPr>
            </w:pPr>
            <w:r w:rsidRPr="00011319">
              <w:rPr>
                <w:rFonts w:ascii="Arial" w:hAnsi="Arial"/>
              </w:rPr>
              <w:t>Know that a tree is a connected, undirected graph with no cycles</w:t>
            </w:r>
          </w:p>
          <w:p w:rsidR="00852179" w:rsidRPr="00011319" w:rsidRDefault="00B75146" w:rsidP="00011319">
            <w:pPr>
              <w:pStyle w:val="PGKS3bulletedlist"/>
              <w:rPr>
                <w:rFonts w:ascii="Arial" w:hAnsi="Arial"/>
              </w:rPr>
            </w:pPr>
            <w:r w:rsidRPr="00011319">
              <w:rPr>
                <w:rFonts w:ascii="Arial" w:hAnsi="Arial"/>
              </w:rPr>
              <w:t>Know that a binary tree is a rooted tree in which each node has at most two children</w:t>
            </w:r>
          </w:p>
          <w:p w:rsidR="00852179" w:rsidRPr="00011319" w:rsidRDefault="00B75146" w:rsidP="00011319">
            <w:pPr>
              <w:pStyle w:val="PGKS3bulletedlist"/>
              <w:rPr>
                <w:rFonts w:ascii="Arial" w:hAnsi="Arial"/>
              </w:rPr>
            </w:pPr>
            <w:r w:rsidRPr="00011319">
              <w:rPr>
                <w:rFonts w:ascii="Arial" w:hAnsi="Arial"/>
              </w:rPr>
              <w:t>Be familiar with typical uses for rooted trees</w:t>
            </w:r>
          </w:p>
          <w:p w:rsidR="00D54626" w:rsidRPr="005E1D4A" w:rsidRDefault="00D54626" w:rsidP="00E70B7F">
            <w:pPr>
              <w:pStyle w:val="PGKS3bulletedlist"/>
              <w:numPr>
                <w:ilvl w:val="0"/>
                <w:numId w:val="0"/>
              </w:numPr>
              <w:ind w:left="397"/>
              <w:rPr>
                <w:rFonts w:ascii="Arial" w:hAnsi="Arial"/>
              </w:rPr>
            </w:pPr>
          </w:p>
        </w:tc>
      </w:tr>
      <w:tr w:rsidR="00D54626" w:rsidRPr="005E1D4A" w:rsidTr="00E70B7F">
        <w:trPr>
          <w:jc w:val="center"/>
        </w:trPr>
        <w:tc>
          <w:tcPr>
            <w:tcW w:w="6329" w:type="dxa"/>
            <w:gridSpan w:val="2"/>
            <w:shd w:val="clear" w:color="auto" w:fill="00B0F0"/>
            <w:tcMar>
              <w:top w:w="0" w:type="dxa"/>
              <w:left w:w="108" w:type="dxa"/>
              <w:bottom w:w="0" w:type="dxa"/>
              <w:right w:w="108" w:type="dxa"/>
            </w:tcMar>
          </w:tcPr>
          <w:p w:rsidR="00D54626" w:rsidRPr="005E1D4A" w:rsidRDefault="00D54626" w:rsidP="00E70B7F">
            <w:pPr>
              <w:pStyle w:val="PGLessonWeekContentTitle"/>
            </w:pPr>
            <w:r w:rsidRPr="005E1D4A">
              <w:t>Content</w:t>
            </w:r>
          </w:p>
        </w:tc>
        <w:tc>
          <w:tcPr>
            <w:tcW w:w="2743" w:type="dxa"/>
            <w:shd w:val="clear" w:color="auto" w:fill="00B0F0"/>
            <w:tcMar>
              <w:top w:w="0" w:type="dxa"/>
              <w:left w:w="108" w:type="dxa"/>
              <w:bottom w:w="0" w:type="dxa"/>
              <w:right w:w="108" w:type="dxa"/>
            </w:tcMar>
          </w:tcPr>
          <w:p w:rsidR="00D54626" w:rsidRPr="005E1D4A" w:rsidRDefault="00D54626" w:rsidP="00E70B7F">
            <w:pPr>
              <w:pStyle w:val="PGLessonWeekContentTitle"/>
            </w:pPr>
            <w:r w:rsidRPr="005E1D4A">
              <w:t>Resources</w:t>
            </w:r>
          </w:p>
        </w:tc>
      </w:tr>
      <w:tr w:rsidR="00D54626" w:rsidRPr="005E1D4A" w:rsidTr="00E70B7F">
        <w:trPr>
          <w:jc w:val="center"/>
        </w:trPr>
        <w:tc>
          <w:tcPr>
            <w:tcW w:w="6329" w:type="dxa"/>
            <w:gridSpan w:val="2"/>
            <w:tcBorders>
              <w:bottom w:val="single" w:sz="4" w:space="0" w:color="0070C0"/>
              <w:right w:val="single" w:sz="4" w:space="0" w:color="0070C0"/>
            </w:tcBorders>
            <w:tcMar>
              <w:top w:w="0" w:type="dxa"/>
              <w:left w:w="108" w:type="dxa"/>
              <w:bottom w:w="0" w:type="dxa"/>
              <w:right w:w="108" w:type="dxa"/>
            </w:tcMar>
          </w:tcPr>
          <w:p w:rsidR="00D54626" w:rsidRPr="00011319" w:rsidRDefault="00011319" w:rsidP="00E70B7F">
            <w:pPr>
              <w:pStyle w:val="PGKS3text"/>
              <w:rPr>
                <w:rFonts w:ascii="Arial" w:hAnsi="Arial"/>
                <w:b/>
                <w:sz w:val="24"/>
              </w:rPr>
            </w:pPr>
            <w:r w:rsidRPr="00011319">
              <w:rPr>
                <w:rFonts w:ascii="Arial" w:hAnsi="Arial"/>
                <w:b/>
                <w:sz w:val="24"/>
              </w:rPr>
              <w:t>Starter</w:t>
            </w:r>
          </w:p>
          <w:p w:rsidR="00A423AA" w:rsidRDefault="00AA0346" w:rsidP="00E70B7F">
            <w:pPr>
              <w:pStyle w:val="PGKS3text"/>
              <w:rPr>
                <w:rFonts w:ascii="Arial" w:hAnsi="Arial"/>
              </w:rPr>
            </w:pPr>
            <w:r>
              <w:rPr>
                <w:rFonts w:ascii="Arial" w:hAnsi="Arial"/>
              </w:rPr>
              <w:t xml:space="preserve">Compare a tree in nature with the ADT tree. Students have already studied graphs, and a tree is a particular type of undirected graph that has no cycles. </w:t>
            </w:r>
            <w:r w:rsidR="00A423AA">
              <w:rPr>
                <w:rFonts w:ascii="Arial" w:hAnsi="Arial"/>
              </w:rPr>
              <w:t>(A cycle is a closed path, a route which loops back to the start point.)</w:t>
            </w:r>
          </w:p>
          <w:p w:rsidR="00011319" w:rsidRDefault="00AA0346" w:rsidP="00E70B7F">
            <w:pPr>
              <w:pStyle w:val="PGKS3text"/>
              <w:rPr>
                <w:rFonts w:ascii="Arial" w:hAnsi="Arial"/>
              </w:rPr>
            </w:pPr>
            <w:r>
              <w:rPr>
                <w:rFonts w:ascii="Arial" w:hAnsi="Arial"/>
              </w:rPr>
              <w:t>The left-hand tree on the slide ‘Definition of a tree” has cycles so is not a tree. Ask: “In a tree, is there more than one possible path from one node to another?” The answer is N</w:t>
            </w:r>
            <w:r w:rsidR="008F5986">
              <w:rPr>
                <w:rFonts w:ascii="Arial" w:hAnsi="Arial"/>
              </w:rPr>
              <w:t>o, however large the tree is.</w:t>
            </w:r>
            <w:r>
              <w:rPr>
                <w:rFonts w:ascii="Arial" w:hAnsi="Arial"/>
              </w:rPr>
              <w:t xml:space="preserve"> </w:t>
            </w:r>
          </w:p>
          <w:p w:rsidR="003E4E47" w:rsidRPr="00AA0346" w:rsidRDefault="00AA0346" w:rsidP="00E70B7F">
            <w:pPr>
              <w:pStyle w:val="PGKS3text"/>
              <w:rPr>
                <w:rFonts w:ascii="Arial" w:hAnsi="Arial"/>
                <w:b/>
                <w:sz w:val="24"/>
              </w:rPr>
            </w:pPr>
            <w:r w:rsidRPr="00AA0346">
              <w:rPr>
                <w:rFonts w:ascii="Arial" w:hAnsi="Arial"/>
                <w:b/>
                <w:sz w:val="24"/>
              </w:rPr>
              <w:t>Main</w:t>
            </w:r>
            <w:bookmarkStart w:id="1" w:name="_GoBack"/>
            <w:bookmarkEnd w:id="1"/>
          </w:p>
          <w:p w:rsidR="00AA0346" w:rsidRDefault="008F5986" w:rsidP="00E70B7F">
            <w:pPr>
              <w:pStyle w:val="PGKS3text"/>
              <w:rPr>
                <w:rFonts w:ascii="Arial" w:hAnsi="Arial"/>
              </w:rPr>
            </w:pPr>
            <w:r>
              <w:rPr>
                <w:rFonts w:ascii="Arial" w:hAnsi="Arial"/>
              </w:rPr>
              <w:t xml:space="preserve">A rooted tree has a root, which is the only node in the tree without a parent. The diagram shows a tree in which J is the root, though strictly speaking it should not have arrows. </w:t>
            </w:r>
          </w:p>
          <w:p w:rsidR="008F5986" w:rsidRDefault="008F5986" w:rsidP="00E70B7F">
            <w:pPr>
              <w:pStyle w:val="PGKS3text"/>
              <w:rPr>
                <w:rFonts w:ascii="Arial" w:hAnsi="Arial"/>
              </w:rPr>
            </w:pPr>
            <w:r>
              <w:rPr>
                <w:rFonts w:ascii="Arial" w:hAnsi="Arial"/>
              </w:rPr>
              <w:t>The next slide defines terminology relevant to a tree: node, edge, root, child, parent, subtree, leaf. Make sure that students can identify examples of each of these. B, X, T, F. N are all leaves. D, B, M, T, X form one subtree, M, X a second and L, N a third. D, M and L are both parents and children.</w:t>
            </w:r>
          </w:p>
          <w:p w:rsidR="00940136" w:rsidRDefault="008F5986" w:rsidP="00E70B7F">
            <w:pPr>
              <w:pStyle w:val="PGKS3text"/>
              <w:rPr>
                <w:rFonts w:ascii="Arial" w:hAnsi="Arial"/>
              </w:rPr>
            </w:pPr>
            <w:r>
              <w:rPr>
                <w:rFonts w:ascii="Arial" w:hAnsi="Arial"/>
              </w:rPr>
              <w:t xml:space="preserve">Give out </w:t>
            </w:r>
            <w:r w:rsidRPr="00940136">
              <w:rPr>
                <w:rFonts w:ascii="Arial" w:hAnsi="Arial"/>
                <w:b/>
              </w:rPr>
              <w:t>Worksheet 6</w:t>
            </w:r>
            <w:r w:rsidR="00940136">
              <w:rPr>
                <w:rFonts w:ascii="Arial" w:hAnsi="Arial"/>
                <w:b/>
              </w:rPr>
              <w:t xml:space="preserve"> </w:t>
            </w:r>
            <w:r w:rsidR="00940136" w:rsidRPr="00940136">
              <w:rPr>
                <w:rFonts w:ascii="Arial" w:hAnsi="Arial"/>
              </w:rPr>
              <w:t>and ask students to do the questions in</w:t>
            </w:r>
            <w:r w:rsidR="00940136">
              <w:rPr>
                <w:rFonts w:ascii="Arial" w:hAnsi="Arial"/>
                <w:b/>
              </w:rPr>
              <w:t xml:space="preserve"> Task 1. </w:t>
            </w:r>
            <w:r>
              <w:rPr>
                <w:rFonts w:ascii="Arial" w:hAnsi="Arial"/>
              </w:rPr>
              <w:t xml:space="preserve"> </w:t>
            </w:r>
          </w:p>
          <w:p w:rsidR="008F5986" w:rsidRDefault="008F5986" w:rsidP="00E70B7F">
            <w:pPr>
              <w:pStyle w:val="PGKS3text"/>
              <w:rPr>
                <w:rFonts w:ascii="Arial" w:hAnsi="Arial"/>
              </w:rPr>
            </w:pPr>
            <w:r>
              <w:rPr>
                <w:rFonts w:ascii="Arial" w:hAnsi="Arial"/>
              </w:rPr>
              <w:t>Students should enjoy filling in the tree for Grundy’s game. Trees can be used in gaming when the computer is playing a human – the computer can check each path after the opponent has moved to calculate the best strategy</w:t>
            </w:r>
            <w:r w:rsidR="004C7F66">
              <w:rPr>
                <w:rFonts w:ascii="Arial" w:hAnsi="Arial"/>
              </w:rPr>
              <w:t>. Discuss whether this approach would work for chess or draughts, for example. (In a complex game there are too many possible moves to make this a practical approach. Grundy’s game can be played with any number of coins in the starting pile, and even 8 coins considerably increases the size of the tree.)</w:t>
            </w:r>
          </w:p>
          <w:p w:rsidR="004C7F66" w:rsidRPr="00940136" w:rsidRDefault="00940136" w:rsidP="00E70B7F">
            <w:pPr>
              <w:pStyle w:val="PGKS3text"/>
              <w:rPr>
                <w:rFonts w:ascii="Arial" w:hAnsi="Arial"/>
                <w:b/>
              </w:rPr>
            </w:pPr>
            <w:r w:rsidRPr="00940136">
              <w:rPr>
                <w:rFonts w:ascii="Arial" w:hAnsi="Arial"/>
                <w:b/>
              </w:rPr>
              <w:t>Binary trees</w:t>
            </w:r>
          </w:p>
          <w:p w:rsidR="00940136" w:rsidRDefault="00940136" w:rsidP="00E70B7F">
            <w:pPr>
              <w:pStyle w:val="PGKS3text"/>
              <w:rPr>
                <w:rFonts w:ascii="Arial" w:hAnsi="Arial"/>
              </w:rPr>
            </w:pPr>
            <w:r>
              <w:rPr>
                <w:rFonts w:ascii="Arial" w:hAnsi="Arial"/>
              </w:rPr>
              <w:t>Move on to binary trees and methods of traversal. The slide headed ‘Traversing a tree’ gives an opportunity to test the students’ understanding of each traversal. The answers are on the next slide – the sub-trees have been ringed in red and as each node is reached, unless it is a leaf it is considered to be the root of a new sub-tree and continues down the left-hand side until a leaf is reached.</w:t>
            </w:r>
          </w:p>
          <w:p w:rsidR="00940136" w:rsidRDefault="00940136" w:rsidP="00E70B7F">
            <w:pPr>
              <w:pStyle w:val="PGKS3text"/>
              <w:rPr>
                <w:rFonts w:ascii="Arial" w:hAnsi="Arial"/>
              </w:rPr>
            </w:pPr>
            <w:r>
              <w:rPr>
                <w:rFonts w:ascii="Arial" w:hAnsi="Arial"/>
              </w:rPr>
              <w:lastRenderedPageBreak/>
              <w:t xml:space="preserve">The next slide shows another method of figuring out the order in which nodes are visited for each traversal. </w:t>
            </w:r>
          </w:p>
          <w:p w:rsidR="00940136" w:rsidRDefault="00940136" w:rsidP="00E70B7F">
            <w:pPr>
              <w:pStyle w:val="PGKS3text"/>
              <w:rPr>
                <w:rFonts w:ascii="Arial" w:hAnsi="Arial"/>
              </w:rPr>
            </w:pPr>
            <w:r>
              <w:rPr>
                <w:rFonts w:ascii="Arial" w:hAnsi="Arial"/>
              </w:rPr>
              <w:t>Pre-order, the node is visited as it is passed on the left</w:t>
            </w:r>
          </w:p>
          <w:p w:rsidR="00940136" w:rsidRDefault="00940136" w:rsidP="00E70B7F">
            <w:pPr>
              <w:pStyle w:val="PGKS3text"/>
              <w:rPr>
                <w:rFonts w:ascii="Arial" w:hAnsi="Arial"/>
              </w:rPr>
            </w:pPr>
            <w:r>
              <w:rPr>
                <w:rFonts w:ascii="Arial" w:hAnsi="Arial"/>
              </w:rPr>
              <w:t>In order, the node is visited as it is passed underneath</w:t>
            </w:r>
          </w:p>
          <w:p w:rsidR="00940136" w:rsidRDefault="00940136" w:rsidP="00E70B7F">
            <w:pPr>
              <w:pStyle w:val="PGKS3text"/>
              <w:rPr>
                <w:rFonts w:ascii="Arial" w:hAnsi="Arial"/>
              </w:rPr>
            </w:pPr>
            <w:r>
              <w:rPr>
                <w:rFonts w:ascii="Arial" w:hAnsi="Arial"/>
              </w:rPr>
              <w:t>Post-order, the node is visited as it is passed on the right.</w:t>
            </w:r>
          </w:p>
          <w:p w:rsidR="00940136" w:rsidRDefault="00940136" w:rsidP="00E70B7F">
            <w:pPr>
              <w:pStyle w:val="PGKS3text"/>
              <w:rPr>
                <w:rFonts w:ascii="Arial" w:hAnsi="Arial"/>
              </w:rPr>
            </w:pPr>
            <w:r>
              <w:rPr>
                <w:rFonts w:ascii="Arial" w:hAnsi="Arial"/>
              </w:rPr>
              <w:t>You can make up some more trees for the students to practise on if they are having any difficulty.</w:t>
            </w:r>
          </w:p>
          <w:p w:rsidR="00940136" w:rsidRPr="00940136" w:rsidRDefault="00940136" w:rsidP="00E70B7F">
            <w:pPr>
              <w:pStyle w:val="PGKS3text"/>
              <w:rPr>
                <w:rFonts w:ascii="Arial" w:hAnsi="Arial"/>
                <w:b/>
              </w:rPr>
            </w:pPr>
            <w:r w:rsidRPr="00940136">
              <w:rPr>
                <w:rFonts w:ascii="Arial" w:hAnsi="Arial"/>
                <w:b/>
              </w:rPr>
              <w:t>Binary search trees</w:t>
            </w:r>
          </w:p>
          <w:p w:rsidR="00940136" w:rsidRDefault="00940136" w:rsidP="00E70B7F">
            <w:pPr>
              <w:pStyle w:val="PGKS3text"/>
              <w:rPr>
                <w:rFonts w:ascii="Arial" w:hAnsi="Arial"/>
              </w:rPr>
            </w:pPr>
            <w:r>
              <w:rPr>
                <w:rFonts w:ascii="Arial" w:hAnsi="Arial"/>
              </w:rPr>
              <w:t xml:space="preserve">Efficient searching is one of the major applications of trees. </w:t>
            </w:r>
            <w:r w:rsidR="00B22984">
              <w:rPr>
                <w:rFonts w:ascii="Arial" w:hAnsi="Arial"/>
              </w:rPr>
              <w:t xml:space="preserve">Students should be able to figure out that an in-order traversal will visit the nodes in alphabetic order provided that the tree has been correctly constructed in the first place. </w:t>
            </w:r>
          </w:p>
          <w:p w:rsidR="00B22984" w:rsidRDefault="00B22984" w:rsidP="00E70B7F">
            <w:pPr>
              <w:pStyle w:val="PGKS3text"/>
              <w:rPr>
                <w:rFonts w:ascii="Arial" w:hAnsi="Arial"/>
              </w:rPr>
            </w:pPr>
            <w:r>
              <w:rPr>
                <w:rFonts w:ascii="Arial" w:hAnsi="Arial"/>
              </w:rPr>
              <w:t xml:space="preserve">The next slide, </w:t>
            </w:r>
            <w:r w:rsidRPr="00B22984">
              <w:rPr>
                <w:rFonts w:ascii="Arial" w:hAnsi="Arial"/>
                <w:b/>
              </w:rPr>
              <w:t>Building a binary search tree</w:t>
            </w:r>
            <w:r>
              <w:rPr>
                <w:rFonts w:ascii="Arial" w:hAnsi="Arial"/>
              </w:rPr>
              <w:t>, gives the rules for doing this, with a tree to practise on. (Answer on next slide).</w:t>
            </w:r>
          </w:p>
          <w:p w:rsidR="00B22984" w:rsidRDefault="00B22984" w:rsidP="00E70B7F">
            <w:pPr>
              <w:pStyle w:val="PGKS3text"/>
              <w:rPr>
                <w:rFonts w:ascii="Arial" w:hAnsi="Arial"/>
              </w:rPr>
            </w:pPr>
            <w:r>
              <w:rPr>
                <w:rFonts w:ascii="Arial" w:hAnsi="Arial"/>
              </w:rPr>
              <w:t xml:space="preserve">Ask students to complete </w:t>
            </w:r>
            <w:r w:rsidRPr="00B22984">
              <w:rPr>
                <w:rFonts w:ascii="Arial" w:hAnsi="Arial"/>
                <w:b/>
              </w:rPr>
              <w:t>Task 2</w:t>
            </w:r>
            <w:r>
              <w:rPr>
                <w:rFonts w:ascii="Arial" w:hAnsi="Arial"/>
                <w:b/>
              </w:rPr>
              <w:t>, questions 3 and 4</w:t>
            </w:r>
            <w:r>
              <w:rPr>
                <w:rFonts w:ascii="Arial" w:hAnsi="Arial"/>
              </w:rPr>
              <w:t xml:space="preserve"> on the worksheet.</w:t>
            </w:r>
          </w:p>
          <w:p w:rsidR="006F3535" w:rsidRPr="006F3535" w:rsidRDefault="006F3535" w:rsidP="00E70B7F">
            <w:pPr>
              <w:pStyle w:val="PGKS3text"/>
              <w:rPr>
                <w:rFonts w:ascii="Arial" w:hAnsi="Arial"/>
                <w:b/>
              </w:rPr>
            </w:pPr>
            <w:r w:rsidRPr="006F3535">
              <w:rPr>
                <w:rFonts w:ascii="Arial" w:hAnsi="Arial"/>
                <w:b/>
              </w:rPr>
              <w:t>A balanced binary tree</w:t>
            </w:r>
          </w:p>
          <w:p w:rsidR="006F3535" w:rsidRDefault="006F3535" w:rsidP="006F3535">
            <w:pPr>
              <w:pStyle w:val="PGKS3text"/>
              <w:rPr>
                <w:rFonts w:ascii="Arial" w:hAnsi="Arial"/>
              </w:rPr>
            </w:pPr>
            <w:r>
              <w:rPr>
                <w:rFonts w:ascii="Arial" w:hAnsi="Arial"/>
              </w:rPr>
              <w:t>Note in passing that a balanced binary tree will give the optimal search efficiency for any item. A data set that is already sorted will produce a completely one-sided tree.  Ask student</w:t>
            </w:r>
            <w:r w:rsidR="002C5B32">
              <w:rPr>
                <w:rFonts w:ascii="Arial" w:hAnsi="Arial"/>
              </w:rPr>
              <w:t xml:space="preserve">s to draw the tree for 7, 12, </w:t>
            </w:r>
            <w:r>
              <w:rPr>
                <w:rFonts w:ascii="Arial" w:hAnsi="Arial"/>
              </w:rPr>
              <w:t xml:space="preserve">14, 18, </w:t>
            </w:r>
            <w:proofErr w:type="gramStart"/>
            <w:r>
              <w:rPr>
                <w:rFonts w:ascii="Arial" w:hAnsi="Arial"/>
              </w:rPr>
              <w:t>22</w:t>
            </w:r>
            <w:proofErr w:type="gramEnd"/>
            <w:r>
              <w:rPr>
                <w:rFonts w:ascii="Arial" w:hAnsi="Arial"/>
              </w:rPr>
              <w:t>.</w:t>
            </w:r>
          </w:p>
          <w:p w:rsidR="006F3535" w:rsidRDefault="006F3535" w:rsidP="00F068F5">
            <w:pPr>
              <w:pStyle w:val="PGKS3text"/>
              <w:jc w:val="center"/>
              <w:rPr>
                <w:rFonts w:ascii="Arial" w:hAnsi="Arial"/>
              </w:rPr>
            </w:pPr>
            <w:r>
              <w:rPr>
                <w:noProof/>
              </w:rPr>
              <w:drawing>
                <wp:inline distT="0" distB="0" distL="0" distR="0" wp14:anchorId="590CC828" wp14:editId="5A678D7C">
                  <wp:extent cx="2385060" cy="16459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385060" cy="1645920"/>
                          </a:xfrm>
                          <a:prstGeom prst="rect">
                            <a:avLst/>
                          </a:prstGeom>
                          <a:ln>
                            <a:noFill/>
                          </a:ln>
                          <a:extLst>
                            <a:ext uri="{53640926-AAD7-44D8-BBD7-CCE9431645EC}">
                              <a14:shadowObscured xmlns:a14="http://schemas.microsoft.com/office/drawing/2010/main"/>
                            </a:ext>
                          </a:extLst>
                        </pic:spPr>
                      </pic:pic>
                    </a:graphicData>
                  </a:graphic>
                </wp:inline>
              </w:drawing>
            </w:r>
          </w:p>
          <w:p w:rsidR="00B22984" w:rsidRPr="00B22984" w:rsidRDefault="00B22984" w:rsidP="00E70B7F">
            <w:pPr>
              <w:pStyle w:val="PGKS3text"/>
              <w:rPr>
                <w:rFonts w:ascii="Arial" w:hAnsi="Arial"/>
                <w:b/>
              </w:rPr>
            </w:pPr>
            <w:r w:rsidRPr="00B22984">
              <w:rPr>
                <w:rFonts w:ascii="Arial" w:hAnsi="Arial"/>
                <w:b/>
              </w:rPr>
              <w:t>Implementing a binary tree</w:t>
            </w:r>
          </w:p>
          <w:p w:rsidR="00940136" w:rsidRDefault="00B22984" w:rsidP="00E70B7F">
            <w:pPr>
              <w:pStyle w:val="PGKS3text"/>
              <w:rPr>
                <w:rFonts w:ascii="Arial" w:hAnsi="Arial"/>
              </w:rPr>
            </w:pPr>
            <w:r>
              <w:rPr>
                <w:rFonts w:ascii="Arial" w:hAnsi="Arial"/>
              </w:rPr>
              <w:t xml:space="preserve">Each node has a left pointer, pointing to the node on its left, the data, and a right pointer pointing to the data on its right. A dummy value of -1 is given to any pointer which does not point to a node. </w:t>
            </w:r>
          </w:p>
          <w:p w:rsidR="00B22984" w:rsidRDefault="006F3535" w:rsidP="00E70B7F">
            <w:pPr>
              <w:pStyle w:val="PGKS3text"/>
              <w:rPr>
                <w:rFonts w:ascii="Arial" w:hAnsi="Arial"/>
              </w:rPr>
            </w:pPr>
            <w:r>
              <w:rPr>
                <w:rFonts w:ascii="Arial" w:hAnsi="Arial"/>
              </w:rPr>
              <w:t>To implement</w:t>
            </w:r>
            <w:r w:rsidR="00B22984">
              <w:rPr>
                <w:rFonts w:ascii="Arial" w:hAnsi="Arial"/>
              </w:rPr>
              <w:t xml:space="preserve"> the tree, </w:t>
            </w:r>
            <w:r>
              <w:rPr>
                <w:rFonts w:ascii="Arial" w:hAnsi="Arial"/>
              </w:rPr>
              <w:t>a two dimensional list, a dictionary, an array of records, or three separate arrays are all possibilities.</w:t>
            </w:r>
          </w:p>
          <w:p w:rsidR="00B22984" w:rsidRDefault="006F3535" w:rsidP="00E70B7F">
            <w:pPr>
              <w:pStyle w:val="PGKS3text"/>
              <w:rPr>
                <w:rFonts w:ascii="Arial" w:hAnsi="Arial"/>
              </w:rPr>
            </w:pPr>
            <w:r>
              <w:rPr>
                <w:rFonts w:ascii="Arial" w:hAnsi="Arial"/>
              </w:rPr>
              <w:t xml:space="preserve">There is an error in the left pointer of </w:t>
            </w:r>
            <w:proofErr w:type="gramStart"/>
            <w:r>
              <w:rPr>
                <w:rFonts w:ascii="Arial" w:hAnsi="Arial"/>
              </w:rPr>
              <w:t>A[</w:t>
            </w:r>
            <w:proofErr w:type="gramEnd"/>
            <w:r>
              <w:rPr>
                <w:rFonts w:ascii="Arial" w:hAnsi="Arial"/>
              </w:rPr>
              <w:t>3], it should be -1.</w:t>
            </w:r>
          </w:p>
          <w:p w:rsidR="006F3535" w:rsidRDefault="006F3535" w:rsidP="006F3535">
            <w:pPr>
              <w:pStyle w:val="PGKS3text"/>
              <w:rPr>
                <w:rFonts w:ascii="Arial" w:hAnsi="Arial"/>
              </w:rPr>
            </w:pPr>
            <w:r>
              <w:rPr>
                <w:rFonts w:ascii="Arial" w:hAnsi="Arial"/>
              </w:rPr>
              <w:t xml:space="preserve">Ask students to complete </w:t>
            </w:r>
            <w:r w:rsidRPr="00B22984">
              <w:rPr>
                <w:rFonts w:ascii="Arial" w:hAnsi="Arial"/>
                <w:b/>
              </w:rPr>
              <w:t xml:space="preserve">Task </w:t>
            </w:r>
            <w:r>
              <w:rPr>
                <w:rFonts w:ascii="Arial" w:hAnsi="Arial"/>
                <w:b/>
              </w:rPr>
              <w:t xml:space="preserve">3, question 5 </w:t>
            </w:r>
            <w:r>
              <w:rPr>
                <w:rFonts w:ascii="Arial" w:hAnsi="Arial"/>
              </w:rPr>
              <w:t>on the worksheet.</w:t>
            </w:r>
          </w:p>
          <w:p w:rsidR="006F3535" w:rsidRDefault="006F3535" w:rsidP="006F3535">
            <w:pPr>
              <w:pStyle w:val="PGKS3text"/>
              <w:rPr>
                <w:rFonts w:ascii="Arial" w:hAnsi="Arial"/>
              </w:rPr>
            </w:pPr>
          </w:p>
          <w:p w:rsidR="006F3535" w:rsidRDefault="006F3535" w:rsidP="006F3535">
            <w:pPr>
              <w:pStyle w:val="PGKS3text"/>
              <w:rPr>
                <w:rFonts w:ascii="Arial" w:hAnsi="Arial"/>
              </w:rPr>
            </w:pPr>
          </w:p>
          <w:p w:rsidR="006F3535" w:rsidRDefault="006F3535" w:rsidP="006F3535">
            <w:pPr>
              <w:pStyle w:val="PGKS3text"/>
              <w:rPr>
                <w:rFonts w:ascii="Arial" w:hAnsi="Arial"/>
              </w:rPr>
            </w:pPr>
          </w:p>
          <w:p w:rsidR="006F3535" w:rsidRDefault="006F3535" w:rsidP="006F3535">
            <w:pPr>
              <w:pStyle w:val="PGKS3text"/>
              <w:rPr>
                <w:rFonts w:ascii="Arial" w:hAnsi="Arial"/>
              </w:rPr>
            </w:pPr>
          </w:p>
          <w:p w:rsidR="003E4E47" w:rsidRPr="003E4E47" w:rsidRDefault="003E4E47" w:rsidP="00E70B7F">
            <w:pPr>
              <w:pStyle w:val="PGKS3text"/>
              <w:rPr>
                <w:rFonts w:ascii="Arial" w:hAnsi="Arial"/>
                <w:b/>
                <w:sz w:val="24"/>
              </w:rPr>
            </w:pPr>
            <w:r w:rsidRPr="003E4E47">
              <w:rPr>
                <w:rFonts w:ascii="Arial" w:hAnsi="Arial"/>
                <w:b/>
                <w:sz w:val="24"/>
              </w:rPr>
              <w:t>Plenary</w:t>
            </w:r>
          </w:p>
          <w:p w:rsidR="006F3535" w:rsidRDefault="006F3535" w:rsidP="00E70B7F">
            <w:pPr>
              <w:pStyle w:val="PGKS3text"/>
              <w:rPr>
                <w:rFonts w:ascii="Arial" w:hAnsi="Arial"/>
              </w:rPr>
            </w:pPr>
            <w:r>
              <w:rPr>
                <w:rFonts w:ascii="Arial" w:hAnsi="Arial"/>
              </w:rPr>
              <w:t xml:space="preserve">Go over the answers to the question. </w:t>
            </w:r>
          </w:p>
          <w:p w:rsidR="003E4E47" w:rsidRDefault="006F3535" w:rsidP="006F3535">
            <w:pPr>
              <w:pStyle w:val="PGKS3text"/>
              <w:rPr>
                <w:rFonts w:ascii="Arial" w:hAnsi="Arial"/>
              </w:rPr>
            </w:pPr>
            <w:r>
              <w:rPr>
                <w:rFonts w:ascii="Arial" w:hAnsi="Arial"/>
              </w:rPr>
              <w:t>Show the final slide. Remind students that a</w:t>
            </w:r>
            <w:r w:rsidR="003E4E47">
              <w:rPr>
                <w:rFonts w:ascii="Arial" w:hAnsi="Arial"/>
              </w:rPr>
              <w:t xml:space="preserve"> tree is a connected, undirected graph with no cycles</w:t>
            </w:r>
            <w:r>
              <w:rPr>
                <w:rFonts w:ascii="Arial" w:hAnsi="Arial"/>
              </w:rPr>
              <w:t>.</w:t>
            </w:r>
          </w:p>
          <w:p w:rsidR="006F3535" w:rsidRDefault="006F3535" w:rsidP="006F3535">
            <w:pPr>
              <w:pStyle w:val="PGKS3text"/>
              <w:rPr>
                <w:rFonts w:ascii="Arial" w:hAnsi="Arial"/>
              </w:rPr>
            </w:pPr>
            <w:r>
              <w:rPr>
                <w:rFonts w:ascii="Arial" w:hAnsi="Arial"/>
              </w:rPr>
              <w:t>Is every node a root node? Yes:</w:t>
            </w:r>
          </w:p>
          <w:p w:rsidR="006F3535" w:rsidRDefault="006F3535" w:rsidP="006F3535">
            <w:pPr>
              <w:pStyle w:val="ListParagraph"/>
              <w:numPr>
                <w:ilvl w:val="0"/>
                <w:numId w:val="12"/>
              </w:numPr>
            </w:pPr>
            <w:r>
              <w:t>Choose any node in a tree and ignore any nodes that are not its descendants.</w:t>
            </w:r>
          </w:p>
          <w:p w:rsidR="006F3535" w:rsidRDefault="006F3535" w:rsidP="006F3535">
            <w:pPr>
              <w:pStyle w:val="ListParagraph"/>
              <w:numPr>
                <w:ilvl w:val="0"/>
                <w:numId w:val="12"/>
              </w:numPr>
            </w:pPr>
            <w:r>
              <w:t>The structure remains a tree.</w:t>
            </w:r>
          </w:p>
          <w:p w:rsidR="006F3535" w:rsidRDefault="006F3535" w:rsidP="006F3535">
            <w:pPr>
              <w:pStyle w:val="ListParagraph"/>
              <w:numPr>
                <w:ilvl w:val="0"/>
                <w:numId w:val="12"/>
              </w:numPr>
            </w:pPr>
            <w:r>
              <w:t>This holds even for leaf nodes, where the descendants are all null.</w:t>
            </w:r>
          </w:p>
          <w:p w:rsidR="006F3535" w:rsidRPr="00747C2B" w:rsidRDefault="006F3535" w:rsidP="006F3535">
            <w:pPr>
              <w:pStyle w:val="ListParagraph"/>
              <w:numPr>
                <w:ilvl w:val="0"/>
                <w:numId w:val="12"/>
              </w:numPr>
            </w:pPr>
            <w:r>
              <w:t>This is an important concept which will be explored in Unit 8.</w:t>
            </w:r>
          </w:p>
          <w:p w:rsidR="006F3535" w:rsidRDefault="006F3535" w:rsidP="006F3535">
            <w:pPr>
              <w:pStyle w:val="PGKS3text"/>
              <w:rPr>
                <w:rFonts w:ascii="Arial" w:hAnsi="Arial"/>
              </w:rPr>
            </w:pPr>
            <w:r>
              <w:rPr>
                <w:rFonts w:ascii="Arial" w:hAnsi="Arial"/>
              </w:rPr>
              <w:t>Data may be organ</w:t>
            </w:r>
            <w:r w:rsidR="00F068F5">
              <w:rPr>
                <w:rFonts w:ascii="Arial" w:hAnsi="Arial"/>
              </w:rPr>
              <w:t xml:space="preserve">ised into a tree to provide an </w:t>
            </w:r>
            <w:r>
              <w:rPr>
                <w:rFonts w:ascii="Arial" w:hAnsi="Arial"/>
              </w:rPr>
              <w:t>efficient searching method</w:t>
            </w:r>
          </w:p>
          <w:p w:rsidR="006F3535" w:rsidRDefault="006F3535" w:rsidP="006F3535">
            <w:pPr>
              <w:pStyle w:val="PGKS3text"/>
              <w:rPr>
                <w:rFonts w:ascii="Arial" w:hAnsi="Arial"/>
              </w:rPr>
            </w:pPr>
            <w:r>
              <w:rPr>
                <w:rFonts w:ascii="Arial" w:hAnsi="Arial"/>
              </w:rPr>
              <w:t>Ask students to identify and briefly describe pre-order, in-order and post-order traversals.</w:t>
            </w:r>
          </w:p>
          <w:p w:rsidR="006F3535" w:rsidRDefault="006F3535" w:rsidP="006F3535">
            <w:pPr>
              <w:pStyle w:val="PGKS3text"/>
              <w:rPr>
                <w:rFonts w:ascii="Arial" w:hAnsi="Arial"/>
              </w:rPr>
            </w:pPr>
            <w:r>
              <w:rPr>
                <w:rFonts w:ascii="Arial" w:hAnsi="Arial"/>
              </w:rPr>
              <w:t xml:space="preserve">Give out </w:t>
            </w:r>
            <w:r w:rsidRPr="00F068F5">
              <w:rPr>
                <w:rFonts w:ascii="Arial" w:hAnsi="Arial"/>
                <w:b/>
              </w:rPr>
              <w:t>Homework 6</w:t>
            </w:r>
            <w:r>
              <w:rPr>
                <w:rFonts w:ascii="Arial" w:hAnsi="Arial"/>
              </w:rPr>
              <w:t>.</w:t>
            </w:r>
          </w:p>
          <w:p w:rsidR="006F3535" w:rsidRPr="008457D9" w:rsidRDefault="006F3535" w:rsidP="006F3535">
            <w:pPr>
              <w:pStyle w:val="PGKS3text"/>
              <w:rPr>
                <w:rFonts w:ascii="Arial" w:hAnsi="Arial"/>
              </w:rPr>
            </w:pPr>
          </w:p>
        </w:tc>
        <w:tc>
          <w:tcPr>
            <w:tcW w:w="2743" w:type="dxa"/>
            <w:tcBorders>
              <w:left w:val="single" w:sz="4" w:space="0" w:color="0070C0"/>
              <w:bottom w:val="single" w:sz="4" w:space="0" w:color="0070C0"/>
            </w:tcBorders>
            <w:tcMar>
              <w:top w:w="0" w:type="dxa"/>
              <w:left w:w="108" w:type="dxa"/>
              <w:bottom w:w="0" w:type="dxa"/>
              <w:right w:w="108" w:type="dxa"/>
            </w:tcMar>
          </w:tcPr>
          <w:p w:rsidR="003E4E47" w:rsidRDefault="003E4E47" w:rsidP="003E4E47">
            <w:pPr>
              <w:pStyle w:val="PGKS3text"/>
              <w:rPr>
                <w:rFonts w:ascii="Arial" w:hAnsi="Arial"/>
              </w:rPr>
            </w:pPr>
            <w:r>
              <w:rPr>
                <w:rFonts w:ascii="Arial" w:hAnsi="Arial"/>
              </w:rPr>
              <w:lastRenderedPageBreak/>
              <w:t>PowerPoint presentation Data structures T6 Trees.pptx</w:t>
            </w:r>
          </w:p>
          <w:p w:rsidR="003E4E47" w:rsidRDefault="003E4E47" w:rsidP="003E4E47">
            <w:pPr>
              <w:pStyle w:val="PGKS3text"/>
              <w:rPr>
                <w:rFonts w:ascii="Arial" w:hAnsi="Arial"/>
              </w:rPr>
            </w:pPr>
          </w:p>
          <w:p w:rsidR="003E4E47" w:rsidRDefault="003E4E47" w:rsidP="003E4E47">
            <w:pPr>
              <w:pStyle w:val="PGKS3text"/>
              <w:rPr>
                <w:rFonts w:ascii="Arial" w:hAnsi="Arial"/>
              </w:rPr>
            </w:pPr>
          </w:p>
          <w:p w:rsidR="003E4E47" w:rsidRDefault="003E4E47" w:rsidP="003E4E47">
            <w:pPr>
              <w:pStyle w:val="PGKS3text"/>
              <w:rPr>
                <w:rFonts w:ascii="Arial" w:hAnsi="Arial"/>
              </w:rPr>
            </w:pPr>
          </w:p>
          <w:p w:rsidR="003E4E47" w:rsidRDefault="003E4E47" w:rsidP="003E4E47">
            <w:pPr>
              <w:pStyle w:val="PGKS3text"/>
              <w:rPr>
                <w:rFonts w:ascii="Arial" w:hAnsi="Arial"/>
              </w:rPr>
            </w:pPr>
          </w:p>
          <w:p w:rsidR="00940136" w:rsidRDefault="00940136" w:rsidP="003E4E47">
            <w:pPr>
              <w:pStyle w:val="PGKS3text"/>
              <w:rPr>
                <w:rFonts w:ascii="Arial" w:hAnsi="Arial"/>
              </w:rPr>
            </w:pPr>
          </w:p>
          <w:p w:rsidR="003E4E47" w:rsidRDefault="003E4E47" w:rsidP="003E4E47">
            <w:pPr>
              <w:pStyle w:val="PGKS3text"/>
              <w:rPr>
                <w:rFonts w:ascii="Arial" w:hAnsi="Arial"/>
              </w:rPr>
            </w:pPr>
          </w:p>
          <w:p w:rsidR="003E4E47" w:rsidRDefault="003E4E47" w:rsidP="003E4E47">
            <w:pPr>
              <w:pStyle w:val="PGKS3text"/>
              <w:rPr>
                <w:rFonts w:ascii="Arial" w:hAnsi="Arial"/>
              </w:rPr>
            </w:pPr>
          </w:p>
          <w:p w:rsidR="003E4E47" w:rsidRDefault="003E4E47" w:rsidP="003E4E47">
            <w:pPr>
              <w:pStyle w:val="PGKS3text"/>
              <w:rPr>
                <w:rFonts w:ascii="Arial" w:hAnsi="Arial"/>
              </w:rPr>
            </w:pPr>
          </w:p>
          <w:p w:rsidR="003E4E47" w:rsidRDefault="003E4E47" w:rsidP="003E4E47">
            <w:pPr>
              <w:pStyle w:val="PGKS3text"/>
              <w:rPr>
                <w:rFonts w:ascii="Arial" w:hAnsi="Arial"/>
              </w:rPr>
            </w:pPr>
          </w:p>
          <w:p w:rsidR="003E4E47" w:rsidRDefault="003E4E47" w:rsidP="003E4E47">
            <w:pPr>
              <w:pStyle w:val="PGKS3text"/>
              <w:rPr>
                <w:rFonts w:ascii="Arial" w:hAnsi="Arial"/>
              </w:rPr>
            </w:pPr>
          </w:p>
          <w:p w:rsidR="003E4E47" w:rsidRDefault="003E4E47" w:rsidP="003E4E47">
            <w:pPr>
              <w:pStyle w:val="PGKS3text"/>
              <w:rPr>
                <w:rFonts w:ascii="Arial" w:hAnsi="Arial"/>
              </w:rPr>
            </w:pPr>
            <w:r>
              <w:rPr>
                <w:rFonts w:ascii="Arial" w:hAnsi="Arial"/>
              </w:rPr>
              <w:t>Data s</w:t>
            </w:r>
            <w:r w:rsidR="00F068F5">
              <w:rPr>
                <w:rFonts w:ascii="Arial" w:hAnsi="Arial"/>
              </w:rPr>
              <w:t>tructures Worksheet 6 Trees</w:t>
            </w:r>
          </w:p>
          <w:p w:rsidR="003E4E47" w:rsidRDefault="003E4E47" w:rsidP="003E4E47">
            <w:pPr>
              <w:pStyle w:val="PGKS3text"/>
              <w:rPr>
                <w:rFonts w:ascii="Arial" w:hAnsi="Arial"/>
              </w:rPr>
            </w:pPr>
            <w:r>
              <w:rPr>
                <w:rFonts w:ascii="Arial" w:hAnsi="Arial"/>
              </w:rPr>
              <w:t>Data str</w:t>
            </w:r>
            <w:r w:rsidR="00F068F5">
              <w:rPr>
                <w:rFonts w:ascii="Arial" w:hAnsi="Arial"/>
              </w:rPr>
              <w:t>uctures Worksheet 6 Answers</w:t>
            </w:r>
          </w:p>
          <w:p w:rsidR="003E4E47" w:rsidRDefault="003E4E47" w:rsidP="003E4E47">
            <w:pPr>
              <w:pStyle w:val="PGKS3text"/>
              <w:rPr>
                <w:rFonts w:ascii="Arial" w:hAnsi="Arial"/>
              </w:rPr>
            </w:pPr>
          </w:p>
          <w:p w:rsidR="003E4E47" w:rsidRDefault="003E4E47" w:rsidP="003E4E47">
            <w:pPr>
              <w:pStyle w:val="PGKS3text"/>
              <w:rPr>
                <w:rFonts w:ascii="Arial" w:hAnsi="Arial"/>
              </w:rPr>
            </w:pPr>
          </w:p>
          <w:p w:rsidR="003E4E47" w:rsidRDefault="003E4E47" w:rsidP="003E4E47">
            <w:pPr>
              <w:pStyle w:val="PGKS3text"/>
              <w:rPr>
                <w:rFonts w:ascii="Arial" w:hAnsi="Arial"/>
              </w:rPr>
            </w:pPr>
          </w:p>
          <w:p w:rsidR="003E4E47" w:rsidRDefault="003E4E47" w:rsidP="003E4E47">
            <w:pPr>
              <w:pStyle w:val="PGKS3text"/>
              <w:rPr>
                <w:rFonts w:ascii="Arial" w:hAnsi="Arial"/>
              </w:rPr>
            </w:pPr>
          </w:p>
          <w:p w:rsidR="003E4E47" w:rsidRDefault="003E4E47" w:rsidP="003E4E47">
            <w:pPr>
              <w:pStyle w:val="PGKS3text"/>
              <w:rPr>
                <w:rFonts w:ascii="Arial" w:hAnsi="Arial"/>
              </w:rPr>
            </w:pPr>
          </w:p>
          <w:p w:rsidR="003E4E47" w:rsidRDefault="003E4E47" w:rsidP="003E4E47">
            <w:pPr>
              <w:pStyle w:val="PGKS3text"/>
              <w:rPr>
                <w:rFonts w:ascii="Arial" w:hAnsi="Arial"/>
              </w:rPr>
            </w:pPr>
          </w:p>
          <w:p w:rsidR="003E4E47" w:rsidRDefault="003E4E47" w:rsidP="003E4E47">
            <w:pPr>
              <w:pStyle w:val="PGKS3text"/>
              <w:rPr>
                <w:rFonts w:ascii="Arial" w:hAnsi="Arial"/>
              </w:rPr>
            </w:pPr>
          </w:p>
          <w:p w:rsidR="003E4E47" w:rsidRDefault="003E4E47" w:rsidP="003E4E47">
            <w:pPr>
              <w:pStyle w:val="PGKS3text"/>
              <w:rPr>
                <w:rFonts w:ascii="Arial" w:hAnsi="Arial"/>
              </w:rPr>
            </w:pPr>
          </w:p>
          <w:p w:rsidR="003E4E47" w:rsidRDefault="003E4E47" w:rsidP="003E4E47">
            <w:pPr>
              <w:pStyle w:val="PGKS3text"/>
              <w:rPr>
                <w:rFonts w:ascii="Arial" w:hAnsi="Arial"/>
              </w:rPr>
            </w:pPr>
          </w:p>
          <w:p w:rsidR="003E4E47" w:rsidRDefault="003E4E47" w:rsidP="003E4E47">
            <w:pPr>
              <w:pStyle w:val="PGKS3text"/>
              <w:rPr>
                <w:rFonts w:ascii="Arial" w:hAnsi="Arial"/>
              </w:rPr>
            </w:pPr>
          </w:p>
          <w:p w:rsidR="003E4E47" w:rsidRDefault="003E4E47" w:rsidP="003E4E47">
            <w:pPr>
              <w:pStyle w:val="PGKS3text"/>
              <w:rPr>
                <w:rFonts w:ascii="Arial" w:hAnsi="Arial"/>
              </w:rPr>
            </w:pPr>
          </w:p>
          <w:p w:rsidR="003E4E47" w:rsidRDefault="003E4E47"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6C2833" w:rsidRDefault="006C2833" w:rsidP="003E4E47">
            <w:pPr>
              <w:pStyle w:val="PGKS3text"/>
              <w:rPr>
                <w:rFonts w:ascii="Arial" w:hAnsi="Arial"/>
              </w:rPr>
            </w:pPr>
          </w:p>
          <w:p w:rsidR="00F068F5" w:rsidRDefault="00F068F5" w:rsidP="003E4E47">
            <w:pPr>
              <w:pStyle w:val="PGKS3text"/>
              <w:rPr>
                <w:rFonts w:ascii="Arial" w:hAnsi="Arial"/>
              </w:rPr>
            </w:pPr>
          </w:p>
          <w:p w:rsidR="006C2833" w:rsidRDefault="006C2833" w:rsidP="003E4E47">
            <w:pPr>
              <w:pStyle w:val="PGKS3text"/>
              <w:rPr>
                <w:rFonts w:ascii="Arial" w:hAnsi="Arial"/>
              </w:rPr>
            </w:pPr>
          </w:p>
          <w:p w:rsidR="003E4E47" w:rsidRDefault="003E4E47" w:rsidP="003E4E47">
            <w:pPr>
              <w:pStyle w:val="PGKS3text"/>
              <w:rPr>
                <w:rFonts w:ascii="Arial" w:hAnsi="Arial"/>
              </w:rPr>
            </w:pPr>
            <w:r>
              <w:rPr>
                <w:rFonts w:ascii="Arial" w:hAnsi="Arial"/>
              </w:rPr>
              <w:t>Da</w:t>
            </w:r>
            <w:r w:rsidR="00F068F5">
              <w:rPr>
                <w:rFonts w:ascii="Arial" w:hAnsi="Arial"/>
              </w:rPr>
              <w:t>ta structures Homework 6 Trees</w:t>
            </w:r>
          </w:p>
          <w:p w:rsidR="00D54626" w:rsidRPr="005E1D4A" w:rsidRDefault="003E4E47" w:rsidP="00E70B7F">
            <w:pPr>
              <w:pStyle w:val="PGKS3text"/>
              <w:rPr>
                <w:rFonts w:ascii="Arial" w:hAnsi="Arial"/>
              </w:rPr>
            </w:pPr>
            <w:r>
              <w:rPr>
                <w:rFonts w:ascii="Arial" w:hAnsi="Arial"/>
              </w:rPr>
              <w:t>Data st</w:t>
            </w:r>
            <w:r w:rsidR="00F068F5">
              <w:rPr>
                <w:rFonts w:ascii="Arial" w:hAnsi="Arial"/>
              </w:rPr>
              <w:t>ructures Homework 6 Answers</w:t>
            </w:r>
            <w:r w:rsidR="00F068F5">
              <w:rPr>
                <w:rFonts w:ascii="Arial" w:hAnsi="Arial"/>
              </w:rPr>
              <w:br/>
            </w:r>
          </w:p>
        </w:tc>
      </w:tr>
    </w:tbl>
    <w:p w:rsidR="00D54626" w:rsidRDefault="00D54626">
      <w:pPr>
        <w:spacing w:after="200" w:line="276" w:lineRule="auto"/>
        <w:rPr>
          <w:rFonts w:eastAsia="SimSun"/>
          <w:b/>
          <w:bCs/>
          <w:color w:val="365F91"/>
          <w:sz w:val="28"/>
          <w:szCs w:val="28"/>
        </w:rPr>
      </w:pPr>
    </w:p>
    <w:p w:rsidR="001A3FBB" w:rsidRDefault="001A3FBB">
      <w:pPr>
        <w:spacing w:after="200" w:line="276" w:lineRule="auto"/>
        <w:rPr>
          <w:rFonts w:eastAsia="SimSun"/>
          <w:b/>
          <w:bCs/>
          <w:color w:val="365F91"/>
          <w:sz w:val="28"/>
          <w:szCs w:val="28"/>
        </w:rPr>
      </w:pPr>
    </w:p>
    <w:p w:rsidR="001A3FBB" w:rsidRDefault="001A3FBB">
      <w:pPr>
        <w:spacing w:after="200" w:line="276" w:lineRule="auto"/>
        <w:rPr>
          <w:rFonts w:eastAsia="SimSun"/>
          <w:b/>
          <w:bCs/>
          <w:color w:val="365F91"/>
          <w:sz w:val="28"/>
          <w:szCs w:val="28"/>
        </w:rPr>
      </w:pPr>
    </w:p>
    <w:p w:rsidR="001A3FBB" w:rsidRDefault="001A3FBB">
      <w:pPr>
        <w:spacing w:after="200" w:line="276" w:lineRule="auto"/>
        <w:rPr>
          <w:rFonts w:eastAsia="SimSun"/>
          <w:b/>
          <w:bCs/>
          <w:color w:val="365F91"/>
          <w:sz w:val="28"/>
          <w:szCs w:val="28"/>
        </w:rPr>
      </w:pPr>
    </w:p>
    <w:p w:rsidR="001A3FBB" w:rsidRDefault="001A3FBB">
      <w:pPr>
        <w:spacing w:after="200" w:line="276" w:lineRule="auto"/>
        <w:rPr>
          <w:rFonts w:eastAsia="SimSun"/>
          <w:b/>
          <w:bCs/>
          <w:color w:val="365F91"/>
          <w:sz w:val="28"/>
          <w:szCs w:val="28"/>
        </w:rPr>
      </w:pPr>
    </w:p>
    <w:p w:rsidR="001A3FBB" w:rsidRDefault="001A3FBB">
      <w:pPr>
        <w:spacing w:after="200" w:line="276" w:lineRule="auto"/>
        <w:rPr>
          <w:rFonts w:eastAsia="SimSun"/>
          <w:b/>
          <w:bCs/>
          <w:color w:val="365F91"/>
          <w:sz w:val="28"/>
          <w:szCs w:val="28"/>
        </w:rPr>
      </w:pPr>
    </w:p>
    <w:p w:rsidR="001A3FBB" w:rsidRDefault="001A3FBB">
      <w:pPr>
        <w:spacing w:after="200" w:line="276" w:lineRule="auto"/>
        <w:rPr>
          <w:rFonts w:eastAsia="SimSun"/>
          <w:b/>
          <w:bCs/>
          <w:color w:val="365F91"/>
          <w:sz w:val="28"/>
          <w:szCs w:val="28"/>
        </w:rPr>
      </w:pPr>
    </w:p>
    <w:p w:rsidR="001A3FBB" w:rsidRDefault="001A3FBB">
      <w:pPr>
        <w:spacing w:after="200" w:line="276" w:lineRule="auto"/>
        <w:rPr>
          <w:rFonts w:eastAsia="SimSun"/>
          <w:b/>
          <w:bCs/>
          <w:color w:val="365F91"/>
          <w:sz w:val="28"/>
          <w:szCs w:val="28"/>
        </w:rPr>
      </w:pPr>
    </w:p>
    <w:p w:rsidR="001A3FBB" w:rsidRDefault="001A3FBB">
      <w:pPr>
        <w:spacing w:after="200" w:line="276" w:lineRule="auto"/>
        <w:rPr>
          <w:rFonts w:eastAsia="SimSun"/>
          <w:b/>
          <w:bCs/>
          <w:color w:val="365F91"/>
          <w:sz w:val="28"/>
          <w:szCs w:val="28"/>
        </w:rPr>
      </w:pPr>
    </w:p>
    <w:p w:rsidR="001A3FBB" w:rsidRDefault="001A3FBB">
      <w:pPr>
        <w:spacing w:after="200" w:line="276" w:lineRule="auto"/>
        <w:rPr>
          <w:rFonts w:eastAsia="SimSun"/>
          <w:b/>
          <w:bCs/>
          <w:color w:val="365F91"/>
          <w:sz w:val="28"/>
          <w:szCs w:val="28"/>
        </w:rPr>
      </w:pPr>
    </w:p>
    <w:p w:rsidR="001A3FBB" w:rsidRDefault="001A3FBB">
      <w:pPr>
        <w:spacing w:after="200" w:line="276" w:lineRule="auto"/>
        <w:rPr>
          <w:rFonts w:eastAsia="SimSun"/>
          <w:b/>
          <w:bCs/>
          <w:color w:val="365F91"/>
          <w:sz w:val="28"/>
          <w:szCs w:val="28"/>
        </w:rPr>
      </w:pPr>
    </w:p>
    <w:p w:rsidR="001A3FBB" w:rsidRDefault="001A3FBB">
      <w:pPr>
        <w:spacing w:after="200" w:line="276" w:lineRule="auto"/>
        <w:rPr>
          <w:rFonts w:eastAsia="SimSun"/>
          <w:b/>
          <w:bCs/>
          <w:color w:val="365F91"/>
          <w:sz w:val="28"/>
          <w:szCs w:val="28"/>
        </w:rPr>
      </w:pPr>
    </w:p>
    <w:p w:rsidR="00F068F5" w:rsidRDefault="00F068F5">
      <w:pPr>
        <w:spacing w:after="200" w:line="276" w:lineRule="auto"/>
        <w:rPr>
          <w:rFonts w:eastAsia="SimSun"/>
          <w:b/>
          <w:bCs/>
          <w:color w:val="365F91"/>
          <w:sz w:val="28"/>
          <w:szCs w:val="28"/>
        </w:rPr>
      </w:pP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1113"/>
        <w:gridCol w:w="5216"/>
        <w:gridCol w:w="2743"/>
      </w:tblGrid>
      <w:tr w:rsidR="001A3FBB" w:rsidRPr="005E1D4A" w:rsidTr="00E70B7F">
        <w:trPr>
          <w:jc w:val="center"/>
        </w:trPr>
        <w:tc>
          <w:tcPr>
            <w:tcW w:w="1113" w:type="dxa"/>
            <w:shd w:val="clear" w:color="auto" w:fill="0091C4"/>
            <w:tcMar>
              <w:top w:w="0" w:type="dxa"/>
              <w:left w:w="108" w:type="dxa"/>
              <w:bottom w:w="0" w:type="dxa"/>
              <w:right w:w="108" w:type="dxa"/>
            </w:tcMar>
          </w:tcPr>
          <w:p w:rsidR="001A3FBB" w:rsidRPr="005E1D4A" w:rsidRDefault="001A3FBB" w:rsidP="001A3FBB">
            <w:pPr>
              <w:pStyle w:val="PGLessonWeekContentTitle"/>
            </w:pPr>
            <w:r w:rsidRPr="005E1D4A">
              <w:lastRenderedPageBreak/>
              <w:t xml:space="preserve">Topic </w:t>
            </w:r>
            <w:r>
              <w:t>7</w:t>
            </w:r>
          </w:p>
        </w:tc>
        <w:tc>
          <w:tcPr>
            <w:tcW w:w="5216" w:type="dxa"/>
            <w:shd w:val="clear" w:color="auto" w:fill="0091C4"/>
            <w:tcMar>
              <w:top w:w="0" w:type="dxa"/>
              <w:left w:w="108" w:type="dxa"/>
              <w:bottom w:w="0" w:type="dxa"/>
              <w:right w:w="108" w:type="dxa"/>
            </w:tcMar>
          </w:tcPr>
          <w:p w:rsidR="001A3FBB" w:rsidRPr="005E1D4A" w:rsidRDefault="001A3FBB" w:rsidP="00E70B7F">
            <w:pPr>
              <w:pStyle w:val="PGLessonWeekContentTitle"/>
            </w:pPr>
            <w:r>
              <w:t>Vectors</w:t>
            </w:r>
          </w:p>
        </w:tc>
        <w:tc>
          <w:tcPr>
            <w:tcW w:w="2743" w:type="dxa"/>
            <w:shd w:val="clear" w:color="auto" w:fill="0091C4"/>
            <w:tcMar>
              <w:top w:w="0" w:type="dxa"/>
              <w:left w:w="108" w:type="dxa"/>
              <w:bottom w:w="0" w:type="dxa"/>
              <w:right w:w="108" w:type="dxa"/>
            </w:tcMar>
          </w:tcPr>
          <w:p w:rsidR="001A3FBB" w:rsidRPr="005E1D4A" w:rsidRDefault="001A3FBB" w:rsidP="00E70B7F">
            <w:pPr>
              <w:pStyle w:val="PGLessonWeekContentTitle"/>
            </w:pPr>
          </w:p>
        </w:tc>
      </w:tr>
      <w:tr w:rsidR="001A3FBB" w:rsidRPr="005E1D4A" w:rsidTr="00E70B7F">
        <w:trPr>
          <w:jc w:val="center"/>
        </w:trPr>
        <w:tc>
          <w:tcPr>
            <w:tcW w:w="9072" w:type="dxa"/>
            <w:gridSpan w:val="3"/>
            <w:tcMar>
              <w:top w:w="0" w:type="dxa"/>
              <w:left w:w="108" w:type="dxa"/>
              <w:bottom w:w="0" w:type="dxa"/>
              <w:right w:w="108" w:type="dxa"/>
            </w:tcMar>
          </w:tcPr>
          <w:p w:rsidR="001A3FBB" w:rsidRPr="005E1D4A" w:rsidRDefault="001A3FBB" w:rsidP="00E70B7F">
            <w:pPr>
              <w:pStyle w:val="ks3bold12pt"/>
              <w:rPr>
                <w:rFonts w:ascii="Arial" w:hAnsi="Arial"/>
              </w:rPr>
            </w:pPr>
            <w:r w:rsidRPr="005E1D4A">
              <w:rPr>
                <w:rFonts w:ascii="Arial" w:hAnsi="Arial"/>
              </w:rPr>
              <w:t>Learning Objectives:</w:t>
            </w:r>
          </w:p>
          <w:p w:rsidR="000147A4" w:rsidRPr="000147A4" w:rsidRDefault="000147A4" w:rsidP="000147A4">
            <w:pPr>
              <w:pStyle w:val="PGKS3bulletedlist"/>
              <w:rPr>
                <w:rFonts w:ascii="Arial" w:hAnsi="Arial"/>
              </w:rPr>
            </w:pPr>
            <w:r w:rsidRPr="000147A4">
              <w:rPr>
                <w:rFonts w:ascii="Arial" w:hAnsi="Arial"/>
              </w:rPr>
              <w:t>Be familiar with the concept of a vector and notations for specifying a vector as a list of numbers, as a function or as a geometric point in space</w:t>
            </w:r>
          </w:p>
          <w:p w:rsidR="000147A4" w:rsidRPr="000147A4" w:rsidRDefault="000147A4" w:rsidP="000147A4">
            <w:pPr>
              <w:pStyle w:val="PGKS3bulletedlist"/>
              <w:rPr>
                <w:rFonts w:ascii="Arial" w:hAnsi="Arial"/>
              </w:rPr>
            </w:pPr>
            <w:r w:rsidRPr="000147A4">
              <w:rPr>
                <w:rFonts w:ascii="Arial" w:hAnsi="Arial"/>
              </w:rPr>
              <w:t>Represent a vector using a list, dictionary or array data structure</w:t>
            </w:r>
          </w:p>
          <w:p w:rsidR="000147A4" w:rsidRPr="000147A4" w:rsidRDefault="000147A4" w:rsidP="000147A4">
            <w:pPr>
              <w:pStyle w:val="PGKS3bulletedlist"/>
              <w:rPr>
                <w:rFonts w:ascii="Arial" w:hAnsi="Arial"/>
              </w:rPr>
            </w:pPr>
            <w:r w:rsidRPr="000147A4">
              <w:rPr>
                <w:rFonts w:ascii="Arial" w:hAnsi="Arial"/>
              </w:rPr>
              <w:t>Perform operations on vectors: addition, scalar vector multiplication, convex combination, dot or scalar product</w:t>
            </w:r>
          </w:p>
          <w:p w:rsidR="000147A4" w:rsidRPr="000147A4" w:rsidRDefault="000147A4" w:rsidP="000147A4">
            <w:pPr>
              <w:pStyle w:val="PGKS3bulletedlist"/>
              <w:rPr>
                <w:rFonts w:ascii="Arial" w:hAnsi="Arial"/>
              </w:rPr>
            </w:pPr>
            <w:r w:rsidRPr="000147A4">
              <w:rPr>
                <w:rFonts w:ascii="Arial" w:hAnsi="Arial"/>
              </w:rPr>
              <w:t>Describe applications of dot product of two vectors</w:t>
            </w:r>
          </w:p>
          <w:p w:rsidR="001A3FBB" w:rsidRPr="005E1D4A" w:rsidRDefault="001A3FBB" w:rsidP="00E70B7F">
            <w:pPr>
              <w:pStyle w:val="PGKS3bulletedlist"/>
              <w:numPr>
                <w:ilvl w:val="0"/>
                <w:numId w:val="0"/>
              </w:numPr>
              <w:ind w:left="397"/>
              <w:rPr>
                <w:rFonts w:ascii="Arial" w:hAnsi="Arial"/>
              </w:rPr>
            </w:pPr>
          </w:p>
        </w:tc>
      </w:tr>
      <w:tr w:rsidR="001A3FBB" w:rsidRPr="005E1D4A" w:rsidTr="00E70B7F">
        <w:trPr>
          <w:jc w:val="center"/>
        </w:trPr>
        <w:tc>
          <w:tcPr>
            <w:tcW w:w="6329" w:type="dxa"/>
            <w:gridSpan w:val="2"/>
            <w:shd w:val="clear" w:color="auto" w:fill="00B0F0"/>
            <w:tcMar>
              <w:top w:w="0" w:type="dxa"/>
              <w:left w:w="108" w:type="dxa"/>
              <w:bottom w:w="0" w:type="dxa"/>
              <w:right w:w="108" w:type="dxa"/>
            </w:tcMar>
          </w:tcPr>
          <w:p w:rsidR="001A3FBB" w:rsidRPr="005E1D4A" w:rsidRDefault="001A3FBB" w:rsidP="00E70B7F">
            <w:pPr>
              <w:pStyle w:val="PGLessonWeekContentTitle"/>
            </w:pPr>
            <w:r w:rsidRPr="005E1D4A">
              <w:t>Content</w:t>
            </w:r>
          </w:p>
        </w:tc>
        <w:tc>
          <w:tcPr>
            <w:tcW w:w="2743" w:type="dxa"/>
            <w:shd w:val="clear" w:color="auto" w:fill="00B0F0"/>
            <w:tcMar>
              <w:top w:w="0" w:type="dxa"/>
              <w:left w:w="108" w:type="dxa"/>
              <w:bottom w:w="0" w:type="dxa"/>
              <w:right w:w="108" w:type="dxa"/>
            </w:tcMar>
          </w:tcPr>
          <w:p w:rsidR="001A3FBB" w:rsidRPr="005E1D4A" w:rsidRDefault="001A3FBB" w:rsidP="00E70B7F">
            <w:pPr>
              <w:pStyle w:val="PGLessonWeekContentTitle"/>
            </w:pPr>
            <w:r w:rsidRPr="005E1D4A">
              <w:t>Resources</w:t>
            </w:r>
          </w:p>
        </w:tc>
      </w:tr>
      <w:tr w:rsidR="001A3FBB" w:rsidRPr="005E1D4A" w:rsidTr="00E70B7F">
        <w:trPr>
          <w:jc w:val="center"/>
        </w:trPr>
        <w:tc>
          <w:tcPr>
            <w:tcW w:w="6329" w:type="dxa"/>
            <w:gridSpan w:val="2"/>
            <w:tcBorders>
              <w:bottom w:val="single" w:sz="4" w:space="0" w:color="0070C0"/>
              <w:right w:val="single" w:sz="4" w:space="0" w:color="0070C0"/>
            </w:tcBorders>
            <w:tcMar>
              <w:top w:w="0" w:type="dxa"/>
              <w:left w:w="108" w:type="dxa"/>
              <w:bottom w:w="0" w:type="dxa"/>
              <w:right w:w="108" w:type="dxa"/>
            </w:tcMar>
          </w:tcPr>
          <w:p w:rsidR="00F83F28" w:rsidRDefault="00F83F28" w:rsidP="00F83F28">
            <w:pPr>
              <w:pStyle w:val="PGKS3text"/>
              <w:rPr>
                <w:rFonts w:ascii="Arial" w:hAnsi="Arial"/>
                <w:b/>
                <w:sz w:val="24"/>
              </w:rPr>
            </w:pPr>
            <w:r>
              <w:rPr>
                <w:rFonts w:ascii="Arial" w:hAnsi="Arial"/>
                <w:b/>
                <w:sz w:val="24"/>
              </w:rPr>
              <w:t>Notes</w:t>
            </w:r>
          </w:p>
          <w:p w:rsidR="00B43039" w:rsidRDefault="00F83F28" w:rsidP="00F83F28">
            <w:pPr>
              <w:spacing w:before="120"/>
            </w:pPr>
            <w:r>
              <w:t xml:space="preserve">The specification assumes that students will be familiar with vectors from GCSE mathematics.  It focuses on the notation used to represent vectors and the operations to manipulate vectors.  These materials start further back.  They assume that students will need a bit of a refresher on vectors, so revises the materials from GCSE mathematics. </w:t>
            </w:r>
            <w:r w:rsidR="00B43039">
              <w:t xml:space="preserve">A good refresher website is </w:t>
            </w:r>
          </w:p>
          <w:p w:rsidR="00F83F28" w:rsidRDefault="00C14AA4" w:rsidP="00F83F28">
            <w:pPr>
              <w:spacing w:before="120"/>
              <w:rPr>
                <w:rFonts w:asciiTheme="minorHAnsi" w:hAnsiTheme="minorHAnsi" w:cstheme="minorBidi"/>
              </w:rPr>
            </w:pPr>
            <w:hyperlink r:id="rId14" w:history="1">
              <w:r w:rsidR="00B43039" w:rsidRPr="00970406">
                <w:rPr>
                  <w:rStyle w:val="Hyperlink"/>
                </w:rPr>
                <w:t>https://www.mathsisfun.com/algebra/vectors.html</w:t>
              </w:r>
            </w:hyperlink>
            <w:r w:rsidR="00B43039">
              <w:t xml:space="preserve"> </w:t>
            </w:r>
            <w:r w:rsidR="00F83F28">
              <w:t xml:space="preserve"> </w:t>
            </w:r>
          </w:p>
          <w:p w:rsidR="00F83F28" w:rsidRDefault="00F83F28" w:rsidP="00F83F28">
            <w:pPr>
              <w:spacing w:before="120"/>
            </w:pPr>
            <w:r>
              <w:t xml:space="preserve">There is a good page on the use of vectors in 3D graphics:  </w:t>
            </w:r>
            <w:hyperlink r:id="rId15" w:history="1">
              <w:r>
                <w:rPr>
                  <w:rStyle w:val="Hyperlink"/>
                  <w:rFonts w:eastAsia="SimSun"/>
                </w:rPr>
                <w:t>http://www.gamedev.net/page/resources/_/technical/math-and-physics/practical-use-of-vector-math-in-games-r2968</w:t>
              </w:r>
            </w:hyperlink>
            <w:r>
              <w:t xml:space="preserve"> </w:t>
            </w:r>
          </w:p>
          <w:p w:rsidR="00F83F28" w:rsidRDefault="00F83F28" w:rsidP="00F83F28">
            <w:pPr>
              <w:spacing w:before="120"/>
            </w:pPr>
            <w:r>
              <w:t>The notation from the specification adheres to the practice of using ( ) to denote a point in space.  It uses [ ] to denote a vector.</w:t>
            </w:r>
          </w:p>
          <w:p w:rsidR="001A3FBB" w:rsidRDefault="000147A4" w:rsidP="00F83F28">
            <w:pPr>
              <w:pStyle w:val="PGKS3text"/>
              <w:rPr>
                <w:rFonts w:ascii="Arial" w:hAnsi="Arial"/>
                <w:b/>
                <w:sz w:val="24"/>
              </w:rPr>
            </w:pPr>
            <w:r w:rsidRPr="000147A4">
              <w:rPr>
                <w:rFonts w:ascii="Arial" w:hAnsi="Arial"/>
                <w:b/>
                <w:sz w:val="24"/>
              </w:rPr>
              <w:t>Starter</w:t>
            </w:r>
          </w:p>
          <w:p w:rsidR="00F83F28" w:rsidRDefault="00F83F28" w:rsidP="00F83F28">
            <w:pPr>
              <w:spacing w:before="120"/>
            </w:pPr>
            <w:r>
              <w:t xml:space="preserve">Remind students about abstraction and its ability to represent data and operations on that data. Ask them to name all the ADTs that they have already studied. (Queues, lists, stacks, graphs, trees, hash tables, dictionaries).  The last one to be studied on this course is </w:t>
            </w:r>
            <w:r w:rsidRPr="00F83F28">
              <w:rPr>
                <w:b/>
              </w:rPr>
              <w:t>vectors</w:t>
            </w:r>
            <w:r>
              <w:t xml:space="preserve">. </w:t>
            </w:r>
          </w:p>
          <w:p w:rsidR="00F83F28" w:rsidRDefault="00F83F28" w:rsidP="00F83F28">
            <w:pPr>
              <w:spacing w:before="120"/>
              <w:rPr>
                <w:rFonts w:asciiTheme="minorHAnsi" w:hAnsiTheme="minorHAnsi" w:cstheme="minorBidi"/>
              </w:rPr>
            </w:pPr>
            <w:r>
              <w:t>Find out how much the students can remember about vectors from GCSE Maths.</w:t>
            </w:r>
          </w:p>
          <w:p w:rsidR="00F83F28" w:rsidRPr="00F83F28" w:rsidRDefault="00F83F28" w:rsidP="00F83F28">
            <w:pPr>
              <w:pStyle w:val="PGKS3text"/>
              <w:rPr>
                <w:rFonts w:ascii="Arial" w:hAnsi="Arial"/>
                <w:b/>
                <w:sz w:val="24"/>
              </w:rPr>
            </w:pPr>
            <w:r w:rsidRPr="00F83F28">
              <w:rPr>
                <w:rFonts w:ascii="Arial" w:hAnsi="Arial"/>
                <w:b/>
                <w:sz w:val="24"/>
              </w:rPr>
              <w:t>Main</w:t>
            </w:r>
          </w:p>
          <w:p w:rsidR="00F83F28" w:rsidRDefault="00F83F28" w:rsidP="00F83F28">
            <w:r>
              <w:t xml:space="preserve">Students will need to understand why they’re learning this.  </w:t>
            </w:r>
          </w:p>
          <w:p w:rsidR="00F83F28" w:rsidRPr="00F83F28" w:rsidRDefault="00F83F28" w:rsidP="00F83F28">
            <w:pPr>
              <w:rPr>
                <w:b/>
              </w:rPr>
            </w:pPr>
            <w:r>
              <w:t xml:space="preserve">Discuss the examples given on the slide </w:t>
            </w:r>
            <w:r w:rsidRPr="00F83F28">
              <w:rPr>
                <w:b/>
              </w:rPr>
              <w:t>Why use Vectors?</w:t>
            </w:r>
          </w:p>
          <w:p w:rsidR="00F83F28" w:rsidRDefault="00F83F28" w:rsidP="00F83F28">
            <w:r>
              <w:t>Some types of problems within their reach will be:</w:t>
            </w:r>
          </w:p>
          <w:p w:rsidR="00F83F28" w:rsidRDefault="00F83F28" w:rsidP="00F83F28">
            <w:pPr>
              <w:pStyle w:val="ListParagraph"/>
              <w:numPr>
                <w:ilvl w:val="0"/>
                <w:numId w:val="13"/>
              </w:numPr>
              <w:spacing w:after="160" w:line="256" w:lineRule="auto"/>
            </w:pPr>
            <w:r>
              <w:t>Vector graphics</w:t>
            </w:r>
          </w:p>
          <w:p w:rsidR="00F83F28" w:rsidRDefault="00F83F28" w:rsidP="00F83F28">
            <w:pPr>
              <w:pStyle w:val="ListParagraph"/>
              <w:numPr>
                <w:ilvl w:val="1"/>
                <w:numId w:val="13"/>
              </w:numPr>
              <w:spacing w:after="160" w:line="256" w:lineRule="auto"/>
            </w:pPr>
            <w:r>
              <w:t>Images are defined as paths, not distinct bit patterns</w:t>
            </w:r>
          </w:p>
          <w:p w:rsidR="00F83F28" w:rsidRDefault="00F83F28" w:rsidP="00F83F28">
            <w:pPr>
              <w:pStyle w:val="ListParagraph"/>
              <w:numPr>
                <w:ilvl w:val="1"/>
                <w:numId w:val="13"/>
              </w:numPr>
              <w:spacing w:after="160" w:line="256" w:lineRule="auto"/>
            </w:pPr>
            <w:r>
              <w:t xml:space="preserve">Rules of mathematics allow scaling without distortion  </w:t>
            </w:r>
          </w:p>
          <w:p w:rsidR="00F83F28" w:rsidRDefault="00F83F28" w:rsidP="00F83F28">
            <w:pPr>
              <w:pStyle w:val="ListParagraph"/>
              <w:numPr>
                <w:ilvl w:val="0"/>
                <w:numId w:val="13"/>
              </w:numPr>
              <w:spacing w:after="160" w:line="256" w:lineRule="auto"/>
            </w:pPr>
            <w:r>
              <w:t>Computer games / simulations</w:t>
            </w:r>
          </w:p>
          <w:p w:rsidR="00F83F28" w:rsidRDefault="00F83F28" w:rsidP="00F83F28">
            <w:pPr>
              <w:pStyle w:val="ListParagraph"/>
              <w:numPr>
                <w:ilvl w:val="1"/>
                <w:numId w:val="13"/>
              </w:numPr>
              <w:spacing w:after="160" w:line="256" w:lineRule="auto"/>
            </w:pPr>
            <w:r>
              <w:lastRenderedPageBreak/>
              <w:t xml:space="preserve">The combination of moving forces, represented by vectors, can be resolved into a single path by using the same mathematical rules.  </w:t>
            </w:r>
          </w:p>
          <w:p w:rsidR="00F83F28" w:rsidRDefault="00F83F28" w:rsidP="00F83F28">
            <w:pPr>
              <w:pStyle w:val="ListParagraph"/>
              <w:numPr>
                <w:ilvl w:val="1"/>
                <w:numId w:val="13"/>
              </w:numPr>
              <w:spacing w:after="160" w:line="256" w:lineRule="auto"/>
            </w:pPr>
            <w:r>
              <w:t>For example, a ship steering against the wind and sea.</w:t>
            </w:r>
          </w:p>
          <w:p w:rsidR="00F83F28" w:rsidRDefault="00F83F28" w:rsidP="00F83F28">
            <w:pPr>
              <w:pStyle w:val="ListParagraph"/>
              <w:numPr>
                <w:ilvl w:val="0"/>
                <w:numId w:val="13"/>
              </w:numPr>
              <w:spacing w:after="160" w:line="256" w:lineRule="auto"/>
            </w:pPr>
            <w:r>
              <w:t>Multiple dimensions</w:t>
            </w:r>
          </w:p>
          <w:p w:rsidR="00F83F28" w:rsidRDefault="00F83F28" w:rsidP="00F83F28">
            <w:pPr>
              <w:pStyle w:val="ListParagraph"/>
              <w:numPr>
                <w:ilvl w:val="1"/>
                <w:numId w:val="13"/>
              </w:numPr>
              <w:spacing w:after="160" w:line="256" w:lineRule="auto"/>
            </w:pPr>
            <w:r>
              <w:t>Can represent 2, 3, or more dimensions</w:t>
            </w:r>
          </w:p>
          <w:p w:rsidR="00F83F28" w:rsidRDefault="00F83F28" w:rsidP="00F83F28">
            <w:pPr>
              <w:pStyle w:val="ListParagraph"/>
              <w:numPr>
                <w:ilvl w:val="1"/>
                <w:numId w:val="13"/>
              </w:numPr>
              <w:spacing w:after="160" w:line="256" w:lineRule="auto"/>
            </w:pPr>
            <w:r>
              <w:t>The idea of more than 3 dimensions may be confusing for students, but more on that later.  Just assure them, that if we can think it, we can represent it.</w:t>
            </w:r>
          </w:p>
          <w:p w:rsidR="00B43039" w:rsidRDefault="00B43039" w:rsidP="00B43039">
            <w:pPr>
              <w:rPr>
                <w:rFonts w:asciiTheme="minorHAnsi" w:hAnsiTheme="minorHAnsi" w:cstheme="minorBidi"/>
                <w:b/>
              </w:rPr>
            </w:pPr>
            <w:r>
              <w:rPr>
                <w:b/>
              </w:rPr>
              <w:t>Notation (</w:t>
            </w:r>
            <w:r w:rsidR="002D48AB">
              <w:rPr>
                <w:b/>
              </w:rPr>
              <w:t>2-vector</w:t>
            </w:r>
            <w:r w:rsidR="002D48AB">
              <w:rPr>
                <w:rFonts w:ascii="Cambria Math" w:hAnsi="Cambria Math"/>
              </w:rPr>
              <w:t xml:space="preserve"> ℝ</w:t>
            </w:r>
            <w:proofErr w:type="gramStart"/>
            <w:r w:rsidR="002D48AB">
              <w:rPr>
                <w:rFonts w:ascii="Cambria Math" w:hAnsi="Cambria Math"/>
                <w:vertAlign w:val="superscript"/>
              </w:rPr>
              <w:t xml:space="preserve">2  </w:t>
            </w:r>
            <w:r>
              <w:rPr>
                <w:b/>
              </w:rPr>
              <w:t>)</w:t>
            </w:r>
            <w:proofErr w:type="gramEnd"/>
            <w:r>
              <w:rPr>
                <w:b/>
              </w:rPr>
              <w:t>, (</w:t>
            </w:r>
            <w:r w:rsidR="002D48AB">
              <w:rPr>
                <w:b/>
              </w:rPr>
              <w:t>3-vector</w:t>
            </w:r>
            <w:r w:rsidR="002D48AB">
              <w:rPr>
                <w:rFonts w:ascii="Cambria Math" w:hAnsi="Cambria Math"/>
              </w:rPr>
              <w:t xml:space="preserve"> ℝ</w:t>
            </w:r>
            <w:r w:rsidR="002D48AB">
              <w:rPr>
                <w:rFonts w:ascii="Cambria Math" w:hAnsi="Cambria Math"/>
                <w:vertAlign w:val="superscript"/>
              </w:rPr>
              <w:t xml:space="preserve">3  </w:t>
            </w:r>
            <w:r>
              <w:rPr>
                <w:b/>
              </w:rPr>
              <w:t>), (</w:t>
            </w:r>
            <w:r w:rsidR="002D48AB">
              <w:rPr>
                <w:b/>
              </w:rPr>
              <w:t>4-vector</w:t>
            </w:r>
            <w:r w:rsidR="002D48AB">
              <w:rPr>
                <w:rFonts w:ascii="Cambria Math" w:hAnsi="Cambria Math"/>
              </w:rPr>
              <w:t xml:space="preserve"> ℝ</w:t>
            </w:r>
            <w:r w:rsidR="002D48AB" w:rsidRPr="00C0140B">
              <w:rPr>
                <w:rFonts w:ascii="Cambria Math" w:hAnsi="Cambria Math"/>
                <w:vertAlign w:val="superscript"/>
              </w:rPr>
              <w:t>4</w:t>
            </w:r>
            <w:r w:rsidR="002D48AB">
              <w:rPr>
                <w:rFonts w:ascii="Cambria Math" w:hAnsi="Cambria Math"/>
                <w:vertAlign w:val="superscript"/>
              </w:rPr>
              <w:t xml:space="preserve">  </w:t>
            </w:r>
            <w:r>
              <w:rPr>
                <w:b/>
              </w:rPr>
              <w:t>), (function</w:t>
            </w:r>
            <w:r w:rsidR="002D48AB">
              <w:rPr>
                <w:b/>
              </w:rPr>
              <w:t xml:space="preserve"> f: </w:t>
            </w:r>
            <w:r w:rsidR="002D48AB" w:rsidRPr="002D48AB">
              <w:t>S</w:t>
            </w:r>
            <w:r w:rsidR="002D48AB">
              <w:rPr>
                <w:b/>
              </w:rPr>
              <w:t xml:space="preserve"> </w:t>
            </w:r>
            <w:r w:rsidR="002D48AB">
              <w:rPr>
                <w:rFonts w:ascii="Cambria Math" w:hAnsi="Cambria Math"/>
              </w:rPr>
              <w:t>↦ ℝ</w:t>
            </w:r>
            <w:r w:rsidR="002D48AB">
              <w:rPr>
                <w:b/>
              </w:rPr>
              <w:t xml:space="preserve"> </w:t>
            </w:r>
            <w:r>
              <w:rPr>
                <w:b/>
              </w:rPr>
              <w:t>)</w:t>
            </w:r>
            <w:r w:rsidR="002C5B32">
              <w:rPr>
                <w:b/>
              </w:rPr>
              <w:t xml:space="preserve"> S </w:t>
            </w:r>
            <w:r w:rsidR="002C5B32" w:rsidRPr="002C5B32">
              <w:t xml:space="preserve">maps to </w:t>
            </w:r>
            <w:r w:rsidR="002C5B32">
              <w:rPr>
                <w:rFonts w:ascii="Cambria Math" w:hAnsi="Cambria Math"/>
              </w:rPr>
              <w:t>ℝ,</w:t>
            </w:r>
            <w:r w:rsidR="002C5B32" w:rsidRPr="002C5B32">
              <w:t xml:space="preserve"> the set of real numbers</w:t>
            </w:r>
            <w:r w:rsidR="002C5B32">
              <w:t>.</w:t>
            </w:r>
          </w:p>
          <w:p w:rsidR="00B43039" w:rsidRDefault="00B43039" w:rsidP="00B43039">
            <w:pPr>
              <w:spacing w:before="120"/>
            </w:pPr>
            <w:r>
              <w:t>Students need to be familiar with the different notations that are used to represent a vector.  2</w:t>
            </w:r>
            <w:r w:rsidR="002C5B32">
              <w:t>-</w:t>
            </w:r>
            <w:r>
              <w:t xml:space="preserve"> and 3-vectors are easy to visualise as an arrow or a point in space.  The notation involving the set of real numbers can be deciphered easily from the superscript. </w:t>
            </w:r>
          </w:p>
          <w:p w:rsidR="00F21DAA" w:rsidRDefault="00B43039" w:rsidP="00B43039">
            <w:pPr>
              <w:spacing w:before="120"/>
            </w:pPr>
            <w:r>
              <w:t xml:space="preserve">The use of the </w:t>
            </w:r>
            <w:r w:rsidRPr="00B43039">
              <w:rPr>
                <w:b/>
              </w:rPr>
              <w:t>map</w:t>
            </w:r>
            <w:r>
              <w:t xml:space="preserve"> function will need to be explained in terms of a location or position analogy.</w:t>
            </w:r>
          </w:p>
          <w:p w:rsidR="00B43039" w:rsidRDefault="00001160" w:rsidP="00B43039">
            <w:pPr>
              <w:spacing w:before="120"/>
            </w:pPr>
            <w:r>
              <w:t>Discuss the examples on the slide for representing a vector as an arrow and as a function. As a class exercise, do the exercises on the next slide. (Answers on following slide).</w:t>
            </w:r>
            <w:r w:rsidR="00B43039">
              <w:t xml:space="preserve">  </w:t>
            </w:r>
          </w:p>
          <w:p w:rsidR="00001160" w:rsidRDefault="00001160" w:rsidP="00001160">
            <w:pPr>
              <w:spacing w:before="120"/>
              <w:rPr>
                <w:rFonts w:asciiTheme="minorHAnsi" w:hAnsiTheme="minorHAnsi" w:cstheme="minorBidi"/>
                <w:b/>
              </w:rPr>
            </w:pPr>
            <w:r>
              <w:rPr>
                <w:b/>
              </w:rPr>
              <w:t>Representation</w:t>
            </w:r>
          </w:p>
          <w:p w:rsidR="00001160" w:rsidRDefault="00001160" w:rsidP="00001160">
            <w:pPr>
              <w:spacing w:before="120"/>
            </w:pPr>
            <w:r>
              <w:t xml:space="preserve">It’s fine to not know what a vector represents.  Computer scientists don’t actually always need to know what they represent to be able to manipulate them in a program.  However, we do have to find ways of representing them inside the computing device.  </w:t>
            </w:r>
          </w:p>
          <w:p w:rsidR="00001160" w:rsidRDefault="00001160" w:rsidP="00001160">
            <w:pPr>
              <w:spacing w:before="120"/>
              <w:rPr>
                <w:b/>
              </w:rPr>
            </w:pPr>
            <w:r>
              <w:rPr>
                <w:b/>
              </w:rPr>
              <w:t xml:space="preserve">Vector – representation </w:t>
            </w:r>
            <w:r w:rsidR="002C5B32">
              <w:rPr>
                <w:b/>
              </w:rPr>
              <w:t>in a programming language</w:t>
            </w:r>
          </w:p>
          <w:p w:rsidR="00001160" w:rsidRDefault="00001160" w:rsidP="00001160">
            <w:pPr>
              <w:spacing w:before="120"/>
            </w:pPr>
            <w:r>
              <w:t xml:space="preserve">Examples from Python and VB.Net are given to show how a vector can be represented by a list of numbers, by a 1-D array, and by a dictionary.  Note that the most </w:t>
            </w:r>
            <w:r w:rsidR="002D48AB">
              <w:t xml:space="preserve">obvious </w:t>
            </w:r>
            <w:r>
              <w:t xml:space="preserve">choice for each programming language has been discussed.  Python naturally supports lists and dictionaries.  VB.Net supports lists, arrays, and dictionaries.  </w:t>
            </w:r>
          </w:p>
          <w:p w:rsidR="00001160" w:rsidRDefault="00001160" w:rsidP="002D48AB">
            <w:pPr>
              <w:spacing w:before="120"/>
            </w:pPr>
            <w:r>
              <w:t xml:space="preserve">Ask/discuss with students </w:t>
            </w:r>
            <w:r w:rsidR="002C5B32">
              <w:t>which</w:t>
            </w:r>
            <w:r>
              <w:t xml:space="preserve"> choices </w:t>
            </w:r>
            <w:r w:rsidR="002C5B32">
              <w:t xml:space="preserve">are </w:t>
            </w:r>
            <w:r>
              <w:t>available in the programming languages that they’re familiar with.</w:t>
            </w:r>
          </w:p>
          <w:p w:rsidR="002D48AB" w:rsidRDefault="00081BCB" w:rsidP="002D48AB">
            <w:pPr>
              <w:spacing w:before="120"/>
            </w:pPr>
            <w:r>
              <w:rPr>
                <w:b/>
              </w:rPr>
              <w:t xml:space="preserve">Addition of two vectors: </w:t>
            </w:r>
            <w:r w:rsidR="002D48AB">
              <w:t xml:space="preserve">The vector addition rules are quite simple, so students can do the exercises on the slide.  Answers provided on next slide.  </w:t>
            </w:r>
          </w:p>
          <w:p w:rsidR="002D48AB" w:rsidRDefault="002D48AB" w:rsidP="002D48AB">
            <w:pPr>
              <w:spacing w:before="120"/>
            </w:pPr>
            <w:r>
              <w:t>If other examples are required, consider one with negative coordinates.</w:t>
            </w:r>
          </w:p>
          <w:p w:rsidR="002D48AB" w:rsidRPr="00081BCB" w:rsidRDefault="00081BCB" w:rsidP="002D48AB">
            <w:pPr>
              <w:spacing w:before="120"/>
              <w:rPr>
                <w:b/>
              </w:rPr>
            </w:pPr>
            <w:r>
              <w:rPr>
                <w:b/>
              </w:rPr>
              <w:t>Scalar multiplication of a v</w:t>
            </w:r>
            <w:r w:rsidR="002D48AB">
              <w:rPr>
                <w:b/>
              </w:rPr>
              <w:t>ector</w:t>
            </w:r>
            <w:r>
              <w:rPr>
                <w:b/>
              </w:rPr>
              <w:t>:</w:t>
            </w:r>
            <w:r w:rsidR="002D48AB">
              <w:rPr>
                <w:b/>
              </w:rPr>
              <w:t xml:space="preserve"> </w:t>
            </w:r>
            <w:r w:rsidR="002D48AB">
              <w:t>The important fact is that multiplication by a scalar changes the magnitude (size) of the vector.  This is known as scaling.  Students can do the exercise on the following slide.</w:t>
            </w:r>
          </w:p>
          <w:p w:rsidR="00E149AB" w:rsidRDefault="00E149AB" w:rsidP="002D48AB">
            <w:pPr>
              <w:spacing w:before="120"/>
              <w:rPr>
                <w:b/>
              </w:rPr>
            </w:pPr>
          </w:p>
          <w:p w:rsidR="00E149AB" w:rsidRPr="00E149AB" w:rsidRDefault="00E149AB" w:rsidP="002D48AB">
            <w:pPr>
              <w:spacing w:before="120"/>
            </w:pPr>
            <w:r w:rsidRPr="00E149AB">
              <w:t>Give out</w:t>
            </w:r>
            <w:r>
              <w:rPr>
                <w:b/>
              </w:rPr>
              <w:t xml:space="preserve"> Worksheet 7 </w:t>
            </w:r>
            <w:r w:rsidRPr="00E149AB">
              <w:t>and ask students to do</w:t>
            </w:r>
            <w:r>
              <w:rPr>
                <w:b/>
              </w:rPr>
              <w:t xml:space="preserve"> questions 1 to 4 </w:t>
            </w:r>
            <w:r w:rsidRPr="00E149AB">
              <w:t>in</w:t>
            </w:r>
            <w:r>
              <w:rPr>
                <w:b/>
              </w:rPr>
              <w:t xml:space="preserve"> Task 1. </w:t>
            </w:r>
            <w:r w:rsidRPr="00E149AB">
              <w:t>This is designed to make sure that the students have grasped and remembered the concepts and notation covered, and will act as revision notes.</w:t>
            </w:r>
          </w:p>
          <w:p w:rsidR="00E149AB" w:rsidRPr="00E149AB" w:rsidRDefault="00E149AB" w:rsidP="002D48AB">
            <w:pPr>
              <w:spacing w:before="120"/>
            </w:pPr>
            <w:r w:rsidRPr="00E149AB">
              <w:t xml:space="preserve">This worksheet has marks given against each question so </w:t>
            </w:r>
            <w:r w:rsidR="00F068F5">
              <w:t>could be used as a self-marked ‘</w:t>
            </w:r>
            <w:r w:rsidRPr="00E149AB">
              <w:t>quiz</w:t>
            </w:r>
            <w:r w:rsidR="00F068F5">
              <w:t>’</w:t>
            </w:r>
            <w:r>
              <w:t>. Go over the answers when students have finished.</w:t>
            </w:r>
          </w:p>
          <w:p w:rsidR="00E149AB" w:rsidRDefault="00E149AB" w:rsidP="002D48AB">
            <w:pPr>
              <w:spacing w:before="120"/>
              <w:rPr>
                <w:b/>
              </w:rPr>
            </w:pPr>
          </w:p>
          <w:p w:rsidR="002D48AB" w:rsidRDefault="002D48AB" w:rsidP="002D48AB">
            <w:pPr>
              <w:spacing w:before="120"/>
              <w:rPr>
                <w:b/>
              </w:rPr>
            </w:pPr>
            <w:r>
              <w:rPr>
                <w:b/>
              </w:rPr>
              <w:t>Vector- convex combination</w:t>
            </w:r>
          </w:p>
          <w:p w:rsidR="002D48AB" w:rsidRDefault="002D48AB" w:rsidP="002D48AB">
            <w:pPr>
              <w:spacing w:before="120"/>
            </w:pPr>
            <w:r>
              <w:t xml:space="preserve">There is a set of vocabulary that is important at this stage.  Understanding this interaction of vectors is important in the fields of </w:t>
            </w:r>
            <w:r w:rsidR="002C5B32" w:rsidRPr="00564888">
              <w:t xml:space="preserve">Geographical </w:t>
            </w:r>
            <w:r w:rsidR="002C5B32">
              <w:t>Information Systems (</w:t>
            </w:r>
            <w:r>
              <w:t>GIS</w:t>
            </w:r>
            <w:r w:rsidR="002C5B32">
              <w:t>)</w:t>
            </w:r>
            <w:r>
              <w:t xml:space="preserve"> and games.  This is highlighted on the following slide.  </w:t>
            </w:r>
          </w:p>
          <w:p w:rsidR="002D48AB" w:rsidRDefault="002D48AB" w:rsidP="002D48AB">
            <w:pPr>
              <w:spacing w:before="120"/>
              <w:rPr>
                <w:rFonts w:asciiTheme="minorHAnsi" w:hAnsiTheme="minorHAnsi" w:cstheme="minorBidi"/>
                <w:b/>
              </w:rPr>
            </w:pPr>
            <w:r>
              <w:rPr>
                <w:b/>
              </w:rPr>
              <w:t>Exercise – convex combination</w:t>
            </w:r>
          </w:p>
          <w:p w:rsidR="002D48AB" w:rsidRDefault="002D48AB" w:rsidP="002D48AB">
            <w:pPr>
              <w:spacing w:before="120"/>
            </w:pPr>
            <w:r>
              <w:t>Students can do the exercise on the slide.  The correct answer is on the following slide.  Students may need a hint to do both the arithmetic and the graphical method.</w:t>
            </w:r>
          </w:p>
          <w:p w:rsidR="002D48AB" w:rsidRDefault="002D48AB" w:rsidP="002D48AB">
            <w:pPr>
              <w:spacing w:before="120"/>
              <w:rPr>
                <w:b/>
              </w:rPr>
            </w:pPr>
            <w:r>
              <w:rPr>
                <w:b/>
              </w:rPr>
              <w:t>Dot product</w:t>
            </w:r>
          </w:p>
          <w:p w:rsidR="002D48AB" w:rsidRDefault="002D48AB" w:rsidP="002D48AB">
            <w:pPr>
              <w:spacing w:before="120"/>
            </w:pPr>
            <w:r>
              <w:t>Introduce the dot product, first as a pure mathematical operation.  Once understood, then the parity bit application can be tackled.</w:t>
            </w:r>
          </w:p>
          <w:p w:rsidR="002D48AB" w:rsidRDefault="002D48AB" w:rsidP="002D48AB">
            <w:pPr>
              <w:spacing w:before="120"/>
              <w:rPr>
                <w:b/>
              </w:rPr>
            </w:pPr>
            <w:r>
              <w:rPr>
                <w:b/>
              </w:rPr>
              <w:t>Dot product – application</w:t>
            </w:r>
          </w:p>
          <w:p w:rsidR="000E447F" w:rsidRDefault="002D48AB" w:rsidP="002D48AB">
            <w:pPr>
              <w:spacing w:before="120"/>
            </w:pPr>
            <w:r>
              <w:t xml:space="preserve">Because we’re working with bits, we can’t define vectors over </w:t>
            </w:r>
            <w:r w:rsidR="00BA38AD">
              <w:rPr>
                <w:rFonts w:ascii="Cambria Math" w:hAnsi="Cambria Math"/>
              </w:rPr>
              <w:t>ℝ</w:t>
            </w:r>
            <w:r>
              <w:t xml:space="preserve">.  We have to define our vectors over the set of binary digits {0, 1}.  </w:t>
            </w:r>
          </w:p>
          <w:p w:rsidR="000E447F" w:rsidRDefault="000E447F" w:rsidP="002D48AB">
            <w:pPr>
              <w:spacing w:before="120"/>
            </w:pPr>
            <w:r>
              <w:t xml:space="preserve">The name Galois Field is given to a set that consists of a finite number of items.  It is named in honour of the French mathematician </w:t>
            </w:r>
            <w:proofErr w:type="spellStart"/>
            <w:r w:rsidR="008E1D2B" w:rsidRPr="008E1D2B">
              <w:t>Évariste</w:t>
            </w:r>
            <w:proofErr w:type="spellEnd"/>
            <w:r w:rsidR="008E1D2B" w:rsidRPr="008E1D2B">
              <w:t xml:space="preserve"> Galois </w:t>
            </w:r>
            <w:r>
              <w:t xml:space="preserve">who developed a theorem of their existence.  </w:t>
            </w:r>
          </w:p>
          <w:p w:rsidR="002D48AB" w:rsidRDefault="000E447F" w:rsidP="002D48AB">
            <w:pPr>
              <w:spacing w:before="120"/>
            </w:pPr>
            <w:r>
              <w:t xml:space="preserve">Galois Field </w:t>
            </w:r>
            <w:r>
              <w:sym w:font="Wingdings" w:char="F0E8"/>
            </w:r>
            <w:r>
              <w:t xml:space="preserve"> A finite set of elements </w:t>
            </w:r>
            <w:r>
              <w:sym w:font="Wingdings" w:char="F0E8"/>
            </w:r>
            <w:r>
              <w:t xml:space="preserve"> We want 2 elements </w:t>
            </w:r>
            <w:r>
              <w:sym w:font="Wingdings" w:char="F0E8"/>
            </w:r>
            <w:r>
              <w:t xml:space="preserve"> </w:t>
            </w:r>
            <w:r w:rsidR="002D48AB">
              <w:t xml:space="preserve">GF(2) </w:t>
            </w:r>
            <w:r w:rsidR="002D48AB">
              <w:sym w:font="Wingdings" w:char="F0E8"/>
            </w:r>
            <w:r w:rsidR="002D48AB">
              <w:t xml:space="preserve"> </w:t>
            </w:r>
            <w:r>
              <w:t>The set of elements {0, 1}</w:t>
            </w:r>
          </w:p>
          <w:p w:rsidR="002D48AB" w:rsidRDefault="002D48AB" w:rsidP="002D48AB">
            <w:pPr>
              <w:spacing w:before="120"/>
            </w:pPr>
            <w:r>
              <w:t xml:space="preserve">It is beyond the scope of this unit to prove that multiplication maps to AND </w:t>
            </w:r>
            <w:proofErr w:type="spellStart"/>
            <w:r>
              <w:t>and</w:t>
            </w:r>
            <w:proofErr w:type="spellEnd"/>
            <w:r>
              <w:t xml:space="preserve"> that addition</w:t>
            </w:r>
            <w:r w:rsidR="002C606A">
              <w:t xml:space="preserve"> and subtraction both map to XOR. </w:t>
            </w:r>
            <w:r>
              <w:t xml:space="preserve"> </w:t>
            </w:r>
          </w:p>
          <w:p w:rsidR="002D48AB" w:rsidRDefault="002D48AB" w:rsidP="002D48AB">
            <w:pPr>
              <w:spacing w:before="120"/>
              <w:rPr>
                <w:b/>
              </w:rPr>
            </w:pPr>
            <w:r>
              <w:rPr>
                <w:b/>
              </w:rPr>
              <w:t>Exercise - parity bit</w:t>
            </w:r>
          </w:p>
          <w:p w:rsidR="002D48AB" w:rsidRDefault="002D48AB" w:rsidP="002D48AB">
            <w:pPr>
              <w:spacing w:before="120"/>
            </w:pPr>
            <w:r>
              <w:t>Have students calculate the parity bit</w:t>
            </w:r>
            <w:r w:rsidR="00BA38AD">
              <w:t xml:space="preserve"> required to achieve even parity,</w:t>
            </w:r>
            <w:r>
              <w:t xml:space="preserve"> by finding the dot product of the vectors u and v.  </w:t>
            </w:r>
            <w:proofErr w:type="gramStart"/>
            <w:r w:rsidR="00BA38AD">
              <w:t>u</w:t>
            </w:r>
            <w:proofErr w:type="gramEnd"/>
            <w:r w:rsidR="00BA38AD">
              <w:t xml:space="preserve"> is </w:t>
            </w:r>
            <w:r w:rsidR="002C5B32">
              <w:t xml:space="preserve">a vector filled with 1s and v is </w:t>
            </w:r>
            <w:r w:rsidR="00BA38AD">
              <w:t>the vector representing the bit pattern for whic</w:t>
            </w:r>
            <w:r w:rsidR="002C5B32">
              <w:t>h we want to find the parity bit.</w:t>
            </w:r>
          </w:p>
          <w:p w:rsidR="00BA38AD" w:rsidRDefault="00BA38AD" w:rsidP="002D48AB">
            <w:pPr>
              <w:spacing w:before="120"/>
            </w:pPr>
            <w:r>
              <w:t>e.g. u = [1,</w:t>
            </w:r>
            <w:r w:rsidR="00401A6C">
              <w:t>1</w:t>
            </w:r>
            <w:r>
              <w:t>,1,1]   v = [1,</w:t>
            </w:r>
            <w:r w:rsidR="00401A6C">
              <w:t>0</w:t>
            </w:r>
            <w:r>
              <w:t>,1,1]</w:t>
            </w:r>
          </w:p>
          <w:p w:rsidR="00F068F5" w:rsidRDefault="00F068F5" w:rsidP="002D48AB">
            <w:pPr>
              <w:spacing w:before="120"/>
            </w:pPr>
          </w:p>
          <w:p w:rsidR="00F068F5" w:rsidRDefault="00F068F5" w:rsidP="002D48AB">
            <w:pPr>
              <w:spacing w:before="120"/>
            </w:pPr>
          </w:p>
          <w:p w:rsidR="00F068F5" w:rsidRDefault="00F068F5" w:rsidP="002D48AB">
            <w:pPr>
              <w:spacing w:before="120"/>
            </w:pPr>
          </w:p>
          <w:p w:rsidR="002D48AB" w:rsidRDefault="002D48AB" w:rsidP="002D48AB">
            <w:pPr>
              <w:spacing w:before="120"/>
            </w:pPr>
            <w:r>
              <w:lastRenderedPageBreak/>
              <w:t>One way to do this is to set it out so that students can see each step:</w:t>
            </w:r>
          </w:p>
          <w:p w:rsidR="00BA38AD" w:rsidRDefault="002D48AB" w:rsidP="00BA38AD">
            <w:pPr>
              <w:tabs>
                <w:tab w:val="left" w:pos="1016"/>
              </w:tabs>
              <w:ind w:left="360"/>
            </w:pPr>
            <w:r w:rsidRPr="00BA38AD">
              <w:rPr>
                <w:iCs/>
              </w:rPr>
              <w:t>u</w:t>
            </w:r>
            <w:r w:rsidRPr="00BA38AD">
              <w:t xml:space="preserve"> • </w:t>
            </w:r>
            <w:r w:rsidRPr="00BA38AD">
              <w:rPr>
                <w:iCs/>
              </w:rPr>
              <w:t xml:space="preserve">v </w:t>
            </w:r>
            <w:r w:rsidR="00BA38AD">
              <w:rPr>
                <w:iCs/>
              </w:rPr>
              <w:tab/>
            </w:r>
            <w:r w:rsidRPr="00BA38AD">
              <w:t>= (1*1) + (</w:t>
            </w:r>
            <w:r w:rsidR="00401A6C">
              <w:t>1*0</w:t>
            </w:r>
            <w:r w:rsidRPr="00BA38AD">
              <w:t xml:space="preserve">) + (1*1) + (1*1) </w:t>
            </w:r>
            <w:r>
              <w:br/>
              <w:t xml:space="preserve">           </w:t>
            </w:r>
            <w:r w:rsidR="00BA38AD">
              <w:t xml:space="preserve">=      1    +   </w:t>
            </w:r>
            <w:r>
              <w:t xml:space="preserve">0    +    1    +    1 </w:t>
            </w:r>
            <w:r w:rsidR="00BA38AD">
              <w:t xml:space="preserve"> </w:t>
            </w:r>
            <w:r w:rsidR="00BA38AD">
              <w:br/>
              <w:t xml:space="preserve">           =</w:t>
            </w:r>
            <w:r>
              <w:t xml:space="preserve">          </w:t>
            </w:r>
            <w:r w:rsidR="00BA38AD">
              <w:t xml:space="preserve">       1    </w:t>
            </w:r>
            <w:r>
              <w:t xml:space="preserve">+    1    +    1  </w:t>
            </w:r>
            <w:r>
              <w:br/>
              <w:t xml:space="preserve">           </w:t>
            </w:r>
            <w:r w:rsidR="00BA38AD">
              <w:t xml:space="preserve">=                      </w:t>
            </w:r>
            <w:r>
              <w:t xml:space="preserve"> </w:t>
            </w:r>
            <w:r w:rsidR="00BA38AD">
              <w:t xml:space="preserve">      0    </w:t>
            </w:r>
            <w:r>
              <w:t xml:space="preserve">+    1      </w:t>
            </w:r>
          </w:p>
          <w:p w:rsidR="002D48AB" w:rsidRDefault="00BA38AD" w:rsidP="00BA38AD">
            <w:pPr>
              <w:tabs>
                <w:tab w:val="left" w:pos="1016"/>
              </w:tabs>
              <w:ind w:left="360"/>
            </w:pPr>
            <w:r>
              <w:tab/>
              <w:t xml:space="preserve">=                                          1  </w:t>
            </w:r>
            <w:r w:rsidR="00401A6C">
              <w:t xml:space="preserve">  </w:t>
            </w:r>
            <w:r>
              <w:t>This is the parity bit.</w:t>
            </w:r>
            <w:r w:rsidR="002D48AB">
              <w:t xml:space="preserve">                                             </w:t>
            </w:r>
          </w:p>
          <w:p w:rsidR="002D48AB" w:rsidRDefault="002D48AB" w:rsidP="002D48AB">
            <w:pPr>
              <w:spacing w:before="120"/>
              <w:rPr>
                <w:iCs/>
              </w:rPr>
            </w:pPr>
            <w:r>
              <w:rPr>
                <w:iCs/>
              </w:rPr>
              <w:t xml:space="preserve">Another way to do this would be to use the operators AND </w:t>
            </w:r>
            <w:proofErr w:type="spellStart"/>
            <w:r>
              <w:rPr>
                <w:iCs/>
              </w:rPr>
              <w:t>and</w:t>
            </w:r>
            <w:proofErr w:type="spellEnd"/>
            <w:r>
              <w:rPr>
                <w:iCs/>
              </w:rPr>
              <w:t xml:space="preserve"> XOR:</w:t>
            </w:r>
          </w:p>
          <w:p w:rsidR="002D48AB" w:rsidRDefault="002D48AB" w:rsidP="002D48AB">
            <w:pPr>
              <w:spacing w:before="120"/>
            </w:pPr>
            <w:r>
              <w:rPr>
                <w:i/>
                <w:iCs/>
              </w:rPr>
              <w:t>u</w:t>
            </w:r>
            <w:r>
              <w:t xml:space="preserve"> </w:t>
            </w:r>
            <w:r w:rsidR="005B753A">
              <w:t xml:space="preserve">• </w:t>
            </w:r>
            <w:r w:rsidR="005B753A">
              <w:rPr>
                <w:i/>
                <w:iCs/>
              </w:rPr>
              <w:t>v</w:t>
            </w:r>
            <w:r>
              <w:rPr>
                <w:i/>
                <w:iCs/>
              </w:rPr>
              <w:t xml:space="preserve"> </w:t>
            </w:r>
            <w:r>
              <w:t>= (1 AND 1) XOR (1 AND 0) XOR (1 AND 1) XOR (1 AND1)</w:t>
            </w:r>
          </w:p>
          <w:p w:rsidR="002D48AB" w:rsidRDefault="002D48AB" w:rsidP="002D48AB">
            <w:pPr>
              <w:spacing w:before="120"/>
            </w:pPr>
            <w:r>
              <w:t xml:space="preserve">The brackets are provided for clarity but are not needed.  The order of operator precedence ensures that the </w:t>
            </w:r>
            <w:r w:rsidR="00753FB2">
              <w:t>ANDs are done before the XORs.</w:t>
            </w:r>
          </w:p>
          <w:p w:rsidR="00753FB2" w:rsidRDefault="00753FB2" w:rsidP="002D48AB">
            <w:pPr>
              <w:spacing w:before="120"/>
            </w:pPr>
            <w:r>
              <w:t>To calculate odd parity, NOT the result of the even parity calculation.</w:t>
            </w:r>
          </w:p>
          <w:p w:rsidR="00E149AB" w:rsidRDefault="00E149AB" w:rsidP="002D48AB">
            <w:pPr>
              <w:spacing w:before="120"/>
            </w:pPr>
            <w:r>
              <w:t>A</w:t>
            </w:r>
            <w:r w:rsidRPr="00E149AB">
              <w:t>sk students to do</w:t>
            </w:r>
            <w:r>
              <w:rPr>
                <w:b/>
              </w:rPr>
              <w:t xml:space="preserve"> questions 5 and 6 </w:t>
            </w:r>
            <w:r w:rsidRPr="00E149AB">
              <w:t>in</w:t>
            </w:r>
            <w:r>
              <w:rPr>
                <w:b/>
              </w:rPr>
              <w:t xml:space="preserve"> Task 2. </w:t>
            </w:r>
            <w:r>
              <w:t>If time is short, these can be done as homework. Alternatively, students can be asked to revise for the test next week.</w:t>
            </w:r>
          </w:p>
          <w:p w:rsidR="002C606A" w:rsidRDefault="002C606A" w:rsidP="002D48AB">
            <w:pPr>
              <w:spacing w:before="120"/>
              <w:contextualSpacing/>
              <w:rPr>
                <w:b/>
              </w:rPr>
            </w:pPr>
          </w:p>
          <w:p w:rsidR="002D48AB" w:rsidRDefault="002D48AB" w:rsidP="002D48AB">
            <w:pPr>
              <w:spacing w:before="120"/>
              <w:contextualSpacing/>
              <w:rPr>
                <w:b/>
              </w:rPr>
            </w:pPr>
            <w:r>
              <w:rPr>
                <w:b/>
              </w:rPr>
              <w:t>Plenary</w:t>
            </w:r>
          </w:p>
          <w:p w:rsidR="002D48AB" w:rsidRDefault="002D48AB" w:rsidP="002D48AB">
            <w:pPr>
              <w:pStyle w:val="ListParagraph"/>
              <w:numPr>
                <w:ilvl w:val="0"/>
                <w:numId w:val="14"/>
              </w:numPr>
              <w:spacing w:before="120" w:line="256" w:lineRule="auto"/>
            </w:pPr>
            <w:r>
              <w:t>What 3 types of notation can be used to specify a vector?</w:t>
            </w:r>
          </w:p>
          <w:p w:rsidR="002D48AB" w:rsidRDefault="002D48AB" w:rsidP="002D48AB">
            <w:pPr>
              <w:pStyle w:val="ListParagraph"/>
              <w:numPr>
                <w:ilvl w:val="1"/>
                <w:numId w:val="14"/>
              </w:numPr>
              <w:spacing w:before="120" w:line="256" w:lineRule="auto"/>
            </w:pPr>
            <w:r>
              <w:t>A list of numbers, a function, as a point in space</w:t>
            </w:r>
          </w:p>
          <w:p w:rsidR="002D48AB" w:rsidRDefault="002D48AB" w:rsidP="002D48AB">
            <w:pPr>
              <w:pStyle w:val="ListParagraph"/>
              <w:numPr>
                <w:ilvl w:val="0"/>
                <w:numId w:val="14"/>
              </w:numPr>
              <w:spacing w:before="120" w:line="256" w:lineRule="auto"/>
            </w:pPr>
            <w:r>
              <w:t>What 3 abstract data types can be used to represent a vector?</w:t>
            </w:r>
          </w:p>
          <w:p w:rsidR="002D48AB" w:rsidRDefault="002D48AB" w:rsidP="002D48AB">
            <w:pPr>
              <w:pStyle w:val="ListParagraph"/>
              <w:numPr>
                <w:ilvl w:val="1"/>
                <w:numId w:val="14"/>
              </w:numPr>
              <w:spacing w:before="120" w:line="256" w:lineRule="auto"/>
            </w:pPr>
            <w:r>
              <w:t>A list, dictionary, or array</w:t>
            </w:r>
          </w:p>
          <w:p w:rsidR="002D48AB" w:rsidRDefault="002D48AB" w:rsidP="002D48AB">
            <w:pPr>
              <w:pStyle w:val="ListParagraph"/>
              <w:numPr>
                <w:ilvl w:val="0"/>
                <w:numId w:val="14"/>
              </w:numPr>
              <w:spacing w:before="120" w:line="256" w:lineRule="auto"/>
            </w:pPr>
            <w:r>
              <w:t>What 4 different types of operations can be performed on vectors?</w:t>
            </w:r>
          </w:p>
          <w:p w:rsidR="002D48AB" w:rsidRDefault="002D48AB" w:rsidP="002D48AB">
            <w:pPr>
              <w:pStyle w:val="ListParagraph"/>
              <w:numPr>
                <w:ilvl w:val="1"/>
                <w:numId w:val="14"/>
              </w:numPr>
              <w:spacing w:before="120" w:line="256" w:lineRule="auto"/>
            </w:pPr>
            <w:r>
              <w:t>Addition, scalar vector multiplication, convex combination, and dot product</w:t>
            </w:r>
          </w:p>
          <w:p w:rsidR="002D48AB" w:rsidRDefault="002D48AB" w:rsidP="002D48AB">
            <w:pPr>
              <w:pStyle w:val="ListParagraph"/>
              <w:numPr>
                <w:ilvl w:val="0"/>
                <w:numId w:val="14"/>
              </w:numPr>
              <w:spacing w:before="120" w:line="256" w:lineRule="auto"/>
            </w:pPr>
            <w:r>
              <w:t>What is one application of dot product</w:t>
            </w:r>
          </w:p>
          <w:p w:rsidR="002D48AB" w:rsidRDefault="002D48AB" w:rsidP="002D48AB">
            <w:pPr>
              <w:pStyle w:val="ListParagraph"/>
              <w:numPr>
                <w:ilvl w:val="1"/>
                <w:numId w:val="14"/>
              </w:numPr>
              <w:spacing w:before="120" w:line="256" w:lineRule="auto"/>
            </w:pPr>
            <w:r>
              <w:t>Finding the parity bit</w:t>
            </w:r>
          </w:p>
          <w:p w:rsidR="002D48AB" w:rsidRDefault="002D48AB" w:rsidP="002D48AB">
            <w:pPr>
              <w:spacing w:before="120"/>
            </w:pPr>
          </w:p>
          <w:p w:rsidR="00B43039" w:rsidRDefault="00B43039" w:rsidP="00001160">
            <w:pPr>
              <w:spacing w:before="120"/>
            </w:pPr>
          </w:p>
          <w:p w:rsidR="00F83F28" w:rsidRPr="00F83F28" w:rsidRDefault="00F83F28" w:rsidP="00F83F28">
            <w:pPr>
              <w:pStyle w:val="PGKS3text"/>
              <w:rPr>
                <w:rFonts w:ascii="Arial" w:hAnsi="Arial"/>
              </w:rPr>
            </w:pPr>
          </w:p>
          <w:p w:rsidR="000147A4" w:rsidRPr="008457D9" w:rsidRDefault="000147A4" w:rsidP="00E70B7F">
            <w:pPr>
              <w:pStyle w:val="PGKS3text"/>
              <w:rPr>
                <w:rFonts w:ascii="Arial" w:hAnsi="Arial"/>
              </w:rPr>
            </w:pPr>
          </w:p>
        </w:tc>
        <w:tc>
          <w:tcPr>
            <w:tcW w:w="2743" w:type="dxa"/>
            <w:tcBorders>
              <w:left w:val="single" w:sz="4" w:space="0" w:color="0070C0"/>
              <w:bottom w:val="single" w:sz="4" w:space="0" w:color="0070C0"/>
            </w:tcBorders>
            <w:tcMar>
              <w:top w:w="0" w:type="dxa"/>
              <w:left w:w="108" w:type="dxa"/>
              <w:bottom w:w="0" w:type="dxa"/>
              <w:right w:w="108" w:type="dxa"/>
            </w:tcMar>
          </w:tcPr>
          <w:p w:rsidR="000147A4" w:rsidRDefault="000147A4" w:rsidP="000147A4">
            <w:pPr>
              <w:pStyle w:val="PGKS3text"/>
              <w:rPr>
                <w:rFonts w:ascii="Arial" w:hAnsi="Arial"/>
              </w:rPr>
            </w:pPr>
            <w:r>
              <w:rPr>
                <w:rFonts w:ascii="Arial" w:hAnsi="Arial"/>
              </w:rPr>
              <w:lastRenderedPageBreak/>
              <w:t>PowerPoint presentation Data structures T7 Vectors.pptx</w:t>
            </w: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F83F28" w:rsidRDefault="00F83F28" w:rsidP="000147A4">
            <w:pPr>
              <w:pStyle w:val="PGKS3text"/>
              <w:rPr>
                <w:rFonts w:ascii="Arial" w:hAnsi="Arial"/>
              </w:rPr>
            </w:pPr>
          </w:p>
          <w:p w:rsidR="00F83F28" w:rsidRDefault="00F83F28" w:rsidP="000147A4">
            <w:pPr>
              <w:pStyle w:val="PGKS3text"/>
              <w:rPr>
                <w:rFonts w:ascii="Arial" w:hAnsi="Arial"/>
              </w:rPr>
            </w:pPr>
          </w:p>
          <w:p w:rsidR="00F83F28" w:rsidRDefault="00F83F28" w:rsidP="000147A4">
            <w:pPr>
              <w:pStyle w:val="PGKS3text"/>
              <w:rPr>
                <w:rFonts w:ascii="Arial" w:hAnsi="Arial"/>
              </w:rPr>
            </w:pPr>
          </w:p>
          <w:p w:rsidR="00F83F28" w:rsidRDefault="00F83F28" w:rsidP="000147A4">
            <w:pPr>
              <w:pStyle w:val="PGKS3text"/>
              <w:rPr>
                <w:rFonts w:ascii="Arial" w:hAnsi="Arial"/>
              </w:rPr>
            </w:pPr>
          </w:p>
          <w:p w:rsidR="00F83F28" w:rsidRDefault="00F83F28" w:rsidP="000147A4">
            <w:pPr>
              <w:pStyle w:val="PGKS3text"/>
              <w:rPr>
                <w:rFonts w:ascii="Arial" w:hAnsi="Arial"/>
              </w:rPr>
            </w:pPr>
          </w:p>
          <w:p w:rsidR="00F83F28" w:rsidRDefault="00F83F28" w:rsidP="000147A4">
            <w:pPr>
              <w:pStyle w:val="PGKS3text"/>
              <w:rPr>
                <w:rFonts w:ascii="Arial" w:hAnsi="Arial"/>
              </w:rPr>
            </w:pPr>
          </w:p>
          <w:p w:rsidR="00F83F28" w:rsidRDefault="00F83F28" w:rsidP="000147A4">
            <w:pPr>
              <w:pStyle w:val="PGKS3text"/>
              <w:rPr>
                <w:rFonts w:ascii="Arial" w:hAnsi="Arial"/>
              </w:rPr>
            </w:pPr>
          </w:p>
          <w:p w:rsidR="00F83F28" w:rsidRDefault="00F83F28" w:rsidP="000147A4">
            <w:pPr>
              <w:pStyle w:val="PGKS3text"/>
              <w:rPr>
                <w:rFonts w:ascii="Arial" w:hAnsi="Arial"/>
              </w:rPr>
            </w:pPr>
          </w:p>
          <w:p w:rsidR="00F83F28" w:rsidRDefault="00F83F28" w:rsidP="000147A4">
            <w:pPr>
              <w:pStyle w:val="PGKS3text"/>
              <w:rPr>
                <w:rFonts w:ascii="Arial" w:hAnsi="Arial"/>
              </w:rPr>
            </w:pPr>
          </w:p>
          <w:p w:rsidR="00F83F28" w:rsidRDefault="00F83F28"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E149AB" w:rsidRDefault="00E149AB" w:rsidP="00E149AB">
            <w:pPr>
              <w:pStyle w:val="PGKS3text"/>
              <w:rPr>
                <w:rFonts w:ascii="Arial" w:hAnsi="Arial"/>
              </w:rPr>
            </w:pPr>
            <w:r>
              <w:rPr>
                <w:rFonts w:ascii="Arial" w:hAnsi="Arial"/>
              </w:rPr>
              <w:t>Data str</w:t>
            </w:r>
            <w:r w:rsidR="00F068F5">
              <w:rPr>
                <w:rFonts w:ascii="Arial" w:hAnsi="Arial"/>
              </w:rPr>
              <w:t>uctures Worksheet 7 Vectors</w:t>
            </w:r>
          </w:p>
          <w:p w:rsidR="000147A4" w:rsidRDefault="00E149AB" w:rsidP="00E149AB">
            <w:pPr>
              <w:pStyle w:val="PGKS3text"/>
              <w:rPr>
                <w:rFonts w:ascii="Arial" w:hAnsi="Arial"/>
              </w:rPr>
            </w:pPr>
            <w:r>
              <w:rPr>
                <w:rFonts w:ascii="Arial" w:hAnsi="Arial"/>
              </w:rPr>
              <w:t>Data str</w:t>
            </w:r>
            <w:r w:rsidR="00F068F5">
              <w:rPr>
                <w:rFonts w:ascii="Arial" w:hAnsi="Arial"/>
              </w:rPr>
              <w:t>uctures Worksheet 7 Answers</w:t>
            </w: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0147A4" w:rsidRDefault="000147A4" w:rsidP="000147A4">
            <w:pPr>
              <w:pStyle w:val="PGKS3text"/>
              <w:rPr>
                <w:rFonts w:ascii="Arial" w:hAnsi="Arial"/>
              </w:rPr>
            </w:pPr>
          </w:p>
          <w:p w:rsidR="002C606A" w:rsidRDefault="002C606A" w:rsidP="000147A4">
            <w:pPr>
              <w:pStyle w:val="PGKS3text"/>
              <w:rPr>
                <w:rFonts w:ascii="Arial" w:hAnsi="Arial"/>
              </w:rPr>
            </w:pPr>
          </w:p>
          <w:p w:rsidR="002C606A" w:rsidRDefault="002C606A" w:rsidP="000147A4">
            <w:pPr>
              <w:pStyle w:val="PGKS3text"/>
              <w:rPr>
                <w:rFonts w:ascii="Arial" w:hAnsi="Arial"/>
              </w:rPr>
            </w:pPr>
          </w:p>
          <w:p w:rsidR="002C606A" w:rsidRDefault="002C606A" w:rsidP="000147A4">
            <w:pPr>
              <w:pStyle w:val="PGKS3text"/>
              <w:rPr>
                <w:rFonts w:ascii="Arial" w:hAnsi="Arial"/>
              </w:rPr>
            </w:pPr>
          </w:p>
          <w:p w:rsidR="002C606A" w:rsidRDefault="002C606A" w:rsidP="000147A4">
            <w:pPr>
              <w:pStyle w:val="PGKS3text"/>
              <w:rPr>
                <w:rFonts w:ascii="Arial" w:hAnsi="Arial"/>
              </w:rPr>
            </w:pPr>
          </w:p>
          <w:p w:rsidR="002C606A" w:rsidRDefault="002C606A" w:rsidP="000147A4">
            <w:pPr>
              <w:pStyle w:val="PGKS3text"/>
              <w:rPr>
                <w:rFonts w:ascii="Arial" w:hAnsi="Arial"/>
              </w:rPr>
            </w:pPr>
          </w:p>
          <w:p w:rsidR="002C606A" w:rsidRDefault="002C606A" w:rsidP="000147A4">
            <w:pPr>
              <w:pStyle w:val="PGKS3text"/>
              <w:rPr>
                <w:rFonts w:ascii="Arial" w:hAnsi="Arial"/>
              </w:rPr>
            </w:pPr>
          </w:p>
          <w:p w:rsidR="002C606A" w:rsidRDefault="002C606A" w:rsidP="000147A4">
            <w:pPr>
              <w:pStyle w:val="PGKS3text"/>
              <w:rPr>
                <w:rFonts w:ascii="Arial" w:hAnsi="Arial"/>
              </w:rPr>
            </w:pPr>
          </w:p>
          <w:p w:rsidR="002C606A" w:rsidRDefault="002C606A" w:rsidP="000147A4">
            <w:pPr>
              <w:pStyle w:val="PGKS3text"/>
              <w:rPr>
                <w:rFonts w:ascii="Arial" w:hAnsi="Arial"/>
              </w:rPr>
            </w:pPr>
          </w:p>
          <w:p w:rsidR="002C606A" w:rsidRDefault="002C606A" w:rsidP="000147A4">
            <w:pPr>
              <w:pStyle w:val="PGKS3text"/>
              <w:rPr>
                <w:rFonts w:ascii="Arial" w:hAnsi="Arial"/>
              </w:rPr>
            </w:pPr>
          </w:p>
          <w:p w:rsidR="002C606A" w:rsidRDefault="002C606A" w:rsidP="000147A4">
            <w:pPr>
              <w:pStyle w:val="PGKS3text"/>
              <w:rPr>
                <w:rFonts w:ascii="Arial" w:hAnsi="Arial"/>
              </w:rPr>
            </w:pPr>
          </w:p>
          <w:p w:rsidR="002C606A" w:rsidRDefault="002C606A" w:rsidP="000147A4">
            <w:pPr>
              <w:pStyle w:val="PGKS3text"/>
              <w:rPr>
                <w:rFonts w:ascii="Arial" w:hAnsi="Arial"/>
              </w:rPr>
            </w:pPr>
          </w:p>
          <w:p w:rsidR="002C606A" w:rsidRDefault="002C606A" w:rsidP="000147A4">
            <w:pPr>
              <w:pStyle w:val="PGKS3text"/>
              <w:rPr>
                <w:rFonts w:ascii="Arial" w:hAnsi="Arial"/>
              </w:rPr>
            </w:pPr>
          </w:p>
          <w:p w:rsidR="002C5B32" w:rsidRDefault="002C5B32" w:rsidP="000147A4">
            <w:pPr>
              <w:pStyle w:val="PGKS3text"/>
              <w:rPr>
                <w:rFonts w:ascii="Arial" w:hAnsi="Arial"/>
              </w:rPr>
            </w:pPr>
          </w:p>
          <w:p w:rsidR="002C5B32" w:rsidRDefault="002C5B32" w:rsidP="000147A4">
            <w:pPr>
              <w:pStyle w:val="PGKS3text"/>
              <w:rPr>
                <w:rFonts w:ascii="Arial" w:hAnsi="Arial"/>
              </w:rPr>
            </w:pPr>
          </w:p>
          <w:p w:rsidR="002C5B32" w:rsidRDefault="002C5B32" w:rsidP="000147A4">
            <w:pPr>
              <w:pStyle w:val="PGKS3text"/>
              <w:rPr>
                <w:rFonts w:ascii="Arial" w:hAnsi="Arial"/>
              </w:rPr>
            </w:pPr>
          </w:p>
          <w:p w:rsidR="002C5B32" w:rsidRDefault="002C5B32" w:rsidP="000147A4">
            <w:pPr>
              <w:pStyle w:val="PGKS3text"/>
              <w:rPr>
                <w:rFonts w:ascii="Arial" w:hAnsi="Arial"/>
              </w:rPr>
            </w:pPr>
          </w:p>
          <w:p w:rsidR="001A3FBB" w:rsidRPr="005E1D4A" w:rsidRDefault="001A3FBB" w:rsidP="00E70B7F">
            <w:pPr>
              <w:pStyle w:val="PGKS3text"/>
              <w:rPr>
                <w:rFonts w:ascii="Arial" w:hAnsi="Arial"/>
              </w:rPr>
            </w:pPr>
          </w:p>
        </w:tc>
      </w:tr>
    </w:tbl>
    <w:p w:rsidR="001A3FBB" w:rsidRPr="005E1D4A" w:rsidRDefault="001A3FBB">
      <w:pPr>
        <w:spacing w:after="200" w:line="276" w:lineRule="auto"/>
        <w:rPr>
          <w:rFonts w:eastAsia="SimSun"/>
          <w:b/>
          <w:bCs/>
          <w:color w:val="365F91"/>
          <w:sz w:val="28"/>
          <w:szCs w:val="28"/>
        </w:rPr>
      </w:pPr>
    </w:p>
    <w:p w:rsidR="00C6714B" w:rsidRDefault="00C6714B">
      <w:r>
        <w:rPr>
          <w:b/>
        </w:rPr>
        <w:br w:type="page"/>
      </w: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6566"/>
        <w:gridCol w:w="2506"/>
      </w:tblGrid>
      <w:tr w:rsidR="005E1D4A" w:rsidRPr="005E1D4A" w:rsidTr="00A7284F">
        <w:trPr>
          <w:jc w:val="center"/>
        </w:trPr>
        <w:tc>
          <w:tcPr>
            <w:tcW w:w="9072" w:type="dxa"/>
            <w:gridSpan w:val="2"/>
            <w:shd w:val="clear" w:color="auto" w:fill="0091C4"/>
            <w:tcMar>
              <w:top w:w="0" w:type="dxa"/>
              <w:left w:w="108" w:type="dxa"/>
              <w:bottom w:w="0" w:type="dxa"/>
              <w:right w:w="108" w:type="dxa"/>
            </w:tcMar>
          </w:tcPr>
          <w:p w:rsidR="005E1D4A" w:rsidRPr="005E1D4A" w:rsidRDefault="005E1D4A" w:rsidP="002C4825">
            <w:pPr>
              <w:pStyle w:val="PGLessonWeekContentTitle"/>
            </w:pPr>
            <w:r w:rsidRPr="005E1D4A">
              <w:lastRenderedPageBreak/>
              <w:t>Unit assessment</w:t>
            </w:r>
          </w:p>
        </w:tc>
      </w:tr>
      <w:tr w:rsidR="00293A33" w:rsidRPr="005E1D4A" w:rsidTr="002C4825">
        <w:trPr>
          <w:jc w:val="center"/>
        </w:trPr>
        <w:tc>
          <w:tcPr>
            <w:tcW w:w="9072" w:type="dxa"/>
            <w:gridSpan w:val="2"/>
            <w:tcMar>
              <w:top w:w="0" w:type="dxa"/>
              <w:left w:w="108" w:type="dxa"/>
              <w:bottom w:w="0" w:type="dxa"/>
              <w:right w:w="108" w:type="dxa"/>
            </w:tcMar>
          </w:tcPr>
          <w:p w:rsidR="00293A33" w:rsidRPr="005E1D4A" w:rsidRDefault="00293A33" w:rsidP="002C4825">
            <w:pPr>
              <w:pStyle w:val="ks3bold12pt"/>
              <w:rPr>
                <w:rFonts w:ascii="Arial" w:hAnsi="Arial"/>
              </w:rPr>
            </w:pPr>
            <w:r w:rsidRPr="005E1D4A">
              <w:rPr>
                <w:rFonts w:ascii="Arial" w:hAnsi="Arial"/>
              </w:rPr>
              <w:t>Learning Outcomes:</w:t>
            </w:r>
          </w:p>
          <w:p w:rsidR="00293A33" w:rsidRPr="005E1D4A" w:rsidRDefault="00293A33" w:rsidP="002C4825">
            <w:pPr>
              <w:pStyle w:val="PGKS3bulletedlist"/>
              <w:numPr>
                <w:ilvl w:val="0"/>
                <w:numId w:val="0"/>
              </w:numPr>
              <w:rPr>
                <w:rFonts w:ascii="Arial" w:hAnsi="Arial"/>
              </w:rPr>
            </w:pPr>
            <w:r w:rsidRPr="005E1D4A">
              <w:rPr>
                <w:rFonts w:ascii="Arial" w:hAnsi="Arial"/>
              </w:rPr>
              <w:t>Students will</w:t>
            </w:r>
          </w:p>
          <w:p w:rsidR="00293A33" w:rsidRPr="005E1D4A" w:rsidRDefault="00293A33" w:rsidP="002C4825">
            <w:pPr>
              <w:pStyle w:val="PGKS3bulletedlist"/>
              <w:rPr>
                <w:rFonts w:ascii="Arial" w:hAnsi="Arial"/>
              </w:rPr>
            </w:pPr>
            <w:r w:rsidRPr="005E1D4A">
              <w:rPr>
                <w:rFonts w:ascii="Arial" w:hAnsi="Arial"/>
              </w:rPr>
              <w:t>apply their knowledge in answers to a range of questions</w:t>
            </w:r>
          </w:p>
          <w:p w:rsidR="00293A33" w:rsidRPr="005E1D4A" w:rsidRDefault="00293A33" w:rsidP="002C4825">
            <w:pPr>
              <w:pStyle w:val="PGKS3bulletedlist"/>
              <w:rPr>
                <w:rFonts w:ascii="Arial" w:hAnsi="Arial"/>
              </w:rPr>
            </w:pPr>
            <w:r w:rsidRPr="005E1D4A">
              <w:rPr>
                <w:rFonts w:ascii="Arial" w:hAnsi="Arial"/>
              </w:rPr>
              <w:t>be able to highlight areas of strength and any gaps in their understanding of computers</w:t>
            </w:r>
          </w:p>
          <w:p w:rsidR="00293A33" w:rsidRPr="005E1D4A" w:rsidRDefault="00293A33" w:rsidP="002C4825">
            <w:pPr>
              <w:pStyle w:val="ks3bulletedlist"/>
              <w:tabs>
                <w:tab w:val="clear" w:pos="397"/>
              </w:tabs>
              <w:ind w:firstLine="0"/>
              <w:rPr>
                <w:rFonts w:ascii="Arial" w:hAnsi="Arial"/>
              </w:rPr>
            </w:pPr>
          </w:p>
        </w:tc>
      </w:tr>
      <w:tr w:rsidR="00293A33" w:rsidRPr="005E1D4A" w:rsidTr="005E1D4A">
        <w:trPr>
          <w:jc w:val="center"/>
        </w:trPr>
        <w:tc>
          <w:tcPr>
            <w:tcW w:w="6566" w:type="dxa"/>
            <w:shd w:val="clear" w:color="auto" w:fill="00B0F0"/>
            <w:tcMar>
              <w:top w:w="0" w:type="dxa"/>
              <w:left w:w="108" w:type="dxa"/>
              <w:bottom w:w="0" w:type="dxa"/>
              <w:right w:w="108" w:type="dxa"/>
            </w:tcMar>
          </w:tcPr>
          <w:p w:rsidR="00293A33" w:rsidRPr="005E1D4A" w:rsidRDefault="00293A33" w:rsidP="002C4825">
            <w:pPr>
              <w:pStyle w:val="PGLessonWeekContentTitle"/>
            </w:pPr>
            <w:r w:rsidRPr="005E1D4A">
              <w:t>Content</w:t>
            </w:r>
          </w:p>
        </w:tc>
        <w:tc>
          <w:tcPr>
            <w:tcW w:w="2506" w:type="dxa"/>
            <w:shd w:val="clear" w:color="auto" w:fill="00B0F0"/>
            <w:tcMar>
              <w:top w:w="0" w:type="dxa"/>
              <w:left w:w="108" w:type="dxa"/>
              <w:bottom w:w="0" w:type="dxa"/>
              <w:right w:w="108" w:type="dxa"/>
            </w:tcMar>
          </w:tcPr>
          <w:p w:rsidR="00293A33" w:rsidRPr="005E1D4A" w:rsidRDefault="00293A33" w:rsidP="002C4825">
            <w:pPr>
              <w:pStyle w:val="PGLessonWeekContentTitle"/>
            </w:pPr>
            <w:r w:rsidRPr="005E1D4A">
              <w:t>Resources</w:t>
            </w:r>
          </w:p>
        </w:tc>
      </w:tr>
      <w:tr w:rsidR="00293A33" w:rsidRPr="005E1D4A" w:rsidTr="005E1D4A">
        <w:trPr>
          <w:jc w:val="center"/>
        </w:trPr>
        <w:tc>
          <w:tcPr>
            <w:tcW w:w="6566" w:type="dxa"/>
            <w:tcBorders>
              <w:bottom w:val="single" w:sz="4" w:space="0" w:color="0070C0"/>
              <w:right w:val="single" w:sz="4" w:space="0" w:color="0070C0"/>
            </w:tcBorders>
            <w:tcMar>
              <w:top w:w="0" w:type="dxa"/>
              <w:left w:w="108" w:type="dxa"/>
              <w:bottom w:w="0" w:type="dxa"/>
              <w:right w:w="108" w:type="dxa"/>
            </w:tcMar>
          </w:tcPr>
          <w:p w:rsidR="00293A33" w:rsidRPr="005E1D4A" w:rsidRDefault="00293A33" w:rsidP="002C4825">
            <w:pPr>
              <w:pStyle w:val="PGKS3text"/>
              <w:rPr>
                <w:rFonts w:ascii="Arial" w:hAnsi="Arial"/>
              </w:rPr>
            </w:pPr>
            <w:r w:rsidRPr="005E1D4A">
              <w:rPr>
                <w:rFonts w:ascii="Arial" w:hAnsi="Arial"/>
              </w:rPr>
              <w:t xml:space="preserve">Students should complete the </w:t>
            </w:r>
            <w:r w:rsidRPr="005E1D4A">
              <w:rPr>
                <w:rFonts w:ascii="Arial" w:hAnsi="Arial"/>
                <w:b/>
              </w:rPr>
              <w:t>Assessment Test</w:t>
            </w:r>
            <w:r w:rsidRPr="005E1D4A">
              <w:rPr>
                <w:rFonts w:ascii="Arial" w:hAnsi="Arial"/>
              </w:rPr>
              <w:t xml:space="preserve">. </w:t>
            </w:r>
          </w:p>
          <w:p w:rsidR="00293A33" w:rsidRPr="005E1D4A" w:rsidRDefault="00293A33" w:rsidP="002C4825">
            <w:pPr>
              <w:pStyle w:val="PGKS3text"/>
              <w:rPr>
                <w:rFonts w:ascii="Arial" w:hAnsi="Arial"/>
              </w:rPr>
            </w:pPr>
            <w:r w:rsidRPr="005E1D4A">
              <w:rPr>
                <w:rFonts w:ascii="Arial" w:hAnsi="Arial"/>
              </w:rPr>
              <w:t>These tests have been designed to be</w:t>
            </w:r>
            <w:r w:rsidR="00F068F5">
              <w:rPr>
                <w:rFonts w:ascii="Arial" w:hAnsi="Arial"/>
              </w:rPr>
              <w:t xml:space="preserve"> printed and answered by hand. </w:t>
            </w:r>
            <w:r w:rsidR="00F068F5" w:rsidRPr="005E1D4A">
              <w:rPr>
                <w:rFonts w:ascii="Arial" w:hAnsi="Arial"/>
              </w:rPr>
              <w:t>Alternatively,</w:t>
            </w:r>
            <w:r w:rsidRPr="005E1D4A">
              <w:rPr>
                <w:rFonts w:ascii="Arial" w:hAnsi="Arial"/>
              </w:rPr>
              <w:t xml:space="preserve"> they could be uploaded and incorporated into an automated test as part of many modern VLEs.</w:t>
            </w:r>
          </w:p>
          <w:p w:rsidR="00293A33" w:rsidRPr="005E1D4A" w:rsidRDefault="00293A33" w:rsidP="002C4825">
            <w:pPr>
              <w:pStyle w:val="PGKS3text"/>
              <w:rPr>
                <w:rFonts w:ascii="Arial" w:hAnsi="Arial"/>
              </w:rPr>
            </w:pPr>
          </w:p>
        </w:tc>
        <w:tc>
          <w:tcPr>
            <w:tcW w:w="2506" w:type="dxa"/>
            <w:tcBorders>
              <w:left w:val="single" w:sz="4" w:space="0" w:color="0070C0"/>
              <w:bottom w:val="single" w:sz="4" w:space="0" w:color="0070C0"/>
            </w:tcBorders>
            <w:tcMar>
              <w:top w:w="0" w:type="dxa"/>
              <w:left w:w="108" w:type="dxa"/>
              <w:bottom w:w="0" w:type="dxa"/>
              <w:right w:w="108" w:type="dxa"/>
            </w:tcMar>
          </w:tcPr>
          <w:p w:rsidR="00293A33" w:rsidRPr="005E1D4A" w:rsidRDefault="002D48AB" w:rsidP="002C4825">
            <w:pPr>
              <w:pStyle w:val="PGKS3text"/>
              <w:rPr>
                <w:rFonts w:ascii="Arial" w:hAnsi="Arial"/>
              </w:rPr>
            </w:pPr>
            <w:r>
              <w:rPr>
                <w:rFonts w:ascii="Arial" w:hAnsi="Arial"/>
              </w:rPr>
              <w:t>Data structures</w:t>
            </w:r>
            <w:r w:rsidR="00472F86" w:rsidRPr="005E1D4A">
              <w:rPr>
                <w:rFonts w:ascii="Arial" w:hAnsi="Arial"/>
              </w:rPr>
              <w:t xml:space="preserve"> </w:t>
            </w:r>
            <w:r w:rsidR="003B46AA">
              <w:rPr>
                <w:rFonts w:ascii="Arial" w:hAnsi="Arial"/>
              </w:rPr>
              <w:t xml:space="preserve">Final </w:t>
            </w:r>
            <w:r w:rsidR="00472F86" w:rsidRPr="005E1D4A">
              <w:rPr>
                <w:rFonts w:ascii="Arial" w:hAnsi="Arial"/>
              </w:rPr>
              <w:t>asses</w:t>
            </w:r>
            <w:r w:rsidR="003B46AA">
              <w:rPr>
                <w:rFonts w:ascii="Arial" w:hAnsi="Arial"/>
              </w:rPr>
              <w:t>s</w:t>
            </w:r>
            <w:r w:rsidR="00472F86" w:rsidRPr="005E1D4A">
              <w:rPr>
                <w:rFonts w:ascii="Arial" w:hAnsi="Arial"/>
              </w:rPr>
              <w:t>ment</w:t>
            </w:r>
          </w:p>
          <w:p w:rsidR="00293A33" w:rsidRPr="005E1D4A" w:rsidRDefault="002D48AB" w:rsidP="00C6714B">
            <w:pPr>
              <w:pStyle w:val="PGKS3text"/>
              <w:rPr>
                <w:rFonts w:ascii="Arial" w:hAnsi="Arial"/>
              </w:rPr>
            </w:pPr>
            <w:r>
              <w:rPr>
                <w:rFonts w:ascii="Arial" w:hAnsi="Arial"/>
              </w:rPr>
              <w:t>Data structures</w:t>
            </w:r>
            <w:r w:rsidR="005034DC" w:rsidRPr="005E1D4A">
              <w:rPr>
                <w:rFonts w:ascii="Arial" w:hAnsi="Arial"/>
              </w:rPr>
              <w:t xml:space="preserve"> </w:t>
            </w:r>
            <w:r w:rsidR="003B46AA">
              <w:rPr>
                <w:rFonts w:ascii="Arial" w:hAnsi="Arial"/>
              </w:rPr>
              <w:t>Final assessment Answers</w:t>
            </w:r>
            <w:r w:rsidR="00C6714B">
              <w:t xml:space="preserve"> </w:t>
            </w:r>
            <w:hyperlink r:id="rId16" w:history="1"/>
          </w:p>
        </w:tc>
      </w:tr>
    </w:tbl>
    <w:p w:rsidR="006506F8" w:rsidRPr="005E1D4A" w:rsidRDefault="006506F8" w:rsidP="006506F8">
      <w:pPr>
        <w:pStyle w:val="PGHeading2"/>
        <w:rPr>
          <w:rFonts w:cs="Arial"/>
        </w:rPr>
      </w:pPr>
      <w:r w:rsidRPr="005E1D4A">
        <w:rPr>
          <w:rFonts w:cs="Arial"/>
        </w:rPr>
        <w:br w:type="page"/>
      </w:r>
      <w:r w:rsidRPr="005E1D4A">
        <w:rPr>
          <w:rFonts w:cs="Arial"/>
        </w:rPr>
        <w:lastRenderedPageBreak/>
        <w:t>Acknowledgements</w:t>
      </w:r>
    </w:p>
    <w:p w:rsidR="006506F8" w:rsidRDefault="006506F8" w:rsidP="006506F8">
      <w:pPr>
        <w:pStyle w:val="PGKS3text"/>
        <w:rPr>
          <w:rFonts w:ascii="Arial" w:hAnsi="Arial"/>
        </w:rPr>
      </w:pPr>
      <w:r w:rsidRPr="005E1D4A">
        <w:rPr>
          <w:rFonts w:ascii="Arial" w:hAnsi="Arial"/>
        </w:rPr>
        <w:t xml:space="preserve">The authors and publisher would like </w:t>
      </w:r>
      <w:r w:rsidR="00611C3B" w:rsidRPr="005E1D4A">
        <w:rPr>
          <w:rFonts w:ascii="Arial" w:hAnsi="Arial"/>
        </w:rPr>
        <w:t xml:space="preserve">to thank </w:t>
      </w:r>
      <w:r w:rsidRPr="005E1D4A">
        <w:rPr>
          <w:rFonts w:ascii="Arial" w:hAnsi="Arial"/>
        </w:rPr>
        <w:t>all contributors for their kind permission to reproduce their photographs or images, screenshots of their websites or other copyright material in the PowerPoint Guides.</w:t>
      </w:r>
    </w:p>
    <w:p w:rsidR="000D2545" w:rsidRDefault="000D2545" w:rsidP="000D2545"/>
    <w:p w:rsidR="00DF00C4" w:rsidRDefault="00DF00C4" w:rsidP="006506F8">
      <w:pPr>
        <w:pStyle w:val="PGKS3text"/>
        <w:rPr>
          <w:rFonts w:ascii="Arial" w:hAnsi="Arial"/>
        </w:rPr>
      </w:pPr>
      <w:r>
        <w:rPr>
          <w:rFonts w:ascii="Arial" w:hAnsi="Arial"/>
        </w:rPr>
        <w:t xml:space="preserve">Crushed cars © </w:t>
      </w:r>
      <w:proofErr w:type="spellStart"/>
      <w:r w:rsidRPr="00DF00C4">
        <w:rPr>
          <w:rFonts w:ascii="Arial" w:hAnsi="Arial"/>
        </w:rPr>
        <w:t>Sjoerd</w:t>
      </w:r>
      <w:proofErr w:type="spellEnd"/>
      <w:r w:rsidRPr="00DF00C4">
        <w:rPr>
          <w:rFonts w:ascii="Arial" w:hAnsi="Arial"/>
        </w:rPr>
        <w:t xml:space="preserve"> van der </w:t>
      </w:r>
      <w:proofErr w:type="spellStart"/>
      <w:r w:rsidRPr="00DF00C4">
        <w:rPr>
          <w:rFonts w:ascii="Arial" w:hAnsi="Arial"/>
        </w:rPr>
        <w:t>Wal</w:t>
      </w:r>
      <w:proofErr w:type="spellEnd"/>
      <w:r>
        <w:rPr>
          <w:rFonts w:ascii="Arial" w:hAnsi="Arial"/>
        </w:rPr>
        <w:t xml:space="preserve">, </w:t>
      </w:r>
      <w:r w:rsidR="00F068F5" w:rsidRPr="00F068F5">
        <w:rPr>
          <w:rFonts w:ascii="Arial" w:hAnsi="Arial"/>
        </w:rPr>
        <w:t>www.iStockphoto.com</w:t>
      </w:r>
    </w:p>
    <w:p w:rsidR="00F068F5" w:rsidRDefault="00F068F5" w:rsidP="006506F8">
      <w:pPr>
        <w:pStyle w:val="PGKS3text"/>
        <w:rPr>
          <w:rFonts w:ascii="Arial" w:hAnsi="Arial"/>
        </w:rPr>
      </w:pPr>
      <w:r>
        <w:rPr>
          <w:rFonts w:ascii="Arial" w:hAnsi="Arial"/>
        </w:rPr>
        <w:t>Google Map directions © Google 2016</w:t>
      </w:r>
    </w:p>
    <w:p w:rsidR="000D2545" w:rsidRDefault="000D2545" w:rsidP="006506F8">
      <w:pPr>
        <w:pStyle w:val="PGKS3text"/>
        <w:rPr>
          <w:rFonts w:ascii="Arial" w:hAnsi="Arial"/>
        </w:rPr>
      </w:pPr>
      <w:r>
        <w:rPr>
          <w:rFonts w:ascii="Arial" w:hAnsi="Arial"/>
        </w:rPr>
        <w:t>Images otherwise stated © Shutterstock</w:t>
      </w:r>
    </w:p>
    <w:p w:rsidR="000D2545" w:rsidRPr="005E1D4A" w:rsidRDefault="000D2545" w:rsidP="006506F8">
      <w:pPr>
        <w:pStyle w:val="PGKS3text"/>
        <w:rPr>
          <w:rFonts w:ascii="Arial" w:hAnsi="Arial"/>
        </w:rPr>
      </w:pPr>
    </w:p>
    <w:p w:rsidR="006506F8" w:rsidRPr="005E1D4A" w:rsidRDefault="006506F8" w:rsidP="006506F8">
      <w:pPr>
        <w:pStyle w:val="PGKS3text"/>
        <w:rPr>
          <w:rFonts w:ascii="Arial" w:hAnsi="Arial"/>
        </w:rPr>
      </w:pPr>
      <w:r w:rsidRPr="005E1D4A">
        <w:rPr>
          <w:rFonts w:ascii="Arial" w:hAnsi="Arial"/>
        </w:rPr>
        <w:t xml:space="preserve">Every effort has been made to trace the copyright holders and we apologise in advance for any unintentional omissions. We would be pleased to insert the appropriate acknowledgement in any subsequent edition of this publication. </w:t>
      </w:r>
    </w:p>
    <w:p w:rsidR="006506F8" w:rsidRDefault="006506F8" w:rsidP="006506F8">
      <w:pPr>
        <w:pStyle w:val="PGKS3text"/>
        <w:rPr>
          <w:rFonts w:ascii="Arial" w:hAnsi="Arial"/>
        </w:rPr>
      </w:pPr>
      <w:r w:rsidRPr="005E1D4A">
        <w:rPr>
          <w:rFonts w:ascii="Arial" w:hAnsi="Arial"/>
        </w:rPr>
        <w:t xml:space="preserve">This material contains links to relevant websites featured in the teacher’s guide. Every effort has been made to ensure that at the time of distribution, the links remain unbroken, the material remains up-to-date and that links are not inadvertently linked to sites that could be considered offensive. PG Online cannot be held responsible for the content of any website mentioned in this material. It is sometimes possible to find relocated sites by typing the original URL into a browser. Any errors </w:t>
      </w:r>
      <w:r w:rsidR="003575AD" w:rsidRPr="005E1D4A">
        <w:rPr>
          <w:rFonts w:ascii="Arial" w:hAnsi="Arial"/>
        </w:rPr>
        <w:t>should</w:t>
      </w:r>
      <w:r w:rsidRPr="005E1D4A">
        <w:rPr>
          <w:rFonts w:ascii="Arial" w:hAnsi="Arial"/>
        </w:rPr>
        <w:t xml:space="preserve"> be reported directly to support@pgonline.co.uk and changes will be made in any subsequent editions of the material.</w:t>
      </w:r>
    </w:p>
    <w:p w:rsidR="00934B5A" w:rsidRDefault="00934B5A" w:rsidP="006506F8">
      <w:pPr>
        <w:pStyle w:val="PGKS3text"/>
        <w:rPr>
          <w:rFonts w:ascii="Arial" w:hAnsi="Arial"/>
        </w:rPr>
      </w:pPr>
    </w:p>
    <w:p w:rsidR="00934B5A" w:rsidRPr="00D22063" w:rsidRDefault="00C14AA4" w:rsidP="00934B5A">
      <w:pPr>
        <w:pStyle w:val="PGHeading2"/>
        <w:rPr>
          <w:rFonts w:cs="Arial"/>
        </w:rPr>
      </w:pPr>
      <w:r>
        <w:rPr>
          <w:noProof/>
        </w:rPr>
        <w:pict>
          <v:shape id="_x0000_s1027" type="#_x0000_t75" style="position:absolute;margin-left:0;margin-top:42.4pt;width:113.75pt;height:113.4pt;z-index:251661312;mso-position-horizontal-relative:text;mso-position-vertical-relative:text">
            <v:imagedata r:id="rId17" o:title="heathland_birdsong 40x40 AcryOnBoard"/>
          </v:shape>
        </w:pict>
      </w:r>
      <w:r w:rsidR="00934B5A" w:rsidRPr="00D22063">
        <w:rPr>
          <w:rFonts w:cs="Arial"/>
        </w:rPr>
        <w:t>Artwork</w:t>
      </w:r>
    </w:p>
    <w:p w:rsidR="00934B5A" w:rsidRPr="00D22063" w:rsidRDefault="00934B5A" w:rsidP="00934B5A">
      <w:pPr>
        <w:pStyle w:val="PGHeading2"/>
        <w:rPr>
          <w:rFonts w:cs="Arial"/>
        </w:rPr>
      </w:pPr>
    </w:p>
    <w:p w:rsidR="001A3FBB" w:rsidRDefault="001A3FBB" w:rsidP="00934B5A">
      <w:pPr>
        <w:pStyle w:val="PGKS3text"/>
        <w:rPr>
          <w:rFonts w:ascii="Arial" w:hAnsi="Arial"/>
        </w:rPr>
      </w:pPr>
    </w:p>
    <w:p w:rsidR="001A3FBB" w:rsidRDefault="001A3FBB" w:rsidP="00934B5A">
      <w:pPr>
        <w:pStyle w:val="PGKS3text"/>
        <w:rPr>
          <w:rFonts w:ascii="Arial" w:hAnsi="Arial"/>
        </w:rPr>
      </w:pPr>
    </w:p>
    <w:p w:rsidR="001A3FBB" w:rsidRDefault="001A3FBB" w:rsidP="00934B5A">
      <w:pPr>
        <w:pStyle w:val="PGKS3text"/>
        <w:rPr>
          <w:rFonts w:ascii="Arial" w:hAnsi="Arial"/>
        </w:rPr>
      </w:pPr>
    </w:p>
    <w:p w:rsidR="001A3FBB" w:rsidRDefault="001A3FBB" w:rsidP="00934B5A">
      <w:pPr>
        <w:pStyle w:val="PGKS3text"/>
        <w:rPr>
          <w:rFonts w:ascii="Arial" w:hAnsi="Arial"/>
        </w:rPr>
      </w:pPr>
    </w:p>
    <w:p w:rsidR="00934B5A" w:rsidRPr="00715845" w:rsidRDefault="001A3FBB" w:rsidP="00934B5A">
      <w:pPr>
        <w:pStyle w:val="PGKS3text"/>
        <w:rPr>
          <w:rFonts w:ascii="Arial" w:hAnsi="Arial"/>
        </w:rPr>
      </w:pPr>
      <w:r>
        <w:rPr>
          <w:rFonts w:ascii="Arial" w:hAnsi="Arial"/>
        </w:rPr>
        <w:t>Heathland Bistro</w:t>
      </w:r>
      <w:r w:rsidR="00934B5A">
        <w:rPr>
          <w:rFonts w:ascii="Arial" w:hAnsi="Arial"/>
        </w:rPr>
        <w:t xml:space="preserve"> </w:t>
      </w:r>
      <w:r w:rsidR="00934B5A" w:rsidRPr="00715845">
        <w:rPr>
          <w:rFonts w:ascii="Arial" w:hAnsi="Arial"/>
        </w:rPr>
        <w:t>© 201</w:t>
      </w:r>
      <w:r w:rsidR="00934B5A">
        <w:rPr>
          <w:rFonts w:ascii="Arial" w:hAnsi="Arial"/>
        </w:rPr>
        <w:t>5</w:t>
      </w:r>
      <w:r w:rsidR="00934B5A" w:rsidRPr="00715845">
        <w:rPr>
          <w:rFonts w:ascii="Arial" w:hAnsi="Arial"/>
        </w:rPr>
        <w:t xml:space="preserve"> </w:t>
      </w:r>
      <w:r w:rsidR="00E95819">
        <w:rPr>
          <w:rFonts w:ascii="Arial" w:hAnsi="Arial"/>
        </w:rPr>
        <w:t>Andrew Bird</w:t>
      </w:r>
    </w:p>
    <w:p w:rsidR="00934B5A" w:rsidRPr="00715845" w:rsidRDefault="00E95819" w:rsidP="00934B5A">
      <w:pPr>
        <w:pStyle w:val="PGKS3text"/>
        <w:rPr>
          <w:rFonts w:ascii="Arial" w:hAnsi="Arial"/>
        </w:rPr>
      </w:pPr>
      <w:r>
        <w:rPr>
          <w:rFonts w:ascii="Arial" w:hAnsi="Arial"/>
        </w:rPr>
        <w:t>Acrylic</w:t>
      </w:r>
      <w:r w:rsidR="00934B5A" w:rsidRPr="00715845">
        <w:rPr>
          <w:rFonts w:ascii="Arial" w:hAnsi="Arial"/>
        </w:rPr>
        <w:t xml:space="preserve"> on </w:t>
      </w:r>
      <w:r w:rsidR="000D09AF">
        <w:rPr>
          <w:rFonts w:ascii="Arial" w:hAnsi="Arial"/>
        </w:rPr>
        <w:t>board</w:t>
      </w:r>
      <w:r w:rsidR="00934B5A">
        <w:rPr>
          <w:rFonts w:ascii="Arial" w:hAnsi="Arial"/>
        </w:rPr>
        <w:t xml:space="preserve">, </w:t>
      </w:r>
      <w:r w:rsidR="001A3FBB">
        <w:rPr>
          <w:rFonts w:ascii="Arial" w:hAnsi="Arial"/>
        </w:rPr>
        <w:t>40x40</w:t>
      </w:r>
      <w:r w:rsidR="00934B5A" w:rsidRPr="00715845">
        <w:rPr>
          <w:rFonts w:ascii="Arial" w:hAnsi="Arial"/>
        </w:rPr>
        <w:t>cm</w:t>
      </w:r>
    </w:p>
    <w:p w:rsidR="00934B5A" w:rsidRPr="005E1D4A" w:rsidRDefault="00E95819" w:rsidP="006506F8">
      <w:pPr>
        <w:pStyle w:val="PGKS3text"/>
        <w:rPr>
          <w:rFonts w:ascii="Arial" w:hAnsi="Arial"/>
        </w:rPr>
      </w:pPr>
      <w:r w:rsidRPr="00E95819">
        <w:rPr>
          <w:rFonts w:ascii="Arial" w:hAnsi="Arial"/>
        </w:rPr>
        <w:t>www.abirdart.co.uk</w:t>
      </w:r>
    </w:p>
    <w:sectPr w:rsidR="00934B5A" w:rsidRPr="005E1D4A" w:rsidSect="00F25B9C">
      <w:headerReference w:type="default" r:id="rId18"/>
      <w:footerReference w:type="defaul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AA4" w:rsidRDefault="00C14AA4" w:rsidP="00F25B9C">
      <w:r>
        <w:separator/>
      </w:r>
    </w:p>
  </w:endnote>
  <w:endnote w:type="continuationSeparator" w:id="0">
    <w:p w:rsidR="00C14AA4" w:rsidRDefault="00C14AA4" w:rsidP="00F25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F1" w:rsidRDefault="006272F1" w:rsidP="00D54626">
    <w:pPr>
      <w:pStyle w:val="PGFooter"/>
      <w:tabs>
        <w:tab w:val="clear" w:pos="4513"/>
        <w:tab w:val="center" w:pos="8364"/>
      </w:tabs>
    </w:pPr>
    <w:r>
      <w:rPr>
        <w:rFonts w:ascii="Arial" w:hAnsi="Arial"/>
      </w:rPr>
      <w:t xml:space="preserve">AQA </w:t>
    </w:r>
    <w:r w:rsidRPr="00E33FE9">
      <w:rPr>
        <w:rFonts w:ascii="Arial" w:hAnsi="Arial"/>
      </w:rPr>
      <w:t>A</w:t>
    </w:r>
    <w:r>
      <w:rPr>
        <w:rFonts w:ascii="Arial" w:hAnsi="Arial"/>
      </w:rPr>
      <w:t xml:space="preserve"> </w:t>
    </w:r>
    <w:r w:rsidRPr="00E33FE9">
      <w:rPr>
        <w:rFonts w:ascii="Arial" w:hAnsi="Arial"/>
      </w:rPr>
      <w:t>Level</w:t>
    </w:r>
    <w:r w:rsidR="00903537">
      <w:rPr>
        <w:rFonts w:ascii="Arial" w:hAnsi="Arial"/>
      </w:rPr>
      <w:t>: Unit 7</w:t>
    </w:r>
    <w:r>
      <w:rPr>
        <w:rFonts w:ascii="Arial" w:hAnsi="Arial"/>
      </w:rPr>
      <w:t xml:space="preserve"> Data structures © 2016 PG Online Ltd</w:t>
    </w:r>
    <w:r w:rsidRPr="00E33FE9">
      <w:rPr>
        <w:rFonts w:ascii="Arial" w:hAnsi="Arial"/>
      </w:rPr>
      <w:tab/>
    </w:r>
    <w:r>
      <w:tab/>
    </w:r>
    <w:r w:rsidRPr="00D74017">
      <w:rPr>
        <w:rFonts w:ascii="Arial" w:hAnsi="Arial"/>
      </w:rPr>
      <w:fldChar w:fldCharType="begin"/>
    </w:r>
    <w:r w:rsidRPr="00D74017">
      <w:rPr>
        <w:rFonts w:ascii="Arial" w:hAnsi="Arial"/>
      </w:rPr>
      <w:instrText xml:space="preserve"> PAGE </w:instrText>
    </w:r>
    <w:r w:rsidRPr="00D74017">
      <w:rPr>
        <w:rFonts w:ascii="Arial" w:hAnsi="Arial"/>
      </w:rPr>
      <w:fldChar w:fldCharType="separate"/>
    </w:r>
    <w:r w:rsidR="00A423AA">
      <w:rPr>
        <w:rFonts w:ascii="Arial" w:hAnsi="Arial"/>
        <w:noProof/>
      </w:rPr>
      <w:t>30</w:t>
    </w:r>
    <w:r w:rsidRPr="00D74017">
      <w:rPr>
        <w:rFonts w:ascii="Arial" w:hAnsi="Arial"/>
      </w:rPr>
      <w:fldChar w:fldCharType="end"/>
    </w:r>
  </w:p>
  <w:p w:rsidR="006272F1" w:rsidRDefault="006272F1" w:rsidP="00F25B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AA4" w:rsidRDefault="00C14AA4" w:rsidP="00F25B9C">
      <w:r>
        <w:separator/>
      </w:r>
    </w:p>
  </w:footnote>
  <w:footnote w:type="continuationSeparator" w:id="0">
    <w:p w:rsidR="00C14AA4" w:rsidRDefault="00C14AA4" w:rsidP="00F25B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F1" w:rsidRDefault="006272F1" w:rsidP="00F25B9C">
    <w:pPr>
      <w:pStyle w:val="Header"/>
      <w:jc w:val="right"/>
    </w:pPr>
    <w:r>
      <w:rPr>
        <w:rFonts w:ascii="Calibri" w:hAnsi="Calibri"/>
        <w:noProof/>
      </w:rPr>
      <w:drawing>
        <wp:inline distT="0" distB="0" distL="0" distR="0" wp14:anchorId="7E9125A5" wp14:editId="215E1C27">
          <wp:extent cx="1581150" cy="413385"/>
          <wp:effectExtent l="0" t="0" r="0" b="0"/>
          <wp:docPr id="3" name="Picture 3" descr="C:\Users\Rob\Dropbox\KS3 Project\pg_online_logo\jpeg_png\pg_online_normal_v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Dropbox\KS3 Project\pg_online_logo\jpeg_png\pg_online_normal_ver-0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459" t="38384" r="15117" b="32828"/>
                  <a:stretch/>
                </pic:blipFill>
                <pic:spPr bwMode="auto">
                  <a:xfrm>
                    <a:off x="0" y="0"/>
                    <a:ext cx="1581150" cy="41338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E4293"/>
    <w:multiLevelType w:val="hybridMultilevel"/>
    <w:tmpl w:val="67F82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F548A9"/>
    <w:multiLevelType w:val="hybridMultilevel"/>
    <w:tmpl w:val="9F200298"/>
    <w:lvl w:ilvl="0" w:tplc="C122E6F8">
      <w:start w:val="1"/>
      <w:numFmt w:val="bullet"/>
      <w:pStyle w:val="Bulletstyle"/>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A4223C6C">
      <w:numFmt w:val="bullet"/>
      <w:lvlText w:val="•"/>
      <w:lvlJc w:val="left"/>
      <w:pPr>
        <w:ind w:left="2220" w:hanging="420"/>
      </w:pPr>
      <w:rPr>
        <w:rFonts w:ascii="Calibri" w:eastAsiaTheme="majorEastAsia" w:hAnsi="Calibri" w:cstheme="majorBidi" w:hint="default"/>
        <w:color w:val="365F91" w:themeColor="accent1" w:themeShade="BF"/>
        <w:sz w:val="32"/>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3D1B03"/>
    <w:multiLevelType w:val="hybridMultilevel"/>
    <w:tmpl w:val="E5661B3C"/>
    <w:lvl w:ilvl="0" w:tplc="2DEE5880">
      <w:start w:val="1"/>
      <w:numFmt w:val="bullet"/>
      <w:lvlText w:val="•"/>
      <w:lvlJc w:val="left"/>
      <w:pPr>
        <w:tabs>
          <w:tab w:val="num" w:pos="720"/>
        </w:tabs>
        <w:ind w:left="720" w:hanging="360"/>
      </w:pPr>
      <w:rPr>
        <w:rFonts w:ascii="Arial" w:hAnsi="Arial" w:hint="default"/>
      </w:rPr>
    </w:lvl>
    <w:lvl w:ilvl="1" w:tplc="A0767990">
      <w:start w:val="1"/>
      <w:numFmt w:val="bullet"/>
      <w:lvlText w:val="•"/>
      <w:lvlJc w:val="left"/>
      <w:pPr>
        <w:tabs>
          <w:tab w:val="num" w:pos="1440"/>
        </w:tabs>
        <w:ind w:left="1440" w:hanging="360"/>
      </w:pPr>
      <w:rPr>
        <w:rFonts w:ascii="Arial" w:hAnsi="Arial" w:hint="default"/>
      </w:rPr>
    </w:lvl>
    <w:lvl w:ilvl="2" w:tplc="E55C8738" w:tentative="1">
      <w:start w:val="1"/>
      <w:numFmt w:val="bullet"/>
      <w:lvlText w:val="•"/>
      <w:lvlJc w:val="left"/>
      <w:pPr>
        <w:tabs>
          <w:tab w:val="num" w:pos="2160"/>
        </w:tabs>
        <w:ind w:left="2160" w:hanging="360"/>
      </w:pPr>
      <w:rPr>
        <w:rFonts w:ascii="Arial" w:hAnsi="Arial" w:hint="default"/>
      </w:rPr>
    </w:lvl>
    <w:lvl w:ilvl="3" w:tplc="DF3A75A2" w:tentative="1">
      <w:start w:val="1"/>
      <w:numFmt w:val="bullet"/>
      <w:lvlText w:val="•"/>
      <w:lvlJc w:val="left"/>
      <w:pPr>
        <w:tabs>
          <w:tab w:val="num" w:pos="2880"/>
        </w:tabs>
        <w:ind w:left="2880" w:hanging="360"/>
      </w:pPr>
      <w:rPr>
        <w:rFonts w:ascii="Arial" w:hAnsi="Arial" w:hint="default"/>
      </w:rPr>
    </w:lvl>
    <w:lvl w:ilvl="4" w:tplc="4BC2C0C8" w:tentative="1">
      <w:start w:val="1"/>
      <w:numFmt w:val="bullet"/>
      <w:lvlText w:val="•"/>
      <w:lvlJc w:val="left"/>
      <w:pPr>
        <w:tabs>
          <w:tab w:val="num" w:pos="3600"/>
        </w:tabs>
        <w:ind w:left="3600" w:hanging="360"/>
      </w:pPr>
      <w:rPr>
        <w:rFonts w:ascii="Arial" w:hAnsi="Arial" w:hint="default"/>
      </w:rPr>
    </w:lvl>
    <w:lvl w:ilvl="5" w:tplc="6C767AE8" w:tentative="1">
      <w:start w:val="1"/>
      <w:numFmt w:val="bullet"/>
      <w:lvlText w:val="•"/>
      <w:lvlJc w:val="left"/>
      <w:pPr>
        <w:tabs>
          <w:tab w:val="num" w:pos="4320"/>
        </w:tabs>
        <w:ind w:left="4320" w:hanging="360"/>
      </w:pPr>
      <w:rPr>
        <w:rFonts w:ascii="Arial" w:hAnsi="Arial" w:hint="default"/>
      </w:rPr>
    </w:lvl>
    <w:lvl w:ilvl="6" w:tplc="787EF01E" w:tentative="1">
      <w:start w:val="1"/>
      <w:numFmt w:val="bullet"/>
      <w:lvlText w:val="•"/>
      <w:lvlJc w:val="left"/>
      <w:pPr>
        <w:tabs>
          <w:tab w:val="num" w:pos="5040"/>
        </w:tabs>
        <w:ind w:left="5040" w:hanging="360"/>
      </w:pPr>
      <w:rPr>
        <w:rFonts w:ascii="Arial" w:hAnsi="Arial" w:hint="default"/>
      </w:rPr>
    </w:lvl>
    <w:lvl w:ilvl="7" w:tplc="40EA9EF0" w:tentative="1">
      <w:start w:val="1"/>
      <w:numFmt w:val="bullet"/>
      <w:lvlText w:val="•"/>
      <w:lvlJc w:val="left"/>
      <w:pPr>
        <w:tabs>
          <w:tab w:val="num" w:pos="5760"/>
        </w:tabs>
        <w:ind w:left="5760" w:hanging="360"/>
      </w:pPr>
      <w:rPr>
        <w:rFonts w:ascii="Arial" w:hAnsi="Arial" w:hint="default"/>
      </w:rPr>
    </w:lvl>
    <w:lvl w:ilvl="8" w:tplc="05C2667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FA4DD5"/>
    <w:multiLevelType w:val="hybridMultilevel"/>
    <w:tmpl w:val="56685BAC"/>
    <w:lvl w:ilvl="0" w:tplc="29D8B21E">
      <w:start w:val="1"/>
      <w:numFmt w:val="bullet"/>
      <w:lvlText w:val="•"/>
      <w:lvlJc w:val="left"/>
      <w:pPr>
        <w:tabs>
          <w:tab w:val="num" w:pos="720"/>
        </w:tabs>
        <w:ind w:left="720" w:hanging="360"/>
      </w:pPr>
      <w:rPr>
        <w:rFonts w:ascii="Arial" w:hAnsi="Arial" w:hint="default"/>
      </w:rPr>
    </w:lvl>
    <w:lvl w:ilvl="1" w:tplc="CD26CAD6" w:tentative="1">
      <w:start w:val="1"/>
      <w:numFmt w:val="bullet"/>
      <w:lvlText w:val="•"/>
      <w:lvlJc w:val="left"/>
      <w:pPr>
        <w:tabs>
          <w:tab w:val="num" w:pos="1440"/>
        </w:tabs>
        <w:ind w:left="1440" w:hanging="360"/>
      </w:pPr>
      <w:rPr>
        <w:rFonts w:ascii="Arial" w:hAnsi="Arial" w:hint="default"/>
      </w:rPr>
    </w:lvl>
    <w:lvl w:ilvl="2" w:tplc="FA2642E8" w:tentative="1">
      <w:start w:val="1"/>
      <w:numFmt w:val="bullet"/>
      <w:lvlText w:val="•"/>
      <w:lvlJc w:val="left"/>
      <w:pPr>
        <w:tabs>
          <w:tab w:val="num" w:pos="2160"/>
        </w:tabs>
        <w:ind w:left="2160" w:hanging="360"/>
      </w:pPr>
      <w:rPr>
        <w:rFonts w:ascii="Arial" w:hAnsi="Arial" w:hint="default"/>
      </w:rPr>
    </w:lvl>
    <w:lvl w:ilvl="3" w:tplc="131438A8" w:tentative="1">
      <w:start w:val="1"/>
      <w:numFmt w:val="bullet"/>
      <w:lvlText w:val="•"/>
      <w:lvlJc w:val="left"/>
      <w:pPr>
        <w:tabs>
          <w:tab w:val="num" w:pos="2880"/>
        </w:tabs>
        <w:ind w:left="2880" w:hanging="360"/>
      </w:pPr>
      <w:rPr>
        <w:rFonts w:ascii="Arial" w:hAnsi="Arial" w:hint="default"/>
      </w:rPr>
    </w:lvl>
    <w:lvl w:ilvl="4" w:tplc="E49E28B2" w:tentative="1">
      <w:start w:val="1"/>
      <w:numFmt w:val="bullet"/>
      <w:lvlText w:val="•"/>
      <w:lvlJc w:val="left"/>
      <w:pPr>
        <w:tabs>
          <w:tab w:val="num" w:pos="3600"/>
        </w:tabs>
        <w:ind w:left="3600" w:hanging="360"/>
      </w:pPr>
      <w:rPr>
        <w:rFonts w:ascii="Arial" w:hAnsi="Arial" w:hint="default"/>
      </w:rPr>
    </w:lvl>
    <w:lvl w:ilvl="5" w:tplc="A6B4B2AE" w:tentative="1">
      <w:start w:val="1"/>
      <w:numFmt w:val="bullet"/>
      <w:lvlText w:val="•"/>
      <w:lvlJc w:val="left"/>
      <w:pPr>
        <w:tabs>
          <w:tab w:val="num" w:pos="4320"/>
        </w:tabs>
        <w:ind w:left="4320" w:hanging="360"/>
      </w:pPr>
      <w:rPr>
        <w:rFonts w:ascii="Arial" w:hAnsi="Arial" w:hint="default"/>
      </w:rPr>
    </w:lvl>
    <w:lvl w:ilvl="6" w:tplc="4630EC5A" w:tentative="1">
      <w:start w:val="1"/>
      <w:numFmt w:val="bullet"/>
      <w:lvlText w:val="•"/>
      <w:lvlJc w:val="left"/>
      <w:pPr>
        <w:tabs>
          <w:tab w:val="num" w:pos="5040"/>
        </w:tabs>
        <w:ind w:left="5040" w:hanging="360"/>
      </w:pPr>
      <w:rPr>
        <w:rFonts w:ascii="Arial" w:hAnsi="Arial" w:hint="default"/>
      </w:rPr>
    </w:lvl>
    <w:lvl w:ilvl="7" w:tplc="BAD8695E" w:tentative="1">
      <w:start w:val="1"/>
      <w:numFmt w:val="bullet"/>
      <w:lvlText w:val="•"/>
      <w:lvlJc w:val="left"/>
      <w:pPr>
        <w:tabs>
          <w:tab w:val="num" w:pos="5760"/>
        </w:tabs>
        <w:ind w:left="5760" w:hanging="360"/>
      </w:pPr>
      <w:rPr>
        <w:rFonts w:ascii="Arial" w:hAnsi="Arial" w:hint="default"/>
      </w:rPr>
    </w:lvl>
    <w:lvl w:ilvl="8" w:tplc="D2D4C44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A777413"/>
    <w:multiLevelType w:val="hybridMultilevel"/>
    <w:tmpl w:val="89308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2A1AC2"/>
    <w:multiLevelType w:val="hybridMultilevel"/>
    <w:tmpl w:val="6792CCB8"/>
    <w:lvl w:ilvl="0" w:tplc="D0F84030">
      <w:start w:val="1"/>
      <w:numFmt w:val="bullet"/>
      <w:pStyle w:val="PGKS3bulletedlist"/>
      <w:lvlText w:val=""/>
      <w:lvlJc w:val="left"/>
      <w:pPr>
        <w:tabs>
          <w:tab w:val="num" w:pos="397"/>
        </w:tabs>
        <w:ind w:left="397" w:hanging="39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1258C3"/>
    <w:multiLevelType w:val="hybridMultilevel"/>
    <w:tmpl w:val="B1D83F7C"/>
    <w:lvl w:ilvl="0" w:tplc="08090001">
      <w:start w:val="1"/>
      <w:numFmt w:val="bullet"/>
      <w:lvlText w:val=""/>
      <w:lvlJc w:val="left"/>
      <w:pPr>
        <w:ind w:left="743" w:hanging="360"/>
      </w:pPr>
      <w:rPr>
        <w:rFonts w:ascii="Symbol" w:hAnsi="Symbol" w:hint="default"/>
      </w:rPr>
    </w:lvl>
    <w:lvl w:ilvl="1" w:tplc="08090003" w:tentative="1">
      <w:start w:val="1"/>
      <w:numFmt w:val="bullet"/>
      <w:lvlText w:val="o"/>
      <w:lvlJc w:val="left"/>
      <w:pPr>
        <w:ind w:left="1463" w:hanging="360"/>
      </w:pPr>
      <w:rPr>
        <w:rFonts w:ascii="Courier New" w:hAnsi="Courier New" w:cs="Courier New" w:hint="default"/>
      </w:rPr>
    </w:lvl>
    <w:lvl w:ilvl="2" w:tplc="08090005" w:tentative="1">
      <w:start w:val="1"/>
      <w:numFmt w:val="bullet"/>
      <w:lvlText w:val=""/>
      <w:lvlJc w:val="left"/>
      <w:pPr>
        <w:ind w:left="2183" w:hanging="360"/>
      </w:pPr>
      <w:rPr>
        <w:rFonts w:ascii="Wingdings" w:hAnsi="Wingdings" w:hint="default"/>
      </w:rPr>
    </w:lvl>
    <w:lvl w:ilvl="3" w:tplc="08090001" w:tentative="1">
      <w:start w:val="1"/>
      <w:numFmt w:val="bullet"/>
      <w:lvlText w:val=""/>
      <w:lvlJc w:val="left"/>
      <w:pPr>
        <w:ind w:left="2903" w:hanging="360"/>
      </w:pPr>
      <w:rPr>
        <w:rFonts w:ascii="Symbol" w:hAnsi="Symbol" w:hint="default"/>
      </w:rPr>
    </w:lvl>
    <w:lvl w:ilvl="4" w:tplc="08090003" w:tentative="1">
      <w:start w:val="1"/>
      <w:numFmt w:val="bullet"/>
      <w:lvlText w:val="o"/>
      <w:lvlJc w:val="left"/>
      <w:pPr>
        <w:ind w:left="3623" w:hanging="360"/>
      </w:pPr>
      <w:rPr>
        <w:rFonts w:ascii="Courier New" w:hAnsi="Courier New" w:cs="Courier New" w:hint="default"/>
      </w:rPr>
    </w:lvl>
    <w:lvl w:ilvl="5" w:tplc="08090005" w:tentative="1">
      <w:start w:val="1"/>
      <w:numFmt w:val="bullet"/>
      <w:lvlText w:val=""/>
      <w:lvlJc w:val="left"/>
      <w:pPr>
        <w:ind w:left="4343" w:hanging="360"/>
      </w:pPr>
      <w:rPr>
        <w:rFonts w:ascii="Wingdings" w:hAnsi="Wingdings" w:hint="default"/>
      </w:rPr>
    </w:lvl>
    <w:lvl w:ilvl="6" w:tplc="08090001" w:tentative="1">
      <w:start w:val="1"/>
      <w:numFmt w:val="bullet"/>
      <w:lvlText w:val=""/>
      <w:lvlJc w:val="left"/>
      <w:pPr>
        <w:ind w:left="5063" w:hanging="360"/>
      </w:pPr>
      <w:rPr>
        <w:rFonts w:ascii="Symbol" w:hAnsi="Symbol" w:hint="default"/>
      </w:rPr>
    </w:lvl>
    <w:lvl w:ilvl="7" w:tplc="08090003" w:tentative="1">
      <w:start w:val="1"/>
      <w:numFmt w:val="bullet"/>
      <w:lvlText w:val="o"/>
      <w:lvlJc w:val="left"/>
      <w:pPr>
        <w:ind w:left="5783" w:hanging="360"/>
      </w:pPr>
      <w:rPr>
        <w:rFonts w:ascii="Courier New" w:hAnsi="Courier New" w:cs="Courier New" w:hint="default"/>
      </w:rPr>
    </w:lvl>
    <w:lvl w:ilvl="8" w:tplc="08090005" w:tentative="1">
      <w:start w:val="1"/>
      <w:numFmt w:val="bullet"/>
      <w:lvlText w:val=""/>
      <w:lvlJc w:val="left"/>
      <w:pPr>
        <w:ind w:left="6503" w:hanging="360"/>
      </w:pPr>
      <w:rPr>
        <w:rFonts w:ascii="Wingdings" w:hAnsi="Wingdings" w:hint="default"/>
      </w:rPr>
    </w:lvl>
  </w:abstractNum>
  <w:abstractNum w:abstractNumId="7" w15:restartNumberingAfterBreak="0">
    <w:nsid w:val="21241188"/>
    <w:multiLevelType w:val="hybridMultilevel"/>
    <w:tmpl w:val="995AB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9049FD"/>
    <w:multiLevelType w:val="hybridMultilevel"/>
    <w:tmpl w:val="870EAEBC"/>
    <w:lvl w:ilvl="0" w:tplc="09020016">
      <w:start w:val="1"/>
      <w:numFmt w:val="bullet"/>
      <w:lvlText w:val="•"/>
      <w:lvlJc w:val="left"/>
      <w:pPr>
        <w:tabs>
          <w:tab w:val="num" w:pos="720"/>
        </w:tabs>
        <w:ind w:left="720" w:hanging="360"/>
      </w:pPr>
      <w:rPr>
        <w:rFonts w:ascii="Arial" w:hAnsi="Arial" w:hint="default"/>
      </w:rPr>
    </w:lvl>
    <w:lvl w:ilvl="1" w:tplc="9D009E3E">
      <w:start w:val="1"/>
      <w:numFmt w:val="bullet"/>
      <w:lvlText w:val="•"/>
      <w:lvlJc w:val="left"/>
      <w:pPr>
        <w:tabs>
          <w:tab w:val="num" w:pos="1440"/>
        </w:tabs>
        <w:ind w:left="1440" w:hanging="360"/>
      </w:pPr>
      <w:rPr>
        <w:rFonts w:ascii="Arial" w:hAnsi="Arial" w:hint="default"/>
      </w:rPr>
    </w:lvl>
    <w:lvl w:ilvl="2" w:tplc="519E9A66" w:tentative="1">
      <w:start w:val="1"/>
      <w:numFmt w:val="bullet"/>
      <w:lvlText w:val="•"/>
      <w:lvlJc w:val="left"/>
      <w:pPr>
        <w:tabs>
          <w:tab w:val="num" w:pos="2160"/>
        </w:tabs>
        <w:ind w:left="2160" w:hanging="360"/>
      </w:pPr>
      <w:rPr>
        <w:rFonts w:ascii="Arial" w:hAnsi="Arial" w:hint="default"/>
      </w:rPr>
    </w:lvl>
    <w:lvl w:ilvl="3" w:tplc="A670A122" w:tentative="1">
      <w:start w:val="1"/>
      <w:numFmt w:val="bullet"/>
      <w:lvlText w:val="•"/>
      <w:lvlJc w:val="left"/>
      <w:pPr>
        <w:tabs>
          <w:tab w:val="num" w:pos="2880"/>
        </w:tabs>
        <w:ind w:left="2880" w:hanging="360"/>
      </w:pPr>
      <w:rPr>
        <w:rFonts w:ascii="Arial" w:hAnsi="Arial" w:hint="default"/>
      </w:rPr>
    </w:lvl>
    <w:lvl w:ilvl="4" w:tplc="38F46604" w:tentative="1">
      <w:start w:val="1"/>
      <w:numFmt w:val="bullet"/>
      <w:lvlText w:val="•"/>
      <w:lvlJc w:val="left"/>
      <w:pPr>
        <w:tabs>
          <w:tab w:val="num" w:pos="3600"/>
        </w:tabs>
        <w:ind w:left="3600" w:hanging="360"/>
      </w:pPr>
      <w:rPr>
        <w:rFonts w:ascii="Arial" w:hAnsi="Arial" w:hint="default"/>
      </w:rPr>
    </w:lvl>
    <w:lvl w:ilvl="5" w:tplc="3A5076B6" w:tentative="1">
      <w:start w:val="1"/>
      <w:numFmt w:val="bullet"/>
      <w:lvlText w:val="•"/>
      <w:lvlJc w:val="left"/>
      <w:pPr>
        <w:tabs>
          <w:tab w:val="num" w:pos="4320"/>
        </w:tabs>
        <w:ind w:left="4320" w:hanging="360"/>
      </w:pPr>
      <w:rPr>
        <w:rFonts w:ascii="Arial" w:hAnsi="Arial" w:hint="default"/>
      </w:rPr>
    </w:lvl>
    <w:lvl w:ilvl="6" w:tplc="BA8E740E" w:tentative="1">
      <w:start w:val="1"/>
      <w:numFmt w:val="bullet"/>
      <w:lvlText w:val="•"/>
      <w:lvlJc w:val="left"/>
      <w:pPr>
        <w:tabs>
          <w:tab w:val="num" w:pos="5040"/>
        </w:tabs>
        <w:ind w:left="5040" w:hanging="360"/>
      </w:pPr>
      <w:rPr>
        <w:rFonts w:ascii="Arial" w:hAnsi="Arial" w:hint="default"/>
      </w:rPr>
    </w:lvl>
    <w:lvl w:ilvl="7" w:tplc="DB44585C" w:tentative="1">
      <w:start w:val="1"/>
      <w:numFmt w:val="bullet"/>
      <w:lvlText w:val="•"/>
      <w:lvlJc w:val="left"/>
      <w:pPr>
        <w:tabs>
          <w:tab w:val="num" w:pos="5760"/>
        </w:tabs>
        <w:ind w:left="5760" w:hanging="360"/>
      </w:pPr>
      <w:rPr>
        <w:rFonts w:ascii="Arial" w:hAnsi="Arial" w:hint="default"/>
      </w:rPr>
    </w:lvl>
    <w:lvl w:ilvl="8" w:tplc="2C2AAD2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4013643"/>
    <w:multiLevelType w:val="hybridMultilevel"/>
    <w:tmpl w:val="B24EC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C2749C"/>
    <w:multiLevelType w:val="hybridMultilevel"/>
    <w:tmpl w:val="9882507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ED07639"/>
    <w:multiLevelType w:val="hybridMultilevel"/>
    <w:tmpl w:val="6DDC2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8D2FA5"/>
    <w:multiLevelType w:val="hybridMultilevel"/>
    <w:tmpl w:val="189457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BD458F9"/>
    <w:multiLevelType w:val="hybridMultilevel"/>
    <w:tmpl w:val="1E646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27432A"/>
    <w:multiLevelType w:val="hybridMultilevel"/>
    <w:tmpl w:val="A3E0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B316A8"/>
    <w:multiLevelType w:val="hybridMultilevel"/>
    <w:tmpl w:val="D092FAA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689156D1"/>
    <w:multiLevelType w:val="hybridMultilevel"/>
    <w:tmpl w:val="AF1C6968"/>
    <w:lvl w:ilvl="0" w:tplc="39E691C8">
      <w:start w:val="1"/>
      <w:numFmt w:val="bullet"/>
      <w:lvlText w:val="•"/>
      <w:lvlJc w:val="left"/>
      <w:pPr>
        <w:tabs>
          <w:tab w:val="num" w:pos="720"/>
        </w:tabs>
        <w:ind w:left="720" w:hanging="360"/>
      </w:pPr>
      <w:rPr>
        <w:rFonts w:ascii="Arial" w:hAnsi="Arial" w:hint="default"/>
      </w:rPr>
    </w:lvl>
    <w:lvl w:ilvl="1" w:tplc="2A6E11EE">
      <w:start w:val="1"/>
      <w:numFmt w:val="bullet"/>
      <w:lvlText w:val="•"/>
      <w:lvlJc w:val="left"/>
      <w:pPr>
        <w:tabs>
          <w:tab w:val="num" w:pos="1440"/>
        </w:tabs>
        <w:ind w:left="1440" w:hanging="360"/>
      </w:pPr>
      <w:rPr>
        <w:rFonts w:ascii="Arial" w:hAnsi="Arial" w:hint="default"/>
      </w:rPr>
    </w:lvl>
    <w:lvl w:ilvl="2" w:tplc="373A1786" w:tentative="1">
      <w:start w:val="1"/>
      <w:numFmt w:val="bullet"/>
      <w:lvlText w:val="•"/>
      <w:lvlJc w:val="left"/>
      <w:pPr>
        <w:tabs>
          <w:tab w:val="num" w:pos="2160"/>
        </w:tabs>
        <w:ind w:left="2160" w:hanging="360"/>
      </w:pPr>
      <w:rPr>
        <w:rFonts w:ascii="Arial" w:hAnsi="Arial" w:hint="default"/>
      </w:rPr>
    </w:lvl>
    <w:lvl w:ilvl="3" w:tplc="E3805A5C" w:tentative="1">
      <w:start w:val="1"/>
      <w:numFmt w:val="bullet"/>
      <w:lvlText w:val="•"/>
      <w:lvlJc w:val="left"/>
      <w:pPr>
        <w:tabs>
          <w:tab w:val="num" w:pos="2880"/>
        </w:tabs>
        <w:ind w:left="2880" w:hanging="360"/>
      </w:pPr>
      <w:rPr>
        <w:rFonts w:ascii="Arial" w:hAnsi="Arial" w:hint="default"/>
      </w:rPr>
    </w:lvl>
    <w:lvl w:ilvl="4" w:tplc="13363F94" w:tentative="1">
      <w:start w:val="1"/>
      <w:numFmt w:val="bullet"/>
      <w:lvlText w:val="•"/>
      <w:lvlJc w:val="left"/>
      <w:pPr>
        <w:tabs>
          <w:tab w:val="num" w:pos="3600"/>
        </w:tabs>
        <w:ind w:left="3600" w:hanging="360"/>
      </w:pPr>
      <w:rPr>
        <w:rFonts w:ascii="Arial" w:hAnsi="Arial" w:hint="default"/>
      </w:rPr>
    </w:lvl>
    <w:lvl w:ilvl="5" w:tplc="955A1424" w:tentative="1">
      <w:start w:val="1"/>
      <w:numFmt w:val="bullet"/>
      <w:lvlText w:val="•"/>
      <w:lvlJc w:val="left"/>
      <w:pPr>
        <w:tabs>
          <w:tab w:val="num" w:pos="4320"/>
        </w:tabs>
        <w:ind w:left="4320" w:hanging="360"/>
      </w:pPr>
      <w:rPr>
        <w:rFonts w:ascii="Arial" w:hAnsi="Arial" w:hint="default"/>
      </w:rPr>
    </w:lvl>
    <w:lvl w:ilvl="6" w:tplc="30FED138" w:tentative="1">
      <w:start w:val="1"/>
      <w:numFmt w:val="bullet"/>
      <w:lvlText w:val="•"/>
      <w:lvlJc w:val="left"/>
      <w:pPr>
        <w:tabs>
          <w:tab w:val="num" w:pos="5040"/>
        </w:tabs>
        <w:ind w:left="5040" w:hanging="360"/>
      </w:pPr>
      <w:rPr>
        <w:rFonts w:ascii="Arial" w:hAnsi="Arial" w:hint="default"/>
      </w:rPr>
    </w:lvl>
    <w:lvl w:ilvl="7" w:tplc="F1C4880A" w:tentative="1">
      <w:start w:val="1"/>
      <w:numFmt w:val="bullet"/>
      <w:lvlText w:val="•"/>
      <w:lvlJc w:val="left"/>
      <w:pPr>
        <w:tabs>
          <w:tab w:val="num" w:pos="5760"/>
        </w:tabs>
        <w:ind w:left="5760" w:hanging="360"/>
      </w:pPr>
      <w:rPr>
        <w:rFonts w:ascii="Arial" w:hAnsi="Arial" w:hint="default"/>
      </w:rPr>
    </w:lvl>
    <w:lvl w:ilvl="8" w:tplc="6AC0E4F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E404E95"/>
    <w:multiLevelType w:val="hybridMultilevel"/>
    <w:tmpl w:val="F530D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43073D"/>
    <w:multiLevelType w:val="hybridMultilevel"/>
    <w:tmpl w:val="B8BA5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364632"/>
    <w:multiLevelType w:val="hybridMultilevel"/>
    <w:tmpl w:val="41664DA6"/>
    <w:lvl w:ilvl="0" w:tplc="2AB8401E">
      <w:start w:val="1"/>
      <w:numFmt w:val="bullet"/>
      <w:lvlText w:val="•"/>
      <w:lvlJc w:val="left"/>
      <w:pPr>
        <w:tabs>
          <w:tab w:val="num" w:pos="720"/>
        </w:tabs>
        <w:ind w:left="720" w:hanging="360"/>
      </w:pPr>
      <w:rPr>
        <w:rFonts w:ascii="Arial" w:hAnsi="Arial" w:hint="default"/>
      </w:rPr>
    </w:lvl>
    <w:lvl w:ilvl="1" w:tplc="0EDC6CD4">
      <w:start w:val="1"/>
      <w:numFmt w:val="bullet"/>
      <w:lvlText w:val="•"/>
      <w:lvlJc w:val="left"/>
      <w:pPr>
        <w:tabs>
          <w:tab w:val="num" w:pos="1440"/>
        </w:tabs>
        <w:ind w:left="1440" w:hanging="360"/>
      </w:pPr>
      <w:rPr>
        <w:rFonts w:ascii="Arial" w:hAnsi="Arial" w:hint="default"/>
      </w:rPr>
    </w:lvl>
    <w:lvl w:ilvl="2" w:tplc="A28C407A" w:tentative="1">
      <w:start w:val="1"/>
      <w:numFmt w:val="bullet"/>
      <w:lvlText w:val="•"/>
      <w:lvlJc w:val="left"/>
      <w:pPr>
        <w:tabs>
          <w:tab w:val="num" w:pos="2160"/>
        </w:tabs>
        <w:ind w:left="2160" w:hanging="360"/>
      </w:pPr>
      <w:rPr>
        <w:rFonts w:ascii="Arial" w:hAnsi="Arial" w:hint="default"/>
      </w:rPr>
    </w:lvl>
    <w:lvl w:ilvl="3" w:tplc="F7C020BC" w:tentative="1">
      <w:start w:val="1"/>
      <w:numFmt w:val="bullet"/>
      <w:lvlText w:val="•"/>
      <w:lvlJc w:val="left"/>
      <w:pPr>
        <w:tabs>
          <w:tab w:val="num" w:pos="2880"/>
        </w:tabs>
        <w:ind w:left="2880" w:hanging="360"/>
      </w:pPr>
      <w:rPr>
        <w:rFonts w:ascii="Arial" w:hAnsi="Arial" w:hint="default"/>
      </w:rPr>
    </w:lvl>
    <w:lvl w:ilvl="4" w:tplc="58E01602" w:tentative="1">
      <w:start w:val="1"/>
      <w:numFmt w:val="bullet"/>
      <w:lvlText w:val="•"/>
      <w:lvlJc w:val="left"/>
      <w:pPr>
        <w:tabs>
          <w:tab w:val="num" w:pos="3600"/>
        </w:tabs>
        <w:ind w:left="3600" w:hanging="360"/>
      </w:pPr>
      <w:rPr>
        <w:rFonts w:ascii="Arial" w:hAnsi="Arial" w:hint="default"/>
      </w:rPr>
    </w:lvl>
    <w:lvl w:ilvl="5" w:tplc="B0B46F06" w:tentative="1">
      <w:start w:val="1"/>
      <w:numFmt w:val="bullet"/>
      <w:lvlText w:val="•"/>
      <w:lvlJc w:val="left"/>
      <w:pPr>
        <w:tabs>
          <w:tab w:val="num" w:pos="4320"/>
        </w:tabs>
        <w:ind w:left="4320" w:hanging="360"/>
      </w:pPr>
      <w:rPr>
        <w:rFonts w:ascii="Arial" w:hAnsi="Arial" w:hint="default"/>
      </w:rPr>
    </w:lvl>
    <w:lvl w:ilvl="6" w:tplc="A30461FA" w:tentative="1">
      <w:start w:val="1"/>
      <w:numFmt w:val="bullet"/>
      <w:lvlText w:val="•"/>
      <w:lvlJc w:val="left"/>
      <w:pPr>
        <w:tabs>
          <w:tab w:val="num" w:pos="5040"/>
        </w:tabs>
        <w:ind w:left="5040" w:hanging="360"/>
      </w:pPr>
      <w:rPr>
        <w:rFonts w:ascii="Arial" w:hAnsi="Arial" w:hint="default"/>
      </w:rPr>
    </w:lvl>
    <w:lvl w:ilvl="7" w:tplc="1174D886" w:tentative="1">
      <w:start w:val="1"/>
      <w:numFmt w:val="bullet"/>
      <w:lvlText w:val="•"/>
      <w:lvlJc w:val="left"/>
      <w:pPr>
        <w:tabs>
          <w:tab w:val="num" w:pos="5760"/>
        </w:tabs>
        <w:ind w:left="5760" w:hanging="360"/>
      </w:pPr>
      <w:rPr>
        <w:rFonts w:ascii="Arial" w:hAnsi="Arial" w:hint="default"/>
      </w:rPr>
    </w:lvl>
    <w:lvl w:ilvl="8" w:tplc="07464D2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CE35E55"/>
    <w:multiLevelType w:val="hybridMultilevel"/>
    <w:tmpl w:val="4274C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1"/>
  </w:num>
  <w:num w:numId="4">
    <w:abstractNumId w:val="4"/>
  </w:num>
  <w:num w:numId="5">
    <w:abstractNumId w:val="17"/>
  </w:num>
  <w:num w:numId="6">
    <w:abstractNumId w:val="10"/>
  </w:num>
  <w:num w:numId="7">
    <w:abstractNumId w:val="0"/>
  </w:num>
  <w:num w:numId="8">
    <w:abstractNumId w:val="3"/>
  </w:num>
  <w:num w:numId="9">
    <w:abstractNumId w:val="9"/>
  </w:num>
  <w:num w:numId="10">
    <w:abstractNumId w:val="11"/>
  </w:num>
  <w:num w:numId="11">
    <w:abstractNumId w:val="14"/>
  </w:num>
  <w:num w:numId="12">
    <w:abstractNumId w:val="6"/>
  </w:num>
  <w:num w:numId="13">
    <w:abstractNumId w:val="12"/>
  </w:num>
  <w:num w:numId="14">
    <w:abstractNumId w:val="20"/>
  </w:num>
  <w:num w:numId="15">
    <w:abstractNumId w:val="15"/>
  </w:num>
  <w:num w:numId="16">
    <w:abstractNumId w:val="18"/>
  </w:num>
  <w:num w:numId="17">
    <w:abstractNumId w:val="7"/>
  </w:num>
  <w:num w:numId="18">
    <w:abstractNumId w:val="2"/>
  </w:num>
  <w:num w:numId="19">
    <w:abstractNumId w:val="13"/>
  </w:num>
  <w:num w:numId="20">
    <w:abstractNumId w:val="16"/>
  </w:num>
  <w:num w:numId="21">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6F8"/>
    <w:rsid w:val="00001160"/>
    <w:rsid w:val="000025C2"/>
    <w:rsid w:val="000052D7"/>
    <w:rsid w:val="000077D1"/>
    <w:rsid w:val="00011319"/>
    <w:rsid w:val="00012FF1"/>
    <w:rsid w:val="000147A4"/>
    <w:rsid w:val="00020813"/>
    <w:rsid w:val="0002343D"/>
    <w:rsid w:val="00024A88"/>
    <w:rsid w:val="000423D2"/>
    <w:rsid w:val="00045B46"/>
    <w:rsid w:val="00046E9A"/>
    <w:rsid w:val="00050477"/>
    <w:rsid w:val="00057A22"/>
    <w:rsid w:val="00062861"/>
    <w:rsid w:val="0007534A"/>
    <w:rsid w:val="000800C8"/>
    <w:rsid w:val="00080DCE"/>
    <w:rsid w:val="00081BCB"/>
    <w:rsid w:val="00082107"/>
    <w:rsid w:val="00093079"/>
    <w:rsid w:val="000969C4"/>
    <w:rsid w:val="000A0774"/>
    <w:rsid w:val="000A1E3A"/>
    <w:rsid w:val="000A68C4"/>
    <w:rsid w:val="000B2147"/>
    <w:rsid w:val="000B4D50"/>
    <w:rsid w:val="000B62E2"/>
    <w:rsid w:val="000C024C"/>
    <w:rsid w:val="000C3438"/>
    <w:rsid w:val="000C46C1"/>
    <w:rsid w:val="000C4B41"/>
    <w:rsid w:val="000D09AF"/>
    <w:rsid w:val="000D2545"/>
    <w:rsid w:val="000D53B0"/>
    <w:rsid w:val="000D6B06"/>
    <w:rsid w:val="000E16AC"/>
    <w:rsid w:val="000E447F"/>
    <w:rsid w:val="000F2E8C"/>
    <w:rsid w:val="000F5402"/>
    <w:rsid w:val="000F6009"/>
    <w:rsid w:val="0010158A"/>
    <w:rsid w:val="00101750"/>
    <w:rsid w:val="0012346C"/>
    <w:rsid w:val="0012593E"/>
    <w:rsid w:val="00125B67"/>
    <w:rsid w:val="001339D3"/>
    <w:rsid w:val="00133FF8"/>
    <w:rsid w:val="00134C2E"/>
    <w:rsid w:val="00152408"/>
    <w:rsid w:val="00164216"/>
    <w:rsid w:val="001654F3"/>
    <w:rsid w:val="00171091"/>
    <w:rsid w:val="00177F96"/>
    <w:rsid w:val="00186846"/>
    <w:rsid w:val="00190A51"/>
    <w:rsid w:val="001926A5"/>
    <w:rsid w:val="00193240"/>
    <w:rsid w:val="00195058"/>
    <w:rsid w:val="00195BB2"/>
    <w:rsid w:val="001A3FBB"/>
    <w:rsid w:val="001A4E48"/>
    <w:rsid w:val="001B59A2"/>
    <w:rsid w:val="001C24D9"/>
    <w:rsid w:val="001C5BDB"/>
    <w:rsid w:val="001C5C6C"/>
    <w:rsid w:val="001D4011"/>
    <w:rsid w:val="001D619E"/>
    <w:rsid w:val="001E1D17"/>
    <w:rsid w:val="001E3E69"/>
    <w:rsid w:val="001F0089"/>
    <w:rsid w:val="001F0DEB"/>
    <w:rsid w:val="001F0EAA"/>
    <w:rsid w:val="001F749D"/>
    <w:rsid w:val="002061DC"/>
    <w:rsid w:val="00207893"/>
    <w:rsid w:val="002137BD"/>
    <w:rsid w:val="00216850"/>
    <w:rsid w:val="002168EB"/>
    <w:rsid w:val="00216D6B"/>
    <w:rsid w:val="002177FF"/>
    <w:rsid w:val="00221F3E"/>
    <w:rsid w:val="002233AC"/>
    <w:rsid w:val="00235526"/>
    <w:rsid w:val="00237940"/>
    <w:rsid w:val="00242E52"/>
    <w:rsid w:val="00244190"/>
    <w:rsid w:val="0025535E"/>
    <w:rsid w:val="0025771A"/>
    <w:rsid w:val="00260D60"/>
    <w:rsid w:val="00262554"/>
    <w:rsid w:val="00264EB2"/>
    <w:rsid w:val="00265AC6"/>
    <w:rsid w:val="00265D32"/>
    <w:rsid w:val="00273E58"/>
    <w:rsid w:val="00280908"/>
    <w:rsid w:val="00283B4D"/>
    <w:rsid w:val="00290012"/>
    <w:rsid w:val="00293A33"/>
    <w:rsid w:val="00297336"/>
    <w:rsid w:val="002A1F8C"/>
    <w:rsid w:val="002A3A5B"/>
    <w:rsid w:val="002B39F0"/>
    <w:rsid w:val="002C08CD"/>
    <w:rsid w:val="002C093D"/>
    <w:rsid w:val="002C126C"/>
    <w:rsid w:val="002C2EC0"/>
    <w:rsid w:val="002C3B17"/>
    <w:rsid w:val="002C4825"/>
    <w:rsid w:val="002C5B32"/>
    <w:rsid w:val="002C606A"/>
    <w:rsid w:val="002C6F6A"/>
    <w:rsid w:val="002D48AB"/>
    <w:rsid w:val="002E0CF9"/>
    <w:rsid w:val="002E1A97"/>
    <w:rsid w:val="002E1B7C"/>
    <w:rsid w:val="002F00D5"/>
    <w:rsid w:val="002F05FB"/>
    <w:rsid w:val="002F209A"/>
    <w:rsid w:val="002F2E9B"/>
    <w:rsid w:val="002F434A"/>
    <w:rsid w:val="002F47D1"/>
    <w:rsid w:val="003028D8"/>
    <w:rsid w:val="00303AE4"/>
    <w:rsid w:val="00311BF1"/>
    <w:rsid w:val="00312D09"/>
    <w:rsid w:val="00313518"/>
    <w:rsid w:val="0031462F"/>
    <w:rsid w:val="003173F2"/>
    <w:rsid w:val="00324F53"/>
    <w:rsid w:val="00330A77"/>
    <w:rsid w:val="003425FA"/>
    <w:rsid w:val="003427B2"/>
    <w:rsid w:val="00343FE5"/>
    <w:rsid w:val="00344F1C"/>
    <w:rsid w:val="00351195"/>
    <w:rsid w:val="00355963"/>
    <w:rsid w:val="003575AD"/>
    <w:rsid w:val="00362581"/>
    <w:rsid w:val="0036394A"/>
    <w:rsid w:val="00363ABC"/>
    <w:rsid w:val="003748F1"/>
    <w:rsid w:val="0038046A"/>
    <w:rsid w:val="00386B82"/>
    <w:rsid w:val="00387B8B"/>
    <w:rsid w:val="003906CE"/>
    <w:rsid w:val="0039644C"/>
    <w:rsid w:val="00397E52"/>
    <w:rsid w:val="00397E66"/>
    <w:rsid w:val="003B1D64"/>
    <w:rsid w:val="003B1F2E"/>
    <w:rsid w:val="003B3DD4"/>
    <w:rsid w:val="003B3E76"/>
    <w:rsid w:val="003B46AA"/>
    <w:rsid w:val="003B4E3E"/>
    <w:rsid w:val="003C6CB9"/>
    <w:rsid w:val="003D1061"/>
    <w:rsid w:val="003D1FF3"/>
    <w:rsid w:val="003D3877"/>
    <w:rsid w:val="003D3BF0"/>
    <w:rsid w:val="003D4A33"/>
    <w:rsid w:val="003D5CB9"/>
    <w:rsid w:val="003D7BDE"/>
    <w:rsid w:val="003E4E47"/>
    <w:rsid w:val="003E53DC"/>
    <w:rsid w:val="003F530F"/>
    <w:rsid w:val="00401A6C"/>
    <w:rsid w:val="00417AD5"/>
    <w:rsid w:val="00426B36"/>
    <w:rsid w:val="00432E70"/>
    <w:rsid w:val="004349AE"/>
    <w:rsid w:val="00450F83"/>
    <w:rsid w:val="00452851"/>
    <w:rsid w:val="0045782D"/>
    <w:rsid w:val="00461B41"/>
    <w:rsid w:val="00472CD4"/>
    <w:rsid w:val="00472F86"/>
    <w:rsid w:val="00481C33"/>
    <w:rsid w:val="0048591A"/>
    <w:rsid w:val="0048615B"/>
    <w:rsid w:val="004870C7"/>
    <w:rsid w:val="00494761"/>
    <w:rsid w:val="004B0291"/>
    <w:rsid w:val="004C0BEE"/>
    <w:rsid w:val="004C208C"/>
    <w:rsid w:val="004C3E21"/>
    <w:rsid w:val="004C4722"/>
    <w:rsid w:val="004C7F66"/>
    <w:rsid w:val="004D647B"/>
    <w:rsid w:val="004E15AE"/>
    <w:rsid w:val="004E2D29"/>
    <w:rsid w:val="004E4FD3"/>
    <w:rsid w:val="004E7D54"/>
    <w:rsid w:val="004F3501"/>
    <w:rsid w:val="004F385F"/>
    <w:rsid w:val="004F3E64"/>
    <w:rsid w:val="00501479"/>
    <w:rsid w:val="005034DC"/>
    <w:rsid w:val="00503935"/>
    <w:rsid w:val="00503D8C"/>
    <w:rsid w:val="00503E7C"/>
    <w:rsid w:val="0050452F"/>
    <w:rsid w:val="00505098"/>
    <w:rsid w:val="00507F9B"/>
    <w:rsid w:val="00510421"/>
    <w:rsid w:val="0051255B"/>
    <w:rsid w:val="005134CA"/>
    <w:rsid w:val="00514111"/>
    <w:rsid w:val="00520488"/>
    <w:rsid w:val="00524E8F"/>
    <w:rsid w:val="00524F40"/>
    <w:rsid w:val="005278EB"/>
    <w:rsid w:val="00527BC5"/>
    <w:rsid w:val="005325BB"/>
    <w:rsid w:val="00536CDB"/>
    <w:rsid w:val="0054050E"/>
    <w:rsid w:val="00542594"/>
    <w:rsid w:val="00543D7F"/>
    <w:rsid w:val="0054637B"/>
    <w:rsid w:val="00550144"/>
    <w:rsid w:val="00552EC1"/>
    <w:rsid w:val="005572D7"/>
    <w:rsid w:val="00561609"/>
    <w:rsid w:val="00564888"/>
    <w:rsid w:val="00570B10"/>
    <w:rsid w:val="00572ED7"/>
    <w:rsid w:val="00573600"/>
    <w:rsid w:val="00581E01"/>
    <w:rsid w:val="00586BF1"/>
    <w:rsid w:val="00590454"/>
    <w:rsid w:val="0059216F"/>
    <w:rsid w:val="005924B9"/>
    <w:rsid w:val="005938D4"/>
    <w:rsid w:val="0059781E"/>
    <w:rsid w:val="005A1AF1"/>
    <w:rsid w:val="005A3098"/>
    <w:rsid w:val="005B5646"/>
    <w:rsid w:val="005B753A"/>
    <w:rsid w:val="005B791D"/>
    <w:rsid w:val="005C785D"/>
    <w:rsid w:val="005D0C7D"/>
    <w:rsid w:val="005D3A2C"/>
    <w:rsid w:val="005D552A"/>
    <w:rsid w:val="005E1D4A"/>
    <w:rsid w:val="005E4E40"/>
    <w:rsid w:val="005F517E"/>
    <w:rsid w:val="005F5A1B"/>
    <w:rsid w:val="006021FC"/>
    <w:rsid w:val="006028C5"/>
    <w:rsid w:val="006041FD"/>
    <w:rsid w:val="0060445F"/>
    <w:rsid w:val="00605B87"/>
    <w:rsid w:val="006065B3"/>
    <w:rsid w:val="00611C3B"/>
    <w:rsid w:val="00623862"/>
    <w:rsid w:val="006240B0"/>
    <w:rsid w:val="0062695F"/>
    <w:rsid w:val="006272F1"/>
    <w:rsid w:val="0063021D"/>
    <w:rsid w:val="006313E3"/>
    <w:rsid w:val="006330FD"/>
    <w:rsid w:val="00645D8F"/>
    <w:rsid w:val="006506F8"/>
    <w:rsid w:val="0065183B"/>
    <w:rsid w:val="00654DA5"/>
    <w:rsid w:val="006578A3"/>
    <w:rsid w:val="006646C8"/>
    <w:rsid w:val="00667E8A"/>
    <w:rsid w:val="006718DF"/>
    <w:rsid w:val="0068690A"/>
    <w:rsid w:val="00686CD2"/>
    <w:rsid w:val="006B4269"/>
    <w:rsid w:val="006C1E75"/>
    <w:rsid w:val="006C2833"/>
    <w:rsid w:val="006C5A50"/>
    <w:rsid w:val="006D250E"/>
    <w:rsid w:val="006E59C9"/>
    <w:rsid w:val="006F3535"/>
    <w:rsid w:val="007057F6"/>
    <w:rsid w:val="007103C1"/>
    <w:rsid w:val="00711E48"/>
    <w:rsid w:val="007173EB"/>
    <w:rsid w:val="00717436"/>
    <w:rsid w:val="00723767"/>
    <w:rsid w:val="00725AE8"/>
    <w:rsid w:val="00730299"/>
    <w:rsid w:val="00731238"/>
    <w:rsid w:val="00736C4E"/>
    <w:rsid w:val="00745A4D"/>
    <w:rsid w:val="00753FB2"/>
    <w:rsid w:val="00757AA5"/>
    <w:rsid w:val="00761614"/>
    <w:rsid w:val="00765504"/>
    <w:rsid w:val="0076787E"/>
    <w:rsid w:val="00770D32"/>
    <w:rsid w:val="00772C8F"/>
    <w:rsid w:val="00776267"/>
    <w:rsid w:val="00780ADF"/>
    <w:rsid w:val="00782090"/>
    <w:rsid w:val="00782201"/>
    <w:rsid w:val="00787C8B"/>
    <w:rsid w:val="00793C0F"/>
    <w:rsid w:val="00794303"/>
    <w:rsid w:val="00795D66"/>
    <w:rsid w:val="007A3DDD"/>
    <w:rsid w:val="007A4FFA"/>
    <w:rsid w:val="007C1293"/>
    <w:rsid w:val="007C1BA3"/>
    <w:rsid w:val="007C2862"/>
    <w:rsid w:val="007D0F32"/>
    <w:rsid w:val="007D7929"/>
    <w:rsid w:val="0080417F"/>
    <w:rsid w:val="008060A4"/>
    <w:rsid w:val="0081123B"/>
    <w:rsid w:val="00813BD2"/>
    <w:rsid w:val="00815939"/>
    <w:rsid w:val="00816CBE"/>
    <w:rsid w:val="00826B8D"/>
    <w:rsid w:val="00843B8E"/>
    <w:rsid w:val="008457D9"/>
    <w:rsid w:val="00845BF3"/>
    <w:rsid w:val="00847B3D"/>
    <w:rsid w:val="00852179"/>
    <w:rsid w:val="00854137"/>
    <w:rsid w:val="008557BD"/>
    <w:rsid w:val="00855E9D"/>
    <w:rsid w:val="00866816"/>
    <w:rsid w:val="00870D79"/>
    <w:rsid w:val="00871A87"/>
    <w:rsid w:val="0087489F"/>
    <w:rsid w:val="008867EA"/>
    <w:rsid w:val="00892114"/>
    <w:rsid w:val="0089335A"/>
    <w:rsid w:val="008A4808"/>
    <w:rsid w:val="008A68F3"/>
    <w:rsid w:val="008A777A"/>
    <w:rsid w:val="008B1C4D"/>
    <w:rsid w:val="008B5EF6"/>
    <w:rsid w:val="008B6A26"/>
    <w:rsid w:val="008B7465"/>
    <w:rsid w:val="008C4759"/>
    <w:rsid w:val="008C5B0F"/>
    <w:rsid w:val="008C63DA"/>
    <w:rsid w:val="008D2055"/>
    <w:rsid w:val="008D6782"/>
    <w:rsid w:val="008D7568"/>
    <w:rsid w:val="008E1D2B"/>
    <w:rsid w:val="008E46AB"/>
    <w:rsid w:val="008F4B18"/>
    <w:rsid w:val="008F5986"/>
    <w:rsid w:val="00903537"/>
    <w:rsid w:val="0090388E"/>
    <w:rsid w:val="00906465"/>
    <w:rsid w:val="009064F6"/>
    <w:rsid w:val="00916DFD"/>
    <w:rsid w:val="0092047B"/>
    <w:rsid w:val="00925452"/>
    <w:rsid w:val="0092633D"/>
    <w:rsid w:val="00934B5A"/>
    <w:rsid w:val="00940136"/>
    <w:rsid w:val="0094170F"/>
    <w:rsid w:val="00941A6C"/>
    <w:rsid w:val="00945E85"/>
    <w:rsid w:val="009468F6"/>
    <w:rsid w:val="0095012A"/>
    <w:rsid w:val="00957BC5"/>
    <w:rsid w:val="009634BC"/>
    <w:rsid w:val="009743B9"/>
    <w:rsid w:val="0097493E"/>
    <w:rsid w:val="009753BC"/>
    <w:rsid w:val="009770A2"/>
    <w:rsid w:val="00980AC9"/>
    <w:rsid w:val="009900A0"/>
    <w:rsid w:val="00991C7F"/>
    <w:rsid w:val="009961A6"/>
    <w:rsid w:val="009A0EF7"/>
    <w:rsid w:val="009A6B9A"/>
    <w:rsid w:val="009B4066"/>
    <w:rsid w:val="009B4BED"/>
    <w:rsid w:val="009B5825"/>
    <w:rsid w:val="009B72D3"/>
    <w:rsid w:val="009C025E"/>
    <w:rsid w:val="009C1DE2"/>
    <w:rsid w:val="009C68DC"/>
    <w:rsid w:val="009F19D6"/>
    <w:rsid w:val="009F7C9E"/>
    <w:rsid w:val="00A06435"/>
    <w:rsid w:val="00A07674"/>
    <w:rsid w:val="00A10B9B"/>
    <w:rsid w:val="00A118B6"/>
    <w:rsid w:val="00A1493A"/>
    <w:rsid w:val="00A17C4C"/>
    <w:rsid w:val="00A21C1D"/>
    <w:rsid w:val="00A2417B"/>
    <w:rsid w:val="00A27ADB"/>
    <w:rsid w:val="00A32717"/>
    <w:rsid w:val="00A33826"/>
    <w:rsid w:val="00A35B6F"/>
    <w:rsid w:val="00A4044C"/>
    <w:rsid w:val="00A40F82"/>
    <w:rsid w:val="00A423AA"/>
    <w:rsid w:val="00A42D61"/>
    <w:rsid w:val="00A42FA3"/>
    <w:rsid w:val="00A469EB"/>
    <w:rsid w:val="00A47883"/>
    <w:rsid w:val="00A619B1"/>
    <w:rsid w:val="00A70B28"/>
    <w:rsid w:val="00A7284F"/>
    <w:rsid w:val="00A72E9E"/>
    <w:rsid w:val="00A777E2"/>
    <w:rsid w:val="00A80695"/>
    <w:rsid w:val="00A83445"/>
    <w:rsid w:val="00A86568"/>
    <w:rsid w:val="00A94486"/>
    <w:rsid w:val="00AA0346"/>
    <w:rsid w:val="00AA5336"/>
    <w:rsid w:val="00AA748A"/>
    <w:rsid w:val="00AB0380"/>
    <w:rsid w:val="00AC1C03"/>
    <w:rsid w:val="00AC383E"/>
    <w:rsid w:val="00AC45E9"/>
    <w:rsid w:val="00AC537D"/>
    <w:rsid w:val="00AD1F73"/>
    <w:rsid w:val="00AD3401"/>
    <w:rsid w:val="00AD572B"/>
    <w:rsid w:val="00AD7940"/>
    <w:rsid w:val="00AE6EF9"/>
    <w:rsid w:val="00AF088D"/>
    <w:rsid w:val="00B0120B"/>
    <w:rsid w:val="00B15DCE"/>
    <w:rsid w:val="00B2143C"/>
    <w:rsid w:val="00B22984"/>
    <w:rsid w:val="00B27405"/>
    <w:rsid w:val="00B32174"/>
    <w:rsid w:val="00B3286E"/>
    <w:rsid w:val="00B32F3C"/>
    <w:rsid w:val="00B33349"/>
    <w:rsid w:val="00B41D48"/>
    <w:rsid w:val="00B42716"/>
    <w:rsid w:val="00B43039"/>
    <w:rsid w:val="00B434E6"/>
    <w:rsid w:val="00B45740"/>
    <w:rsid w:val="00B4639D"/>
    <w:rsid w:val="00B52FE1"/>
    <w:rsid w:val="00B55845"/>
    <w:rsid w:val="00B66386"/>
    <w:rsid w:val="00B673A3"/>
    <w:rsid w:val="00B676A7"/>
    <w:rsid w:val="00B708BE"/>
    <w:rsid w:val="00B73BC6"/>
    <w:rsid w:val="00B75146"/>
    <w:rsid w:val="00B86013"/>
    <w:rsid w:val="00B879EE"/>
    <w:rsid w:val="00B93716"/>
    <w:rsid w:val="00B9670C"/>
    <w:rsid w:val="00BA1918"/>
    <w:rsid w:val="00BA2B87"/>
    <w:rsid w:val="00BA38AD"/>
    <w:rsid w:val="00BA754F"/>
    <w:rsid w:val="00BB0412"/>
    <w:rsid w:val="00BB55DF"/>
    <w:rsid w:val="00BC6513"/>
    <w:rsid w:val="00BD3C32"/>
    <w:rsid w:val="00BD4610"/>
    <w:rsid w:val="00BE0B0C"/>
    <w:rsid w:val="00BE3F5C"/>
    <w:rsid w:val="00BE4CD1"/>
    <w:rsid w:val="00BE506A"/>
    <w:rsid w:val="00BE5B89"/>
    <w:rsid w:val="00BF20E5"/>
    <w:rsid w:val="00BF53F5"/>
    <w:rsid w:val="00C01723"/>
    <w:rsid w:val="00C03989"/>
    <w:rsid w:val="00C0461B"/>
    <w:rsid w:val="00C10150"/>
    <w:rsid w:val="00C10B57"/>
    <w:rsid w:val="00C14AA4"/>
    <w:rsid w:val="00C23B28"/>
    <w:rsid w:val="00C24B72"/>
    <w:rsid w:val="00C274E2"/>
    <w:rsid w:val="00C35193"/>
    <w:rsid w:val="00C41C4E"/>
    <w:rsid w:val="00C42A7D"/>
    <w:rsid w:val="00C4334A"/>
    <w:rsid w:val="00C5336C"/>
    <w:rsid w:val="00C55091"/>
    <w:rsid w:val="00C60F89"/>
    <w:rsid w:val="00C6453D"/>
    <w:rsid w:val="00C66B6E"/>
    <w:rsid w:val="00C6714B"/>
    <w:rsid w:val="00C70DBC"/>
    <w:rsid w:val="00C72332"/>
    <w:rsid w:val="00C750D0"/>
    <w:rsid w:val="00C806FB"/>
    <w:rsid w:val="00C95449"/>
    <w:rsid w:val="00CA09B3"/>
    <w:rsid w:val="00CA206D"/>
    <w:rsid w:val="00CA2F3C"/>
    <w:rsid w:val="00CB6CE6"/>
    <w:rsid w:val="00CC14D9"/>
    <w:rsid w:val="00CC34D0"/>
    <w:rsid w:val="00CC4EFB"/>
    <w:rsid w:val="00CC6523"/>
    <w:rsid w:val="00CC68A2"/>
    <w:rsid w:val="00CD00D5"/>
    <w:rsid w:val="00CD148E"/>
    <w:rsid w:val="00CD161C"/>
    <w:rsid w:val="00CD1789"/>
    <w:rsid w:val="00CD62B0"/>
    <w:rsid w:val="00CE5C80"/>
    <w:rsid w:val="00CF74A5"/>
    <w:rsid w:val="00D009BC"/>
    <w:rsid w:val="00D02862"/>
    <w:rsid w:val="00D04BB9"/>
    <w:rsid w:val="00D108A9"/>
    <w:rsid w:val="00D1141F"/>
    <w:rsid w:val="00D1274F"/>
    <w:rsid w:val="00D17FF2"/>
    <w:rsid w:val="00D25C76"/>
    <w:rsid w:val="00D30DCC"/>
    <w:rsid w:val="00D319D1"/>
    <w:rsid w:val="00D32BB6"/>
    <w:rsid w:val="00D44A87"/>
    <w:rsid w:val="00D45333"/>
    <w:rsid w:val="00D46775"/>
    <w:rsid w:val="00D54626"/>
    <w:rsid w:val="00D54633"/>
    <w:rsid w:val="00D56078"/>
    <w:rsid w:val="00D56C92"/>
    <w:rsid w:val="00D578D5"/>
    <w:rsid w:val="00D616B3"/>
    <w:rsid w:val="00D62078"/>
    <w:rsid w:val="00D70ACD"/>
    <w:rsid w:val="00D74017"/>
    <w:rsid w:val="00D772F7"/>
    <w:rsid w:val="00D879AD"/>
    <w:rsid w:val="00D94C97"/>
    <w:rsid w:val="00D9667F"/>
    <w:rsid w:val="00D96E35"/>
    <w:rsid w:val="00DA107D"/>
    <w:rsid w:val="00DA1726"/>
    <w:rsid w:val="00DB59A3"/>
    <w:rsid w:val="00DC39A6"/>
    <w:rsid w:val="00DC63CB"/>
    <w:rsid w:val="00DE3008"/>
    <w:rsid w:val="00DE7650"/>
    <w:rsid w:val="00DF00C4"/>
    <w:rsid w:val="00DF30C9"/>
    <w:rsid w:val="00DF529C"/>
    <w:rsid w:val="00DF6602"/>
    <w:rsid w:val="00DF7461"/>
    <w:rsid w:val="00DF75BC"/>
    <w:rsid w:val="00E04B93"/>
    <w:rsid w:val="00E07044"/>
    <w:rsid w:val="00E07C6E"/>
    <w:rsid w:val="00E133A9"/>
    <w:rsid w:val="00E149AB"/>
    <w:rsid w:val="00E20F59"/>
    <w:rsid w:val="00E26322"/>
    <w:rsid w:val="00E3384B"/>
    <w:rsid w:val="00E33FE9"/>
    <w:rsid w:val="00E406FA"/>
    <w:rsid w:val="00E43AD8"/>
    <w:rsid w:val="00E51319"/>
    <w:rsid w:val="00E62F93"/>
    <w:rsid w:val="00E64AF9"/>
    <w:rsid w:val="00E67E0B"/>
    <w:rsid w:val="00E70B7F"/>
    <w:rsid w:val="00E720BE"/>
    <w:rsid w:val="00E72215"/>
    <w:rsid w:val="00E729DF"/>
    <w:rsid w:val="00E72EFC"/>
    <w:rsid w:val="00E7562C"/>
    <w:rsid w:val="00E8341F"/>
    <w:rsid w:val="00E93C6C"/>
    <w:rsid w:val="00E95819"/>
    <w:rsid w:val="00E95C60"/>
    <w:rsid w:val="00EA069C"/>
    <w:rsid w:val="00EA0F09"/>
    <w:rsid w:val="00EA38A2"/>
    <w:rsid w:val="00EA6234"/>
    <w:rsid w:val="00EB0E0E"/>
    <w:rsid w:val="00EC2296"/>
    <w:rsid w:val="00ED01F8"/>
    <w:rsid w:val="00ED0959"/>
    <w:rsid w:val="00ED287C"/>
    <w:rsid w:val="00ED3BC0"/>
    <w:rsid w:val="00ED510B"/>
    <w:rsid w:val="00ED7449"/>
    <w:rsid w:val="00EE0218"/>
    <w:rsid w:val="00EE100C"/>
    <w:rsid w:val="00EE2F63"/>
    <w:rsid w:val="00EF16A9"/>
    <w:rsid w:val="00EF5CEA"/>
    <w:rsid w:val="00F03BA8"/>
    <w:rsid w:val="00F068F5"/>
    <w:rsid w:val="00F10493"/>
    <w:rsid w:val="00F12684"/>
    <w:rsid w:val="00F20CFA"/>
    <w:rsid w:val="00F21DAA"/>
    <w:rsid w:val="00F25B9C"/>
    <w:rsid w:val="00F43AF4"/>
    <w:rsid w:val="00F453B8"/>
    <w:rsid w:val="00F4593D"/>
    <w:rsid w:val="00F47A01"/>
    <w:rsid w:val="00F65484"/>
    <w:rsid w:val="00F70FAB"/>
    <w:rsid w:val="00F77D61"/>
    <w:rsid w:val="00F83F28"/>
    <w:rsid w:val="00F878AE"/>
    <w:rsid w:val="00F92385"/>
    <w:rsid w:val="00FA21C7"/>
    <w:rsid w:val="00FA61F5"/>
    <w:rsid w:val="00FA6BD8"/>
    <w:rsid w:val="00FB046B"/>
    <w:rsid w:val="00FB2B19"/>
    <w:rsid w:val="00FB4424"/>
    <w:rsid w:val="00FC40C1"/>
    <w:rsid w:val="00FC5474"/>
    <w:rsid w:val="00FD51BC"/>
    <w:rsid w:val="00FD76CB"/>
    <w:rsid w:val="00FE3E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452F2C-6288-4F4B-AF8C-CE274F420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lsdException w:name="heading 4" w:semiHidden="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6F8"/>
    <w:pPr>
      <w:spacing w:after="0" w:line="240" w:lineRule="auto"/>
    </w:pPr>
    <w:rPr>
      <w:rFonts w:ascii="Arial" w:eastAsia="Times New Roman" w:hAnsi="Arial" w:cs="Arial"/>
    </w:rPr>
  </w:style>
  <w:style w:type="paragraph" w:styleId="Heading1">
    <w:name w:val="heading 1"/>
    <w:basedOn w:val="Normal"/>
    <w:next w:val="Normal"/>
    <w:link w:val="Heading1Char"/>
    <w:uiPriority w:val="99"/>
    <w:qFormat/>
    <w:rsid w:val="00F25B9C"/>
    <w:pPr>
      <w:keepNext/>
      <w:keepLines/>
      <w:spacing w:before="480"/>
      <w:outlineLvl w:val="0"/>
    </w:pPr>
    <w:rPr>
      <w:rFonts w:eastAsia="SimSun" w:cs="Times New Roman"/>
      <w:b/>
      <w:bCs/>
      <w:color w:val="365F91"/>
      <w:sz w:val="28"/>
      <w:szCs w:val="28"/>
    </w:rPr>
  </w:style>
  <w:style w:type="paragraph" w:styleId="Heading2">
    <w:name w:val="heading 2"/>
    <w:aliases w:val="PG Heading n"/>
    <w:basedOn w:val="Normal"/>
    <w:next w:val="Normal"/>
    <w:link w:val="Heading2Char"/>
    <w:uiPriority w:val="99"/>
    <w:qFormat/>
    <w:rsid w:val="00736C4E"/>
    <w:pPr>
      <w:keepNext/>
      <w:keepLines/>
      <w:spacing w:before="200"/>
      <w:outlineLvl w:val="1"/>
    </w:pPr>
    <w:rPr>
      <w:rFonts w:cs="Times New Roman"/>
      <w:b/>
      <w:color w:val="1F497D"/>
      <w:sz w:val="48"/>
      <w:szCs w:val="32"/>
      <w:lang w:eastAsia="en-US"/>
    </w:rPr>
  </w:style>
  <w:style w:type="paragraph" w:styleId="Heading4">
    <w:name w:val="heading 4"/>
    <w:basedOn w:val="Normal"/>
    <w:next w:val="Normal"/>
    <w:link w:val="Heading4Char"/>
    <w:uiPriority w:val="99"/>
    <w:qFormat/>
    <w:rsid w:val="00F25B9C"/>
    <w:pPr>
      <w:keepNext/>
      <w:keepLines/>
      <w:spacing w:before="200"/>
      <w:outlineLvl w:val="3"/>
    </w:pPr>
    <w:rPr>
      <w:rFonts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25B9C"/>
    <w:rPr>
      <w:rFonts w:eastAsia="SimSun" w:cs="Times New Roman"/>
      <w:b/>
      <w:bCs/>
      <w:color w:val="365F91"/>
      <w:sz w:val="28"/>
      <w:szCs w:val="28"/>
    </w:rPr>
  </w:style>
  <w:style w:type="character" w:customStyle="1" w:styleId="Heading2Char">
    <w:name w:val="Heading 2 Char"/>
    <w:aliases w:val="PG Heading n Char"/>
    <w:basedOn w:val="DefaultParagraphFont"/>
    <w:link w:val="Heading2"/>
    <w:uiPriority w:val="99"/>
    <w:rsid w:val="00736C4E"/>
    <w:rPr>
      <w:rFonts w:eastAsia="Times New Roman" w:cs="Times New Roman"/>
      <w:b/>
      <w:color w:val="1F497D"/>
      <w:sz w:val="48"/>
      <w:szCs w:val="32"/>
      <w:lang w:eastAsia="en-US"/>
    </w:rPr>
  </w:style>
  <w:style w:type="character" w:customStyle="1" w:styleId="Heading4Char">
    <w:name w:val="Heading 4 Char"/>
    <w:basedOn w:val="DefaultParagraphFont"/>
    <w:link w:val="Heading4"/>
    <w:uiPriority w:val="99"/>
    <w:rsid w:val="00F25B9C"/>
    <w:rPr>
      <w:rFonts w:eastAsia="Times New Roman" w:cs="Times New Roman"/>
      <w:b/>
      <w:bCs/>
      <w:i/>
      <w:iCs/>
      <w:color w:val="4F81BD"/>
    </w:rPr>
  </w:style>
  <w:style w:type="paragraph" w:customStyle="1" w:styleId="Covertitle">
    <w:name w:val="Cover title"/>
    <w:uiPriority w:val="99"/>
    <w:rsid w:val="00F25B9C"/>
    <w:pPr>
      <w:spacing w:after="0" w:line="240" w:lineRule="auto"/>
    </w:pPr>
    <w:rPr>
      <w:rFonts w:ascii="Arial" w:eastAsia="Times New Roman" w:hAnsi="Arial" w:cs="Times New Roman"/>
      <w:b/>
      <w:sz w:val="32"/>
      <w:szCs w:val="32"/>
      <w:lang w:eastAsia="en-US"/>
    </w:rPr>
  </w:style>
  <w:style w:type="paragraph" w:customStyle="1" w:styleId="PGKS3text">
    <w:name w:val="PG KS3 text"/>
    <w:basedOn w:val="Normal"/>
    <w:uiPriority w:val="99"/>
    <w:qFormat/>
    <w:rsid w:val="00F25B9C"/>
    <w:pPr>
      <w:spacing w:before="120"/>
    </w:pPr>
    <w:rPr>
      <w:rFonts w:ascii="Calibri" w:hAnsi="Calibri"/>
    </w:rPr>
  </w:style>
  <w:style w:type="paragraph" w:customStyle="1" w:styleId="PGKS3bulletedlist">
    <w:name w:val="PG KS3 bulleted list"/>
    <w:basedOn w:val="PGKS3text"/>
    <w:uiPriority w:val="99"/>
    <w:qFormat/>
    <w:rsid w:val="00F25B9C"/>
    <w:pPr>
      <w:numPr>
        <w:numId w:val="1"/>
      </w:numPr>
    </w:pPr>
  </w:style>
  <w:style w:type="paragraph" w:customStyle="1" w:styleId="ks3bold12pt">
    <w:name w:val="ks3 bold 12pt"/>
    <w:basedOn w:val="PGKS3text"/>
    <w:next w:val="PGKS3bulletedlist"/>
    <w:uiPriority w:val="99"/>
    <w:rsid w:val="00F25B9C"/>
    <w:rPr>
      <w:b/>
      <w:bCs/>
      <w:sz w:val="24"/>
      <w:szCs w:val="24"/>
    </w:rPr>
  </w:style>
  <w:style w:type="paragraph" w:styleId="NoSpacing">
    <w:name w:val="No Spacing"/>
    <w:link w:val="NoSpacingChar"/>
    <w:uiPriority w:val="1"/>
    <w:qFormat/>
    <w:rsid w:val="00F25B9C"/>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1"/>
    <w:rsid w:val="00F25B9C"/>
    <w:rPr>
      <w:rFonts w:ascii="Calibri" w:eastAsia="MS Mincho" w:hAnsi="Calibri" w:cs="Arial"/>
      <w:lang w:val="en-US" w:eastAsia="ja-JP"/>
    </w:rPr>
  </w:style>
  <w:style w:type="paragraph" w:styleId="BalloonText">
    <w:name w:val="Balloon Text"/>
    <w:basedOn w:val="Normal"/>
    <w:link w:val="BalloonTextChar"/>
    <w:uiPriority w:val="99"/>
    <w:semiHidden/>
    <w:unhideWhenUsed/>
    <w:rsid w:val="00F25B9C"/>
    <w:rPr>
      <w:rFonts w:ascii="Tahoma" w:hAnsi="Tahoma" w:cs="Tahoma"/>
      <w:sz w:val="16"/>
      <w:szCs w:val="16"/>
    </w:rPr>
  </w:style>
  <w:style w:type="character" w:customStyle="1" w:styleId="BalloonTextChar">
    <w:name w:val="Balloon Text Char"/>
    <w:basedOn w:val="DefaultParagraphFont"/>
    <w:link w:val="BalloonText"/>
    <w:uiPriority w:val="99"/>
    <w:semiHidden/>
    <w:rsid w:val="00F25B9C"/>
    <w:rPr>
      <w:rFonts w:ascii="Tahoma" w:hAnsi="Tahoma" w:cs="Tahoma"/>
      <w:sz w:val="16"/>
      <w:szCs w:val="16"/>
    </w:rPr>
  </w:style>
  <w:style w:type="paragraph" w:styleId="Header">
    <w:name w:val="header"/>
    <w:basedOn w:val="Normal"/>
    <w:link w:val="HeaderChar"/>
    <w:uiPriority w:val="99"/>
    <w:unhideWhenUsed/>
    <w:rsid w:val="00F25B9C"/>
    <w:pPr>
      <w:tabs>
        <w:tab w:val="center" w:pos="4513"/>
        <w:tab w:val="right" w:pos="9026"/>
      </w:tabs>
    </w:pPr>
  </w:style>
  <w:style w:type="character" w:customStyle="1" w:styleId="HeaderChar">
    <w:name w:val="Header Char"/>
    <w:basedOn w:val="DefaultParagraphFont"/>
    <w:link w:val="Header"/>
    <w:uiPriority w:val="99"/>
    <w:rsid w:val="00F25B9C"/>
  </w:style>
  <w:style w:type="paragraph" w:styleId="Footer">
    <w:name w:val="footer"/>
    <w:aliases w:val="PG Footerf"/>
    <w:basedOn w:val="Normal"/>
    <w:link w:val="FooterChar"/>
    <w:uiPriority w:val="99"/>
    <w:unhideWhenUsed/>
    <w:rsid w:val="00F25B9C"/>
    <w:pPr>
      <w:tabs>
        <w:tab w:val="center" w:pos="4513"/>
        <w:tab w:val="right" w:pos="9026"/>
      </w:tabs>
    </w:pPr>
    <w:rPr>
      <w:rFonts w:ascii="Calibri" w:hAnsi="Calibri"/>
      <w:i/>
    </w:rPr>
  </w:style>
  <w:style w:type="character" w:customStyle="1" w:styleId="FooterChar">
    <w:name w:val="Footer Char"/>
    <w:aliases w:val="PG Footerf Char"/>
    <w:basedOn w:val="DefaultParagraphFont"/>
    <w:link w:val="Footer"/>
    <w:uiPriority w:val="99"/>
    <w:rsid w:val="00F25B9C"/>
    <w:rPr>
      <w:rFonts w:ascii="Calibri" w:hAnsi="Calibri"/>
      <w:i/>
    </w:rPr>
  </w:style>
  <w:style w:type="paragraph" w:customStyle="1" w:styleId="PGHeading2">
    <w:name w:val="PG Heading 2"/>
    <w:basedOn w:val="Heading1"/>
    <w:qFormat/>
    <w:rsid w:val="00F25B9C"/>
    <w:pPr>
      <w:spacing w:after="240"/>
    </w:pPr>
  </w:style>
  <w:style w:type="paragraph" w:customStyle="1" w:styleId="PGHeading3">
    <w:name w:val="PG Heading 3"/>
    <w:basedOn w:val="Heading4"/>
    <w:qFormat/>
    <w:rsid w:val="00F25B9C"/>
  </w:style>
  <w:style w:type="paragraph" w:styleId="Subtitle">
    <w:name w:val="Subtitle"/>
    <w:aliases w:val="PG Suggested for teaching in."/>
    <w:basedOn w:val="Heading1"/>
    <w:next w:val="Normal"/>
    <w:link w:val="SubtitleChar"/>
    <w:uiPriority w:val="11"/>
    <w:rsid w:val="00736C4E"/>
    <w:rPr>
      <w:b w:val="0"/>
      <w:i/>
      <w:sz w:val="24"/>
    </w:rPr>
  </w:style>
  <w:style w:type="character" w:customStyle="1" w:styleId="SubtitleChar">
    <w:name w:val="Subtitle Char"/>
    <w:aliases w:val="PG Suggested for teaching in. Char"/>
    <w:basedOn w:val="DefaultParagraphFont"/>
    <w:link w:val="Subtitle"/>
    <w:uiPriority w:val="11"/>
    <w:rsid w:val="00736C4E"/>
    <w:rPr>
      <w:rFonts w:eastAsia="SimSun" w:cs="Times New Roman"/>
      <w:bCs/>
      <w:i/>
      <w:color w:val="365F91"/>
      <w:sz w:val="24"/>
      <w:szCs w:val="28"/>
    </w:rPr>
  </w:style>
  <w:style w:type="paragraph" w:customStyle="1" w:styleId="PGLessonWeekContentTitle">
    <w:name w:val="PG Lesson Week &amp; Content Title"/>
    <w:basedOn w:val="Normal"/>
    <w:qFormat/>
    <w:rsid w:val="00736C4E"/>
    <w:pPr>
      <w:spacing w:before="120" w:after="120"/>
    </w:pPr>
    <w:rPr>
      <w:b/>
      <w:color w:val="FFFFFF"/>
      <w:sz w:val="24"/>
    </w:rPr>
  </w:style>
  <w:style w:type="paragraph" w:customStyle="1" w:styleId="PGHeading1">
    <w:name w:val="PG Heading 1"/>
    <w:basedOn w:val="Heading2"/>
    <w:qFormat/>
    <w:rsid w:val="00736C4E"/>
  </w:style>
  <w:style w:type="paragraph" w:customStyle="1" w:styleId="PGSuggestedforteachingin">
    <w:name w:val="PG Suggested for teaching in.."/>
    <w:basedOn w:val="Subtitle"/>
    <w:qFormat/>
    <w:rsid w:val="00736C4E"/>
  </w:style>
  <w:style w:type="paragraph" w:customStyle="1" w:styleId="PGFooter">
    <w:name w:val="PG Footer"/>
    <w:basedOn w:val="Footer"/>
    <w:qFormat/>
    <w:rsid w:val="00736C4E"/>
  </w:style>
  <w:style w:type="character" w:styleId="Hyperlink">
    <w:name w:val="Hyperlink"/>
    <w:uiPriority w:val="99"/>
    <w:rsid w:val="006506F8"/>
    <w:rPr>
      <w:color w:val="0000FF"/>
      <w:u w:val="single"/>
    </w:rPr>
  </w:style>
  <w:style w:type="paragraph" w:customStyle="1" w:styleId="ks3text">
    <w:name w:val="ks3 text"/>
    <w:basedOn w:val="Normal"/>
    <w:uiPriority w:val="99"/>
    <w:rsid w:val="006506F8"/>
    <w:pPr>
      <w:spacing w:before="120"/>
    </w:pPr>
    <w:rPr>
      <w:rFonts w:ascii="Calibri" w:hAnsi="Calibri"/>
    </w:rPr>
  </w:style>
  <w:style w:type="paragraph" w:customStyle="1" w:styleId="ks3bulletedlist">
    <w:name w:val="ks3 bulleted list"/>
    <w:basedOn w:val="ks3text"/>
    <w:uiPriority w:val="99"/>
    <w:rsid w:val="006506F8"/>
    <w:pPr>
      <w:tabs>
        <w:tab w:val="num" w:pos="397"/>
      </w:tabs>
      <w:ind w:left="397" w:hanging="397"/>
    </w:pPr>
  </w:style>
  <w:style w:type="paragraph" w:styleId="PlainText">
    <w:name w:val="Plain Text"/>
    <w:basedOn w:val="Normal"/>
    <w:link w:val="PlainTextChar"/>
    <w:uiPriority w:val="99"/>
    <w:semiHidden/>
    <w:unhideWhenUsed/>
    <w:rsid w:val="006506F8"/>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semiHidden/>
    <w:rsid w:val="006506F8"/>
    <w:rPr>
      <w:rFonts w:ascii="Consolas" w:eastAsia="Calibri" w:hAnsi="Consolas" w:cs="Times New Roman"/>
      <w:sz w:val="21"/>
      <w:szCs w:val="21"/>
      <w:lang w:eastAsia="en-US"/>
    </w:rPr>
  </w:style>
  <w:style w:type="character" w:styleId="FollowedHyperlink">
    <w:name w:val="FollowedHyperlink"/>
    <w:basedOn w:val="DefaultParagraphFont"/>
    <w:uiPriority w:val="99"/>
    <w:semiHidden/>
    <w:unhideWhenUsed/>
    <w:rsid w:val="00536CDB"/>
    <w:rPr>
      <w:color w:val="800080" w:themeColor="followedHyperlink"/>
      <w:u w:val="single"/>
    </w:rPr>
  </w:style>
  <w:style w:type="paragraph" w:styleId="ListParagraph">
    <w:name w:val="List Paragraph"/>
    <w:basedOn w:val="Normal"/>
    <w:uiPriority w:val="34"/>
    <w:qFormat/>
    <w:rsid w:val="006313E3"/>
    <w:pPr>
      <w:ind w:left="720"/>
      <w:contextualSpacing/>
    </w:pPr>
  </w:style>
  <w:style w:type="paragraph" w:styleId="NormalWeb">
    <w:name w:val="Normal (Web)"/>
    <w:basedOn w:val="Normal"/>
    <w:uiPriority w:val="99"/>
    <w:semiHidden/>
    <w:unhideWhenUsed/>
    <w:rsid w:val="006313E3"/>
    <w:pPr>
      <w:spacing w:before="100" w:beforeAutospacing="1" w:after="100" w:afterAutospacing="1"/>
    </w:pPr>
    <w:rPr>
      <w:rFonts w:ascii="Times New Roman" w:hAnsi="Times New Roman" w:cs="Times New Roman"/>
      <w:sz w:val="24"/>
      <w:szCs w:val="24"/>
    </w:rPr>
  </w:style>
  <w:style w:type="paragraph" w:customStyle="1" w:styleId="Default">
    <w:name w:val="Default"/>
    <w:rsid w:val="009064F6"/>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262554"/>
    <w:rPr>
      <w:b/>
      <w:bCs/>
    </w:rPr>
  </w:style>
  <w:style w:type="character" w:customStyle="1" w:styleId="apple-converted-space">
    <w:name w:val="apple-converted-space"/>
    <w:basedOn w:val="DefaultParagraphFont"/>
    <w:rsid w:val="00262554"/>
  </w:style>
  <w:style w:type="character" w:customStyle="1" w:styleId="st1">
    <w:name w:val="st1"/>
    <w:basedOn w:val="DefaultParagraphFont"/>
    <w:rsid w:val="00A619B1"/>
  </w:style>
  <w:style w:type="paragraph" w:customStyle="1" w:styleId="Bulletstyle">
    <w:name w:val="Bullet style"/>
    <w:basedOn w:val="ListParagraph"/>
    <w:link w:val="BulletstyleChar"/>
    <w:qFormat/>
    <w:rsid w:val="00280908"/>
    <w:pPr>
      <w:numPr>
        <w:numId w:val="3"/>
      </w:numPr>
      <w:tabs>
        <w:tab w:val="left" w:pos="709"/>
        <w:tab w:val="left" w:pos="851"/>
        <w:tab w:val="left" w:pos="1276"/>
        <w:tab w:val="left" w:pos="1701"/>
        <w:tab w:val="left" w:pos="2127"/>
        <w:tab w:val="right" w:pos="8931"/>
      </w:tabs>
      <w:spacing w:after="120"/>
      <w:ind w:left="709" w:hanging="425"/>
      <w:contextualSpacing w:val="0"/>
    </w:pPr>
    <w:rPr>
      <w:rFonts w:ascii="Calibri" w:eastAsiaTheme="minorHAnsi" w:hAnsi="Calibri" w:cstheme="minorBidi"/>
      <w:lang w:eastAsia="en-US"/>
    </w:rPr>
  </w:style>
  <w:style w:type="character" w:customStyle="1" w:styleId="BulletstyleChar">
    <w:name w:val="Bullet style Char"/>
    <w:basedOn w:val="DefaultParagraphFont"/>
    <w:link w:val="Bulletstyle"/>
    <w:rsid w:val="00280908"/>
    <w:rPr>
      <w:rFonts w:ascii="Calibri" w:eastAsiaTheme="minorHAnsi" w:hAnsi="Calibri"/>
      <w:lang w:eastAsia="en-US"/>
    </w:rPr>
  </w:style>
  <w:style w:type="character" w:styleId="CommentReference">
    <w:name w:val="annotation reference"/>
    <w:basedOn w:val="DefaultParagraphFont"/>
    <w:uiPriority w:val="99"/>
    <w:semiHidden/>
    <w:unhideWhenUsed/>
    <w:rsid w:val="00BA754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39742">
      <w:bodyDiv w:val="1"/>
      <w:marLeft w:val="0"/>
      <w:marRight w:val="0"/>
      <w:marTop w:val="0"/>
      <w:marBottom w:val="0"/>
      <w:divBdr>
        <w:top w:val="none" w:sz="0" w:space="0" w:color="auto"/>
        <w:left w:val="none" w:sz="0" w:space="0" w:color="auto"/>
        <w:bottom w:val="none" w:sz="0" w:space="0" w:color="auto"/>
        <w:right w:val="none" w:sz="0" w:space="0" w:color="auto"/>
      </w:divBdr>
      <w:divsChild>
        <w:div w:id="769005297">
          <w:marLeft w:val="432"/>
          <w:marRight w:val="0"/>
          <w:marTop w:val="0"/>
          <w:marBottom w:val="280"/>
          <w:divBdr>
            <w:top w:val="none" w:sz="0" w:space="0" w:color="auto"/>
            <w:left w:val="none" w:sz="0" w:space="0" w:color="auto"/>
            <w:bottom w:val="none" w:sz="0" w:space="0" w:color="auto"/>
            <w:right w:val="none" w:sz="0" w:space="0" w:color="auto"/>
          </w:divBdr>
        </w:div>
        <w:div w:id="1142428341">
          <w:marLeft w:val="432"/>
          <w:marRight w:val="0"/>
          <w:marTop w:val="0"/>
          <w:marBottom w:val="280"/>
          <w:divBdr>
            <w:top w:val="none" w:sz="0" w:space="0" w:color="auto"/>
            <w:left w:val="none" w:sz="0" w:space="0" w:color="auto"/>
            <w:bottom w:val="none" w:sz="0" w:space="0" w:color="auto"/>
            <w:right w:val="none" w:sz="0" w:space="0" w:color="auto"/>
          </w:divBdr>
        </w:div>
        <w:div w:id="1601912239">
          <w:marLeft w:val="432"/>
          <w:marRight w:val="0"/>
          <w:marTop w:val="0"/>
          <w:marBottom w:val="280"/>
          <w:divBdr>
            <w:top w:val="none" w:sz="0" w:space="0" w:color="auto"/>
            <w:left w:val="none" w:sz="0" w:space="0" w:color="auto"/>
            <w:bottom w:val="none" w:sz="0" w:space="0" w:color="auto"/>
            <w:right w:val="none" w:sz="0" w:space="0" w:color="auto"/>
          </w:divBdr>
        </w:div>
        <w:div w:id="1898971459">
          <w:marLeft w:val="432"/>
          <w:marRight w:val="0"/>
          <w:marTop w:val="0"/>
          <w:marBottom w:val="280"/>
          <w:divBdr>
            <w:top w:val="none" w:sz="0" w:space="0" w:color="auto"/>
            <w:left w:val="none" w:sz="0" w:space="0" w:color="auto"/>
            <w:bottom w:val="none" w:sz="0" w:space="0" w:color="auto"/>
            <w:right w:val="none" w:sz="0" w:space="0" w:color="auto"/>
          </w:divBdr>
        </w:div>
      </w:divsChild>
    </w:div>
    <w:div w:id="46758736">
      <w:bodyDiv w:val="1"/>
      <w:marLeft w:val="0"/>
      <w:marRight w:val="0"/>
      <w:marTop w:val="0"/>
      <w:marBottom w:val="0"/>
      <w:divBdr>
        <w:top w:val="none" w:sz="0" w:space="0" w:color="auto"/>
        <w:left w:val="none" w:sz="0" w:space="0" w:color="auto"/>
        <w:bottom w:val="none" w:sz="0" w:space="0" w:color="auto"/>
        <w:right w:val="none" w:sz="0" w:space="0" w:color="auto"/>
      </w:divBdr>
    </w:div>
    <w:div w:id="67651263">
      <w:bodyDiv w:val="1"/>
      <w:marLeft w:val="0"/>
      <w:marRight w:val="0"/>
      <w:marTop w:val="0"/>
      <w:marBottom w:val="0"/>
      <w:divBdr>
        <w:top w:val="none" w:sz="0" w:space="0" w:color="auto"/>
        <w:left w:val="none" w:sz="0" w:space="0" w:color="auto"/>
        <w:bottom w:val="none" w:sz="0" w:space="0" w:color="auto"/>
        <w:right w:val="none" w:sz="0" w:space="0" w:color="auto"/>
      </w:divBdr>
    </w:div>
    <w:div w:id="105973720">
      <w:bodyDiv w:val="1"/>
      <w:marLeft w:val="0"/>
      <w:marRight w:val="0"/>
      <w:marTop w:val="0"/>
      <w:marBottom w:val="0"/>
      <w:divBdr>
        <w:top w:val="none" w:sz="0" w:space="0" w:color="auto"/>
        <w:left w:val="none" w:sz="0" w:space="0" w:color="auto"/>
        <w:bottom w:val="none" w:sz="0" w:space="0" w:color="auto"/>
        <w:right w:val="none" w:sz="0" w:space="0" w:color="auto"/>
      </w:divBdr>
      <w:divsChild>
        <w:div w:id="1785882548">
          <w:marLeft w:val="432"/>
          <w:marRight w:val="0"/>
          <w:marTop w:val="0"/>
          <w:marBottom w:val="280"/>
          <w:divBdr>
            <w:top w:val="none" w:sz="0" w:space="0" w:color="auto"/>
            <w:left w:val="none" w:sz="0" w:space="0" w:color="auto"/>
            <w:bottom w:val="none" w:sz="0" w:space="0" w:color="auto"/>
            <w:right w:val="none" w:sz="0" w:space="0" w:color="auto"/>
          </w:divBdr>
        </w:div>
      </w:divsChild>
    </w:div>
    <w:div w:id="111287019">
      <w:bodyDiv w:val="1"/>
      <w:marLeft w:val="0"/>
      <w:marRight w:val="0"/>
      <w:marTop w:val="0"/>
      <w:marBottom w:val="0"/>
      <w:divBdr>
        <w:top w:val="none" w:sz="0" w:space="0" w:color="auto"/>
        <w:left w:val="none" w:sz="0" w:space="0" w:color="auto"/>
        <w:bottom w:val="none" w:sz="0" w:space="0" w:color="auto"/>
        <w:right w:val="none" w:sz="0" w:space="0" w:color="auto"/>
      </w:divBdr>
      <w:divsChild>
        <w:div w:id="1065108468">
          <w:marLeft w:val="432"/>
          <w:marRight w:val="0"/>
          <w:marTop w:val="0"/>
          <w:marBottom w:val="280"/>
          <w:divBdr>
            <w:top w:val="none" w:sz="0" w:space="0" w:color="auto"/>
            <w:left w:val="none" w:sz="0" w:space="0" w:color="auto"/>
            <w:bottom w:val="none" w:sz="0" w:space="0" w:color="auto"/>
            <w:right w:val="none" w:sz="0" w:space="0" w:color="auto"/>
          </w:divBdr>
        </w:div>
        <w:div w:id="2064675776">
          <w:marLeft w:val="432"/>
          <w:marRight w:val="0"/>
          <w:marTop w:val="0"/>
          <w:marBottom w:val="280"/>
          <w:divBdr>
            <w:top w:val="none" w:sz="0" w:space="0" w:color="auto"/>
            <w:left w:val="none" w:sz="0" w:space="0" w:color="auto"/>
            <w:bottom w:val="none" w:sz="0" w:space="0" w:color="auto"/>
            <w:right w:val="none" w:sz="0" w:space="0" w:color="auto"/>
          </w:divBdr>
        </w:div>
      </w:divsChild>
    </w:div>
    <w:div w:id="165168380">
      <w:bodyDiv w:val="1"/>
      <w:marLeft w:val="0"/>
      <w:marRight w:val="0"/>
      <w:marTop w:val="0"/>
      <w:marBottom w:val="0"/>
      <w:divBdr>
        <w:top w:val="none" w:sz="0" w:space="0" w:color="auto"/>
        <w:left w:val="none" w:sz="0" w:space="0" w:color="auto"/>
        <w:bottom w:val="none" w:sz="0" w:space="0" w:color="auto"/>
        <w:right w:val="none" w:sz="0" w:space="0" w:color="auto"/>
      </w:divBdr>
      <w:divsChild>
        <w:div w:id="1809057209">
          <w:marLeft w:val="1138"/>
          <w:marRight w:val="0"/>
          <w:marTop w:val="0"/>
          <w:marBottom w:val="240"/>
          <w:divBdr>
            <w:top w:val="none" w:sz="0" w:space="0" w:color="auto"/>
            <w:left w:val="none" w:sz="0" w:space="0" w:color="auto"/>
            <w:bottom w:val="none" w:sz="0" w:space="0" w:color="auto"/>
            <w:right w:val="none" w:sz="0" w:space="0" w:color="auto"/>
          </w:divBdr>
        </w:div>
      </w:divsChild>
    </w:div>
    <w:div w:id="264850020">
      <w:bodyDiv w:val="1"/>
      <w:marLeft w:val="0"/>
      <w:marRight w:val="0"/>
      <w:marTop w:val="0"/>
      <w:marBottom w:val="0"/>
      <w:divBdr>
        <w:top w:val="none" w:sz="0" w:space="0" w:color="auto"/>
        <w:left w:val="none" w:sz="0" w:space="0" w:color="auto"/>
        <w:bottom w:val="none" w:sz="0" w:space="0" w:color="auto"/>
        <w:right w:val="none" w:sz="0" w:space="0" w:color="auto"/>
      </w:divBdr>
    </w:div>
    <w:div w:id="420640361">
      <w:bodyDiv w:val="1"/>
      <w:marLeft w:val="0"/>
      <w:marRight w:val="0"/>
      <w:marTop w:val="0"/>
      <w:marBottom w:val="0"/>
      <w:divBdr>
        <w:top w:val="none" w:sz="0" w:space="0" w:color="auto"/>
        <w:left w:val="none" w:sz="0" w:space="0" w:color="auto"/>
        <w:bottom w:val="none" w:sz="0" w:space="0" w:color="auto"/>
        <w:right w:val="none" w:sz="0" w:space="0" w:color="auto"/>
      </w:divBdr>
    </w:div>
    <w:div w:id="510947949">
      <w:bodyDiv w:val="1"/>
      <w:marLeft w:val="0"/>
      <w:marRight w:val="0"/>
      <w:marTop w:val="0"/>
      <w:marBottom w:val="0"/>
      <w:divBdr>
        <w:top w:val="none" w:sz="0" w:space="0" w:color="auto"/>
        <w:left w:val="none" w:sz="0" w:space="0" w:color="auto"/>
        <w:bottom w:val="none" w:sz="0" w:space="0" w:color="auto"/>
        <w:right w:val="none" w:sz="0" w:space="0" w:color="auto"/>
      </w:divBdr>
      <w:divsChild>
        <w:div w:id="138036418">
          <w:marLeft w:val="432"/>
          <w:marRight w:val="0"/>
          <w:marTop w:val="0"/>
          <w:marBottom w:val="280"/>
          <w:divBdr>
            <w:top w:val="none" w:sz="0" w:space="0" w:color="auto"/>
            <w:left w:val="none" w:sz="0" w:space="0" w:color="auto"/>
            <w:bottom w:val="none" w:sz="0" w:space="0" w:color="auto"/>
            <w:right w:val="none" w:sz="0" w:space="0" w:color="auto"/>
          </w:divBdr>
        </w:div>
        <w:div w:id="1727101121">
          <w:marLeft w:val="432"/>
          <w:marRight w:val="0"/>
          <w:marTop w:val="0"/>
          <w:marBottom w:val="280"/>
          <w:divBdr>
            <w:top w:val="none" w:sz="0" w:space="0" w:color="auto"/>
            <w:left w:val="none" w:sz="0" w:space="0" w:color="auto"/>
            <w:bottom w:val="none" w:sz="0" w:space="0" w:color="auto"/>
            <w:right w:val="none" w:sz="0" w:space="0" w:color="auto"/>
          </w:divBdr>
        </w:div>
      </w:divsChild>
    </w:div>
    <w:div w:id="522519460">
      <w:bodyDiv w:val="1"/>
      <w:marLeft w:val="0"/>
      <w:marRight w:val="0"/>
      <w:marTop w:val="0"/>
      <w:marBottom w:val="0"/>
      <w:divBdr>
        <w:top w:val="none" w:sz="0" w:space="0" w:color="auto"/>
        <w:left w:val="none" w:sz="0" w:space="0" w:color="auto"/>
        <w:bottom w:val="none" w:sz="0" w:space="0" w:color="auto"/>
        <w:right w:val="none" w:sz="0" w:space="0" w:color="auto"/>
      </w:divBdr>
      <w:divsChild>
        <w:div w:id="441070034">
          <w:marLeft w:val="432"/>
          <w:marRight w:val="0"/>
          <w:marTop w:val="0"/>
          <w:marBottom w:val="280"/>
          <w:divBdr>
            <w:top w:val="none" w:sz="0" w:space="0" w:color="auto"/>
            <w:left w:val="none" w:sz="0" w:space="0" w:color="auto"/>
            <w:bottom w:val="none" w:sz="0" w:space="0" w:color="auto"/>
            <w:right w:val="none" w:sz="0" w:space="0" w:color="auto"/>
          </w:divBdr>
        </w:div>
        <w:div w:id="527526843">
          <w:marLeft w:val="432"/>
          <w:marRight w:val="0"/>
          <w:marTop w:val="0"/>
          <w:marBottom w:val="280"/>
          <w:divBdr>
            <w:top w:val="none" w:sz="0" w:space="0" w:color="auto"/>
            <w:left w:val="none" w:sz="0" w:space="0" w:color="auto"/>
            <w:bottom w:val="none" w:sz="0" w:space="0" w:color="auto"/>
            <w:right w:val="none" w:sz="0" w:space="0" w:color="auto"/>
          </w:divBdr>
        </w:div>
      </w:divsChild>
    </w:div>
    <w:div w:id="589318253">
      <w:bodyDiv w:val="1"/>
      <w:marLeft w:val="0"/>
      <w:marRight w:val="0"/>
      <w:marTop w:val="0"/>
      <w:marBottom w:val="0"/>
      <w:divBdr>
        <w:top w:val="none" w:sz="0" w:space="0" w:color="auto"/>
        <w:left w:val="none" w:sz="0" w:space="0" w:color="auto"/>
        <w:bottom w:val="none" w:sz="0" w:space="0" w:color="auto"/>
        <w:right w:val="none" w:sz="0" w:space="0" w:color="auto"/>
      </w:divBdr>
    </w:div>
    <w:div w:id="615796740">
      <w:bodyDiv w:val="1"/>
      <w:marLeft w:val="0"/>
      <w:marRight w:val="0"/>
      <w:marTop w:val="0"/>
      <w:marBottom w:val="0"/>
      <w:divBdr>
        <w:top w:val="none" w:sz="0" w:space="0" w:color="auto"/>
        <w:left w:val="none" w:sz="0" w:space="0" w:color="auto"/>
        <w:bottom w:val="none" w:sz="0" w:space="0" w:color="auto"/>
        <w:right w:val="none" w:sz="0" w:space="0" w:color="auto"/>
      </w:divBdr>
      <w:divsChild>
        <w:div w:id="1042244459">
          <w:marLeft w:val="432"/>
          <w:marRight w:val="0"/>
          <w:marTop w:val="0"/>
          <w:marBottom w:val="280"/>
          <w:divBdr>
            <w:top w:val="none" w:sz="0" w:space="0" w:color="auto"/>
            <w:left w:val="none" w:sz="0" w:space="0" w:color="auto"/>
            <w:bottom w:val="none" w:sz="0" w:space="0" w:color="auto"/>
            <w:right w:val="none" w:sz="0" w:space="0" w:color="auto"/>
          </w:divBdr>
        </w:div>
      </w:divsChild>
    </w:div>
    <w:div w:id="683630208">
      <w:bodyDiv w:val="1"/>
      <w:marLeft w:val="0"/>
      <w:marRight w:val="0"/>
      <w:marTop w:val="0"/>
      <w:marBottom w:val="0"/>
      <w:divBdr>
        <w:top w:val="none" w:sz="0" w:space="0" w:color="auto"/>
        <w:left w:val="none" w:sz="0" w:space="0" w:color="auto"/>
        <w:bottom w:val="none" w:sz="0" w:space="0" w:color="auto"/>
        <w:right w:val="none" w:sz="0" w:space="0" w:color="auto"/>
      </w:divBdr>
      <w:divsChild>
        <w:div w:id="307326145">
          <w:marLeft w:val="432"/>
          <w:marRight w:val="0"/>
          <w:marTop w:val="0"/>
          <w:marBottom w:val="280"/>
          <w:divBdr>
            <w:top w:val="none" w:sz="0" w:space="0" w:color="auto"/>
            <w:left w:val="none" w:sz="0" w:space="0" w:color="auto"/>
            <w:bottom w:val="none" w:sz="0" w:space="0" w:color="auto"/>
            <w:right w:val="none" w:sz="0" w:space="0" w:color="auto"/>
          </w:divBdr>
        </w:div>
        <w:div w:id="1544906340">
          <w:marLeft w:val="432"/>
          <w:marRight w:val="0"/>
          <w:marTop w:val="0"/>
          <w:marBottom w:val="280"/>
          <w:divBdr>
            <w:top w:val="none" w:sz="0" w:space="0" w:color="auto"/>
            <w:left w:val="none" w:sz="0" w:space="0" w:color="auto"/>
            <w:bottom w:val="none" w:sz="0" w:space="0" w:color="auto"/>
            <w:right w:val="none" w:sz="0" w:space="0" w:color="auto"/>
          </w:divBdr>
        </w:div>
      </w:divsChild>
    </w:div>
    <w:div w:id="858854678">
      <w:bodyDiv w:val="1"/>
      <w:marLeft w:val="0"/>
      <w:marRight w:val="0"/>
      <w:marTop w:val="0"/>
      <w:marBottom w:val="0"/>
      <w:divBdr>
        <w:top w:val="none" w:sz="0" w:space="0" w:color="auto"/>
        <w:left w:val="none" w:sz="0" w:space="0" w:color="auto"/>
        <w:bottom w:val="none" w:sz="0" w:space="0" w:color="auto"/>
        <w:right w:val="none" w:sz="0" w:space="0" w:color="auto"/>
      </w:divBdr>
      <w:divsChild>
        <w:div w:id="181632313">
          <w:marLeft w:val="432"/>
          <w:marRight w:val="0"/>
          <w:marTop w:val="0"/>
          <w:marBottom w:val="280"/>
          <w:divBdr>
            <w:top w:val="none" w:sz="0" w:space="0" w:color="auto"/>
            <w:left w:val="none" w:sz="0" w:space="0" w:color="auto"/>
            <w:bottom w:val="none" w:sz="0" w:space="0" w:color="auto"/>
            <w:right w:val="none" w:sz="0" w:space="0" w:color="auto"/>
          </w:divBdr>
        </w:div>
        <w:div w:id="363797921">
          <w:marLeft w:val="432"/>
          <w:marRight w:val="0"/>
          <w:marTop w:val="0"/>
          <w:marBottom w:val="280"/>
          <w:divBdr>
            <w:top w:val="none" w:sz="0" w:space="0" w:color="auto"/>
            <w:left w:val="none" w:sz="0" w:space="0" w:color="auto"/>
            <w:bottom w:val="none" w:sz="0" w:space="0" w:color="auto"/>
            <w:right w:val="none" w:sz="0" w:space="0" w:color="auto"/>
          </w:divBdr>
        </w:div>
        <w:div w:id="506477657">
          <w:marLeft w:val="432"/>
          <w:marRight w:val="0"/>
          <w:marTop w:val="0"/>
          <w:marBottom w:val="280"/>
          <w:divBdr>
            <w:top w:val="none" w:sz="0" w:space="0" w:color="auto"/>
            <w:left w:val="none" w:sz="0" w:space="0" w:color="auto"/>
            <w:bottom w:val="none" w:sz="0" w:space="0" w:color="auto"/>
            <w:right w:val="none" w:sz="0" w:space="0" w:color="auto"/>
          </w:divBdr>
        </w:div>
        <w:div w:id="530148084">
          <w:marLeft w:val="1138"/>
          <w:marRight w:val="0"/>
          <w:marTop w:val="0"/>
          <w:marBottom w:val="240"/>
          <w:divBdr>
            <w:top w:val="none" w:sz="0" w:space="0" w:color="auto"/>
            <w:left w:val="none" w:sz="0" w:space="0" w:color="auto"/>
            <w:bottom w:val="none" w:sz="0" w:space="0" w:color="auto"/>
            <w:right w:val="none" w:sz="0" w:space="0" w:color="auto"/>
          </w:divBdr>
        </w:div>
        <w:div w:id="1089546312">
          <w:marLeft w:val="1138"/>
          <w:marRight w:val="0"/>
          <w:marTop w:val="0"/>
          <w:marBottom w:val="240"/>
          <w:divBdr>
            <w:top w:val="none" w:sz="0" w:space="0" w:color="auto"/>
            <w:left w:val="none" w:sz="0" w:space="0" w:color="auto"/>
            <w:bottom w:val="none" w:sz="0" w:space="0" w:color="auto"/>
            <w:right w:val="none" w:sz="0" w:space="0" w:color="auto"/>
          </w:divBdr>
        </w:div>
        <w:div w:id="1473206249">
          <w:marLeft w:val="1138"/>
          <w:marRight w:val="0"/>
          <w:marTop w:val="0"/>
          <w:marBottom w:val="240"/>
          <w:divBdr>
            <w:top w:val="none" w:sz="0" w:space="0" w:color="auto"/>
            <w:left w:val="none" w:sz="0" w:space="0" w:color="auto"/>
            <w:bottom w:val="none" w:sz="0" w:space="0" w:color="auto"/>
            <w:right w:val="none" w:sz="0" w:space="0" w:color="auto"/>
          </w:divBdr>
        </w:div>
        <w:div w:id="1914311973">
          <w:marLeft w:val="1138"/>
          <w:marRight w:val="0"/>
          <w:marTop w:val="0"/>
          <w:marBottom w:val="240"/>
          <w:divBdr>
            <w:top w:val="none" w:sz="0" w:space="0" w:color="auto"/>
            <w:left w:val="none" w:sz="0" w:space="0" w:color="auto"/>
            <w:bottom w:val="none" w:sz="0" w:space="0" w:color="auto"/>
            <w:right w:val="none" w:sz="0" w:space="0" w:color="auto"/>
          </w:divBdr>
        </w:div>
      </w:divsChild>
    </w:div>
    <w:div w:id="862866707">
      <w:bodyDiv w:val="1"/>
      <w:marLeft w:val="0"/>
      <w:marRight w:val="0"/>
      <w:marTop w:val="0"/>
      <w:marBottom w:val="0"/>
      <w:divBdr>
        <w:top w:val="none" w:sz="0" w:space="0" w:color="auto"/>
        <w:left w:val="none" w:sz="0" w:space="0" w:color="auto"/>
        <w:bottom w:val="none" w:sz="0" w:space="0" w:color="auto"/>
        <w:right w:val="none" w:sz="0" w:space="0" w:color="auto"/>
      </w:divBdr>
      <w:divsChild>
        <w:div w:id="274096337">
          <w:marLeft w:val="432"/>
          <w:marRight w:val="0"/>
          <w:marTop w:val="0"/>
          <w:marBottom w:val="280"/>
          <w:divBdr>
            <w:top w:val="none" w:sz="0" w:space="0" w:color="auto"/>
            <w:left w:val="none" w:sz="0" w:space="0" w:color="auto"/>
            <w:bottom w:val="none" w:sz="0" w:space="0" w:color="auto"/>
            <w:right w:val="none" w:sz="0" w:space="0" w:color="auto"/>
          </w:divBdr>
        </w:div>
        <w:div w:id="886723802">
          <w:marLeft w:val="1138"/>
          <w:marRight w:val="0"/>
          <w:marTop w:val="0"/>
          <w:marBottom w:val="240"/>
          <w:divBdr>
            <w:top w:val="none" w:sz="0" w:space="0" w:color="auto"/>
            <w:left w:val="none" w:sz="0" w:space="0" w:color="auto"/>
            <w:bottom w:val="none" w:sz="0" w:space="0" w:color="auto"/>
            <w:right w:val="none" w:sz="0" w:space="0" w:color="auto"/>
          </w:divBdr>
        </w:div>
        <w:div w:id="1471170813">
          <w:marLeft w:val="1138"/>
          <w:marRight w:val="0"/>
          <w:marTop w:val="0"/>
          <w:marBottom w:val="240"/>
          <w:divBdr>
            <w:top w:val="none" w:sz="0" w:space="0" w:color="auto"/>
            <w:left w:val="none" w:sz="0" w:space="0" w:color="auto"/>
            <w:bottom w:val="none" w:sz="0" w:space="0" w:color="auto"/>
            <w:right w:val="none" w:sz="0" w:space="0" w:color="auto"/>
          </w:divBdr>
        </w:div>
        <w:div w:id="1928225225">
          <w:marLeft w:val="432"/>
          <w:marRight w:val="0"/>
          <w:marTop w:val="0"/>
          <w:marBottom w:val="280"/>
          <w:divBdr>
            <w:top w:val="none" w:sz="0" w:space="0" w:color="auto"/>
            <w:left w:val="none" w:sz="0" w:space="0" w:color="auto"/>
            <w:bottom w:val="none" w:sz="0" w:space="0" w:color="auto"/>
            <w:right w:val="none" w:sz="0" w:space="0" w:color="auto"/>
          </w:divBdr>
        </w:div>
      </w:divsChild>
    </w:div>
    <w:div w:id="863254876">
      <w:bodyDiv w:val="1"/>
      <w:marLeft w:val="0"/>
      <w:marRight w:val="0"/>
      <w:marTop w:val="0"/>
      <w:marBottom w:val="0"/>
      <w:divBdr>
        <w:top w:val="none" w:sz="0" w:space="0" w:color="auto"/>
        <w:left w:val="none" w:sz="0" w:space="0" w:color="auto"/>
        <w:bottom w:val="none" w:sz="0" w:space="0" w:color="auto"/>
        <w:right w:val="none" w:sz="0" w:space="0" w:color="auto"/>
      </w:divBdr>
      <w:divsChild>
        <w:div w:id="820540313">
          <w:marLeft w:val="432"/>
          <w:marRight w:val="0"/>
          <w:marTop w:val="0"/>
          <w:marBottom w:val="280"/>
          <w:divBdr>
            <w:top w:val="none" w:sz="0" w:space="0" w:color="auto"/>
            <w:left w:val="none" w:sz="0" w:space="0" w:color="auto"/>
            <w:bottom w:val="none" w:sz="0" w:space="0" w:color="auto"/>
            <w:right w:val="none" w:sz="0" w:space="0" w:color="auto"/>
          </w:divBdr>
        </w:div>
        <w:div w:id="725104791">
          <w:marLeft w:val="432"/>
          <w:marRight w:val="0"/>
          <w:marTop w:val="0"/>
          <w:marBottom w:val="280"/>
          <w:divBdr>
            <w:top w:val="none" w:sz="0" w:space="0" w:color="auto"/>
            <w:left w:val="none" w:sz="0" w:space="0" w:color="auto"/>
            <w:bottom w:val="none" w:sz="0" w:space="0" w:color="auto"/>
            <w:right w:val="none" w:sz="0" w:space="0" w:color="auto"/>
          </w:divBdr>
        </w:div>
        <w:div w:id="2036299262">
          <w:marLeft w:val="432"/>
          <w:marRight w:val="0"/>
          <w:marTop w:val="0"/>
          <w:marBottom w:val="280"/>
          <w:divBdr>
            <w:top w:val="none" w:sz="0" w:space="0" w:color="auto"/>
            <w:left w:val="none" w:sz="0" w:space="0" w:color="auto"/>
            <w:bottom w:val="none" w:sz="0" w:space="0" w:color="auto"/>
            <w:right w:val="none" w:sz="0" w:space="0" w:color="auto"/>
          </w:divBdr>
        </w:div>
      </w:divsChild>
    </w:div>
    <w:div w:id="897475129">
      <w:bodyDiv w:val="1"/>
      <w:marLeft w:val="0"/>
      <w:marRight w:val="0"/>
      <w:marTop w:val="0"/>
      <w:marBottom w:val="0"/>
      <w:divBdr>
        <w:top w:val="none" w:sz="0" w:space="0" w:color="auto"/>
        <w:left w:val="none" w:sz="0" w:space="0" w:color="auto"/>
        <w:bottom w:val="none" w:sz="0" w:space="0" w:color="auto"/>
        <w:right w:val="none" w:sz="0" w:space="0" w:color="auto"/>
      </w:divBdr>
    </w:div>
    <w:div w:id="898251353">
      <w:bodyDiv w:val="1"/>
      <w:marLeft w:val="0"/>
      <w:marRight w:val="0"/>
      <w:marTop w:val="0"/>
      <w:marBottom w:val="0"/>
      <w:divBdr>
        <w:top w:val="none" w:sz="0" w:space="0" w:color="auto"/>
        <w:left w:val="none" w:sz="0" w:space="0" w:color="auto"/>
        <w:bottom w:val="none" w:sz="0" w:space="0" w:color="auto"/>
        <w:right w:val="none" w:sz="0" w:space="0" w:color="auto"/>
      </w:divBdr>
    </w:div>
    <w:div w:id="900944111">
      <w:bodyDiv w:val="1"/>
      <w:marLeft w:val="0"/>
      <w:marRight w:val="0"/>
      <w:marTop w:val="0"/>
      <w:marBottom w:val="0"/>
      <w:divBdr>
        <w:top w:val="none" w:sz="0" w:space="0" w:color="auto"/>
        <w:left w:val="none" w:sz="0" w:space="0" w:color="auto"/>
        <w:bottom w:val="none" w:sz="0" w:space="0" w:color="auto"/>
        <w:right w:val="none" w:sz="0" w:space="0" w:color="auto"/>
      </w:divBdr>
      <w:divsChild>
        <w:div w:id="1398358049">
          <w:marLeft w:val="432"/>
          <w:marRight w:val="0"/>
          <w:marTop w:val="240"/>
          <w:marBottom w:val="280"/>
          <w:divBdr>
            <w:top w:val="none" w:sz="0" w:space="0" w:color="auto"/>
            <w:left w:val="none" w:sz="0" w:space="0" w:color="auto"/>
            <w:bottom w:val="none" w:sz="0" w:space="0" w:color="auto"/>
            <w:right w:val="none" w:sz="0" w:space="0" w:color="auto"/>
          </w:divBdr>
        </w:div>
        <w:div w:id="1429471297">
          <w:marLeft w:val="432"/>
          <w:marRight w:val="0"/>
          <w:marTop w:val="0"/>
          <w:marBottom w:val="280"/>
          <w:divBdr>
            <w:top w:val="none" w:sz="0" w:space="0" w:color="auto"/>
            <w:left w:val="none" w:sz="0" w:space="0" w:color="auto"/>
            <w:bottom w:val="none" w:sz="0" w:space="0" w:color="auto"/>
            <w:right w:val="none" w:sz="0" w:space="0" w:color="auto"/>
          </w:divBdr>
        </w:div>
      </w:divsChild>
    </w:div>
    <w:div w:id="910626078">
      <w:bodyDiv w:val="1"/>
      <w:marLeft w:val="0"/>
      <w:marRight w:val="0"/>
      <w:marTop w:val="0"/>
      <w:marBottom w:val="0"/>
      <w:divBdr>
        <w:top w:val="none" w:sz="0" w:space="0" w:color="auto"/>
        <w:left w:val="none" w:sz="0" w:space="0" w:color="auto"/>
        <w:bottom w:val="none" w:sz="0" w:space="0" w:color="auto"/>
        <w:right w:val="none" w:sz="0" w:space="0" w:color="auto"/>
      </w:divBdr>
      <w:divsChild>
        <w:div w:id="429859634">
          <w:marLeft w:val="1138"/>
          <w:marRight w:val="0"/>
          <w:marTop w:val="0"/>
          <w:marBottom w:val="240"/>
          <w:divBdr>
            <w:top w:val="none" w:sz="0" w:space="0" w:color="auto"/>
            <w:left w:val="none" w:sz="0" w:space="0" w:color="auto"/>
            <w:bottom w:val="none" w:sz="0" w:space="0" w:color="auto"/>
            <w:right w:val="none" w:sz="0" w:space="0" w:color="auto"/>
          </w:divBdr>
        </w:div>
        <w:div w:id="736514605">
          <w:marLeft w:val="1138"/>
          <w:marRight w:val="0"/>
          <w:marTop w:val="0"/>
          <w:marBottom w:val="240"/>
          <w:divBdr>
            <w:top w:val="none" w:sz="0" w:space="0" w:color="auto"/>
            <w:left w:val="none" w:sz="0" w:space="0" w:color="auto"/>
            <w:bottom w:val="none" w:sz="0" w:space="0" w:color="auto"/>
            <w:right w:val="none" w:sz="0" w:space="0" w:color="auto"/>
          </w:divBdr>
        </w:div>
        <w:div w:id="1116411147">
          <w:marLeft w:val="432"/>
          <w:marRight w:val="0"/>
          <w:marTop w:val="0"/>
          <w:marBottom w:val="280"/>
          <w:divBdr>
            <w:top w:val="none" w:sz="0" w:space="0" w:color="auto"/>
            <w:left w:val="none" w:sz="0" w:space="0" w:color="auto"/>
            <w:bottom w:val="none" w:sz="0" w:space="0" w:color="auto"/>
            <w:right w:val="none" w:sz="0" w:space="0" w:color="auto"/>
          </w:divBdr>
        </w:div>
        <w:div w:id="1952937091">
          <w:marLeft w:val="432"/>
          <w:marRight w:val="0"/>
          <w:marTop w:val="0"/>
          <w:marBottom w:val="280"/>
          <w:divBdr>
            <w:top w:val="none" w:sz="0" w:space="0" w:color="auto"/>
            <w:left w:val="none" w:sz="0" w:space="0" w:color="auto"/>
            <w:bottom w:val="none" w:sz="0" w:space="0" w:color="auto"/>
            <w:right w:val="none" w:sz="0" w:space="0" w:color="auto"/>
          </w:divBdr>
        </w:div>
      </w:divsChild>
    </w:div>
    <w:div w:id="1021584834">
      <w:bodyDiv w:val="1"/>
      <w:marLeft w:val="0"/>
      <w:marRight w:val="0"/>
      <w:marTop w:val="0"/>
      <w:marBottom w:val="0"/>
      <w:divBdr>
        <w:top w:val="none" w:sz="0" w:space="0" w:color="auto"/>
        <w:left w:val="none" w:sz="0" w:space="0" w:color="auto"/>
        <w:bottom w:val="none" w:sz="0" w:space="0" w:color="auto"/>
        <w:right w:val="none" w:sz="0" w:space="0" w:color="auto"/>
      </w:divBdr>
    </w:div>
    <w:div w:id="1038092241">
      <w:bodyDiv w:val="1"/>
      <w:marLeft w:val="0"/>
      <w:marRight w:val="0"/>
      <w:marTop w:val="0"/>
      <w:marBottom w:val="0"/>
      <w:divBdr>
        <w:top w:val="none" w:sz="0" w:space="0" w:color="auto"/>
        <w:left w:val="none" w:sz="0" w:space="0" w:color="auto"/>
        <w:bottom w:val="none" w:sz="0" w:space="0" w:color="auto"/>
        <w:right w:val="none" w:sz="0" w:space="0" w:color="auto"/>
      </w:divBdr>
      <w:divsChild>
        <w:div w:id="968316522">
          <w:marLeft w:val="0"/>
          <w:marRight w:val="0"/>
          <w:marTop w:val="0"/>
          <w:marBottom w:val="0"/>
          <w:divBdr>
            <w:top w:val="none" w:sz="0" w:space="0" w:color="auto"/>
            <w:left w:val="none" w:sz="0" w:space="0" w:color="auto"/>
            <w:bottom w:val="none" w:sz="0" w:space="0" w:color="auto"/>
            <w:right w:val="none" w:sz="0" w:space="0" w:color="auto"/>
          </w:divBdr>
          <w:divsChild>
            <w:div w:id="1499151362">
              <w:marLeft w:val="0"/>
              <w:marRight w:val="0"/>
              <w:marTop w:val="0"/>
              <w:marBottom w:val="0"/>
              <w:divBdr>
                <w:top w:val="none" w:sz="0" w:space="0" w:color="auto"/>
                <w:left w:val="none" w:sz="0" w:space="0" w:color="auto"/>
                <w:bottom w:val="none" w:sz="0" w:space="0" w:color="auto"/>
                <w:right w:val="none" w:sz="0" w:space="0" w:color="auto"/>
              </w:divBdr>
              <w:divsChild>
                <w:div w:id="1622573004">
                  <w:marLeft w:val="0"/>
                  <w:marRight w:val="0"/>
                  <w:marTop w:val="0"/>
                  <w:marBottom w:val="0"/>
                  <w:divBdr>
                    <w:top w:val="none" w:sz="0" w:space="0" w:color="auto"/>
                    <w:left w:val="none" w:sz="0" w:space="0" w:color="auto"/>
                    <w:bottom w:val="none" w:sz="0" w:space="0" w:color="auto"/>
                    <w:right w:val="none" w:sz="0" w:space="0" w:color="auto"/>
                  </w:divBdr>
                  <w:divsChild>
                    <w:div w:id="777064101">
                      <w:marLeft w:val="0"/>
                      <w:marRight w:val="0"/>
                      <w:marTop w:val="0"/>
                      <w:marBottom w:val="0"/>
                      <w:divBdr>
                        <w:top w:val="none" w:sz="0" w:space="0" w:color="auto"/>
                        <w:left w:val="none" w:sz="0" w:space="0" w:color="auto"/>
                        <w:bottom w:val="none" w:sz="0" w:space="0" w:color="auto"/>
                        <w:right w:val="none" w:sz="0" w:space="0" w:color="auto"/>
                      </w:divBdr>
                      <w:divsChild>
                        <w:div w:id="806972985">
                          <w:marLeft w:val="0"/>
                          <w:marRight w:val="0"/>
                          <w:marTop w:val="45"/>
                          <w:marBottom w:val="0"/>
                          <w:divBdr>
                            <w:top w:val="none" w:sz="0" w:space="0" w:color="auto"/>
                            <w:left w:val="none" w:sz="0" w:space="0" w:color="auto"/>
                            <w:bottom w:val="none" w:sz="0" w:space="0" w:color="auto"/>
                            <w:right w:val="none" w:sz="0" w:space="0" w:color="auto"/>
                          </w:divBdr>
                          <w:divsChild>
                            <w:div w:id="870993890">
                              <w:marLeft w:val="0"/>
                              <w:marRight w:val="0"/>
                              <w:marTop w:val="0"/>
                              <w:marBottom w:val="0"/>
                              <w:divBdr>
                                <w:top w:val="none" w:sz="0" w:space="0" w:color="auto"/>
                                <w:left w:val="none" w:sz="0" w:space="0" w:color="auto"/>
                                <w:bottom w:val="none" w:sz="0" w:space="0" w:color="auto"/>
                                <w:right w:val="none" w:sz="0" w:space="0" w:color="auto"/>
                              </w:divBdr>
                              <w:divsChild>
                                <w:div w:id="2101831862">
                                  <w:marLeft w:val="10530"/>
                                  <w:marRight w:val="0"/>
                                  <w:marTop w:val="0"/>
                                  <w:marBottom w:val="0"/>
                                  <w:divBdr>
                                    <w:top w:val="none" w:sz="0" w:space="0" w:color="auto"/>
                                    <w:left w:val="none" w:sz="0" w:space="0" w:color="auto"/>
                                    <w:bottom w:val="none" w:sz="0" w:space="0" w:color="auto"/>
                                    <w:right w:val="none" w:sz="0" w:space="0" w:color="auto"/>
                                  </w:divBdr>
                                  <w:divsChild>
                                    <w:div w:id="1581209619">
                                      <w:marLeft w:val="0"/>
                                      <w:marRight w:val="0"/>
                                      <w:marTop w:val="0"/>
                                      <w:marBottom w:val="0"/>
                                      <w:divBdr>
                                        <w:top w:val="none" w:sz="0" w:space="0" w:color="auto"/>
                                        <w:left w:val="none" w:sz="0" w:space="0" w:color="auto"/>
                                        <w:bottom w:val="none" w:sz="0" w:space="0" w:color="auto"/>
                                        <w:right w:val="none" w:sz="0" w:space="0" w:color="auto"/>
                                      </w:divBdr>
                                      <w:divsChild>
                                        <w:div w:id="666327699">
                                          <w:marLeft w:val="0"/>
                                          <w:marRight w:val="0"/>
                                          <w:marTop w:val="0"/>
                                          <w:marBottom w:val="345"/>
                                          <w:divBdr>
                                            <w:top w:val="none" w:sz="0" w:space="0" w:color="auto"/>
                                            <w:left w:val="none" w:sz="0" w:space="0" w:color="auto"/>
                                            <w:bottom w:val="none" w:sz="0" w:space="0" w:color="auto"/>
                                            <w:right w:val="none" w:sz="0" w:space="0" w:color="auto"/>
                                          </w:divBdr>
                                          <w:divsChild>
                                            <w:div w:id="1140616384">
                                              <w:marLeft w:val="0"/>
                                              <w:marRight w:val="0"/>
                                              <w:marTop w:val="0"/>
                                              <w:marBottom w:val="0"/>
                                              <w:divBdr>
                                                <w:top w:val="none" w:sz="0" w:space="0" w:color="auto"/>
                                                <w:left w:val="none" w:sz="0" w:space="0" w:color="auto"/>
                                                <w:bottom w:val="none" w:sz="0" w:space="0" w:color="auto"/>
                                                <w:right w:val="none" w:sz="0" w:space="0" w:color="auto"/>
                                              </w:divBdr>
                                              <w:divsChild>
                                                <w:div w:id="1071805960">
                                                  <w:marLeft w:val="0"/>
                                                  <w:marRight w:val="0"/>
                                                  <w:marTop w:val="0"/>
                                                  <w:marBottom w:val="0"/>
                                                  <w:divBdr>
                                                    <w:top w:val="none" w:sz="0" w:space="0" w:color="auto"/>
                                                    <w:left w:val="none" w:sz="0" w:space="0" w:color="auto"/>
                                                    <w:bottom w:val="none" w:sz="0" w:space="0" w:color="auto"/>
                                                    <w:right w:val="none" w:sz="0" w:space="0" w:color="auto"/>
                                                  </w:divBdr>
                                                  <w:divsChild>
                                                    <w:div w:id="519704115">
                                                      <w:marLeft w:val="0"/>
                                                      <w:marRight w:val="0"/>
                                                      <w:marTop w:val="0"/>
                                                      <w:marBottom w:val="0"/>
                                                      <w:divBdr>
                                                        <w:top w:val="none" w:sz="0" w:space="0" w:color="auto"/>
                                                        <w:left w:val="none" w:sz="0" w:space="0" w:color="auto"/>
                                                        <w:bottom w:val="none" w:sz="0" w:space="0" w:color="auto"/>
                                                        <w:right w:val="none" w:sz="0" w:space="0" w:color="auto"/>
                                                      </w:divBdr>
                                                      <w:divsChild>
                                                        <w:div w:id="2052610499">
                                                          <w:marLeft w:val="0"/>
                                                          <w:marRight w:val="0"/>
                                                          <w:marTop w:val="0"/>
                                                          <w:marBottom w:val="0"/>
                                                          <w:divBdr>
                                                            <w:top w:val="none" w:sz="0" w:space="0" w:color="auto"/>
                                                            <w:left w:val="none" w:sz="0" w:space="0" w:color="auto"/>
                                                            <w:bottom w:val="none" w:sz="0" w:space="0" w:color="auto"/>
                                                            <w:right w:val="none" w:sz="0" w:space="0" w:color="auto"/>
                                                          </w:divBdr>
                                                          <w:divsChild>
                                                            <w:div w:id="1236816468">
                                                              <w:marLeft w:val="0"/>
                                                              <w:marRight w:val="0"/>
                                                              <w:marTop w:val="0"/>
                                                              <w:marBottom w:val="0"/>
                                                              <w:divBdr>
                                                                <w:top w:val="none" w:sz="0" w:space="0" w:color="auto"/>
                                                                <w:left w:val="none" w:sz="0" w:space="0" w:color="auto"/>
                                                                <w:bottom w:val="none" w:sz="0" w:space="0" w:color="auto"/>
                                                                <w:right w:val="none" w:sz="0" w:space="0" w:color="auto"/>
                                                              </w:divBdr>
                                                              <w:divsChild>
                                                                <w:div w:id="1053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4563009">
      <w:bodyDiv w:val="1"/>
      <w:marLeft w:val="0"/>
      <w:marRight w:val="0"/>
      <w:marTop w:val="0"/>
      <w:marBottom w:val="0"/>
      <w:divBdr>
        <w:top w:val="none" w:sz="0" w:space="0" w:color="auto"/>
        <w:left w:val="none" w:sz="0" w:space="0" w:color="auto"/>
        <w:bottom w:val="none" w:sz="0" w:space="0" w:color="auto"/>
        <w:right w:val="none" w:sz="0" w:space="0" w:color="auto"/>
      </w:divBdr>
      <w:divsChild>
        <w:div w:id="81880361">
          <w:marLeft w:val="432"/>
          <w:marRight w:val="0"/>
          <w:marTop w:val="0"/>
          <w:marBottom w:val="280"/>
          <w:divBdr>
            <w:top w:val="none" w:sz="0" w:space="0" w:color="auto"/>
            <w:left w:val="none" w:sz="0" w:space="0" w:color="auto"/>
            <w:bottom w:val="none" w:sz="0" w:space="0" w:color="auto"/>
            <w:right w:val="none" w:sz="0" w:space="0" w:color="auto"/>
          </w:divBdr>
        </w:div>
        <w:div w:id="323163562">
          <w:marLeft w:val="432"/>
          <w:marRight w:val="0"/>
          <w:marTop w:val="0"/>
          <w:marBottom w:val="280"/>
          <w:divBdr>
            <w:top w:val="none" w:sz="0" w:space="0" w:color="auto"/>
            <w:left w:val="none" w:sz="0" w:space="0" w:color="auto"/>
            <w:bottom w:val="none" w:sz="0" w:space="0" w:color="auto"/>
            <w:right w:val="none" w:sz="0" w:space="0" w:color="auto"/>
          </w:divBdr>
        </w:div>
        <w:div w:id="2116752440">
          <w:marLeft w:val="432"/>
          <w:marRight w:val="0"/>
          <w:marTop w:val="0"/>
          <w:marBottom w:val="280"/>
          <w:divBdr>
            <w:top w:val="none" w:sz="0" w:space="0" w:color="auto"/>
            <w:left w:val="none" w:sz="0" w:space="0" w:color="auto"/>
            <w:bottom w:val="none" w:sz="0" w:space="0" w:color="auto"/>
            <w:right w:val="none" w:sz="0" w:space="0" w:color="auto"/>
          </w:divBdr>
        </w:div>
      </w:divsChild>
    </w:div>
    <w:div w:id="1165627721">
      <w:bodyDiv w:val="1"/>
      <w:marLeft w:val="0"/>
      <w:marRight w:val="0"/>
      <w:marTop w:val="0"/>
      <w:marBottom w:val="0"/>
      <w:divBdr>
        <w:top w:val="none" w:sz="0" w:space="0" w:color="auto"/>
        <w:left w:val="none" w:sz="0" w:space="0" w:color="auto"/>
        <w:bottom w:val="none" w:sz="0" w:space="0" w:color="auto"/>
        <w:right w:val="none" w:sz="0" w:space="0" w:color="auto"/>
      </w:divBdr>
    </w:div>
    <w:div w:id="1260792248">
      <w:bodyDiv w:val="1"/>
      <w:marLeft w:val="0"/>
      <w:marRight w:val="0"/>
      <w:marTop w:val="0"/>
      <w:marBottom w:val="0"/>
      <w:divBdr>
        <w:top w:val="none" w:sz="0" w:space="0" w:color="auto"/>
        <w:left w:val="none" w:sz="0" w:space="0" w:color="auto"/>
        <w:bottom w:val="none" w:sz="0" w:space="0" w:color="auto"/>
        <w:right w:val="none" w:sz="0" w:space="0" w:color="auto"/>
      </w:divBdr>
      <w:divsChild>
        <w:div w:id="157625309">
          <w:marLeft w:val="1138"/>
          <w:marRight w:val="0"/>
          <w:marTop w:val="0"/>
          <w:marBottom w:val="240"/>
          <w:divBdr>
            <w:top w:val="none" w:sz="0" w:space="0" w:color="auto"/>
            <w:left w:val="none" w:sz="0" w:space="0" w:color="auto"/>
            <w:bottom w:val="none" w:sz="0" w:space="0" w:color="auto"/>
            <w:right w:val="none" w:sz="0" w:space="0" w:color="auto"/>
          </w:divBdr>
        </w:div>
      </w:divsChild>
    </w:div>
    <w:div w:id="1302495103">
      <w:bodyDiv w:val="1"/>
      <w:marLeft w:val="0"/>
      <w:marRight w:val="0"/>
      <w:marTop w:val="0"/>
      <w:marBottom w:val="0"/>
      <w:divBdr>
        <w:top w:val="none" w:sz="0" w:space="0" w:color="auto"/>
        <w:left w:val="none" w:sz="0" w:space="0" w:color="auto"/>
        <w:bottom w:val="none" w:sz="0" w:space="0" w:color="auto"/>
        <w:right w:val="none" w:sz="0" w:space="0" w:color="auto"/>
      </w:divBdr>
      <w:divsChild>
        <w:div w:id="1219974759">
          <w:marLeft w:val="432"/>
          <w:marRight w:val="0"/>
          <w:marTop w:val="0"/>
          <w:marBottom w:val="280"/>
          <w:divBdr>
            <w:top w:val="none" w:sz="0" w:space="0" w:color="auto"/>
            <w:left w:val="none" w:sz="0" w:space="0" w:color="auto"/>
            <w:bottom w:val="none" w:sz="0" w:space="0" w:color="auto"/>
            <w:right w:val="none" w:sz="0" w:space="0" w:color="auto"/>
          </w:divBdr>
        </w:div>
        <w:div w:id="1411124666">
          <w:marLeft w:val="432"/>
          <w:marRight w:val="0"/>
          <w:marTop w:val="0"/>
          <w:marBottom w:val="280"/>
          <w:divBdr>
            <w:top w:val="none" w:sz="0" w:space="0" w:color="auto"/>
            <w:left w:val="none" w:sz="0" w:space="0" w:color="auto"/>
            <w:bottom w:val="none" w:sz="0" w:space="0" w:color="auto"/>
            <w:right w:val="none" w:sz="0" w:space="0" w:color="auto"/>
          </w:divBdr>
        </w:div>
        <w:div w:id="453523530">
          <w:marLeft w:val="432"/>
          <w:marRight w:val="0"/>
          <w:marTop w:val="0"/>
          <w:marBottom w:val="280"/>
          <w:divBdr>
            <w:top w:val="none" w:sz="0" w:space="0" w:color="auto"/>
            <w:left w:val="none" w:sz="0" w:space="0" w:color="auto"/>
            <w:bottom w:val="none" w:sz="0" w:space="0" w:color="auto"/>
            <w:right w:val="none" w:sz="0" w:space="0" w:color="auto"/>
          </w:divBdr>
        </w:div>
        <w:div w:id="1495488589">
          <w:marLeft w:val="432"/>
          <w:marRight w:val="0"/>
          <w:marTop w:val="0"/>
          <w:marBottom w:val="280"/>
          <w:divBdr>
            <w:top w:val="none" w:sz="0" w:space="0" w:color="auto"/>
            <w:left w:val="none" w:sz="0" w:space="0" w:color="auto"/>
            <w:bottom w:val="none" w:sz="0" w:space="0" w:color="auto"/>
            <w:right w:val="none" w:sz="0" w:space="0" w:color="auto"/>
          </w:divBdr>
        </w:div>
        <w:div w:id="951324198">
          <w:marLeft w:val="432"/>
          <w:marRight w:val="0"/>
          <w:marTop w:val="0"/>
          <w:marBottom w:val="280"/>
          <w:divBdr>
            <w:top w:val="none" w:sz="0" w:space="0" w:color="auto"/>
            <w:left w:val="none" w:sz="0" w:space="0" w:color="auto"/>
            <w:bottom w:val="none" w:sz="0" w:space="0" w:color="auto"/>
            <w:right w:val="none" w:sz="0" w:space="0" w:color="auto"/>
          </w:divBdr>
        </w:div>
      </w:divsChild>
    </w:div>
    <w:div w:id="1407192821">
      <w:bodyDiv w:val="1"/>
      <w:marLeft w:val="0"/>
      <w:marRight w:val="0"/>
      <w:marTop w:val="0"/>
      <w:marBottom w:val="0"/>
      <w:divBdr>
        <w:top w:val="none" w:sz="0" w:space="0" w:color="auto"/>
        <w:left w:val="none" w:sz="0" w:space="0" w:color="auto"/>
        <w:bottom w:val="none" w:sz="0" w:space="0" w:color="auto"/>
        <w:right w:val="none" w:sz="0" w:space="0" w:color="auto"/>
      </w:divBdr>
    </w:div>
    <w:div w:id="1467820107">
      <w:bodyDiv w:val="1"/>
      <w:marLeft w:val="0"/>
      <w:marRight w:val="0"/>
      <w:marTop w:val="0"/>
      <w:marBottom w:val="0"/>
      <w:divBdr>
        <w:top w:val="none" w:sz="0" w:space="0" w:color="auto"/>
        <w:left w:val="none" w:sz="0" w:space="0" w:color="auto"/>
        <w:bottom w:val="none" w:sz="0" w:space="0" w:color="auto"/>
        <w:right w:val="none" w:sz="0" w:space="0" w:color="auto"/>
      </w:divBdr>
      <w:divsChild>
        <w:div w:id="1498882393">
          <w:marLeft w:val="432"/>
          <w:marRight w:val="0"/>
          <w:marTop w:val="0"/>
          <w:marBottom w:val="280"/>
          <w:divBdr>
            <w:top w:val="none" w:sz="0" w:space="0" w:color="auto"/>
            <w:left w:val="none" w:sz="0" w:space="0" w:color="auto"/>
            <w:bottom w:val="none" w:sz="0" w:space="0" w:color="auto"/>
            <w:right w:val="none" w:sz="0" w:space="0" w:color="auto"/>
          </w:divBdr>
        </w:div>
      </w:divsChild>
    </w:div>
    <w:div w:id="1475877836">
      <w:bodyDiv w:val="1"/>
      <w:marLeft w:val="0"/>
      <w:marRight w:val="0"/>
      <w:marTop w:val="0"/>
      <w:marBottom w:val="0"/>
      <w:divBdr>
        <w:top w:val="none" w:sz="0" w:space="0" w:color="auto"/>
        <w:left w:val="none" w:sz="0" w:space="0" w:color="auto"/>
        <w:bottom w:val="none" w:sz="0" w:space="0" w:color="auto"/>
        <w:right w:val="none" w:sz="0" w:space="0" w:color="auto"/>
      </w:divBdr>
    </w:div>
    <w:div w:id="1481725169">
      <w:bodyDiv w:val="1"/>
      <w:marLeft w:val="0"/>
      <w:marRight w:val="0"/>
      <w:marTop w:val="0"/>
      <w:marBottom w:val="0"/>
      <w:divBdr>
        <w:top w:val="none" w:sz="0" w:space="0" w:color="auto"/>
        <w:left w:val="none" w:sz="0" w:space="0" w:color="auto"/>
        <w:bottom w:val="none" w:sz="0" w:space="0" w:color="auto"/>
        <w:right w:val="none" w:sz="0" w:space="0" w:color="auto"/>
      </w:divBdr>
    </w:div>
    <w:div w:id="1553079480">
      <w:bodyDiv w:val="1"/>
      <w:marLeft w:val="0"/>
      <w:marRight w:val="0"/>
      <w:marTop w:val="0"/>
      <w:marBottom w:val="0"/>
      <w:divBdr>
        <w:top w:val="none" w:sz="0" w:space="0" w:color="auto"/>
        <w:left w:val="none" w:sz="0" w:space="0" w:color="auto"/>
        <w:bottom w:val="none" w:sz="0" w:space="0" w:color="auto"/>
        <w:right w:val="none" w:sz="0" w:space="0" w:color="auto"/>
      </w:divBdr>
      <w:divsChild>
        <w:div w:id="104085659">
          <w:marLeft w:val="720"/>
          <w:marRight w:val="0"/>
          <w:marTop w:val="0"/>
          <w:marBottom w:val="280"/>
          <w:divBdr>
            <w:top w:val="none" w:sz="0" w:space="0" w:color="auto"/>
            <w:left w:val="none" w:sz="0" w:space="0" w:color="auto"/>
            <w:bottom w:val="none" w:sz="0" w:space="0" w:color="auto"/>
            <w:right w:val="none" w:sz="0" w:space="0" w:color="auto"/>
          </w:divBdr>
        </w:div>
        <w:div w:id="928855410">
          <w:marLeft w:val="720"/>
          <w:marRight w:val="0"/>
          <w:marTop w:val="0"/>
          <w:marBottom w:val="280"/>
          <w:divBdr>
            <w:top w:val="none" w:sz="0" w:space="0" w:color="auto"/>
            <w:left w:val="none" w:sz="0" w:space="0" w:color="auto"/>
            <w:bottom w:val="none" w:sz="0" w:space="0" w:color="auto"/>
            <w:right w:val="none" w:sz="0" w:space="0" w:color="auto"/>
          </w:divBdr>
        </w:div>
        <w:div w:id="1837301960">
          <w:marLeft w:val="720"/>
          <w:marRight w:val="0"/>
          <w:marTop w:val="0"/>
          <w:marBottom w:val="280"/>
          <w:divBdr>
            <w:top w:val="none" w:sz="0" w:space="0" w:color="auto"/>
            <w:left w:val="none" w:sz="0" w:space="0" w:color="auto"/>
            <w:bottom w:val="none" w:sz="0" w:space="0" w:color="auto"/>
            <w:right w:val="none" w:sz="0" w:space="0" w:color="auto"/>
          </w:divBdr>
        </w:div>
        <w:div w:id="2092113874">
          <w:marLeft w:val="720"/>
          <w:marRight w:val="0"/>
          <w:marTop w:val="0"/>
          <w:marBottom w:val="280"/>
          <w:divBdr>
            <w:top w:val="none" w:sz="0" w:space="0" w:color="auto"/>
            <w:left w:val="none" w:sz="0" w:space="0" w:color="auto"/>
            <w:bottom w:val="none" w:sz="0" w:space="0" w:color="auto"/>
            <w:right w:val="none" w:sz="0" w:space="0" w:color="auto"/>
          </w:divBdr>
        </w:div>
      </w:divsChild>
    </w:div>
    <w:div w:id="1574924154">
      <w:bodyDiv w:val="1"/>
      <w:marLeft w:val="0"/>
      <w:marRight w:val="0"/>
      <w:marTop w:val="0"/>
      <w:marBottom w:val="0"/>
      <w:divBdr>
        <w:top w:val="none" w:sz="0" w:space="0" w:color="auto"/>
        <w:left w:val="none" w:sz="0" w:space="0" w:color="auto"/>
        <w:bottom w:val="none" w:sz="0" w:space="0" w:color="auto"/>
        <w:right w:val="none" w:sz="0" w:space="0" w:color="auto"/>
      </w:divBdr>
      <w:divsChild>
        <w:div w:id="1365449414">
          <w:marLeft w:val="432"/>
          <w:marRight w:val="0"/>
          <w:marTop w:val="0"/>
          <w:marBottom w:val="280"/>
          <w:divBdr>
            <w:top w:val="none" w:sz="0" w:space="0" w:color="auto"/>
            <w:left w:val="none" w:sz="0" w:space="0" w:color="auto"/>
            <w:bottom w:val="none" w:sz="0" w:space="0" w:color="auto"/>
            <w:right w:val="none" w:sz="0" w:space="0" w:color="auto"/>
          </w:divBdr>
        </w:div>
        <w:div w:id="475924296">
          <w:marLeft w:val="432"/>
          <w:marRight w:val="0"/>
          <w:marTop w:val="0"/>
          <w:marBottom w:val="280"/>
          <w:divBdr>
            <w:top w:val="none" w:sz="0" w:space="0" w:color="auto"/>
            <w:left w:val="none" w:sz="0" w:space="0" w:color="auto"/>
            <w:bottom w:val="none" w:sz="0" w:space="0" w:color="auto"/>
            <w:right w:val="none" w:sz="0" w:space="0" w:color="auto"/>
          </w:divBdr>
        </w:div>
        <w:div w:id="924342525">
          <w:marLeft w:val="432"/>
          <w:marRight w:val="0"/>
          <w:marTop w:val="0"/>
          <w:marBottom w:val="280"/>
          <w:divBdr>
            <w:top w:val="none" w:sz="0" w:space="0" w:color="auto"/>
            <w:left w:val="none" w:sz="0" w:space="0" w:color="auto"/>
            <w:bottom w:val="none" w:sz="0" w:space="0" w:color="auto"/>
            <w:right w:val="none" w:sz="0" w:space="0" w:color="auto"/>
          </w:divBdr>
        </w:div>
        <w:div w:id="1429423564">
          <w:marLeft w:val="432"/>
          <w:marRight w:val="0"/>
          <w:marTop w:val="0"/>
          <w:marBottom w:val="280"/>
          <w:divBdr>
            <w:top w:val="none" w:sz="0" w:space="0" w:color="auto"/>
            <w:left w:val="none" w:sz="0" w:space="0" w:color="auto"/>
            <w:bottom w:val="none" w:sz="0" w:space="0" w:color="auto"/>
            <w:right w:val="none" w:sz="0" w:space="0" w:color="auto"/>
          </w:divBdr>
        </w:div>
        <w:div w:id="1859932051">
          <w:marLeft w:val="432"/>
          <w:marRight w:val="0"/>
          <w:marTop w:val="0"/>
          <w:marBottom w:val="280"/>
          <w:divBdr>
            <w:top w:val="none" w:sz="0" w:space="0" w:color="auto"/>
            <w:left w:val="none" w:sz="0" w:space="0" w:color="auto"/>
            <w:bottom w:val="none" w:sz="0" w:space="0" w:color="auto"/>
            <w:right w:val="none" w:sz="0" w:space="0" w:color="auto"/>
          </w:divBdr>
        </w:div>
      </w:divsChild>
    </w:div>
    <w:div w:id="1648823671">
      <w:bodyDiv w:val="1"/>
      <w:marLeft w:val="0"/>
      <w:marRight w:val="0"/>
      <w:marTop w:val="0"/>
      <w:marBottom w:val="0"/>
      <w:divBdr>
        <w:top w:val="none" w:sz="0" w:space="0" w:color="auto"/>
        <w:left w:val="none" w:sz="0" w:space="0" w:color="auto"/>
        <w:bottom w:val="none" w:sz="0" w:space="0" w:color="auto"/>
        <w:right w:val="none" w:sz="0" w:space="0" w:color="auto"/>
      </w:divBdr>
    </w:div>
    <w:div w:id="1759138598">
      <w:bodyDiv w:val="1"/>
      <w:marLeft w:val="0"/>
      <w:marRight w:val="0"/>
      <w:marTop w:val="0"/>
      <w:marBottom w:val="0"/>
      <w:divBdr>
        <w:top w:val="none" w:sz="0" w:space="0" w:color="auto"/>
        <w:left w:val="none" w:sz="0" w:space="0" w:color="auto"/>
        <w:bottom w:val="none" w:sz="0" w:space="0" w:color="auto"/>
        <w:right w:val="none" w:sz="0" w:space="0" w:color="auto"/>
      </w:divBdr>
      <w:divsChild>
        <w:div w:id="809593154">
          <w:marLeft w:val="1138"/>
          <w:marRight w:val="0"/>
          <w:marTop w:val="0"/>
          <w:marBottom w:val="240"/>
          <w:divBdr>
            <w:top w:val="none" w:sz="0" w:space="0" w:color="auto"/>
            <w:left w:val="none" w:sz="0" w:space="0" w:color="auto"/>
            <w:bottom w:val="none" w:sz="0" w:space="0" w:color="auto"/>
            <w:right w:val="none" w:sz="0" w:space="0" w:color="auto"/>
          </w:divBdr>
        </w:div>
        <w:div w:id="828523447">
          <w:marLeft w:val="1138"/>
          <w:marRight w:val="0"/>
          <w:marTop w:val="0"/>
          <w:marBottom w:val="240"/>
          <w:divBdr>
            <w:top w:val="none" w:sz="0" w:space="0" w:color="auto"/>
            <w:left w:val="none" w:sz="0" w:space="0" w:color="auto"/>
            <w:bottom w:val="none" w:sz="0" w:space="0" w:color="auto"/>
            <w:right w:val="none" w:sz="0" w:space="0" w:color="auto"/>
          </w:divBdr>
        </w:div>
        <w:div w:id="1338658083">
          <w:marLeft w:val="432"/>
          <w:marRight w:val="0"/>
          <w:marTop w:val="0"/>
          <w:marBottom w:val="280"/>
          <w:divBdr>
            <w:top w:val="none" w:sz="0" w:space="0" w:color="auto"/>
            <w:left w:val="none" w:sz="0" w:space="0" w:color="auto"/>
            <w:bottom w:val="none" w:sz="0" w:space="0" w:color="auto"/>
            <w:right w:val="none" w:sz="0" w:space="0" w:color="auto"/>
          </w:divBdr>
        </w:div>
        <w:div w:id="1978561978">
          <w:marLeft w:val="432"/>
          <w:marRight w:val="0"/>
          <w:marTop w:val="0"/>
          <w:marBottom w:val="280"/>
          <w:divBdr>
            <w:top w:val="none" w:sz="0" w:space="0" w:color="auto"/>
            <w:left w:val="none" w:sz="0" w:space="0" w:color="auto"/>
            <w:bottom w:val="none" w:sz="0" w:space="0" w:color="auto"/>
            <w:right w:val="none" w:sz="0" w:space="0" w:color="auto"/>
          </w:divBdr>
        </w:div>
      </w:divsChild>
    </w:div>
    <w:div w:id="1776636828">
      <w:bodyDiv w:val="1"/>
      <w:marLeft w:val="0"/>
      <w:marRight w:val="0"/>
      <w:marTop w:val="0"/>
      <w:marBottom w:val="0"/>
      <w:divBdr>
        <w:top w:val="none" w:sz="0" w:space="0" w:color="auto"/>
        <w:left w:val="none" w:sz="0" w:space="0" w:color="auto"/>
        <w:bottom w:val="none" w:sz="0" w:space="0" w:color="auto"/>
        <w:right w:val="none" w:sz="0" w:space="0" w:color="auto"/>
      </w:divBdr>
    </w:div>
    <w:div w:id="1781223491">
      <w:bodyDiv w:val="1"/>
      <w:marLeft w:val="0"/>
      <w:marRight w:val="0"/>
      <w:marTop w:val="0"/>
      <w:marBottom w:val="0"/>
      <w:divBdr>
        <w:top w:val="none" w:sz="0" w:space="0" w:color="auto"/>
        <w:left w:val="none" w:sz="0" w:space="0" w:color="auto"/>
        <w:bottom w:val="none" w:sz="0" w:space="0" w:color="auto"/>
        <w:right w:val="none" w:sz="0" w:space="0" w:color="auto"/>
      </w:divBdr>
    </w:div>
    <w:div w:id="1782842067">
      <w:bodyDiv w:val="1"/>
      <w:marLeft w:val="0"/>
      <w:marRight w:val="0"/>
      <w:marTop w:val="0"/>
      <w:marBottom w:val="0"/>
      <w:divBdr>
        <w:top w:val="none" w:sz="0" w:space="0" w:color="auto"/>
        <w:left w:val="none" w:sz="0" w:space="0" w:color="auto"/>
        <w:bottom w:val="none" w:sz="0" w:space="0" w:color="auto"/>
        <w:right w:val="none" w:sz="0" w:space="0" w:color="auto"/>
      </w:divBdr>
      <w:divsChild>
        <w:div w:id="1598558201">
          <w:marLeft w:val="1138"/>
          <w:marRight w:val="0"/>
          <w:marTop w:val="0"/>
          <w:marBottom w:val="240"/>
          <w:divBdr>
            <w:top w:val="none" w:sz="0" w:space="0" w:color="auto"/>
            <w:left w:val="none" w:sz="0" w:space="0" w:color="auto"/>
            <w:bottom w:val="none" w:sz="0" w:space="0" w:color="auto"/>
            <w:right w:val="none" w:sz="0" w:space="0" w:color="auto"/>
          </w:divBdr>
        </w:div>
        <w:div w:id="1429428797">
          <w:marLeft w:val="1138"/>
          <w:marRight w:val="0"/>
          <w:marTop w:val="0"/>
          <w:marBottom w:val="240"/>
          <w:divBdr>
            <w:top w:val="none" w:sz="0" w:space="0" w:color="auto"/>
            <w:left w:val="none" w:sz="0" w:space="0" w:color="auto"/>
            <w:bottom w:val="none" w:sz="0" w:space="0" w:color="auto"/>
            <w:right w:val="none" w:sz="0" w:space="0" w:color="auto"/>
          </w:divBdr>
        </w:div>
      </w:divsChild>
    </w:div>
    <w:div w:id="1797524659">
      <w:bodyDiv w:val="1"/>
      <w:marLeft w:val="0"/>
      <w:marRight w:val="0"/>
      <w:marTop w:val="0"/>
      <w:marBottom w:val="0"/>
      <w:divBdr>
        <w:top w:val="none" w:sz="0" w:space="0" w:color="auto"/>
        <w:left w:val="none" w:sz="0" w:space="0" w:color="auto"/>
        <w:bottom w:val="none" w:sz="0" w:space="0" w:color="auto"/>
        <w:right w:val="none" w:sz="0" w:space="0" w:color="auto"/>
      </w:divBdr>
      <w:divsChild>
        <w:div w:id="224144896">
          <w:marLeft w:val="720"/>
          <w:marRight w:val="0"/>
          <w:marTop w:val="0"/>
          <w:marBottom w:val="280"/>
          <w:divBdr>
            <w:top w:val="none" w:sz="0" w:space="0" w:color="auto"/>
            <w:left w:val="none" w:sz="0" w:space="0" w:color="auto"/>
            <w:bottom w:val="none" w:sz="0" w:space="0" w:color="auto"/>
            <w:right w:val="none" w:sz="0" w:space="0" w:color="auto"/>
          </w:divBdr>
        </w:div>
        <w:div w:id="472060635">
          <w:marLeft w:val="720"/>
          <w:marRight w:val="0"/>
          <w:marTop w:val="0"/>
          <w:marBottom w:val="280"/>
          <w:divBdr>
            <w:top w:val="none" w:sz="0" w:space="0" w:color="auto"/>
            <w:left w:val="none" w:sz="0" w:space="0" w:color="auto"/>
            <w:bottom w:val="none" w:sz="0" w:space="0" w:color="auto"/>
            <w:right w:val="none" w:sz="0" w:space="0" w:color="auto"/>
          </w:divBdr>
        </w:div>
        <w:div w:id="1414814088">
          <w:marLeft w:val="720"/>
          <w:marRight w:val="0"/>
          <w:marTop w:val="0"/>
          <w:marBottom w:val="280"/>
          <w:divBdr>
            <w:top w:val="none" w:sz="0" w:space="0" w:color="auto"/>
            <w:left w:val="none" w:sz="0" w:space="0" w:color="auto"/>
            <w:bottom w:val="none" w:sz="0" w:space="0" w:color="auto"/>
            <w:right w:val="none" w:sz="0" w:space="0" w:color="auto"/>
          </w:divBdr>
        </w:div>
        <w:div w:id="1838307193">
          <w:marLeft w:val="720"/>
          <w:marRight w:val="0"/>
          <w:marTop w:val="0"/>
          <w:marBottom w:val="280"/>
          <w:divBdr>
            <w:top w:val="none" w:sz="0" w:space="0" w:color="auto"/>
            <w:left w:val="none" w:sz="0" w:space="0" w:color="auto"/>
            <w:bottom w:val="none" w:sz="0" w:space="0" w:color="auto"/>
            <w:right w:val="none" w:sz="0" w:space="0" w:color="auto"/>
          </w:divBdr>
        </w:div>
      </w:divsChild>
    </w:div>
    <w:div w:id="1823890312">
      <w:bodyDiv w:val="1"/>
      <w:marLeft w:val="0"/>
      <w:marRight w:val="0"/>
      <w:marTop w:val="0"/>
      <w:marBottom w:val="0"/>
      <w:divBdr>
        <w:top w:val="none" w:sz="0" w:space="0" w:color="auto"/>
        <w:left w:val="none" w:sz="0" w:space="0" w:color="auto"/>
        <w:bottom w:val="none" w:sz="0" w:space="0" w:color="auto"/>
        <w:right w:val="none" w:sz="0" w:space="0" w:color="auto"/>
      </w:divBdr>
    </w:div>
    <w:div w:id="1968780207">
      <w:bodyDiv w:val="1"/>
      <w:marLeft w:val="0"/>
      <w:marRight w:val="0"/>
      <w:marTop w:val="0"/>
      <w:marBottom w:val="0"/>
      <w:divBdr>
        <w:top w:val="none" w:sz="0" w:space="0" w:color="auto"/>
        <w:left w:val="none" w:sz="0" w:space="0" w:color="auto"/>
        <w:bottom w:val="none" w:sz="0" w:space="0" w:color="auto"/>
        <w:right w:val="none" w:sz="0" w:space="0" w:color="auto"/>
      </w:divBdr>
      <w:divsChild>
        <w:div w:id="194735889">
          <w:marLeft w:val="432"/>
          <w:marRight w:val="0"/>
          <w:marTop w:val="0"/>
          <w:marBottom w:val="280"/>
          <w:divBdr>
            <w:top w:val="none" w:sz="0" w:space="0" w:color="auto"/>
            <w:left w:val="none" w:sz="0" w:space="0" w:color="auto"/>
            <w:bottom w:val="none" w:sz="0" w:space="0" w:color="auto"/>
            <w:right w:val="none" w:sz="0" w:space="0" w:color="auto"/>
          </w:divBdr>
        </w:div>
        <w:div w:id="735786072">
          <w:marLeft w:val="432"/>
          <w:marRight w:val="0"/>
          <w:marTop w:val="0"/>
          <w:marBottom w:val="280"/>
          <w:divBdr>
            <w:top w:val="none" w:sz="0" w:space="0" w:color="auto"/>
            <w:left w:val="none" w:sz="0" w:space="0" w:color="auto"/>
            <w:bottom w:val="none" w:sz="0" w:space="0" w:color="auto"/>
            <w:right w:val="none" w:sz="0" w:space="0" w:color="auto"/>
          </w:divBdr>
        </w:div>
        <w:div w:id="748698437">
          <w:marLeft w:val="432"/>
          <w:marRight w:val="0"/>
          <w:marTop w:val="0"/>
          <w:marBottom w:val="280"/>
          <w:divBdr>
            <w:top w:val="none" w:sz="0" w:space="0" w:color="auto"/>
            <w:left w:val="none" w:sz="0" w:space="0" w:color="auto"/>
            <w:bottom w:val="none" w:sz="0" w:space="0" w:color="auto"/>
            <w:right w:val="none" w:sz="0" w:space="0" w:color="auto"/>
          </w:divBdr>
        </w:div>
        <w:div w:id="1636058713">
          <w:marLeft w:val="432"/>
          <w:marRight w:val="0"/>
          <w:marTop w:val="0"/>
          <w:marBottom w:val="280"/>
          <w:divBdr>
            <w:top w:val="none" w:sz="0" w:space="0" w:color="auto"/>
            <w:left w:val="none" w:sz="0" w:space="0" w:color="auto"/>
            <w:bottom w:val="none" w:sz="0" w:space="0" w:color="auto"/>
            <w:right w:val="none" w:sz="0" w:space="0" w:color="auto"/>
          </w:divBdr>
        </w:div>
        <w:div w:id="1949041261">
          <w:marLeft w:val="432"/>
          <w:marRight w:val="0"/>
          <w:marTop w:val="0"/>
          <w:marBottom w:val="280"/>
          <w:divBdr>
            <w:top w:val="none" w:sz="0" w:space="0" w:color="auto"/>
            <w:left w:val="none" w:sz="0" w:space="0" w:color="auto"/>
            <w:bottom w:val="none" w:sz="0" w:space="0" w:color="auto"/>
            <w:right w:val="none" w:sz="0" w:space="0" w:color="auto"/>
          </w:divBdr>
        </w:div>
        <w:div w:id="2056157887">
          <w:marLeft w:val="432"/>
          <w:marRight w:val="0"/>
          <w:marTop w:val="0"/>
          <w:marBottom w:val="280"/>
          <w:divBdr>
            <w:top w:val="none" w:sz="0" w:space="0" w:color="auto"/>
            <w:left w:val="none" w:sz="0" w:space="0" w:color="auto"/>
            <w:bottom w:val="none" w:sz="0" w:space="0" w:color="auto"/>
            <w:right w:val="none" w:sz="0" w:space="0" w:color="auto"/>
          </w:divBdr>
        </w:div>
      </w:divsChild>
    </w:div>
    <w:div w:id="2031447994">
      <w:bodyDiv w:val="1"/>
      <w:marLeft w:val="0"/>
      <w:marRight w:val="0"/>
      <w:marTop w:val="0"/>
      <w:marBottom w:val="0"/>
      <w:divBdr>
        <w:top w:val="none" w:sz="0" w:space="0" w:color="auto"/>
        <w:left w:val="none" w:sz="0" w:space="0" w:color="auto"/>
        <w:bottom w:val="none" w:sz="0" w:space="0" w:color="auto"/>
        <w:right w:val="none" w:sz="0" w:space="0" w:color="auto"/>
      </w:divBdr>
      <w:divsChild>
        <w:div w:id="947003984">
          <w:marLeft w:val="432"/>
          <w:marRight w:val="0"/>
          <w:marTop w:val="0"/>
          <w:marBottom w:val="280"/>
          <w:divBdr>
            <w:top w:val="none" w:sz="0" w:space="0" w:color="auto"/>
            <w:left w:val="none" w:sz="0" w:space="0" w:color="auto"/>
            <w:bottom w:val="none" w:sz="0" w:space="0" w:color="auto"/>
            <w:right w:val="none" w:sz="0" w:space="0" w:color="auto"/>
          </w:divBdr>
        </w:div>
      </w:divsChild>
    </w:div>
    <w:div w:id="2063747489">
      <w:bodyDiv w:val="1"/>
      <w:marLeft w:val="0"/>
      <w:marRight w:val="0"/>
      <w:marTop w:val="0"/>
      <w:marBottom w:val="0"/>
      <w:divBdr>
        <w:top w:val="none" w:sz="0" w:space="0" w:color="auto"/>
        <w:left w:val="none" w:sz="0" w:space="0" w:color="auto"/>
        <w:bottom w:val="none" w:sz="0" w:space="0" w:color="auto"/>
        <w:right w:val="none" w:sz="0" w:space="0" w:color="auto"/>
      </w:divBdr>
      <w:divsChild>
        <w:div w:id="987128296">
          <w:marLeft w:val="1138"/>
          <w:marRight w:val="0"/>
          <w:marTop w:val="0"/>
          <w:marBottom w:val="240"/>
          <w:divBdr>
            <w:top w:val="none" w:sz="0" w:space="0" w:color="auto"/>
            <w:left w:val="none" w:sz="0" w:space="0" w:color="auto"/>
            <w:bottom w:val="none" w:sz="0" w:space="0" w:color="auto"/>
            <w:right w:val="none" w:sz="0" w:space="0" w:color="auto"/>
          </w:divBdr>
        </w:div>
        <w:div w:id="1487866030">
          <w:marLeft w:val="1138"/>
          <w:marRight w:val="0"/>
          <w:marTop w:val="0"/>
          <w:marBottom w:val="240"/>
          <w:divBdr>
            <w:top w:val="none" w:sz="0" w:space="0" w:color="auto"/>
            <w:left w:val="none" w:sz="0" w:space="0" w:color="auto"/>
            <w:bottom w:val="none" w:sz="0" w:space="0" w:color="auto"/>
            <w:right w:val="none" w:sz="0" w:space="0" w:color="auto"/>
          </w:divBdr>
        </w:div>
        <w:div w:id="824973184">
          <w:marLeft w:val="1138"/>
          <w:marRight w:val="0"/>
          <w:marTop w:val="0"/>
          <w:marBottom w:val="240"/>
          <w:divBdr>
            <w:top w:val="none" w:sz="0" w:space="0" w:color="auto"/>
            <w:left w:val="none" w:sz="0" w:space="0" w:color="auto"/>
            <w:bottom w:val="none" w:sz="0" w:space="0" w:color="auto"/>
            <w:right w:val="none" w:sz="0" w:space="0" w:color="auto"/>
          </w:divBdr>
        </w:div>
        <w:div w:id="2074693297">
          <w:marLeft w:val="1138"/>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Front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bc.co.uk/news/magazine-34153628"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www.gamedev.net/page/resources/_/technical/math-and-physics/practical-use-of-vector-math-in-games-r2968" TargetMode="External"/><Relationship Id="rId23" Type="http://schemas.openxmlformats.org/officeDocument/2006/relationships/customXml" Target="../customXml/item3.xml"/><Relationship Id="rId10" Type="http://schemas.openxmlformats.org/officeDocument/2006/relationships/hyperlink" Target="http://sciencenordic.com/queues-move-faster-if-last-person-served-firs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athsisfun.com/algebra/vectors.html" TargetMode="External"/><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AppData\Roaming\Microsoft\Templates\PGOnline%20Teacher%20Guide%20Calibr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9" ma:contentTypeDescription="Create a new document." ma:contentTypeScope="" ma:versionID="d93bdf083064016ccaced2640c281ace">
  <xsd:schema xmlns:xsd="http://www.w3.org/2001/XMLSchema" xmlns:xs="http://www.w3.org/2001/XMLSchema" xmlns:p="http://schemas.microsoft.com/office/2006/metadata/properties" xmlns:ns2="506ac514-9468-4ce6-abae-8e7a4c758df2" targetNamespace="http://schemas.microsoft.com/office/2006/metadata/properties" ma:root="true" ma:fieldsID="5dd0e47642190387558f27f090119171" ns2:_="">
    <xsd:import namespace="506ac514-9468-4ce6-abae-8e7a4c758d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E0C3F5-6DD6-420D-A739-836B467AFC29}">
  <ds:schemaRefs>
    <ds:schemaRef ds:uri="http://schemas.openxmlformats.org/officeDocument/2006/bibliography"/>
  </ds:schemaRefs>
</ds:datastoreItem>
</file>

<file path=customXml/itemProps2.xml><?xml version="1.0" encoding="utf-8"?>
<ds:datastoreItem xmlns:ds="http://schemas.openxmlformats.org/officeDocument/2006/customXml" ds:itemID="{DEF0100A-CFCA-4B98-9E2B-574918D2BDA7}"/>
</file>

<file path=customXml/itemProps3.xml><?xml version="1.0" encoding="utf-8"?>
<ds:datastoreItem xmlns:ds="http://schemas.openxmlformats.org/officeDocument/2006/customXml" ds:itemID="{AB92A645-B8D5-4693-B4CC-0F8C1AEAB6B4}"/>
</file>

<file path=customXml/itemProps4.xml><?xml version="1.0" encoding="utf-8"?>
<ds:datastoreItem xmlns:ds="http://schemas.openxmlformats.org/officeDocument/2006/customXml" ds:itemID="{9BB90AE6-AC7D-4C3D-8DEF-E2E4EFC1A1A2}"/>
</file>

<file path=docProps/app.xml><?xml version="1.0" encoding="utf-8"?>
<Properties xmlns="http://schemas.openxmlformats.org/officeDocument/2006/extended-properties" xmlns:vt="http://schemas.openxmlformats.org/officeDocument/2006/docPropsVTypes">
  <Template>PGOnline Teacher Guide Calibri.dotx</Template>
  <TotalTime>4481</TotalTime>
  <Pages>30</Pages>
  <Words>7136</Words>
  <Characters>40679</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PG Online Ltd</Company>
  <LinksUpToDate>false</LinksUpToDate>
  <CharactersWithSpaces>47720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Heathcote</dc:creator>
  <cp:keywords/>
  <dc:description/>
  <cp:lastModifiedBy>Patricia Heathcote</cp:lastModifiedBy>
  <cp:revision>92</cp:revision>
  <cp:lastPrinted>2013-10-12T11:56:00Z</cp:lastPrinted>
  <dcterms:created xsi:type="dcterms:W3CDTF">2015-08-12T12:46:00Z</dcterms:created>
  <dcterms:modified xsi:type="dcterms:W3CDTF">2016-11-23T08:52:00Z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