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D903A" w14:textId="77777777" w:rsidR="006C5502" w:rsidRDefault="00E84BFB">
      <w:pPr>
        <w:pStyle w:val="Body"/>
        <w:jc w:val="center"/>
        <w:rPr>
          <w:b/>
          <w:bCs/>
          <w:sz w:val="24"/>
          <w:szCs w:val="24"/>
        </w:rPr>
      </w:pPr>
      <w:r>
        <w:rPr>
          <w:b/>
          <w:bCs/>
          <w:sz w:val="24"/>
          <w:szCs w:val="24"/>
        </w:rPr>
        <w:t>3.1.4.2 Many proteins are Enzymes</w:t>
      </w:r>
    </w:p>
    <w:p w14:paraId="02AD903B" w14:textId="77777777" w:rsidR="006C5502" w:rsidRDefault="006C5502">
      <w:pPr>
        <w:pStyle w:val="Body"/>
        <w:jc w:val="center"/>
        <w:rPr>
          <w:b/>
          <w:bCs/>
          <w:sz w:val="24"/>
          <w:szCs w:val="24"/>
        </w:rPr>
      </w:pPr>
    </w:p>
    <w:p w14:paraId="02AD903C" w14:textId="77777777" w:rsidR="006C5502" w:rsidRDefault="006C5502">
      <w:pPr>
        <w:pStyle w:val="Body"/>
        <w:jc w:val="center"/>
        <w:rPr>
          <w:b/>
          <w:bCs/>
          <w:sz w:val="24"/>
          <w:szCs w:val="24"/>
        </w:rPr>
      </w:pPr>
    </w:p>
    <w:p w14:paraId="02AD903D" w14:textId="77777777" w:rsidR="006C5502" w:rsidRDefault="006C5502">
      <w:pPr>
        <w:pStyle w:val="Body"/>
        <w:rPr>
          <w:sz w:val="24"/>
          <w:szCs w:val="24"/>
        </w:rPr>
      </w:pPr>
    </w:p>
    <w:p w14:paraId="02AD903E" w14:textId="77777777" w:rsidR="006C5502" w:rsidRDefault="00E84BFB">
      <w:pPr>
        <w:pStyle w:val="Body"/>
        <w:rPr>
          <w:b/>
          <w:bCs/>
          <w:sz w:val="24"/>
          <w:szCs w:val="24"/>
        </w:rPr>
      </w:pPr>
      <w:r>
        <w:rPr>
          <w:b/>
          <w:bCs/>
          <w:sz w:val="24"/>
          <w:szCs w:val="24"/>
        </w:rPr>
        <w:t>Learning Objectives</w:t>
      </w:r>
    </w:p>
    <w:p w14:paraId="02AD903F" w14:textId="77777777" w:rsidR="006C5502" w:rsidRDefault="006C5502">
      <w:pPr>
        <w:pStyle w:val="Body"/>
        <w:rPr>
          <w:sz w:val="24"/>
          <w:szCs w:val="24"/>
        </w:rPr>
      </w:pPr>
    </w:p>
    <w:p w14:paraId="02AD9040" w14:textId="77777777" w:rsidR="006C5502" w:rsidRDefault="00E84BFB" w:rsidP="00E84BFB">
      <w:pPr>
        <w:pStyle w:val="Body"/>
        <w:numPr>
          <w:ilvl w:val="0"/>
          <w:numId w:val="1"/>
        </w:numPr>
        <w:rPr>
          <w:sz w:val="29"/>
          <w:szCs w:val="29"/>
        </w:rPr>
      </w:pPr>
      <w:r>
        <w:rPr>
          <w:sz w:val="24"/>
          <w:szCs w:val="24"/>
        </w:rPr>
        <w:t xml:space="preserve">Appreciate that enzymes </w:t>
      </w:r>
      <w:proofErr w:type="spellStart"/>
      <w:r>
        <w:rPr>
          <w:sz w:val="24"/>
          <w:szCs w:val="24"/>
        </w:rPr>
        <w:t>catalyse</w:t>
      </w:r>
      <w:proofErr w:type="spellEnd"/>
      <w:r>
        <w:rPr>
          <w:sz w:val="24"/>
          <w:szCs w:val="24"/>
        </w:rPr>
        <w:t xml:space="preserve"> a wide range of intracellular and extracellular reactions that determine structures and functions from cellular to whole organism level.</w:t>
      </w:r>
    </w:p>
    <w:p w14:paraId="02AD9041" w14:textId="77777777" w:rsidR="006C5502" w:rsidRDefault="00E84BFB" w:rsidP="00E84BFB">
      <w:pPr>
        <w:pStyle w:val="Body"/>
        <w:numPr>
          <w:ilvl w:val="0"/>
          <w:numId w:val="2"/>
        </w:numPr>
        <w:rPr>
          <w:sz w:val="29"/>
          <w:szCs w:val="29"/>
        </w:rPr>
      </w:pPr>
      <w:r>
        <w:rPr>
          <w:sz w:val="24"/>
          <w:szCs w:val="24"/>
        </w:rPr>
        <w:t xml:space="preserve">Know that each enzyme lowers the activation energy of the reaction it </w:t>
      </w:r>
      <w:proofErr w:type="spellStart"/>
      <w:r>
        <w:rPr>
          <w:sz w:val="24"/>
          <w:szCs w:val="24"/>
        </w:rPr>
        <w:t>catalyses</w:t>
      </w:r>
      <w:proofErr w:type="spellEnd"/>
      <w:r>
        <w:rPr>
          <w:sz w:val="24"/>
          <w:szCs w:val="24"/>
        </w:rPr>
        <w:t>.</w:t>
      </w:r>
    </w:p>
    <w:p w14:paraId="02AD9042" w14:textId="77777777" w:rsidR="006C5502" w:rsidRDefault="00E84BFB" w:rsidP="00E84BFB">
      <w:pPr>
        <w:pStyle w:val="Body"/>
        <w:numPr>
          <w:ilvl w:val="0"/>
          <w:numId w:val="3"/>
        </w:numPr>
        <w:rPr>
          <w:sz w:val="29"/>
          <w:szCs w:val="29"/>
        </w:rPr>
      </w:pPr>
      <w:r>
        <w:rPr>
          <w:sz w:val="24"/>
          <w:szCs w:val="24"/>
        </w:rPr>
        <w:t>Appreciate how models of enzyme action have changed over time.</w:t>
      </w:r>
    </w:p>
    <w:p w14:paraId="02AD9043" w14:textId="77777777" w:rsidR="006C5502" w:rsidRDefault="00E84BFB" w:rsidP="00E84BFB">
      <w:pPr>
        <w:pStyle w:val="Body"/>
        <w:numPr>
          <w:ilvl w:val="0"/>
          <w:numId w:val="4"/>
        </w:numPr>
        <w:rPr>
          <w:sz w:val="29"/>
          <w:szCs w:val="29"/>
        </w:rPr>
      </w:pPr>
      <w:r>
        <w:rPr>
          <w:sz w:val="24"/>
          <w:szCs w:val="24"/>
        </w:rPr>
        <w:t>Recall the induced-fit model of enzyme action.</w:t>
      </w:r>
    </w:p>
    <w:p w14:paraId="02AD9044" w14:textId="77777777" w:rsidR="006C5502" w:rsidRDefault="00E84BFB" w:rsidP="00E84BFB">
      <w:pPr>
        <w:pStyle w:val="Body"/>
        <w:numPr>
          <w:ilvl w:val="0"/>
          <w:numId w:val="5"/>
        </w:numPr>
        <w:rPr>
          <w:sz w:val="29"/>
          <w:szCs w:val="29"/>
        </w:rPr>
      </w:pPr>
      <w:r>
        <w:rPr>
          <w:sz w:val="24"/>
          <w:szCs w:val="24"/>
        </w:rPr>
        <w:t>Understand the specificity of enzymes.</w:t>
      </w:r>
    </w:p>
    <w:p w14:paraId="02AD9045" w14:textId="77777777" w:rsidR="006C5502" w:rsidRDefault="00E84BFB" w:rsidP="00E84BFB">
      <w:pPr>
        <w:pStyle w:val="Body"/>
        <w:numPr>
          <w:ilvl w:val="0"/>
          <w:numId w:val="6"/>
        </w:numPr>
        <w:rPr>
          <w:sz w:val="29"/>
          <w:szCs w:val="29"/>
        </w:rPr>
      </w:pPr>
      <w:r>
        <w:rPr>
          <w:sz w:val="24"/>
          <w:szCs w:val="24"/>
        </w:rPr>
        <w:t>Know how the properties of an enzyme relate to the tertiary structure of its active site and its ability to combine with complementary subst</w:t>
      </w:r>
      <w:r w:rsidR="007B615F">
        <w:rPr>
          <w:sz w:val="24"/>
          <w:szCs w:val="24"/>
        </w:rPr>
        <w:t>r</w:t>
      </w:r>
      <w:r>
        <w:rPr>
          <w:sz w:val="24"/>
          <w:szCs w:val="24"/>
        </w:rPr>
        <w:t xml:space="preserve">ate (s) to form an enzyme-substrate complex. </w:t>
      </w:r>
    </w:p>
    <w:p w14:paraId="02AD9046" w14:textId="77777777" w:rsidR="006C5502" w:rsidRDefault="006C5502">
      <w:pPr>
        <w:pStyle w:val="Body"/>
        <w:rPr>
          <w:sz w:val="24"/>
          <w:szCs w:val="24"/>
        </w:rPr>
      </w:pPr>
    </w:p>
    <w:p w14:paraId="02AD9047" w14:textId="77777777" w:rsidR="006C5502" w:rsidRDefault="006C5502">
      <w:pPr>
        <w:pStyle w:val="Body"/>
        <w:rPr>
          <w:b/>
          <w:bCs/>
          <w:sz w:val="24"/>
          <w:szCs w:val="24"/>
        </w:rPr>
      </w:pPr>
    </w:p>
    <w:p w14:paraId="02AD9048" w14:textId="77777777" w:rsidR="006C5502" w:rsidRDefault="00E84BFB">
      <w:pPr>
        <w:pStyle w:val="Body"/>
        <w:rPr>
          <w:b/>
          <w:bCs/>
          <w:sz w:val="24"/>
          <w:szCs w:val="24"/>
        </w:rPr>
      </w:pPr>
      <w:r>
        <w:rPr>
          <w:b/>
          <w:bCs/>
          <w:sz w:val="24"/>
          <w:szCs w:val="24"/>
        </w:rPr>
        <w:t>What you should know from GCSE</w:t>
      </w:r>
    </w:p>
    <w:p w14:paraId="02AD9049" w14:textId="77777777" w:rsidR="006C5502" w:rsidRDefault="006C5502">
      <w:pPr>
        <w:pStyle w:val="Body"/>
        <w:rPr>
          <w:sz w:val="24"/>
          <w:szCs w:val="24"/>
        </w:rPr>
      </w:pPr>
    </w:p>
    <w:p w14:paraId="02AD904A" w14:textId="77777777" w:rsidR="006C5502" w:rsidRDefault="00E84BFB" w:rsidP="00E84BFB">
      <w:pPr>
        <w:pStyle w:val="Body"/>
        <w:numPr>
          <w:ilvl w:val="0"/>
          <w:numId w:val="7"/>
        </w:numPr>
        <w:rPr>
          <w:sz w:val="29"/>
          <w:szCs w:val="29"/>
        </w:rPr>
      </w:pPr>
      <w:r>
        <w:rPr>
          <w:sz w:val="24"/>
          <w:szCs w:val="24"/>
        </w:rPr>
        <w:t>The kinetic theory of states of matter.</w:t>
      </w:r>
    </w:p>
    <w:p w14:paraId="02AD904B" w14:textId="77777777" w:rsidR="006C5502" w:rsidRDefault="00E84BFB" w:rsidP="00E84BFB">
      <w:pPr>
        <w:pStyle w:val="Body"/>
        <w:numPr>
          <w:ilvl w:val="0"/>
          <w:numId w:val="8"/>
        </w:numPr>
        <w:rPr>
          <w:sz w:val="29"/>
          <w:szCs w:val="29"/>
        </w:rPr>
      </w:pPr>
      <w:r>
        <w:rPr>
          <w:sz w:val="24"/>
          <w:szCs w:val="24"/>
        </w:rPr>
        <w:t>Temperature is a measure of the average kinetic energy that particles within a system are moving/vibrating with.</w:t>
      </w:r>
    </w:p>
    <w:p w14:paraId="02AD904C" w14:textId="77777777" w:rsidR="006C5502" w:rsidRDefault="00E84BFB" w:rsidP="00E84BFB">
      <w:pPr>
        <w:pStyle w:val="Body"/>
        <w:numPr>
          <w:ilvl w:val="0"/>
          <w:numId w:val="9"/>
        </w:numPr>
        <w:rPr>
          <w:sz w:val="29"/>
          <w:szCs w:val="29"/>
        </w:rPr>
      </w:pPr>
      <w:r>
        <w:rPr>
          <w:sz w:val="24"/>
          <w:szCs w:val="24"/>
        </w:rPr>
        <w:t xml:space="preserve">The shape of an enzyme is vital to its function in speeding up chemical reactions.  Enzymes are affected by temperature and </w:t>
      </w:r>
      <w:proofErr w:type="spellStart"/>
      <w:r>
        <w:rPr>
          <w:sz w:val="24"/>
          <w:szCs w:val="24"/>
        </w:rPr>
        <w:t>pH.</w:t>
      </w:r>
      <w:proofErr w:type="spellEnd"/>
    </w:p>
    <w:p w14:paraId="02AD904D" w14:textId="77777777" w:rsidR="006C5502" w:rsidRDefault="00E84BFB" w:rsidP="00E84BFB">
      <w:pPr>
        <w:pStyle w:val="Body"/>
        <w:numPr>
          <w:ilvl w:val="0"/>
          <w:numId w:val="10"/>
        </w:numPr>
        <w:rPr>
          <w:sz w:val="29"/>
          <w:szCs w:val="29"/>
        </w:rPr>
      </w:pPr>
      <w:r>
        <w:rPr>
          <w:sz w:val="24"/>
          <w:szCs w:val="24"/>
        </w:rPr>
        <w:t>The use of enzymes in the body during digestion, protein synthesis and respiration.</w:t>
      </w:r>
    </w:p>
    <w:p w14:paraId="02AD904E" w14:textId="77777777" w:rsidR="006C5502" w:rsidRDefault="00E84BFB" w:rsidP="00E84BFB">
      <w:pPr>
        <w:pStyle w:val="Body"/>
        <w:numPr>
          <w:ilvl w:val="0"/>
          <w:numId w:val="11"/>
        </w:numPr>
        <w:rPr>
          <w:sz w:val="29"/>
          <w:szCs w:val="29"/>
        </w:rPr>
      </w:pPr>
      <w:r>
        <w:rPr>
          <w:sz w:val="24"/>
          <w:szCs w:val="24"/>
        </w:rPr>
        <w:t>The use of enzymes industrially and within the home, including the advantages and disadvantages of using enzymes.</w:t>
      </w:r>
    </w:p>
    <w:p w14:paraId="02AD904F" w14:textId="77777777" w:rsidR="006C5502" w:rsidRDefault="00E84BFB" w:rsidP="00E84BFB">
      <w:pPr>
        <w:pStyle w:val="Body"/>
        <w:numPr>
          <w:ilvl w:val="0"/>
          <w:numId w:val="12"/>
        </w:numPr>
        <w:rPr>
          <w:sz w:val="29"/>
          <w:szCs w:val="29"/>
        </w:rPr>
      </w:pPr>
      <w:r>
        <w:rPr>
          <w:sz w:val="24"/>
          <w:szCs w:val="24"/>
        </w:rPr>
        <w:t>The calculation of rate and the factors that affect the rate of chemical reactions.</w:t>
      </w:r>
    </w:p>
    <w:p w14:paraId="02AD9050" w14:textId="77777777" w:rsidR="006C5502" w:rsidRDefault="00E84BFB" w:rsidP="00E84BFB">
      <w:pPr>
        <w:pStyle w:val="Body"/>
        <w:numPr>
          <w:ilvl w:val="0"/>
          <w:numId w:val="13"/>
        </w:numPr>
        <w:rPr>
          <w:sz w:val="29"/>
          <w:szCs w:val="29"/>
        </w:rPr>
      </w:pPr>
      <w:r>
        <w:rPr>
          <w:sz w:val="24"/>
          <w:szCs w:val="24"/>
        </w:rPr>
        <w:t>Evaluation of the use of catalysts in industrial processes.</w:t>
      </w:r>
    </w:p>
    <w:p w14:paraId="02AD9051" w14:textId="77777777" w:rsidR="006C5502" w:rsidRDefault="006C5502">
      <w:pPr>
        <w:pStyle w:val="Body"/>
        <w:rPr>
          <w:sz w:val="24"/>
          <w:szCs w:val="24"/>
        </w:rPr>
      </w:pPr>
    </w:p>
    <w:p w14:paraId="02AD9052" w14:textId="77777777" w:rsidR="006C5502" w:rsidRDefault="006C5502">
      <w:pPr>
        <w:pStyle w:val="Body"/>
        <w:rPr>
          <w:sz w:val="24"/>
          <w:szCs w:val="24"/>
        </w:rPr>
      </w:pPr>
    </w:p>
    <w:p w14:paraId="02AD9053" w14:textId="77777777" w:rsidR="006C5502" w:rsidRDefault="006C5502">
      <w:pPr>
        <w:pStyle w:val="Body"/>
        <w:rPr>
          <w:sz w:val="24"/>
          <w:szCs w:val="24"/>
        </w:rPr>
      </w:pPr>
    </w:p>
    <w:p w14:paraId="02AD9054" w14:textId="77777777" w:rsidR="006C5502" w:rsidRDefault="00E84BFB">
      <w:pPr>
        <w:pStyle w:val="Body"/>
        <w:rPr>
          <w:b/>
          <w:bCs/>
          <w:sz w:val="24"/>
          <w:szCs w:val="24"/>
        </w:rPr>
      </w:pPr>
      <w:r>
        <w:rPr>
          <w:b/>
          <w:bCs/>
          <w:sz w:val="24"/>
          <w:szCs w:val="24"/>
        </w:rPr>
        <w:t>Preparatory Work</w:t>
      </w:r>
    </w:p>
    <w:p w14:paraId="02AD9055" w14:textId="77777777" w:rsidR="006C5502" w:rsidRDefault="006C5502">
      <w:pPr>
        <w:pStyle w:val="Body"/>
        <w:rPr>
          <w:b/>
          <w:bCs/>
          <w:sz w:val="24"/>
          <w:szCs w:val="24"/>
        </w:rPr>
      </w:pPr>
    </w:p>
    <w:p w14:paraId="02AD9056" w14:textId="77777777" w:rsidR="006C5502" w:rsidRDefault="00E84BFB">
      <w:pPr>
        <w:pStyle w:val="Body"/>
        <w:rPr>
          <w:sz w:val="24"/>
          <w:szCs w:val="24"/>
        </w:rPr>
      </w:pPr>
      <w:r>
        <w:rPr>
          <w:sz w:val="24"/>
          <w:szCs w:val="24"/>
        </w:rPr>
        <w:t xml:space="preserve">1. Watch the video on BBC </w:t>
      </w:r>
      <w:proofErr w:type="spellStart"/>
      <w:r>
        <w:rPr>
          <w:sz w:val="24"/>
          <w:szCs w:val="24"/>
        </w:rPr>
        <w:t>Bitesize</w:t>
      </w:r>
      <w:proofErr w:type="spellEnd"/>
      <w:r>
        <w:rPr>
          <w:sz w:val="24"/>
          <w:szCs w:val="24"/>
        </w:rPr>
        <w:t xml:space="preserve"> on enzymes to recap your GCSE knowledge</w:t>
      </w:r>
    </w:p>
    <w:p w14:paraId="02AD9057" w14:textId="77777777" w:rsidR="006C5502" w:rsidRDefault="006C5502">
      <w:pPr>
        <w:pStyle w:val="Body"/>
        <w:rPr>
          <w:sz w:val="24"/>
          <w:szCs w:val="24"/>
        </w:rPr>
      </w:pPr>
    </w:p>
    <w:p w14:paraId="02AD9058" w14:textId="77777777" w:rsidR="006C5502" w:rsidRDefault="009107F7">
      <w:pPr>
        <w:pStyle w:val="Body"/>
        <w:rPr>
          <w:sz w:val="24"/>
          <w:szCs w:val="24"/>
        </w:rPr>
      </w:pPr>
      <w:hyperlink r:id="rId11" w:history="1">
        <w:r w:rsidR="00E84BFB">
          <w:rPr>
            <w:rStyle w:val="Hyperlink0"/>
            <w:sz w:val="24"/>
            <w:szCs w:val="24"/>
          </w:rPr>
          <w:t>http://www.bbc.co.uk/bitesize/standard/biology/revision_videos/enzymes/video/</w:t>
        </w:r>
      </w:hyperlink>
    </w:p>
    <w:p w14:paraId="02AD9059" w14:textId="77777777" w:rsidR="006C5502" w:rsidRDefault="006C5502">
      <w:pPr>
        <w:pStyle w:val="Body"/>
        <w:rPr>
          <w:b/>
          <w:bCs/>
          <w:sz w:val="24"/>
          <w:szCs w:val="24"/>
        </w:rPr>
      </w:pPr>
    </w:p>
    <w:p w14:paraId="02AD905A" w14:textId="77777777" w:rsidR="006C5502" w:rsidRDefault="006C5502">
      <w:pPr>
        <w:pStyle w:val="Body"/>
        <w:rPr>
          <w:b/>
          <w:bCs/>
          <w:sz w:val="24"/>
          <w:szCs w:val="24"/>
        </w:rPr>
      </w:pPr>
    </w:p>
    <w:p w14:paraId="02AD905B" w14:textId="77777777" w:rsidR="006C5502" w:rsidRDefault="00E84BFB">
      <w:pPr>
        <w:pStyle w:val="Body"/>
        <w:rPr>
          <w:sz w:val="24"/>
          <w:szCs w:val="24"/>
        </w:rPr>
      </w:pPr>
      <w:r>
        <w:rPr>
          <w:sz w:val="24"/>
          <w:szCs w:val="24"/>
        </w:rPr>
        <w:t xml:space="preserve">2. Read the article entitled </w:t>
      </w:r>
      <w:r>
        <w:rPr>
          <w:b/>
          <w:bCs/>
          <w:sz w:val="24"/>
          <w:szCs w:val="24"/>
        </w:rPr>
        <w:t xml:space="preserve">Enzymes Fast and Furious by Dianne Gull, </w:t>
      </w:r>
      <w:r>
        <w:rPr>
          <w:sz w:val="24"/>
          <w:szCs w:val="24"/>
        </w:rPr>
        <w:t xml:space="preserve">originally published in Biological Sciences Review, Vol 6, </w:t>
      </w:r>
      <w:proofErr w:type="gramStart"/>
      <w:r>
        <w:rPr>
          <w:sz w:val="24"/>
          <w:szCs w:val="24"/>
        </w:rPr>
        <w:t>No.2</w:t>
      </w:r>
      <w:proofErr w:type="gramEnd"/>
      <w:r>
        <w:rPr>
          <w:sz w:val="24"/>
          <w:szCs w:val="24"/>
        </w:rPr>
        <w:t xml:space="preserve"> pp 26-29.</w:t>
      </w:r>
    </w:p>
    <w:p w14:paraId="02AD905C" w14:textId="77777777" w:rsidR="006C5502" w:rsidRDefault="006C5502">
      <w:pPr>
        <w:pStyle w:val="Body"/>
        <w:rPr>
          <w:sz w:val="24"/>
          <w:szCs w:val="24"/>
        </w:rPr>
      </w:pPr>
    </w:p>
    <w:p w14:paraId="02AD905D" w14:textId="77777777" w:rsidR="006C5502" w:rsidRDefault="00E84BFB">
      <w:pPr>
        <w:pStyle w:val="Body"/>
        <w:rPr>
          <w:sz w:val="24"/>
          <w:szCs w:val="24"/>
        </w:rPr>
      </w:pPr>
      <w:r>
        <w:rPr>
          <w:sz w:val="24"/>
          <w:szCs w:val="24"/>
        </w:rPr>
        <w:t>Answer the questions that follow.</w:t>
      </w:r>
    </w:p>
    <w:p w14:paraId="02AD905E" w14:textId="77777777" w:rsidR="006C5502" w:rsidRDefault="006C5502">
      <w:pPr>
        <w:pStyle w:val="Body"/>
        <w:rPr>
          <w:sz w:val="24"/>
          <w:szCs w:val="24"/>
        </w:rPr>
      </w:pPr>
    </w:p>
    <w:p w14:paraId="02AD905F" w14:textId="77777777" w:rsidR="006C5502" w:rsidRDefault="006C5502">
      <w:pPr>
        <w:pStyle w:val="Body"/>
        <w:rPr>
          <w:sz w:val="24"/>
          <w:szCs w:val="24"/>
        </w:rPr>
      </w:pPr>
    </w:p>
    <w:p w14:paraId="02AD9060" w14:textId="77777777" w:rsidR="006C5502" w:rsidRDefault="006C5502">
      <w:pPr>
        <w:pStyle w:val="Body"/>
        <w:rPr>
          <w:sz w:val="24"/>
          <w:szCs w:val="24"/>
        </w:rPr>
      </w:pPr>
    </w:p>
    <w:p w14:paraId="02AD9061" w14:textId="77777777" w:rsidR="006C5502" w:rsidRDefault="00E84BFB">
      <w:pPr>
        <w:pStyle w:val="Body"/>
        <w:rPr>
          <w:sz w:val="24"/>
          <w:szCs w:val="24"/>
        </w:rPr>
      </w:pPr>
      <w:r>
        <w:rPr>
          <w:sz w:val="24"/>
          <w:szCs w:val="24"/>
        </w:rPr>
        <w:t>3. Define the following terms</w:t>
      </w:r>
    </w:p>
    <w:p w14:paraId="02AD9062" w14:textId="77777777" w:rsidR="006C5502" w:rsidRDefault="006C5502">
      <w:pPr>
        <w:pStyle w:val="Body"/>
        <w:rPr>
          <w:sz w:val="24"/>
          <w:szCs w:val="24"/>
        </w:rPr>
      </w:pPr>
    </w:p>
    <w:p w14:paraId="02AD9063" w14:textId="77777777" w:rsidR="006C5502" w:rsidRDefault="006C5502">
      <w:pPr>
        <w:pStyle w:val="Body"/>
        <w:rPr>
          <w:sz w:val="24"/>
          <w:szCs w:val="24"/>
        </w:rPr>
      </w:pPr>
    </w:p>
    <w:tbl>
      <w:tblPr>
        <w:tblW w:w="986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2409"/>
        <w:gridCol w:w="7455"/>
      </w:tblGrid>
      <w:tr w:rsidR="006C5502" w14:paraId="02AD9066" w14:textId="77777777">
        <w:trPr>
          <w:trHeight w:val="869"/>
          <w:tblHeader/>
        </w:trPr>
        <w:tc>
          <w:tcPr>
            <w:tcW w:w="2409"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02AD9064" w14:textId="77777777" w:rsidR="006C5502" w:rsidRDefault="00E84BFB">
            <w:pPr>
              <w:pStyle w:val="Default"/>
              <w:keepNext/>
              <w:jc w:val="center"/>
            </w:pPr>
            <w:r>
              <w:rPr>
                <w:b/>
                <w:bCs/>
                <w:sz w:val="24"/>
                <w:szCs w:val="24"/>
              </w:rPr>
              <w:t>Term</w:t>
            </w:r>
          </w:p>
        </w:tc>
        <w:tc>
          <w:tcPr>
            <w:tcW w:w="7455"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02AD9065" w14:textId="77777777" w:rsidR="006C5502" w:rsidRDefault="00E84BFB">
            <w:pPr>
              <w:pStyle w:val="Default"/>
              <w:keepNext/>
              <w:jc w:val="center"/>
            </w:pPr>
            <w:r>
              <w:rPr>
                <w:b/>
                <w:bCs/>
                <w:sz w:val="24"/>
                <w:szCs w:val="24"/>
              </w:rPr>
              <w:t>Definition</w:t>
            </w:r>
          </w:p>
        </w:tc>
      </w:tr>
      <w:tr w:rsidR="006C5502" w14:paraId="02AD9069" w14:textId="77777777">
        <w:tblPrEx>
          <w:shd w:val="clear" w:color="auto" w:fill="auto"/>
        </w:tblPrEx>
        <w:trPr>
          <w:trHeight w:val="869"/>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67" w14:textId="77777777" w:rsidR="006C5502" w:rsidRDefault="00E84BFB">
            <w:pPr>
              <w:pStyle w:val="Default"/>
            </w:pPr>
            <w:r>
              <w:rPr>
                <w:sz w:val="24"/>
                <w:szCs w:val="24"/>
              </w:rPr>
              <w:t>Metabolism</w:t>
            </w:r>
          </w:p>
        </w:tc>
        <w:tc>
          <w:tcPr>
            <w:tcW w:w="7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68" w14:textId="77777777" w:rsidR="006C5502" w:rsidRDefault="006C5502"/>
        </w:tc>
      </w:tr>
      <w:tr w:rsidR="006C5502" w14:paraId="02AD906C" w14:textId="77777777">
        <w:tblPrEx>
          <w:shd w:val="clear" w:color="auto" w:fill="auto"/>
        </w:tblPrEx>
        <w:trPr>
          <w:trHeight w:val="869"/>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6A" w14:textId="77777777" w:rsidR="006C5502" w:rsidRDefault="00E84BFB">
            <w:pPr>
              <w:pStyle w:val="Default"/>
            </w:pPr>
            <w:r>
              <w:rPr>
                <w:sz w:val="24"/>
                <w:szCs w:val="24"/>
              </w:rPr>
              <w:t>Anabolic Reaction</w:t>
            </w:r>
          </w:p>
        </w:tc>
        <w:tc>
          <w:tcPr>
            <w:tcW w:w="7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6B" w14:textId="77777777" w:rsidR="006C5502" w:rsidRDefault="006C5502"/>
        </w:tc>
      </w:tr>
      <w:tr w:rsidR="006C5502" w14:paraId="02AD906F" w14:textId="77777777">
        <w:tblPrEx>
          <w:shd w:val="clear" w:color="auto" w:fill="auto"/>
        </w:tblPrEx>
        <w:trPr>
          <w:trHeight w:val="869"/>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6D" w14:textId="77777777" w:rsidR="006C5502" w:rsidRDefault="00E84BFB">
            <w:pPr>
              <w:pStyle w:val="Default"/>
            </w:pPr>
            <w:r>
              <w:rPr>
                <w:sz w:val="24"/>
                <w:szCs w:val="24"/>
              </w:rPr>
              <w:t>Catabolic Reaction</w:t>
            </w:r>
          </w:p>
        </w:tc>
        <w:tc>
          <w:tcPr>
            <w:tcW w:w="7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6E" w14:textId="77777777" w:rsidR="006C5502" w:rsidRDefault="006C5502"/>
        </w:tc>
      </w:tr>
      <w:tr w:rsidR="006C5502" w14:paraId="02AD9072" w14:textId="77777777">
        <w:tblPrEx>
          <w:shd w:val="clear" w:color="auto" w:fill="auto"/>
        </w:tblPrEx>
        <w:trPr>
          <w:trHeight w:val="869"/>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70" w14:textId="77777777" w:rsidR="006C5502" w:rsidRDefault="00E84BFB">
            <w:pPr>
              <w:pStyle w:val="Default"/>
            </w:pPr>
            <w:r>
              <w:rPr>
                <w:sz w:val="24"/>
                <w:szCs w:val="24"/>
              </w:rPr>
              <w:t>Catalyst</w:t>
            </w:r>
          </w:p>
        </w:tc>
        <w:tc>
          <w:tcPr>
            <w:tcW w:w="7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71" w14:textId="77777777" w:rsidR="006C5502" w:rsidRDefault="006C5502"/>
        </w:tc>
      </w:tr>
      <w:tr w:rsidR="006C5502" w14:paraId="02AD9075" w14:textId="77777777">
        <w:tblPrEx>
          <w:shd w:val="clear" w:color="auto" w:fill="auto"/>
        </w:tblPrEx>
        <w:trPr>
          <w:trHeight w:val="869"/>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73" w14:textId="77777777" w:rsidR="006C5502" w:rsidRDefault="00E84BFB">
            <w:pPr>
              <w:pStyle w:val="Default"/>
            </w:pPr>
            <w:r>
              <w:rPr>
                <w:sz w:val="24"/>
                <w:szCs w:val="24"/>
              </w:rPr>
              <w:t>Activation Energy</w:t>
            </w:r>
          </w:p>
        </w:tc>
        <w:tc>
          <w:tcPr>
            <w:tcW w:w="7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74" w14:textId="77777777" w:rsidR="006C5502" w:rsidRDefault="006C5502"/>
        </w:tc>
      </w:tr>
      <w:tr w:rsidR="006C5502" w14:paraId="02AD9078" w14:textId="77777777">
        <w:tblPrEx>
          <w:shd w:val="clear" w:color="auto" w:fill="auto"/>
        </w:tblPrEx>
        <w:trPr>
          <w:trHeight w:val="1087"/>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76" w14:textId="77777777" w:rsidR="006C5502" w:rsidRDefault="00E84BFB">
            <w:pPr>
              <w:pStyle w:val="Default"/>
            </w:pPr>
            <w:r>
              <w:rPr>
                <w:sz w:val="24"/>
                <w:szCs w:val="24"/>
              </w:rPr>
              <w:t>Enzyme</w:t>
            </w:r>
          </w:p>
        </w:tc>
        <w:tc>
          <w:tcPr>
            <w:tcW w:w="7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77" w14:textId="77777777" w:rsidR="006C5502" w:rsidRDefault="006C5502"/>
        </w:tc>
      </w:tr>
      <w:tr w:rsidR="006C5502" w14:paraId="02AD907B" w14:textId="77777777">
        <w:tblPrEx>
          <w:shd w:val="clear" w:color="auto" w:fill="auto"/>
        </w:tblPrEx>
        <w:trPr>
          <w:trHeight w:val="869"/>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79" w14:textId="77777777" w:rsidR="006C5502" w:rsidRDefault="00E84BFB">
            <w:pPr>
              <w:pStyle w:val="Default"/>
            </w:pPr>
            <w:r>
              <w:rPr>
                <w:sz w:val="24"/>
                <w:szCs w:val="24"/>
              </w:rPr>
              <w:t>Substrate</w:t>
            </w:r>
          </w:p>
        </w:tc>
        <w:tc>
          <w:tcPr>
            <w:tcW w:w="7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7A" w14:textId="77777777" w:rsidR="006C5502" w:rsidRDefault="006C5502"/>
        </w:tc>
      </w:tr>
      <w:tr w:rsidR="006C5502" w14:paraId="02AD907E" w14:textId="77777777">
        <w:tblPrEx>
          <w:shd w:val="clear" w:color="auto" w:fill="auto"/>
        </w:tblPrEx>
        <w:trPr>
          <w:trHeight w:val="869"/>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7C" w14:textId="77777777" w:rsidR="006C5502" w:rsidRDefault="00E84BFB">
            <w:pPr>
              <w:pStyle w:val="Default"/>
            </w:pPr>
            <w:r>
              <w:rPr>
                <w:sz w:val="24"/>
                <w:szCs w:val="24"/>
              </w:rPr>
              <w:t>Active site</w:t>
            </w:r>
          </w:p>
        </w:tc>
        <w:tc>
          <w:tcPr>
            <w:tcW w:w="7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7D" w14:textId="77777777" w:rsidR="006C5502" w:rsidRDefault="006C5502"/>
        </w:tc>
      </w:tr>
      <w:tr w:rsidR="006C5502" w14:paraId="02AD9081" w14:textId="77777777">
        <w:tblPrEx>
          <w:shd w:val="clear" w:color="auto" w:fill="auto"/>
        </w:tblPrEx>
        <w:trPr>
          <w:trHeight w:val="869"/>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7F" w14:textId="77777777" w:rsidR="006C5502" w:rsidRDefault="00E84BFB">
            <w:pPr>
              <w:pStyle w:val="Default"/>
            </w:pPr>
            <w:r>
              <w:rPr>
                <w:sz w:val="24"/>
                <w:szCs w:val="24"/>
              </w:rPr>
              <w:t>Intra/extracellular</w:t>
            </w:r>
          </w:p>
        </w:tc>
        <w:tc>
          <w:tcPr>
            <w:tcW w:w="7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80" w14:textId="77777777" w:rsidR="006C5502" w:rsidRDefault="006C5502"/>
        </w:tc>
      </w:tr>
      <w:tr w:rsidR="006C5502" w14:paraId="02AD9084" w14:textId="77777777">
        <w:tblPrEx>
          <w:shd w:val="clear" w:color="auto" w:fill="auto"/>
        </w:tblPrEx>
        <w:trPr>
          <w:trHeight w:val="869"/>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82" w14:textId="77777777" w:rsidR="006C5502" w:rsidRDefault="00E84BFB">
            <w:pPr>
              <w:pStyle w:val="Default"/>
            </w:pPr>
            <w:r>
              <w:rPr>
                <w:sz w:val="24"/>
                <w:szCs w:val="24"/>
              </w:rPr>
              <w:t>Metabolic Pathway</w:t>
            </w:r>
          </w:p>
        </w:tc>
        <w:tc>
          <w:tcPr>
            <w:tcW w:w="7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83" w14:textId="77777777" w:rsidR="006C5502" w:rsidRDefault="006C5502"/>
        </w:tc>
      </w:tr>
      <w:tr w:rsidR="006C5502" w14:paraId="02AD9087" w14:textId="77777777">
        <w:tblPrEx>
          <w:shd w:val="clear" w:color="auto" w:fill="auto"/>
        </w:tblPrEx>
        <w:trPr>
          <w:trHeight w:val="869"/>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85" w14:textId="77777777" w:rsidR="006C5502" w:rsidRDefault="00E84BFB">
            <w:pPr>
              <w:pStyle w:val="Default"/>
            </w:pPr>
            <w:r>
              <w:rPr>
                <w:sz w:val="24"/>
                <w:szCs w:val="24"/>
              </w:rPr>
              <w:t>Denatured</w:t>
            </w:r>
          </w:p>
        </w:tc>
        <w:tc>
          <w:tcPr>
            <w:tcW w:w="7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086" w14:textId="77777777" w:rsidR="006C5502" w:rsidRDefault="006C5502"/>
        </w:tc>
      </w:tr>
    </w:tbl>
    <w:p w14:paraId="02AD9088" w14:textId="77777777" w:rsidR="006C5502" w:rsidRDefault="006C5502">
      <w:pPr>
        <w:pStyle w:val="Body"/>
        <w:rPr>
          <w:sz w:val="24"/>
          <w:szCs w:val="24"/>
        </w:rPr>
      </w:pPr>
    </w:p>
    <w:p w14:paraId="02AD9089" w14:textId="77777777" w:rsidR="006C5502" w:rsidRDefault="00E84BFB">
      <w:pPr>
        <w:pStyle w:val="Body"/>
        <w:rPr>
          <w:b/>
          <w:bCs/>
          <w:sz w:val="24"/>
          <w:szCs w:val="24"/>
        </w:rPr>
      </w:pPr>
      <w:r>
        <w:rPr>
          <w:b/>
          <w:bCs/>
          <w:sz w:val="24"/>
          <w:szCs w:val="24"/>
        </w:rPr>
        <w:t>Naming Enzymes</w:t>
      </w:r>
    </w:p>
    <w:p w14:paraId="02AD908A" w14:textId="77777777" w:rsidR="006C5502" w:rsidRDefault="006C5502">
      <w:pPr>
        <w:pStyle w:val="Body"/>
        <w:rPr>
          <w:sz w:val="24"/>
          <w:szCs w:val="24"/>
        </w:rPr>
      </w:pPr>
    </w:p>
    <w:p w14:paraId="02AD908B" w14:textId="77777777" w:rsidR="006C5502" w:rsidRDefault="00E84BFB">
      <w:pPr>
        <w:pStyle w:val="Body"/>
        <w:rPr>
          <w:sz w:val="24"/>
          <w:szCs w:val="24"/>
        </w:rPr>
      </w:pPr>
      <w:r>
        <w:rPr>
          <w:sz w:val="24"/>
          <w:szCs w:val="24"/>
        </w:rPr>
        <w:t>Recommended Names:</w:t>
      </w:r>
    </w:p>
    <w:p w14:paraId="02AD908C" w14:textId="77777777" w:rsidR="006C5502" w:rsidRDefault="006C5502">
      <w:pPr>
        <w:pStyle w:val="Body"/>
        <w:rPr>
          <w:sz w:val="24"/>
          <w:szCs w:val="24"/>
        </w:rPr>
      </w:pPr>
    </w:p>
    <w:p w14:paraId="02AD908D" w14:textId="77777777" w:rsidR="006C5502" w:rsidRDefault="006C5502">
      <w:pPr>
        <w:pStyle w:val="Body"/>
        <w:rPr>
          <w:sz w:val="24"/>
          <w:szCs w:val="24"/>
        </w:rPr>
      </w:pPr>
    </w:p>
    <w:p w14:paraId="02AD908E" w14:textId="77777777" w:rsidR="006C5502" w:rsidRDefault="006C5502">
      <w:pPr>
        <w:pStyle w:val="Body"/>
        <w:rPr>
          <w:sz w:val="24"/>
          <w:szCs w:val="24"/>
        </w:rPr>
      </w:pPr>
    </w:p>
    <w:p w14:paraId="02AD908F" w14:textId="77777777" w:rsidR="006C5502" w:rsidRDefault="00E84BFB">
      <w:pPr>
        <w:pStyle w:val="Body"/>
        <w:rPr>
          <w:sz w:val="24"/>
          <w:szCs w:val="24"/>
        </w:rPr>
      </w:pPr>
      <w:r>
        <w:rPr>
          <w:sz w:val="24"/>
          <w:szCs w:val="24"/>
        </w:rPr>
        <w:t>Systematic Names:</w:t>
      </w:r>
    </w:p>
    <w:p w14:paraId="02AD9090" w14:textId="77777777" w:rsidR="006C5502" w:rsidRDefault="006C5502">
      <w:pPr>
        <w:pStyle w:val="Body"/>
        <w:rPr>
          <w:sz w:val="24"/>
          <w:szCs w:val="24"/>
        </w:rPr>
      </w:pPr>
    </w:p>
    <w:p w14:paraId="02AD9091" w14:textId="77777777" w:rsidR="006C5502" w:rsidRDefault="007B615F">
      <w:pPr>
        <w:pStyle w:val="Body"/>
        <w:rPr>
          <w:sz w:val="24"/>
          <w:szCs w:val="24"/>
        </w:rPr>
      </w:pPr>
      <w:r>
        <w:rPr>
          <w:noProof/>
          <w:lang w:val="en-GB"/>
        </w:rPr>
        <mc:AlternateContent>
          <mc:Choice Requires="wps">
            <w:drawing>
              <wp:anchor distT="152400" distB="152400" distL="152400" distR="152400" simplePos="0" relativeHeight="251660288" behindDoc="0" locked="0" layoutInCell="1" allowOverlap="1" wp14:anchorId="02AD92DD" wp14:editId="02AD92DE">
                <wp:simplePos x="0" y="0"/>
                <wp:positionH relativeFrom="page">
                  <wp:posOffset>3467100</wp:posOffset>
                </wp:positionH>
                <wp:positionV relativeFrom="page">
                  <wp:posOffset>2400300</wp:posOffset>
                </wp:positionV>
                <wp:extent cx="3649980" cy="3213100"/>
                <wp:effectExtent l="0" t="0" r="7620" b="6350"/>
                <wp:wrapSquare wrapText="bothSides" distT="152400" distB="152400" distL="152400" distR="152400"/>
                <wp:docPr id="1073741828" name="officeArt object"/>
                <wp:cNvGraphicFramePr/>
                <a:graphic xmlns:a="http://schemas.openxmlformats.org/drawingml/2006/main">
                  <a:graphicData uri="http://schemas.microsoft.com/office/word/2010/wordprocessingShape">
                    <wps:wsp>
                      <wps:cNvSpPr/>
                      <wps:spPr>
                        <a:xfrm>
                          <a:off x="0" y="0"/>
                          <a:ext cx="3649980" cy="3213100"/>
                        </a:xfrm>
                        <a:prstGeom prst="rect">
                          <a:avLst/>
                        </a:prstGeom>
                        <a:noFill/>
                        <a:ln w="12700" cap="flat">
                          <a:noFill/>
                          <a:miter lim="400000"/>
                        </a:ln>
                        <a:effectLst/>
                      </wps:spPr>
                      <wps:txbx>
                        <w:txbxContent>
                          <w:p w14:paraId="02AD9321" w14:textId="77777777" w:rsidR="006C5502" w:rsidRDefault="00E84BFB">
                            <w:pPr>
                              <w:pStyle w:val="Default"/>
                              <w:rPr>
                                <w:rFonts w:ascii="Arial" w:eastAsia="Arial" w:hAnsi="Arial" w:cs="Arial"/>
                                <w:sz w:val="24"/>
                                <w:szCs w:val="24"/>
                              </w:rPr>
                            </w:pPr>
                            <w:r>
                              <w:rPr>
                                <w:rFonts w:ascii="Arial"/>
                                <w:sz w:val="24"/>
                                <w:szCs w:val="24"/>
                              </w:rPr>
                              <w:t>What type of proteins are enzymes?</w:t>
                            </w:r>
                          </w:p>
                          <w:p w14:paraId="02AD9322" w14:textId="77777777" w:rsidR="006C5502" w:rsidRDefault="006C5502">
                            <w:pPr>
                              <w:pStyle w:val="Default"/>
                              <w:rPr>
                                <w:rFonts w:ascii="Arial" w:eastAsia="Arial" w:hAnsi="Arial" w:cs="Arial"/>
                                <w:sz w:val="24"/>
                                <w:szCs w:val="24"/>
                              </w:rPr>
                            </w:pPr>
                          </w:p>
                          <w:p w14:paraId="02AD9323" w14:textId="77777777" w:rsidR="006C5502" w:rsidRDefault="00E84BFB">
                            <w:pPr>
                              <w:pStyle w:val="Default"/>
                              <w:rPr>
                                <w:rFonts w:ascii="Arial" w:eastAsia="Arial" w:hAnsi="Arial" w:cs="Arial"/>
                                <w:sz w:val="24"/>
                                <w:szCs w:val="24"/>
                              </w:rPr>
                            </w:pPr>
                            <w:r>
                              <w:rPr>
                                <w:rFonts w:ascii="Arial"/>
                                <w:sz w:val="24"/>
                                <w:szCs w:val="24"/>
                              </w:rPr>
                              <w:t>--------------------------------------------</w:t>
                            </w:r>
                          </w:p>
                          <w:p w14:paraId="02AD9324" w14:textId="77777777" w:rsidR="006C5502" w:rsidRDefault="006C5502">
                            <w:pPr>
                              <w:pStyle w:val="Default"/>
                              <w:rPr>
                                <w:rFonts w:ascii="Arial" w:eastAsia="Arial" w:hAnsi="Arial" w:cs="Arial"/>
                                <w:sz w:val="24"/>
                                <w:szCs w:val="24"/>
                              </w:rPr>
                            </w:pPr>
                          </w:p>
                          <w:p w14:paraId="02AD9325" w14:textId="77777777" w:rsidR="006C5502" w:rsidRDefault="00E84BFB">
                            <w:pPr>
                              <w:pStyle w:val="Default"/>
                              <w:rPr>
                                <w:rFonts w:ascii="Arial" w:eastAsia="Arial" w:hAnsi="Arial" w:cs="Arial"/>
                                <w:sz w:val="24"/>
                                <w:szCs w:val="24"/>
                              </w:rPr>
                            </w:pPr>
                            <w:r>
                              <w:rPr>
                                <w:rFonts w:ascii="Arial"/>
                                <w:sz w:val="24"/>
                                <w:szCs w:val="24"/>
                              </w:rPr>
                              <w:t>What level of structure do they have?</w:t>
                            </w:r>
                          </w:p>
                          <w:p w14:paraId="02AD9326" w14:textId="77777777" w:rsidR="006C5502" w:rsidRDefault="006C5502">
                            <w:pPr>
                              <w:pStyle w:val="Default"/>
                              <w:rPr>
                                <w:rFonts w:ascii="Arial" w:eastAsia="Arial" w:hAnsi="Arial" w:cs="Arial"/>
                                <w:sz w:val="24"/>
                                <w:szCs w:val="24"/>
                              </w:rPr>
                            </w:pPr>
                          </w:p>
                          <w:p w14:paraId="02AD9327" w14:textId="77777777" w:rsidR="006C5502" w:rsidRDefault="00E84BFB">
                            <w:pPr>
                              <w:pStyle w:val="Default"/>
                              <w:rPr>
                                <w:rFonts w:ascii="Arial" w:eastAsia="Arial" w:hAnsi="Arial" w:cs="Arial"/>
                                <w:sz w:val="24"/>
                                <w:szCs w:val="24"/>
                              </w:rPr>
                            </w:pPr>
                            <w:r>
                              <w:rPr>
                                <w:rFonts w:ascii="Arial"/>
                                <w:sz w:val="24"/>
                                <w:szCs w:val="24"/>
                              </w:rPr>
                              <w:t>----------------------------------------------</w:t>
                            </w:r>
                          </w:p>
                          <w:p w14:paraId="02AD9328" w14:textId="77777777" w:rsidR="006C5502" w:rsidRDefault="006C5502">
                            <w:pPr>
                              <w:pStyle w:val="Default"/>
                              <w:rPr>
                                <w:rFonts w:ascii="Arial" w:eastAsia="Arial" w:hAnsi="Arial" w:cs="Arial"/>
                                <w:sz w:val="24"/>
                                <w:szCs w:val="24"/>
                              </w:rPr>
                            </w:pPr>
                          </w:p>
                          <w:p w14:paraId="02AD9329" w14:textId="77777777" w:rsidR="006C5502" w:rsidRDefault="00E84BFB">
                            <w:pPr>
                              <w:pStyle w:val="Default"/>
                              <w:rPr>
                                <w:rFonts w:ascii="Arial" w:eastAsia="Arial" w:hAnsi="Arial" w:cs="Arial"/>
                                <w:sz w:val="24"/>
                                <w:szCs w:val="24"/>
                              </w:rPr>
                            </w:pPr>
                            <w:r>
                              <w:rPr>
                                <w:rFonts w:ascii="Arial"/>
                                <w:sz w:val="24"/>
                                <w:szCs w:val="24"/>
                              </w:rPr>
                              <w:t>Why are enzymes specific for one reaction only?</w:t>
                            </w:r>
                          </w:p>
                          <w:p w14:paraId="02AD932A" w14:textId="77777777" w:rsidR="006C5502" w:rsidRDefault="006C5502">
                            <w:pPr>
                              <w:pStyle w:val="Default"/>
                              <w:rPr>
                                <w:rFonts w:ascii="Arial" w:eastAsia="Arial" w:hAnsi="Arial" w:cs="Arial"/>
                                <w:sz w:val="24"/>
                                <w:szCs w:val="24"/>
                              </w:rPr>
                            </w:pPr>
                          </w:p>
                          <w:p w14:paraId="02AD932B" w14:textId="77777777" w:rsidR="006C5502" w:rsidRDefault="00E84BFB">
                            <w:pPr>
                              <w:pStyle w:val="Default"/>
                              <w:rPr>
                                <w:rFonts w:ascii="Arial" w:eastAsia="Arial" w:hAnsi="Arial" w:cs="Arial"/>
                                <w:sz w:val="24"/>
                                <w:szCs w:val="24"/>
                              </w:rPr>
                            </w:pPr>
                            <w:r>
                              <w:rPr>
                                <w:rFonts w:ascii="Arial"/>
                                <w:sz w:val="24"/>
                                <w:szCs w:val="24"/>
                              </w:rPr>
                              <w:t>------------------------------------------------</w:t>
                            </w:r>
                          </w:p>
                          <w:p w14:paraId="02AD932C" w14:textId="77777777" w:rsidR="006C5502" w:rsidRDefault="006C5502">
                            <w:pPr>
                              <w:pStyle w:val="Default"/>
                              <w:rPr>
                                <w:rFonts w:ascii="Arial" w:eastAsia="Arial" w:hAnsi="Arial" w:cs="Arial"/>
                                <w:sz w:val="24"/>
                                <w:szCs w:val="24"/>
                              </w:rPr>
                            </w:pPr>
                          </w:p>
                          <w:p w14:paraId="02AD932D" w14:textId="77777777" w:rsidR="006C5502" w:rsidRDefault="00E84BFB">
                            <w:pPr>
                              <w:pStyle w:val="Default"/>
                              <w:rPr>
                                <w:rFonts w:ascii="Arial" w:eastAsia="Arial" w:hAnsi="Arial" w:cs="Arial"/>
                                <w:sz w:val="24"/>
                                <w:szCs w:val="24"/>
                              </w:rPr>
                            </w:pPr>
                            <w:r>
                              <w:rPr>
                                <w:rFonts w:ascii="Arial"/>
                                <w:sz w:val="24"/>
                                <w:szCs w:val="24"/>
                              </w:rPr>
                              <w:t>How is the substrate held onto the enzyme?</w:t>
                            </w:r>
                          </w:p>
                          <w:p w14:paraId="02AD932E" w14:textId="77777777" w:rsidR="006C5502" w:rsidRDefault="006C5502">
                            <w:pPr>
                              <w:pStyle w:val="Default"/>
                              <w:rPr>
                                <w:rFonts w:ascii="Arial" w:eastAsia="Arial" w:hAnsi="Arial" w:cs="Arial"/>
                                <w:sz w:val="24"/>
                                <w:szCs w:val="24"/>
                              </w:rPr>
                            </w:pPr>
                          </w:p>
                          <w:p w14:paraId="02AD932F" w14:textId="77777777" w:rsidR="006C5502" w:rsidRDefault="00E84BFB">
                            <w:pPr>
                              <w:pStyle w:val="Default"/>
                            </w:pPr>
                            <w:r>
                              <w:rPr>
                                <w:rFonts w:ascii="Arial"/>
                                <w:sz w:val="24"/>
                                <w:szCs w:val="24"/>
                              </w:rPr>
                              <w:t>--------------------------------------------------</w:t>
                            </w:r>
                          </w:p>
                        </w:txbxContent>
                      </wps:txbx>
                      <wps:bodyPr wrap="square" lIns="0" tIns="0" rIns="0" bIns="0" numCol="1" anchor="t">
                        <a:noAutofit/>
                      </wps:bodyPr>
                    </wps:wsp>
                  </a:graphicData>
                </a:graphic>
                <wp14:sizeRelH relativeFrom="margin">
                  <wp14:pctWidth>0</wp14:pctWidth>
                </wp14:sizeRelH>
              </wp:anchor>
            </w:drawing>
          </mc:Choice>
          <mc:Fallback>
            <w:pict>
              <v:rect id="officeArt object" o:spid="_x0000_s1026" style="position:absolute;margin-left:273pt;margin-top:189pt;width:287.4pt;height:253pt;z-index:25166028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" filled="f" stroked="f" strokeweight="1pt">
                <v:stroke miterlimit="4"/>
                <v:textbox inset="0,0,0,0">
                  <w:txbxContent>
                    <w:p w14:paraId="02AD9321" w14:textId="77777777" w:rsidR="006C5502" w:rsidRDefault="00E84BFB">
                      <w:pPr>
                        <w:pStyle w:val="Default"/>
                        <w:rPr>
                          <w:rFonts w:ascii="Arial" w:eastAsia="Arial" w:hAnsi="Arial" w:cs="Arial"/>
                          <w:sz w:val="24"/>
                          <w:szCs w:val="24"/>
                        </w:rPr>
                      </w:pPr>
                      <w:r>
                        <w:rPr>
                          <w:rFonts w:ascii="Arial"/>
                          <w:sz w:val="24"/>
                          <w:szCs w:val="24"/>
                        </w:rPr>
                        <w:t>What type of proteins are enzymes?</w:t>
                      </w:r>
                    </w:p>
                    <w:p w14:paraId="02AD9322" w14:textId="77777777" w:rsidR="006C5502" w:rsidRDefault="006C5502">
                      <w:pPr>
                        <w:pStyle w:val="Default"/>
                        <w:rPr>
                          <w:rFonts w:ascii="Arial" w:eastAsia="Arial" w:hAnsi="Arial" w:cs="Arial"/>
                          <w:sz w:val="24"/>
                          <w:szCs w:val="24"/>
                        </w:rPr>
                      </w:pPr>
                    </w:p>
                    <w:p w14:paraId="02AD9323" w14:textId="77777777" w:rsidR="006C5502" w:rsidRDefault="00E84BFB">
                      <w:pPr>
                        <w:pStyle w:val="Default"/>
                        <w:rPr>
                          <w:rFonts w:ascii="Arial" w:eastAsia="Arial" w:hAnsi="Arial" w:cs="Arial"/>
                          <w:sz w:val="24"/>
                          <w:szCs w:val="24"/>
                        </w:rPr>
                      </w:pPr>
                      <w:r>
                        <w:rPr>
                          <w:rFonts w:ascii="Arial"/>
                          <w:sz w:val="24"/>
                          <w:szCs w:val="24"/>
                        </w:rPr>
                        <w:t>--------------------------------------------</w:t>
                      </w:r>
                    </w:p>
                    <w:p w14:paraId="02AD9324" w14:textId="77777777" w:rsidR="006C5502" w:rsidRDefault="006C5502">
                      <w:pPr>
                        <w:pStyle w:val="Default"/>
                        <w:rPr>
                          <w:rFonts w:ascii="Arial" w:eastAsia="Arial" w:hAnsi="Arial" w:cs="Arial"/>
                          <w:sz w:val="24"/>
                          <w:szCs w:val="24"/>
                        </w:rPr>
                      </w:pPr>
                    </w:p>
                    <w:p w14:paraId="02AD9325" w14:textId="77777777" w:rsidR="006C5502" w:rsidRDefault="00E84BFB">
                      <w:pPr>
                        <w:pStyle w:val="Default"/>
                        <w:rPr>
                          <w:rFonts w:ascii="Arial" w:eastAsia="Arial" w:hAnsi="Arial" w:cs="Arial"/>
                          <w:sz w:val="24"/>
                          <w:szCs w:val="24"/>
                        </w:rPr>
                      </w:pPr>
                      <w:r>
                        <w:rPr>
                          <w:rFonts w:ascii="Arial"/>
                          <w:sz w:val="24"/>
                          <w:szCs w:val="24"/>
                        </w:rPr>
                        <w:t>What level of structure do they have?</w:t>
                      </w:r>
                    </w:p>
                    <w:p w14:paraId="02AD9326" w14:textId="77777777" w:rsidR="006C5502" w:rsidRDefault="006C5502">
                      <w:pPr>
                        <w:pStyle w:val="Default"/>
                        <w:rPr>
                          <w:rFonts w:ascii="Arial" w:eastAsia="Arial" w:hAnsi="Arial" w:cs="Arial"/>
                          <w:sz w:val="24"/>
                          <w:szCs w:val="24"/>
                        </w:rPr>
                      </w:pPr>
                    </w:p>
                    <w:p w14:paraId="02AD9327" w14:textId="77777777" w:rsidR="006C5502" w:rsidRDefault="00E84BFB">
                      <w:pPr>
                        <w:pStyle w:val="Default"/>
                        <w:rPr>
                          <w:rFonts w:ascii="Arial" w:eastAsia="Arial" w:hAnsi="Arial" w:cs="Arial"/>
                          <w:sz w:val="24"/>
                          <w:szCs w:val="24"/>
                        </w:rPr>
                      </w:pPr>
                      <w:r>
                        <w:rPr>
                          <w:rFonts w:ascii="Arial"/>
                          <w:sz w:val="24"/>
                          <w:szCs w:val="24"/>
                        </w:rPr>
                        <w:t>----------------------------------------------</w:t>
                      </w:r>
                    </w:p>
                    <w:p w14:paraId="02AD9328" w14:textId="77777777" w:rsidR="006C5502" w:rsidRDefault="006C5502">
                      <w:pPr>
                        <w:pStyle w:val="Default"/>
                        <w:rPr>
                          <w:rFonts w:ascii="Arial" w:eastAsia="Arial" w:hAnsi="Arial" w:cs="Arial"/>
                          <w:sz w:val="24"/>
                          <w:szCs w:val="24"/>
                        </w:rPr>
                      </w:pPr>
                    </w:p>
                    <w:p w14:paraId="02AD9329" w14:textId="77777777" w:rsidR="006C5502" w:rsidRDefault="00E84BFB">
                      <w:pPr>
                        <w:pStyle w:val="Default"/>
                        <w:rPr>
                          <w:rFonts w:ascii="Arial" w:eastAsia="Arial" w:hAnsi="Arial" w:cs="Arial"/>
                          <w:sz w:val="24"/>
                          <w:szCs w:val="24"/>
                        </w:rPr>
                      </w:pPr>
                      <w:r>
                        <w:rPr>
                          <w:rFonts w:ascii="Arial"/>
                          <w:sz w:val="24"/>
                          <w:szCs w:val="24"/>
                        </w:rPr>
                        <w:t>Why are enzymes specific for one reaction only?</w:t>
                      </w:r>
                    </w:p>
                    <w:p w14:paraId="02AD932A" w14:textId="77777777" w:rsidR="006C5502" w:rsidRDefault="006C5502">
                      <w:pPr>
                        <w:pStyle w:val="Default"/>
                        <w:rPr>
                          <w:rFonts w:ascii="Arial" w:eastAsia="Arial" w:hAnsi="Arial" w:cs="Arial"/>
                          <w:sz w:val="24"/>
                          <w:szCs w:val="24"/>
                        </w:rPr>
                      </w:pPr>
                    </w:p>
                    <w:p w14:paraId="02AD932B" w14:textId="77777777" w:rsidR="006C5502" w:rsidRDefault="00E84BFB">
                      <w:pPr>
                        <w:pStyle w:val="Default"/>
                        <w:rPr>
                          <w:rFonts w:ascii="Arial" w:eastAsia="Arial" w:hAnsi="Arial" w:cs="Arial"/>
                          <w:sz w:val="24"/>
                          <w:szCs w:val="24"/>
                        </w:rPr>
                      </w:pPr>
                      <w:r>
                        <w:rPr>
                          <w:rFonts w:ascii="Arial"/>
                          <w:sz w:val="24"/>
                          <w:szCs w:val="24"/>
                        </w:rPr>
                        <w:t>------------------------------------------------</w:t>
                      </w:r>
                    </w:p>
                    <w:p w14:paraId="02AD932C" w14:textId="77777777" w:rsidR="006C5502" w:rsidRDefault="006C5502">
                      <w:pPr>
                        <w:pStyle w:val="Default"/>
                        <w:rPr>
                          <w:rFonts w:ascii="Arial" w:eastAsia="Arial" w:hAnsi="Arial" w:cs="Arial"/>
                          <w:sz w:val="24"/>
                          <w:szCs w:val="24"/>
                        </w:rPr>
                      </w:pPr>
                    </w:p>
                    <w:p w14:paraId="02AD932D" w14:textId="77777777" w:rsidR="006C5502" w:rsidRDefault="00E84BFB">
                      <w:pPr>
                        <w:pStyle w:val="Default"/>
                        <w:rPr>
                          <w:rFonts w:ascii="Arial" w:eastAsia="Arial" w:hAnsi="Arial" w:cs="Arial"/>
                          <w:sz w:val="24"/>
                          <w:szCs w:val="24"/>
                        </w:rPr>
                      </w:pPr>
                      <w:r>
                        <w:rPr>
                          <w:rFonts w:ascii="Arial"/>
                          <w:sz w:val="24"/>
                          <w:szCs w:val="24"/>
                        </w:rPr>
                        <w:t>How is the substrate held onto the enzyme?</w:t>
                      </w:r>
                    </w:p>
                    <w:p w14:paraId="02AD932E" w14:textId="77777777" w:rsidR="006C5502" w:rsidRDefault="006C5502">
                      <w:pPr>
                        <w:pStyle w:val="Default"/>
                        <w:rPr>
                          <w:rFonts w:ascii="Arial" w:eastAsia="Arial" w:hAnsi="Arial" w:cs="Arial"/>
                          <w:sz w:val="24"/>
                          <w:szCs w:val="24"/>
                        </w:rPr>
                      </w:pPr>
                    </w:p>
                    <w:p w14:paraId="02AD932F" w14:textId="77777777" w:rsidR="006C5502" w:rsidRDefault="00E84BFB">
                      <w:pPr>
                        <w:pStyle w:val="Default"/>
                      </w:pPr>
                      <w:r>
                        <w:rPr>
                          <w:rFonts w:ascii="Arial"/>
                          <w:sz w:val="24"/>
                          <w:szCs w:val="24"/>
                        </w:rPr>
                        <w:t>--------------------------------------------------</w:t>
                      </w:r>
                    </w:p>
                  </w:txbxContent>
                </v:textbox>
                <w10:wrap type="square" anchorx="page" anchory="page"/>
              </v:rect>
            </w:pict>
          </mc:Fallback>
        </mc:AlternateContent>
      </w:r>
    </w:p>
    <w:p w14:paraId="02AD9092" w14:textId="77777777" w:rsidR="006C5502" w:rsidRDefault="006C5502">
      <w:pPr>
        <w:pStyle w:val="Body"/>
        <w:rPr>
          <w:sz w:val="24"/>
          <w:szCs w:val="24"/>
        </w:rPr>
      </w:pPr>
    </w:p>
    <w:p w14:paraId="02AD9093" w14:textId="77777777" w:rsidR="006C5502" w:rsidRDefault="00E84BFB">
      <w:pPr>
        <w:pStyle w:val="Body"/>
        <w:rPr>
          <w:b/>
          <w:bCs/>
          <w:sz w:val="24"/>
          <w:szCs w:val="24"/>
        </w:rPr>
      </w:pPr>
      <w:r>
        <w:rPr>
          <w:b/>
          <w:bCs/>
          <w:sz w:val="24"/>
          <w:szCs w:val="24"/>
        </w:rPr>
        <w:t>The structure of enzymes</w:t>
      </w:r>
    </w:p>
    <w:p w14:paraId="02AD9094" w14:textId="77777777" w:rsidR="006C5502" w:rsidRDefault="006C5502">
      <w:pPr>
        <w:pStyle w:val="Body"/>
        <w:rPr>
          <w:sz w:val="24"/>
          <w:szCs w:val="24"/>
        </w:rPr>
      </w:pPr>
    </w:p>
    <w:p w14:paraId="02AD9095" w14:textId="77777777" w:rsidR="006C5502" w:rsidRDefault="007B615F">
      <w:pPr>
        <w:pStyle w:val="Body"/>
        <w:rPr>
          <w:sz w:val="24"/>
          <w:szCs w:val="24"/>
        </w:rPr>
      </w:pPr>
      <w:r>
        <w:rPr>
          <w:noProof/>
          <w:lang w:val="en-GB"/>
        </w:rPr>
        <w:drawing>
          <wp:anchor distT="152400" distB="152400" distL="152400" distR="152400" simplePos="0" relativeHeight="251659264" behindDoc="1" locked="0" layoutInCell="1" allowOverlap="1" wp14:anchorId="02AD92DF" wp14:editId="02AD92E0">
            <wp:simplePos x="0" y="0"/>
            <wp:positionH relativeFrom="page">
              <wp:posOffset>403860</wp:posOffset>
            </wp:positionH>
            <wp:positionV relativeFrom="page">
              <wp:posOffset>2910840</wp:posOffset>
            </wp:positionV>
            <wp:extent cx="2613660" cy="1790700"/>
            <wp:effectExtent l="0" t="0" r="0" b="0"/>
            <wp:wrapTight wrapText="bothSides">
              <wp:wrapPolygon edited="1">
                <wp:start x="0" y="0"/>
                <wp:lineTo x="0" y="21600"/>
                <wp:lineTo x="21600" y="21600"/>
                <wp:lineTo x="21600" y="0"/>
                <wp:lineTo x="0" y="0"/>
              </wp:wrapPolygon>
            </wp:wrapTight>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q10.png"/>
                    <pic:cNvPicPr/>
                  </pic:nvPicPr>
                  <pic:blipFill>
                    <a:blip r:embed="rId12">
                      <a:extLst/>
                    </a:blip>
                    <a:stretch>
                      <a:fillRect/>
                    </a:stretch>
                  </pic:blipFill>
                  <pic:spPr>
                    <a:xfrm>
                      <a:off x="0" y="0"/>
                      <a:ext cx="2613660" cy="1790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2AD9096" w14:textId="77777777" w:rsidR="006C5502" w:rsidRDefault="006C5502">
      <w:pPr>
        <w:pStyle w:val="Body"/>
        <w:rPr>
          <w:sz w:val="24"/>
          <w:szCs w:val="24"/>
        </w:rPr>
      </w:pPr>
    </w:p>
    <w:p w14:paraId="02AD9097" w14:textId="77777777" w:rsidR="006C5502" w:rsidRDefault="006C5502">
      <w:pPr>
        <w:pStyle w:val="Body"/>
        <w:rPr>
          <w:sz w:val="24"/>
          <w:szCs w:val="24"/>
        </w:rPr>
      </w:pPr>
    </w:p>
    <w:p w14:paraId="02AD9098" w14:textId="77777777" w:rsidR="006C5502" w:rsidRDefault="006C5502">
      <w:pPr>
        <w:pStyle w:val="Body"/>
        <w:rPr>
          <w:sz w:val="24"/>
          <w:szCs w:val="24"/>
        </w:rPr>
      </w:pPr>
    </w:p>
    <w:p w14:paraId="02AD9099" w14:textId="77777777" w:rsidR="006C5502" w:rsidRDefault="006C5502">
      <w:pPr>
        <w:pStyle w:val="Body"/>
        <w:rPr>
          <w:b/>
          <w:bCs/>
          <w:sz w:val="24"/>
          <w:szCs w:val="24"/>
        </w:rPr>
      </w:pPr>
    </w:p>
    <w:p w14:paraId="02AD909A" w14:textId="77777777" w:rsidR="007B615F" w:rsidRDefault="007B615F">
      <w:pPr>
        <w:pStyle w:val="Body"/>
        <w:rPr>
          <w:b/>
          <w:bCs/>
          <w:sz w:val="24"/>
          <w:szCs w:val="24"/>
        </w:rPr>
      </w:pPr>
    </w:p>
    <w:p w14:paraId="02AD909B" w14:textId="77777777" w:rsidR="007B615F" w:rsidRDefault="007B615F">
      <w:pPr>
        <w:pStyle w:val="Body"/>
        <w:rPr>
          <w:b/>
          <w:bCs/>
          <w:sz w:val="24"/>
          <w:szCs w:val="24"/>
        </w:rPr>
      </w:pPr>
    </w:p>
    <w:p w14:paraId="02AD909C" w14:textId="77777777" w:rsidR="007B615F" w:rsidRDefault="007B615F">
      <w:pPr>
        <w:pStyle w:val="Body"/>
        <w:rPr>
          <w:b/>
          <w:bCs/>
          <w:sz w:val="24"/>
          <w:szCs w:val="24"/>
        </w:rPr>
      </w:pPr>
    </w:p>
    <w:p w14:paraId="02AD909D" w14:textId="77777777" w:rsidR="007B615F" w:rsidRDefault="007B615F">
      <w:pPr>
        <w:pStyle w:val="Body"/>
        <w:rPr>
          <w:b/>
          <w:bCs/>
          <w:sz w:val="24"/>
          <w:szCs w:val="24"/>
        </w:rPr>
      </w:pPr>
    </w:p>
    <w:p w14:paraId="02AD909E" w14:textId="77777777" w:rsidR="007B615F" w:rsidRDefault="007B615F">
      <w:pPr>
        <w:pStyle w:val="Body"/>
        <w:rPr>
          <w:b/>
          <w:bCs/>
          <w:sz w:val="24"/>
          <w:szCs w:val="24"/>
        </w:rPr>
      </w:pPr>
    </w:p>
    <w:p w14:paraId="02AD909F" w14:textId="77777777" w:rsidR="007B615F" w:rsidRDefault="007B615F">
      <w:pPr>
        <w:pStyle w:val="Body"/>
        <w:rPr>
          <w:b/>
          <w:bCs/>
          <w:sz w:val="24"/>
          <w:szCs w:val="24"/>
        </w:rPr>
      </w:pPr>
    </w:p>
    <w:p w14:paraId="02AD90A0" w14:textId="77777777" w:rsidR="007B615F" w:rsidRDefault="007B615F">
      <w:pPr>
        <w:pStyle w:val="Body"/>
        <w:rPr>
          <w:b/>
          <w:bCs/>
          <w:sz w:val="24"/>
          <w:szCs w:val="24"/>
        </w:rPr>
      </w:pPr>
    </w:p>
    <w:p w14:paraId="02AD90A1" w14:textId="77777777" w:rsidR="007B615F" w:rsidRDefault="007B615F">
      <w:pPr>
        <w:pStyle w:val="Body"/>
        <w:rPr>
          <w:b/>
          <w:bCs/>
          <w:sz w:val="24"/>
          <w:szCs w:val="24"/>
        </w:rPr>
      </w:pPr>
    </w:p>
    <w:p w14:paraId="02AD90A2" w14:textId="77777777" w:rsidR="006C5502" w:rsidRDefault="00E84BFB">
      <w:pPr>
        <w:pStyle w:val="Body"/>
        <w:rPr>
          <w:b/>
          <w:bCs/>
          <w:sz w:val="24"/>
          <w:szCs w:val="24"/>
        </w:rPr>
      </w:pPr>
      <w:r>
        <w:rPr>
          <w:b/>
          <w:bCs/>
          <w:sz w:val="24"/>
          <w:szCs w:val="24"/>
        </w:rPr>
        <w:t xml:space="preserve">Chemical </w:t>
      </w:r>
      <w:r w:rsidR="007B615F">
        <w:rPr>
          <w:b/>
          <w:bCs/>
          <w:noProof/>
          <w:sz w:val="24"/>
          <w:szCs w:val="24"/>
          <w:lang w:val="en-GB"/>
        </w:rPr>
        <w:drawing>
          <wp:anchor distT="152400" distB="152400" distL="152400" distR="152400" simplePos="0" relativeHeight="251662336" behindDoc="1" locked="0" layoutInCell="1" allowOverlap="1" wp14:anchorId="02AD92E1" wp14:editId="02AD92E2">
            <wp:simplePos x="0" y="0"/>
            <wp:positionH relativeFrom="margin">
              <wp:posOffset>-262890</wp:posOffset>
            </wp:positionH>
            <wp:positionV relativeFrom="line">
              <wp:posOffset>560070</wp:posOffset>
            </wp:positionV>
            <wp:extent cx="2764155" cy="3312795"/>
            <wp:effectExtent l="0" t="0" r="0" b="1905"/>
            <wp:wrapTight wrapText="bothSides">
              <wp:wrapPolygon edited="1">
                <wp:start x="0" y="0"/>
                <wp:lineTo x="0" y="21600"/>
                <wp:lineTo x="21304" y="21600"/>
                <wp:lineTo x="21304" y="0"/>
                <wp:lineTo x="0"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13">
                      <a:extLst/>
                    </a:blip>
                    <a:stretch>
                      <a:fillRect/>
                    </a:stretch>
                  </pic:blipFill>
                  <pic:spPr>
                    <a:xfrm>
                      <a:off x="0" y="0"/>
                      <a:ext cx="2764155" cy="3312795"/>
                    </a:xfrm>
                    <a:prstGeom prst="rect">
                      <a:avLst/>
                    </a:prstGeom>
                    <a:ln w="12700" cap="flat">
                      <a:noFill/>
                      <a:miter lim="400000"/>
                    </a:ln>
                    <a:effectLst/>
                  </pic:spPr>
                </pic:pic>
              </a:graphicData>
            </a:graphic>
          </wp:anchor>
        </w:drawing>
      </w:r>
      <w:r>
        <w:rPr>
          <w:b/>
          <w:bCs/>
          <w:sz w:val="24"/>
          <w:szCs w:val="24"/>
        </w:rPr>
        <w:t>reactions</w:t>
      </w:r>
    </w:p>
    <w:p w14:paraId="02AD90A3" w14:textId="77777777" w:rsidR="006C5502" w:rsidRDefault="006C5502">
      <w:pPr>
        <w:pStyle w:val="Body"/>
        <w:rPr>
          <w:b/>
          <w:bCs/>
          <w:sz w:val="24"/>
          <w:szCs w:val="24"/>
        </w:rPr>
      </w:pPr>
    </w:p>
    <w:p w14:paraId="02AD90A4" w14:textId="77777777" w:rsidR="006C5502" w:rsidRDefault="006C5502">
      <w:pPr>
        <w:pStyle w:val="Body"/>
        <w:rPr>
          <w:sz w:val="24"/>
          <w:szCs w:val="24"/>
        </w:rPr>
      </w:pPr>
    </w:p>
    <w:p w14:paraId="02AD90A5" w14:textId="77777777" w:rsidR="007B615F" w:rsidRDefault="007B615F">
      <w:pPr>
        <w:pStyle w:val="Body"/>
        <w:rPr>
          <w:b/>
          <w:bCs/>
          <w:sz w:val="24"/>
          <w:szCs w:val="24"/>
        </w:rPr>
      </w:pPr>
      <w:r>
        <w:rPr>
          <w:b/>
          <w:bCs/>
          <w:noProof/>
          <w:sz w:val="24"/>
          <w:szCs w:val="24"/>
          <w:lang w:val="en-GB"/>
        </w:rPr>
        <mc:AlternateContent>
          <mc:Choice Requires="wps">
            <w:drawing>
              <wp:anchor distT="152400" distB="152400" distL="152400" distR="152400" simplePos="0" relativeHeight="251661312" behindDoc="0" locked="0" layoutInCell="1" allowOverlap="1" wp14:anchorId="02AD92E3" wp14:editId="02AD92E4">
                <wp:simplePos x="0" y="0"/>
                <wp:positionH relativeFrom="margin">
                  <wp:posOffset>2571750</wp:posOffset>
                </wp:positionH>
                <wp:positionV relativeFrom="line">
                  <wp:posOffset>103505</wp:posOffset>
                </wp:positionV>
                <wp:extent cx="3340735" cy="4084320"/>
                <wp:effectExtent l="0" t="0" r="0" b="0"/>
                <wp:wrapThrough wrapText="bothSides" distL="152400" distR="152400">
                  <wp:wrapPolygon edited="1">
                    <wp:start x="0" y="0"/>
                    <wp:lineTo x="0" y="21601"/>
                    <wp:lineTo x="21600" y="21601"/>
                    <wp:lineTo x="21600" y="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3340735" cy="4084320"/>
                        </a:xfrm>
                        <a:prstGeom prst="rect">
                          <a:avLst/>
                        </a:prstGeom>
                        <a:noFill/>
                        <a:ln w="12700" cap="flat">
                          <a:noFill/>
                          <a:miter lim="400000"/>
                        </a:ln>
                        <a:effectLst/>
                      </wps:spPr>
                      <wps:txbx>
                        <w:txbxContent>
                          <w:p w14:paraId="02AD9330" w14:textId="77777777" w:rsidR="006C5502" w:rsidRDefault="00E84BFB">
                            <w:pPr>
                              <w:pStyle w:val="Body"/>
                              <w:rPr>
                                <w:rFonts w:ascii="Arial" w:eastAsia="Arial" w:hAnsi="Arial" w:cs="Arial"/>
                                <w:sz w:val="24"/>
                                <w:szCs w:val="24"/>
                              </w:rPr>
                            </w:pPr>
                            <w:r>
                              <w:rPr>
                                <w:rFonts w:ascii="Arial"/>
                                <w:sz w:val="24"/>
                                <w:szCs w:val="24"/>
                              </w:rPr>
                              <w:t>For a chemical reaction to take place there are three conditions that must be satisfied:</w:t>
                            </w:r>
                          </w:p>
                          <w:p w14:paraId="02AD9331" w14:textId="77777777" w:rsidR="006C5502" w:rsidRDefault="006C5502">
                            <w:pPr>
                              <w:pStyle w:val="Body"/>
                              <w:rPr>
                                <w:rFonts w:ascii="Arial" w:eastAsia="Arial" w:hAnsi="Arial" w:cs="Arial"/>
                                <w:sz w:val="24"/>
                                <w:szCs w:val="24"/>
                              </w:rPr>
                            </w:pPr>
                          </w:p>
                          <w:p w14:paraId="02AD9332" w14:textId="77777777" w:rsidR="006C5502" w:rsidRDefault="00E84BFB" w:rsidP="00E84BFB">
                            <w:pPr>
                              <w:pStyle w:val="Body"/>
                              <w:numPr>
                                <w:ilvl w:val="0"/>
                                <w:numId w:val="14"/>
                              </w:numPr>
                              <w:rPr>
                                <w:rFonts w:ascii="Arial" w:eastAsia="Arial" w:hAnsi="Arial" w:cs="Arial"/>
                                <w:sz w:val="24"/>
                                <w:szCs w:val="24"/>
                              </w:rPr>
                            </w:pPr>
                            <w:r>
                              <w:rPr>
                                <w:rFonts w:ascii="Arial"/>
                                <w:sz w:val="24"/>
                                <w:szCs w:val="24"/>
                              </w:rPr>
                              <w:t xml:space="preserve">The reactant molecules must </w:t>
                            </w:r>
                            <w:r>
                              <w:rPr>
                                <w:rFonts w:hAnsi="Arial"/>
                                <w:sz w:val="24"/>
                                <w:szCs w:val="24"/>
                              </w:rPr>
                              <w:t>—————</w:t>
                            </w:r>
                            <w:r>
                              <w:rPr>
                                <w:rFonts w:ascii="Arial"/>
                                <w:sz w:val="24"/>
                                <w:szCs w:val="24"/>
                              </w:rPr>
                              <w:t>-with sufficient energy to alter the arrangement of their atoms to form products.</w:t>
                            </w:r>
                          </w:p>
                          <w:p w14:paraId="02AD9333" w14:textId="77777777" w:rsidR="006C5502" w:rsidRDefault="006C5502">
                            <w:pPr>
                              <w:pStyle w:val="Body"/>
                              <w:rPr>
                                <w:rFonts w:ascii="Arial" w:eastAsia="Arial" w:hAnsi="Arial" w:cs="Arial"/>
                                <w:sz w:val="24"/>
                                <w:szCs w:val="24"/>
                              </w:rPr>
                            </w:pPr>
                          </w:p>
                          <w:p w14:paraId="02AD9334" w14:textId="77777777" w:rsidR="006C5502" w:rsidRDefault="009107F7">
                            <w:pPr>
                              <w:pStyle w:val="Body"/>
                              <w:rPr>
                                <w:rFonts w:ascii="Arial" w:eastAsia="Arial" w:hAnsi="Arial" w:cs="Arial"/>
                                <w:sz w:val="24"/>
                                <w:szCs w:val="24"/>
                              </w:rPr>
                            </w:pPr>
                            <w:hyperlink r:id="rId14" w:history="1">
                              <w:r w:rsidR="00E84BFB">
                                <w:rPr>
                                  <w:rStyle w:val="Hyperlink0"/>
                                  <w:rFonts w:ascii="Arial"/>
                                  <w:sz w:val="24"/>
                                  <w:szCs w:val="24"/>
                                </w:rPr>
                                <w:t>http://www.kscience.co.uk/animations/anim_2.htm</w:t>
                              </w:r>
                            </w:hyperlink>
                          </w:p>
                          <w:p w14:paraId="02AD9335" w14:textId="77777777" w:rsidR="006C5502" w:rsidRDefault="006C5502">
                            <w:pPr>
                              <w:pStyle w:val="Body"/>
                              <w:rPr>
                                <w:rFonts w:ascii="Arial" w:eastAsia="Arial" w:hAnsi="Arial" w:cs="Arial"/>
                                <w:sz w:val="24"/>
                                <w:szCs w:val="24"/>
                              </w:rPr>
                            </w:pPr>
                          </w:p>
                          <w:p w14:paraId="02AD9336" w14:textId="77777777" w:rsidR="006C5502" w:rsidRDefault="00E84BFB" w:rsidP="00E84BFB">
                            <w:pPr>
                              <w:pStyle w:val="Body"/>
                              <w:numPr>
                                <w:ilvl w:val="0"/>
                                <w:numId w:val="14"/>
                              </w:numPr>
                              <w:rPr>
                                <w:rFonts w:ascii="Arial" w:eastAsia="Arial" w:hAnsi="Arial" w:cs="Arial"/>
                                <w:sz w:val="24"/>
                                <w:szCs w:val="24"/>
                              </w:rPr>
                            </w:pPr>
                            <w:r>
                              <w:rPr>
                                <w:rFonts w:ascii="Arial"/>
                                <w:sz w:val="24"/>
                                <w:szCs w:val="24"/>
                              </w:rPr>
                              <w:t>The energy of the products must be lower than that of the reactants.</w:t>
                            </w:r>
                          </w:p>
                          <w:p w14:paraId="02AD9337" w14:textId="77777777" w:rsidR="006C5502" w:rsidRDefault="006C5502">
                            <w:pPr>
                              <w:pStyle w:val="Body"/>
                              <w:rPr>
                                <w:rFonts w:ascii="Arial" w:eastAsia="Arial" w:hAnsi="Arial" w:cs="Arial"/>
                                <w:sz w:val="24"/>
                                <w:szCs w:val="24"/>
                              </w:rPr>
                            </w:pPr>
                          </w:p>
                          <w:p w14:paraId="02AD9338" w14:textId="77777777" w:rsidR="006C5502" w:rsidRDefault="00E84BFB" w:rsidP="00E84BFB">
                            <w:pPr>
                              <w:pStyle w:val="Body"/>
                              <w:numPr>
                                <w:ilvl w:val="0"/>
                                <w:numId w:val="14"/>
                              </w:numPr>
                              <w:rPr>
                                <w:sz w:val="24"/>
                                <w:szCs w:val="24"/>
                              </w:rPr>
                            </w:pPr>
                            <w:r>
                              <w:rPr>
                                <w:rFonts w:hAnsi="Arial"/>
                                <w:sz w:val="24"/>
                                <w:szCs w:val="24"/>
                              </w:rPr>
                              <w:t>———————————</w:t>
                            </w:r>
                            <w:r>
                              <w:rPr>
                                <w:rFonts w:hAnsi="Arial"/>
                                <w:sz w:val="24"/>
                                <w:szCs w:val="24"/>
                              </w:rPr>
                              <w:t xml:space="preserve"> </w:t>
                            </w:r>
                            <w:r>
                              <w:rPr>
                                <w:rFonts w:ascii="Arial"/>
                                <w:sz w:val="24"/>
                                <w:szCs w:val="24"/>
                              </w:rPr>
                              <w:t xml:space="preserve">- </w:t>
                            </w:r>
                            <w:r>
                              <w:rPr>
                                <w:rFonts w:hAnsi="Arial"/>
                                <w:sz w:val="24"/>
                                <w:szCs w:val="24"/>
                              </w:rPr>
                              <w:t>———————————</w:t>
                            </w:r>
                            <w:r>
                              <w:rPr>
                                <w:rFonts w:hAnsi="Arial"/>
                                <w:sz w:val="24"/>
                                <w:szCs w:val="24"/>
                              </w:rPr>
                              <w:t xml:space="preserve">    </w:t>
                            </w:r>
                            <w:r>
                              <w:rPr>
                                <w:rFonts w:ascii="Arial"/>
                                <w:sz w:val="24"/>
                                <w:szCs w:val="24"/>
                              </w:rPr>
                              <w:t>must be supplied, often in the form of hea</w:t>
                            </w:r>
                            <w:r>
                              <w:rPr>
                                <w:sz w:val="24"/>
                                <w:szCs w:val="24"/>
                              </w:rPr>
                              <w:t>t.</w:t>
                            </w:r>
                          </w:p>
                          <w:p w14:paraId="02AD9339" w14:textId="77777777" w:rsidR="007B615F" w:rsidRDefault="007B615F" w:rsidP="007B615F">
                            <w:pPr>
                              <w:pStyle w:val="ListParagraph"/>
                            </w:pPr>
                          </w:p>
                          <w:p w14:paraId="02AD933A" w14:textId="77777777" w:rsidR="007B615F" w:rsidRDefault="007B615F" w:rsidP="007B615F">
                            <w:pPr>
                              <w:pStyle w:val="Body"/>
                              <w:rPr>
                                <w:sz w:val="24"/>
                                <w:szCs w:val="24"/>
                              </w:rPr>
                            </w:pPr>
                          </w:p>
                          <w:p w14:paraId="02AD933B" w14:textId="77777777" w:rsidR="007B615F" w:rsidRDefault="007B615F" w:rsidP="007B615F">
                            <w:pPr>
                              <w:pStyle w:val="Body"/>
                              <w:rPr>
                                <w:sz w:val="24"/>
                                <w:szCs w:val="24"/>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02.5pt;margin-top:8.15pt;width:263.05pt;height:321.6pt;z-index:2516613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0 21601 21600 21601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" filled="f" stroked="f" strokeweight="1pt">
                <v:stroke miterlimit="4"/>
                <v:textbox inset="4pt,4pt,4pt,4pt">
                  <w:txbxContent>
                    <w:p w14:paraId="02AD9330" w14:textId="77777777" w:rsidR="006C5502" w:rsidRDefault="00E84BFB">
                      <w:pPr>
                        <w:pStyle w:val="Body"/>
                        <w:rPr>
                          <w:rFonts w:ascii="Arial" w:eastAsia="Arial" w:hAnsi="Arial" w:cs="Arial"/>
                          <w:sz w:val="24"/>
                          <w:szCs w:val="24"/>
                        </w:rPr>
                      </w:pPr>
                      <w:r>
                        <w:rPr>
                          <w:rFonts w:ascii="Arial"/>
                          <w:sz w:val="24"/>
                          <w:szCs w:val="24"/>
                        </w:rPr>
                        <w:t>For a chemical reaction to take place there are three conditions that must be satisfied:</w:t>
                      </w:r>
                    </w:p>
                    <w:p w14:paraId="02AD9331" w14:textId="77777777" w:rsidR="006C5502" w:rsidRDefault="006C5502">
                      <w:pPr>
                        <w:pStyle w:val="Body"/>
                        <w:rPr>
                          <w:rFonts w:ascii="Arial" w:eastAsia="Arial" w:hAnsi="Arial" w:cs="Arial"/>
                          <w:sz w:val="24"/>
                          <w:szCs w:val="24"/>
                        </w:rPr>
                      </w:pPr>
                    </w:p>
                    <w:p w14:paraId="02AD9332" w14:textId="77777777" w:rsidR="006C5502" w:rsidRDefault="00E84BFB" w:rsidP="00E84BFB">
                      <w:pPr>
                        <w:pStyle w:val="Body"/>
                        <w:numPr>
                          <w:ilvl w:val="0"/>
                          <w:numId w:val="14"/>
                        </w:numPr>
                        <w:rPr>
                          <w:rFonts w:ascii="Arial" w:eastAsia="Arial" w:hAnsi="Arial" w:cs="Arial"/>
                          <w:sz w:val="24"/>
                          <w:szCs w:val="24"/>
                        </w:rPr>
                      </w:pPr>
                      <w:r>
                        <w:rPr>
                          <w:rFonts w:ascii="Arial"/>
                          <w:sz w:val="24"/>
                          <w:szCs w:val="24"/>
                        </w:rPr>
                        <w:t xml:space="preserve">The reactant molecules must </w:t>
                      </w:r>
                      <w:r>
                        <w:rPr>
                          <w:rFonts w:hAnsi="Arial"/>
                          <w:sz w:val="24"/>
                          <w:szCs w:val="24"/>
                        </w:rPr>
                        <w:t>—————</w:t>
                      </w:r>
                      <w:r>
                        <w:rPr>
                          <w:rFonts w:ascii="Arial"/>
                          <w:sz w:val="24"/>
                          <w:szCs w:val="24"/>
                        </w:rPr>
                        <w:t>-with sufficient energy to alter the arrangement of their atoms to form products.</w:t>
                      </w:r>
                    </w:p>
                    <w:p w14:paraId="02AD9333" w14:textId="77777777" w:rsidR="006C5502" w:rsidRDefault="006C5502">
                      <w:pPr>
                        <w:pStyle w:val="Body"/>
                        <w:rPr>
                          <w:rFonts w:ascii="Arial" w:eastAsia="Arial" w:hAnsi="Arial" w:cs="Arial"/>
                          <w:sz w:val="24"/>
                          <w:szCs w:val="24"/>
                        </w:rPr>
                      </w:pPr>
                    </w:p>
                    <w:p w14:paraId="02AD9334" w14:textId="77777777" w:rsidR="006C5502" w:rsidRDefault="009107F7">
                      <w:pPr>
                        <w:pStyle w:val="Body"/>
                        <w:rPr>
                          <w:rFonts w:ascii="Arial" w:eastAsia="Arial" w:hAnsi="Arial" w:cs="Arial"/>
                          <w:sz w:val="24"/>
                          <w:szCs w:val="24"/>
                        </w:rPr>
                      </w:pPr>
                      <w:hyperlink r:id="rId15" w:history="1">
                        <w:r w:rsidR="00E84BFB">
                          <w:rPr>
                            <w:rStyle w:val="Hyperlink0"/>
                            <w:rFonts w:ascii="Arial"/>
                            <w:sz w:val="24"/>
                            <w:szCs w:val="24"/>
                          </w:rPr>
                          <w:t>http://www.kscience.co.uk/animations/anim_2.htm</w:t>
                        </w:r>
                      </w:hyperlink>
                    </w:p>
                    <w:p w14:paraId="02AD9335" w14:textId="77777777" w:rsidR="006C5502" w:rsidRDefault="006C5502">
                      <w:pPr>
                        <w:pStyle w:val="Body"/>
                        <w:rPr>
                          <w:rFonts w:ascii="Arial" w:eastAsia="Arial" w:hAnsi="Arial" w:cs="Arial"/>
                          <w:sz w:val="24"/>
                          <w:szCs w:val="24"/>
                        </w:rPr>
                      </w:pPr>
                    </w:p>
                    <w:p w14:paraId="02AD9336" w14:textId="77777777" w:rsidR="006C5502" w:rsidRDefault="00E84BFB" w:rsidP="00E84BFB">
                      <w:pPr>
                        <w:pStyle w:val="Body"/>
                        <w:numPr>
                          <w:ilvl w:val="0"/>
                          <w:numId w:val="14"/>
                        </w:numPr>
                        <w:rPr>
                          <w:rFonts w:ascii="Arial" w:eastAsia="Arial" w:hAnsi="Arial" w:cs="Arial"/>
                          <w:sz w:val="24"/>
                          <w:szCs w:val="24"/>
                        </w:rPr>
                      </w:pPr>
                      <w:r>
                        <w:rPr>
                          <w:rFonts w:ascii="Arial"/>
                          <w:sz w:val="24"/>
                          <w:szCs w:val="24"/>
                        </w:rPr>
                        <w:t>The energy of the products must be lower than that of the reactants.</w:t>
                      </w:r>
                    </w:p>
                    <w:p w14:paraId="02AD9337" w14:textId="77777777" w:rsidR="006C5502" w:rsidRDefault="006C5502">
                      <w:pPr>
                        <w:pStyle w:val="Body"/>
                        <w:rPr>
                          <w:rFonts w:ascii="Arial" w:eastAsia="Arial" w:hAnsi="Arial" w:cs="Arial"/>
                          <w:sz w:val="24"/>
                          <w:szCs w:val="24"/>
                        </w:rPr>
                      </w:pPr>
                    </w:p>
                    <w:p w14:paraId="02AD9338" w14:textId="77777777" w:rsidR="006C5502" w:rsidRDefault="00E84BFB" w:rsidP="00E84BFB">
                      <w:pPr>
                        <w:pStyle w:val="Body"/>
                        <w:numPr>
                          <w:ilvl w:val="0"/>
                          <w:numId w:val="14"/>
                        </w:numPr>
                        <w:rPr>
                          <w:sz w:val="24"/>
                          <w:szCs w:val="24"/>
                        </w:rPr>
                      </w:pPr>
                      <w:r>
                        <w:rPr>
                          <w:rFonts w:hAnsi="Arial"/>
                          <w:sz w:val="24"/>
                          <w:szCs w:val="24"/>
                        </w:rPr>
                        <w:t>———————————</w:t>
                      </w:r>
                      <w:r>
                        <w:rPr>
                          <w:rFonts w:hAnsi="Arial"/>
                          <w:sz w:val="24"/>
                          <w:szCs w:val="24"/>
                        </w:rPr>
                        <w:t xml:space="preserve"> </w:t>
                      </w:r>
                      <w:r>
                        <w:rPr>
                          <w:rFonts w:ascii="Arial"/>
                          <w:sz w:val="24"/>
                          <w:szCs w:val="24"/>
                        </w:rPr>
                        <w:t xml:space="preserve">- </w:t>
                      </w:r>
                      <w:r>
                        <w:rPr>
                          <w:rFonts w:hAnsi="Arial"/>
                          <w:sz w:val="24"/>
                          <w:szCs w:val="24"/>
                        </w:rPr>
                        <w:t>———————————</w:t>
                      </w:r>
                      <w:r>
                        <w:rPr>
                          <w:rFonts w:hAnsi="Arial"/>
                          <w:sz w:val="24"/>
                          <w:szCs w:val="24"/>
                        </w:rPr>
                        <w:t xml:space="preserve">    </w:t>
                      </w:r>
                      <w:r>
                        <w:rPr>
                          <w:rFonts w:ascii="Arial"/>
                          <w:sz w:val="24"/>
                          <w:szCs w:val="24"/>
                        </w:rPr>
                        <w:t>must be supplied, often in the form of hea</w:t>
                      </w:r>
                      <w:r>
                        <w:rPr>
                          <w:sz w:val="24"/>
                          <w:szCs w:val="24"/>
                        </w:rPr>
                        <w:t>t.</w:t>
                      </w:r>
                    </w:p>
                    <w:p w14:paraId="02AD9339" w14:textId="77777777" w:rsidR="007B615F" w:rsidRDefault="007B615F" w:rsidP="007B615F">
                      <w:pPr>
                        <w:pStyle w:val="ListParagraph"/>
                      </w:pPr>
                    </w:p>
                    <w:p w14:paraId="02AD933A" w14:textId="77777777" w:rsidR="007B615F" w:rsidRDefault="007B615F" w:rsidP="007B615F">
                      <w:pPr>
                        <w:pStyle w:val="Body"/>
                        <w:rPr>
                          <w:sz w:val="24"/>
                          <w:szCs w:val="24"/>
                        </w:rPr>
                      </w:pPr>
                    </w:p>
                    <w:p w14:paraId="02AD933B" w14:textId="77777777" w:rsidR="007B615F" w:rsidRDefault="007B615F" w:rsidP="007B615F">
                      <w:pPr>
                        <w:pStyle w:val="Body"/>
                        <w:rPr>
                          <w:sz w:val="24"/>
                          <w:szCs w:val="24"/>
                        </w:rPr>
                      </w:pPr>
                    </w:p>
                  </w:txbxContent>
                </v:textbox>
                <w10:wrap type="through" anchorx="margin" anchory="line"/>
              </v:rect>
            </w:pict>
          </mc:Fallback>
        </mc:AlternateContent>
      </w:r>
    </w:p>
    <w:p w14:paraId="02AD90A6" w14:textId="77777777" w:rsidR="007B615F" w:rsidRDefault="007B615F">
      <w:pPr>
        <w:pStyle w:val="Body"/>
        <w:rPr>
          <w:b/>
          <w:bCs/>
          <w:sz w:val="24"/>
          <w:szCs w:val="24"/>
        </w:rPr>
      </w:pPr>
    </w:p>
    <w:p w14:paraId="02AD90A7" w14:textId="77777777" w:rsidR="007B615F" w:rsidRDefault="007B615F">
      <w:pPr>
        <w:pStyle w:val="Body"/>
        <w:rPr>
          <w:b/>
          <w:bCs/>
          <w:sz w:val="24"/>
          <w:szCs w:val="24"/>
        </w:rPr>
      </w:pPr>
    </w:p>
    <w:p w14:paraId="02AD90A8" w14:textId="77777777" w:rsidR="007B615F" w:rsidRDefault="007B615F">
      <w:pPr>
        <w:pStyle w:val="Body"/>
        <w:rPr>
          <w:b/>
          <w:bCs/>
          <w:sz w:val="24"/>
          <w:szCs w:val="24"/>
        </w:rPr>
      </w:pPr>
    </w:p>
    <w:p w14:paraId="02AD90A9" w14:textId="77777777" w:rsidR="007B615F" w:rsidRDefault="007B615F">
      <w:pPr>
        <w:pStyle w:val="Body"/>
        <w:rPr>
          <w:b/>
          <w:bCs/>
          <w:sz w:val="24"/>
          <w:szCs w:val="24"/>
        </w:rPr>
      </w:pPr>
    </w:p>
    <w:p w14:paraId="02AD90AA" w14:textId="77777777" w:rsidR="007B615F" w:rsidRDefault="007B615F">
      <w:pPr>
        <w:pStyle w:val="Body"/>
        <w:rPr>
          <w:b/>
          <w:bCs/>
          <w:sz w:val="24"/>
          <w:szCs w:val="24"/>
        </w:rPr>
      </w:pPr>
    </w:p>
    <w:p w14:paraId="02AD90AB" w14:textId="77777777" w:rsidR="007B615F" w:rsidRDefault="007B615F">
      <w:pPr>
        <w:pStyle w:val="Body"/>
        <w:rPr>
          <w:b/>
          <w:bCs/>
          <w:sz w:val="24"/>
          <w:szCs w:val="24"/>
        </w:rPr>
      </w:pPr>
    </w:p>
    <w:p w14:paraId="02AD90AC" w14:textId="77777777" w:rsidR="007B615F" w:rsidRDefault="007B615F">
      <w:pPr>
        <w:pStyle w:val="Body"/>
        <w:rPr>
          <w:b/>
          <w:bCs/>
          <w:sz w:val="24"/>
          <w:szCs w:val="24"/>
        </w:rPr>
      </w:pPr>
    </w:p>
    <w:p w14:paraId="02AD90AD" w14:textId="77777777" w:rsidR="007B615F" w:rsidRDefault="007B615F">
      <w:pPr>
        <w:pStyle w:val="Body"/>
        <w:rPr>
          <w:b/>
          <w:bCs/>
          <w:sz w:val="24"/>
          <w:szCs w:val="24"/>
        </w:rPr>
      </w:pPr>
    </w:p>
    <w:p w14:paraId="02AD90AE" w14:textId="77777777" w:rsidR="007B615F" w:rsidRDefault="007B615F">
      <w:pPr>
        <w:pStyle w:val="Body"/>
        <w:rPr>
          <w:b/>
          <w:bCs/>
          <w:sz w:val="24"/>
          <w:szCs w:val="24"/>
        </w:rPr>
      </w:pPr>
    </w:p>
    <w:p w14:paraId="02AD90AF" w14:textId="77777777" w:rsidR="007B615F" w:rsidRDefault="007B615F">
      <w:pPr>
        <w:pStyle w:val="Body"/>
        <w:rPr>
          <w:b/>
          <w:bCs/>
          <w:sz w:val="24"/>
          <w:szCs w:val="24"/>
        </w:rPr>
      </w:pPr>
    </w:p>
    <w:p w14:paraId="02AD90B0" w14:textId="77777777" w:rsidR="007B615F" w:rsidRDefault="007B615F">
      <w:pPr>
        <w:pStyle w:val="Body"/>
        <w:rPr>
          <w:b/>
          <w:bCs/>
          <w:sz w:val="24"/>
          <w:szCs w:val="24"/>
        </w:rPr>
      </w:pPr>
    </w:p>
    <w:p w14:paraId="02AD90B1" w14:textId="77777777" w:rsidR="007B615F" w:rsidRDefault="007B615F">
      <w:pPr>
        <w:pStyle w:val="Body"/>
        <w:rPr>
          <w:b/>
          <w:bCs/>
          <w:sz w:val="24"/>
          <w:szCs w:val="24"/>
        </w:rPr>
      </w:pPr>
    </w:p>
    <w:p w14:paraId="1EFF265C" w14:textId="77777777" w:rsidR="00532428" w:rsidRDefault="00532428">
      <w:pPr>
        <w:pStyle w:val="Body"/>
        <w:rPr>
          <w:b/>
          <w:bCs/>
          <w:sz w:val="24"/>
          <w:szCs w:val="24"/>
        </w:rPr>
      </w:pPr>
    </w:p>
    <w:p w14:paraId="208D97E8" w14:textId="77777777" w:rsidR="00532428" w:rsidRDefault="00532428">
      <w:pPr>
        <w:pStyle w:val="Body"/>
        <w:rPr>
          <w:b/>
          <w:bCs/>
          <w:sz w:val="24"/>
          <w:szCs w:val="24"/>
        </w:rPr>
      </w:pPr>
    </w:p>
    <w:p w14:paraId="04F2D61C" w14:textId="77777777" w:rsidR="00532428" w:rsidRDefault="00532428">
      <w:pPr>
        <w:pStyle w:val="Body"/>
        <w:rPr>
          <w:b/>
          <w:bCs/>
          <w:sz w:val="24"/>
          <w:szCs w:val="24"/>
        </w:rPr>
      </w:pPr>
    </w:p>
    <w:p w14:paraId="3EC01BC5" w14:textId="77777777" w:rsidR="00532428" w:rsidRDefault="00532428">
      <w:pPr>
        <w:pStyle w:val="Body"/>
        <w:rPr>
          <w:b/>
          <w:bCs/>
          <w:sz w:val="24"/>
          <w:szCs w:val="24"/>
        </w:rPr>
      </w:pPr>
    </w:p>
    <w:p w14:paraId="0D8DB0D0" w14:textId="77777777" w:rsidR="00532428" w:rsidRDefault="00532428">
      <w:pPr>
        <w:pStyle w:val="Body"/>
        <w:rPr>
          <w:b/>
          <w:bCs/>
          <w:sz w:val="24"/>
          <w:szCs w:val="24"/>
        </w:rPr>
      </w:pPr>
    </w:p>
    <w:p w14:paraId="23F3EDD4" w14:textId="77777777" w:rsidR="00532428" w:rsidRDefault="00532428">
      <w:pPr>
        <w:pStyle w:val="Body"/>
        <w:rPr>
          <w:b/>
          <w:bCs/>
          <w:sz w:val="24"/>
          <w:szCs w:val="24"/>
        </w:rPr>
      </w:pPr>
    </w:p>
    <w:p w14:paraId="1D604D8E" w14:textId="77777777" w:rsidR="00532428" w:rsidRDefault="00532428">
      <w:pPr>
        <w:pStyle w:val="Body"/>
        <w:rPr>
          <w:b/>
          <w:bCs/>
          <w:sz w:val="24"/>
          <w:szCs w:val="24"/>
        </w:rPr>
      </w:pPr>
    </w:p>
    <w:p w14:paraId="6D720210" w14:textId="77777777" w:rsidR="00532428" w:rsidRDefault="00532428">
      <w:pPr>
        <w:pStyle w:val="Body"/>
        <w:rPr>
          <w:b/>
          <w:bCs/>
          <w:sz w:val="24"/>
          <w:szCs w:val="24"/>
        </w:rPr>
      </w:pPr>
    </w:p>
    <w:p w14:paraId="2C93D617" w14:textId="77777777" w:rsidR="00532428" w:rsidRDefault="00532428">
      <w:pPr>
        <w:pStyle w:val="Body"/>
        <w:rPr>
          <w:b/>
          <w:bCs/>
          <w:sz w:val="24"/>
          <w:szCs w:val="24"/>
        </w:rPr>
      </w:pPr>
    </w:p>
    <w:p w14:paraId="5FC35E7E" w14:textId="77777777" w:rsidR="00532428" w:rsidRDefault="00532428">
      <w:pPr>
        <w:pStyle w:val="Body"/>
        <w:rPr>
          <w:b/>
          <w:bCs/>
          <w:sz w:val="24"/>
          <w:szCs w:val="24"/>
        </w:rPr>
      </w:pPr>
    </w:p>
    <w:p w14:paraId="02AD90B2" w14:textId="650CEDE6" w:rsidR="006C5502" w:rsidRPr="00532428" w:rsidRDefault="00E84BFB">
      <w:pPr>
        <w:pStyle w:val="Body"/>
        <w:rPr>
          <w:b/>
          <w:bCs/>
          <w:sz w:val="24"/>
          <w:szCs w:val="24"/>
        </w:rPr>
      </w:pPr>
      <w:r>
        <w:rPr>
          <w:b/>
          <w:bCs/>
          <w:sz w:val="24"/>
          <w:szCs w:val="24"/>
        </w:rPr>
        <w:t>Enzymes act by lowering the activation energy of chemical reactions</w:t>
      </w:r>
    </w:p>
    <w:p w14:paraId="19C325B0" w14:textId="77777777" w:rsidR="00532428" w:rsidRDefault="00532428">
      <w:pPr>
        <w:pStyle w:val="Body"/>
        <w:rPr>
          <w:sz w:val="24"/>
          <w:szCs w:val="24"/>
        </w:rPr>
      </w:pPr>
    </w:p>
    <w:p w14:paraId="2F11D9F9" w14:textId="77777777" w:rsidR="00532428" w:rsidRDefault="00532428">
      <w:pPr>
        <w:pStyle w:val="Body"/>
        <w:rPr>
          <w:sz w:val="24"/>
          <w:szCs w:val="24"/>
        </w:rPr>
      </w:pPr>
    </w:p>
    <w:p w14:paraId="2015D94D" w14:textId="77777777" w:rsidR="00532428" w:rsidRDefault="00532428">
      <w:pPr>
        <w:pStyle w:val="Body"/>
        <w:rPr>
          <w:sz w:val="24"/>
          <w:szCs w:val="24"/>
        </w:rPr>
      </w:pPr>
    </w:p>
    <w:p w14:paraId="467ABA6A" w14:textId="77777777" w:rsidR="00532428" w:rsidRDefault="00532428">
      <w:pPr>
        <w:pStyle w:val="Body"/>
        <w:rPr>
          <w:sz w:val="24"/>
          <w:szCs w:val="24"/>
        </w:rPr>
      </w:pPr>
    </w:p>
    <w:p w14:paraId="7017C6F1" w14:textId="77777777" w:rsidR="00532428" w:rsidRDefault="00532428">
      <w:pPr>
        <w:pStyle w:val="Body"/>
        <w:rPr>
          <w:sz w:val="24"/>
          <w:szCs w:val="24"/>
        </w:rPr>
      </w:pPr>
    </w:p>
    <w:p w14:paraId="02AD90B3" w14:textId="77777777" w:rsidR="006C5502" w:rsidRDefault="007B615F">
      <w:pPr>
        <w:pStyle w:val="Body"/>
        <w:rPr>
          <w:sz w:val="24"/>
          <w:szCs w:val="24"/>
        </w:rPr>
      </w:pPr>
      <w:r>
        <w:rPr>
          <w:noProof/>
          <w:sz w:val="24"/>
          <w:szCs w:val="24"/>
          <w:lang w:val="en-GB"/>
        </w:rPr>
        <w:drawing>
          <wp:anchor distT="152400" distB="152400" distL="152400" distR="152400" simplePos="0" relativeHeight="251672576" behindDoc="1" locked="0" layoutInCell="1" allowOverlap="1" wp14:anchorId="02AD92E5" wp14:editId="02AD92E6">
            <wp:simplePos x="0" y="0"/>
            <wp:positionH relativeFrom="margin">
              <wp:posOffset>-361950</wp:posOffset>
            </wp:positionH>
            <wp:positionV relativeFrom="line">
              <wp:posOffset>-621030</wp:posOffset>
            </wp:positionV>
            <wp:extent cx="6119495" cy="2528570"/>
            <wp:effectExtent l="0" t="0" r="0" b="5080"/>
            <wp:wrapTight wrapText="bothSides">
              <wp:wrapPolygon edited="1">
                <wp:start x="0" y="0"/>
                <wp:lineTo x="0" y="21600"/>
                <wp:lineTo x="21600" y="21600"/>
                <wp:lineTo x="21600" y="0"/>
                <wp:lineTo x="0" y="0"/>
              </wp:wrapPolygon>
            </wp:wrapTight>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5-08-04 at 16.00.46.png"/>
                    <pic:cNvPicPr/>
                  </pic:nvPicPr>
                  <pic:blipFill>
                    <a:blip r:embed="rId16">
                      <a:extLst/>
                    </a:blip>
                    <a:stretch>
                      <a:fillRect/>
                    </a:stretch>
                  </pic:blipFill>
                  <pic:spPr>
                    <a:xfrm>
                      <a:off x="0" y="0"/>
                      <a:ext cx="6119495" cy="2528570"/>
                    </a:xfrm>
                    <a:prstGeom prst="rect">
                      <a:avLst/>
                    </a:prstGeom>
                    <a:ln w="12700" cap="flat">
                      <a:noFill/>
                      <a:miter lim="400000"/>
                    </a:ln>
                    <a:effectLst/>
                  </pic:spPr>
                </pic:pic>
              </a:graphicData>
            </a:graphic>
          </wp:anchor>
        </w:drawing>
      </w:r>
      <w:r w:rsidR="00E84BFB">
        <w:rPr>
          <w:sz w:val="24"/>
          <w:szCs w:val="24"/>
        </w:rPr>
        <w:t xml:space="preserve">How do enzymes lower the activation energy of a reaction? </w:t>
      </w:r>
    </w:p>
    <w:p w14:paraId="02AD90B4" w14:textId="77777777" w:rsidR="006C5502" w:rsidRDefault="006C5502">
      <w:pPr>
        <w:pStyle w:val="Body"/>
        <w:rPr>
          <w:sz w:val="24"/>
          <w:szCs w:val="24"/>
        </w:rPr>
      </w:pPr>
    </w:p>
    <w:p w14:paraId="02AD90B5" w14:textId="77777777" w:rsidR="006C5502" w:rsidRDefault="006C5502">
      <w:pPr>
        <w:pStyle w:val="Body"/>
        <w:rPr>
          <w:sz w:val="24"/>
          <w:szCs w:val="24"/>
        </w:rPr>
      </w:pPr>
    </w:p>
    <w:p w14:paraId="02AD90B6" w14:textId="77777777" w:rsidR="006C5502" w:rsidRDefault="00E84BFB" w:rsidP="00E84BFB">
      <w:pPr>
        <w:pStyle w:val="Body"/>
        <w:numPr>
          <w:ilvl w:val="0"/>
          <w:numId w:val="15"/>
        </w:numPr>
        <w:rPr>
          <w:sz w:val="24"/>
          <w:szCs w:val="24"/>
        </w:rPr>
      </w:pPr>
      <w:r>
        <w:rPr>
          <w:rFonts w:hAnsi="Helvetica"/>
          <w:sz w:val="24"/>
          <w:szCs w:val="24"/>
        </w:rPr>
        <w:t xml:space="preserve">    —————————————————————————————————————</w:t>
      </w:r>
    </w:p>
    <w:p w14:paraId="02AD90B7" w14:textId="77777777" w:rsidR="006C5502" w:rsidRDefault="006C5502">
      <w:pPr>
        <w:pStyle w:val="Body"/>
        <w:rPr>
          <w:sz w:val="24"/>
          <w:szCs w:val="24"/>
        </w:rPr>
      </w:pPr>
    </w:p>
    <w:p w14:paraId="02AD90B8" w14:textId="77777777" w:rsidR="006C5502" w:rsidRDefault="00E84BFB">
      <w:pPr>
        <w:pStyle w:val="Body"/>
        <w:rPr>
          <w:sz w:val="24"/>
          <w:szCs w:val="24"/>
        </w:rPr>
      </w:pPr>
      <w:r>
        <w:rPr>
          <w:rFonts w:hAnsi="Helvetica"/>
          <w:sz w:val="24"/>
          <w:szCs w:val="24"/>
        </w:rPr>
        <w:t xml:space="preserve">          ————————————————————————————————————</w:t>
      </w:r>
      <w:r>
        <w:rPr>
          <w:sz w:val="24"/>
          <w:szCs w:val="24"/>
        </w:rPr>
        <w:t>-</w:t>
      </w:r>
    </w:p>
    <w:p w14:paraId="02AD90B9" w14:textId="77777777" w:rsidR="006C5502" w:rsidRDefault="006C5502">
      <w:pPr>
        <w:pStyle w:val="Body"/>
        <w:rPr>
          <w:sz w:val="24"/>
          <w:szCs w:val="24"/>
        </w:rPr>
      </w:pPr>
    </w:p>
    <w:p w14:paraId="02AD90BA" w14:textId="77777777" w:rsidR="006C5502" w:rsidRDefault="00E84BFB">
      <w:pPr>
        <w:pStyle w:val="Body"/>
        <w:rPr>
          <w:sz w:val="24"/>
          <w:szCs w:val="24"/>
        </w:rPr>
      </w:pPr>
      <w:r>
        <w:rPr>
          <w:sz w:val="24"/>
          <w:szCs w:val="24"/>
        </w:rPr>
        <w:t xml:space="preserve">2.     </w:t>
      </w:r>
      <w:r>
        <w:rPr>
          <w:rFonts w:hAnsi="Helvetica"/>
          <w:sz w:val="24"/>
          <w:szCs w:val="24"/>
        </w:rPr>
        <w:t>————————————————————————————————————</w:t>
      </w:r>
    </w:p>
    <w:p w14:paraId="02AD90BB" w14:textId="77777777" w:rsidR="006C5502" w:rsidRDefault="006C5502">
      <w:pPr>
        <w:pStyle w:val="Body"/>
        <w:rPr>
          <w:sz w:val="24"/>
          <w:szCs w:val="24"/>
        </w:rPr>
      </w:pPr>
    </w:p>
    <w:p w14:paraId="02AD90BC" w14:textId="77777777" w:rsidR="006C5502" w:rsidRDefault="00E84BFB">
      <w:pPr>
        <w:pStyle w:val="Body"/>
        <w:rPr>
          <w:sz w:val="24"/>
          <w:szCs w:val="24"/>
        </w:rPr>
      </w:pPr>
      <w:r>
        <w:rPr>
          <w:rFonts w:hAnsi="Helvetica"/>
          <w:sz w:val="24"/>
          <w:szCs w:val="24"/>
        </w:rPr>
        <w:t xml:space="preserve">       —————————————————————————————————————</w:t>
      </w:r>
    </w:p>
    <w:p w14:paraId="02AD90BD" w14:textId="77777777" w:rsidR="006C5502" w:rsidRDefault="006C5502">
      <w:pPr>
        <w:pStyle w:val="Body"/>
        <w:rPr>
          <w:sz w:val="24"/>
          <w:szCs w:val="24"/>
        </w:rPr>
      </w:pPr>
    </w:p>
    <w:p w14:paraId="02AD90BE" w14:textId="77777777" w:rsidR="006C5502" w:rsidRDefault="00E84BFB" w:rsidP="00E84BFB">
      <w:pPr>
        <w:pStyle w:val="Body"/>
        <w:numPr>
          <w:ilvl w:val="0"/>
          <w:numId w:val="16"/>
        </w:numPr>
        <w:rPr>
          <w:position w:val="2"/>
          <w:sz w:val="14"/>
          <w:szCs w:val="14"/>
        </w:rPr>
      </w:pPr>
      <w:r>
        <w:rPr>
          <w:sz w:val="24"/>
          <w:szCs w:val="24"/>
        </w:rPr>
        <w:t>Alternatively the enzyme can make the local conditions inside the active site quite different from those outside (pH, water concentration, charge</w:t>
      </w:r>
      <w:r w:rsidR="007B615F">
        <w:rPr>
          <w:sz w:val="24"/>
          <w:szCs w:val="24"/>
        </w:rPr>
        <w:t>,</w:t>
      </w:r>
      <w:r>
        <w:rPr>
          <w:sz w:val="24"/>
          <w:szCs w:val="24"/>
        </w:rPr>
        <w:t xml:space="preserve"> for example) so that the reaction is more likely to happen.</w:t>
      </w:r>
    </w:p>
    <w:p w14:paraId="02AD90BF" w14:textId="77777777" w:rsidR="006C5502" w:rsidRDefault="006C5502">
      <w:pPr>
        <w:pStyle w:val="Body"/>
        <w:rPr>
          <w:sz w:val="24"/>
          <w:szCs w:val="24"/>
        </w:rPr>
      </w:pPr>
    </w:p>
    <w:p w14:paraId="02AD90C0" w14:textId="77777777" w:rsidR="006C5502" w:rsidRDefault="00E84BFB">
      <w:pPr>
        <w:pStyle w:val="Body"/>
        <w:rPr>
          <w:sz w:val="24"/>
          <w:szCs w:val="24"/>
        </w:rPr>
      </w:pPr>
      <w:r>
        <w:rPr>
          <w:sz w:val="24"/>
          <w:szCs w:val="24"/>
        </w:rPr>
        <w:t>Why is it important in living organisms that the activation energy is lowered?</w:t>
      </w:r>
    </w:p>
    <w:p w14:paraId="02AD90C1" w14:textId="77777777" w:rsidR="006C5502" w:rsidRDefault="006C5502">
      <w:pPr>
        <w:pStyle w:val="Body"/>
        <w:rPr>
          <w:sz w:val="24"/>
          <w:szCs w:val="24"/>
        </w:rPr>
      </w:pPr>
    </w:p>
    <w:p w14:paraId="02AD90C2" w14:textId="77777777" w:rsidR="006C5502" w:rsidRDefault="00E84BFB">
      <w:pPr>
        <w:pStyle w:val="Body"/>
        <w:rPr>
          <w:sz w:val="24"/>
          <w:szCs w:val="24"/>
        </w:rPr>
      </w:pPr>
      <w:r>
        <w:rPr>
          <w:rFonts w:hAnsi="Helvetica"/>
          <w:sz w:val="24"/>
          <w:szCs w:val="24"/>
        </w:rPr>
        <w:t>———————————————————————————————————————</w:t>
      </w:r>
    </w:p>
    <w:p w14:paraId="02AD90C3" w14:textId="77777777" w:rsidR="006C5502" w:rsidRDefault="006C5502">
      <w:pPr>
        <w:pStyle w:val="Body"/>
        <w:rPr>
          <w:sz w:val="24"/>
          <w:szCs w:val="24"/>
        </w:rPr>
      </w:pPr>
    </w:p>
    <w:p w14:paraId="02AD90C4" w14:textId="77777777" w:rsidR="006C5502" w:rsidRDefault="006C5502">
      <w:pPr>
        <w:pStyle w:val="Body"/>
        <w:rPr>
          <w:sz w:val="24"/>
          <w:szCs w:val="24"/>
        </w:rPr>
      </w:pPr>
    </w:p>
    <w:p w14:paraId="02AD90C5" w14:textId="77777777" w:rsidR="006C5502" w:rsidRDefault="00E84BFB" w:rsidP="00E84BFB">
      <w:pPr>
        <w:pStyle w:val="Body"/>
        <w:numPr>
          <w:ilvl w:val="0"/>
          <w:numId w:val="17"/>
        </w:numPr>
        <w:rPr>
          <w:position w:val="2"/>
          <w:sz w:val="14"/>
          <w:szCs w:val="14"/>
        </w:rPr>
      </w:pPr>
      <w:r>
        <w:rPr>
          <w:sz w:val="24"/>
          <w:szCs w:val="24"/>
        </w:rPr>
        <w:t>The rate of reaction is a measure of how fast the reaction is occurring. It can be considered as the number of reactions per second.</w:t>
      </w:r>
      <w:r>
        <w:rPr>
          <w:noProof/>
          <w:sz w:val="24"/>
          <w:szCs w:val="24"/>
          <w:lang w:val="en-GB"/>
        </w:rPr>
        <mc:AlternateContent>
          <mc:Choice Requires="wps">
            <w:drawing>
              <wp:anchor distT="152400" distB="152400" distL="152400" distR="152400" simplePos="0" relativeHeight="251664384" behindDoc="0" locked="0" layoutInCell="1" allowOverlap="1" wp14:anchorId="02AD92E7" wp14:editId="02AD92E8">
                <wp:simplePos x="0" y="0"/>
                <wp:positionH relativeFrom="margin">
                  <wp:posOffset>3053678</wp:posOffset>
                </wp:positionH>
                <wp:positionV relativeFrom="line">
                  <wp:posOffset>199850</wp:posOffset>
                </wp:positionV>
                <wp:extent cx="3175000" cy="2345016"/>
                <wp:effectExtent l="0" t="0" r="0" b="0"/>
                <wp:wrapThrough wrapText="bothSides" distL="152400" distR="152400">
                  <wp:wrapPolygon edited="1">
                    <wp:start x="0" y="0"/>
                    <wp:lineTo x="0" y="21601"/>
                    <wp:lineTo x="21600" y="21601"/>
                    <wp:lineTo x="21600" y="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3175000" cy="2345016"/>
                        </a:xfrm>
                        <a:prstGeom prst="rect">
                          <a:avLst/>
                        </a:prstGeom>
                        <a:noFill/>
                        <a:ln w="12700" cap="flat">
                          <a:noFill/>
                          <a:miter lim="400000"/>
                        </a:ln>
                        <a:effectLst/>
                      </wps:spPr>
                      <wps:txbx>
                        <w:txbxContent>
                          <w:p w14:paraId="02AD933C" w14:textId="77777777" w:rsidR="006C5502" w:rsidRDefault="00E84BFB">
                            <w:pPr>
                              <w:pStyle w:val="Body"/>
                              <w:rPr>
                                <w:rFonts w:ascii="Arial" w:eastAsia="Arial" w:hAnsi="Arial" w:cs="Arial"/>
                                <w:sz w:val="24"/>
                                <w:szCs w:val="24"/>
                              </w:rPr>
                            </w:pPr>
                            <w:r>
                              <w:rPr>
                                <w:rFonts w:ascii="Arial"/>
                                <w:sz w:val="24"/>
                                <w:szCs w:val="24"/>
                              </w:rPr>
                              <w:t>Enzymes have an optimum rate for a given set of conditions.</w:t>
                            </w:r>
                          </w:p>
                          <w:p w14:paraId="02AD933D" w14:textId="77777777" w:rsidR="006C5502" w:rsidRDefault="006C5502">
                            <w:pPr>
                              <w:pStyle w:val="Body"/>
                              <w:rPr>
                                <w:rFonts w:ascii="Arial" w:eastAsia="Arial" w:hAnsi="Arial" w:cs="Arial"/>
                                <w:sz w:val="24"/>
                                <w:szCs w:val="24"/>
                              </w:rPr>
                            </w:pPr>
                          </w:p>
                          <w:p w14:paraId="02AD933E" w14:textId="77777777" w:rsidR="006C5502" w:rsidRDefault="00E84BFB">
                            <w:pPr>
                              <w:pStyle w:val="Body"/>
                              <w:rPr>
                                <w:rFonts w:ascii="Arial" w:eastAsia="Arial" w:hAnsi="Arial" w:cs="Arial"/>
                                <w:sz w:val="24"/>
                                <w:szCs w:val="24"/>
                              </w:rPr>
                            </w:pPr>
                            <w:r>
                              <w:rPr>
                                <w:rFonts w:ascii="Arial"/>
                                <w:sz w:val="24"/>
                                <w:szCs w:val="24"/>
                              </w:rPr>
                              <w:t>Why does the rate of reaction increase as the substrate concentration increases?</w:t>
                            </w:r>
                          </w:p>
                          <w:p w14:paraId="02AD933F" w14:textId="77777777" w:rsidR="006C5502" w:rsidRDefault="006C5502">
                            <w:pPr>
                              <w:pStyle w:val="Body"/>
                              <w:rPr>
                                <w:rFonts w:ascii="Arial" w:eastAsia="Arial" w:hAnsi="Arial" w:cs="Arial"/>
                                <w:sz w:val="24"/>
                                <w:szCs w:val="24"/>
                              </w:rPr>
                            </w:pPr>
                          </w:p>
                          <w:p w14:paraId="02AD9340" w14:textId="77777777" w:rsidR="006C5502" w:rsidRDefault="00E84BFB">
                            <w:pPr>
                              <w:pStyle w:val="Body"/>
                              <w:rPr>
                                <w:rFonts w:ascii="Arial" w:eastAsia="Arial" w:hAnsi="Arial" w:cs="Arial"/>
                                <w:sz w:val="24"/>
                                <w:szCs w:val="24"/>
                              </w:rPr>
                            </w:pPr>
                            <w:r>
                              <w:rPr>
                                <w:rFonts w:hAnsi="Arial"/>
                                <w:sz w:val="24"/>
                                <w:szCs w:val="24"/>
                              </w:rPr>
                              <w:t>————————————————————</w:t>
                            </w:r>
                          </w:p>
                          <w:p w14:paraId="02AD9341" w14:textId="77777777" w:rsidR="006C5502" w:rsidRDefault="006C5502">
                            <w:pPr>
                              <w:pStyle w:val="Body"/>
                              <w:rPr>
                                <w:rFonts w:ascii="Arial" w:eastAsia="Arial" w:hAnsi="Arial" w:cs="Arial"/>
                                <w:sz w:val="24"/>
                                <w:szCs w:val="24"/>
                              </w:rPr>
                            </w:pPr>
                          </w:p>
                          <w:p w14:paraId="02AD9342" w14:textId="77777777" w:rsidR="006C5502" w:rsidRDefault="00E84BFB">
                            <w:pPr>
                              <w:pStyle w:val="Body"/>
                            </w:pPr>
                            <w:r>
                              <w:rPr>
                                <w:rFonts w:hAnsi="Arial"/>
                                <w:sz w:val="24"/>
                                <w:szCs w:val="24"/>
                              </w:rPr>
                              <w: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240.45pt;margin-top:15.75pt;width:250pt;height:184.65pt;z-index:2516643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4 -6 -4 21589 21596 21589 21596 -6 -4 -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" filled="f" stroked="f" strokeweight="1pt">
                <v:stroke miterlimit="4"/>
                <v:textbox inset="4pt,4pt,4pt,4pt">
                  <w:txbxContent>
                    <w:p w14:paraId="02AD933C" w14:textId="77777777" w:rsidR="006C5502" w:rsidRDefault="00E84BFB">
                      <w:pPr>
                        <w:pStyle w:val="Body"/>
                        <w:rPr>
                          <w:rFonts w:ascii="Arial" w:eastAsia="Arial" w:hAnsi="Arial" w:cs="Arial"/>
                          <w:sz w:val="24"/>
                          <w:szCs w:val="24"/>
                        </w:rPr>
                      </w:pPr>
                      <w:r>
                        <w:rPr>
                          <w:rFonts w:ascii="Arial"/>
                          <w:sz w:val="24"/>
                          <w:szCs w:val="24"/>
                        </w:rPr>
                        <w:t>Enzymes have an optimum rate for a given set of conditions.</w:t>
                      </w:r>
                    </w:p>
                    <w:p w14:paraId="02AD933D" w14:textId="77777777" w:rsidR="006C5502" w:rsidRDefault="006C5502">
                      <w:pPr>
                        <w:pStyle w:val="Body"/>
                        <w:rPr>
                          <w:rFonts w:ascii="Arial" w:eastAsia="Arial" w:hAnsi="Arial" w:cs="Arial"/>
                          <w:sz w:val="24"/>
                          <w:szCs w:val="24"/>
                        </w:rPr>
                      </w:pPr>
                    </w:p>
                    <w:p w14:paraId="02AD933E" w14:textId="77777777" w:rsidR="006C5502" w:rsidRDefault="00E84BFB">
                      <w:pPr>
                        <w:pStyle w:val="Body"/>
                        <w:rPr>
                          <w:rFonts w:ascii="Arial" w:eastAsia="Arial" w:hAnsi="Arial" w:cs="Arial"/>
                          <w:sz w:val="24"/>
                          <w:szCs w:val="24"/>
                        </w:rPr>
                      </w:pPr>
                      <w:r>
                        <w:rPr>
                          <w:rFonts w:ascii="Arial"/>
                          <w:sz w:val="24"/>
                          <w:szCs w:val="24"/>
                        </w:rPr>
                        <w:t>Why does the rate of reaction increase as the substrate concentration increases?</w:t>
                      </w:r>
                    </w:p>
                    <w:p w14:paraId="02AD933F" w14:textId="77777777" w:rsidR="006C5502" w:rsidRDefault="006C5502">
                      <w:pPr>
                        <w:pStyle w:val="Body"/>
                        <w:rPr>
                          <w:rFonts w:ascii="Arial" w:eastAsia="Arial" w:hAnsi="Arial" w:cs="Arial"/>
                          <w:sz w:val="24"/>
                          <w:szCs w:val="24"/>
                        </w:rPr>
                      </w:pPr>
                    </w:p>
                    <w:p w14:paraId="02AD9340" w14:textId="77777777" w:rsidR="006C5502" w:rsidRDefault="00E84BFB">
                      <w:pPr>
                        <w:pStyle w:val="Body"/>
                        <w:rPr>
                          <w:rFonts w:ascii="Arial" w:eastAsia="Arial" w:hAnsi="Arial" w:cs="Arial"/>
                          <w:sz w:val="24"/>
                          <w:szCs w:val="24"/>
                        </w:rPr>
                      </w:pPr>
                      <w:r>
                        <w:rPr>
                          <w:rFonts w:hAnsi="Arial"/>
                          <w:sz w:val="24"/>
                          <w:szCs w:val="24"/>
                        </w:rPr>
                        <w:t>————————————————————</w:t>
                      </w:r>
                    </w:p>
                    <w:p w14:paraId="02AD9341" w14:textId="77777777" w:rsidR="006C5502" w:rsidRDefault="006C5502">
                      <w:pPr>
                        <w:pStyle w:val="Body"/>
                        <w:rPr>
                          <w:rFonts w:ascii="Arial" w:eastAsia="Arial" w:hAnsi="Arial" w:cs="Arial"/>
                          <w:sz w:val="24"/>
                          <w:szCs w:val="24"/>
                        </w:rPr>
                      </w:pPr>
                    </w:p>
                    <w:p w14:paraId="02AD9342" w14:textId="77777777" w:rsidR="006C5502" w:rsidRDefault="00E84BFB">
                      <w:pPr>
                        <w:pStyle w:val="Body"/>
                      </w:pPr>
                      <w:r>
                        <w:rPr>
                          <w:rFonts w:hAnsi="Arial"/>
                          <w:sz w:val="24"/>
                          <w:szCs w:val="24"/>
                        </w:rPr>
                        <w:t>————————————————————</w:t>
                      </w:r>
                    </w:p>
                  </w:txbxContent>
                </v:textbox>
                <w10:wrap type="through" anchorx="margin" anchory="line"/>
              </v:rect>
            </w:pict>
          </mc:Fallback>
        </mc:AlternateContent>
      </w:r>
      <w:r>
        <w:rPr>
          <w:noProof/>
          <w:sz w:val="24"/>
          <w:szCs w:val="24"/>
          <w:lang w:val="en-GB"/>
        </w:rPr>
        <w:drawing>
          <wp:anchor distT="152400" distB="152400" distL="152400" distR="152400" simplePos="0" relativeHeight="251663360" behindDoc="0" locked="0" layoutInCell="1" allowOverlap="1" wp14:anchorId="02AD92E9" wp14:editId="02AD92EA">
            <wp:simplePos x="0" y="0"/>
            <wp:positionH relativeFrom="margin">
              <wp:posOffset>-159097</wp:posOffset>
            </wp:positionH>
            <wp:positionV relativeFrom="line">
              <wp:posOffset>197830</wp:posOffset>
            </wp:positionV>
            <wp:extent cx="2767768" cy="2069173"/>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df"/>
                    <pic:cNvPicPr/>
                  </pic:nvPicPr>
                  <pic:blipFill>
                    <a:blip r:embed="rId17">
                      <a:extLst/>
                    </a:blip>
                    <a:stretch>
                      <a:fillRect/>
                    </a:stretch>
                  </pic:blipFill>
                  <pic:spPr>
                    <a:xfrm>
                      <a:off x="0" y="0"/>
                      <a:ext cx="2767768" cy="2069173"/>
                    </a:xfrm>
                    <a:prstGeom prst="rect">
                      <a:avLst/>
                    </a:prstGeom>
                    <a:ln w="12700" cap="flat">
                      <a:noFill/>
                      <a:miter lim="400000"/>
                    </a:ln>
                    <a:effectLst/>
                  </pic:spPr>
                </pic:pic>
              </a:graphicData>
            </a:graphic>
          </wp:anchor>
        </w:drawing>
      </w:r>
    </w:p>
    <w:p w14:paraId="02AD90C6" w14:textId="77777777" w:rsidR="007B615F" w:rsidRDefault="007B615F">
      <w:pPr>
        <w:pStyle w:val="Body"/>
        <w:rPr>
          <w:b/>
          <w:bCs/>
          <w:sz w:val="24"/>
          <w:szCs w:val="24"/>
        </w:rPr>
      </w:pPr>
    </w:p>
    <w:p w14:paraId="02AD90C7" w14:textId="77777777" w:rsidR="007B615F" w:rsidRDefault="007B615F">
      <w:pPr>
        <w:pStyle w:val="Body"/>
        <w:rPr>
          <w:b/>
          <w:bCs/>
          <w:sz w:val="24"/>
          <w:szCs w:val="24"/>
        </w:rPr>
      </w:pPr>
    </w:p>
    <w:p w14:paraId="02AD90C8" w14:textId="77777777" w:rsidR="007B615F" w:rsidRDefault="007B615F">
      <w:pPr>
        <w:pStyle w:val="Body"/>
        <w:rPr>
          <w:b/>
          <w:bCs/>
          <w:sz w:val="24"/>
          <w:szCs w:val="24"/>
        </w:rPr>
      </w:pPr>
    </w:p>
    <w:p w14:paraId="02AD90C9" w14:textId="77777777" w:rsidR="007B615F" w:rsidRDefault="007B615F">
      <w:pPr>
        <w:pStyle w:val="Body"/>
        <w:rPr>
          <w:b/>
          <w:bCs/>
          <w:sz w:val="24"/>
          <w:szCs w:val="24"/>
        </w:rPr>
      </w:pPr>
    </w:p>
    <w:p w14:paraId="02AD90CA" w14:textId="77777777" w:rsidR="006C5502" w:rsidRDefault="006C5502">
      <w:pPr>
        <w:pStyle w:val="Body"/>
        <w:rPr>
          <w:sz w:val="24"/>
          <w:szCs w:val="24"/>
        </w:rPr>
      </w:pPr>
    </w:p>
    <w:p w14:paraId="02AD90CB" w14:textId="77777777" w:rsidR="006C5502" w:rsidRDefault="006C5502">
      <w:pPr>
        <w:pStyle w:val="Body"/>
        <w:rPr>
          <w:sz w:val="24"/>
          <w:szCs w:val="24"/>
        </w:rPr>
      </w:pPr>
    </w:p>
    <w:p w14:paraId="02AD90CC" w14:textId="77777777" w:rsidR="006C5502" w:rsidRDefault="006C5502">
      <w:pPr>
        <w:pStyle w:val="Body"/>
        <w:rPr>
          <w:sz w:val="24"/>
          <w:szCs w:val="24"/>
        </w:rPr>
      </w:pPr>
    </w:p>
    <w:p w14:paraId="02AD90CD" w14:textId="77777777" w:rsidR="006C5502" w:rsidRDefault="006C5502">
      <w:pPr>
        <w:pStyle w:val="Body"/>
        <w:rPr>
          <w:sz w:val="24"/>
          <w:szCs w:val="24"/>
        </w:rPr>
      </w:pPr>
    </w:p>
    <w:p w14:paraId="02AD90CE" w14:textId="77777777" w:rsidR="00C04297" w:rsidRPr="00C04297" w:rsidRDefault="00C04297" w:rsidP="00C04297">
      <w:pPr>
        <w:pStyle w:val="Body"/>
        <w:ind w:left="266"/>
        <w:rPr>
          <w:position w:val="2"/>
          <w:sz w:val="14"/>
          <w:szCs w:val="14"/>
        </w:rPr>
      </w:pPr>
    </w:p>
    <w:p w14:paraId="02AD90CF" w14:textId="77777777" w:rsidR="00C04297" w:rsidRPr="00C04297" w:rsidRDefault="00C04297" w:rsidP="00C04297">
      <w:pPr>
        <w:pStyle w:val="Body"/>
        <w:ind w:left="90"/>
        <w:rPr>
          <w:position w:val="2"/>
          <w:sz w:val="14"/>
          <w:szCs w:val="14"/>
        </w:rPr>
      </w:pPr>
    </w:p>
    <w:p w14:paraId="02AD90D0" w14:textId="77777777" w:rsidR="00C04297" w:rsidRDefault="00C04297">
      <w:pPr>
        <w:rPr>
          <w:rFonts w:ascii="Helvetica" w:eastAsia="Arial Unicode MS" w:hAnsi="Arial Unicode MS" w:cs="Arial Unicode MS"/>
          <w:position w:val="2"/>
          <w:sz w:val="14"/>
          <w:szCs w:val="14"/>
          <w:lang w:eastAsia="en-GB"/>
        </w:rPr>
      </w:pPr>
      <w:r>
        <w:rPr>
          <w:position w:val="2"/>
          <w:sz w:val="14"/>
          <w:szCs w:val="14"/>
        </w:rPr>
        <w:br w:type="page"/>
      </w:r>
    </w:p>
    <w:p w14:paraId="02AD90D1" w14:textId="77777777" w:rsidR="00C04297" w:rsidRPr="00C04297" w:rsidRDefault="00C04297" w:rsidP="00C04297">
      <w:pPr>
        <w:pStyle w:val="Body"/>
        <w:ind w:left="266"/>
        <w:rPr>
          <w:rFonts w:ascii="Arial" w:hAnsi="Arial" w:cs="Arial"/>
          <w:position w:val="2"/>
          <w:sz w:val="24"/>
          <w:szCs w:val="24"/>
        </w:rPr>
      </w:pPr>
      <w:r w:rsidRPr="00C04297">
        <w:rPr>
          <w:rFonts w:ascii="Arial" w:hAnsi="Arial" w:cs="Arial"/>
          <w:position w:val="2"/>
          <w:sz w:val="24"/>
          <w:szCs w:val="24"/>
        </w:rPr>
        <w:lastRenderedPageBreak/>
        <w:t>Reaction Mechanism</w:t>
      </w:r>
    </w:p>
    <w:p w14:paraId="02AD90D2" w14:textId="77777777" w:rsidR="00C04297" w:rsidRPr="00C04297" w:rsidRDefault="00C04297" w:rsidP="00C04297">
      <w:pPr>
        <w:pStyle w:val="Body"/>
        <w:rPr>
          <w:position w:val="2"/>
          <w:sz w:val="14"/>
          <w:szCs w:val="14"/>
        </w:rPr>
      </w:pPr>
      <w:r>
        <w:rPr>
          <w:noProof/>
          <w:sz w:val="24"/>
          <w:szCs w:val="24"/>
          <w:lang w:val="en-GB"/>
        </w:rPr>
        <w:drawing>
          <wp:anchor distT="152400" distB="152400" distL="152400" distR="152400" simplePos="0" relativeHeight="251665408" behindDoc="1" locked="0" layoutInCell="1" allowOverlap="1" wp14:anchorId="02AD92EB" wp14:editId="02AD92EC">
            <wp:simplePos x="0" y="0"/>
            <wp:positionH relativeFrom="margin">
              <wp:posOffset>-575310</wp:posOffset>
            </wp:positionH>
            <wp:positionV relativeFrom="line">
              <wp:posOffset>78740</wp:posOffset>
            </wp:positionV>
            <wp:extent cx="3228975" cy="2778125"/>
            <wp:effectExtent l="0" t="0" r="9525" b="3175"/>
            <wp:wrapTight wrapText="bothSides">
              <wp:wrapPolygon edited="1">
                <wp:start x="0" y="0"/>
                <wp:lineTo x="0" y="21600"/>
                <wp:lineTo x="21600" y="21600"/>
                <wp:lineTo x="21600" y="0"/>
                <wp:lineTo x="0" y="0"/>
              </wp:wrapPolygon>
            </wp:wrapTight>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ucrase-sucrose-enzyme-glucose-fructose-products.jpg"/>
                    <pic:cNvPicPr/>
                  </pic:nvPicPr>
                  <pic:blipFill>
                    <a:blip r:embed="rId18">
                      <a:extLst/>
                    </a:blip>
                    <a:stretch>
                      <a:fillRect/>
                    </a:stretch>
                  </pic:blipFill>
                  <pic:spPr>
                    <a:xfrm>
                      <a:off x="0" y="0"/>
                      <a:ext cx="3228975" cy="2778125"/>
                    </a:xfrm>
                    <a:prstGeom prst="rect">
                      <a:avLst/>
                    </a:prstGeom>
                    <a:ln w="12700" cap="flat">
                      <a:noFill/>
                      <a:miter lim="400000"/>
                    </a:ln>
                    <a:effectLst/>
                  </pic:spPr>
                </pic:pic>
              </a:graphicData>
            </a:graphic>
          </wp:anchor>
        </w:drawing>
      </w:r>
    </w:p>
    <w:p w14:paraId="02AD90D3" w14:textId="77777777" w:rsidR="00C04297" w:rsidRPr="00C04297" w:rsidRDefault="00C04297" w:rsidP="00C04297">
      <w:pPr>
        <w:pStyle w:val="Body"/>
        <w:ind w:left="266"/>
        <w:rPr>
          <w:position w:val="2"/>
          <w:sz w:val="14"/>
          <w:szCs w:val="14"/>
        </w:rPr>
      </w:pPr>
    </w:p>
    <w:p w14:paraId="02AD90D4" w14:textId="77777777" w:rsidR="00C04297" w:rsidRPr="00C04297" w:rsidRDefault="00C04297" w:rsidP="00C04297">
      <w:pPr>
        <w:pStyle w:val="Body"/>
        <w:rPr>
          <w:position w:val="2"/>
          <w:sz w:val="14"/>
          <w:szCs w:val="14"/>
        </w:rPr>
      </w:pPr>
      <w:r>
        <w:rPr>
          <w:noProof/>
          <w:sz w:val="24"/>
          <w:szCs w:val="24"/>
          <w:lang w:val="en-GB"/>
        </w:rPr>
        <w:drawing>
          <wp:anchor distT="152400" distB="152400" distL="152400" distR="152400" simplePos="0" relativeHeight="251668480" behindDoc="0" locked="0" layoutInCell="1" allowOverlap="1" wp14:anchorId="02AD92ED" wp14:editId="02AD92EE">
            <wp:simplePos x="0" y="0"/>
            <wp:positionH relativeFrom="margin">
              <wp:posOffset>3881755</wp:posOffset>
            </wp:positionH>
            <wp:positionV relativeFrom="line">
              <wp:posOffset>40005</wp:posOffset>
            </wp:positionV>
            <wp:extent cx="358775" cy="160655"/>
            <wp:effectExtent l="3810" t="0" r="6985" b="6985"/>
            <wp:wrapThrough wrapText="bothSides" distL="152400" distR="152400">
              <wp:wrapPolygon edited="1">
                <wp:start x="13712" y="-67"/>
                <wp:lineTo x="13698" y="8590"/>
                <wp:lineTo x="876" y="8590"/>
                <wp:lineTo x="187" y="9317"/>
                <wp:lineTo x="-41" y="10920"/>
                <wp:lineTo x="245" y="12462"/>
                <wp:lineTo x="876" y="13040"/>
                <wp:lineTo x="13698" y="13040"/>
                <wp:lineTo x="13685" y="21524"/>
                <wp:lineTo x="15012" y="21524"/>
                <wp:lineTo x="19952" y="13040"/>
                <wp:lineTo x="20719" y="13040"/>
                <wp:lineTo x="21342" y="12413"/>
                <wp:lineTo x="21608" y="10850"/>
                <wp:lineTo x="21361" y="9266"/>
                <wp:lineTo x="20746" y="8590"/>
                <wp:lineTo x="19952" y="8590"/>
                <wp:lineTo x="14985" y="3"/>
                <wp:lineTo x="13712" y="-67"/>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
                    <pic:cNvPicPr/>
                  </pic:nvPicPr>
                  <pic:blipFill>
                    <a:blip r:embed="rId19">
                      <a:extLst/>
                    </a:blip>
                    <a:stretch>
                      <a:fillRect/>
                    </a:stretch>
                  </pic:blipFill>
                  <pic:spPr>
                    <a:xfrm rot="5400000">
                      <a:off x="0" y="0"/>
                      <a:ext cx="358775" cy="160655"/>
                    </a:xfrm>
                    <a:prstGeom prst="rect">
                      <a:avLst/>
                    </a:prstGeom>
                    <a:effectLst/>
                  </pic:spPr>
                </pic:pic>
              </a:graphicData>
            </a:graphic>
            <wp14:sizeRelH relativeFrom="margin">
              <wp14:pctWidth>0</wp14:pctWidth>
            </wp14:sizeRelH>
            <wp14:sizeRelV relativeFrom="margin">
              <wp14:pctHeight>0</wp14:pctHeight>
            </wp14:sizeRelV>
          </wp:anchor>
        </w:drawing>
      </w:r>
    </w:p>
    <w:p w14:paraId="02AD90D5" w14:textId="77777777" w:rsidR="00C04297" w:rsidRPr="00C04297" w:rsidRDefault="00C04297" w:rsidP="00C04297">
      <w:pPr>
        <w:pStyle w:val="Body"/>
        <w:ind w:left="176"/>
        <w:rPr>
          <w:position w:val="2"/>
          <w:sz w:val="14"/>
          <w:szCs w:val="14"/>
        </w:rPr>
      </w:pPr>
    </w:p>
    <w:p w14:paraId="02AD90D6" w14:textId="77777777" w:rsidR="00C04297" w:rsidRPr="00C04297" w:rsidRDefault="00C04297" w:rsidP="00C04297">
      <w:pPr>
        <w:pStyle w:val="Body"/>
        <w:ind w:left="90"/>
        <w:rPr>
          <w:position w:val="2"/>
          <w:sz w:val="14"/>
          <w:szCs w:val="14"/>
        </w:rPr>
      </w:pPr>
    </w:p>
    <w:p w14:paraId="02AD90D7" w14:textId="77777777" w:rsidR="00C04297" w:rsidRPr="00C04297" w:rsidRDefault="00C04297" w:rsidP="00C04297">
      <w:pPr>
        <w:pStyle w:val="Body"/>
        <w:ind w:left="90"/>
        <w:rPr>
          <w:position w:val="2"/>
          <w:sz w:val="14"/>
          <w:szCs w:val="14"/>
        </w:rPr>
      </w:pPr>
    </w:p>
    <w:p w14:paraId="02AD90D8" w14:textId="77777777" w:rsidR="00C04297" w:rsidRPr="00C04297" w:rsidRDefault="00C04297" w:rsidP="00C04297">
      <w:pPr>
        <w:pStyle w:val="Body"/>
        <w:ind w:left="90"/>
        <w:rPr>
          <w:position w:val="2"/>
          <w:sz w:val="14"/>
          <w:szCs w:val="14"/>
        </w:rPr>
      </w:pPr>
    </w:p>
    <w:p w14:paraId="02AD90D9" w14:textId="77777777" w:rsidR="00C04297" w:rsidRPr="00C04297" w:rsidRDefault="00C04297" w:rsidP="00C04297">
      <w:pPr>
        <w:pStyle w:val="Body"/>
        <w:ind w:left="90"/>
        <w:rPr>
          <w:position w:val="2"/>
          <w:sz w:val="14"/>
          <w:szCs w:val="14"/>
        </w:rPr>
      </w:pPr>
    </w:p>
    <w:p w14:paraId="02AD90DA" w14:textId="77777777" w:rsidR="00C04297" w:rsidRPr="00C04297" w:rsidRDefault="00C04297" w:rsidP="00C04297">
      <w:pPr>
        <w:pStyle w:val="Body"/>
        <w:ind w:left="90"/>
        <w:rPr>
          <w:position w:val="2"/>
          <w:sz w:val="14"/>
          <w:szCs w:val="14"/>
        </w:rPr>
      </w:pPr>
    </w:p>
    <w:p w14:paraId="02AD90DB" w14:textId="77777777" w:rsidR="00C04297" w:rsidRPr="00C04297" w:rsidRDefault="00C04297" w:rsidP="00C04297">
      <w:pPr>
        <w:pStyle w:val="Body"/>
        <w:ind w:left="90"/>
        <w:rPr>
          <w:position w:val="2"/>
          <w:sz w:val="14"/>
          <w:szCs w:val="14"/>
        </w:rPr>
      </w:pPr>
      <w:r>
        <w:rPr>
          <w:b/>
          <w:bCs/>
          <w:noProof/>
          <w:sz w:val="24"/>
          <w:szCs w:val="24"/>
          <w:lang w:val="en-GB"/>
        </w:rPr>
        <w:drawing>
          <wp:anchor distT="152400" distB="152400" distL="152400" distR="152400" simplePos="0" relativeHeight="251667456" behindDoc="0" locked="0" layoutInCell="1" allowOverlap="1" wp14:anchorId="02AD92EF" wp14:editId="02AD92F0">
            <wp:simplePos x="0" y="0"/>
            <wp:positionH relativeFrom="margin">
              <wp:posOffset>3900805</wp:posOffset>
            </wp:positionH>
            <wp:positionV relativeFrom="line">
              <wp:posOffset>88900</wp:posOffset>
            </wp:positionV>
            <wp:extent cx="381635" cy="191135"/>
            <wp:effectExtent l="0" t="0" r="0" b="0"/>
            <wp:wrapThrough wrapText="bothSides" distL="152400" distR="152400">
              <wp:wrapPolygon edited="1">
                <wp:start x="13712" y="-67"/>
                <wp:lineTo x="13698" y="8590"/>
                <wp:lineTo x="876" y="8590"/>
                <wp:lineTo x="187" y="9317"/>
                <wp:lineTo x="-41" y="10920"/>
                <wp:lineTo x="245" y="12462"/>
                <wp:lineTo x="876" y="13040"/>
                <wp:lineTo x="13698" y="13040"/>
                <wp:lineTo x="13685" y="21524"/>
                <wp:lineTo x="15012" y="21524"/>
                <wp:lineTo x="19952" y="13040"/>
                <wp:lineTo x="20719" y="13040"/>
                <wp:lineTo x="21342" y="12413"/>
                <wp:lineTo x="21608" y="10850"/>
                <wp:lineTo x="21361" y="9266"/>
                <wp:lineTo x="20746" y="8590"/>
                <wp:lineTo x="19952" y="8590"/>
                <wp:lineTo x="14985" y="3"/>
                <wp:lineTo x="13712" y="-67"/>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
                    <pic:cNvPicPr/>
                  </pic:nvPicPr>
                  <pic:blipFill>
                    <a:blip r:embed="rId19">
                      <a:extLst/>
                    </a:blip>
                    <a:stretch>
                      <a:fillRect/>
                    </a:stretch>
                  </pic:blipFill>
                  <pic:spPr>
                    <a:xfrm rot="5400000">
                      <a:off x="0" y="0"/>
                      <a:ext cx="381635" cy="191135"/>
                    </a:xfrm>
                    <a:prstGeom prst="rect">
                      <a:avLst/>
                    </a:prstGeom>
                    <a:effectLst/>
                  </pic:spPr>
                </pic:pic>
              </a:graphicData>
            </a:graphic>
            <wp14:sizeRelH relativeFrom="margin">
              <wp14:pctWidth>0</wp14:pctWidth>
            </wp14:sizeRelH>
            <wp14:sizeRelV relativeFrom="margin">
              <wp14:pctHeight>0</wp14:pctHeight>
            </wp14:sizeRelV>
          </wp:anchor>
        </w:drawing>
      </w:r>
    </w:p>
    <w:p w14:paraId="02AD90DC" w14:textId="77777777" w:rsidR="00C04297" w:rsidRPr="00C04297" w:rsidRDefault="00C04297" w:rsidP="00C04297">
      <w:pPr>
        <w:pStyle w:val="Body"/>
        <w:ind w:left="90"/>
        <w:rPr>
          <w:position w:val="2"/>
          <w:sz w:val="14"/>
          <w:szCs w:val="14"/>
        </w:rPr>
      </w:pPr>
    </w:p>
    <w:p w14:paraId="02AD90DD" w14:textId="77777777" w:rsidR="00C04297" w:rsidRPr="00C04297" w:rsidRDefault="00C04297" w:rsidP="00C04297">
      <w:pPr>
        <w:pStyle w:val="Body"/>
        <w:ind w:left="90"/>
        <w:rPr>
          <w:position w:val="2"/>
          <w:sz w:val="14"/>
          <w:szCs w:val="14"/>
        </w:rPr>
      </w:pPr>
    </w:p>
    <w:p w14:paraId="02AD90DE" w14:textId="77777777" w:rsidR="00C04297" w:rsidRPr="00C04297" w:rsidRDefault="00C04297" w:rsidP="00C04297">
      <w:pPr>
        <w:pStyle w:val="Body"/>
        <w:ind w:left="90"/>
        <w:rPr>
          <w:position w:val="2"/>
          <w:sz w:val="14"/>
          <w:szCs w:val="14"/>
        </w:rPr>
      </w:pPr>
    </w:p>
    <w:p w14:paraId="02AD90DF" w14:textId="77777777" w:rsidR="00C04297" w:rsidRPr="00C04297" w:rsidRDefault="00C04297" w:rsidP="00C04297">
      <w:pPr>
        <w:pStyle w:val="Body"/>
        <w:ind w:left="90"/>
        <w:rPr>
          <w:position w:val="2"/>
          <w:sz w:val="14"/>
          <w:szCs w:val="14"/>
        </w:rPr>
      </w:pPr>
    </w:p>
    <w:p w14:paraId="02AD90E0" w14:textId="77777777" w:rsidR="00C04297" w:rsidRPr="00C04297" w:rsidRDefault="00C04297" w:rsidP="00C04297">
      <w:pPr>
        <w:pStyle w:val="Body"/>
        <w:ind w:left="90"/>
        <w:rPr>
          <w:position w:val="2"/>
          <w:sz w:val="14"/>
          <w:szCs w:val="14"/>
        </w:rPr>
      </w:pPr>
    </w:p>
    <w:p w14:paraId="02AD90E1" w14:textId="77777777" w:rsidR="00C04297" w:rsidRPr="00C04297" w:rsidRDefault="00C04297" w:rsidP="00C04297">
      <w:pPr>
        <w:pStyle w:val="Body"/>
        <w:ind w:left="90"/>
        <w:rPr>
          <w:position w:val="2"/>
          <w:sz w:val="14"/>
          <w:szCs w:val="14"/>
        </w:rPr>
      </w:pPr>
    </w:p>
    <w:p w14:paraId="02AD90E2" w14:textId="77777777" w:rsidR="00C04297" w:rsidRPr="00C04297" w:rsidRDefault="00C04297" w:rsidP="00C04297">
      <w:pPr>
        <w:pStyle w:val="Body"/>
        <w:ind w:left="90"/>
        <w:rPr>
          <w:position w:val="2"/>
          <w:sz w:val="14"/>
          <w:szCs w:val="14"/>
        </w:rPr>
      </w:pPr>
    </w:p>
    <w:p w14:paraId="02AD90E3" w14:textId="77777777" w:rsidR="00C04297" w:rsidRPr="00C04297" w:rsidRDefault="00C04297" w:rsidP="00C04297">
      <w:pPr>
        <w:pStyle w:val="Body"/>
        <w:ind w:left="90"/>
        <w:rPr>
          <w:position w:val="2"/>
          <w:sz w:val="14"/>
          <w:szCs w:val="14"/>
        </w:rPr>
      </w:pPr>
      <w:r>
        <w:rPr>
          <w:noProof/>
          <w:sz w:val="24"/>
          <w:szCs w:val="24"/>
          <w:lang w:val="en-GB"/>
        </w:rPr>
        <w:drawing>
          <wp:anchor distT="152400" distB="152400" distL="152400" distR="152400" simplePos="0" relativeHeight="251669504" behindDoc="0" locked="0" layoutInCell="1" allowOverlap="1" wp14:anchorId="02AD92F1" wp14:editId="02AD92F2">
            <wp:simplePos x="0" y="0"/>
            <wp:positionH relativeFrom="margin">
              <wp:posOffset>3911600</wp:posOffset>
            </wp:positionH>
            <wp:positionV relativeFrom="line">
              <wp:posOffset>125095</wp:posOffset>
            </wp:positionV>
            <wp:extent cx="347980" cy="175895"/>
            <wp:effectExtent l="0" t="9208" r="4763" b="4762"/>
            <wp:wrapThrough wrapText="bothSides" distL="152400" distR="152400">
              <wp:wrapPolygon edited="1">
                <wp:start x="13712" y="-67"/>
                <wp:lineTo x="13698" y="8590"/>
                <wp:lineTo x="876" y="8590"/>
                <wp:lineTo x="187" y="9317"/>
                <wp:lineTo x="-41" y="10920"/>
                <wp:lineTo x="245" y="12462"/>
                <wp:lineTo x="876" y="13040"/>
                <wp:lineTo x="13698" y="13040"/>
                <wp:lineTo x="13685" y="21524"/>
                <wp:lineTo x="15012" y="21524"/>
                <wp:lineTo x="19952" y="13040"/>
                <wp:lineTo x="20719" y="13040"/>
                <wp:lineTo x="21342" y="12413"/>
                <wp:lineTo x="21608" y="10850"/>
                <wp:lineTo x="21361" y="9266"/>
                <wp:lineTo x="20746" y="8590"/>
                <wp:lineTo x="19952" y="8590"/>
                <wp:lineTo x="14985" y="3"/>
                <wp:lineTo x="13712" y="-67"/>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
                    <pic:cNvPicPr/>
                  </pic:nvPicPr>
                  <pic:blipFill>
                    <a:blip r:embed="rId19">
                      <a:extLst/>
                    </a:blip>
                    <a:stretch>
                      <a:fillRect/>
                    </a:stretch>
                  </pic:blipFill>
                  <pic:spPr>
                    <a:xfrm rot="5400000">
                      <a:off x="0" y="0"/>
                      <a:ext cx="347980" cy="175895"/>
                    </a:xfrm>
                    <a:prstGeom prst="rect">
                      <a:avLst/>
                    </a:prstGeom>
                    <a:effectLst/>
                  </pic:spPr>
                </pic:pic>
              </a:graphicData>
            </a:graphic>
            <wp14:sizeRelH relativeFrom="margin">
              <wp14:pctWidth>0</wp14:pctWidth>
            </wp14:sizeRelH>
            <wp14:sizeRelV relativeFrom="margin">
              <wp14:pctHeight>0</wp14:pctHeight>
            </wp14:sizeRelV>
          </wp:anchor>
        </w:drawing>
      </w:r>
    </w:p>
    <w:p w14:paraId="02AD90E4" w14:textId="77777777" w:rsidR="00C04297" w:rsidRPr="00C04297" w:rsidRDefault="00C04297" w:rsidP="00C04297">
      <w:pPr>
        <w:pStyle w:val="Body"/>
        <w:ind w:left="90"/>
        <w:rPr>
          <w:position w:val="2"/>
          <w:sz w:val="14"/>
          <w:szCs w:val="14"/>
        </w:rPr>
      </w:pPr>
    </w:p>
    <w:p w14:paraId="02AD90E5" w14:textId="77777777" w:rsidR="00C04297" w:rsidRPr="00C04297" w:rsidRDefault="00C04297" w:rsidP="00C04297">
      <w:pPr>
        <w:pStyle w:val="Body"/>
        <w:ind w:left="90"/>
        <w:rPr>
          <w:position w:val="2"/>
          <w:sz w:val="14"/>
          <w:szCs w:val="14"/>
        </w:rPr>
      </w:pPr>
    </w:p>
    <w:p w14:paraId="02AD90E6" w14:textId="77777777" w:rsidR="00C04297" w:rsidRPr="00C04297" w:rsidRDefault="00C04297" w:rsidP="00C04297">
      <w:pPr>
        <w:pStyle w:val="Body"/>
        <w:ind w:left="90"/>
        <w:rPr>
          <w:position w:val="2"/>
          <w:sz w:val="14"/>
          <w:szCs w:val="14"/>
        </w:rPr>
      </w:pPr>
    </w:p>
    <w:p w14:paraId="02AD90E7" w14:textId="77777777" w:rsidR="00C04297" w:rsidRPr="00C04297" w:rsidRDefault="00C04297" w:rsidP="00C04297">
      <w:pPr>
        <w:pStyle w:val="Body"/>
        <w:ind w:left="90"/>
        <w:rPr>
          <w:position w:val="2"/>
          <w:sz w:val="14"/>
          <w:szCs w:val="14"/>
        </w:rPr>
      </w:pPr>
    </w:p>
    <w:p w14:paraId="02AD90E8" w14:textId="77777777" w:rsidR="00C04297" w:rsidRPr="00C04297" w:rsidRDefault="00C04297" w:rsidP="00C04297">
      <w:pPr>
        <w:pStyle w:val="Body"/>
        <w:ind w:left="90"/>
        <w:rPr>
          <w:position w:val="2"/>
          <w:sz w:val="14"/>
          <w:szCs w:val="14"/>
        </w:rPr>
      </w:pPr>
    </w:p>
    <w:p w14:paraId="02AD90E9" w14:textId="77777777" w:rsidR="00C04297" w:rsidRPr="00C04297" w:rsidRDefault="00C04297" w:rsidP="00C04297">
      <w:pPr>
        <w:pStyle w:val="Body"/>
        <w:ind w:left="90"/>
        <w:rPr>
          <w:position w:val="2"/>
          <w:sz w:val="14"/>
          <w:szCs w:val="14"/>
        </w:rPr>
      </w:pPr>
    </w:p>
    <w:p w14:paraId="02AD90EA" w14:textId="77777777" w:rsidR="00C04297" w:rsidRPr="00C04297" w:rsidRDefault="00C04297" w:rsidP="00C04297">
      <w:pPr>
        <w:pStyle w:val="Body"/>
        <w:ind w:left="90"/>
        <w:rPr>
          <w:position w:val="2"/>
          <w:sz w:val="14"/>
          <w:szCs w:val="14"/>
        </w:rPr>
      </w:pPr>
    </w:p>
    <w:p w14:paraId="02AD90EB" w14:textId="77777777" w:rsidR="00C04297" w:rsidRPr="00C04297" w:rsidRDefault="00C04297" w:rsidP="00C04297">
      <w:pPr>
        <w:pStyle w:val="Body"/>
        <w:ind w:left="90"/>
        <w:rPr>
          <w:position w:val="2"/>
          <w:sz w:val="14"/>
          <w:szCs w:val="14"/>
        </w:rPr>
      </w:pPr>
    </w:p>
    <w:p w14:paraId="02AD90EC" w14:textId="77777777" w:rsidR="00C04297" w:rsidRPr="00C04297" w:rsidRDefault="00C04297" w:rsidP="00C04297">
      <w:pPr>
        <w:pStyle w:val="Body"/>
        <w:ind w:left="90"/>
        <w:rPr>
          <w:position w:val="2"/>
          <w:sz w:val="14"/>
          <w:szCs w:val="14"/>
        </w:rPr>
      </w:pPr>
    </w:p>
    <w:p w14:paraId="02AD90ED" w14:textId="77777777" w:rsidR="00C04297" w:rsidRPr="00C04297" w:rsidRDefault="00C04297" w:rsidP="00C04297">
      <w:pPr>
        <w:pStyle w:val="Body"/>
        <w:ind w:left="90"/>
        <w:rPr>
          <w:position w:val="2"/>
          <w:sz w:val="14"/>
          <w:szCs w:val="14"/>
        </w:rPr>
      </w:pPr>
    </w:p>
    <w:p w14:paraId="02AD90EE" w14:textId="77777777" w:rsidR="00C04297" w:rsidRPr="00C04297" w:rsidRDefault="00C04297" w:rsidP="00C04297">
      <w:pPr>
        <w:pStyle w:val="Body"/>
        <w:ind w:left="90"/>
        <w:rPr>
          <w:position w:val="2"/>
          <w:sz w:val="14"/>
          <w:szCs w:val="14"/>
        </w:rPr>
      </w:pPr>
      <w:r>
        <w:rPr>
          <w:noProof/>
          <w:sz w:val="24"/>
          <w:szCs w:val="24"/>
          <w:lang w:val="en-GB"/>
        </w:rPr>
        <w:drawing>
          <wp:anchor distT="152400" distB="152400" distL="152400" distR="152400" simplePos="0" relativeHeight="251681792" behindDoc="1" locked="0" layoutInCell="1" allowOverlap="1" wp14:anchorId="02AD92F3" wp14:editId="02AD92F4">
            <wp:simplePos x="0" y="0"/>
            <wp:positionH relativeFrom="margin">
              <wp:posOffset>-575310</wp:posOffset>
            </wp:positionH>
            <wp:positionV relativeFrom="line">
              <wp:posOffset>-3175</wp:posOffset>
            </wp:positionV>
            <wp:extent cx="4294505" cy="1959610"/>
            <wp:effectExtent l="0" t="0" r="0" b="2540"/>
            <wp:wrapTight wrapText="bothSides">
              <wp:wrapPolygon edited="1">
                <wp:start x="0" y="0"/>
                <wp:lineTo x="0" y="21600"/>
                <wp:lineTo x="21600" y="21600"/>
                <wp:lineTo x="21600" y="0"/>
                <wp:lineTo x="0" y="0"/>
              </wp:wrapPolygon>
            </wp:wrapTight>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Screen Shot 2015-08-04 at 17.25.35.png"/>
                    <pic:cNvPicPr/>
                  </pic:nvPicPr>
                  <pic:blipFill>
                    <a:blip r:embed="rId20">
                      <a:extLst/>
                    </a:blip>
                    <a:stretch>
                      <a:fillRect/>
                    </a:stretch>
                  </pic:blipFill>
                  <pic:spPr>
                    <a:xfrm>
                      <a:off x="0" y="0"/>
                      <a:ext cx="4294505" cy="1959610"/>
                    </a:xfrm>
                    <a:prstGeom prst="rect">
                      <a:avLst/>
                    </a:prstGeom>
                    <a:ln w="12700" cap="flat">
                      <a:noFill/>
                      <a:miter lim="400000"/>
                    </a:ln>
                    <a:effectLst/>
                  </pic:spPr>
                </pic:pic>
              </a:graphicData>
            </a:graphic>
          </wp:anchor>
        </w:drawing>
      </w:r>
    </w:p>
    <w:p w14:paraId="02AD90EF" w14:textId="77777777" w:rsidR="006C5502" w:rsidRDefault="00E84BFB" w:rsidP="00E84BFB">
      <w:pPr>
        <w:pStyle w:val="Body"/>
        <w:numPr>
          <w:ilvl w:val="0"/>
          <w:numId w:val="18"/>
        </w:numPr>
        <w:rPr>
          <w:position w:val="2"/>
          <w:sz w:val="14"/>
          <w:szCs w:val="14"/>
        </w:rPr>
      </w:pPr>
      <w:r>
        <w:rPr>
          <w:sz w:val="24"/>
          <w:szCs w:val="24"/>
        </w:rPr>
        <w:t>Enzymes lower the activation energy by forming enzyme-substrate complexes.</w:t>
      </w:r>
    </w:p>
    <w:p w14:paraId="02AD90F0" w14:textId="77777777" w:rsidR="006C5502" w:rsidRDefault="006C5502">
      <w:pPr>
        <w:pStyle w:val="Body"/>
        <w:rPr>
          <w:sz w:val="24"/>
          <w:szCs w:val="24"/>
        </w:rPr>
      </w:pPr>
    </w:p>
    <w:p w14:paraId="02AD90F1" w14:textId="77777777" w:rsidR="006C5502" w:rsidRDefault="006C5502">
      <w:pPr>
        <w:pStyle w:val="Body"/>
        <w:rPr>
          <w:sz w:val="24"/>
          <w:szCs w:val="24"/>
        </w:rPr>
      </w:pPr>
    </w:p>
    <w:p w14:paraId="02AD90F2" w14:textId="77777777" w:rsidR="006C5502" w:rsidRDefault="00E84BFB" w:rsidP="00E84BFB">
      <w:pPr>
        <w:pStyle w:val="Body"/>
        <w:numPr>
          <w:ilvl w:val="0"/>
          <w:numId w:val="19"/>
        </w:numPr>
        <w:rPr>
          <w:position w:val="2"/>
          <w:sz w:val="14"/>
          <w:szCs w:val="14"/>
        </w:rPr>
      </w:pPr>
      <w:r>
        <w:rPr>
          <w:sz w:val="24"/>
          <w:szCs w:val="24"/>
        </w:rPr>
        <w:t>The enzyme subst</w:t>
      </w:r>
      <w:r w:rsidR="00C04297">
        <w:rPr>
          <w:sz w:val="24"/>
          <w:szCs w:val="24"/>
        </w:rPr>
        <w:t>r</w:t>
      </w:r>
      <w:r>
        <w:rPr>
          <w:sz w:val="24"/>
          <w:szCs w:val="24"/>
        </w:rPr>
        <w:t xml:space="preserve">ate complex can be formed because the shape of the active site and the substrate are </w:t>
      </w:r>
      <w:r>
        <w:rPr>
          <w:sz w:val="24"/>
          <w:szCs w:val="24"/>
          <w:u w:val="single"/>
        </w:rPr>
        <w:t>complementary</w:t>
      </w:r>
      <w:r>
        <w:rPr>
          <w:sz w:val="24"/>
          <w:szCs w:val="24"/>
        </w:rPr>
        <w:t xml:space="preserve"> to each other.</w:t>
      </w:r>
    </w:p>
    <w:p w14:paraId="02AD90F3" w14:textId="77777777" w:rsidR="006C5502" w:rsidRDefault="006C5502">
      <w:pPr>
        <w:pStyle w:val="Body"/>
        <w:rPr>
          <w:b/>
          <w:bCs/>
          <w:sz w:val="24"/>
          <w:szCs w:val="24"/>
        </w:rPr>
      </w:pPr>
    </w:p>
    <w:p w14:paraId="02AD90F4" w14:textId="77777777" w:rsidR="006C5502" w:rsidRDefault="00E84BFB">
      <w:pPr>
        <w:pStyle w:val="Body"/>
        <w:rPr>
          <w:b/>
          <w:bCs/>
          <w:sz w:val="24"/>
          <w:szCs w:val="24"/>
        </w:rPr>
      </w:pPr>
      <w:r>
        <w:rPr>
          <w:b/>
          <w:bCs/>
          <w:sz w:val="24"/>
          <w:szCs w:val="24"/>
        </w:rPr>
        <w:t>Models of enzyme action</w:t>
      </w:r>
    </w:p>
    <w:p w14:paraId="02AD90F5" w14:textId="77777777" w:rsidR="006C5502" w:rsidRDefault="006C5502">
      <w:pPr>
        <w:pStyle w:val="Body"/>
        <w:rPr>
          <w:b/>
          <w:bCs/>
          <w:sz w:val="24"/>
          <w:szCs w:val="24"/>
        </w:rPr>
      </w:pPr>
    </w:p>
    <w:p w14:paraId="02AD90F6" w14:textId="77777777" w:rsidR="006C5502" w:rsidRDefault="00E84BFB">
      <w:pPr>
        <w:pStyle w:val="Body"/>
        <w:rPr>
          <w:b/>
          <w:bCs/>
          <w:sz w:val="24"/>
          <w:szCs w:val="24"/>
        </w:rPr>
      </w:pPr>
      <w:r>
        <w:rPr>
          <w:b/>
          <w:bCs/>
          <w:sz w:val="24"/>
          <w:szCs w:val="24"/>
        </w:rPr>
        <w:t>The Lock and Key model</w:t>
      </w:r>
    </w:p>
    <w:p w14:paraId="02AD90F7" w14:textId="77777777" w:rsidR="006C5502" w:rsidRDefault="006C5502">
      <w:pPr>
        <w:pStyle w:val="Body"/>
        <w:rPr>
          <w:sz w:val="24"/>
          <w:szCs w:val="24"/>
        </w:rPr>
      </w:pPr>
    </w:p>
    <w:p w14:paraId="02AD90F8" w14:textId="77777777" w:rsidR="006C5502" w:rsidRDefault="00E84BFB">
      <w:pPr>
        <w:pStyle w:val="Body"/>
        <w:rPr>
          <w:sz w:val="24"/>
          <w:szCs w:val="24"/>
        </w:rPr>
      </w:pPr>
      <w:r>
        <w:rPr>
          <w:sz w:val="24"/>
          <w:szCs w:val="24"/>
        </w:rPr>
        <w:t>One earlier model of enzyme action proposed that enzymes work in the same way as a key operates in a lock - each key has a specific shape that fits and operates only a single lock.  In a similar way, a substrate will only fit the active site of one particular enzyme.</w:t>
      </w:r>
    </w:p>
    <w:p w14:paraId="02AD90F9" w14:textId="77777777" w:rsidR="006C5502" w:rsidRDefault="006C5502">
      <w:pPr>
        <w:pStyle w:val="Body"/>
        <w:rPr>
          <w:sz w:val="24"/>
          <w:szCs w:val="24"/>
        </w:rPr>
      </w:pPr>
    </w:p>
    <w:p w14:paraId="02AD90FA" w14:textId="77777777" w:rsidR="006C5502" w:rsidRDefault="00E84BFB">
      <w:pPr>
        <w:pStyle w:val="Body"/>
        <w:rPr>
          <w:sz w:val="24"/>
          <w:szCs w:val="24"/>
        </w:rPr>
      </w:pPr>
      <w:r>
        <w:rPr>
          <w:sz w:val="24"/>
          <w:szCs w:val="24"/>
        </w:rPr>
        <w:t>The limitation of this model is that the enzyme, like the lock, is considered to be a rigid structure.  However scientists had observed that other molecules can bind to enzymes at sites other than the active site.  In doing so they altered the activity of the enzyme. This suggested that the enzyme</w:t>
      </w:r>
      <w:r>
        <w:rPr>
          <w:rFonts w:hAnsi="Helvetica"/>
          <w:sz w:val="24"/>
          <w:szCs w:val="24"/>
        </w:rPr>
        <w:t>’</w:t>
      </w:r>
      <w:r>
        <w:rPr>
          <w:sz w:val="24"/>
          <w:szCs w:val="24"/>
        </w:rPr>
        <w:t>s shape was being altered by the binding molecule.  In other words, its structure was not rigid but flexible.</w:t>
      </w:r>
    </w:p>
    <w:p w14:paraId="02AD90FB" w14:textId="77777777" w:rsidR="006C5502" w:rsidRDefault="006C5502">
      <w:pPr>
        <w:pStyle w:val="Body"/>
        <w:rPr>
          <w:b/>
          <w:bCs/>
          <w:sz w:val="24"/>
          <w:szCs w:val="24"/>
        </w:rPr>
      </w:pPr>
    </w:p>
    <w:p w14:paraId="02AD90FC" w14:textId="77777777" w:rsidR="006C5502" w:rsidRDefault="00E84BFB">
      <w:pPr>
        <w:pStyle w:val="Body"/>
        <w:rPr>
          <w:b/>
          <w:bCs/>
          <w:sz w:val="24"/>
          <w:szCs w:val="24"/>
        </w:rPr>
      </w:pPr>
      <w:r>
        <w:rPr>
          <w:b/>
          <w:bCs/>
          <w:sz w:val="24"/>
          <w:szCs w:val="24"/>
        </w:rPr>
        <w:t>The Induced Fit Model</w:t>
      </w:r>
    </w:p>
    <w:p w14:paraId="02AD90FD" w14:textId="77777777" w:rsidR="006C5502" w:rsidRDefault="006C5502">
      <w:pPr>
        <w:pStyle w:val="Body"/>
        <w:rPr>
          <w:sz w:val="24"/>
          <w:szCs w:val="24"/>
        </w:rPr>
      </w:pPr>
    </w:p>
    <w:p w14:paraId="02AD90FE" w14:textId="77777777" w:rsidR="006C5502" w:rsidRDefault="00E84BFB">
      <w:pPr>
        <w:pStyle w:val="Body"/>
        <w:rPr>
          <w:sz w:val="24"/>
          <w:szCs w:val="24"/>
        </w:rPr>
      </w:pPr>
      <w:r>
        <w:rPr>
          <w:sz w:val="24"/>
          <w:szCs w:val="24"/>
        </w:rPr>
        <w:t>How does this model differ to the lock and key model?</w:t>
      </w:r>
    </w:p>
    <w:p w14:paraId="02AD90FF" w14:textId="77777777" w:rsidR="006C5502" w:rsidRDefault="006C5502">
      <w:pPr>
        <w:pStyle w:val="Body"/>
        <w:rPr>
          <w:sz w:val="24"/>
          <w:szCs w:val="24"/>
        </w:rPr>
      </w:pPr>
    </w:p>
    <w:p w14:paraId="02AD9100" w14:textId="77777777" w:rsidR="006C5502" w:rsidRDefault="00E84BFB">
      <w:pPr>
        <w:pStyle w:val="Body"/>
        <w:rPr>
          <w:sz w:val="24"/>
          <w:szCs w:val="24"/>
        </w:rPr>
      </w:pPr>
      <w:r>
        <w:rPr>
          <w:rFonts w:hAnsi="Helvetica"/>
          <w:sz w:val="24"/>
          <w:szCs w:val="24"/>
        </w:rPr>
        <w:t>————————————————————————————————————————</w:t>
      </w:r>
    </w:p>
    <w:p w14:paraId="02AD9101" w14:textId="77777777" w:rsidR="006C5502" w:rsidRDefault="006C5502">
      <w:pPr>
        <w:pStyle w:val="Body"/>
        <w:rPr>
          <w:sz w:val="24"/>
          <w:szCs w:val="24"/>
        </w:rPr>
      </w:pPr>
    </w:p>
    <w:p w14:paraId="02AD9102" w14:textId="77777777" w:rsidR="006C5502" w:rsidRDefault="00E84BFB">
      <w:pPr>
        <w:pStyle w:val="Body"/>
        <w:rPr>
          <w:sz w:val="24"/>
          <w:szCs w:val="24"/>
        </w:rPr>
      </w:pPr>
      <w:r>
        <w:rPr>
          <w:rFonts w:hAnsi="Helvetica"/>
          <w:sz w:val="24"/>
          <w:szCs w:val="24"/>
        </w:rPr>
        <w:t>————————————————————————————————————————</w:t>
      </w:r>
    </w:p>
    <w:p w14:paraId="02AD9103" w14:textId="77777777" w:rsidR="006C5502" w:rsidRDefault="006C5502">
      <w:pPr>
        <w:pStyle w:val="Body"/>
        <w:rPr>
          <w:sz w:val="24"/>
          <w:szCs w:val="24"/>
        </w:rPr>
      </w:pPr>
    </w:p>
    <w:p w14:paraId="02AD9104" w14:textId="77777777" w:rsidR="006C5502" w:rsidRDefault="00E84BFB">
      <w:pPr>
        <w:pStyle w:val="Body"/>
        <w:rPr>
          <w:sz w:val="24"/>
          <w:szCs w:val="24"/>
        </w:rPr>
      </w:pPr>
      <w:r>
        <w:rPr>
          <w:rFonts w:hAnsi="Helvetica"/>
          <w:sz w:val="24"/>
          <w:szCs w:val="24"/>
        </w:rPr>
        <w:t>————————————————————————————————————————</w:t>
      </w:r>
    </w:p>
    <w:p w14:paraId="02AD9105" w14:textId="77777777" w:rsidR="006C5502" w:rsidRDefault="00E84BFB">
      <w:pPr>
        <w:pStyle w:val="Body"/>
        <w:rPr>
          <w:sz w:val="24"/>
          <w:szCs w:val="24"/>
          <w:u w:val="single"/>
        </w:rPr>
      </w:pPr>
      <w:r>
        <w:rPr>
          <w:sz w:val="24"/>
          <w:szCs w:val="24"/>
          <w:u w:val="single"/>
        </w:rPr>
        <w:lastRenderedPageBreak/>
        <w:t>Hexokinase</w:t>
      </w:r>
    </w:p>
    <w:p w14:paraId="02AD9106" w14:textId="77777777" w:rsidR="006C5502" w:rsidRDefault="006C5502">
      <w:pPr>
        <w:pStyle w:val="Body"/>
        <w:rPr>
          <w:sz w:val="24"/>
          <w:szCs w:val="24"/>
          <w:u w:val="single"/>
        </w:rPr>
      </w:pPr>
    </w:p>
    <w:p w14:paraId="02AD9107" w14:textId="77777777" w:rsidR="006C5502" w:rsidRDefault="00E84BFB">
      <w:pPr>
        <w:pStyle w:val="Body"/>
        <w:rPr>
          <w:sz w:val="24"/>
          <w:szCs w:val="24"/>
        </w:rPr>
      </w:pPr>
      <w:r>
        <w:rPr>
          <w:sz w:val="24"/>
          <w:szCs w:val="24"/>
        </w:rPr>
        <w:t>Go to the following site:</w:t>
      </w:r>
    </w:p>
    <w:p w14:paraId="02AD9108" w14:textId="77777777" w:rsidR="006C5502" w:rsidRDefault="006C5502">
      <w:pPr>
        <w:pStyle w:val="Body"/>
        <w:rPr>
          <w:sz w:val="24"/>
          <w:szCs w:val="24"/>
        </w:rPr>
      </w:pPr>
    </w:p>
    <w:p w14:paraId="02AD9109" w14:textId="77777777" w:rsidR="006C5502" w:rsidRDefault="009107F7">
      <w:pPr>
        <w:pStyle w:val="Body"/>
        <w:rPr>
          <w:sz w:val="24"/>
          <w:szCs w:val="24"/>
        </w:rPr>
      </w:pPr>
      <w:hyperlink r:id="rId21" w:history="1">
        <w:r w:rsidR="00E84BFB">
          <w:rPr>
            <w:rStyle w:val="Hyperlink0"/>
            <w:sz w:val="24"/>
            <w:szCs w:val="24"/>
          </w:rPr>
          <w:t>http://molvisual.chem.ucsb.edu/ABLE/induced_fit/index.html</w:t>
        </w:r>
      </w:hyperlink>
    </w:p>
    <w:p w14:paraId="02AD910A" w14:textId="77777777" w:rsidR="006C5502" w:rsidRDefault="006C5502">
      <w:pPr>
        <w:pStyle w:val="Body"/>
        <w:rPr>
          <w:sz w:val="24"/>
          <w:szCs w:val="24"/>
        </w:rPr>
      </w:pPr>
    </w:p>
    <w:p w14:paraId="02AD910B" w14:textId="4F741582" w:rsidR="006C5502" w:rsidRDefault="00E84BFB">
      <w:pPr>
        <w:pStyle w:val="Body"/>
        <w:rPr>
          <w:sz w:val="24"/>
          <w:szCs w:val="24"/>
        </w:rPr>
      </w:pPr>
      <w:r>
        <w:rPr>
          <w:sz w:val="24"/>
          <w:szCs w:val="24"/>
        </w:rPr>
        <w:t xml:space="preserve">Hexokinase is an enzyme that </w:t>
      </w:r>
      <w:proofErr w:type="spellStart"/>
      <w:r>
        <w:rPr>
          <w:sz w:val="24"/>
          <w:szCs w:val="24"/>
        </w:rPr>
        <w:t>catalyses</w:t>
      </w:r>
      <w:proofErr w:type="spellEnd"/>
      <w:r>
        <w:rPr>
          <w:sz w:val="24"/>
          <w:szCs w:val="24"/>
        </w:rPr>
        <w:t xml:space="preserve"> the ATP dependent phosphorylation of glucose to glucose -6-phosphate. This is</w:t>
      </w:r>
      <w:r w:rsidR="00532428">
        <w:rPr>
          <w:sz w:val="24"/>
          <w:szCs w:val="24"/>
        </w:rPr>
        <w:t xml:space="preserve"> one of the reactions that take</w:t>
      </w:r>
      <w:r>
        <w:rPr>
          <w:sz w:val="24"/>
          <w:szCs w:val="24"/>
        </w:rPr>
        <w:t xml:space="preserve"> place during the process of respiration.</w:t>
      </w:r>
    </w:p>
    <w:p w14:paraId="02AD910C" w14:textId="77777777" w:rsidR="006C5502" w:rsidRDefault="006C5502">
      <w:pPr>
        <w:pStyle w:val="Body"/>
        <w:rPr>
          <w:sz w:val="24"/>
          <w:szCs w:val="24"/>
        </w:rPr>
      </w:pPr>
    </w:p>
    <w:p w14:paraId="02AD910D" w14:textId="77777777" w:rsidR="006C5502" w:rsidRDefault="00E84BFB">
      <w:pPr>
        <w:pStyle w:val="Body"/>
        <w:rPr>
          <w:sz w:val="24"/>
          <w:szCs w:val="24"/>
        </w:rPr>
      </w:pPr>
      <w:r>
        <w:rPr>
          <w:sz w:val="24"/>
          <w:szCs w:val="24"/>
        </w:rPr>
        <w:t>Write the word equation for the reaction below:</w:t>
      </w:r>
    </w:p>
    <w:p w14:paraId="02AD910E" w14:textId="77777777" w:rsidR="006C5502" w:rsidRDefault="00E84BFB">
      <w:pPr>
        <w:pStyle w:val="Body"/>
        <w:rPr>
          <w:sz w:val="24"/>
          <w:szCs w:val="24"/>
        </w:rPr>
      </w:pPr>
      <w:r>
        <w:rPr>
          <w:sz w:val="24"/>
          <w:szCs w:val="24"/>
        </w:rPr>
        <w:t xml:space="preserve"> </w:t>
      </w:r>
    </w:p>
    <w:p w14:paraId="02AD910F" w14:textId="77777777" w:rsidR="006C5502" w:rsidRDefault="006C5502">
      <w:pPr>
        <w:pStyle w:val="Body"/>
        <w:rPr>
          <w:sz w:val="24"/>
          <w:szCs w:val="24"/>
        </w:rPr>
      </w:pPr>
    </w:p>
    <w:p w14:paraId="02AD9110" w14:textId="77777777" w:rsidR="00FB1E78" w:rsidRDefault="00FB1E78">
      <w:pPr>
        <w:pStyle w:val="Body"/>
        <w:rPr>
          <w:sz w:val="24"/>
          <w:szCs w:val="24"/>
        </w:rPr>
      </w:pPr>
    </w:p>
    <w:p w14:paraId="02AD9111" w14:textId="77777777" w:rsidR="00FB1E78" w:rsidRDefault="00FB1E78">
      <w:pPr>
        <w:pStyle w:val="Body"/>
        <w:rPr>
          <w:sz w:val="24"/>
          <w:szCs w:val="24"/>
        </w:rPr>
      </w:pPr>
    </w:p>
    <w:p w14:paraId="02AD9112" w14:textId="77777777" w:rsidR="00FB1E78" w:rsidRDefault="00FB1E78">
      <w:pPr>
        <w:pStyle w:val="Body"/>
        <w:rPr>
          <w:sz w:val="24"/>
          <w:szCs w:val="24"/>
        </w:rPr>
      </w:pPr>
    </w:p>
    <w:p w14:paraId="02AD9113" w14:textId="77777777" w:rsidR="006C5502" w:rsidRDefault="00E84BFB">
      <w:pPr>
        <w:pStyle w:val="Body"/>
        <w:rPr>
          <w:sz w:val="24"/>
          <w:szCs w:val="24"/>
        </w:rPr>
      </w:pPr>
      <w:r>
        <w:rPr>
          <w:sz w:val="24"/>
          <w:szCs w:val="24"/>
        </w:rPr>
        <w:t>Watch the induced fit movie in figure 2 and figure 5. It shows how hexokinase changes its conformation in response to the substrate entering the active site to activate it.</w:t>
      </w:r>
    </w:p>
    <w:p w14:paraId="02AD9114" w14:textId="77777777" w:rsidR="006C5502" w:rsidRDefault="006C5502">
      <w:pPr>
        <w:pStyle w:val="Body"/>
        <w:rPr>
          <w:sz w:val="24"/>
          <w:szCs w:val="24"/>
        </w:rPr>
      </w:pPr>
    </w:p>
    <w:p w14:paraId="02AD9115" w14:textId="77777777" w:rsidR="006C5502" w:rsidRDefault="00E84BFB">
      <w:pPr>
        <w:pStyle w:val="Body"/>
        <w:rPr>
          <w:sz w:val="24"/>
          <w:szCs w:val="24"/>
        </w:rPr>
      </w:pPr>
      <w:r>
        <w:rPr>
          <w:sz w:val="24"/>
          <w:szCs w:val="24"/>
        </w:rPr>
        <w:t xml:space="preserve">What is the name of the substrate? </w:t>
      </w:r>
      <w:r>
        <w:rPr>
          <w:rFonts w:hAnsi="Helvetica"/>
          <w:sz w:val="24"/>
          <w:szCs w:val="24"/>
        </w:rPr>
        <w:t>——————————————————</w:t>
      </w:r>
      <w:r>
        <w:rPr>
          <w:sz w:val="24"/>
          <w:szCs w:val="24"/>
        </w:rPr>
        <w:t>-</w:t>
      </w:r>
    </w:p>
    <w:p w14:paraId="02AD9116" w14:textId="77777777" w:rsidR="006C5502" w:rsidRDefault="006C5502">
      <w:pPr>
        <w:pStyle w:val="Body"/>
        <w:rPr>
          <w:sz w:val="24"/>
          <w:szCs w:val="24"/>
        </w:rPr>
      </w:pPr>
    </w:p>
    <w:p w14:paraId="02AD9117" w14:textId="77777777" w:rsidR="006C5502" w:rsidRDefault="00E84BFB">
      <w:pPr>
        <w:pStyle w:val="Body"/>
        <w:rPr>
          <w:sz w:val="24"/>
          <w:szCs w:val="24"/>
        </w:rPr>
      </w:pPr>
      <w:r>
        <w:rPr>
          <w:sz w:val="24"/>
          <w:szCs w:val="24"/>
        </w:rPr>
        <w:t>What is the name of the second molecule involved in the reaction that will be used to phosphorylate glucose?</w:t>
      </w:r>
    </w:p>
    <w:p w14:paraId="02AD9118" w14:textId="77777777" w:rsidR="006C5502" w:rsidRDefault="006C5502">
      <w:pPr>
        <w:pStyle w:val="Body"/>
        <w:rPr>
          <w:sz w:val="24"/>
          <w:szCs w:val="24"/>
        </w:rPr>
      </w:pPr>
    </w:p>
    <w:p w14:paraId="02AD9119" w14:textId="77777777" w:rsidR="006C5502" w:rsidRDefault="00E84BFB">
      <w:pPr>
        <w:pStyle w:val="Body"/>
        <w:rPr>
          <w:sz w:val="24"/>
          <w:szCs w:val="24"/>
        </w:rPr>
      </w:pPr>
      <w:r>
        <w:rPr>
          <w:rFonts w:hAnsi="Helvetica"/>
          <w:sz w:val="24"/>
          <w:szCs w:val="24"/>
        </w:rPr>
        <w:t>——————————————————————</w:t>
      </w:r>
      <w:r>
        <w:rPr>
          <w:sz w:val="24"/>
          <w:szCs w:val="24"/>
        </w:rPr>
        <w:t>-</w:t>
      </w:r>
    </w:p>
    <w:p w14:paraId="02AD911A" w14:textId="77777777" w:rsidR="006C5502" w:rsidRDefault="006C5502">
      <w:pPr>
        <w:pStyle w:val="Body"/>
        <w:rPr>
          <w:sz w:val="24"/>
          <w:szCs w:val="24"/>
        </w:rPr>
      </w:pPr>
    </w:p>
    <w:p w14:paraId="02AD911B" w14:textId="77777777" w:rsidR="006C5502" w:rsidRDefault="00E84BFB" w:rsidP="00E84BFB">
      <w:pPr>
        <w:pStyle w:val="Body"/>
        <w:numPr>
          <w:ilvl w:val="0"/>
          <w:numId w:val="20"/>
        </w:numPr>
        <w:rPr>
          <w:position w:val="2"/>
          <w:sz w:val="14"/>
          <w:szCs w:val="14"/>
        </w:rPr>
      </w:pPr>
      <w:r>
        <w:rPr>
          <w:sz w:val="24"/>
          <w:szCs w:val="24"/>
        </w:rPr>
        <w:t>The induced fit model helps to explain why enzymes are so specific and only bond to one particular substrate. The substrate doesn</w:t>
      </w:r>
      <w:r>
        <w:rPr>
          <w:rFonts w:hAnsi="Helvetica"/>
          <w:sz w:val="24"/>
          <w:szCs w:val="24"/>
        </w:rPr>
        <w:t>’</w:t>
      </w:r>
      <w:r>
        <w:rPr>
          <w:sz w:val="24"/>
          <w:szCs w:val="24"/>
        </w:rPr>
        <w:t>t only have to fit the active site, it has to make the active site change in the right way as well.</w:t>
      </w:r>
    </w:p>
    <w:p w14:paraId="02AD911C" w14:textId="77777777" w:rsidR="006C5502" w:rsidRDefault="006C5502">
      <w:pPr>
        <w:pStyle w:val="Body"/>
        <w:rPr>
          <w:sz w:val="24"/>
          <w:szCs w:val="24"/>
        </w:rPr>
      </w:pPr>
    </w:p>
    <w:p w14:paraId="02AD911D" w14:textId="77777777" w:rsidR="006C5502" w:rsidRDefault="00E84BFB">
      <w:pPr>
        <w:pStyle w:val="Body"/>
        <w:rPr>
          <w:b/>
          <w:bCs/>
          <w:sz w:val="24"/>
          <w:szCs w:val="24"/>
        </w:rPr>
      </w:pPr>
      <w:r>
        <w:rPr>
          <w:b/>
          <w:bCs/>
          <w:sz w:val="24"/>
          <w:szCs w:val="24"/>
        </w:rPr>
        <w:t>Measuring Enzyme activity</w:t>
      </w:r>
      <w:r>
        <w:rPr>
          <w:b/>
          <w:bCs/>
          <w:noProof/>
          <w:sz w:val="24"/>
          <w:szCs w:val="24"/>
          <w:lang w:val="en-GB"/>
        </w:rPr>
        <w:drawing>
          <wp:anchor distT="152400" distB="152400" distL="152400" distR="152400" simplePos="0" relativeHeight="251671552" behindDoc="0" locked="0" layoutInCell="1" allowOverlap="1" wp14:anchorId="02AD92F5" wp14:editId="02AD92F6">
            <wp:simplePos x="0" y="0"/>
            <wp:positionH relativeFrom="margin">
              <wp:posOffset>-123108</wp:posOffset>
            </wp:positionH>
            <wp:positionV relativeFrom="line">
              <wp:posOffset>182841</wp:posOffset>
            </wp:positionV>
            <wp:extent cx="3359843" cy="2353625"/>
            <wp:effectExtent l="0" t="0" r="0" b="0"/>
            <wp:wrapThrough wrapText="bothSides" distL="152400" distR="152400">
              <wp:wrapPolygon edited="1">
                <wp:start x="186" y="318"/>
                <wp:lineTo x="186" y="9447"/>
                <wp:lineTo x="186" y="9712"/>
                <wp:lineTo x="409" y="9666"/>
                <wp:lineTo x="409" y="9871"/>
                <wp:lineTo x="335" y="10243"/>
                <wp:lineTo x="335" y="10720"/>
                <wp:lineTo x="335" y="10986"/>
                <wp:lineTo x="409" y="10986"/>
                <wp:lineTo x="409" y="11092"/>
                <wp:lineTo x="335" y="11463"/>
                <wp:lineTo x="409" y="11489"/>
                <wp:lineTo x="409" y="11676"/>
                <wp:lineTo x="335" y="11994"/>
                <wp:lineTo x="186" y="12047"/>
                <wp:lineTo x="186" y="13745"/>
                <wp:lineTo x="520" y="13852"/>
                <wp:lineTo x="297" y="14064"/>
                <wp:lineTo x="186" y="14329"/>
                <wp:lineTo x="706" y="14329"/>
                <wp:lineTo x="372" y="14223"/>
                <wp:lineTo x="595" y="14011"/>
                <wp:lineTo x="706" y="13745"/>
                <wp:lineTo x="186" y="13745"/>
                <wp:lineTo x="186" y="12047"/>
                <wp:lineTo x="372" y="12084"/>
                <wp:lineTo x="372" y="12259"/>
                <wp:lineTo x="335" y="12896"/>
                <wp:lineTo x="335" y="13162"/>
                <wp:lineTo x="595" y="13374"/>
                <wp:lineTo x="335" y="13480"/>
                <wp:lineTo x="669" y="13586"/>
                <wp:lineTo x="706" y="13268"/>
                <wp:lineTo x="335" y="13162"/>
                <wp:lineTo x="335" y="12896"/>
                <wp:lineTo x="706" y="13002"/>
                <wp:lineTo x="446" y="12790"/>
                <wp:lineTo x="706" y="12684"/>
                <wp:lineTo x="446" y="12472"/>
                <wp:lineTo x="706" y="12366"/>
                <wp:lineTo x="372" y="12259"/>
                <wp:lineTo x="372" y="12084"/>
                <wp:lineTo x="706" y="12153"/>
                <wp:lineTo x="706" y="11782"/>
                <wp:lineTo x="558" y="11729"/>
                <wp:lineTo x="558" y="11835"/>
                <wp:lineTo x="632" y="11941"/>
                <wp:lineTo x="446" y="11941"/>
                <wp:lineTo x="558" y="11835"/>
                <wp:lineTo x="558" y="11729"/>
                <wp:lineTo x="409" y="11676"/>
                <wp:lineTo x="409" y="11489"/>
                <wp:lineTo x="632" y="11570"/>
                <wp:lineTo x="669" y="11092"/>
                <wp:lineTo x="595" y="11357"/>
                <wp:lineTo x="558" y="11092"/>
                <wp:lineTo x="409" y="11092"/>
                <wp:lineTo x="409" y="10986"/>
                <wp:lineTo x="706" y="10986"/>
                <wp:lineTo x="335" y="10720"/>
                <wp:lineTo x="335" y="10243"/>
                <wp:lineTo x="632" y="10349"/>
                <wp:lineTo x="706" y="9977"/>
                <wp:lineTo x="558" y="9924"/>
                <wp:lineTo x="558" y="10030"/>
                <wp:lineTo x="632" y="10137"/>
                <wp:lineTo x="446" y="10137"/>
                <wp:lineTo x="558" y="10030"/>
                <wp:lineTo x="558" y="9924"/>
                <wp:lineTo x="409" y="9871"/>
                <wp:lineTo x="409" y="9666"/>
                <wp:lineTo x="706" y="9606"/>
                <wp:lineTo x="335" y="9606"/>
                <wp:lineTo x="186" y="9447"/>
                <wp:lineTo x="186" y="318"/>
                <wp:lineTo x="372" y="318"/>
                <wp:lineTo x="372" y="6528"/>
                <wp:lineTo x="335" y="6899"/>
                <wp:lineTo x="409" y="6920"/>
                <wp:lineTo x="409" y="7058"/>
                <wp:lineTo x="335" y="7430"/>
                <wp:lineTo x="409" y="7456"/>
                <wp:lineTo x="409" y="7855"/>
                <wp:lineTo x="335" y="8226"/>
                <wp:lineTo x="372" y="8239"/>
                <wp:lineTo x="372" y="8438"/>
                <wp:lineTo x="335" y="9075"/>
                <wp:lineTo x="706" y="9181"/>
                <wp:lineTo x="446" y="8969"/>
                <wp:lineTo x="706" y="8863"/>
                <wp:lineTo x="446" y="8651"/>
                <wp:lineTo x="706" y="8544"/>
                <wp:lineTo x="372" y="8438"/>
                <wp:lineTo x="372" y="8239"/>
                <wp:lineTo x="632" y="8332"/>
                <wp:lineTo x="706" y="7961"/>
                <wp:lineTo x="558" y="7908"/>
                <wp:lineTo x="558" y="8014"/>
                <wp:lineTo x="632" y="8120"/>
                <wp:lineTo x="446" y="8120"/>
                <wp:lineTo x="558" y="8014"/>
                <wp:lineTo x="558" y="7908"/>
                <wp:lineTo x="409" y="7855"/>
                <wp:lineTo x="409" y="7456"/>
                <wp:lineTo x="632" y="7536"/>
                <wp:lineTo x="669" y="7058"/>
                <wp:lineTo x="595" y="7324"/>
                <wp:lineTo x="558" y="7058"/>
                <wp:lineTo x="409" y="7058"/>
                <wp:lineTo x="409" y="6920"/>
                <wp:lineTo x="520" y="6952"/>
                <wp:lineTo x="558" y="6740"/>
                <wp:lineTo x="595" y="6952"/>
                <wp:lineTo x="706" y="6952"/>
                <wp:lineTo x="669" y="6528"/>
                <wp:lineTo x="446" y="6687"/>
                <wp:lineTo x="372" y="6528"/>
                <wp:lineTo x="372" y="318"/>
                <wp:lineTo x="2379" y="318"/>
                <wp:lineTo x="2379" y="10986"/>
                <wp:lineTo x="2379" y="11357"/>
                <wp:lineTo x="2268" y="11357"/>
                <wp:lineTo x="2379" y="11410"/>
                <wp:lineTo x="2379" y="10986"/>
                <wp:lineTo x="2379" y="318"/>
                <wp:lineTo x="8588" y="318"/>
                <wp:lineTo x="8588" y="2547"/>
                <wp:lineTo x="6952" y="2547"/>
                <wp:lineTo x="8588" y="2654"/>
                <wp:lineTo x="8588" y="3290"/>
                <wp:lineTo x="9555" y="3290"/>
                <wp:lineTo x="9555" y="5466"/>
                <wp:lineTo x="6952" y="5466"/>
                <wp:lineTo x="9555" y="5572"/>
                <wp:lineTo x="9555" y="8332"/>
                <wp:lineTo x="6952" y="8332"/>
                <wp:lineTo x="8811" y="8438"/>
                <wp:lineTo x="9555" y="8385"/>
                <wp:lineTo x="9555" y="9022"/>
                <wp:lineTo x="9406" y="9022"/>
                <wp:lineTo x="9406" y="9394"/>
                <wp:lineTo x="9555" y="9394"/>
                <wp:lineTo x="9555" y="10190"/>
                <wp:lineTo x="9406" y="10296"/>
                <wp:lineTo x="9517" y="10508"/>
                <wp:lineTo x="9555" y="11251"/>
                <wp:lineTo x="6952" y="11251"/>
                <wp:lineTo x="8699" y="11357"/>
                <wp:lineTo x="9555" y="11304"/>
                <wp:lineTo x="9555" y="14170"/>
                <wp:lineTo x="6952" y="14170"/>
                <wp:lineTo x="8216" y="14276"/>
                <wp:lineTo x="9555" y="14223"/>
                <wp:lineTo x="9555" y="17089"/>
                <wp:lineTo x="6952" y="17089"/>
                <wp:lineTo x="9555" y="17195"/>
                <wp:lineTo x="9555" y="18469"/>
                <wp:lineTo x="6952" y="18469"/>
                <wp:lineTo x="6952" y="17142"/>
                <wp:lineTo x="9555" y="17195"/>
                <wp:lineTo x="6952" y="17089"/>
                <wp:lineTo x="6952" y="14223"/>
                <wp:lineTo x="8216" y="14276"/>
                <wp:lineTo x="6952" y="14170"/>
                <wp:lineTo x="7027" y="13427"/>
                <wp:lineTo x="7027" y="13215"/>
                <wp:lineTo x="6952" y="11304"/>
                <wp:lineTo x="8699" y="11357"/>
                <wp:lineTo x="6952" y="11251"/>
                <wp:lineTo x="6952" y="8385"/>
                <wp:lineTo x="8811" y="8438"/>
                <wp:lineTo x="6952" y="8332"/>
                <wp:lineTo x="6952" y="6475"/>
                <wp:lineTo x="7064" y="6475"/>
                <wp:lineTo x="7064" y="6103"/>
                <wp:lineTo x="6952" y="6103"/>
                <wp:lineTo x="6952" y="5519"/>
                <wp:lineTo x="9555" y="5572"/>
                <wp:lineTo x="6952" y="5466"/>
                <wp:lineTo x="6952" y="2600"/>
                <wp:lineTo x="8588" y="2654"/>
                <wp:lineTo x="6952" y="2547"/>
                <wp:lineTo x="6952" y="1114"/>
                <wp:lineTo x="6915" y="2547"/>
                <wp:lineTo x="6915" y="2654"/>
                <wp:lineTo x="6915" y="5466"/>
                <wp:lineTo x="4313" y="5466"/>
                <wp:lineTo x="6357" y="5572"/>
                <wp:lineTo x="6915" y="5519"/>
                <wp:lineTo x="6915" y="6103"/>
                <wp:lineTo x="6803" y="6103"/>
                <wp:lineTo x="6803" y="6475"/>
                <wp:lineTo x="6915" y="6475"/>
                <wp:lineTo x="6915" y="8332"/>
                <wp:lineTo x="4313" y="8332"/>
                <wp:lineTo x="6915" y="8438"/>
                <wp:lineTo x="6915" y="11251"/>
                <wp:lineTo x="4313" y="11251"/>
                <wp:lineTo x="6915" y="11357"/>
                <wp:lineTo x="6915" y="13109"/>
                <wp:lineTo x="6766" y="13215"/>
                <wp:lineTo x="6878" y="13427"/>
                <wp:lineTo x="6915" y="14170"/>
                <wp:lineTo x="4313" y="14170"/>
                <wp:lineTo x="5614" y="14276"/>
                <wp:lineTo x="6915" y="14223"/>
                <wp:lineTo x="6915" y="17089"/>
                <wp:lineTo x="6915" y="17195"/>
                <wp:lineTo x="6915" y="18469"/>
                <wp:lineTo x="4313" y="18469"/>
                <wp:lineTo x="4313" y="17248"/>
                <wp:lineTo x="6915" y="17195"/>
                <wp:lineTo x="6915" y="17089"/>
                <wp:lineTo x="4387" y="16983"/>
                <wp:lineTo x="4313" y="14223"/>
                <wp:lineTo x="5614" y="14276"/>
                <wp:lineTo x="4313" y="14170"/>
                <wp:lineTo x="4313" y="11304"/>
                <wp:lineTo x="6915" y="11357"/>
                <wp:lineTo x="4313" y="11251"/>
                <wp:lineTo x="4313" y="8385"/>
                <wp:lineTo x="6915" y="8438"/>
                <wp:lineTo x="4313" y="8332"/>
                <wp:lineTo x="4313" y="5519"/>
                <wp:lineTo x="6357" y="5572"/>
                <wp:lineTo x="4313" y="5466"/>
                <wp:lineTo x="4313" y="2707"/>
                <wp:lineTo x="6915" y="2654"/>
                <wp:lineTo x="6915" y="2547"/>
                <wp:lineTo x="4424" y="2547"/>
                <wp:lineTo x="4424" y="2335"/>
                <wp:lineTo x="4313" y="2335"/>
                <wp:lineTo x="4313" y="1114"/>
                <wp:lineTo x="4275" y="2335"/>
                <wp:lineTo x="4164" y="2335"/>
                <wp:lineTo x="4164" y="2547"/>
                <wp:lineTo x="3011" y="2547"/>
                <wp:lineTo x="4164" y="2654"/>
                <wp:lineTo x="4275" y="2707"/>
                <wp:lineTo x="4275" y="5466"/>
                <wp:lineTo x="3011" y="5466"/>
                <wp:lineTo x="4275" y="5572"/>
                <wp:lineTo x="4275" y="8332"/>
                <wp:lineTo x="3011" y="8332"/>
                <wp:lineTo x="4275" y="8438"/>
                <wp:lineTo x="4275" y="11251"/>
                <wp:lineTo x="3011" y="11251"/>
                <wp:lineTo x="4275" y="11357"/>
                <wp:lineTo x="4275" y="14170"/>
                <wp:lineTo x="3011" y="14170"/>
                <wp:lineTo x="4275" y="14276"/>
                <wp:lineTo x="4201" y="16983"/>
                <wp:lineTo x="3011" y="17089"/>
                <wp:lineTo x="4201" y="17195"/>
                <wp:lineTo x="4275" y="18469"/>
                <wp:lineTo x="3011" y="18469"/>
                <wp:lineTo x="3011" y="17142"/>
                <wp:lineTo x="4201" y="17195"/>
                <wp:lineTo x="3011" y="17089"/>
                <wp:lineTo x="3011" y="14223"/>
                <wp:lineTo x="4275" y="14276"/>
                <wp:lineTo x="3011" y="14170"/>
                <wp:lineTo x="3011" y="11304"/>
                <wp:lineTo x="4275" y="11357"/>
                <wp:lineTo x="3011" y="11251"/>
                <wp:lineTo x="3011" y="8385"/>
                <wp:lineTo x="4275" y="8438"/>
                <wp:lineTo x="3011" y="8332"/>
                <wp:lineTo x="3011" y="5519"/>
                <wp:lineTo x="4275" y="5572"/>
                <wp:lineTo x="3011" y="5466"/>
                <wp:lineTo x="3011" y="2600"/>
                <wp:lineTo x="4164" y="2654"/>
                <wp:lineTo x="3011" y="2547"/>
                <wp:lineTo x="3011" y="1008"/>
                <wp:lineTo x="2863" y="1061"/>
                <wp:lineTo x="2937" y="1114"/>
                <wp:lineTo x="2937" y="2494"/>
                <wp:lineTo x="2751" y="2547"/>
                <wp:lineTo x="2937" y="2600"/>
                <wp:lineTo x="2863" y="3980"/>
                <wp:lineTo x="2937" y="4033"/>
                <wp:lineTo x="2937" y="5413"/>
                <wp:lineTo x="2751" y="5466"/>
                <wp:lineTo x="2937" y="5519"/>
                <wp:lineTo x="2863" y="6899"/>
                <wp:lineTo x="2937" y="6952"/>
                <wp:lineTo x="2937" y="8279"/>
                <wp:lineTo x="2751" y="8332"/>
                <wp:lineTo x="2937" y="8385"/>
                <wp:lineTo x="2863" y="9818"/>
                <wp:lineTo x="2937" y="9871"/>
                <wp:lineTo x="2937" y="11198"/>
                <wp:lineTo x="2751" y="11251"/>
                <wp:lineTo x="2937" y="11304"/>
                <wp:lineTo x="2863" y="12737"/>
                <wp:lineTo x="2937" y="12790"/>
                <wp:lineTo x="2937" y="14117"/>
                <wp:lineTo x="2751" y="14170"/>
                <wp:lineTo x="2937" y="14223"/>
                <wp:lineTo x="2863" y="15603"/>
                <wp:lineTo x="2937" y="15656"/>
                <wp:lineTo x="2937" y="17036"/>
                <wp:lineTo x="2751" y="17089"/>
                <wp:lineTo x="2937" y="17142"/>
                <wp:lineTo x="2863" y="18522"/>
                <wp:lineTo x="2937" y="18575"/>
                <wp:lineTo x="2937" y="18787"/>
                <wp:lineTo x="3011" y="18575"/>
                <wp:lineTo x="4238" y="18575"/>
                <wp:lineTo x="4238" y="18946"/>
                <wp:lineTo x="4313" y="18575"/>
                <wp:lineTo x="5577" y="18575"/>
                <wp:lineTo x="5577" y="18787"/>
                <wp:lineTo x="5651" y="18575"/>
                <wp:lineTo x="6878" y="18575"/>
                <wp:lineTo x="6878" y="18946"/>
                <wp:lineTo x="6952" y="18575"/>
                <wp:lineTo x="8179" y="18575"/>
                <wp:lineTo x="8179" y="18787"/>
                <wp:lineTo x="8253" y="18575"/>
                <wp:lineTo x="9517" y="18575"/>
                <wp:lineTo x="9517" y="18946"/>
                <wp:lineTo x="9592" y="18575"/>
                <wp:lineTo x="9815" y="18575"/>
                <wp:lineTo x="9815" y="20539"/>
                <wp:lineTo x="9964" y="20645"/>
                <wp:lineTo x="9964" y="21282"/>
                <wp:lineTo x="10038" y="20645"/>
                <wp:lineTo x="10187" y="20645"/>
                <wp:lineTo x="9815" y="20539"/>
                <wp:lineTo x="9815" y="18575"/>
                <wp:lineTo x="10410" y="18575"/>
                <wp:lineTo x="10410" y="20751"/>
                <wp:lineTo x="10410" y="21282"/>
                <wp:lineTo x="10558" y="20910"/>
                <wp:lineTo x="10633" y="21282"/>
                <wp:lineTo x="10781" y="20910"/>
                <wp:lineTo x="10856" y="21282"/>
                <wp:lineTo x="10930" y="20804"/>
                <wp:lineTo x="10410" y="20751"/>
                <wp:lineTo x="10410" y="18575"/>
                <wp:lineTo x="10819" y="18575"/>
                <wp:lineTo x="10819" y="18787"/>
                <wp:lineTo x="10893" y="18575"/>
                <wp:lineTo x="11079" y="18575"/>
                <wp:lineTo x="11079" y="20751"/>
                <wp:lineTo x="11004" y="21175"/>
                <wp:lineTo x="11339" y="21229"/>
                <wp:lineTo x="11153" y="21122"/>
                <wp:lineTo x="11339" y="21069"/>
                <wp:lineTo x="11339" y="20910"/>
                <wp:lineTo x="11079" y="20751"/>
                <wp:lineTo x="11079" y="18575"/>
                <wp:lineTo x="11711" y="18575"/>
                <wp:lineTo x="11711" y="20539"/>
                <wp:lineTo x="11636" y="21335"/>
                <wp:lineTo x="11822" y="21494"/>
                <wp:lineTo x="11711" y="21122"/>
                <wp:lineTo x="11785" y="20592"/>
                <wp:lineTo x="11711" y="20539"/>
                <wp:lineTo x="11711" y="18575"/>
                <wp:lineTo x="11860" y="18575"/>
                <wp:lineTo x="11860" y="20751"/>
                <wp:lineTo x="11860" y="21282"/>
                <wp:lineTo x="12008" y="20910"/>
                <wp:lineTo x="12083" y="21282"/>
                <wp:lineTo x="12231" y="20910"/>
                <wp:lineTo x="12306" y="21282"/>
                <wp:lineTo x="12380" y="20804"/>
                <wp:lineTo x="11860" y="20751"/>
                <wp:lineTo x="11860" y="18575"/>
                <wp:lineTo x="12157" y="18575"/>
                <wp:lineTo x="12157" y="18946"/>
                <wp:lineTo x="12231" y="18575"/>
                <wp:lineTo x="12603" y="18575"/>
                <wp:lineTo x="12603" y="20751"/>
                <wp:lineTo x="12603" y="21282"/>
                <wp:lineTo x="12752" y="20910"/>
                <wp:lineTo x="12826" y="21282"/>
                <wp:lineTo x="12901" y="20804"/>
                <wp:lineTo x="12603" y="20751"/>
                <wp:lineTo x="12603" y="18575"/>
                <wp:lineTo x="13012" y="18575"/>
                <wp:lineTo x="13012" y="20751"/>
                <wp:lineTo x="13012" y="21229"/>
                <wp:lineTo x="13235" y="21282"/>
                <wp:lineTo x="13309" y="20751"/>
                <wp:lineTo x="13161" y="21122"/>
                <wp:lineTo x="13012" y="20751"/>
                <wp:lineTo x="13012" y="18575"/>
                <wp:lineTo x="13458" y="18575"/>
                <wp:lineTo x="13458" y="18787"/>
                <wp:lineTo x="13458" y="20539"/>
                <wp:lineTo x="13421" y="21282"/>
                <wp:lineTo x="13570" y="21282"/>
                <wp:lineTo x="13570" y="20857"/>
                <wp:lineTo x="13458" y="20539"/>
                <wp:lineTo x="13458" y="18787"/>
                <wp:lineTo x="13533" y="18575"/>
                <wp:lineTo x="13681" y="18575"/>
                <wp:lineTo x="13681" y="20751"/>
                <wp:lineTo x="13607" y="21175"/>
                <wp:lineTo x="13941" y="21229"/>
                <wp:lineTo x="13756" y="21122"/>
                <wp:lineTo x="13941" y="21069"/>
                <wp:lineTo x="13941" y="20910"/>
                <wp:lineTo x="13681" y="20751"/>
                <wp:lineTo x="13681" y="18575"/>
                <wp:lineTo x="14053" y="18575"/>
                <wp:lineTo x="14053" y="20751"/>
                <wp:lineTo x="14016" y="21016"/>
                <wp:lineTo x="14165" y="21122"/>
                <wp:lineTo x="14016" y="21229"/>
                <wp:lineTo x="14313" y="21229"/>
                <wp:lineTo x="14202" y="20910"/>
                <wp:lineTo x="14313" y="20910"/>
                <wp:lineTo x="14313" y="20751"/>
                <wp:lineTo x="14053" y="20751"/>
                <wp:lineTo x="14053" y="18575"/>
                <wp:lineTo x="14350" y="18575"/>
                <wp:lineTo x="14350" y="20539"/>
                <wp:lineTo x="14425" y="20751"/>
                <wp:lineTo x="14350" y="21494"/>
                <wp:lineTo x="14499" y="21335"/>
                <wp:lineTo x="14536" y="20804"/>
                <wp:lineTo x="14350" y="20539"/>
                <wp:lineTo x="14350" y="18575"/>
                <wp:lineTo x="14648" y="18575"/>
                <wp:lineTo x="14648" y="19212"/>
                <wp:lineTo x="14648" y="19583"/>
                <wp:lineTo x="14536" y="19583"/>
                <wp:lineTo x="14648" y="19636"/>
                <wp:lineTo x="14648" y="19212"/>
                <wp:lineTo x="14648" y="18575"/>
                <wp:lineTo x="14759" y="18575"/>
                <wp:lineTo x="14759" y="18946"/>
                <wp:lineTo x="14834" y="18575"/>
                <wp:lineTo x="16098" y="18575"/>
                <wp:lineTo x="16098" y="18787"/>
                <wp:lineTo x="16172" y="18575"/>
                <wp:lineTo x="17399" y="18575"/>
                <wp:lineTo x="17399" y="18946"/>
                <wp:lineTo x="17473" y="18575"/>
                <wp:lineTo x="18700" y="18575"/>
                <wp:lineTo x="18700" y="18787"/>
                <wp:lineTo x="18775" y="18575"/>
                <wp:lineTo x="20039" y="18575"/>
                <wp:lineTo x="20039" y="18946"/>
                <wp:lineTo x="20113" y="18575"/>
                <wp:lineTo x="21340" y="18575"/>
                <wp:lineTo x="21340" y="18787"/>
                <wp:lineTo x="21414" y="18469"/>
                <wp:lineTo x="20113" y="18469"/>
                <wp:lineTo x="20113" y="17142"/>
                <wp:lineTo x="21377" y="17142"/>
                <wp:lineTo x="20113" y="17089"/>
                <wp:lineTo x="20113" y="14223"/>
                <wp:lineTo x="21377" y="14223"/>
                <wp:lineTo x="20113" y="14170"/>
                <wp:lineTo x="20113" y="11304"/>
                <wp:lineTo x="21377" y="11304"/>
                <wp:lineTo x="20113" y="11251"/>
                <wp:lineTo x="20113" y="8385"/>
                <wp:lineTo x="21377" y="8385"/>
                <wp:lineTo x="20113" y="8332"/>
                <wp:lineTo x="20113" y="5519"/>
                <wp:lineTo x="21377" y="5519"/>
                <wp:lineTo x="20113" y="5466"/>
                <wp:lineTo x="20113" y="2600"/>
                <wp:lineTo x="21377" y="2600"/>
                <wp:lineTo x="20113" y="2547"/>
                <wp:lineTo x="20113" y="1114"/>
                <wp:lineTo x="20076" y="2547"/>
                <wp:lineTo x="17473" y="2547"/>
                <wp:lineTo x="20001" y="4670"/>
                <wp:lineTo x="20001" y="4989"/>
                <wp:lineTo x="20076" y="5466"/>
                <wp:lineTo x="18031" y="5572"/>
                <wp:lineTo x="20076" y="5519"/>
                <wp:lineTo x="20076" y="8332"/>
                <wp:lineTo x="17473" y="8332"/>
                <wp:lineTo x="18068" y="14170"/>
                <wp:lineTo x="17473" y="14170"/>
                <wp:lineTo x="18403" y="14276"/>
                <wp:lineTo x="20076" y="14223"/>
                <wp:lineTo x="20076" y="14542"/>
                <wp:lineTo x="19927" y="14542"/>
                <wp:lineTo x="19927" y="14913"/>
                <wp:lineTo x="20076" y="14913"/>
                <wp:lineTo x="20076" y="17089"/>
                <wp:lineTo x="17473" y="17089"/>
                <wp:lineTo x="18737" y="18416"/>
                <wp:lineTo x="17473" y="18469"/>
                <wp:lineTo x="17473" y="17142"/>
                <wp:lineTo x="20076" y="17142"/>
                <wp:lineTo x="20076" y="18469"/>
                <wp:lineTo x="18737" y="18416"/>
                <wp:lineTo x="17473" y="17089"/>
                <wp:lineTo x="17473" y="14223"/>
                <wp:lineTo x="18403" y="14276"/>
                <wp:lineTo x="17473" y="14170"/>
                <wp:lineTo x="17473" y="11304"/>
                <wp:lineTo x="20076" y="11304"/>
                <wp:lineTo x="20076" y="14170"/>
                <wp:lineTo x="18068" y="14170"/>
                <wp:lineTo x="17473" y="8332"/>
                <wp:lineTo x="17548" y="5891"/>
                <wp:lineTo x="17548" y="5572"/>
                <wp:lineTo x="18031" y="5572"/>
                <wp:lineTo x="20076" y="5466"/>
                <wp:lineTo x="17473" y="5466"/>
                <wp:lineTo x="17473" y="2600"/>
                <wp:lineTo x="20076" y="2600"/>
                <wp:lineTo x="20001" y="4670"/>
                <wp:lineTo x="17473" y="2547"/>
                <wp:lineTo x="17473" y="1114"/>
                <wp:lineTo x="17436" y="2547"/>
                <wp:lineTo x="15131" y="2547"/>
                <wp:lineTo x="17436" y="2654"/>
                <wp:lineTo x="17436" y="5466"/>
                <wp:lineTo x="14834" y="5466"/>
                <wp:lineTo x="17399" y="5572"/>
                <wp:lineTo x="17325" y="5679"/>
                <wp:lineTo x="17399" y="5891"/>
                <wp:lineTo x="17436" y="8332"/>
                <wp:lineTo x="14834" y="8332"/>
                <wp:lineTo x="17436" y="8438"/>
                <wp:lineTo x="17436" y="11251"/>
                <wp:lineTo x="14834" y="11251"/>
                <wp:lineTo x="17436" y="11357"/>
                <wp:lineTo x="17436" y="13692"/>
                <wp:lineTo x="17287" y="13692"/>
                <wp:lineTo x="17287" y="14064"/>
                <wp:lineTo x="17436" y="14064"/>
                <wp:lineTo x="14834" y="14170"/>
                <wp:lineTo x="16135" y="14276"/>
                <wp:lineTo x="17436" y="14223"/>
                <wp:lineTo x="17436" y="17089"/>
                <wp:lineTo x="14834" y="17089"/>
                <wp:lineTo x="17436" y="17195"/>
                <wp:lineTo x="17436" y="18469"/>
                <wp:lineTo x="14834" y="18469"/>
                <wp:lineTo x="14834" y="17142"/>
                <wp:lineTo x="17436" y="17195"/>
                <wp:lineTo x="14834" y="17089"/>
                <wp:lineTo x="14834" y="14223"/>
                <wp:lineTo x="16135" y="14276"/>
                <wp:lineTo x="14834" y="14170"/>
                <wp:lineTo x="14834" y="12896"/>
                <wp:lineTo x="14945" y="12896"/>
                <wp:lineTo x="14945" y="12525"/>
                <wp:lineTo x="14834" y="12525"/>
                <wp:lineTo x="14834" y="11304"/>
                <wp:lineTo x="17436" y="11357"/>
                <wp:lineTo x="14834" y="11251"/>
                <wp:lineTo x="14834" y="8385"/>
                <wp:lineTo x="17436" y="8438"/>
                <wp:lineTo x="14834" y="8332"/>
                <wp:lineTo x="14908" y="6846"/>
                <wp:lineTo x="14834" y="5519"/>
                <wp:lineTo x="17399" y="5572"/>
                <wp:lineTo x="14834" y="5466"/>
                <wp:lineTo x="14834" y="3290"/>
                <wp:lineTo x="15131" y="3290"/>
                <wp:lineTo x="15131" y="2600"/>
                <wp:lineTo x="17436" y="2654"/>
                <wp:lineTo x="15131" y="2547"/>
                <wp:lineTo x="15131" y="318"/>
                <wp:lineTo x="14388" y="318"/>
                <wp:lineTo x="14388" y="743"/>
                <wp:lineTo x="14202" y="1486"/>
                <wp:lineTo x="14350" y="1380"/>
                <wp:lineTo x="14536" y="1274"/>
                <wp:lineTo x="14685" y="1486"/>
                <wp:lineTo x="14536" y="849"/>
                <wp:lineTo x="14388" y="743"/>
                <wp:lineTo x="14388" y="318"/>
                <wp:lineTo x="13867" y="318"/>
                <wp:lineTo x="13867" y="743"/>
                <wp:lineTo x="13830" y="1486"/>
                <wp:lineTo x="13867" y="1486"/>
                <wp:lineTo x="13867" y="2176"/>
                <wp:lineTo x="13867" y="2919"/>
                <wp:lineTo x="14202" y="2919"/>
                <wp:lineTo x="14202" y="2229"/>
                <wp:lineTo x="13867" y="2176"/>
                <wp:lineTo x="13867" y="1486"/>
                <wp:lineTo x="13979" y="1486"/>
                <wp:lineTo x="13979" y="1061"/>
                <wp:lineTo x="13867" y="743"/>
                <wp:lineTo x="13867" y="318"/>
                <wp:lineTo x="13421" y="318"/>
                <wp:lineTo x="13421" y="955"/>
                <wp:lineTo x="13421" y="1486"/>
                <wp:lineTo x="13458" y="1393"/>
                <wp:lineTo x="13458" y="2176"/>
                <wp:lineTo x="13421" y="2388"/>
                <wp:lineTo x="13272" y="2388"/>
                <wp:lineTo x="13272" y="2547"/>
                <wp:lineTo x="13384" y="2547"/>
                <wp:lineTo x="13421" y="2813"/>
                <wp:lineTo x="13198" y="2707"/>
                <wp:lineTo x="13272" y="2547"/>
                <wp:lineTo x="13272" y="2388"/>
                <wp:lineTo x="13124" y="2388"/>
                <wp:lineTo x="13086" y="2813"/>
                <wp:lineTo x="13570" y="2919"/>
                <wp:lineTo x="13570" y="2494"/>
                <wp:lineTo x="13458" y="2176"/>
                <wp:lineTo x="13458" y="1393"/>
                <wp:lineTo x="13570" y="1114"/>
                <wp:lineTo x="13644" y="1486"/>
                <wp:lineTo x="13718" y="1008"/>
                <wp:lineTo x="13421" y="955"/>
                <wp:lineTo x="13421" y="318"/>
                <wp:lineTo x="13086" y="318"/>
                <wp:lineTo x="13086" y="955"/>
                <wp:lineTo x="13049" y="1433"/>
                <wp:lineTo x="13384" y="1486"/>
                <wp:lineTo x="13347" y="1008"/>
                <wp:lineTo x="13086" y="955"/>
                <wp:lineTo x="13086" y="318"/>
                <wp:lineTo x="12863" y="318"/>
                <wp:lineTo x="12863" y="743"/>
                <wp:lineTo x="12826" y="955"/>
                <wp:lineTo x="12492" y="955"/>
                <wp:lineTo x="12454" y="1380"/>
                <wp:lineTo x="12529" y="1391"/>
                <wp:lineTo x="12529" y="2176"/>
                <wp:lineTo x="12529" y="2441"/>
                <wp:lineTo x="12454" y="2419"/>
                <wp:lineTo x="12454" y="2547"/>
                <wp:lineTo x="12529" y="2707"/>
                <wp:lineTo x="12380" y="2707"/>
                <wp:lineTo x="12454" y="2547"/>
                <wp:lineTo x="12454" y="2419"/>
                <wp:lineTo x="12343" y="2388"/>
                <wp:lineTo x="12269" y="2813"/>
                <wp:lineTo x="12529" y="2866"/>
                <wp:lineTo x="12529" y="2176"/>
                <wp:lineTo x="12529" y="1391"/>
                <wp:lineTo x="12677" y="1415"/>
                <wp:lineTo x="12677" y="2388"/>
                <wp:lineTo x="12677" y="2866"/>
                <wp:lineTo x="12901" y="2919"/>
                <wp:lineTo x="12975" y="2388"/>
                <wp:lineTo x="12826" y="2760"/>
                <wp:lineTo x="12677" y="2388"/>
                <wp:lineTo x="12677" y="1415"/>
                <wp:lineTo x="12789" y="1433"/>
                <wp:lineTo x="12640" y="1327"/>
                <wp:lineTo x="12529" y="1168"/>
                <wp:lineTo x="12752" y="1061"/>
                <wp:lineTo x="12826" y="1486"/>
                <wp:lineTo x="12975" y="1486"/>
                <wp:lineTo x="12975" y="1061"/>
                <wp:lineTo x="12863" y="743"/>
                <wp:lineTo x="12863" y="318"/>
                <wp:lineTo x="12120" y="318"/>
                <wp:lineTo x="12120" y="955"/>
                <wp:lineTo x="12083" y="1433"/>
                <wp:lineTo x="12231" y="1456"/>
                <wp:lineTo x="14759" y="3980"/>
                <wp:lineTo x="14797" y="5466"/>
                <wp:lineTo x="12231" y="5466"/>
                <wp:lineTo x="14797" y="5572"/>
                <wp:lineTo x="14797" y="6687"/>
                <wp:lineTo x="14685" y="6846"/>
                <wp:lineTo x="14759" y="7058"/>
                <wp:lineTo x="14797" y="8332"/>
                <wp:lineTo x="14797" y="8438"/>
                <wp:lineTo x="14797" y="11251"/>
                <wp:lineTo x="12306" y="11251"/>
                <wp:lineTo x="14797" y="11357"/>
                <wp:lineTo x="14797" y="12525"/>
                <wp:lineTo x="14685" y="12525"/>
                <wp:lineTo x="14685" y="12896"/>
                <wp:lineTo x="14797" y="12896"/>
                <wp:lineTo x="14797" y="14170"/>
                <wp:lineTo x="12231" y="14170"/>
                <wp:lineTo x="13495" y="14276"/>
                <wp:lineTo x="14797" y="14223"/>
                <wp:lineTo x="14797" y="17089"/>
                <wp:lineTo x="12231" y="17089"/>
                <wp:lineTo x="14797" y="17195"/>
                <wp:lineTo x="14797" y="18469"/>
                <wp:lineTo x="12231" y="18469"/>
                <wp:lineTo x="12231" y="17142"/>
                <wp:lineTo x="14797" y="17195"/>
                <wp:lineTo x="12231" y="17089"/>
                <wp:lineTo x="12231" y="14223"/>
                <wp:lineTo x="13495" y="14276"/>
                <wp:lineTo x="12231" y="14170"/>
                <wp:lineTo x="12306" y="11304"/>
                <wp:lineTo x="14797" y="11357"/>
                <wp:lineTo x="12306" y="11251"/>
                <wp:lineTo x="12231" y="8491"/>
                <wp:lineTo x="14797" y="8438"/>
                <wp:lineTo x="14797" y="8332"/>
                <wp:lineTo x="12306" y="8332"/>
                <wp:lineTo x="12231" y="5519"/>
                <wp:lineTo x="14797" y="5572"/>
                <wp:lineTo x="12231" y="5466"/>
                <wp:lineTo x="12231" y="3290"/>
                <wp:lineTo x="14797" y="3290"/>
                <wp:lineTo x="14759" y="3980"/>
                <wp:lineTo x="12231" y="1456"/>
                <wp:lineTo x="12417" y="1486"/>
                <wp:lineTo x="12380" y="1008"/>
                <wp:lineTo x="12120" y="955"/>
                <wp:lineTo x="12120" y="318"/>
                <wp:lineTo x="11748" y="318"/>
                <wp:lineTo x="11748" y="955"/>
                <wp:lineTo x="11674" y="1380"/>
                <wp:lineTo x="11934" y="1421"/>
                <wp:lineTo x="11934" y="2388"/>
                <wp:lineTo x="11860" y="2813"/>
                <wp:lineTo x="12120" y="2919"/>
                <wp:lineTo x="12194" y="2494"/>
                <wp:lineTo x="12045" y="2433"/>
                <wp:lineTo x="12045" y="2547"/>
                <wp:lineTo x="12120" y="2707"/>
                <wp:lineTo x="11971" y="2707"/>
                <wp:lineTo x="12045" y="2547"/>
                <wp:lineTo x="12045" y="2433"/>
                <wp:lineTo x="11934" y="2388"/>
                <wp:lineTo x="11934" y="1421"/>
                <wp:lineTo x="12008" y="1433"/>
                <wp:lineTo x="11822" y="1327"/>
                <wp:lineTo x="12008" y="1274"/>
                <wp:lineTo x="12008" y="1114"/>
                <wp:lineTo x="11748" y="955"/>
                <wp:lineTo x="11748" y="318"/>
                <wp:lineTo x="11636" y="318"/>
                <wp:lineTo x="11636" y="2388"/>
                <wp:lineTo x="11636" y="2919"/>
                <wp:lineTo x="11711" y="2600"/>
                <wp:lineTo x="11822" y="2494"/>
                <wp:lineTo x="11636" y="2388"/>
                <wp:lineTo x="11636" y="318"/>
                <wp:lineTo x="11190" y="318"/>
                <wp:lineTo x="11190" y="743"/>
                <wp:lineTo x="11190" y="1486"/>
                <wp:lineTo x="11190" y="2176"/>
                <wp:lineTo x="11190" y="2919"/>
                <wp:lineTo x="11265" y="2654"/>
                <wp:lineTo x="11525" y="2654"/>
                <wp:lineTo x="11562" y="2229"/>
                <wp:lineTo x="11265" y="2186"/>
                <wp:lineTo x="11413" y="2335"/>
                <wp:lineTo x="11488" y="2388"/>
                <wp:lineTo x="11265" y="2547"/>
                <wp:lineTo x="11265" y="2282"/>
                <wp:lineTo x="11413" y="2335"/>
                <wp:lineTo x="11265" y="2186"/>
                <wp:lineTo x="11190" y="2176"/>
                <wp:lineTo x="11190" y="1486"/>
                <wp:lineTo x="11265" y="1168"/>
                <wp:lineTo x="11376" y="1274"/>
                <wp:lineTo x="11599" y="1486"/>
                <wp:lineTo x="11562" y="796"/>
                <wp:lineTo x="11190" y="743"/>
                <wp:lineTo x="11190" y="318"/>
                <wp:lineTo x="9852" y="318"/>
                <wp:lineTo x="9852" y="955"/>
                <wp:lineTo x="9852" y="1327"/>
                <wp:lineTo x="9964" y="1327"/>
                <wp:lineTo x="9964" y="2335"/>
                <wp:lineTo x="9852" y="2600"/>
                <wp:lineTo x="10038" y="2760"/>
                <wp:lineTo x="10149" y="2494"/>
                <wp:lineTo x="9964" y="2335"/>
                <wp:lineTo x="9964" y="1327"/>
                <wp:lineTo x="10149" y="1327"/>
                <wp:lineTo x="10149" y="955"/>
                <wp:lineTo x="9852" y="955"/>
                <wp:lineTo x="9852" y="318"/>
                <wp:lineTo x="9592" y="318"/>
                <wp:lineTo x="12194" y="3343"/>
                <wp:lineTo x="12194" y="5466"/>
                <wp:lineTo x="9592" y="5466"/>
                <wp:lineTo x="12194" y="5572"/>
                <wp:lineTo x="12194" y="8120"/>
                <wp:lineTo x="12083" y="8279"/>
                <wp:lineTo x="9592" y="8332"/>
                <wp:lineTo x="12083" y="8438"/>
                <wp:lineTo x="12157" y="8491"/>
                <wp:lineTo x="12194" y="11039"/>
                <wp:lineTo x="12045" y="11039"/>
                <wp:lineTo x="12045" y="11251"/>
                <wp:lineTo x="9592" y="11251"/>
                <wp:lineTo x="12045" y="11357"/>
                <wp:lineTo x="12194" y="11463"/>
                <wp:lineTo x="12194" y="14170"/>
                <wp:lineTo x="9592" y="14170"/>
                <wp:lineTo x="10856" y="14276"/>
                <wp:lineTo x="12194" y="14223"/>
                <wp:lineTo x="12194" y="17089"/>
                <wp:lineTo x="9592" y="17089"/>
                <wp:lineTo x="12194" y="17195"/>
                <wp:lineTo x="12194" y="18469"/>
                <wp:lineTo x="9592" y="18469"/>
                <wp:lineTo x="9592" y="17142"/>
                <wp:lineTo x="12194" y="17195"/>
                <wp:lineTo x="9592" y="17089"/>
                <wp:lineTo x="9592" y="14223"/>
                <wp:lineTo x="10856" y="14276"/>
                <wp:lineTo x="9592" y="14170"/>
                <wp:lineTo x="9592" y="11304"/>
                <wp:lineTo x="12045" y="11357"/>
                <wp:lineTo x="9592" y="11251"/>
                <wp:lineTo x="9666" y="10508"/>
                <wp:lineTo x="9666" y="10296"/>
                <wp:lineTo x="9592" y="8385"/>
                <wp:lineTo x="12083" y="8438"/>
                <wp:lineTo x="9592" y="8332"/>
                <wp:lineTo x="9592" y="5519"/>
                <wp:lineTo x="12194" y="5572"/>
                <wp:lineTo x="9592" y="5466"/>
                <wp:lineTo x="9592" y="3290"/>
                <wp:lineTo x="12194" y="3343"/>
                <wp:lineTo x="9592" y="318"/>
                <wp:lineTo x="8588" y="318"/>
                <wp:lineTo x="186" y="318"/>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tif"/>
                    <pic:cNvPicPr/>
                  </pic:nvPicPr>
                  <pic:blipFill>
                    <a:blip r:embed="rId22">
                      <a:extLst/>
                    </a:blip>
                    <a:stretch>
                      <a:fillRect/>
                    </a:stretch>
                  </pic:blipFill>
                  <pic:spPr>
                    <a:xfrm>
                      <a:off x="0" y="0"/>
                      <a:ext cx="3359843" cy="2353625"/>
                    </a:xfrm>
                    <a:prstGeom prst="rect">
                      <a:avLst/>
                    </a:prstGeom>
                    <a:ln w="12700" cap="flat">
                      <a:noFill/>
                      <a:miter lim="400000"/>
                    </a:ln>
                    <a:effectLst/>
                  </pic:spPr>
                </pic:pic>
              </a:graphicData>
            </a:graphic>
          </wp:anchor>
        </w:drawing>
      </w:r>
      <w:r>
        <w:rPr>
          <w:b/>
          <w:bCs/>
          <w:noProof/>
          <w:sz w:val="24"/>
          <w:szCs w:val="24"/>
          <w:lang w:val="en-GB"/>
        </w:rPr>
        <mc:AlternateContent>
          <mc:Choice Requires="wps">
            <w:drawing>
              <wp:anchor distT="152400" distB="152400" distL="152400" distR="152400" simplePos="0" relativeHeight="251670528" behindDoc="0" locked="0" layoutInCell="1" allowOverlap="1" wp14:anchorId="02AD92F7" wp14:editId="02AD92F8">
                <wp:simplePos x="0" y="0"/>
                <wp:positionH relativeFrom="margin">
                  <wp:posOffset>3708632</wp:posOffset>
                </wp:positionH>
                <wp:positionV relativeFrom="line">
                  <wp:posOffset>229948</wp:posOffset>
                </wp:positionV>
                <wp:extent cx="2220834" cy="2258898"/>
                <wp:effectExtent l="0" t="0" r="0" b="0"/>
                <wp:wrapTopAndBottom distT="152400" distB="152400"/>
                <wp:docPr id="1073741842" name="officeArt object"/>
                <wp:cNvGraphicFramePr/>
                <a:graphic xmlns:a="http://schemas.openxmlformats.org/drawingml/2006/main">
                  <a:graphicData uri="http://schemas.microsoft.com/office/word/2010/wordprocessingShape">
                    <wps:wsp>
                      <wps:cNvSpPr/>
                      <wps:spPr>
                        <a:xfrm>
                          <a:off x="0" y="0"/>
                          <a:ext cx="2220834" cy="2258898"/>
                        </a:xfrm>
                        <a:prstGeom prst="rect">
                          <a:avLst/>
                        </a:prstGeom>
                        <a:noFill/>
                        <a:ln w="12700" cap="flat">
                          <a:noFill/>
                          <a:miter lim="400000"/>
                        </a:ln>
                        <a:effectLst/>
                      </wps:spPr>
                      <wps:txbx>
                        <w:txbxContent>
                          <w:p w14:paraId="02AD9343" w14:textId="77777777" w:rsidR="006C5502" w:rsidRDefault="00E84BFB">
                            <w:pPr>
                              <w:pStyle w:val="Default"/>
                              <w:ind w:left="63"/>
                              <w:rPr>
                                <w:rFonts w:ascii="Arial" w:eastAsia="Arial" w:hAnsi="Arial" w:cs="Arial"/>
                                <w:sz w:val="24"/>
                                <w:szCs w:val="24"/>
                              </w:rPr>
                            </w:pPr>
                            <w:r>
                              <w:rPr>
                                <w:rFonts w:ascii="Arial"/>
                                <w:sz w:val="24"/>
                                <w:szCs w:val="24"/>
                                <w:lang w:val="en-US"/>
                              </w:rPr>
                              <w:t>We can measure the rate of reaction in two ways:</w:t>
                            </w:r>
                          </w:p>
                          <w:p w14:paraId="02AD9344" w14:textId="77777777" w:rsidR="006C5502" w:rsidRDefault="006C5502">
                            <w:pPr>
                              <w:pStyle w:val="Default"/>
                              <w:ind w:left="63"/>
                              <w:rPr>
                                <w:rFonts w:ascii="Arial" w:eastAsia="Arial" w:hAnsi="Arial" w:cs="Arial"/>
                                <w:sz w:val="24"/>
                                <w:szCs w:val="24"/>
                              </w:rPr>
                            </w:pPr>
                          </w:p>
                          <w:p w14:paraId="02AD9345" w14:textId="77777777" w:rsidR="006C5502" w:rsidRDefault="00E84BFB">
                            <w:pPr>
                              <w:pStyle w:val="Default"/>
                              <w:ind w:left="63"/>
                              <w:rPr>
                                <w:rFonts w:ascii="Arial" w:eastAsia="Arial" w:hAnsi="Arial" w:cs="Arial"/>
                                <w:sz w:val="24"/>
                                <w:szCs w:val="24"/>
                              </w:rPr>
                            </w:pPr>
                            <w:r>
                              <w:rPr>
                                <w:rFonts w:ascii="Arial"/>
                                <w:sz w:val="24"/>
                                <w:szCs w:val="24"/>
                                <w:lang w:val="en-US"/>
                              </w:rPr>
                              <w:t xml:space="preserve">1) </w:t>
                            </w:r>
                            <w:proofErr w:type="gramStart"/>
                            <w:r>
                              <w:rPr>
                                <w:rFonts w:ascii="Arial"/>
                                <w:sz w:val="24"/>
                                <w:szCs w:val="24"/>
                                <w:lang w:val="en-US"/>
                              </w:rPr>
                              <w:t>the</w:t>
                            </w:r>
                            <w:proofErr w:type="gramEnd"/>
                            <w:r>
                              <w:rPr>
                                <w:rFonts w:ascii="Arial"/>
                                <w:sz w:val="24"/>
                                <w:szCs w:val="24"/>
                                <w:lang w:val="en-US"/>
                              </w:rPr>
                              <w:t xml:space="preserve"> appearance of product over time</w:t>
                            </w:r>
                          </w:p>
                          <w:p w14:paraId="02AD9346" w14:textId="77777777" w:rsidR="006C5502" w:rsidRDefault="00E84BFB">
                            <w:pPr>
                              <w:pStyle w:val="Default"/>
                              <w:ind w:left="63"/>
                              <w:rPr>
                                <w:rFonts w:ascii="Arial" w:eastAsia="Arial" w:hAnsi="Arial" w:cs="Arial"/>
                                <w:sz w:val="24"/>
                                <w:szCs w:val="24"/>
                              </w:rPr>
                            </w:pPr>
                            <w:r>
                              <w:rPr>
                                <w:rFonts w:ascii="Arial"/>
                                <w:sz w:val="24"/>
                                <w:szCs w:val="24"/>
                                <w:lang w:val="en-US"/>
                              </w:rPr>
                              <w:t xml:space="preserve">2) </w:t>
                            </w:r>
                            <w:proofErr w:type="gramStart"/>
                            <w:r>
                              <w:rPr>
                                <w:rFonts w:ascii="Arial"/>
                                <w:sz w:val="24"/>
                                <w:szCs w:val="24"/>
                                <w:lang w:val="en-US"/>
                              </w:rPr>
                              <w:t>the</w:t>
                            </w:r>
                            <w:proofErr w:type="gramEnd"/>
                            <w:r>
                              <w:rPr>
                                <w:rFonts w:ascii="Arial"/>
                                <w:sz w:val="24"/>
                                <w:szCs w:val="24"/>
                                <w:lang w:val="en-US"/>
                              </w:rPr>
                              <w:t xml:space="preserve"> disappearance of reactants over time</w:t>
                            </w:r>
                          </w:p>
                          <w:p w14:paraId="02AD9347" w14:textId="77777777" w:rsidR="006C5502" w:rsidRDefault="006C5502">
                            <w:pPr>
                              <w:pStyle w:val="Default"/>
                              <w:ind w:left="63"/>
                              <w:rPr>
                                <w:rFonts w:ascii="Arial" w:eastAsia="Arial" w:hAnsi="Arial" w:cs="Arial"/>
                                <w:sz w:val="24"/>
                                <w:szCs w:val="24"/>
                              </w:rPr>
                            </w:pPr>
                          </w:p>
                          <w:p w14:paraId="02AD9348" w14:textId="77777777" w:rsidR="006C5502" w:rsidRDefault="006C5502">
                            <w:pPr>
                              <w:pStyle w:val="Default"/>
                              <w:ind w:left="63"/>
                              <w:rPr>
                                <w:rFonts w:ascii="Arial" w:eastAsia="Arial" w:hAnsi="Arial" w:cs="Arial"/>
                                <w:sz w:val="24"/>
                                <w:szCs w:val="24"/>
                              </w:rPr>
                            </w:pPr>
                          </w:p>
                          <w:p w14:paraId="02AD9349" w14:textId="77777777" w:rsidR="006C5502" w:rsidRDefault="006C5502">
                            <w:pPr>
                              <w:pStyle w:val="Default"/>
                              <w:ind w:left="63"/>
                              <w:rPr>
                                <w:rFonts w:ascii="Arial" w:eastAsia="Arial" w:hAnsi="Arial" w:cs="Arial"/>
                                <w:sz w:val="24"/>
                                <w:szCs w:val="24"/>
                              </w:rPr>
                            </w:pPr>
                          </w:p>
                          <w:p w14:paraId="02AD934A" w14:textId="77777777" w:rsidR="006C5502" w:rsidRDefault="006C5502">
                            <w:pPr>
                              <w:pStyle w:val="Default"/>
                              <w:ind w:left="63"/>
                            </w:pPr>
                          </w:p>
                        </w:txbxContent>
                      </wps:txbx>
                      <wps:bodyPr wrap="square" lIns="50800" tIns="50800" rIns="50800" bIns="50800" numCol="1" anchor="t">
                        <a:noAutofit/>
                      </wps:bodyPr>
                    </wps:wsp>
                  </a:graphicData>
                </a:graphic>
              </wp:anchor>
            </w:drawing>
          </mc:Choice>
          <mc:Fallback>
            <w:pict>
              <v:rect id="_x0000_s1029" style="position:absolute;margin-left:292pt;margin-top:18.1pt;width:174.85pt;height:177.85pt;z-index:25167052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" filled="f" stroked="f" strokeweight="1pt">
                <v:stroke miterlimit="4"/>
                <v:textbox inset="4pt,4pt,4pt,4pt">
                  <w:txbxContent>
                    <w:p w14:paraId="02AD9343" w14:textId="77777777" w:rsidR="006C5502" w:rsidRDefault="00E84BFB">
                      <w:pPr>
                        <w:pStyle w:val="Default"/>
                        <w:ind w:left="63"/>
                        <w:rPr>
                          <w:rFonts w:ascii="Arial" w:eastAsia="Arial" w:hAnsi="Arial" w:cs="Arial"/>
                          <w:sz w:val="24"/>
                          <w:szCs w:val="24"/>
                        </w:rPr>
                      </w:pPr>
                      <w:r>
                        <w:rPr>
                          <w:rFonts w:ascii="Arial"/>
                          <w:sz w:val="24"/>
                          <w:szCs w:val="24"/>
                          <w:lang w:val="en-US"/>
                        </w:rPr>
                        <w:t>We can measure the rate of reaction in two ways:</w:t>
                      </w:r>
                    </w:p>
                    <w:p w14:paraId="02AD9344" w14:textId="77777777" w:rsidR="006C5502" w:rsidRDefault="006C5502">
                      <w:pPr>
                        <w:pStyle w:val="Default"/>
                        <w:ind w:left="63"/>
                        <w:rPr>
                          <w:rFonts w:ascii="Arial" w:eastAsia="Arial" w:hAnsi="Arial" w:cs="Arial"/>
                          <w:sz w:val="24"/>
                          <w:szCs w:val="24"/>
                        </w:rPr>
                      </w:pPr>
                    </w:p>
                    <w:p w14:paraId="02AD9345" w14:textId="77777777" w:rsidR="006C5502" w:rsidRDefault="00E84BFB">
                      <w:pPr>
                        <w:pStyle w:val="Default"/>
                        <w:ind w:left="63"/>
                        <w:rPr>
                          <w:rFonts w:ascii="Arial" w:eastAsia="Arial" w:hAnsi="Arial" w:cs="Arial"/>
                          <w:sz w:val="24"/>
                          <w:szCs w:val="24"/>
                        </w:rPr>
                      </w:pPr>
                      <w:r>
                        <w:rPr>
                          <w:rFonts w:ascii="Arial"/>
                          <w:sz w:val="24"/>
                          <w:szCs w:val="24"/>
                          <w:lang w:val="en-US"/>
                        </w:rPr>
                        <w:t xml:space="preserve">1) </w:t>
                      </w:r>
                      <w:proofErr w:type="gramStart"/>
                      <w:r>
                        <w:rPr>
                          <w:rFonts w:ascii="Arial"/>
                          <w:sz w:val="24"/>
                          <w:szCs w:val="24"/>
                          <w:lang w:val="en-US"/>
                        </w:rPr>
                        <w:t>the</w:t>
                      </w:r>
                      <w:proofErr w:type="gramEnd"/>
                      <w:r>
                        <w:rPr>
                          <w:rFonts w:ascii="Arial"/>
                          <w:sz w:val="24"/>
                          <w:szCs w:val="24"/>
                          <w:lang w:val="en-US"/>
                        </w:rPr>
                        <w:t xml:space="preserve"> appearance of product over time</w:t>
                      </w:r>
                    </w:p>
                    <w:p w14:paraId="02AD9346" w14:textId="77777777" w:rsidR="006C5502" w:rsidRDefault="00E84BFB">
                      <w:pPr>
                        <w:pStyle w:val="Default"/>
                        <w:ind w:left="63"/>
                        <w:rPr>
                          <w:rFonts w:ascii="Arial" w:eastAsia="Arial" w:hAnsi="Arial" w:cs="Arial"/>
                          <w:sz w:val="24"/>
                          <w:szCs w:val="24"/>
                        </w:rPr>
                      </w:pPr>
                      <w:r>
                        <w:rPr>
                          <w:rFonts w:ascii="Arial"/>
                          <w:sz w:val="24"/>
                          <w:szCs w:val="24"/>
                          <w:lang w:val="en-US"/>
                        </w:rPr>
                        <w:t xml:space="preserve">2) </w:t>
                      </w:r>
                      <w:proofErr w:type="gramStart"/>
                      <w:r>
                        <w:rPr>
                          <w:rFonts w:ascii="Arial"/>
                          <w:sz w:val="24"/>
                          <w:szCs w:val="24"/>
                          <w:lang w:val="en-US"/>
                        </w:rPr>
                        <w:t>the</w:t>
                      </w:r>
                      <w:proofErr w:type="gramEnd"/>
                      <w:r>
                        <w:rPr>
                          <w:rFonts w:ascii="Arial"/>
                          <w:sz w:val="24"/>
                          <w:szCs w:val="24"/>
                          <w:lang w:val="en-US"/>
                        </w:rPr>
                        <w:t xml:space="preserve"> disappearance of reactants over time</w:t>
                      </w:r>
                    </w:p>
                    <w:p w14:paraId="02AD9347" w14:textId="77777777" w:rsidR="006C5502" w:rsidRDefault="006C5502">
                      <w:pPr>
                        <w:pStyle w:val="Default"/>
                        <w:ind w:left="63"/>
                        <w:rPr>
                          <w:rFonts w:ascii="Arial" w:eastAsia="Arial" w:hAnsi="Arial" w:cs="Arial"/>
                          <w:sz w:val="24"/>
                          <w:szCs w:val="24"/>
                        </w:rPr>
                      </w:pPr>
                    </w:p>
                    <w:p w14:paraId="02AD9348" w14:textId="77777777" w:rsidR="006C5502" w:rsidRDefault="006C5502">
                      <w:pPr>
                        <w:pStyle w:val="Default"/>
                        <w:ind w:left="63"/>
                        <w:rPr>
                          <w:rFonts w:ascii="Arial" w:eastAsia="Arial" w:hAnsi="Arial" w:cs="Arial"/>
                          <w:sz w:val="24"/>
                          <w:szCs w:val="24"/>
                        </w:rPr>
                      </w:pPr>
                    </w:p>
                    <w:p w14:paraId="02AD9349" w14:textId="77777777" w:rsidR="006C5502" w:rsidRDefault="006C5502">
                      <w:pPr>
                        <w:pStyle w:val="Default"/>
                        <w:ind w:left="63"/>
                        <w:rPr>
                          <w:rFonts w:ascii="Arial" w:eastAsia="Arial" w:hAnsi="Arial" w:cs="Arial"/>
                          <w:sz w:val="24"/>
                          <w:szCs w:val="24"/>
                        </w:rPr>
                      </w:pPr>
                    </w:p>
                    <w:p w14:paraId="02AD934A" w14:textId="77777777" w:rsidR="006C5502" w:rsidRDefault="006C5502">
                      <w:pPr>
                        <w:pStyle w:val="Default"/>
                        <w:ind w:left="63"/>
                      </w:pPr>
                    </w:p>
                  </w:txbxContent>
                </v:textbox>
                <w10:wrap type="topAndBottom" anchorx="margin" anchory="line"/>
              </v:rect>
            </w:pict>
          </mc:Fallback>
        </mc:AlternateContent>
      </w:r>
    </w:p>
    <w:p w14:paraId="02AD911E" w14:textId="77777777" w:rsidR="006C5502" w:rsidRDefault="006C5502">
      <w:pPr>
        <w:pStyle w:val="Default"/>
        <w:ind w:left="63"/>
        <w:rPr>
          <w:rFonts w:ascii="Arial" w:eastAsia="Arial" w:hAnsi="Arial" w:cs="Arial"/>
          <w:sz w:val="24"/>
          <w:szCs w:val="24"/>
        </w:rPr>
      </w:pPr>
    </w:p>
    <w:p w14:paraId="02AD911F" w14:textId="77777777" w:rsidR="006C5502" w:rsidRDefault="006C5502">
      <w:pPr>
        <w:pStyle w:val="Default"/>
        <w:ind w:left="63"/>
        <w:rPr>
          <w:rFonts w:ascii="Arial" w:eastAsia="Arial" w:hAnsi="Arial" w:cs="Arial"/>
          <w:sz w:val="24"/>
          <w:szCs w:val="24"/>
        </w:rPr>
      </w:pPr>
    </w:p>
    <w:p w14:paraId="02AD9120" w14:textId="77777777" w:rsidR="006C5502" w:rsidRDefault="00E84BFB">
      <w:pPr>
        <w:pStyle w:val="Default"/>
        <w:ind w:left="63"/>
        <w:rPr>
          <w:rFonts w:ascii="Arial" w:eastAsia="Arial" w:hAnsi="Arial" w:cs="Arial"/>
          <w:b/>
          <w:bCs/>
          <w:color w:val="FF2600"/>
          <w:sz w:val="24"/>
          <w:szCs w:val="24"/>
        </w:rPr>
      </w:pPr>
      <w:r>
        <w:rPr>
          <w:rFonts w:ascii="Arial"/>
          <w:b/>
          <w:bCs/>
          <w:color w:val="424242"/>
          <w:sz w:val="24"/>
          <w:szCs w:val="24"/>
          <w:lang w:val="en-US"/>
        </w:rPr>
        <w:t>A chemical reaction proceeds when molecules with sufficient</w:t>
      </w:r>
      <w:r>
        <w:rPr>
          <w:rFonts w:ascii="Arial"/>
          <w:b/>
          <w:bCs/>
          <w:color w:val="FF2600"/>
          <w:sz w:val="24"/>
          <w:szCs w:val="24"/>
          <w:lang w:val="en-US"/>
        </w:rPr>
        <w:t xml:space="preserve"> kinetic energy,</w:t>
      </w:r>
    </w:p>
    <w:p w14:paraId="02AD9121" w14:textId="77777777" w:rsidR="006C5502" w:rsidRDefault="00E84BFB">
      <w:pPr>
        <w:pStyle w:val="Default"/>
        <w:ind w:left="63"/>
        <w:rPr>
          <w:rFonts w:ascii="Arial" w:eastAsia="Arial" w:hAnsi="Arial" w:cs="Arial"/>
          <w:b/>
          <w:bCs/>
          <w:color w:val="424242"/>
          <w:sz w:val="24"/>
          <w:szCs w:val="24"/>
        </w:rPr>
      </w:pPr>
      <w:r>
        <w:rPr>
          <w:rFonts w:ascii="Arial"/>
          <w:b/>
          <w:bCs/>
          <w:color w:val="FF2600"/>
          <w:sz w:val="24"/>
          <w:szCs w:val="24"/>
          <w:lang w:val="it-IT"/>
        </w:rPr>
        <w:t>collide</w:t>
      </w:r>
      <w:r>
        <w:rPr>
          <w:rFonts w:ascii="Arial"/>
          <w:sz w:val="24"/>
          <w:szCs w:val="24"/>
          <w:lang w:val="en-US"/>
        </w:rPr>
        <w:t xml:space="preserve">, and react.  Initially, product is formed at a high rate as there are plenty of </w:t>
      </w:r>
      <w:r>
        <w:rPr>
          <w:rFonts w:ascii="Arial"/>
          <w:b/>
          <w:bCs/>
          <w:color w:val="FF2600"/>
          <w:sz w:val="24"/>
          <w:szCs w:val="24"/>
        </w:rPr>
        <w:t>substrate</w:t>
      </w:r>
      <w:r>
        <w:rPr>
          <w:rFonts w:ascii="Arial"/>
          <w:sz w:val="24"/>
          <w:szCs w:val="24"/>
          <w:lang w:val="en-US"/>
        </w:rPr>
        <w:t xml:space="preserve"> molecules to fit the </w:t>
      </w:r>
      <w:r>
        <w:rPr>
          <w:rFonts w:ascii="Arial"/>
          <w:b/>
          <w:bCs/>
          <w:color w:val="FF2600"/>
          <w:sz w:val="24"/>
          <w:szCs w:val="24"/>
          <w:lang w:val="en-US"/>
        </w:rPr>
        <w:t xml:space="preserve">active sites. </w:t>
      </w:r>
      <w:r>
        <w:rPr>
          <w:rFonts w:ascii="Arial"/>
          <w:b/>
          <w:bCs/>
          <w:color w:val="424242"/>
          <w:sz w:val="24"/>
          <w:szCs w:val="24"/>
          <w:lang w:val="en-US"/>
        </w:rPr>
        <w:t xml:space="preserve">The amount of substrate decreases as it is broken down, resulting in an increase in product. </w:t>
      </w:r>
    </w:p>
    <w:p w14:paraId="02AD9122" w14:textId="77777777" w:rsidR="006C5502" w:rsidRDefault="006C5502">
      <w:pPr>
        <w:pStyle w:val="Default"/>
        <w:ind w:left="63"/>
        <w:rPr>
          <w:rFonts w:ascii="Arial" w:eastAsia="Arial" w:hAnsi="Arial" w:cs="Arial"/>
          <w:sz w:val="24"/>
          <w:szCs w:val="24"/>
        </w:rPr>
      </w:pPr>
    </w:p>
    <w:p w14:paraId="02AD9123" w14:textId="77777777" w:rsidR="006C5502" w:rsidRDefault="00E84BFB">
      <w:pPr>
        <w:pStyle w:val="Default"/>
        <w:ind w:left="63"/>
        <w:rPr>
          <w:rFonts w:ascii="Arial" w:eastAsia="Arial" w:hAnsi="Arial" w:cs="Arial"/>
          <w:b/>
          <w:bCs/>
          <w:sz w:val="24"/>
          <w:szCs w:val="24"/>
        </w:rPr>
      </w:pPr>
      <w:r>
        <w:rPr>
          <w:rFonts w:ascii="Arial"/>
          <w:sz w:val="24"/>
          <w:szCs w:val="24"/>
          <w:lang w:val="en-US"/>
        </w:rPr>
        <w:t xml:space="preserve">As substrate molecules become scarce, the rate of product formation slows down.   It becomes more and more difficult for substrate molecules to come into contact with enzyme molecules and also product molecules get in the way of substrate molecules and prevent them for reaching an active site. Eventually product formation levels out when all of the substrate has been converted to </w:t>
      </w:r>
      <w:r>
        <w:rPr>
          <w:rFonts w:ascii="Arial"/>
          <w:b/>
          <w:bCs/>
          <w:color w:val="FF2600"/>
          <w:sz w:val="24"/>
          <w:szCs w:val="24"/>
        </w:rPr>
        <w:t>product</w:t>
      </w:r>
      <w:r>
        <w:rPr>
          <w:rFonts w:ascii="Arial"/>
          <w:b/>
          <w:bCs/>
          <w:color w:val="FF2600"/>
          <w:sz w:val="24"/>
          <w:szCs w:val="24"/>
          <w:lang w:val="en-US"/>
        </w:rPr>
        <w:t xml:space="preserve">. </w:t>
      </w:r>
      <w:r>
        <w:rPr>
          <w:rFonts w:ascii="Arial"/>
          <w:b/>
          <w:bCs/>
          <w:sz w:val="24"/>
          <w:szCs w:val="24"/>
          <w:lang w:val="en-US"/>
        </w:rPr>
        <w:t>Note that at this point all of the enzyme molecules are still available for re use.</w:t>
      </w:r>
    </w:p>
    <w:p w14:paraId="02AD9124" w14:textId="77777777" w:rsidR="006C5502" w:rsidRDefault="006C5502">
      <w:pPr>
        <w:pStyle w:val="Body"/>
        <w:rPr>
          <w:b/>
          <w:bCs/>
          <w:sz w:val="24"/>
          <w:szCs w:val="24"/>
        </w:rPr>
      </w:pPr>
    </w:p>
    <w:p w14:paraId="02AD9125" w14:textId="77777777" w:rsidR="006C5502" w:rsidRDefault="006C5502">
      <w:pPr>
        <w:pStyle w:val="Body"/>
        <w:rPr>
          <w:b/>
          <w:bCs/>
          <w:sz w:val="24"/>
          <w:szCs w:val="24"/>
        </w:rPr>
      </w:pPr>
    </w:p>
    <w:p w14:paraId="02AD9126" w14:textId="77777777" w:rsidR="006C5502" w:rsidRDefault="00E84BFB">
      <w:pPr>
        <w:pStyle w:val="Body"/>
        <w:rPr>
          <w:b/>
          <w:bCs/>
          <w:sz w:val="24"/>
          <w:szCs w:val="24"/>
        </w:rPr>
      </w:pPr>
      <w:r>
        <w:rPr>
          <w:b/>
          <w:bCs/>
          <w:sz w:val="24"/>
          <w:szCs w:val="24"/>
        </w:rPr>
        <w:t>Estimating the initial rate of a reaction</w:t>
      </w:r>
    </w:p>
    <w:p w14:paraId="02AD9127" w14:textId="77777777" w:rsidR="006C5502" w:rsidRDefault="006C5502">
      <w:pPr>
        <w:pStyle w:val="Body"/>
        <w:rPr>
          <w:b/>
          <w:bCs/>
          <w:sz w:val="24"/>
          <w:szCs w:val="24"/>
        </w:rPr>
      </w:pPr>
    </w:p>
    <w:p w14:paraId="02AD9128" w14:textId="77777777" w:rsidR="006C5502" w:rsidRDefault="00E84BFB">
      <w:pPr>
        <w:pStyle w:val="Body"/>
        <w:rPr>
          <w:sz w:val="24"/>
          <w:szCs w:val="24"/>
        </w:rPr>
      </w:pPr>
      <w:r>
        <w:rPr>
          <w:sz w:val="24"/>
          <w:szCs w:val="24"/>
        </w:rPr>
        <w:t>You can use a tangent to estimate the initial rate of reaction from a graph.  The initial rate of reaction is the rate of reaction right at the start of the reaction where time is zero. To work out the initial rate of reaction carry out the following steps:</w:t>
      </w:r>
    </w:p>
    <w:p w14:paraId="02AD9129" w14:textId="77777777" w:rsidR="006C5502" w:rsidRDefault="006C5502">
      <w:pPr>
        <w:pStyle w:val="Body"/>
        <w:rPr>
          <w:sz w:val="24"/>
          <w:szCs w:val="24"/>
        </w:rPr>
      </w:pPr>
    </w:p>
    <w:p w14:paraId="02AD912A" w14:textId="77777777" w:rsidR="006C5502" w:rsidRDefault="00E84BFB" w:rsidP="00E84BFB">
      <w:pPr>
        <w:pStyle w:val="Body"/>
        <w:numPr>
          <w:ilvl w:val="0"/>
          <w:numId w:val="21"/>
        </w:numPr>
        <w:rPr>
          <w:sz w:val="24"/>
          <w:szCs w:val="24"/>
        </w:rPr>
      </w:pPr>
      <w:r>
        <w:rPr>
          <w:sz w:val="24"/>
          <w:szCs w:val="24"/>
        </w:rPr>
        <w:t>Draw a tangent to the curve at time zero, using a ruler.</w:t>
      </w:r>
    </w:p>
    <w:p w14:paraId="02AD912B" w14:textId="77777777" w:rsidR="006C5502" w:rsidRDefault="00E84BFB" w:rsidP="00E84BFB">
      <w:pPr>
        <w:pStyle w:val="Body"/>
        <w:numPr>
          <w:ilvl w:val="0"/>
          <w:numId w:val="21"/>
        </w:numPr>
        <w:rPr>
          <w:sz w:val="24"/>
          <w:szCs w:val="24"/>
        </w:rPr>
      </w:pPr>
      <w:r>
        <w:rPr>
          <w:sz w:val="24"/>
          <w:szCs w:val="24"/>
        </w:rPr>
        <w:t>Calculate the gradient of the tangent.</w:t>
      </w:r>
    </w:p>
    <w:p w14:paraId="02AD912C" w14:textId="77777777" w:rsidR="006C5502" w:rsidRDefault="00E84BFB" w:rsidP="00E84BFB">
      <w:pPr>
        <w:pStyle w:val="Body"/>
        <w:numPr>
          <w:ilvl w:val="0"/>
          <w:numId w:val="21"/>
        </w:numPr>
        <w:rPr>
          <w:sz w:val="24"/>
          <w:szCs w:val="24"/>
        </w:rPr>
      </w:pPr>
      <w:r>
        <w:rPr>
          <w:sz w:val="24"/>
          <w:szCs w:val="24"/>
        </w:rPr>
        <w:t>Work out the units for rate (divide the units of the y axis by the x axis)</w:t>
      </w:r>
    </w:p>
    <w:p w14:paraId="02AD912D" w14:textId="77777777" w:rsidR="006C5502" w:rsidRDefault="006C5502">
      <w:pPr>
        <w:pStyle w:val="Body"/>
        <w:rPr>
          <w:sz w:val="24"/>
          <w:szCs w:val="24"/>
        </w:rPr>
      </w:pPr>
    </w:p>
    <w:p w14:paraId="02AD912E" w14:textId="77777777" w:rsidR="006C5502" w:rsidRDefault="00E84BFB">
      <w:pPr>
        <w:pStyle w:val="Body"/>
        <w:rPr>
          <w:sz w:val="24"/>
          <w:szCs w:val="24"/>
          <w:u w:val="single"/>
        </w:rPr>
      </w:pPr>
      <w:r>
        <w:rPr>
          <w:sz w:val="24"/>
          <w:szCs w:val="24"/>
          <w:u w:val="single"/>
        </w:rPr>
        <w:t>Worked example</w:t>
      </w:r>
    </w:p>
    <w:p w14:paraId="02AD912F" w14:textId="77777777" w:rsidR="006C5502" w:rsidRDefault="006C5502">
      <w:pPr>
        <w:pStyle w:val="Body"/>
        <w:rPr>
          <w:sz w:val="24"/>
          <w:szCs w:val="24"/>
        </w:rPr>
      </w:pPr>
    </w:p>
    <w:p w14:paraId="02AD9130" w14:textId="77777777" w:rsidR="006C5502" w:rsidRDefault="00E84BFB">
      <w:pPr>
        <w:pStyle w:val="Body"/>
        <w:rPr>
          <w:sz w:val="24"/>
          <w:szCs w:val="24"/>
        </w:rPr>
      </w:pPr>
      <w:r>
        <w:rPr>
          <w:noProof/>
          <w:sz w:val="24"/>
          <w:szCs w:val="24"/>
          <w:lang w:val="en-GB"/>
        </w:rPr>
        <w:drawing>
          <wp:anchor distT="152400" distB="152400" distL="152400" distR="152400" simplePos="0" relativeHeight="251679744" behindDoc="0" locked="0" layoutInCell="1" allowOverlap="1" wp14:anchorId="02AD92F9" wp14:editId="02AD92FA">
            <wp:simplePos x="0" y="0"/>
            <wp:positionH relativeFrom="margin">
              <wp:posOffset>167550</wp:posOffset>
            </wp:positionH>
            <wp:positionV relativeFrom="line">
              <wp:posOffset>352522</wp:posOffset>
            </wp:positionV>
            <wp:extent cx="5772257" cy="3791993"/>
            <wp:effectExtent l="0" t="0" r="0" b="0"/>
            <wp:wrapThrough wrapText="bothSides" distL="152400" distR="152400">
              <wp:wrapPolygon edited="1">
                <wp:start x="0" y="0"/>
                <wp:lineTo x="0" y="21600"/>
                <wp:lineTo x="21600" y="21600"/>
                <wp:lineTo x="21600" y="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Screen Shot 2015-08-04 at 17.32.58.png"/>
                    <pic:cNvPicPr/>
                  </pic:nvPicPr>
                  <pic:blipFill>
                    <a:blip r:embed="rId23">
                      <a:extLst/>
                    </a:blip>
                    <a:stretch>
                      <a:fillRect/>
                    </a:stretch>
                  </pic:blipFill>
                  <pic:spPr>
                    <a:xfrm>
                      <a:off x="0" y="0"/>
                      <a:ext cx="5772257" cy="3791993"/>
                    </a:xfrm>
                    <a:prstGeom prst="rect">
                      <a:avLst/>
                    </a:prstGeom>
                    <a:ln w="12700" cap="flat">
                      <a:noFill/>
                      <a:miter lim="400000"/>
                    </a:ln>
                    <a:effectLst/>
                  </pic:spPr>
                </pic:pic>
              </a:graphicData>
            </a:graphic>
          </wp:anchor>
        </w:drawing>
      </w:r>
    </w:p>
    <w:p w14:paraId="02AD9131" w14:textId="77777777" w:rsidR="006C5502" w:rsidRDefault="00E84BFB">
      <w:pPr>
        <w:pStyle w:val="Body"/>
        <w:rPr>
          <w:sz w:val="24"/>
          <w:szCs w:val="24"/>
        </w:rPr>
      </w:pPr>
      <w:r>
        <w:rPr>
          <w:noProof/>
          <w:sz w:val="24"/>
          <w:szCs w:val="24"/>
          <w:lang w:val="en-GB"/>
        </w:rPr>
        <w:lastRenderedPageBreak/>
        <w:drawing>
          <wp:anchor distT="152400" distB="152400" distL="152400" distR="152400" simplePos="0" relativeHeight="251680768" behindDoc="0" locked="0" layoutInCell="1" allowOverlap="1" wp14:anchorId="02AD92FB" wp14:editId="02AD92FC">
            <wp:simplePos x="0" y="0"/>
            <wp:positionH relativeFrom="margin">
              <wp:posOffset>124549</wp:posOffset>
            </wp:positionH>
            <wp:positionV relativeFrom="page">
              <wp:posOffset>941957</wp:posOffset>
            </wp:positionV>
            <wp:extent cx="6120057" cy="3922735"/>
            <wp:effectExtent l="0" t="0" r="0" b="0"/>
            <wp:wrapThrough wrapText="bothSides" distL="152400" distR="152400">
              <wp:wrapPolygon edited="1">
                <wp:start x="0" y="0"/>
                <wp:lineTo x="0" y="21600"/>
                <wp:lineTo x="21600" y="21600"/>
                <wp:lineTo x="21600"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Screen Shot 2015-08-04 at 17.33.05.png"/>
                    <pic:cNvPicPr/>
                  </pic:nvPicPr>
                  <pic:blipFill>
                    <a:blip r:embed="rId24">
                      <a:extLst/>
                    </a:blip>
                    <a:stretch>
                      <a:fillRect/>
                    </a:stretch>
                  </pic:blipFill>
                  <pic:spPr>
                    <a:xfrm>
                      <a:off x="0" y="0"/>
                      <a:ext cx="6120057" cy="3922735"/>
                    </a:xfrm>
                    <a:prstGeom prst="rect">
                      <a:avLst/>
                    </a:prstGeom>
                    <a:ln w="12700" cap="flat">
                      <a:noFill/>
                      <a:miter lim="400000"/>
                    </a:ln>
                    <a:effectLst/>
                  </pic:spPr>
                </pic:pic>
              </a:graphicData>
            </a:graphic>
          </wp:anchor>
        </w:drawing>
      </w:r>
    </w:p>
    <w:p w14:paraId="02AD9132" w14:textId="77777777" w:rsidR="006C5502" w:rsidRDefault="00E84BFB">
      <w:pPr>
        <w:pStyle w:val="Body"/>
        <w:rPr>
          <w:sz w:val="24"/>
          <w:szCs w:val="24"/>
          <w:u w:val="single"/>
        </w:rPr>
      </w:pPr>
      <w:r>
        <w:rPr>
          <w:sz w:val="24"/>
          <w:szCs w:val="24"/>
          <w:u w:val="single"/>
        </w:rPr>
        <w:t>Question</w:t>
      </w:r>
      <w:r>
        <w:rPr>
          <w:noProof/>
          <w:sz w:val="24"/>
          <w:szCs w:val="24"/>
          <w:u w:val="single"/>
          <w:lang w:val="en-GB"/>
        </w:rPr>
        <w:drawing>
          <wp:anchor distT="152400" distB="152400" distL="152400" distR="152400" simplePos="0" relativeHeight="251673600" behindDoc="0" locked="0" layoutInCell="1" allowOverlap="1" wp14:anchorId="02AD92FD" wp14:editId="02AD92FE">
            <wp:simplePos x="0" y="0"/>
            <wp:positionH relativeFrom="margin">
              <wp:posOffset>445822</wp:posOffset>
            </wp:positionH>
            <wp:positionV relativeFrom="line">
              <wp:posOffset>341609</wp:posOffset>
            </wp:positionV>
            <wp:extent cx="5410219" cy="3996674"/>
            <wp:effectExtent l="0" t="0" r="0" b="0"/>
            <wp:wrapThrough wrapText="bothSides" distL="152400" distR="152400">
              <wp:wrapPolygon edited="1">
                <wp:start x="0" y="0"/>
                <wp:lineTo x="0" y="21600"/>
                <wp:lineTo x="21600" y="21600"/>
                <wp:lineTo x="21600"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Screen Shot 2015-08-04 at 16.35.18.png"/>
                    <pic:cNvPicPr/>
                  </pic:nvPicPr>
                  <pic:blipFill>
                    <a:blip r:embed="rId25">
                      <a:extLst/>
                    </a:blip>
                    <a:stretch>
                      <a:fillRect/>
                    </a:stretch>
                  </pic:blipFill>
                  <pic:spPr>
                    <a:xfrm>
                      <a:off x="0" y="0"/>
                      <a:ext cx="5410219" cy="3996674"/>
                    </a:xfrm>
                    <a:prstGeom prst="rect">
                      <a:avLst/>
                    </a:prstGeom>
                    <a:ln w="12700" cap="flat">
                      <a:noFill/>
                      <a:miter lim="400000"/>
                    </a:ln>
                    <a:effectLst/>
                  </pic:spPr>
                </pic:pic>
              </a:graphicData>
            </a:graphic>
          </wp:anchor>
        </w:drawing>
      </w:r>
    </w:p>
    <w:p w14:paraId="02AD9133" w14:textId="77777777" w:rsidR="006C5502" w:rsidRDefault="006C5502">
      <w:pPr>
        <w:pStyle w:val="Body"/>
        <w:rPr>
          <w:b/>
          <w:bCs/>
          <w:sz w:val="24"/>
          <w:szCs w:val="24"/>
        </w:rPr>
      </w:pPr>
    </w:p>
    <w:p w14:paraId="02AD9134" w14:textId="77777777" w:rsidR="006C5502" w:rsidRDefault="006C5502">
      <w:pPr>
        <w:pStyle w:val="Body"/>
        <w:rPr>
          <w:b/>
          <w:bCs/>
          <w:sz w:val="24"/>
          <w:szCs w:val="24"/>
        </w:rPr>
      </w:pPr>
    </w:p>
    <w:p w14:paraId="02AD9135" w14:textId="77777777" w:rsidR="006C5502" w:rsidRDefault="006C5502">
      <w:pPr>
        <w:pStyle w:val="Body"/>
        <w:rPr>
          <w:b/>
          <w:bCs/>
          <w:sz w:val="24"/>
          <w:szCs w:val="24"/>
        </w:rPr>
      </w:pPr>
    </w:p>
    <w:p w14:paraId="02AD9136" w14:textId="77777777" w:rsidR="006C5502" w:rsidRDefault="006C5502">
      <w:pPr>
        <w:pStyle w:val="Body"/>
        <w:rPr>
          <w:b/>
          <w:bCs/>
          <w:sz w:val="24"/>
          <w:szCs w:val="24"/>
        </w:rPr>
      </w:pPr>
    </w:p>
    <w:p w14:paraId="02AD9137" w14:textId="77777777" w:rsidR="006C5502" w:rsidRDefault="006C5502">
      <w:pPr>
        <w:pStyle w:val="Body"/>
        <w:rPr>
          <w:b/>
          <w:bCs/>
          <w:sz w:val="24"/>
          <w:szCs w:val="24"/>
        </w:rPr>
      </w:pPr>
    </w:p>
    <w:p w14:paraId="02AD9138" w14:textId="77777777" w:rsidR="006C5502" w:rsidRDefault="006C5502">
      <w:pPr>
        <w:pStyle w:val="Body"/>
        <w:rPr>
          <w:b/>
          <w:bCs/>
          <w:sz w:val="24"/>
          <w:szCs w:val="24"/>
        </w:rPr>
      </w:pPr>
    </w:p>
    <w:p w14:paraId="02AD9139" w14:textId="77777777" w:rsidR="006C5502" w:rsidRDefault="006C5502">
      <w:pPr>
        <w:pStyle w:val="Body"/>
        <w:rPr>
          <w:b/>
          <w:bCs/>
          <w:sz w:val="24"/>
          <w:szCs w:val="24"/>
        </w:rPr>
      </w:pPr>
    </w:p>
    <w:p w14:paraId="02AD913A" w14:textId="77777777" w:rsidR="006C5502" w:rsidRDefault="006C5502">
      <w:pPr>
        <w:pStyle w:val="Body"/>
        <w:rPr>
          <w:b/>
          <w:bCs/>
          <w:sz w:val="24"/>
          <w:szCs w:val="24"/>
        </w:rPr>
      </w:pPr>
    </w:p>
    <w:p w14:paraId="02AD913B" w14:textId="77777777" w:rsidR="006C5502" w:rsidRDefault="006C5502">
      <w:pPr>
        <w:pStyle w:val="Body"/>
        <w:rPr>
          <w:b/>
          <w:bCs/>
          <w:sz w:val="24"/>
          <w:szCs w:val="24"/>
        </w:rPr>
      </w:pPr>
    </w:p>
    <w:p w14:paraId="02AD913C" w14:textId="77777777" w:rsidR="00FB1E78" w:rsidRDefault="00FB1E78">
      <w:pPr>
        <w:pStyle w:val="Body"/>
        <w:rPr>
          <w:b/>
          <w:bCs/>
          <w:sz w:val="24"/>
          <w:szCs w:val="24"/>
        </w:rPr>
      </w:pPr>
    </w:p>
    <w:p w14:paraId="02AD913D" w14:textId="77777777" w:rsidR="00FB1E78" w:rsidRDefault="00FB1E78">
      <w:pPr>
        <w:pStyle w:val="Body"/>
        <w:rPr>
          <w:b/>
          <w:bCs/>
          <w:sz w:val="24"/>
          <w:szCs w:val="24"/>
        </w:rPr>
      </w:pPr>
    </w:p>
    <w:p w14:paraId="02AD913E" w14:textId="77777777" w:rsidR="00FB1E78" w:rsidRDefault="00FB1E78">
      <w:pPr>
        <w:pStyle w:val="Body"/>
        <w:rPr>
          <w:b/>
          <w:bCs/>
          <w:sz w:val="24"/>
          <w:szCs w:val="24"/>
        </w:rPr>
      </w:pPr>
    </w:p>
    <w:p w14:paraId="02AD913F" w14:textId="77777777" w:rsidR="00FB1E78" w:rsidRDefault="00FB1E78">
      <w:pPr>
        <w:rPr>
          <w:rFonts w:ascii="Helvetica" w:eastAsia="Arial Unicode MS" w:hAnsi="Arial Unicode MS" w:cs="Arial Unicode MS"/>
          <w:b/>
          <w:bCs/>
          <w:lang w:eastAsia="en-GB"/>
        </w:rPr>
      </w:pPr>
      <w:r>
        <w:rPr>
          <w:b/>
          <w:bCs/>
        </w:rPr>
        <w:br w:type="page"/>
      </w:r>
    </w:p>
    <w:p w14:paraId="02AD9140" w14:textId="77777777" w:rsidR="006C5502" w:rsidRDefault="00E84BFB">
      <w:pPr>
        <w:pStyle w:val="Body"/>
        <w:rPr>
          <w:b/>
          <w:bCs/>
          <w:sz w:val="24"/>
          <w:szCs w:val="24"/>
        </w:rPr>
      </w:pPr>
      <w:r>
        <w:rPr>
          <w:b/>
          <w:bCs/>
          <w:sz w:val="24"/>
          <w:szCs w:val="24"/>
        </w:rPr>
        <w:lastRenderedPageBreak/>
        <w:t>Factors affecting Enzyme action</w:t>
      </w:r>
    </w:p>
    <w:p w14:paraId="02AD9141" w14:textId="77777777" w:rsidR="006C5502" w:rsidRDefault="006C5502">
      <w:pPr>
        <w:pStyle w:val="Body"/>
        <w:rPr>
          <w:sz w:val="24"/>
          <w:szCs w:val="24"/>
          <w:u w:val="single"/>
        </w:rPr>
      </w:pPr>
    </w:p>
    <w:p w14:paraId="02AD9142" w14:textId="77777777" w:rsidR="006C5502" w:rsidRDefault="00E84BFB">
      <w:pPr>
        <w:pStyle w:val="Body"/>
        <w:rPr>
          <w:sz w:val="24"/>
          <w:szCs w:val="24"/>
          <w:u w:val="single"/>
        </w:rPr>
      </w:pPr>
      <w:r>
        <w:rPr>
          <w:sz w:val="24"/>
          <w:szCs w:val="24"/>
          <w:u w:val="single"/>
        </w:rPr>
        <w:t>Tem</w:t>
      </w:r>
      <w:r>
        <w:rPr>
          <w:noProof/>
          <w:lang w:val="en-GB"/>
        </w:rPr>
        <mc:AlternateContent>
          <mc:Choice Requires="wpg">
            <w:drawing>
              <wp:anchor distT="57150" distB="57150" distL="57150" distR="57150" simplePos="0" relativeHeight="251674624" behindDoc="0" locked="0" layoutInCell="1" allowOverlap="1" wp14:anchorId="02AD92FF" wp14:editId="02AD9300">
                <wp:simplePos x="0" y="0"/>
                <wp:positionH relativeFrom="page">
                  <wp:posOffset>521525</wp:posOffset>
                </wp:positionH>
                <wp:positionV relativeFrom="page">
                  <wp:posOffset>1616454</wp:posOffset>
                </wp:positionV>
                <wp:extent cx="4810125" cy="3180080"/>
                <wp:effectExtent l="0" t="0" r="0" b="0"/>
                <wp:wrapNone/>
                <wp:docPr id="1073741883" name="officeArt object"/>
                <wp:cNvGraphicFramePr/>
                <a:graphic xmlns:a="http://schemas.openxmlformats.org/drawingml/2006/main">
                  <a:graphicData uri="http://schemas.microsoft.com/office/word/2010/wordprocessingGroup">
                    <wpg:wgp>
                      <wpg:cNvGrpSpPr/>
                      <wpg:grpSpPr>
                        <a:xfrm>
                          <a:off x="0" y="0"/>
                          <a:ext cx="4810125" cy="3180080"/>
                          <a:chOff x="0" y="0"/>
                          <a:chExt cx="4810125" cy="3180079"/>
                        </a:xfrm>
                      </wpg:grpSpPr>
                      <wps:wsp>
                        <wps:cNvPr id="1073741846" name="Shape 1073741846"/>
                        <wps:cNvSpPr/>
                        <wps:spPr>
                          <a:xfrm>
                            <a:off x="450850" y="471804"/>
                            <a:ext cx="117475" cy="219076"/>
                          </a:xfrm>
                          <a:prstGeom prst="rect">
                            <a:avLst/>
                          </a:prstGeom>
                          <a:solidFill>
                            <a:srgbClr val="FFFFFF"/>
                          </a:solidFill>
                          <a:ln w="9525" cap="flat">
                            <a:noFill/>
                            <a:round/>
                          </a:ln>
                          <a:effectLst/>
                        </wps:spPr>
                        <wps:txbx>
                          <w:txbxContent>
                            <w:p w14:paraId="02AD934B" w14:textId="77777777" w:rsidR="006C5502" w:rsidRDefault="00E84BFB">
                              <w:proofErr w:type="gramStart"/>
                              <w:r>
                                <w:rPr>
                                  <w:rFonts w:ascii="Arial"/>
                                </w:rPr>
                                <w:t>y</w:t>
                              </w:r>
                              <w:proofErr w:type="gramEnd"/>
                            </w:p>
                          </w:txbxContent>
                        </wps:txbx>
                        <wps:bodyPr wrap="square" lIns="0" tIns="0" rIns="0" bIns="0" numCol="1" anchor="t">
                          <a:noAutofit/>
                        </wps:bodyPr>
                      </wps:wsp>
                      <wpg:grpSp>
                        <wpg:cNvPr id="1073741882" name="Group 1073741882"/>
                        <wpg:cNvGrpSpPr/>
                        <wpg:grpSpPr>
                          <a:xfrm>
                            <a:off x="-1" y="0"/>
                            <a:ext cx="4810126" cy="3180080"/>
                            <a:chOff x="0" y="0"/>
                            <a:chExt cx="4810125" cy="3180079"/>
                          </a:xfrm>
                        </wpg:grpSpPr>
                        <wpg:grpSp>
                          <wpg:cNvPr id="1073741880" name="Group 1073741880"/>
                          <wpg:cNvGrpSpPr/>
                          <wpg:grpSpPr>
                            <a:xfrm>
                              <a:off x="-1" y="0"/>
                              <a:ext cx="4810126" cy="3180081"/>
                              <a:chOff x="0" y="0"/>
                              <a:chExt cx="4810125" cy="3180080"/>
                            </a:xfrm>
                          </wpg:grpSpPr>
                          <wps:wsp>
                            <wps:cNvPr id="1073741847" name="Shape 1073741847"/>
                            <wps:cNvSpPr/>
                            <wps:spPr>
                              <a:xfrm>
                                <a:off x="2651124" y="0"/>
                                <a:ext cx="2159001" cy="374650"/>
                              </a:xfrm>
                              <a:prstGeom prst="rect">
                                <a:avLst/>
                              </a:prstGeom>
                              <a:solidFill>
                                <a:srgbClr val="FFFFFF"/>
                              </a:solidFill>
                              <a:ln w="9525" cap="flat">
                                <a:noFill/>
                                <a:round/>
                              </a:ln>
                              <a:effectLst/>
                            </wps:spPr>
                            <wps:txbx>
                              <w:txbxContent>
                                <w:p w14:paraId="02AD934C" w14:textId="77777777" w:rsidR="006C5502" w:rsidRDefault="00E84BFB">
                                  <w:r>
                                    <w:rPr>
                                      <w:rFonts w:ascii="Arial"/>
                                      <w:color w:val="FF0000"/>
                                    </w:rPr>
                                    <w:t>Temperature at which enzyme works best (optimum)</w:t>
                                  </w:r>
                                </w:p>
                              </w:txbxContent>
                            </wps:txbx>
                            <wps:bodyPr wrap="square" lIns="0" tIns="0" rIns="0" bIns="0" numCol="1" anchor="t">
                              <a:noAutofit/>
                            </wps:bodyPr>
                          </wps:wsp>
                          <wpg:grpSp>
                            <wpg:cNvPr id="1073741879" name="Group 1073741879"/>
                            <wpg:cNvGrpSpPr/>
                            <wpg:grpSpPr>
                              <a:xfrm>
                                <a:off x="0" y="34924"/>
                                <a:ext cx="4613275" cy="3145156"/>
                                <a:chOff x="0" y="0"/>
                                <a:chExt cx="4613274" cy="3145155"/>
                              </a:xfrm>
                            </wpg:grpSpPr>
                            <wps:wsp>
                              <wps:cNvPr id="1073741848" name="Shape 1073741848"/>
                              <wps:cNvSpPr/>
                              <wps:spPr>
                                <a:xfrm>
                                  <a:off x="1250950" y="2897505"/>
                                  <a:ext cx="1257300" cy="247651"/>
                                </a:xfrm>
                                <a:prstGeom prst="rect">
                                  <a:avLst/>
                                </a:prstGeom>
                                <a:solidFill>
                                  <a:srgbClr val="FFFFFF"/>
                                </a:solidFill>
                                <a:ln w="9525" cap="flat">
                                  <a:noFill/>
                                  <a:round/>
                                </a:ln>
                                <a:effectLst/>
                              </wps:spPr>
                              <wps:txbx>
                                <w:txbxContent>
                                  <w:p w14:paraId="02AD934D" w14:textId="77777777" w:rsidR="006C5502" w:rsidRDefault="00E84BFB">
                                    <w:r>
                                      <w:rPr>
                                        <w:rFonts w:ascii="Arial"/>
                                        <w:b/>
                                        <w:bCs/>
                                      </w:rPr>
                                      <w:t xml:space="preserve">Temperature/ </w:t>
                                    </w:r>
                                    <w:r>
                                      <w:rPr>
                                        <w:rFonts w:ascii="Arial"/>
                                        <w:b/>
                                        <w:bCs/>
                                        <w:vertAlign w:val="superscript"/>
                                      </w:rPr>
                                      <w:t>0</w:t>
                                    </w:r>
                                    <w:r>
                                      <w:rPr>
                                        <w:rFonts w:ascii="Arial"/>
                                        <w:b/>
                                        <w:bCs/>
                                      </w:rPr>
                                      <w:t>C</w:t>
                                    </w:r>
                                  </w:p>
                                </w:txbxContent>
                              </wps:txbx>
                              <wps:bodyPr wrap="square" lIns="0" tIns="0" rIns="0" bIns="0" numCol="1" anchor="t">
                                <a:noAutofit/>
                              </wps:bodyPr>
                            </wps:wsp>
                            <wps:wsp>
                              <wps:cNvPr id="1073741849" name="Shape 1073741849"/>
                              <wps:cNvCnPr/>
                              <wps:spPr>
                                <a:xfrm flipH="1">
                                  <a:off x="2740025" y="490219"/>
                                  <a:ext cx="1" cy="2184401"/>
                                </a:xfrm>
                                <a:prstGeom prst="line">
                                  <a:avLst/>
                                </a:prstGeom>
                                <a:noFill/>
                                <a:ln w="19050" cap="flat">
                                  <a:solidFill>
                                    <a:srgbClr val="FF2600"/>
                                  </a:solidFill>
                                  <a:prstDash val="solid"/>
                                  <a:round/>
                                </a:ln>
                                <a:effectLst/>
                              </wps:spPr>
                              <wps:bodyPr/>
                            </wps:wsp>
                            <wps:wsp>
                              <wps:cNvPr id="1073741850" name="Shape 1073741850"/>
                              <wps:cNvSpPr/>
                              <wps:spPr>
                                <a:xfrm>
                                  <a:off x="695325" y="497618"/>
                                  <a:ext cx="2838672" cy="2185257"/>
                                </a:xfrm>
                                <a:custGeom>
                                  <a:avLst/>
                                  <a:gdLst/>
                                  <a:ahLst/>
                                  <a:cxnLst>
                                    <a:cxn ang="0">
                                      <a:pos x="wd2" y="hd2"/>
                                    </a:cxn>
                                    <a:cxn ang="5400000">
                                      <a:pos x="wd2" y="hd2"/>
                                    </a:cxn>
                                    <a:cxn ang="10800000">
                                      <a:pos x="wd2" y="hd2"/>
                                    </a:cxn>
                                    <a:cxn ang="16200000">
                                      <a:pos x="wd2" y="hd2"/>
                                    </a:cxn>
                                  </a:cxnLst>
                                  <a:rect l="0" t="0" r="r" b="b"/>
                                  <a:pathLst>
                                    <a:path w="21592" h="21558" extrusionOk="0">
                                      <a:moveTo>
                                        <a:pt x="0" y="21558"/>
                                      </a:moveTo>
                                      <a:cubicBezTo>
                                        <a:pt x="1261" y="20963"/>
                                        <a:pt x="2521" y="20368"/>
                                        <a:pt x="3623" y="19491"/>
                                      </a:cubicBezTo>
                                      <a:cubicBezTo>
                                        <a:pt x="4724" y="18614"/>
                                        <a:pt x="5443" y="18031"/>
                                        <a:pt x="6617" y="16296"/>
                                      </a:cubicBezTo>
                                      <a:cubicBezTo>
                                        <a:pt x="7791" y="14561"/>
                                        <a:pt x="9670" y="11171"/>
                                        <a:pt x="10674" y="9092"/>
                                      </a:cubicBezTo>
                                      <a:cubicBezTo>
                                        <a:pt x="11679" y="7012"/>
                                        <a:pt x="12061" y="5220"/>
                                        <a:pt x="12655" y="3829"/>
                                      </a:cubicBezTo>
                                      <a:cubicBezTo>
                                        <a:pt x="13249" y="2439"/>
                                        <a:pt x="13742" y="1399"/>
                                        <a:pt x="14249" y="760"/>
                                      </a:cubicBezTo>
                                      <a:cubicBezTo>
                                        <a:pt x="14756" y="121"/>
                                        <a:pt x="15205" y="-42"/>
                                        <a:pt x="15698" y="8"/>
                                      </a:cubicBezTo>
                                      <a:cubicBezTo>
                                        <a:pt x="16190" y="58"/>
                                        <a:pt x="16775" y="541"/>
                                        <a:pt x="17195" y="1073"/>
                                      </a:cubicBezTo>
                                      <a:cubicBezTo>
                                        <a:pt x="17615" y="1606"/>
                                        <a:pt x="17813" y="2025"/>
                                        <a:pt x="18209" y="3203"/>
                                      </a:cubicBezTo>
                                      <a:cubicBezTo>
                                        <a:pt x="18605" y="4381"/>
                                        <a:pt x="19151" y="6367"/>
                                        <a:pt x="19562" y="8152"/>
                                      </a:cubicBezTo>
                                      <a:cubicBezTo>
                                        <a:pt x="19972" y="9937"/>
                                        <a:pt x="20359" y="11955"/>
                                        <a:pt x="20673" y="13915"/>
                                      </a:cubicBezTo>
                                      <a:cubicBezTo>
                                        <a:pt x="20987" y="15876"/>
                                        <a:pt x="21291" y="18670"/>
                                        <a:pt x="21445" y="19929"/>
                                      </a:cubicBezTo>
                                      <a:cubicBezTo>
                                        <a:pt x="21600" y="21188"/>
                                        <a:pt x="21595" y="21339"/>
                                        <a:pt x="21590" y="21495"/>
                                      </a:cubicBezTo>
                                    </a:path>
                                  </a:pathLst>
                                </a:custGeom>
                                <a:noFill/>
                                <a:ln w="19050" cap="flat">
                                  <a:solidFill>
                                    <a:srgbClr val="000000"/>
                                  </a:solidFill>
                                  <a:prstDash val="solid"/>
                                  <a:round/>
                                </a:ln>
                                <a:effectLst/>
                              </wps:spPr>
                              <wps:bodyPr/>
                            </wps:wsp>
                            <wpg:grpSp>
                              <wpg:cNvPr id="1073741857" name="Group 1073741857"/>
                              <wpg:cNvGrpSpPr/>
                              <wpg:grpSpPr>
                                <a:xfrm>
                                  <a:off x="715509" y="301624"/>
                                  <a:ext cx="3897766" cy="2299332"/>
                                  <a:chOff x="0" y="0"/>
                                  <a:chExt cx="3897765" cy="2299330"/>
                                </a:xfrm>
                              </wpg:grpSpPr>
                              <wps:wsp>
                                <wps:cNvPr id="1073741851" name="Shape 1073741851"/>
                                <wps:cNvSpPr/>
                                <wps:spPr>
                                  <a:xfrm>
                                    <a:off x="170315" y="0"/>
                                    <a:ext cx="1200151" cy="533400"/>
                                  </a:xfrm>
                                  <a:prstGeom prst="rect">
                                    <a:avLst/>
                                  </a:prstGeom>
                                  <a:solidFill>
                                    <a:srgbClr val="FFFFFF"/>
                                  </a:solidFill>
                                  <a:ln w="9525" cap="flat">
                                    <a:noFill/>
                                    <a:round/>
                                  </a:ln>
                                  <a:effectLst/>
                                </wps:spPr>
                                <wps:txbx>
                                  <w:txbxContent>
                                    <w:p w14:paraId="02AD934E" w14:textId="77777777" w:rsidR="006C5502" w:rsidRDefault="00E84BFB">
                                      <w:r>
                                        <w:rPr>
                                          <w:rFonts w:ascii="Arial"/>
                                          <w:color w:val="0000FF"/>
                                        </w:rPr>
                                        <w:t>Increased kinetic energy increases collisions</w:t>
                                      </w:r>
                                    </w:p>
                                  </w:txbxContent>
                                </wps:txbx>
                                <wps:bodyPr wrap="square" lIns="0" tIns="0" rIns="0" bIns="0" numCol="1" anchor="t">
                                  <a:noAutofit/>
                                </wps:bodyPr>
                              </wps:wsp>
                              <wps:wsp>
                                <wps:cNvPr id="1073741852" name="Shape 1073741852"/>
                                <wps:cNvSpPr/>
                                <wps:spPr>
                                  <a:xfrm rot="2400000">
                                    <a:off x="806659" y="-130694"/>
                                    <a:ext cx="140336" cy="256095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15635" y="0"/>
                                          <a:pt x="10800" y="806"/>
                                          <a:pt x="10800" y="1800"/>
                                        </a:cubicBezTo>
                                        <a:cubicBezTo>
                                          <a:pt x="10800" y="1800"/>
                                          <a:pt x="10800" y="1800"/>
                                          <a:pt x="10800" y="1800"/>
                                        </a:cubicBezTo>
                                        <a:lnTo>
                                          <a:pt x="10800" y="9000"/>
                                        </a:lnTo>
                                        <a:cubicBezTo>
                                          <a:pt x="10800" y="9994"/>
                                          <a:pt x="5965" y="10800"/>
                                          <a:pt x="0" y="10800"/>
                                        </a:cubicBezTo>
                                        <a:cubicBezTo>
                                          <a:pt x="5965" y="10800"/>
                                          <a:pt x="10800" y="11606"/>
                                          <a:pt x="10800" y="12600"/>
                                        </a:cubicBezTo>
                                        <a:lnTo>
                                          <a:pt x="10800" y="19800"/>
                                        </a:lnTo>
                                        <a:cubicBezTo>
                                          <a:pt x="10800" y="20794"/>
                                          <a:pt x="15635" y="21600"/>
                                          <a:pt x="21600" y="21600"/>
                                        </a:cubicBezTo>
                                      </a:path>
                                    </a:pathLst>
                                  </a:custGeom>
                                  <a:noFill/>
                                  <a:ln w="9525" cap="flat">
                                    <a:solidFill>
                                      <a:srgbClr val="0433FF"/>
                                    </a:solidFill>
                                    <a:prstDash val="solid"/>
                                    <a:round/>
                                  </a:ln>
                                  <a:effectLst/>
                                </wps:spPr>
                                <wps:bodyPr/>
                              </wps:wsp>
                              <wps:wsp>
                                <wps:cNvPr id="1073741853" name="Shape 1073741853"/>
                                <wps:cNvSpPr/>
                                <wps:spPr>
                                  <a:xfrm>
                                    <a:off x="576715" y="895350"/>
                                    <a:ext cx="184151" cy="234950"/>
                                  </a:xfrm>
                                  <a:prstGeom prst="rect">
                                    <a:avLst/>
                                  </a:prstGeom>
                                  <a:solidFill>
                                    <a:srgbClr val="FFFFFF"/>
                                  </a:solidFill>
                                  <a:ln w="9525" cap="flat">
                                    <a:noFill/>
                                    <a:round/>
                                  </a:ln>
                                  <a:effectLst/>
                                </wps:spPr>
                                <wps:txbx>
                                  <w:txbxContent>
                                    <w:p w14:paraId="02AD934F" w14:textId="77777777" w:rsidR="006C5502" w:rsidRDefault="00E84BFB">
                                      <w:r>
                                        <w:rPr>
                                          <w:rFonts w:ascii="Arial"/>
                                          <w:b/>
                                          <w:bCs/>
                                          <w:color w:val="0000FF"/>
                                        </w:rPr>
                                        <w:t>A</w:t>
                                      </w:r>
                                    </w:p>
                                  </w:txbxContent>
                                </wps:txbx>
                                <wps:bodyPr wrap="square" lIns="0" tIns="0" rIns="0" bIns="0" numCol="1" anchor="t">
                                  <a:noAutofit/>
                                </wps:bodyPr>
                              </wps:wsp>
                              <wps:wsp>
                                <wps:cNvPr id="1073741854" name="Shape 1073741854"/>
                                <wps:cNvSpPr/>
                                <wps:spPr>
                                  <a:xfrm rot="9840000">
                                    <a:off x="2767630" y="135408"/>
                                    <a:ext cx="140336" cy="218694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15635" y="0"/>
                                          <a:pt x="10800" y="806"/>
                                          <a:pt x="10800" y="1800"/>
                                        </a:cubicBezTo>
                                        <a:cubicBezTo>
                                          <a:pt x="10800" y="1800"/>
                                          <a:pt x="10800" y="1800"/>
                                          <a:pt x="10800" y="1800"/>
                                        </a:cubicBezTo>
                                        <a:lnTo>
                                          <a:pt x="10800" y="9000"/>
                                        </a:lnTo>
                                        <a:cubicBezTo>
                                          <a:pt x="10800" y="9994"/>
                                          <a:pt x="5965" y="10800"/>
                                          <a:pt x="0" y="10800"/>
                                        </a:cubicBezTo>
                                        <a:cubicBezTo>
                                          <a:pt x="5965" y="10800"/>
                                          <a:pt x="10800" y="11606"/>
                                          <a:pt x="10800" y="12600"/>
                                        </a:cubicBezTo>
                                        <a:lnTo>
                                          <a:pt x="10800" y="19800"/>
                                        </a:lnTo>
                                        <a:cubicBezTo>
                                          <a:pt x="10800" y="20794"/>
                                          <a:pt x="15635" y="21600"/>
                                          <a:pt x="21600" y="21600"/>
                                        </a:cubicBezTo>
                                      </a:path>
                                    </a:pathLst>
                                  </a:custGeom>
                                  <a:noFill/>
                                  <a:ln w="9525" cap="flat">
                                    <a:solidFill>
                                      <a:srgbClr val="0433FF"/>
                                    </a:solidFill>
                                    <a:prstDash val="solid"/>
                                    <a:round/>
                                  </a:ln>
                                  <a:effectLst/>
                                </wps:spPr>
                                <wps:bodyPr/>
                              </wps:wsp>
                              <wps:wsp>
                                <wps:cNvPr id="1073741855" name="Shape 1073741855"/>
                                <wps:cNvSpPr/>
                                <wps:spPr>
                                  <a:xfrm>
                                    <a:off x="3002415" y="990600"/>
                                    <a:ext cx="184151" cy="234950"/>
                                  </a:xfrm>
                                  <a:prstGeom prst="rect">
                                    <a:avLst/>
                                  </a:prstGeom>
                                  <a:solidFill>
                                    <a:srgbClr val="FFFFFF"/>
                                  </a:solidFill>
                                  <a:ln w="9525" cap="flat">
                                    <a:noFill/>
                                    <a:round/>
                                  </a:ln>
                                  <a:effectLst/>
                                </wps:spPr>
                                <wps:txbx>
                                  <w:txbxContent>
                                    <w:p w14:paraId="02AD9350" w14:textId="77777777" w:rsidR="006C5502" w:rsidRDefault="00E84BFB">
                                      <w:r>
                                        <w:rPr>
                                          <w:rFonts w:ascii="Arial"/>
                                          <w:b/>
                                          <w:bCs/>
                                          <w:color w:val="0000FF"/>
                                        </w:rPr>
                                        <w:t>B</w:t>
                                      </w:r>
                                    </w:p>
                                  </w:txbxContent>
                                </wps:txbx>
                                <wps:bodyPr wrap="square" lIns="0" tIns="0" rIns="0" bIns="0" numCol="1" anchor="t">
                                  <a:noAutofit/>
                                </wps:bodyPr>
                              </wps:wsp>
                              <wps:wsp>
                                <wps:cNvPr id="1073741856" name="Shape 1073741856"/>
                                <wps:cNvSpPr/>
                                <wps:spPr>
                                  <a:xfrm>
                                    <a:off x="2837315" y="95250"/>
                                    <a:ext cx="1060451" cy="508000"/>
                                  </a:xfrm>
                                  <a:prstGeom prst="rect">
                                    <a:avLst/>
                                  </a:prstGeom>
                                  <a:solidFill>
                                    <a:srgbClr val="FFFFFF"/>
                                  </a:solidFill>
                                  <a:ln w="9525" cap="flat">
                                    <a:noFill/>
                                    <a:round/>
                                  </a:ln>
                                  <a:effectLst/>
                                </wps:spPr>
                                <wps:txbx>
                                  <w:txbxContent>
                                    <w:p w14:paraId="02AD9351" w14:textId="77777777" w:rsidR="006C5502" w:rsidRDefault="00E84BFB">
                                      <w:r>
                                        <w:rPr>
                                          <w:rFonts w:ascii="Arial"/>
                                          <w:color w:val="0000FF"/>
                                        </w:rPr>
                                        <w:t>Enzyme is denaturing due to vibration</w:t>
                                      </w:r>
                                    </w:p>
                                  </w:txbxContent>
                                </wps:txbx>
                                <wps:bodyPr wrap="square" lIns="0" tIns="0" rIns="0" bIns="0" numCol="1" anchor="t">
                                  <a:noAutofit/>
                                </wps:bodyPr>
                              </wps:wsp>
                            </wpg:grpSp>
                            <wpg:grpSp>
                              <wpg:cNvPr id="1073741869" name="Group 1073741869"/>
                              <wpg:cNvGrpSpPr/>
                              <wpg:grpSpPr>
                                <a:xfrm>
                                  <a:off x="688975" y="0"/>
                                  <a:ext cx="3673476" cy="2803525"/>
                                  <a:chOff x="0" y="0"/>
                                  <a:chExt cx="3673475" cy="2803525"/>
                                </a:xfrm>
                              </wpg:grpSpPr>
                              <wpg:grpSp>
                                <wpg:cNvPr id="1073741860" name="Group 1073741860"/>
                                <wpg:cNvGrpSpPr/>
                                <wpg:grpSpPr>
                                  <a:xfrm>
                                    <a:off x="6349" y="0"/>
                                    <a:ext cx="3667127" cy="2689225"/>
                                    <a:chOff x="0" y="0"/>
                                    <a:chExt cx="3667125" cy="2689225"/>
                                  </a:xfrm>
                                </wpg:grpSpPr>
                                <wps:wsp>
                                  <wps:cNvPr id="1073741858" name="Shape 1073741858"/>
                                  <wps:cNvCnPr/>
                                  <wps:spPr>
                                    <a:xfrm flipH="1">
                                      <a:off x="-1" y="0"/>
                                      <a:ext cx="2" cy="2689225"/>
                                    </a:xfrm>
                                    <a:prstGeom prst="line">
                                      <a:avLst/>
                                    </a:prstGeom>
                                    <a:noFill/>
                                    <a:ln w="12700" cap="flat">
                                      <a:solidFill>
                                        <a:srgbClr val="000000"/>
                                      </a:solidFill>
                                      <a:prstDash val="solid"/>
                                      <a:round/>
                                      <a:headEnd type="triangle" w="med" len="med"/>
                                    </a:ln>
                                    <a:effectLst/>
                                  </wps:spPr>
                                  <wps:bodyPr/>
                                </wps:wsp>
                                <wps:wsp>
                                  <wps:cNvPr id="1073741859" name="Shape 1073741859"/>
                                  <wps:cNvCnPr/>
                                  <wps:spPr>
                                    <a:xfrm>
                                      <a:off x="9727" y="2679445"/>
                                      <a:ext cx="3657399" cy="1"/>
                                    </a:xfrm>
                                    <a:prstGeom prst="line">
                                      <a:avLst/>
                                    </a:prstGeom>
                                    <a:noFill/>
                                    <a:ln w="12700" cap="flat">
                                      <a:solidFill>
                                        <a:srgbClr val="000000"/>
                                      </a:solidFill>
                                      <a:prstDash val="solid"/>
                                      <a:round/>
                                      <a:tailEnd type="triangle" w="med" len="med"/>
                                    </a:ln>
                                    <a:effectLst/>
                                  </wps:spPr>
                                  <wps:bodyPr/>
                                </wps:wsp>
                              </wpg:grpSp>
                              <wpg:grpSp>
                                <wpg:cNvPr id="1073741868" name="Group 1073741868"/>
                                <wpg:cNvGrpSpPr/>
                                <wpg:grpSpPr>
                                  <a:xfrm>
                                    <a:off x="0" y="2676525"/>
                                    <a:ext cx="2946400" cy="127000"/>
                                    <a:chOff x="0" y="0"/>
                                    <a:chExt cx="2946399" cy="127000"/>
                                  </a:xfrm>
                                </wpg:grpSpPr>
                                <wps:wsp>
                                  <wps:cNvPr id="1073741861" name="Shape 1073741861"/>
                                  <wps:cNvCnPr/>
                                  <wps:spPr>
                                    <a:xfrm>
                                      <a:off x="488950" y="12700"/>
                                      <a:ext cx="0" cy="114300"/>
                                    </a:xfrm>
                                    <a:prstGeom prst="line">
                                      <a:avLst/>
                                    </a:prstGeom>
                                    <a:noFill/>
                                    <a:ln w="9525" cap="flat">
                                      <a:solidFill>
                                        <a:srgbClr val="000000"/>
                                      </a:solidFill>
                                      <a:prstDash val="solid"/>
                                      <a:round/>
                                    </a:ln>
                                    <a:effectLst/>
                                  </wps:spPr>
                                  <wps:bodyPr/>
                                </wps:wsp>
                                <wps:wsp>
                                  <wps:cNvPr id="1073741862" name="Shape 1073741862"/>
                                  <wps:cNvCnPr/>
                                  <wps:spPr>
                                    <a:xfrm flipH="1">
                                      <a:off x="-1" y="6350"/>
                                      <a:ext cx="2" cy="114300"/>
                                    </a:xfrm>
                                    <a:prstGeom prst="line">
                                      <a:avLst/>
                                    </a:prstGeom>
                                    <a:noFill/>
                                    <a:ln w="9525" cap="flat">
                                      <a:solidFill>
                                        <a:srgbClr val="000000"/>
                                      </a:solidFill>
                                      <a:prstDash val="solid"/>
                                      <a:round/>
                                    </a:ln>
                                    <a:effectLst/>
                                  </wps:spPr>
                                  <wps:bodyPr/>
                                </wps:wsp>
                                <wps:wsp>
                                  <wps:cNvPr id="1073741863" name="Shape 1073741863"/>
                                  <wps:cNvCnPr/>
                                  <wps:spPr>
                                    <a:xfrm>
                                      <a:off x="2946399" y="6350"/>
                                      <a:ext cx="1" cy="114300"/>
                                    </a:xfrm>
                                    <a:prstGeom prst="line">
                                      <a:avLst/>
                                    </a:prstGeom>
                                    <a:noFill/>
                                    <a:ln w="9525" cap="flat">
                                      <a:solidFill>
                                        <a:srgbClr val="000000"/>
                                      </a:solidFill>
                                      <a:prstDash val="solid"/>
                                      <a:round/>
                                    </a:ln>
                                    <a:effectLst/>
                                  </wps:spPr>
                                  <wps:bodyPr/>
                                </wps:wsp>
                                <wps:wsp>
                                  <wps:cNvPr id="1073741864" name="Shape 1073741864"/>
                                  <wps:cNvCnPr/>
                                  <wps:spPr>
                                    <a:xfrm>
                                      <a:off x="2457450" y="0"/>
                                      <a:ext cx="0" cy="114300"/>
                                    </a:xfrm>
                                    <a:prstGeom prst="line">
                                      <a:avLst/>
                                    </a:prstGeom>
                                    <a:noFill/>
                                    <a:ln w="9525" cap="flat">
                                      <a:solidFill>
                                        <a:srgbClr val="000000"/>
                                      </a:solidFill>
                                      <a:prstDash val="solid"/>
                                      <a:round/>
                                    </a:ln>
                                    <a:effectLst/>
                                  </wps:spPr>
                                  <wps:bodyPr/>
                                </wps:wsp>
                                <wps:wsp>
                                  <wps:cNvPr id="1073741865" name="Shape 1073741865"/>
                                  <wps:cNvCnPr/>
                                  <wps:spPr>
                                    <a:xfrm>
                                      <a:off x="1968500" y="0"/>
                                      <a:ext cx="0" cy="114300"/>
                                    </a:xfrm>
                                    <a:prstGeom prst="line">
                                      <a:avLst/>
                                    </a:prstGeom>
                                    <a:noFill/>
                                    <a:ln w="9525" cap="flat">
                                      <a:solidFill>
                                        <a:srgbClr val="000000"/>
                                      </a:solidFill>
                                      <a:prstDash val="solid"/>
                                      <a:round/>
                                    </a:ln>
                                    <a:effectLst/>
                                  </wps:spPr>
                                  <wps:bodyPr/>
                                </wps:wsp>
                                <wps:wsp>
                                  <wps:cNvPr id="1073741866" name="Shape 1073741866"/>
                                  <wps:cNvCnPr/>
                                  <wps:spPr>
                                    <a:xfrm>
                                      <a:off x="1479550" y="0"/>
                                      <a:ext cx="0" cy="114300"/>
                                    </a:xfrm>
                                    <a:prstGeom prst="line">
                                      <a:avLst/>
                                    </a:prstGeom>
                                    <a:noFill/>
                                    <a:ln w="9525" cap="flat">
                                      <a:solidFill>
                                        <a:srgbClr val="000000"/>
                                      </a:solidFill>
                                      <a:prstDash val="solid"/>
                                      <a:round/>
                                    </a:ln>
                                    <a:effectLst/>
                                  </wps:spPr>
                                  <wps:bodyPr/>
                                </wps:wsp>
                                <wps:wsp>
                                  <wps:cNvPr id="1073741867" name="Shape 1073741867"/>
                                  <wps:cNvCnPr/>
                                  <wps:spPr>
                                    <a:xfrm>
                                      <a:off x="984250" y="6350"/>
                                      <a:ext cx="0" cy="114300"/>
                                    </a:xfrm>
                                    <a:prstGeom prst="line">
                                      <a:avLst/>
                                    </a:prstGeom>
                                    <a:noFill/>
                                    <a:ln w="9525" cap="flat">
                                      <a:solidFill>
                                        <a:srgbClr val="000000"/>
                                      </a:solidFill>
                                      <a:prstDash val="solid"/>
                                      <a:round/>
                                    </a:ln>
                                    <a:effectLst/>
                                  </wps:spPr>
                                  <wps:bodyPr/>
                                </wps:wsp>
                              </wpg:grpSp>
                            </wpg:grpSp>
                            <wps:wsp>
                              <wps:cNvPr id="1073741870" name="Shape 1073741870"/>
                              <wps:cNvSpPr/>
                              <wps:spPr>
                                <a:xfrm>
                                  <a:off x="0" y="1333500"/>
                                  <a:ext cx="660400" cy="342901"/>
                                </a:xfrm>
                                <a:prstGeom prst="rect">
                                  <a:avLst/>
                                </a:prstGeom>
                                <a:solidFill>
                                  <a:srgbClr val="FFFFFF"/>
                                </a:solidFill>
                                <a:ln w="9525" cap="flat">
                                  <a:noFill/>
                                  <a:round/>
                                </a:ln>
                                <a:effectLst/>
                              </wps:spPr>
                              <wps:txbx>
                                <w:txbxContent>
                                  <w:p w14:paraId="02AD9352" w14:textId="77777777" w:rsidR="006C5502" w:rsidRDefault="00E84BFB">
                                    <w:r>
                                      <w:rPr>
                                        <w:rFonts w:ascii="Arial"/>
                                        <w:b/>
                                        <w:bCs/>
                                      </w:rPr>
                                      <w:t>Rate of Reaction</w:t>
                                    </w:r>
                                  </w:p>
                                </w:txbxContent>
                              </wps:txbx>
                              <wps:bodyPr wrap="square" lIns="0" tIns="0" rIns="0" bIns="0" numCol="1" anchor="t">
                                <a:noAutofit/>
                              </wps:bodyPr>
                            </wps:wsp>
                            <wpg:grpSp>
                              <wpg:cNvPr id="1073741878" name="Group 1073741878"/>
                              <wpg:cNvGrpSpPr/>
                              <wpg:grpSpPr>
                                <a:xfrm>
                                  <a:off x="641350" y="2732405"/>
                                  <a:ext cx="3136900" cy="200026"/>
                                  <a:chOff x="0" y="0"/>
                                  <a:chExt cx="3136899" cy="200025"/>
                                </a:xfrm>
                              </wpg:grpSpPr>
                              <wps:wsp>
                                <wps:cNvPr id="1073741871" name="Shape 1073741871"/>
                                <wps:cNvSpPr/>
                                <wps:spPr>
                                  <a:xfrm>
                                    <a:off x="0" y="38100"/>
                                    <a:ext cx="127000" cy="152400"/>
                                  </a:xfrm>
                                  <a:prstGeom prst="rect">
                                    <a:avLst/>
                                  </a:prstGeom>
                                  <a:solidFill>
                                    <a:srgbClr val="FFFFFF"/>
                                  </a:solidFill>
                                  <a:ln w="9525" cap="flat">
                                    <a:noFill/>
                                    <a:round/>
                                  </a:ln>
                                  <a:effectLst/>
                                </wps:spPr>
                                <wps:txbx>
                                  <w:txbxContent>
                                    <w:p w14:paraId="02AD9353" w14:textId="77777777" w:rsidR="006C5502" w:rsidRDefault="00E84BFB">
                                      <w:r>
                                        <w:rPr>
                                          <w:rFonts w:ascii="Arial"/>
                                        </w:rPr>
                                        <w:t>0</w:t>
                                      </w:r>
                                    </w:p>
                                  </w:txbxContent>
                                </wps:txbx>
                                <wps:bodyPr wrap="square" lIns="0" tIns="0" rIns="0" bIns="0" numCol="1" anchor="t">
                                  <a:noAutofit/>
                                </wps:bodyPr>
                              </wps:wsp>
                              <wps:wsp>
                                <wps:cNvPr id="1073741872" name="Shape 1073741872"/>
                                <wps:cNvSpPr/>
                                <wps:spPr>
                                  <a:xfrm>
                                    <a:off x="1885950" y="0"/>
                                    <a:ext cx="269875" cy="200025"/>
                                  </a:xfrm>
                                  <a:prstGeom prst="rect">
                                    <a:avLst/>
                                  </a:prstGeom>
                                  <a:solidFill>
                                    <a:srgbClr val="FFFFFF"/>
                                  </a:solidFill>
                                  <a:ln w="9525" cap="flat">
                                    <a:noFill/>
                                    <a:round/>
                                  </a:ln>
                                  <a:effectLst/>
                                </wps:spPr>
                                <wps:txbx>
                                  <w:txbxContent>
                                    <w:p w14:paraId="02AD9354" w14:textId="77777777" w:rsidR="006C5502" w:rsidRDefault="00E84BFB">
                                      <w:r>
                                        <w:rPr>
                                          <w:rFonts w:ascii="Arial"/>
                                        </w:rPr>
                                        <w:t>40</w:t>
                                      </w:r>
                                    </w:p>
                                  </w:txbxContent>
                                </wps:txbx>
                                <wps:bodyPr wrap="square" lIns="0" tIns="0" rIns="0" bIns="0" numCol="1" anchor="t">
                                  <a:noAutofit/>
                                </wps:bodyPr>
                              </wps:wsp>
                              <wps:wsp>
                                <wps:cNvPr id="1073741873" name="Shape 1073741873"/>
                                <wps:cNvSpPr/>
                                <wps:spPr>
                                  <a:xfrm>
                                    <a:off x="2447924" y="28575"/>
                                    <a:ext cx="212726" cy="161925"/>
                                  </a:xfrm>
                                  <a:prstGeom prst="rect">
                                    <a:avLst/>
                                  </a:prstGeom>
                                  <a:solidFill>
                                    <a:srgbClr val="FFFFFF"/>
                                  </a:solidFill>
                                  <a:ln w="9525" cap="flat">
                                    <a:noFill/>
                                    <a:round/>
                                  </a:ln>
                                  <a:effectLst/>
                                </wps:spPr>
                                <wps:txbx>
                                  <w:txbxContent>
                                    <w:p w14:paraId="02AD9355" w14:textId="77777777" w:rsidR="006C5502" w:rsidRDefault="00E84BFB">
                                      <w:r>
                                        <w:rPr>
                                          <w:rFonts w:ascii="Arial"/>
                                        </w:rPr>
                                        <w:t>50</w:t>
                                      </w:r>
                                    </w:p>
                                  </w:txbxContent>
                                </wps:txbx>
                                <wps:bodyPr wrap="square" lIns="0" tIns="0" rIns="0" bIns="0" numCol="1" anchor="t">
                                  <a:noAutofit/>
                                </wps:bodyPr>
                              </wps:wsp>
                              <wps:wsp>
                                <wps:cNvPr id="1073741874" name="Shape 1073741874"/>
                                <wps:cNvSpPr/>
                                <wps:spPr>
                                  <a:xfrm>
                                    <a:off x="1409700" y="28575"/>
                                    <a:ext cx="298451" cy="171450"/>
                                  </a:xfrm>
                                  <a:prstGeom prst="rect">
                                    <a:avLst/>
                                  </a:prstGeom>
                                  <a:solidFill>
                                    <a:srgbClr val="FFFFFF"/>
                                  </a:solidFill>
                                  <a:ln w="9525" cap="flat">
                                    <a:noFill/>
                                    <a:round/>
                                  </a:ln>
                                  <a:effectLst/>
                                </wps:spPr>
                                <wps:txbx>
                                  <w:txbxContent>
                                    <w:p w14:paraId="02AD9356" w14:textId="77777777" w:rsidR="006C5502" w:rsidRDefault="00E84BFB">
                                      <w:r>
                                        <w:rPr>
                                          <w:rFonts w:ascii="Arial"/>
                                        </w:rPr>
                                        <w:t>30</w:t>
                                      </w:r>
                                    </w:p>
                                  </w:txbxContent>
                                </wps:txbx>
                                <wps:bodyPr wrap="square" lIns="0" tIns="0" rIns="0" bIns="0" numCol="1" anchor="t">
                                  <a:noAutofit/>
                                </wps:bodyPr>
                              </wps:wsp>
                              <wps:wsp>
                                <wps:cNvPr id="1073741875" name="Shape 1073741875"/>
                                <wps:cNvSpPr/>
                                <wps:spPr>
                                  <a:xfrm>
                                    <a:off x="914400" y="38100"/>
                                    <a:ext cx="222250" cy="152400"/>
                                  </a:xfrm>
                                  <a:prstGeom prst="rect">
                                    <a:avLst/>
                                  </a:prstGeom>
                                  <a:solidFill>
                                    <a:srgbClr val="FFFFFF"/>
                                  </a:solidFill>
                                  <a:ln w="9525" cap="flat">
                                    <a:noFill/>
                                    <a:round/>
                                  </a:ln>
                                  <a:effectLst/>
                                </wps:spPr>
                                <wps:txbx>
                                  <w:txbxContent>
                                    <w:p w14:paraId="02AD9357" w14:textId="77777777" w:rsidR="006C5502" w:rsidRDefault="00E84BFB">
                                      <w:r>
                                        <w:rPr>
                                          <w:rFonts w:ascii="Arial"/>
                                        </w:rPr>
                                        <w:t>20</w:t>
                                      </w:r>
                                    </w:p>
                                  </w:txbxContent>
                                </wps:txbx>
                                <wps:bodyPr wrap="square" lIns="0" tIns="0" rIns="0" bIns="0" numCol="1" anchor="t">
                                  <a:noAutofit/>
                                </wps:bodyPr>
                              </wps:wsp>
                              <wps:wsp>
                                <wps:cNvPr id="1073741876" name="Shape 1073741876"/>
                                <wps:cNvSpPr/>
                                <wps:spPr>
                                  <a:xfrm>
                                    <a:off x="428625" y="28575"/>
                                    <a:ext cx="250825" cy="161925"/>
                                  </a:xfrm>
                                  <a:prstGeom prst="rect">
                                    <a:avLst/>
                                  </a:prstGeom>
                                  <a:solidFill>
                                    <a:srgbClr val="FFFFFF"/>
                                  </a:solidFill>
                                  <a:ln w="9525" cap="flat">
                                    <a:noFill/>
                                    <a:round/>
                                  </a:ln>
                                  <a:effectLst/>
                                </wps:spPr>
                                <wps:txbx>
                                  <w:txbxContent>
                                    <w:p w14:paraId="02AD9358" w14:textId="77777777" w:rsidR="006C5502" w:rsidRDefault="00E84BFB">
                                      <w:r>
                                        <w:rPr>
                                          <w:rFonts w:ascii="Arial"/>
                                        </w:rPr>
                                        <w:t>10</w:t>
                                      </w:r>
                                    </w:p>
                                  </w:txbxContent>
                                </wps:txbx>
                                <wps:bodyPr wrap="square" lIns="0" tIns="0" rIns="0" bIns="0" numCol="1" anchor="t">
                                  <a:noAutofit/>
                                </wps:bodyPr>
                              </wps:wsp>
                              <wps:wsp>
                                <wps:cNvPr id="1073741877" name="Shape 1073741877"/>
                                <wps:cNvSpPr/>
                                <wps:spPr>
                                  <a:xfrm>
                                    <a:off x="2924174" y="38100"/>
                                    <a:ext cx="212726" cy="161925"/>
                                  </a:xfrm>
                                  <a:prstGeom prst="rect">
                                    <a:avLst/>
                                  </a:prstGeom>
                                  <a:solidFill>
                                    <a:srgbClr val="FFFFFF"/>
                                  </a:solidFill>
                                  <a:ln w="9525" cap="flat">
                                    <a:noFill/>
                                    <a:round/>
                                  </a:ln>
                                  <a:effectLst/>
                                </wps:spPr>
                                <wps:txbx>
                                  <w:txbxContent>
                                    <w:p w14:paraId="02AD9359" w14:textId="77777777" w:rsidR="006C5502" w:rsidRDefault="00E84BFB">
                                      <w:r>
                                        <w:rPr>
                                          <w:rFonts w:ascii="Arial"/>
                                        </w:rPr>
                                        <w:t>60</w:t>
                                      </w:r>
                                    </w:p>
                                  </w:txbxContent>
                                </wps:txbx>
                                <wps:bodyPr wrap="square" lIns="0" tIns="0" rIns="0" bIns="0" numCol="1" anchor="t">
                                  <a:noAutofit/>
                                </wps:bodyPr>
                              </wps:wsp>
                            </wpg:grpSp>
                          </wpg:grpSp>
                        </wpg:grpSp>
                        <wps:wsp>
                          <wps:cNvPr id="1073741881" name="Shape 1073741881"/>
                          <wps:cNvCnPr/>
                          <wps:spPr>
                            <a:xfrm flipH="1">
                              <a:off x="565150" y="540384"/>
                              <a:ext cx="123825" cy="1"/>
                            </a:xfrm>
                            <a:prstGeom prst="line">
                              <a:avLst/>
                            </a:prstGeom>
                            <a:noFill/>
                            <a:ln w="9525" cap="flat">
                              <a:solidFill>
                                <a:srgbClr val="000000"/>
                              </a:solidFill>
                              <a:prstDash val="solid"/>
                              <a:round/>
                            </a:ln>
                            <a:effectLst/>
                          </wps:spPr>
                          <wps:bodyPr/>
                        </wps:wsp>
                      </wpg:grpSp>
                    </wpg:wgp>
                  </a:graphicData>
                </a:graphic>
              </wp:anchor>
            </w:drawing>
          </mc:Choice>
          <mc:Fallback>
            <w:pict>
              <v:group id="_x0000_s1030" style="position:absolute;margin-left:41.05pt;margin-top:127.3pt;width:378.75pt;height:250.4pt;z-index:251674624;mso-wrap-distance-left:4.5pt;mso-wrap-distance-top:4.5pt;mso-wrap-distance-right:4.5pt;mso-wrap-distance-bottom:4.5pt;mso-position-horizontal-relative:page;mso-position-vertical-relative:page" coordsize="48101,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">
                <v:rect id="Shape 1073741846" o:spid="_x0000_s1031" style="position:absolute;left:4508;top:4718;width:117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E0MYA&#10;AADjAAAADwAAAGRycy9kb3ducmV2LnhtbERPzU4CMRC+k/gOzZh4g+4qAbJSiFEJXlk1Xifbcbva&#10;TjfbAoWnpyYkHuf7n+U6OSsONITOs4JyUoAgbrzuuFXw8b4ZL0CEiKzReiYFJwqwXt2Mllhpf+Qd&#10;HerYihzCoUIFJsa+kjI0hhyGie+JM/ftB4cxn0Mr9YDHHO6svC+KmXTYcW4w2NOzoea33jsF2/Ll&#10;tf+R5xq3NtL+06TGfiWl7m7T0yOISCn+i6/uN53nF/OH+bRcTGfw91MG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CE0MYAAADjAAAADwAAAAAAAAAAAAAAAACYAgAAZHJz&#10;L2Rvd25yZXYueG1sUEsFBgAAAAAEAAQA9QAAAIsDAAAAAA==&#10;" stroked="f">
                  <v:stroke joinstyle="round"/>
                  <v:textbox inset="0,0,0,0">
                    <w:txbxContent>
                      <w:p w14:paraId="02AD934B" w14:textId="77777777" w:rsidR="006C5502" w:rsidRDefault="00E84BFB">
                        <w:proofErr w:type="gramStart"/>
                        <w:r>
                          <w:rPr>
                            <w:rFonts w:ascii="Arial"/>
                          </w:rPr>
                          <w:t>y</w:t>
                        </w:r>
                        <w:proofErr w:type="gramEnd"/>
                      </w:p>
                    </w:txbxContent>
                  </v:textbox>
                </v:rect>
                <v:group id="Group 1073741882" o:spid="_x0000_s1032" style="position:absolute;width:48101;height:31800" coordsize="48101,3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5jl+XIAAAA&#10;4wAAAA8AAAAAAAAAAAAAAAAAqgIAAGRycy9kb3ducmV2LnhtbFBLBQYAAAAABAAEAPoAAACfAwAA&#10;AAA=&#10;">
                  <v:group id="Group 1073741880" o:spid="_x0000_s1033" style="position:absolute;width:48101;height:31800" coordsize="48101,3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x/awJ&#10;zAAAAOMAAAAPAAAAAAAAAAAAAAAAAKoCAABkcnMvZG93bnJldi54bWxQSwUGAAAAAAQABAD6AAAA&#10;owMAAAAA&#10;">
                    <v:rect id="Shape 1073741847" o:spid="_x0000_s1034" style="position:absolute;left:26511;width:21590;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S8YA&#10;AADjAAAADwAAAGRycy9kb3ducmV2LnhtbERPX0vDMBB/F/Ydwg18c2l12NEtG2Mq89Wq+Ho0t6aa&#10;XEqTbdFPbwRhj/f7f6tNclacaAy9ZwXlrABB3Hrdc6fg7fXpZgEiRGSN1jMp+KYAm/XkaoW19md+&#10;oVMTO5FDONSowMQ41FKG1pDDMPMDceYOfnQY8zl2Uo94zuHOytuiuJcOe84NBgfaGWq/mqNTsC8f&#10;HodP+dPg3kY6vpvU2o+k1PU0bZcgIqV4Ef+7n3WeX1R31bxczCv4+ykD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hS8YAAADjAAAADwAAAAAAAAAAAAAAAACYAgAAZHJz&#10;L2Rvd25yZXYueG1sUEsFBgAAAAAEAAQA9QAAAIsDAAAAAA==&#10;" stroked="f">
                      <v:stroke joinstyle="round"/>
                      <v:textbox inset="0,0,0,0">
                        <w:txbxContent>
                          <w:p w14:paraId="02AD934C" w14:textId="77777777" w:rsidR="006C5502" w:rsidRDefault="00E84BFB">
                            <w:r>
                              <w:rPr>
                                <w:rFonts w:ascii="Arial"/>
                                <w:color w:val="FF0000"/>
                              </w:rPr>
                              <w:t>Temperature at which enzyme works best (optimum)</w:t>
                            </w:r>
                          </w:p>
                        </w:txbxContent>
                      </v:textbox>
                    </v:rect>
                    <v:group id="Group 1073741879" o:spid="_x0000_s1035" style="position:absolute;top:349;width:46132;height:31451" coordsize="46132,3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VEnWzyQAA&#10;AOMAAAAPAAAAAAAAAAAAAAAAAKoCAABkcnMvZG93bnJldi54bWxQSwUGAAAAAAQABAD6AAAAoAMA&#10;AAAA&#10;">
                      <v:rect id="Shape 1073741848" o:spid="_x0000_s1036" style="position:absolute;left:12509;top:28975;width:1257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1OckA&#10;AADjAAAADwAAAGRycy9kb3ducmV2LnhtbESPT0/DMAzF70h8h8hI3FhamNjULZsQfzSuFNCuVmOa&#10;QuJUTbYFPj0+IHG03/N7P6+3JXh1pCkNkQ3UswoUcRftwL2Bt9enqyWolJEt+shk4JsSbDfnZ2ts&#10;bDzxCx3b3CsJ4dSgAZfz2GidOkcB0yyOxKJ9xClglnHqtZ3wJOHB6+uqutUBB5YGhyPdO+q+2kMw&#10;sKsfHsdP/dPizmc6vLvS+X0x5vKi3K1AZSr53/x3/WwFv1rcLOb1ci7Q8pMsQG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RO1OckAAADjAAAADwAAAAAAAAAAAAAAAACYAgAA&#10;ZHJzL2Rvd25yZXYueG1sUEsFBgAAAAAEAAQA9QAAAI4DAAAAAA==&#10;" stroked="f">
                        <v:stroke joinstyle="round"/>
                        <v:textbox inset="0,0,0,0">
                          <w:txbxContent>
                            <w:p w14:paraId="02AD934D" w14:textId="77777777" w:rsidR="006C5502" w:rsidRDefault="00E84BFB">
                              <w:r>
                                <w:rPr>
                                  <w:rFonts w:ascii="Arial"/>
                                  <w:b/>
                                  <w:bCs/>
                                </w:rPr>
                                <w:t xml:space="preserve">Temperature/ </w:t>
                              </w:r>
                              <w:r>
                                <w:rPr>
                                  <w:rFonts w:ascii="Arial"/>
                                  <w:b/>
                                  <w:bCs/>
                                  <w:vertAlign w:val="superscript"/>
                                </w:rPr>
                                <w:t>0</w:t>
                              </w:r>
                              <w:r>
                                <w:rPr>
                                  <w:rFonts w:ascii="Arial"/>
                                  <w:b/>
                                  <w:bCs/>
                                </w:rPr>
                                <w:t>C</w:t>
                              </w:r>
                            </w:p>
                          </w:txbxContent>
                        </v:textbox>
                      </v:rect>
                      <v:line id="Shape 1073741849" o:spid="_x0000_s1037" style="position:absolute;flip:x;visibility:visible;mso-wrap-style:square" from="27400,4902" to="27400,26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S28scAAADjAAAADwAAAGRycy9kb3ducmV2LnhtbERPX2vCMBB/F/Ydwgl701RX1FajlI3B&#10;fJJVwdejubXV5lKSTLtvvwwGPt7v/212g+nEjZxvLSuYTRMQxJXVLdcKTsf3yQqED8gaO8uk4Ic8&#10;7LZPow3m2t75k25lqEUMYZ+jgiaEPpfSVw0Z9FPbE0fuyzqDIZ6ultrhPYabTs6TZCENthwbGuzp&#10;taHqWn4bBW/nY3omdzrMi+yiyyLbD5b2Sj2Ph2INItAQHuJ/94eO85PlyzKdrdIM/n6KA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JLbyxwAAAOMAAAAPAAAAAAAA&#10;AAAAAAAAAKECAABkcnMvZG93bnJldi54bWxQSwUGAAAAAAQABAD5AAAAlQMAAAAA&#10;" strokecolor="#ff2600" strokeweight="1.5pt"/>
                      <v:shape id="Shape 1073741850" o:spid="_x0000_s1038" style="position:absolute;left:6953;top:4976;width:28386;height:21852;visibility:visible;mso-wrap-style:square;v-text-anchor:top" coordsize="21592,2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1LsoA&#10;AADjAAAADwAAAGRycy9kb3ducmV2LnhtbESPMU/DQAyFdyT+w8lILIheSqGNQq8VQkXqwNLSgdHK&#10;ucmJnC/KmSb8ezwgMdp+fu996+0UO3OhIYfEDuazAgxxnXzgxsHp4+2+BJMF2WOXmBz8UIbt5vpq&#10;jZVPIx/ocpTGqAnnCh20In1lba5biphnqSfW2zkNEUXHobF+wFHNY2cfimJpIwbWhBZ7em2p/jp+&#10;Rwchvu/qUcpdXo53p3P4lMXeeudub6aXZzBCk/yL/773XusXq8XqcV4+KYUy6QLs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bwNS7KAAAA4wAAAA8AAAAAAAAAAAAAAAAAmAIA&#10;AGRycy9kb3ducmV2LnhtbFBLBQYAAAAABAAEAPUAAACPAwAAAAA=&#10;" path="m,21558v1261,-595,2521,-1190,3623,-2067c4724,18614,5443,18031,6617,16296,7791,14561,9670,11171,10674,9092,11679,7012,12061,5220,12655,3829,13249,2439,13742,1399,14249,760,14756,121,15205,-42,15698,8v492,50,1077,533,1497,1065c17615,1606,17813,2025,18209,3203v396,1178,942,3164,1353,4949c19972,9937,20359,11955,20673,13915v314,1961,618,4755,772,6014c21600,21188,21595,21339,21590,21495e" filled="f" strokeweight="1.5pt">
                        <v:path arrowok="t" o:extrusionok="f" o:connecttype="custom" o:connectlocs="1419336,1092629;1419336,1092629;1419336,1092629;1419336,1092629" o:connectangles="0,90,180,270"/>
                      </v:shape>
                      <v:group id="Group 1073741857" o:spid="_x0000_s1039" style="position:absolute;left:7155;top:3016;width:38977;height:22993" coordsize="38977,2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B0GDrIAAAA&#10;4wAAAA8AAAAAAAAAAAAAAAAAqgIAAGRycy9kb3ducmV2LnhtbFBLBQYAAAAABAAEAPoAAACfAwAA&#10;AAA=&#10;">
                        <v:rect id="Shape 1073741851" o:spid="_x0000_s1040" style="position:absolute;left:1703;width:1200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KecYA&#10;AADjAAAADwAAAGRycy9kb3ducmV2LnhtbERPzU4CMRC+m/gOzZhwk+6KClkpxIAGr6war5PtuF1o&#10;p5ttgcrTUxMTj/P9z3yZnBVHGkLnWUE5LkAQN1533Cr4eH+9nYEIEVmj9UwKfijAcnF9NcdK+xNv&#10;6VjHVuQQDhUqMDH2lZShMeQwjH1PnLlvPziM+RxaqQc85XBn5V1RPEqHHecGgz2tDDX7+uAUbMr1&#10;S7+T5xo3NtLh06TGfiWlRjfp+QlEpBT/xX/uN53nF9PJ9L6cPZTw+1MG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CKecYAAADjAAAADwAAAAAAAAAAAAAAAACYAgAAZHJz&#10;L2Rvd25yZXYueG1sUEsFBgAAAAAEAAQA9QAAAIsDAAAAAA==&#10;" stroked="f">
                          <v:stroke joinstyle="round"/>
                          <v:textbox inset="0,0,0,0">
                            <w:txbxContent>
                              <w:p w14:paraId="02AD934E" w14:textId="77777777" w:rsidR="006C5502" w:rsidRDefault="00E84BFB">
                                <w:r>
                                  <w:rPr>
                                    <w:rFonts w:ascii="Arial"/>
                                    <w:color w:val="0000FF"/>
                                  </w:rPr>
                                  <w:t>Increased kinetic energy increases collisions</w:t>
                                </w:r>
                              </w:p>
                            </w:txbxContent>
                          </v:textbox>
                        </v:rect>
                        <v:shape id="Shape 1073741852" o:spid="_x0000_s1041" style="position:absolute;left:8066;top:-1306;width:1403;height:25608;rotation: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wysYA&#10;AADjAAAADwAAAGRycy9kb3ducmV2LnhtbERPS2sCMRC+C/0PYQq9adZXI1ujFEXwWvXQ47AZd5du&#10;Jtskrlt/vSkIHud7z3Ld20Z05EPtWMN4lIEgLpypudRwOu6GCxAhIhtsHJOGPwqwXr0Mlpgbd+Uv&#10;6g6xFCmEQ44aqhjbXMpQVGQxjFxLnLiz8xZjOn0pjcdrCreNnGTZu7RYc2qosKVNRcXP4WI1RP69&#10;nc7z6fa26fxsr3qF4Vtp/fbaf36AiNTHp/jh3ps0P1NTNRsv5hP4/ykB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2wysYAAADjAAAADwAAAAAAAAAAAAAAAACYAgAAZHJz&#10;L2Rvd25yZXYueG1sUEsFBgAAAAAEAAQA9QAAAIsDAAAAAA==&#10;" path="m21600,c15635,,10800,806,10800,1800v,,,,,l10800,9000v,994,-4835,1800,-10800,1800c5965,10800,10800,11606,10800,12600r,7200c10800,20794,15635,21600,21600,21600e" filled="f" strokecolor="#0433ff">
                          <v:path arrowok="t" o:extrusionok="f" o:connecttype="custom" o:connectlocs="70168,1280478;70168,1280478;70168,1280478;70168,1280478" o:connectangles="0,90,180,270"/>
                        </v:shape>
                        <v:rect id="Shape 1073741853" o:spid="_x0000_s1042" style="position:absolute;left:5767;top:8953;width:1841;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6xlcYA&#10;AADjAAAADwAAAGRycy9kb3ducmV2LnhtbERPzU4CMRC+k/AOzZhwg+6CClkphIAGr64ar5PtuF1t&#10;p5ttgerTWxMTj/P9z3qbnBVnGkLnWUE5K0AQN1533Cp4eX6YrkCEiKzReiYFXxRguxmP1lhpf+En&#10;OtexFTmEQ4UKTIx9JWVoDDkMM98TZ+7dDw5jPodW6gEvOdxZOS+KW+mw49xgsKe9oeazPjkFx/Jw&#10;33/I7xqPNtLp1aTGviWlJldpdwciUor/4j/3o87zi+VieV2ubhbw+1MG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6xlcYAAADjAAAADwAAAAAAAAAAAAAAAACYAgAAZHJz&#10;L2Rvd25yZXYueG1sUEsFBgAAAAAEAAQA9QAAAIsDAAAAAA==&#10;" stroked="f">
                          <v:stroke joinstyle="round"/>
                          <v:textbox inset="0,0,0,0">
                            <w:txbxContent>
                              <w:p w14:paraId="02AD934F" w14:textId="77777777" w:rsidR="006C5502" w:rsidRDefault="00E84BFB">
                                <w:r>
                                  <w:rPr>
                                    <w:rFonts w:ascii="Arial"/>
                                    <w:b/>
                                    <w:bCs/>
                                    <w:color w:val="0000FF"/>
                                  </w:rPr>
                                  <w:t>A</w:t>
                                </w:r>
                              </w:p>
                            </w:txbxContent>
                          </v:textbox>
                        </v:rect>
                        <v:shape id="Shape 1073741854" o:spid="_x0000_s1043" style="position:absolute;left:27676;top:1354;width:1403;height:21869;rotation:16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9W8cA&#10;AADjAAAADwAAAGRycy9kb3ducmV2LnhtbERPS2+CQBC+N+l/2EwTb3XBohjqarSP6BXsob1N2CmQ&#10;srOEXQX/vdvExON871ltRtOKM/WusawgnkYgiEurG64UfB0/n5cgnEfW2FomBRdysFk/Pqww03bg&#10;nM6Fr0QIYZehgtr7LpPSlTUZdFPbEQfu1/YGfTj7SuoehxBuWjmLooU02HBoqLGjt5rKv+JkFOzt&#10;Yfbjho+U5nGS5+/drqy+c6UmT+P2FYSn0d/FN/dBh/lR+pIm8XKewP9PAQC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kvVvHAAAA4wAAAA8AAAAAAAAAAAAAAAAAmAIAAGRy&#10;cy9kb3ducmV2LnhtbFBLBQYAAAAABAAEAPUAAACMAwAAAAA=&#10;" path="m21600,c15635,,10800,806,10800,1800v,,,,,l10800,9000v,994,-4835,1800,-10800,1800c5965,10800,10800,11606,10800,12600r,7200c10800,20794,15635,21600,21600,21600e" filled="f" strokecolor="#0433ff">
                          <v:path arrowok="t" o:extrusionok="f" o:connecttype="custom" o:connectlocs="70168,1093471;70168,1093471;70168,1093471;70168,1093471" o:connectangles="0,90,180,270"/>
                        </v:shape>
                        <v:rect id="Shape 1073741855" o:spid="_x0000_s1044" style="position:absolute;left:30024;top:9906;width:1841;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MesYA&#10;AADjAAAADwAAAGRycy9kb3ducmV2LnhtbERPzU4CMRC+m/AOzZh4k+6KCFkphIgGr6war5PtuF1t&#10;p5ttgcLTWxMTjvP9z2KVnBUHGkLnWUE5LkAQN1533Cp4f3u5nYMIEVmj9UwKThRgtRxdLbDS/sg7&#10;OtSxFTmEQ4UKTIx9JWVoDDkMY98TZ+7LDw5jPodW6gGPOdxZeVcUD9Jhx7nBYE9Phpqfeu8UbMvN&#10;c/8tzzVubaT9h0mN/UxK3Vyn9SOISClexP/uV53nF7PJ7L6cT6fw91MG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uMesYAAADjAAAADwAAAAAAAAAAAAAAAACYAgAAZHJz&#10;L2Rvd25yZXYueG1sUEsFBgAAAAAEAAQA9QAAAIsDAAAAAA==&#10;" stroked="f">
                          <v:stroke joinstyle="round"/>
                          <v:textbox inset="0,0,0,0">
                            <w:txbxContent>
                              <w:p w14:paraId="02AD9350" w14:textId="77777777" w:rsidR="006C5502" w:rsidRDefault="00E84BFB">
                                <w:r>
                                  <w:rPr>
                                    <w:rFonts w:ascii="Arial"/>
                                    <w:b/>
                                    <w:bCs/>
                                    <w:color w:val="0000FF"/>
                                  </w:rPr>
                                  <w:t>B</w:t>
                                </w:r>
                              </w:p>
                            </w:txbxContent>
                          </v:textbox>
                        </v:rect>
                        <v:rect id="Shape 1073741856" o:spid="_x0000_s1045" style="position:absolute;left:28373;top:952;width:1060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SDcYA&#10;AADjAAAADwAAAGRycy9kb3ducmV2LnhtbERPS08CMRC+k/gfmjHhBt0VeWSlEOMjeHXVeJ1sx+1C&#10;O91sC1R/vTUh8Tjfe9bb5Kw40RA6zwrKaQGCuPG641bB+9vzZAUiRGSN1jMp+KYA283VaI2V9md+&#10;pVMdW5FDOFSowMTYV1KGxpDDMPU9cea+/OAw5nNopR7wnMOdlTdFsZAOO84NBnt6MNQc6qNTsCsf&#10;n/q9/KlxZyMdP0xq7GdSanyd7u9ARErxX3xxv+g8v1jOlrflar6Av58yAH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kSDcYAAADjAAAADwAAAAAAAAAAAAAAAACYAgAAZHJz&#10;L2Rvd25yZXYueG1sUEsFBgAAAAAEAAQA9QAAAIsDAAAAAA==&#10;" stroked="f">
                          <v:stroke joinstyle="round"/>
                          <v:textbox inset="0,0,0,0">
                            <w:txbxContent>
                              <w:p w14:paraId="02AD9351" w14:textId="77777777" w:rsidR="006C5502" w:rsidRDefault="00E84BFB">
                                <w:r>
                                  <w:rPr>
                                    <w:rFonts w:ascii="Arial"/>
                                    <w:color w:val="0000FF"/>
                                  </w:rPr>
                                  <w:t>Enzyme is denaturing due to vibration</w:t>
                                </w:r>
                              </w:p>
                            </w:txbxContent>
                          </v:textbox>
                        </v:rect>
                      </v:group>
                      <v:group id="Group 1073741869" o:spid="_x0000_s1046" style="position:absolute;left:6889;width:36735;height:28035" coordsize="36734,28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DL427IAAAA&#10;4wAAAA8AAAAAAAAAAAAAAAAAqgIAAGRycy9kb3ducmV2LnhtbFBLBQYAAAAABAAEAPoAAACfAwAA&#10;AAA=&#10;">
                        <v:group id="Group 1073741860" o:spid="_x0000_s1047" style="position:absolute;left:63;width:36671;height:26892" coordsize="36671,2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B8Urz&#10;zAAAAOMAAAAPAAAAAAAAAAAAAAAAAKoCAABkcnMvZG93bnJldi54bWxQSwUGAAAAAAQABAD6AAAA&#10;owMAAAAA&#10;">
                          <v:line id="Shape 1073741858" o:spid="_x0000_s1048" style="position:absolute;flip:x;visibility:visible;mso-wrap-style:square" from="0,0" to="0,26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rE/iMsAAADjAAAADwAA&#10;AAAAAAAAAAAAAAChAgAAZHJzL2Rvd25yZXYueG1sUEsFBgAAAAAEAAQA+QAAAJkDAAAAAA==&#10;" strokeweight="1pt">
                            <v:stroke startarrow="block"/>
                          </v:line>
                          <v:line id="Shape 1073741859" o:spid="_x0000_s1049" style="position:absolute;visibility:visible;mso-wrap-style:square" from="97,26794" to="36671,2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3k8gAAADjAAAADwAAAGRycy9kb3ducmV2LnhtbERPzWrCQBC+F3yHZQRvdaOtxkZXkYJF&#10;PQjVivQ2ZMckmJ0N2TXGt3eFQo/z/c9s0ZpSNFS7wrKCQT8CQZxaXXCm4Oewep2AcB5ZY2mZFNzJ&#10;wWLeeZlhou2Nv6nZ+0yEEHYJKsi9rxIpXZqTQde3FXHgzrY26MNZZ1LXeAvhppTDKBpLgwWHhhwr&#10;+swpveyvRkHauMbEw9NGrujw1f7u7HGbWaV63XY5BeGp9f/iP/dah/lR/Ba/DyajD3j+FACQ8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B3k8gAAADjAAAADwAAAAAA&#10;AAAAAAAAAAChAgAAZHJzL2Rvd25yZXYueG1sUEsFBgAAAAAEAAQA+QAAAJYDAAAAAA==&#10;" strokeweight="1pt">
                            <v:stroke endarrow="block"/>
                          </v:line>
                        </v:group>
                        <v:group id="Group 1073741868" o:spid="_x0000_s1050" style="position:absolute;top:26765;width:29464;height:1270" coordsize="29463,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h0b1&#10;zAAAAOMAAAAPAAAAAAAAAAAAAAAAAKoCAABkcnMvZG93bnJldi54bWxQSwUGAAAAAAQABAD6AAAA&#10;owMAAAAA&#10;">
                          <v:line id="Shape 1073741861" o:spid="_x0000_s1051" style="position:absolute;visibility:visible;mso-wrap-style:square" from="4889,127" to="4889,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ZivnGygAAAOMAAAAPAAAA&#10;AAAAAAAAAAAAAKECAABkcnMvZG93bnJldi54bWxQSwUGAAAAAAQABAD5AAAAmAMAAAAA&#10;"/>
                          <v:line id="Shape 1073741862" o:spid="_x0000_s1052" style="position:absolute;flip:x;visibility:visible;mso-wrap-style:square" from="0,63" to="0,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DbrMoAAADjAAAADwAAAGRycy9kb3ducmV2LnhtbERPT0/CMBS/m/AdmkfixUgHEpiDQoiJ&#10;iQcuohnx9lyf67L1dbQV5re3JiQe3+//W28H24kz+dA4VjCdZCCIK6cbrhW8vz3f5yBCRNbYOSYF&#10;PxRguxndrLHQ7sKvdD7EWqQQDgUqMDH2hZShMmQxTFxPnLgv5y3GdPpaao+XFG47OcuyhbTYcGow&#10;2NOToao9fFsFMt/fnfzuc96W7fH4aMqq7D/2St2Oh90KRKQh/ouv7hed5mfLh+V8mi9m8PdTAkB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3cNusygAAAOMAAAAPAAAA&#10;AAAAAAAAAAAAAKECAABkcnMvZG93bnJldi54bWxQSwUGAAAAAAQABAD5AAAAmAMAAAAA&#10;"/>
                          <v:line id="Shape 1073741863" o:spid="_x0000_s1053" style="position:absolute;visibility:visible;mso-wrap-style:square" from="29463,63" to="29464,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GFMIqygAAAOMAAAAPAAAA&#10;AAAAAAAAAAAAAKECAABkcnMvZG93bnJldi54bWxQSwUGAAAAAAQABAD5AAAAmAMAAAAA&#10;"/>
                          <v:line id="Shape 1073741864" o:spid="_x0000_s1054" style="position:absolute;visibility:visible;mso-wrap-style:square" from="24574,0" to="2457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1aXsoAAADjAAAADwAAAGRycy9kb3ducmV2LnhtbERPX2vCMBB/F/Ydwgl709QpVTqjyMZA&#10;9zCmDrbHsznbbs2lJFlbv/0iDHy83/9brntTi5acrywrmIwTEMS51RUXCj6OL6MFCB+QNdaWScGF&#10;PKxXd4MlZtp2vKf2EAoRQ9hnqKAMocmk9HlJBv3YNsSRO1tnMMTTFVI77GK4qeVDkqTSYMWxocSG&#10;nkrKfw6/RsHb9D1tN7vXbf+5S0/58/709d05pe6H/eYRRKA+3MT/7q2O85P5dD6bLNIZXH+KAMjV&#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J/VpeygAAAOMAAAAPAAAA&#10;AAAAAAAAAAAAAKECAABkcnMvZG93bnJldi54bWxQSwUGAAAAAAQABAD5AAAAmAMAAAAA&#10;"/>
                          <v:line id="Shape 1073741865" o:spid="_x0000_s1055" style="position:absolute;visibility:visible;mso-wrap-style:square" from="19685,0" to="19685,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H/xcoAAADjAAAADwAAAGRycy9kb3ducmV2LnhtbERPX0vDMBB/H/gdwgm+bemcdqMuG0MR&#10;Vh+GnYI+3pqzrTaXksS2fnsjDHy83/9bb0fTip6cbywrmM8SEMSl1Q1XCl5fHqcrED4ga2wtk4If&#10;8rDdXEzWmGk7cEH9MVQihrDPUEEdQpdJ6cuaDPqZ7Ygj92GdwRBPV0ntcIjhppXXSZJKgw3Hhho7&#10;uq+p/Dp+GwWHxXPa7/Kn/fiWp6fyoTi9fw5OqavLcXcHItAY/sVn917H+clysbyZr9Jb+PspAiA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msf/FygAAAOMAAAAPAAAA&#10;AAAAAAAAAAAAAKECAABkcnMvZG93bnJldi54bWxQSwUGAAAAAAQABAD5AAAAmAMAAAAA&#10;"/>
                          <v:line id="Shape 1073741866" o:spid="_x0000_s1056" style="position:absolute;visibility:visible;mso-wrap-style:square" from="14795,0" to="14795,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NhsskAAADjAAAADwAAAGRycy9kb3ducmV2LnhtbERPX0vDMBB/F/wO4QTfXDon2eiWjaEI&#10;mw+yTUEfb82trTaXksS2fnsjDPZ4v/+3WA22ER35UDvWMB5lIIgLZ2ouNby/Pd/NQISIbLBxTBp+&#10;KcBqeX21wNy4nvfUHWIpUgiHHDVUMba5lKGoyGIYuZY4cSfnLcZ0+lIaj30Kt428zzIlLdacGips&#10;6bGi4vvwYzW8TnaqW29fNsPHVh2Lp/3x86v3Wt/eDOs5iEhDvIjP7o1J87PpZPownikF/z8lAOTy&#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ZjYbLJAAAA4wAAAA8AAAAA&#10;AAAAAAAAAAAAoQIAAGRycy9kb3ducmV2LnhtbFBLBQYAAAAABAAEAPkAAACXAwAAAAA=&#10;"/>
                          <v:line id="Shape 1073741867" o:spid="_x0000_s1057" style="position:absolute;visibility:visible;mso-wrap-style:square" from="9842,63" to="9842,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5L8QpygAAAOMAAAAPAAAA&#10;AAAAAAAAAAAAAKECAABkcnMvZG93bnJldi54bWxQSwUGAAAAAAQABAD5AAAAmAMAAAAA&#10;"/>
                        </v:group>
                      </v:group>
                      <v:rect id="Shape 1073741870" o:spid="_x0000_s1058" style="position:absolute;top:13335;width:66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zgskA&#10;AADjAAAADwAAAGRycy9kb3ducmV2LnhtbESPT0/DMAzF70h8h8hI3FhaQHQqyybEH40rBcTVakxT&#10;SJyqybbAp8cHpB1tP7/3fqtNCV7taU5jZAP1ogJF3Ec78mDg7fXpYgkqZWSLPjIZ+KEEm/XpyQpb&#10;Gw/8QvsuD0pMOLVowOU8tVqn3lHAtIgTsdw+4xwwyzgP2s54EPPg9WVV3eiAI0uCw4nuHfXf3S4Y&#10;2NYPj9OX/u1w6zPt3l3p/Ucx5vys3N2CylTyUfz//WylftVcNdf1shEKYZIF6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lzgskAAADjAAAADwAAAAAAAAAAAAAAAACYAgAA&#10;ZHJzL2Rvd25yZXYueG1sUEsFBgAAAAAEAAQA9QAAAI4DAAAAAA==&#10;" stroked="f">
                        <v:stroke joinstyle="round"/>
                        <v:textbox inset="0,0,0,0">
                          <w:txbxContent>
                            <w:p w14:paraId="02AD9352" w14:textId="77777777" w:rsidR="006C5502" w:rsidRDefault="00E84BFB">
                              <w:r>
                                <w:rPr>
                                  <w:rFonts w:ascii="Arial"/>
                                  <w:b/>
                                  <w:bCs/>
                                </w:rPr>
                                <w:t>Rate of Reaction</w:t>
                              </w:r>
                            </w:p>
                          </w:txbxContent>
                        </v:textbox>
                      </v:rect>
                      <v:group id="Group 1073741878" o:spid="_x0000_s1059" style="position:absolute;left:6413;top:27324;width:31369;height:2000" coordsize="31368,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6XtAo&#10;zAAAAOMAAAAPAAAAAAAAAAAAAAAAAKoCAABkcnMvZG93bnJldi54bWxQSwUGAAAAAAQABAD6AAAA&#10;owMAAAAA&#10;">
                        <v:rect id="Shape 1073741871" o:spid="_x0000_s1060" style="position:absolute;top:381;width:127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WGcYA&#10;AADjAAAADwAAAGRycy9kb3ducmV2LnhtbERPX0vDMBB/F/wO4YS9ubSb2FGXDdkm26tV8fVozqaa&#10;XEqTbdFPvwiCj/f7f8t1clacaAy9ZwXltABB3Hrdc6fg9eXpdgEiRGSN1jMp+KYA69X11RJr7c/8&#10;TKcmdiKHcKhRgYlxqKUMrSGHYeoH4sx9+NFhzOfYST3iOYc7K2dFcS8d9pwbDA60MdR+NUenYF9u&#10;d8On/GlwbyMd30xq7XtSanKTHh9ARErxX/znPug8v6jm1V25qEr4/SkD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XWGcYAAADjAAAADwAAAAAAAAAAAAAAAACYAgAAZHJz&#10;L2Rvd25yZXYueG1sUEsFBgAAAAAEAAQA9QAAAIsDAAAAAA==&#10;" stroked="f">
                          <v:stroke joinstyle="round"/>
                          <v:textbox inset="0,0,0,0">
                            <w:txbxContent>
                              <w:p w14:paraId="02AD9353" w14:textId="77777777" w:rsidR="006C5502" w:rsidRDefault="00E84BFB">
                                <w:r>
                                  <w:rPr>
                                    <w:rFonts w:ascii="Arial"/>
                                  </w:rPr>
                                  <w:t>0</w:t>
                                </w:r>
                              </w:p>
                            </w:txbxContent>
                          </v:textbox>
                        </v:rect>
                        <v:rect id="Shape 1073741872" o:spid="_x0000_s1061" style="position:absolute;left:18859;width:269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IbsYA&#10;AADjAAAADwAAAGRycy9kb3ducmV2LnhtbERPX0vDMBB/F/Ydwg18c2mn2NEtG2Mq89Wq+Ho0t6aa&#10;XEqTbdFPbwRhj/f7f6tNclacaAy9ZwXlrABB3Hrdc6fg7fXpZgEiRGSN1jMp+KYAm/XkaoW19md+&#10;oVMTO5FDONSowMQ41FKG1pDDMPMDceYOfnQY8zl2Uo94zuHOynlR3EuHPecGgwPtDLVfzdEp2JcP&#10;j8On/GlwbyMd301q7UdS6nqatksQkVK8iP/dzzrPL6rb6q5cVHP4+ykD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dIbsYAAADjAAAADwAAAAAAAAAAAAAAAACYAgAAZHJz&#10;L2Rvd25yZXYueG1sUEsFBgAAAAAEAAQA9QAAAIsDAAAAAA==&#10;" stroked="f">
                          <v:stroke joinstyle="round"/>
                          <v:textbox inset="0,0,0,0">
                            <w:txbxContent>
                              <w:p w14:paraId="02AD9354" w14:textId="77777777" w:rsidR="006C5502" w:rsidRDefault="00E84BFB">
                                <w:r>
                                  <w:rPr>
                                    <w:rFonts w:ascii="Arial"/>
                                  </w:rPr>
                                  <w:t>40</w:t>
                                </w:r>
                              </w:p>
                            </w:txbxContent>
                          </v:textbox>
                        </v:rect>
                        <v:rect id="Shape 1073741873" o:spid="_x0000_s1062" style="position:absolute;left:24479;top:285;width:212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t9cYA&#10;AADjAAAADwAAAGRycy9kb3ducmV2LnhtbERPX0vDMBB/F/Ydwg18c2md2NEtG2Mq89Wq+Ho0t6aa&#10;XEqTbdFPbwRhj/f7f6tNclacaAy9ZwXlrABB3Hrdc6fg7fXpZgEiRGSN1jMp+KYAm/XkaoW19md+&#10;oVMTO5FDONSowMQ41FKG1pDDMPMDceYOfnQY8zl2Uo94zuHOytuiuJcOe84NBgfaGWq/mqNTsC8f&#10;HodP+dPg3kY6vpvU2o+k1PU0bZcgIqV4Ef+7n3WeX1Tz6q5cVHP4+ykD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t9cYAAADjAAAADwAAAAAAAAAAAAAAAACYAgAAZHJz&#10;L2Rvd25yZXYueG1sUEsFBgAAAAAEAAQA9QAAAIsDAAAAAA==&#10;" stroked="f">
                          <v:stroke joinstyle="round"/>
                          <v:textbox inset="0,0,0,0">
                            <w:txbxContent>
                              <w:p w14:paraId="02AD9355" w14:textId="77777777" w:rsidR="006C5502" w:rsidRDefault="00E84BFB">
                                <w:r>
                                  <w:rPr>
                                    <w:rFonts w:ascii="Arial"/>
                                  </w:rPr>
                                  <w:t>50</w:t>
                                </w:r>
                              </w:p>
                            </w:txbxContent>
                          </v:textbox>
                        </v:rect>
                        <v:rect id="Shape 1073741874" o:spid="_x0000_s1063" style="position:absolute;left:14097;top:285;width:2984;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1gcYA&#10;AADjAAAADwAAAGRycy9kb3ducmV2LnhtbERPX0vDMBB/F/Ydwg18c2l12NEtG2Mq89Wq+Ho0t6aa&#10;XEqTbdFPbwRhj/f7f6tNclacaAy9ZwXlrABB3Hrdc6fg7fXpZgEiRGSN1jMp+KYAm/XkaoW19md+&#10;oVMTO5FDONSowMQ41FKG1pDDMPMDceYOfnQY8zl2Uo94zuHOytuiuJcOe84NBgfaGWq/mqNTsC8f&#10;HodP+dPg3kY6vpvU2o+k1PU0bZcgIqV4Ef+7n3WeX1R31bxcVHP4+ykD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1gcYAAADjAAAADwAAAAAAAAAAAAAAAACYAgAAZHJz&#10;L2Rvd25yZXYueG1sUEsFBgAAAAAEAAQA9QAAAIsDAAAAAA==&#10;" stroked="f">
                          <v:stroke joinstyle="round"/>
                          <v:textbox inset="0,0,0,0">
                            <w:txbxContent>
                              <w:p w14:paraId="02AD9356" w14:textId="77777777" w:rsidR="006C5502" w:rsidRDefault="00E84BFB">
                                <w:r>
                                  <w:rPr>
                                    <w:rFonts w:ascii="Arial"/>
                                  </w:rPr>
                                  <w:t>30</w:t>
                                </w:r>
                              </w:p>
                            </w:txbxContent>
                          </v:textbox>
                        </v:rect>
                        <v:rect id="Shape 1073741875" o:spid="_x0000_s1064" style="position:absolute;left:9144;top:381;width:222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QGsYA&#10;AADjAAAADwAAAGRycy9kb3ducmV2LnhtbERPyU7DMBC9I/UfrKnEjTphaapQt0IsKtcGql5H8RAH&#10;7HEUu63h6zESUo/z9lmuk7PiSGPoPSsoZwUI4tbrnjsF728vVwsQISJrtJ5JwTcFWK8mF0ustT/x&#10;lo5N7EQO4VCjAhPjUEsZWkMOw8wPxJn78KPDmM+xk3rEUw53Vl4XxVw67Dk3GBzo0VD71Rycgk35&#10;9Dx8yp8GNzbSYWdSa/dJqctpergHESnFs/jf/arz/KK6qW7LRXUHfz9lA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7QGsYAAADjAAAADwAAAAAAAAAAAAAAAACYAgAAZHJz&#10;L2Rvd25yZXYueG1sUEsFBgAAAAAEAAQA9QAAAIsDAAAAAA==&#10;" stroked="f">
                          <v:stroke joinstyle="round"/>
                          <v:textbox inset="0,0,0,0">
                            <w:txbxContent>
                              <w:p w14:paraId="02AD9357" w14:textId="77777777" w:rsidR="006C5502" w:rsidRDefault="00E84BFB">
                                <w:r>
                                  <w:rPr>
                                    <w:rFonts w:ascii="Arial"/>
                                  </w:rPr>
                                  <w:t>20</w:t>
                                </w:r>
                              </w:p>
                            </w:txbxContent>
                          </v:textbox>
                        </v:rect>
                        <v:rect id="Shape 1073741876" o:spid="_x0000_s1065" style="position:absolute;left:4286;top:285;width:2508;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ObcYA&#10;AADjAAAADwAAAGRycy9kb3ducmV2LnhtbERPX0vDMBB/F/Ydwg18c2lV1tEtG2Mq89Wq+Ho0t6aa&#10;XEqTbdFPbwRhj/f7f6tNclacaAy9ZwXlrABB3Hrdc6fg7fXpZgEiRGSN1jMp+KYAm/XkaoW19md+&#10;oVMTO5FDONSowMQ41FKG1pDDMPMDceYOfnQY8zl2Uo94zuHOytuimEuHPecGgwPtDLVfzdEp2JcP&#10;j8On/GlwbyMd301q7UdS6nqatksQkVK8iP/dzzrPL6q76r5cVHP4+ykD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xObcYAAADjAAAADwAAAAAAAAAAAAAAAACYAgAAZHJz&#10;L2Rvd25yZXYueG1sUEsFBgAAAAAEAAQA9QAAAIsDAAAAAA==&#10;" stroked="f">
                          <v:stroke joinstyle="round"/>
                          <v:textbox inset="0,0,0,0">
                            <w:txbxContent>
                              <w:p w14:paraId="02AD9358" w14:textId="77777777" w:rsidR="006C5502" w:rsidRDefault="00E84BFB">
                                <w:r>
                                  <w:rPr>
                                    <w:rFonts w:ascii="Arial"/>
                                  </w:rPr>
                                  <w:t>10</w:t>
                                </w:r>
                              </w:p>
                            </w:txbxContent>
                          </v:textbox>
                        </v:rect>
                        <v:rect id="Shape 1073741877" o:spid="_x0000_s1066" style="position:absolute;left:29241;top:381;width:2128;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r9sYA&#10;AADjAAAADwAAAGRycy9kb3ducmV2LnhtbERPX0vDMBB/F/wO4YS9ubSb2FGXDdkm26tV8fVozqaa&#10;XEqTbdFPvwiCj/f7f8t1clacaAy9ZwXltABB3Hrdc6fg9eXpdgEiRGSN1jMp+KYA69X11RJr7c/8&#10;TKcmdiKHcKhRgYlxqKUMrSGHYeoH4sx9+NFhzOfYST3iOYc7K2dFcS8d9pwbDA60MdR+NUenYF9u&#10;d8On/GlwbyMd30xq7XtSanKTHh9ARErxX/znPug8v6jm1V25qCr4/SkD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Dr9sYAAADjAAAADwAAAAAAAAAAAAAAAACYAgAAZHJz&#10;L2Rvd25yZXYueG1sUEsFBgAAAAAEAAQA9QAAAIsDAAAAAA==&#10;" stroked="f">
                          <v:stroke joinstyle="round"/>
                          <v:textbox inset="0,0,0,0">
                            <w:txbxContent>
                              <w:p w14:paraId="02AD9359" w14:textId="77777777" w:rsidR="006C5502" w:rsidRDefault="00E84BFB">
                                <w:r>
                                  <w:rPr>
                                    <w:rFonts w:ascii="Arial"/>
                                  </w:rPr>
                                  <w:t>60</w:t>
                                </w:r>
                              </w:p>
                            </w:txbxContent>
                          </v:textbox>
                        </v:rect>
                      </v:group>
                    </v:group>
                  </v:group>
                  <v:line id="Shape 1073741881" o:spid="_x0000_s1067" style="position:absolute;flip:x;visibility:visible;mso-wrap-style:square" from="5651,5403" to="6889,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6jIckAAADjAAAADwAAAGRycy9kb3ducmV2LnhtbERPT0vDMBS/C/sO4Qlehkurw9W6bAxB&#10;8LDLpnR4ezbPprR56ZK41W9vhIHH9/v/luvR9uJEPrSOFeSzDARx7XTLjYL3t5fbAkSIyBp7x6Tg&#10;hwKsV5OrJZbanXlHp31sRArhUKICE+NQShlqQxbDzA3Eifty3mJMp2+k9nhO4baXd1n2IC22nBoM&#10;DvRsqO7231aBLLbTo998zruqOxweTVVXw8dWqZvrcfMEItIY/8UX96tO87PF/WKeF0UOfz8lAO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uoyHJAAAA4wAAAA8AAAAA&#10;AAAAAAAAAAAAoQIAAGRycy9kb3ducmV2LnhtbFBLBQYAAAAABAAEAPkAAACXAwAAAAA=&#10;"/>
                </v:group>
                <w10:wrap anchorx="page" anchory="page"/>
              </v:group>
            </w:pict>
          </mc:Fallback>
        </mc:AlternateContent>
      </w:r>
      <w:r>
        <w:rPr>
          <w:sz w:val="24"/>
          <w:szCs w:val="24"/>
          <w:u w:val="single"/>
        </w:rPr>
        <w:t>perature</w:t>
      </w:r>
    </w:p>
    <w:p w14:paraId="02AD9143" w14:textId="77777777" w:rsidR="006C5502" w:rsidRDefault="006C5502">
      <w:pPr>
        <w:pStyle w:val="Body"/>
        <w:rPr>
          <w:sz w:val="24"/>
          <w:szCs w:val="24"/>
        </w:rPr>
      </w:pPr>
    </w:p>
    <w:p w14:paraId="02AD9144" w14:textId="77777777" w:rsidR="006C5502" w:rsidRDefault="006C5502">
      <w:pPr>
        <w:pStyle w:val="Body"/>
        <w:rPr>
          <w:sz w:val="24"/>
          <w:szCs w:val="24"/>
        </w:rPr>
      </w:pPr>
    </w:p>
    <w:p w14:paraId="02AD9145" w14:textId="77777777" w:rsidR="006C5502" w:rsidRDefault="006C5502">
      <w:pPr>
        <w:pStyle w:val="Body"/>
        <w:rPr>
          <w:sz w:val="24"/>
          <w:szCs w:val="24"/>
        </w:rPr>
      </w:pPr>
    </w:p>
    <w:p w14:paraId="02AD9146" w14:textId="77777777" w:rsidR="006C5502" w:rsidRDefault="006C5502">
      <w:pPr>
        <w:pStyle w:val="Body"/>
        <w:rPr>
          <w:sz w:val="24"/>
          <w:szCs w:val="24"/>
        </w:rPr>
      </w:pPr>
    </w:p>
    <w:p w14:paraId="02AD9147" w14:textId="77777777" w:rsidR="006C5502" w:rsidRDefault="006C5502">
      <w:pPr>
        <w:pStyle w:val="Body"/>
        <w:rPr>
          <w:sz w:val="24"/>
          <w:szCs w:val="24"/>
        </w:rPr>
      </w:pPr>
    </w:p>
    <w:p w14:paraId="02AD9148" w14:textId="77777777" w:rsidR="006C5502" w:rsidRDefault="006C5502">
      <w:pPr>
        <w:pStyle w:val="Body"/>
        <w:rPr>
          <w:sz w:val="24"/>
          <w:szCs w:val="24"/>
        </w:rPr>
      </w:pPr>
    </w:p>
    <w:p w14:paraId="02AD9149" w14:textId="77777777" w:rsidR="006C5502" w:rsidRDefault="006C5502">
      <w:pPr>
        <w:pStyle w:val="Body"/>
        <w:rPr>
          <w:sz w:val="24"/>
          <w:szCs w:val="24"/>
        </w:rPr>
      </w:pPr>
    </w:p>
    <w:p w14:paraId="02AD914A" w14:textId="77777777" w:rsidR="006C5502" w:rsidRDefault="006C5502">
      <w:pPr>
        <w:pStyle w:val="Body"/>
        <w:rPr>
          <w:sz w:val="24"/>
          <w:szCs w:val="24"/>
        </w:rPr>
      </w:pPr>
    </w:p>
    <w:p w14:paraId="02AD914B" w14:textId="77777777" w:rsidR="006C5502" w:rsidRDefault="006C5502">
      <w:pPr>
        <w:pStyle w:val="Body"/>
        <w:rPr>
          <w:sz w:val="24"/>
          <w:szCs w:val="24"/>
        </w:rPr>
      </w:pPr>
    </w:p>
    <w:p w14:paraId="02AD914C" w14:textId="77777777" w:rsidR="006C5502" w:rsidRDefault="006C5502">
      <w:pPr>
        <w:pStyle w:val="Body"/>
        <w:rPr>
          <w:sz w:val="24"/>
          <w:szCs w:val="24"/>
        </w:rPr>
      </w:pPr>
    </w:p>
    <w:p w14:paraId="02AD914D" w14:textId="77777777" w:rsidR="006C5502" w:rsidRDefault="006C5502">
      <w:pPr>
        <w:pStyle w:val="Body"/>
        <w:rPr>
          <w:sz w:val="24"/>
          <w:szCs w:val="24"/>
        </w:rPr>
      </w:pPr>
    </w:p>
    <w:p w14:paraId="02AD914E" w14:textId="77777777" w:rsidR="006C5502" w:rsidRDefault="006C5502">
      <w:pPr>
        <w:pStyle w:val="Body"/>
        <w:rPr>
          <w:sz w:val="24"/>
          <w:szCs w:val="24"/>
        </w:rPr>
      </w:pPr>
    </w:p>
    <w:p w14:paraId="02AD914F" w14:textId="77777777" w:rsidR="006C5502" w:rsidRDefault="006C5502">
      <w:pPr>
        <w:pStyle w:val="Body"/>
        <w:rPr>
          <w:sz w:val="24"/>
          <w:szCs w:val="24"/>
        </w:rPr>
      </w:pPr>
    </w:p>
    <w:p w14:paraId="02AD9150" w14:textId="77777777" w:rsidR="006C5502" w:rsidRDefault="006C5502">
      <w:pPr>
        <w:pStyle w:val="Body"/>
        <w:rPr>
          <w:sz w:val="24"/>
          <w:szCs w:val="24"/>
        </w:rPr>
      </w:pPr>
    </w:p>
    <w:p w14:paraId="02AD9151" w14:textId="77777777" w:rsidR="006C5502" w:rsidRDefault="006C5502">
      <w:pPr>
        <w:pStyle w:val="Body"/>
        <w:rPr>
          <w:sz w:val="24"/>
          <w:szCs w:val="24"/>
        </w:rPr>
      </w:pPr>
    </w:p>
    <w:p w14:paraId="02AD9152" w14:textId="77777777" w:rsidR="006C5502" w:rsidRDefault="006C5502">
      <w:pPr>
        <w:pStyle w:val="Body"/>
        <w:rPr>
          <w:sz w:val="24"/>
          <w:szCs w:val="24"/>
        </w:rPr>
      </w:pPr>
    </w:p>
    <w:p w14:paraId="02AD9153" w14:textId="77777777" w:rsidR="006C5502" w:rsidRDefault="006C5502">
      <w:pPr>
        <w:pStyle w:val="Body"/>
        <w:rPr>
          <w:sz w:val="24"/>
          <w:szCs w:val="24"/>
        </w:rPr>
      </w:pPr>
    </w:p>
    <w:p w14:paraId="02AD9154" w14:textId="77777777" w:rsidR="006C5502" w:rsidRDefault="006C5502">
      <w:pPr>
        <w:pStyle w:val="Body"/>
        <w:rPr>
          <w:sz w:val="24"/>
          <w:szCs w:val="24"/>
        </w:rPr>
      </w:pPr>
    </w:p>
    <w:p w14:paraId="02AD9155" w14:textId="77777777" w:rsidR="006C5502" w:rsidRDefault="006C5502">
      <w:pPr>
        <w:pStyle w:val="Body"/>
        <w:rPr>
          <w:sz w:val="24"/>
          <w:szCs w:val="24"/>
        </w:rPr>
      </w:pPr>
    </w:p>
    <w:p w14:paraId="02AD9156" w14:textId="77777777" w:rsidR="006C5502" w:rsidRDefault="006C5502">
      <w:pPr>
        <w:pStyle w:val="Body"/>
        <w:rPr>
          <w:sz w:val="24"/>
          <w:szCs w:val="24"/>
        </w:rPr>
      </w:pPr>
    </w:p>
    <w:p w14:paraId="02AD9157" w14:textId="77777777" w:rsidR="006C5502" w:rsidRDefault="006C5502">
      <w:pPr>
        <w:pStyle w:val="Body"/>
        <w:rPr>
          <w:sz w:val="24"/>
          <w:szCs w:val="24"/>
        </w:rPr>
      </w:pPr>
    </w:p>
    <w:p w14:paraId="02AD9158" w14:textId="77777777" w:rsidR="006C5502" w:rsidRDefault="006C5502">
      <w:pPr>
        <w:pStyle w:val="Body"/>
        <w:rPr>
          <w:sz w:val="24"/>
          <w:szCs w:val="24"/>
        </w:rPr>
      </w:pPr>
    </w:p>
    <w:p w14:paraId="02AD9159" w14:textId="77777777" w:rsidR="006C5502" w:rsidRDefault="006C5502">
      <w:pPr>
        <w:pStyle w:val="Body"/>
        <w:rPr>
          <w:sz w:val="24"/>
          <w:szCs w:val="24"/>
        </w:rPr>
      </w:pPr>
    </w:p>
    <w:p w14:paraId="02AD915A" w14:textId="77777777" w:rsidR="006C5502" w:rsidRDefault="006C5502">
      <w:pPr>
        <w:pStyle w:val="Body"/>
        <w:rPr>
          <w:sz w:val="24"/>
          <w:szCs w:val="24"/>
        </w:rPr>
      </w:pPr>
    </w:p>
    <w:tbl>
      <w:tblPr>
        <w:tblW w:w="10440" w:type="dxa"/>
        <w:tblInd w:w="-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349"/>
        <w:gridCol w:w="5091"/>
      </w:tblGrid>
      <w:tr w:rsidR="006C5502" w14:paraId="02AD915E" w14:textId="77777777" w:rsidTr="00FB1E78">
        <w:trPr>
          <w:trHeight w:val="858"/>
        </w:trPr>
        <w:tc>
          <w:tcPr>
            <w:tcW w:w="53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AD915B" w14:textId="77777777" w:rsidR="006C5502" w:rsidRDefault="006C5502">
            <w:pPr>
              <w:rPr>
                <w:rFonts w:ascii="Arial" w:eastAsia="Arial" w:hAnsi="Arial" w:cs="Arial"/>
                <w:b/>
                <w:bCs/>
              </w:rPr>
            </w:pPr>
          </w:p>
          <w:p w14:paraId="02AD915C" w14:textId="77777777" w:rsidR="006C5502" w:rsidRDefault="00E84BFB">
            <w:r>
              <w:rPr>
                <w:rFonts w:ascii="Arial"/>
                <w:b/>
                <w:bCs/>
              </w:rPr>
              <w:t>Region A on the Graph</w:t>
            </w:r>
          </w:p>
        </w:tc>
        <w:tc>
          <w:tcPr>
            <w:tcW w:w="50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AD915D" w14:textId="77777777" w:rsidR="006C5502" w:rsidRDefault="00E84BFB">
            <w:pPr>
              <w:pStyle w:val="Default"/>
            </w:pPr>
            <w:r>
              <w:rPr>
                <w:rFonts w:ascii="Arial"/>
                <w:b/>
                <w:bCs/>
                <w:sz w:val="24"/>
                <w:szCs w:val="24"/>
                <w:lang w:val="en-US"/>
              </w:rPr>
              <w:t>Region B on the Graph</w:t>
            </w:r>
          </w:p>
        </w:tc>
      </w:tr>
      <w:tr w:rsidR="006C5502" w14:paraId="02AD9163" w14:textId="77777777" w:rsidTr="00FB1E78">
        <w:trPr>
          <w:trHeight w:val="1428"/>
        </w:trPr>
        <w:tc>
          <w:tcPr>
            <w:tcW w:w="53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5F" w14:textId="77777777" w:rsidR="006C5502" w:rsidRDefault="00E84BFB">
            <w:pPr>
              <w:rPr>
                <w:rFonts w:ascii="Arial" w:eastAsia="Arial" w:hAnsi="Arial" w:cs="Arial"/>
                <w:b/>
                <w:bCs/>
              </w:rPr>
            </w:pPr>
            <w:r>
              <w:rPr>
                <w:rFonts w:ascii="Arial"/>
                <w:b/>
                <w:bCs/>
              </w:rPr>
              <w:t>Description:</w:t>
            </w:r>
          </w:p>
          <w:p w14:paraId="02AD9160" w14:textId="77777777" w:rsidR="006C5502" w:rsidRDefault="00E84BFB">
            <w:r>
              <w:rPr>
                <w:rFonts w:ascii="Arial"/>
              </w:rPr>
              <w:t xml:space="preserve">As the temperature increases from 0 </w:t>
            </w:r>
            <w:proofErr w:type="spellStart"/>
            <w:r>
              <w:rPr>
                <w:rFonts w:ascii="Arial"/>
                <w:vertAlign w:val="superscript"/>
              </w:rPr>
              <w:t>o</w:t>
            </w:r>
            <w:r>
              <w:rPr>
                <w:rFonts w:ascii="Arial"/>
              </w:rPr>
              <w:t>C</w:t>
            </w:r>
            <w:proofErr w:type="spellEnd"/>
            <w:r>
              <w:rPr>
                <w:rFonts w:ascii="Arial"/>
              </w:rPr>
              <w:t xml:space="preserve"> to 40 </w:t>
            </w:r>
            <w:proofErr w:type="spellStart"/>
            <w:r>
              <w:rPr>
                <w:rFonts w:ascii="Arial"/>
                <w:vertAlign w:val="superscript"/>
              </w:rPr>
              <w:t>o</w:t>
            </w:r>
            <w:r>
              <w:rPr>
                <w:rFonts w:ascii="Arial"/>
              </w:rPr>
              <w:t>C</w:t>
            </w:r>
            <w:proofErr w:type="spellEnd"/>
            <w:r>
              <w:rPr>
                <w:rFonts w:ascii="Arial"/>
              </w:rPr>
              <w:t xml:space="preserve">, the rate of reaction increases. At 40 </w:t>
            </w:r>
            <w:proofErr w:type="spellStart"/>
            <w:r>
              <w:rPr>
                <w:rFonts w:ascii="Arial"/>
                <w:vertAlign w:val="superscript"/>
              </w:rPr>
              <w:t>o</w:t>
            </w:r>
            <w:r>
              <w:rPr>
                <w:rFonts w:ascii="Arial"/>
              </w:rPr>
              <w:t>C</w:t>
            </w:r>
            <w:proofErr w:type="spellEnd"/>
            <w:r>
              <w:rPr>
                <w:rFonts w:ascii="Arial"/>
              </w:rPr>
              <w:t>, it reaches its maximum rate of reaction (y)</w:t>
            </w:r>
          </w:p>
        </w:tc>
        <w:tc>
          <w:tcPr>
            <w:tcW w:w="50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61" w14:textId="77777777" w:rsidR="006C5502" w:rsidRDefault="00E84BFB">
            <w:pPr>
              <w:rPr>
                <w:rFonts w:ascii="Arial" w:eastAsia="Arial" w:hAnsi="Arial" w:cs="Arial"/>
                <w:b/>
                <w:bCs/>
              </w:rPr>
            </w:pPr>
            <w:r>
              <w:rPr>
                <w:rFonts w:ascii="Arial"/>
                <w:b/>
                <w:bCs/>
              </w:rPr>
              <w:t>Description:</w:t>
            </w:r>
          </w:p>
          <w:p w14:paraId="02AD9162" w14:textId="77777777" w:rsidR="006C5502" w:rsidRDefault="00E84BFB">
            <w:r>
              <w:rPr>
                <w:rFonts w:ascii="Arial"/>
              </w:rPr>
              <w:t xml:space="preserve">As the temperature increases above 40 </w:t>
            </w:r>
            <w:proofErr w:type="spellStart"/>
            <w:r>
              <w:rPr>
                <w:rFonts w:ascii="Arial"/>
                <w:vertAlign w:val="superscript"/>
              </w:rPr>
              <w:t>o</w:t>
            </w:r>
            <w:r>
              <w:rPr>
                <w:rFonts w:ascii="Arial"/>
              </w:rPr>
              <w:t>C</w:t>
            </w:r>
            <w:proofErr w:type="spellEnd"/>
            <w:r>
              <w:rPr>
                <w:rFonts w:ascii="Arial"/>
              </w:rPr>
              <w:t xml:space="preserve">, the rate of reaction decreases until at 57 </w:t>
            </w:r>
            <w:proofErr w:type="spellStart"/>
            <w:r>
              <w:rPr>
                <w:rFonts w:ascii="Arial"/>
                <w:vertAlign w:val="superscript"/>
              </w:rPr>
              <w:t>o</w:t>
            </w:r>
            <w:r>
              <w:rPr>
                <w:rFonts w:ascii="Arial"/>
              </w:rPr>
              <w:t>C</w:t>
            </w:r>
            <w:proofErr w:type="spellEnd"/>
            <w:r>
              <w:rPr>
                <w:rFonts w:ascii="Arial"/>
              </w:rPr>
              <w:t xml:space="preserve"> the rate of reaction is zero.</w:t>
            </w:r>
          </w:p>
        </w:tc>
      </w:tr>
      <w:tr w:rsidR="006C5502" w14:paraId="02AD917B" w14:textId="77777777" w:rsidTr="00FB1E78">
        <w:trPr>
          <w:trHeight w:val="3750"/>
        </w:trPr>
        <w:tc>
          <w:tcPr>
            <w:tcW w:w="53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64" w14:textId="77777777" w:rsidR="006C5502" w:rsidRDefault="00E84BFB">
            <w:pPr>
              <w:rPr>
                <w:rFonts w:ascii="Arial" w:eastAsia="Arial" w:hAnsi="Arial" w:cs="Arial"/>
                <w:b/>
                <w:bCs/>
              </w:rPr>
            </w:pPr>
            <w:r>
              <w:rPr>
                <w:rFonts w:ascii="Arial"/>
                <w:b/>
                <w:bCs/>
              </w:rPr>
              <w:t>Explanation:</w:t>
            </w:r>
          </w:p>
          <w:p w14:paraId="02AD9165" w14:textId="77777777" w:rsidR="006C5502" w:rsidRDefault="00E84BFB" w:rsidP="00E84BFB">
            <w:pPr>
              <w:numPr>
                <w:ilvl w:val="0"/>
                <w:numId w:val="22"/>
              </w:numPr>
              <w:ind w:left="113" w:hanging="113"/>
              <w:rPr>
                <w:rFonts w:ascii="Arial" w:eastAsia="Arial" w:hAnsi="Arial" w:cs="Arial"/>
              </w:rPr>
            </w:pPr>
            <w:r>
              <w:rPr>
                <w:rFonts w:ascii="Arial"/>
              </w:rPr>
              <w:t xml:space="preserve">   Increasing the temperature provides</w:t>
            </w:r>
          </w:p>
          <w:p w14:paraId="02AD9166" w14:textId="77777777" w:rsidR="006C5502" w:rsidRDefault="00E84BFB">
            <w:pPr>
              <w:rPr>
                <w:rFonts w:ascii="Arial" w:eastAsia="Arial" w:hAnsi="Arial" w:cs="Arial"/>
              </w:rPr>
            </w:pPr>
            <w:r>
              <w:rPr>
                <w:rFonts w:ascii="Arial"/>
              </w:rPr>
              <w:t xml:space="preserve">     more heat energy</w:t>
            </w:r>
          </w:p>
          <w:p w14:paraId="02AD9167" w14:textId="77777777" w:rsidR="006C5502" w:rsidRDefault="00E84BFB" w:rsidP="00E84BFB">
            <w:pPr>
              <w:numPr>
                <w:ilvl w:val="0"/>
                <w:numId w:val="23"/>
              </w:numPr>
              <w:ind w:left="113" w:hanging="113"/>
              <w:rPr>
                <w:rFonts w:ascii="Arial" w:eastAsia="Arial" w:hAnsi="Arial" w:cs="Arial"/>
              </w:rPr>
            </w:pPr>
            <w:r>
              <w:rPr>
                <w:rFonts w:ascii="Arial"/>
              </w:rPr>
              <w:t xml:space="preserve">   This gives both the enzyme and the</w:t>
            </w:r>
          </w:p>
          <w:p w14:paraId="02AD9168" w14:textId="77777777" w:rsidR="006C5502" w:rsidRDefault="00E84BFB">
            <w:pPr>
              <w:rPr>
                <w:rFonts w:ascii="Arial" w:eastAsia="Arial" w:hAnsi="Arial" w:cs="Arial"/>
              </w:rPr>
            </w:pPr>
            <w:r>
              <w:rPr>
                <w:rFonts w:ascii="Arial"/>
              </w:rPr>
              <w:t xml:space="preserve">     </w:t>
            </w:r>
            <w:proofErr w:type="gramStart"/>
            <w:r>
              <w:rPr>
                <w:rFonts w:ascii="Arial"/>
              </w:rPr>
              <w:t>substrate</w:t>
            </w:r>
            <w:proofErr w:type="gramEnd"/>
            <w:r>
              <w:rPr>
                <w:rFonts w:ascii="Arial"/>
              </w:rPr>
              <w:t xml:space="preserve"> more kinetic energy.</w:t>
            </w:r>
          </w:p>
          <w:p w14:paraId="02AD9169" w14:textId="77777777" w:rsidR="006C5502" w:rsidRDefault="00E84BFB" w:rsidP="00E84BFB">
            <w:pPr>
              <w:numPr>
                <w:ilvl w:val="0"/>
                <w:numId w:val="24"/>
              </w:numPr>
              <w:ind w:left="113" w:hanging="113"/>
              <w:rPr>
                <w:rFonts w:ascii="Arial" w:eastAsia="Arial" w:hAnsi="Arial" w:cs="Arial"/>
              </w:rPr>
            </w:pPr>
            <w:r>
              <w:rPr>
                <w:rFonts w:ascii="Arial"/>
              </w:rPr>
              <w:t xml:space="preserve">   Both enzyme and substrate move faster.</w:t>
            </w:r>
          </w:p>
          <w:p w14:paraId="02AD916A" w14:textId="77777777" w:rsidR="006C5502" w:rsidRDefault="00E84BFB" w:rsidP="00E84BFB">
            <w:pPr>
              <w:numPr>
                <w:ilvl w:val="0"/>
                <w:numId w:val="25"/>
              </w:numPr>
              <w:ind w:left="113" w:hanging="113"/>
              <w:rPr>
                <w:rFonts w:ascii="Arial" w:eastAsia="Arial" w:hAnsi="Arial" w:cs="Arial"/>
              </w:rPr>
            </w:pPr>
            <w:r>
              <w:rPr>
                <w:rFonts w:ascii="Arial"/>
              </w:rPr>
              <w:t xml:space="preserve">   This results in more collisions</w:t>
            </w:r>
          </w:p>
          <w:p w14:paraId="02AD916B" w14:textId="77777777" w:rsidR="006C5502" w:rsidRDefault="00E84BFB" w:rsidP="00E84BFB">
            <w:pPr>
              <w:numPr>
                <w:ilvl w:val="0"/>
                <w:numId w:val="26"/>
              </w:numPr>
              <w:ind w:left="113" w:hanging="113"/>
              <w:rPr>
                <w:rFonts w:ascii="Arial" w:eastAsia="Arial" w:hAnsi="Arial" w:cs="Arial"/>
              </w:rPr>
            </w:pPr>
            <w:r>
              <w:rPr>
                <w:rFonts w:ascii="Arial"/>
              </w:rPr>
              <w:t xml:space="preserve">   More enzyme-substrate complexes are</w:t>
            </w:r>
          </w:p>
          <w:p w14:paraId="02AD916C" w14:textId="77777777" w:rsidR="006C5502" w:rsidRDefault="00E84BFB">
            <w:pPr>
              <w:rPr>
                <w:rFonts w:ascii="Arial" w:eastAsia="Arial" w:hAnsi="Arial" w:cs="Arial"/>
              </w:rPr>
            </w:pPr>
            <w:r>
              <w:rPr>
                <w:rFonts w:ascii="Arial"/>
              </w:rPr>
              <w:t xml:space="preserve">     Formed</w:t>
            </w:r>
          </w:p>
          <w:p w14:paraId="02AD916D" w14:textId="77777777" w:rsidR="006C5502" w:rsidRDefault="00E84BFB" w:rsidP="00E84BFB">
            <w:pPr>
              <w:numPr>
                <w:ilvl w:val="0"/>
                <w:numId w:val="27"/>
              </w:numPr>
              <w:ind w:left="113" w:hanging="113"/>
            </w:pPr>
            <w:r>
              <w:rPr>
                <w:rFonts w:ascii="Arial"/>
              </w:rPr>
              <w:t xml:space="preserve">   The rate of reaction is increased.</w:t>
            </w:r>
          </w:p>
        </w:tc>
        <w:tc>
          <w:tcPr>
            <w:tcW w:w="50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6E" w14:textId="77777777" w:rsidR="006C5502" w:rsidRDefault="00E84BFB">
            <w:pPr>
              <w:rPr>
                <w:rFonts w:ascii="Arial" w:eastAsia="Arial" w:hAnsi="Arial" w:cs="Arial"/>
                <w:b/>
                <w:bCs/>
              </w:rPr>
            </w:pPr>
            <w:r>
              <w:rPr>
                <w:rFonts w:ascii="Arial"/>
                <w:b/>
                <w:bCs/>
              </w:rPr>
              <w:t>Explanation:</w:t>
            </w:r>
          </w:p>
          <w:p w14:paraId="02AD916F" w14:textId="77777777" w:rsidR="006C5502" w:rsidRDefault="00E84BFB" w:rsidP="00E84BFB">
            <w:pPr>
              <w:numPr>
                <w:ilvl w:val="0"/>
                <w:numId w:val="28"/>
              </w:numPr>
              <w:ind w:left="113" w:hanging="113"/>
              <w:rPr>
                <w:rFonts w:ascii="Arial" w:eastAsia="Arial" w:hAnsi="Arial" w:cs="Arial"/>
              </w:rPr>
            </w:pPr>
            <w:r>
              <w:rPr>
                <w:rFonts w:ascii="Arial"/>
              </w:rPr>
              <w:t xml:space="preserve">   High temperatures result in more kinetic </w:t>
            </w:r>
          </w:p>
          <w:p w14:paraId="02AD9170" w14:textId="77777777" w:rsidR="006C5502" w:rsidRDefault="00E84BFB">
            <w:pPr>
              <w:rPr>
                <w:rFonts w:ascii="Arial" w:eastAsia="Arial" w:hAnsi="Arial" w:cs="Arial"/>
              </w:rPr>
            </w:pPr>
            <w:r>
              <w:rPr>
                <w:rFonts w:ascii="Arial"/>
              </w:rPr>
              <w:t xml:space="preserve">     energy being given to the enzyme and</w:t>
            </w:r>
          </w:p>
          <w:p w14:paraId="02AD9171" w14:textId="77777777" w:rsidR="006C5502" w:rsidRDefault="00E84BFB">
            <w:pPr>
              <w:rPr>
                <w:rFonts w:ascii="Arial" w:eastAsia="Arial" w:hAnsi="Arial" w:cs="Arial"/>
              </w:rPr>
            </w:pPr>
            <w:r>
              <w:rPr>
                <w:rFonts w:ascii="Arial"/>
              </w:rPr>
              <w:t xml:space="preserve">     </w:t>
            </w:r>
            <w:proofErr w:type="gramStart"/>
            <w:r>
              <w:rPr>
                <w:rFonts w:ascii="Arial"/>
              </w:rPr>
              <w:t>substrate</w:t>
            </w:r>
            <w:proofErr w:type="gramEnd"/>
            <w:r>
              <w:rPr>
                <w:rFonts w:ascii="Arial"/>
              </w:rPr>
              <w:t>.</w:t>
            </w:r>
          </w:p>
          <w:p w14:paraId="02AD9172" w14:textId="77777777" w:rsidR="006C5502" w:rsidRDefault="00E84BFB" w:rsidP="00E84BFB">
            <w:pPr>
              <w:numPr>
                <w:ilvl w:val="0"/>
                <w:numId w:val="29"/>
              </w:numPr>
              <w:ind w:left="113" w:hanging="113"/>
              <w:rPr>
                <w:rFonts w:ascii="Arial" w:eastAsia="Arial" w:hAnsi="Arial" w:cs="Arial"/>
              </w:rPr>
            </w:pPr>
            <w:r>
              <w:rPr>
                <w:rFonts w:ascii="Arial"/>
              </w:rPr>
              <w:t xml:space="preserve">   The enzyme molecules vibrate more as  </w:t>
            </w:r>
          </w:p>
          <w:p w14:paraId="02AD9173" w14:textId="77777777" w:rsidR="006C5502" w:rsidRDefault="00E84BFB">
            <w:pPr>
              <w:rPr>
                <w:rFonts w:ascii="Arial" w:eastAsia="Arial" w:hAnsi="Arial" w:cs="Arial"/>
              </w:rPr>
            </w:pPr>
            <w:r>
              <w:rPr>
                <w:rFonts w:ascii="Arial"/>
              </w:rPr>
              <w:t xml:space="preserve">     </w:t>
            </w:r>
            <w:proofErr w:type="gramStart"/>
            <w:r>
              <w:rPr>
                <w:rFonts w:ascii="Arial"/>
              </w:rPr>
              <w:t>the</w:t>
            </w:r>
            <w:proofErr w:type="gramEnd"/>
            <w:r>
              <w:rPr>
                <w:rFonts w:ascii="Arial"/>
              </w:rPr>
              <w:t xml:space="preserve"> kinetic energy increases.</w:t>
            </w:r>
          </w:p>
          <w:p w14:paraId="02AD9174" w14:textId="77777777" w:rsidR="006C5502" w:rsidRDefault="00E84BFB" w:rsidP="00E84BFB">
            <w:pPr>
              <w:numPr>
                <w:ilvl w:val="0"/>
                <w:numId w:val="30"/>
              </w:numPr>
              <w:ind w:left="113" w:hanging="113"/>
              <w:rPr>
                <w:rFonts w:ascii="Arial" w:eastAsia="Arial" w:hAnsi="Arial" w:cs="Arial"/>
              </w:rPr>
            </w:pPr>
            <w:r>
              <w:rPr>
                <w:rFonts w:ascii="Arial"/>
              </w:rPr>
              <w:t xml:space="preserve">   The bonds holding the tertiary structure  </w:t>
            </w:r>
          </w:p>
          <w:p w14:paraId="02AD9175" w14:textId="77777777" w:rsidR="006C5502" w:rsidRDefault="00E84BFB">
            <w:pPr>
              <w:rPr>
                <w:rFonts w:ascii="Arial" w:eastAsia="Arial" w:hAnsi="Arial" w:cs="Arial"/>
              </w:rPr>
            </w:pPr>
            <w:r>
              <w:rPr>
                <w:rFonts w:ascii="Arial"/>
              </w:rPr>
              <w:t xml:space="preserve">     </w:t>
            </w:r>
            <w:proofErr w:type="gramStart"/>
            <w:r>
              <w:rPr>
                <w:rFonts w:ascii="Arial"/>
              </w:rPr>
              <w:t>of</w:t>
            </w:r>
            <w:proofErr w:type="gramEnd"/>
            <w:r>
              <w:rPr>
                <w:rFonts w:ascii="Arial"/>
              </w:rPr>
              <w:t xml:space="preserve"> the protein break.</w:t>
            </w:r>
          </w:p>
          <w:p w14:paraId="02AD9176" w14:textId="77777777" w:rsidR="006C5502" w:rsidRDefault="00E84BFB" w:rsidP="00E84BFB">
            <w:pPr>
              <w:numPr>
                <w:ilvl w:val="0"/>
                <w:numId w:val="31"/>
              </w:numPr>
              <w:ind w:left="113" w:hanging="113"/>
              <w:rPr>
                <w:rFonts w:ascii="Arial" w:eastAsia="Arial" w:hAnsi="Arial" w:cs="Arial"/>
              </w:rPr>
            </w:pPr>
            <w:r>
              <w:rPr>
                <w:rFonts w:ascii="Arial"/>
              </w:rPr>
              <w:t xml:space="preserve">   This changes the shape of the enzyme</w:t>
            </w:r>
          </w:p>
          <w:p w14:paraId="02AD9177" w14:textId="77777777" w:rsidR="006C5502" w:rsidRDefault="00E84BFB" w:rsidP="00E84BFB">
            <w:pPr>
              <w:numPr>
                <w:ilvl w:val="0"/>
                <w:numId w:val="32"/>
              </w:numPr>
              <w:ind w:left="113" w:hanging="113"/>
              <w:rPr>
                <w:rFonts w:ascii="Arial" w:eastAsia="Arial" w:hAnsi="Arial" w:cs="Arial"/>
              </w:rPr>
            </w:pPr>
            <w:r>
              <w:rPr>
                <w:rFonts w:ascii="Arial"/>
              </w:rPr>
              <w:t xml:space="preserve">   The active site changes shape</w:t>
            </w:r>
          </w:p>
          <w:p w14:paraId="02AD9178" w14:textId="77777777" w:rsidR="006C5502" w:rsidRDefault="00E84BFB" w:rsidP="00E84BFB">
            <w:pPr>
              <w:numPr>
                <w:ilvl w:val="0"/>
                <w:numId w:val="33"/>
              </w:numPr>
              <w:ind w:left="113" w:hanging="113"/>
              <w:rPr>
                <w:rFonts w:ascii="Arial" w:eastAsia="Arial" w:hAnsi="Arial" w:cs="Arial"/>
              </w:rPr>
            </w:pPr>
            <w:r>
              <w:rPr>
                <w:rFonts w:ascii="Arial"/>
              </w:rPr>
              <w:t xml:space="preserve">   The substrate can no longer fit</w:t>
            </w:r>
          </w:p>
          <w:p w14:paraId="02AD9179" w14:textId="77777777" w:rsidR="006C5502" w:rsidRDefault="00E84BFB" w:rsidP="00E84BFB">
            <w:pPr>
              <w:numPr>
                <w:ilvl w:val="0"/>
                <w:numId w:val="34"/>
              </w:numPr>
              <w:ind w:left="113" w:hanging="113"/>
              <w:rPr>
                <w:rFonts w:ascii="Arial" w:eastAsia="Arial" w:hAnsi="Arial" w:cs="Arial"/>
              </w:rPr>
            </w:pPr>
            <w:r>
              <w:rPr>
                <w:rFonts w:ascii="Arial"/>
              </w:rPr>
              <w:t xml:space="preserve">   There is less / no reaction occurring</w:t>
            </w:r>
          </w:p>
          <w:p w14:paraId="02AD917A" w14:textId="77777777" w:rsidR="006C5502" w:rsidRDefault="00E84BFB" w:rsidP="00E84BFB">
            <w:pPr>
              <w:numPr>
                <w:ilvl w:val="0"/>
                <w:numId w:val="35"/>
              </w:numPr>
              <w:ind w:left="113" w:hanging="113"/>
            </w:pPr>
            <w:r>
              <w:rPr>
                <w:rFonts w:ascii="Arial"/>
              </w:rPr>
              <w:t xml:space="preserve">   We say the enzyme has been denatured. </w:t>
            </w:r>
          </w:p>
        </w:tc>
      </w:tr>
    </w:tbl>
    <w:p w14:paraId="02AD917C" w14:textId="77777777" w:rsidR="006C5502" w:rsidRDefault="006C5502">
      <w:pPr>
        <w:pStyle w:val="Body"/>
        <w:rPr>
          <w:sz w:val="24"/>
          <w:szCs w:val="24"/>
        </w:rPr>
      </w:pPr>
    </w:p>
    <w:p w14:paraId="02AD917D" w14:textId="77777777" w:rsidR="006C5502" w:rsidRDefault="006C5502">
      <w:pPr>
        <w:pStyle w:val="Body"/>
        <w:rPr>
          <w:sz w:val="24"/>
          <w:szCs w:val="24"/>
        </w:rPr>
      </w:pPr>
    </w:p>
    <w:p w14:paraId="02AD917E" w14:textId="77777777" w:rsidR="006C5502" w:rsidRDefault="006C5502">
      <w:pPr>
        <w:pStyle w:val="Body"/>
        <w:rPr>
          <w:sz w:val="24"/>
          <w:szCs w:val="24"/>
        </w:rPr>
      </w:pPr>
    </w:p>
    <w:p w14:paraId="02AD917F" w14:textId="77777777" w:rsidR="006C5502" w:rsidRDefault="006C5502">
      <w:pPr>
        <w:pStyle w:val="Body"/>
        <w:rPr>
          <w:sz w:val="24"/>
          <w:szCs w:val="24"/>
        </w:rPr>
      </w:pPr>
    </w:p>
    <w:p w14:paraId="02AD9180" w14:textId="77777777" w:rsidR="006C5502" w:rsidRDefault="00E84BFB">
      <w:pPr>
        <w:pStyle w:val="Body"/>
        <w:rPr>
          <w:sz w:val="24"/>
          <w:szCs w:val="24"/>
          <w:u w:val="single"/>
        </w:rPr>
      </w:pPr>
      <w:proofErr w:type="gramStart"/>
      <w:r>
        <w:rPr>
          <w:sz w:val="24"/>
          <w:szCs w:val="24"/>
          <w:u w:val="single"/>
        </w:rPr>
        <w:t>pH</w:t>
      </w:r>
      <w:proofErr w:type="gramEnd"/>
    </w:p>
    <w:p w14:paraId="02AD9181" w14:textId="77777777" w:rsidR="006C5502" w:rsidRDefault="006C5502">
      <w:pPr>
        <w:pStyle w:val="Body"/>
        <w:rPr>
          <w:sz w:val="24"/>
          <w:szCs w:val="24"/>
        </w:rPr>
      </w:pPr>
    </w:p>
    <w:p w14:paraId="02AD9182" w14:textId="77777777" w:rsidR="006C5502" w:rsidRDefault="006C5502">
      <w:pPr>
        <w:pStyle w:val="Body"/>
        <w:rPr>
          <w:sz w:val="24"/>
          <w:szCs w:val="24"/>
        </w:rPr>
      </w:pPr>
    </w:p>
    <w:p w14:paraId="02AD9183" w14:textId="77777777" w:rsidR="006C5502" w:rsidRDefault="006C5502">
      <w:pPr>
        <w:pStyle w:val="Body"/>
        <w:rPr>
          <w:sz w:val="24"/>
          <w:szCs w:val="24"/>
        </w:rPr>
      </w:pPr>
    </w:p>
    <w:p w14:paraId="02AD9184" w14:textId="77777777" w:rsidR="006C5502" w:rsidRDefault="006C5502">
      <w:pPr>
        <w:pStyle w:val="Body"/>
        <w:rPr>
          <w:sz w:val="24"/>
          <w:szCs w:val="24"/>
        </w:rPr>
      </w:pPr>
    </w:p>
    <w:p w14:paraId="02AD9185" w14:textId="77777777" w:rsidR="006C5502" w:rsidRDefault="006C5502">
      <w:pPr>
        <w:pStyle w:val="Body"/>
        <w:rPr>
          <w:sz w:val="24"/>
          <w:szCs w:val="24"/>
        </w:rPr>
      </w:pPr>
    </w:p>
    <w:p w14:paraId="02AD9186" w14:textId="77777777" w:rsidR="006C5502" w:rsidRDefault="006C5502">
      <w:pPr>
        <w:pStyle w:val="Body"/>
        <w:rPr>
          <w:sz w:val="24"/>
          <w:szCs w:val="24"/>
        </w:rPr>
      </w:pPr>
    </w:p>
    <w:p w14:paraId="02AD9187" w14:textId="77777777" w:rsidR="006C5502" w:rsidRDefault="006C5502">
      <w:pPr>
        <w:pStyle w:val="Body"/>
        <w:rPr>
          <w:sz w:val="24"/>
          <w:szCs w:val="24"/>
        </w:rPr>
      </w:pPr>
    </w:p>
    <w:p w14:paraId="02AD9188" w14:textId="77777777" w:rsidR="006C5502" w:rsidRDefault="006C5502">
      <w:pPr>
        <w:pStyle w:val="Body"/>
        <w:rPr>
          <w:sz w:val="24"/>
          <w:szCs w:val="24"/>
        </w:rPr>
      </w:pPr>
    </w:p>
    <w:p w14:paraId="02AD9189" w14:textId="77777777" w:rsidR="006C5502" w:rsidRDefault="006C5502">
      <w:pPr>
        <w:pStyle w:val="Body"/>
        <w:rPr>
          <w:sz w:val="24"/>
          <w:szCs w:val="24"/>
        </w:rPr>
      </w:pPr>
    </w:p>
    <w:p w14:paraId="02AD918A" w14:textId="77777777" w:rsidR="006C5502" w:rsidRDefault="006C5502">
      <w:pPr>
        <w:pStyle w:val="Body"/>
        <w:rPr>
          <w:sz w:val="24"/>
          <w:szCs w:val="24"/>
        </w:rPr>
      </w:pPr>
    </w:p>
    <w:p w14:paraId="02AD918B" w14:textId="77777777" w:rsidR="006C5502" w:rsidRDefault="006C5502">
      <w:pPr>
        <w:pStyle w:val="Body"/>
        <w:rPr>
          <w:sz w:val="24"/>
          <w:szCs w:val="24"/>
        </w:rPr>
      </w:pPr>
    </w:p>
    <w:p w14:paraId="02AD918C" w14:textId="77777777" w:rsidR="006C5502" w:rsidRDefault="006C5502">
      <w:pPr>
        <w:pStyle w:val="Body"/>
        <w:rPr>
          <w:sz w:val="24"/>
          <w:szCs w:val="24"/>
        </w:rPr>
      </w:pPr>
    </w:p>
    <w:p w14:paraId="02AD918D" w14:textId="77777777" w:rsidR="006C5502" w:rsidRDefault="006C5502">
      <w:pPr>
        <w:pStyle w:val="Body"/>
        <w:rPr>
          <w:sz w:val="24"/>
          <w:szCs w:val="24"/>
        </w:rPr>
      </w:pPr>
    </w:p>
    <w:p w14:paraId="02AD918E" w14:textId="77777777" w:rsidR="006C5502" w:rsidRDefault="006C5502">
      <w:pPr>
        <w:pStyle w:val="Body"/>
        <w:rPr>
          <w:sz w:val="24"/>
          <w:szCs w:val="24"/>
        </w:rPr>
      </w:pPr>
    </w:p>
    <w:p w14:paraId="02AD918F" w14:textId="77777777" w:rsidR="006C5502" w:rsidRDefault="006C5502">
      <w:pPr>
        <w:pStyle w:val="Body"/>
        <w:rPr>
          <w:sz w:val="24"/>
          <w:szCs w:val="24"/>
        </w:rPr>
      </w:pPr>
    </w:p>
    <w:p w14:paraId="02AD9190" w14:textId="77777777" w:rsidR="006C5502" w:rsidRDefault="006C5502">
      <w:pPr>
        <w:pStyle w:val="Body"/>
        <w:rPr>
          <w:sz w:val="24"/>
          <w:szCs w:val="24"/>
        </w:rPr>
      </w:pPr>
    </w:p>
    <w:p w14:paraId="02AD9191" w14:textId="77777777" w:rsidR="006C5502" w:rsidRDefault="006C5502">
      <w:pPr>
        <w:pStyle w:val="Body"/>
        <w:rPr>
          <w:sz w:val="24"/>
          <w:szCs w:val="24"/>
        </w:rPr>
      </w:pPr>
    </w:p>
    <w:p w14:paraId="02AD9192" w14:textId="77777777" w:rsidR="006C5502" w:rsidRDefault="006C5502">
      <w:pPr>
        <w:pStyle w:val="Body"/>
        <w:rPr>
          <w:sz w:val="24"/>
          <w:szCs w:val="24"/>
        </w:rPr>
      </w:pPr>
    </w:p>
    <w:p w14:paraId="02AD9193" w14:textId="77777777" w:rsidR="006C5502" w:rsidRDefault="006C5502">
      <w:pPr>
        <w:pStyle w:val="Body"/>
        <w:rPr>
          <w:sz w:val="24"/>
          <w:szCs w:val="24"/>
        </w:rPr>
      </w:pPr>
    </w:p>
    <w:p w14:paraId="02AD9194" w14:textId="77777777" w:rsidR="006C5502" w:rsidRDefault="00E84BFB">
      <w:pPr>
        <w:pStyle w:val="Body"/>
        <w:rPr>
          <w:sz w:val="24"/>
          <w:szCs w:val="24"/>
        </w:rPr>
      </w:pPr>
      <w:r>
        <w:rPr>
          <w:noProof/>
          <w:sz w:val="24"/>
          <w:szCs w:val="24"/>
          <w:lang w:val="en-GB"/>
        </w:rPr>
        <w:drawing>
          <wp:anchor distT="152400" distB="152400" distL="152400" distR="152400" simplePos="0" relativeHeight="251682816" behindDoc="0" locked="0" layoutInCell="1" allowOverlap="1" wp14:anchorId="02AD9301" wp14:editId="02AD9302">
            <wp:simplePos x="0" y="0"/>
            <wp:positionH relativeFrom="margin">
              <wp:posOffset>117910</wp:posOffset>
            </wp:positionH>
            <wp:positionV relativeFrom="line">
              <wp:posOffset>3361003</wp:posOffset>
            </wp:positionV>
            <wp:extent cx="1644561" cy="1245264"/>
            <wp:effectExtent l="0" t="0" r="0" b="0"/>
            <wp:wrapThrough wrapText="bothSides" distL="152400" distR="152400">
              <wp:wrapPolygon edited="1">
                <wp:start x="3911" y="0"/>
                <wp:lineTo x="3911" y="11504"/>
                <wp:lineTo x="4889" y="11504"/>
                <wp:lineTo x="4889" y="12678"/>
                <wp:lineTo x="4800" y="13617"/>
                <wp:lineTo x="5422" y="13617"/>
                <wp:lineTo x="5244" y="13617"/>
                <wp:lineTo x="4889" y="13030"/>
                <wp:lineTo x="5511" y="12796"/>
                <wp:lineTo x="4889" y="12678"/>
                <wp:lineTo x="4889" y="11504"/>
                <wp:lineTo x="5067" y="11504"/>
                <wp:lineTo x="5067" y="12326"/>
                <wp:lineTo x="5156" y="11504"/>
                <wp:lineTo x="5778" y="11504"/>
                <wp:lineTo x="5778" y="12678"/>
                <wp:lineTo x="5689" y="13617"/>
                <wp:lineTo x="6311" y="13735"/>
                <wp:lineTo x="6400" y="12796"/>
                <wp:lineTo x="6133" y="12745"/>
                <wp:lineTo x="6133" y="12913"/>
                <wp:lineTo x="6133" y="13617"/>
                <wp:lineTo x="5778" y="13030"/>
                <wp:lineTo x="6133" y="12913"/>
                <wp:lineTo x="6133" y="12745"/>
                <wp:lineTo x="5778" y="12678"/>
                <wp:lineTo x="5778" y="11504"/>
                <wp:lineTo x="6667" y="11504"/>
                <wp:lineTo x="6667" y="12678"/>
                <wp:lineTo x="6578" y="13617"/>
                <wp:lineTo x="6933" y="13684"/>
                <wp:lineTo x="6933" y="15965"/>
                <wp:lineTo x="6933" y="17022"/>
                <wp:lineTo x="7022" y="16317"/>
                <wp:lineTo x="7378" y="17022"/>
                <wp:lineTo x="7556" y="15965"/>
                <wp:lineTo x="7467" y="16670"/>
                <wp:lineTo x="6933" y="15965"/>
                <wp:lineTo x="6933" y="13684"/>
                <wp:lineTo x="7200" y="13735"/>
                <wp:lineTo x="7289" y="12796"/>
                <wp:lineTo x="7289" y="14791"/>
                <wp:lineTo x="7289" y="15143"/>
                <wp:lineTo x="7022" y="15143"/>
                <wp:lineTo x="7289" y="15378"/>
                <wp:lineTo x="7289" y="15730"/>
                <wp:lineTo x="7467" y="15378"/>
                <wp:lineTo x="7733" y="15378"/>
                <wp:lineTo x="7733" y="15965"/>
                <wp:lineTo x="7822" y="16552"/>
                <wp:lineTo x="8267" y="16552"/>
                <wp:lineTo x="7822" y="16435"/>
                <wp:lineTo x="7733" y="15965"/>
                <wp:lineTo x="7733" y="15378"/>
                <wp:lineTo x="7289" y="14791"/>
                <wp:lineTo x="7289" y="12796"/>
                <wp:lineTo x="7022" y="12745"/>
                <wp:lineTo x="7022" y="12913"/>
                <wp:lineTo x="7022" y="13617"/>
                <wp:lineTo x="6667" y="13030"/>
                <wp:lineTo x="7022" y="12913"/>
                <wp:lineTo x="7022" y="12745"/>
                <wp:lineTo x="6667" y="12678"/>
                <wp:lineTo x="6667" y="11504"/>
                <wp:lineTo x="8178" y="11504"/>
                <wp:lineTo x="10133" y="9157"/>
                <wp:lineTo x="10222" y="9152"/>
                <wp:lineTo x="10222" y="10330"/>
                <wp:lineTo x="10222" y="11387"/>
                <wp:lineTo x="10311" y="10683"/>
                <wp:lineTo x="10667" y="11387"/>
                <wp:lineTo x="10844" y="10330"/>
                <wp:lineTo x="10756" y="11035"/>
                <wp:lineTo x="10756" y="12561"/>
                <wp:lineTo x="10667" y="13500"/>
                <wp:lineTo x="11289" y="13500"/>
                <wp:lineTo x="11111" y="13500"/>
                <wp:lineTo x="10756" y="12913"/>
                <wp:lineTo x="11378" y="12678"/>
                <wp:lineTo x="10756" y="12561"/>
                <wp:lineTo x="10756" y="11035"/>
                <wp:lineTo x="10222" y="10330"/>
                <wp:lineTo x="10222" y="9152"/>
                <wp:lineTo x="11022" y="9115"/>
                <wp:lineTo x="11022" y="10330"/>
                <wp:lineTo x="11111" y="10917"/>
                <wp:lineTo x="11556" y="10917"/>
                <wp:lineTo x="11111" y="10800"/>
                <wp:lineTo x="11022" y="10330"/>
                <wp:lineTo x="11022" y="9115"/>
                <wp:lineTo x="11644" y="9086"/>
                <wp:lineTo x="11644" y="12561"/>
                <wp:lineTo x="11556" y="13500"/>
                <wp:lineTo x="12178" y="13617"/>
                <wp:lineTo x="12267" y="12678"/>
                <wp:lineTo x="12000" y="12627"/>
                <wp:lineTo x="12000" y="12796"/>
                <wp:lineTo x="12000" y="13500"/>
                <wp:lineTo x="11644" y="12913"/>
                <wp:lineTo x="12000" y="12796"/>
                <wp:lineTo x="12000" y="12627"/>
                <wp:lineTo x="11644" y="12561"/>
                <wp:lineTo x="11644" y="9086"/>
                <wp:lineTo x="12089" y="9066"/>
                <wp:lineTo x="12089" y="9509"/>
                <wp:lineTo x="12089" y="9861"/>
                <wp:lineTo x="11822" y="9861"/>
                <wp:lineTo x="12089" y="10096"/>
                <wp:lineTo x="12089" y="10448"/>
                <wp:lineTo x="12267" y="10096"/>
                <wp:lineTo x="12533" y="10096"/>
                <wp:lineTo x="12533" y="12561"/>
                <wp:lineTo x="12444" y="13500"/>
                <wp:lineTo x="13067" y="13617"/>
                <wp:lineTo x="13156" y="12678"/>
                <wp:lineTo x="12889" y="12627"/>
                <wp:lineTo x="12889" y="12796"/>
                <wp:lineTo x="12889" y="13500"/>
                <wp:lineTo x="12533" y="12913"/>
                <wp:lineTo x="12889" y="12796"/>
                <wp:lineTo x="12889" y="12627"/>
                <wp:lineTo x="12533" y="12561"/>
                <wp:lineTo x="12533" y="10096"/>
                <wp:lineTo x="12089" y="9509"/>
                <wp:lineTo x="12089" y="9066"/>
                <wp:lineTo x="15200" y="8922"/>
                <wp:lineTo x="16978" y="4578"/>
                <wp:lineTo x="3911" y="0"/>
                <wp:lineTo x="17067" y="0"/>
                <wp:lineTo x="17067" y="6574"/>
                <wp:lineTo x="14933" y="13970"/>
                <wp:lineTo x="13511" y="15965"/>
                <wp:lineTo x="11911" y="18548"/>
                <wp:lineTo x="7467" y="18783"/>
                <wp:lineTo x="7467" y="17609"/>
                <wp:lineTo x="7378" y="18783"/>
                <wp:lineTo x="3378" y="18783"/>
                <wp:lineTo x="3378" y="6691"/>
                <wp:lineTo x="0" y="6691"/>
                <wp:lineTo x="0" y="21600"/>
                <wp:lineTo x="21600" y="21600"/>
                <wp:lineTo x="21600" y="6574"/>
                <wp:lineTo x="17067" y="6574"/>
                <wp:lineTo x="17067" y="0"/>
                <wp:lineTo x="3911" y="0"/>
              </wp:wrapPolygon>
            </wp:wrapThrough>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pasted-image.tif"/>
                    <pic:cNvPicPr/>
                  </pic:nvPicPr>
                  <pic:blipFill>
                    <a:blip r:embed="rId26">
                      <a:extLst/>
                    </a:blip>
                    <a:stretch>
                      <a:fillRect/>
                    </a:stretch>
                  </pic:blipFill>
                  <pic:spPr>
                    <a:xfrm>
                      <a:off x="0" y="0"/>
                      <a:ext cx="1644561" cy="1245264"/>
                    </a:xfrm>
                    <a:prstGeom prst="rect">
                      <a:avLst/>
                    </a:prstGeom>
                    <a:ln w="12700" cap="flat">
                      <a:noFill/>
                      <a:miter lim="400000"/>
                    </a:ln>
                    <a:effectLst/>
                  </pic:spPr>
                </pic:pic>
              </a:graphicData>
            </a:graphic>
          </wp:anchor>
        </w:drawing>
      </w:r>
      <w:r>
        <w:rPr>
          <w:noProof/>
          <w:sz w:val="24"/>
          <w:szCs w:val="24"/>
          <w:lang w:val="en-GB"/>
        </w:rPr>
        <w:drawing>
          <wp:anchor distT="152400" distB="152400" distL="152400" distR="152400" simplePos="0" relativeHeight="251684864" behindDoc="0" locked="0" layoutInCell="1" allowOverlap="1" wp14:anchorId="02AD9303" wp14:editId="02AD9304">
            <wp:simplePos x="0" y="0"/>
            <wp:positionH relativeFrom="margin">
              <wp:posOffset>4431530</wp:posOffset>
            </wp:positionH>
            <wp:positionV relativeFrom="line">
              <wp:posOffset>3350982</wp:posOffset>
            </wp:positionV>
            <wp:extent cx="1682176" cy="1280669"/>
            <wp:effectExtent l="0" t="0" r="0" b="0"/>
            <wp:wrapThrough wrapText="bothSides" distL="152400" distR="152400">
              <wp:wrapPolygon edited="1">
                <wp:start x="3911" y="0"/>
                <wp:lineTo x="3911" y="11442"/>
                <wp:lineTo x="4889" y="11442"/>
                <wp:lineTo x="4889" y="12610"/>
                <wp:lineTo x="4800" y="13544"/>
                <wp:lineTo x="5422" y="13544"/>
                <wp:lineTo x="5244" y="13544"/>
                <wp:lineTo x="4889" y="12960"/>
                <wp:lineTo x="5511" y="12726"/>
                <wp:lineTo x="4889" y="12610"/>
                <wp:lineTo x="4889" y="11442"/>
                <wp:lineTo x="5778" y="11442"/>
                <wp:lineTo x="5778" y="12610"/>
                <wp:lineTo x="5689" y="13544"/>
                <wp:lineTo x="6311" y="13661"/>
                <wp:lineTo x="6400" y="12726"/>
                <wp:lineTo x="6133" y="12676"/>
                <wp:lineTo x="6133" y="12843"/>
                <wp:lineTo x="6133" y="13544"/>
                <wp:lineTo x="5778" y="12960"/>
                <wp:lineTo x="6133" y="12843"/>
                <wp:lineTo x="6133" y="12676"/>
                <wp:lineTo x="5778" y="12610"/>
                <wp:lineTo x="5778" y="11442"/>
                <wp:lineTo x="6667" y="11442"/>
                <wp:lineTo x="6667" y="12610"/>
                <wp:lineTo x="6578" y="13544"/>
                <wp:lineTo x="6933" y="13610"/>
                <wp:lineTo x="6933" y="15996"/>
                <wp:lineTo x="6933" y="17046"/>
                <wp:lineTo x="7022" y="16346"/>
                <wp:lineTo x="7378" y="17046"/>
                <wp:lineTo x="7556" y="15996"/>
                <wp:lineTo x="7467" y="16696"/>
                <wp:lineTo x="6933" y="15996"/>
                <wp:lineTo x="6933" y="13610"/>
                <wp:lineTo x="7200" y="13661"/>
                <wp:lineTo x="7289" y="12726"/>
                <wp:lineTo x="7022" y="12676"/>
                <wp:lineTo x="7022" y="12843"/>
                <wp:lineTo x="7022" y="13544"/>
                <wp:lineTo x="6667" y="12960"/>
                <wp:lineTo x="7022" y="12843"/>
                <wp:lineTo x="7022" y="12676"/>
                <wp:lineTo x="6667" y="12610"/>
                <wp:lineTo x="6667" y="11442"/>
                <wp:lineTo x="7733" y="11442"/>
                <wp:lineTo x="7733" y="15996"/>
                <wp:lineTo x="7822" y="16579"/>
                <wp:lineTo x="8267" y="16579"/>
                <wp:lineTo x="7822" y="16463"/>
                <wp:lineTo x="7733" y="15996"/>
                <wp:lineTo x="7733" y="11442"/>
                <wp:lineTo x="8178" y="11442"/>
                <wp:lineTo x="10133" y="9107"/>
                <wp:lineTo x="10222" y="9102"/>
                <wp:lineTo x="10222" y="10275"/>
                <wp:lineTo x="10222" y="11325"/>
                <wp:lineTo x="10311" y="10625"/>
                <wp:lineTo x="10667" y="11325"/>
                <wp:lineTo x="10844" y="10275"/>
                <wp:lineTo x="10756" y="10975"/>
                <wp:lineTo x="10756" y="12493"/>
                <wp:lineTo x="10667" y="13427"/>
                <wp:lineTo x="11289" y="13427"/>
                <wp:lineTo x="11111" y="13427"/>
                <wp:lineTo x="10756" y="12843"/>
                <wp:lineTo x="11378" y="12610"/>
                <wp:lineTo x="10756" y="12493"/>
                <wp:lineTo x="10756" y="10975"/>
                <wp:lineTo x="10222" y="10275"/>
                <wp:lineTo x="10222" y="9102"/>
                <wp:lineTo x="11022" y="9066"/>
                <wp:lineTo x="11022" y="10275"/>
                <wp:lineTo x="11111" y="10858"/>
                <wp:lineTo x="11556" y="10858"/>
                <wp:lineTo x="11111" y="10742"/>
                <wp:lineTo x="11022" y="10275"/>
                <wp:lineTo x="11022" y="9066"/>
                <wp:lineTo x="11644" y="9037"/>
                <wp:lineTo x="11644" y="12493"/>
                <wp:lineTo x="11556" y="13427"/>
                <wp:lineTo x="12178" y="13544"/>
                <wp:lineTo x="12267" y="12610"/>
                <wp:lineTo x="12000" y="12559"/>
                <wp:lineTo x="12000" y="12726"/>
                <wp:lineTo x="12000" y="13427"/>
                <wp:lineTo x="11644" y="12843"/>
                <wp:lineTo x="12000" y="12726"/>
                <wp:lineTo x="12000" y="12559"/>
                <wp:lineTo x="11644" y="12493"/>
                <wp:lineTo x="11644" y="9037"/>
                <wp:lineTo x="12533" y="8996"/>
                <wp:lineTo x="12533" y="12493"/>
                <wp:lineTo x="12444" y="13427"/>
                <wp:lineTo x="13067" y="13544"/>
                <wp:lineTo x="13156" y="12610"/>
                <wp:lineTo x="12889" y="12559"/>
                <wp:lineTo x="12889" y="12726"/>
                <wp:lineTo x="12889" y="13427"/>
                <wp:lineTo x="12533" y="12843"/>
                <wp:lineTo x="12889" y="12726"/>
                <wp:lineTo x="12889" y="12559"/>
                <wp:lineTo x="12533" y="12493"/>
                <wp:lineTo x="12533" y="8996"/>
                <wp:lineTo x="15200" y="8874"/>
                <wp:lineTo x="16978" y="4554"/>
                <wp:lineTo x="3911" y="0"/>
                <wp:lineTo x="17067" y="0"/>
                <wp:lineTo x="17067" y="6538"/>
                <wp:lineTo x="14933" y="13894"/>
                <wp:lineTo x="13511" y="15879"/>
                <wp:lineTo x="11911" y="18448"/>
                <wp:lineTo x="7467" y="18681"/>
                <wp:lineTo x="7467" y="17514"/>
                <wp:lineTo x="7378" y="18681"/>
                <wp:lineTo x="3378" y="18681"/>
                <wp:lineTo x="3378" y="6889"/>
                <wp:lineTo x="0" y="6889"/>
                <wp:lineTo x="0" y="21600"/>
                <wp:lineTo x="21600" y="21600"/>
                <wp:lineTo x="21600" y="6538"/>
                <wp:lineTo x="17067" y="6538"/>
                <wp:lineTo x="17067" y="0"/>
                <wp:lineTo x="3911" y="0"/>
              </wp:wrapPolygon>
            </wp:wrapThrough>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pasted-image.tif"/>
                    <pic:cNvPicPr/>
                  </pic:nvPicPr>
                  <pic:blipFill>
                    <a:blip r:embed="rId27">
                      <a:extLst/>
                    </a:blip>
                    <a:stretch>
                      <a:fillRect/>
                    </a:stretch>
                  </pic:blipFill>
                  <pic:spPr>
                    <a:xfrm>
                      <a:off x="0" y="0"/>
                      <a:ext cx="1682176" cy="1280669"/>
                    </a:xfrm>
                    <a:prstGeom prst="rect">
                      <a:avLst/>
                    </a:prstGeom>
                    <a:ln w="12700" cap="flat">
                      <a:noFill/>
                      <a:miter lim="400000"/>
                    </a:ln>
                    <a:effectLst/>
                  </pic:spPr>
                </pic:pic>
              </a:graphicData>
            </a:graphic>
          </wp:anchor>
        </w:drawing>
      </w:r>
    </w:p>
    <w:tbl>
      <w:tblPr>
        <w:tblW w:w="962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811"/>
        <w:gridCol w:w="4811"/>
      </w:tblGrid>
      <w:tr w:rsidR="006C5502" w14:paraId="02AD9197" w14:textId="77777777">
        <w:trPr>
          <w:trHeight w:val="395"/>
        </w:trPr>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95" w14:textId="77777777" w:rsidR="006C5502" w:rsidRDefault="00E84BFB">
            <w:pPr>
              <w:pStyle w:val="Default"/>
            </w:pPr>
            <w:r>
              <w:rPr>
                <w:rFonts w:ascii="Arial"/>
                <w:b/>
                <w:bCs/>
                <w:sz w:val="24"/>
                <w:szCs w:val="24"/>
                <w:lang w:val="en-US"/>
              </w:rPr>
              <w:t>Region A on the Graph</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96" w14:textId="77777777" w:rsidR="006C5502" w:rsidRDefault="00E84BFB">
            <w:pPr>
              <w:pStyle w:val="Default"/>
            </w:pPr>
            <w:r>
              <w:rPr>
                <w:rFonts w:ascii="Arial"/>
                <w:b/>
                <w:bCs/>
                <w:sz w:val="24"/>
                <w:szCs w:val="24"/>
                <w:lang w:val="en-US"/>
              </w:rPr>
              <w:t>Region B on the Graph</w:t>
            </w:r>
          </w:p>
        </w:tc>
      </w:tr>
      <w:tr w:rsidR="006C5502" w14:paraId="02AD919C" w14:textId="77777777">
        <w:trPr>
          <w:trHeight w:val="1241"/>
        </w:trPr>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98" w14:textId="77777777" w:rsidR="006C5502" w:rsidRDefault="00E84BFB">
            <w:pPr>
              <w:rPr>
                <w:rFonts w:ascii="Arial" w:eastAsia="Arial" w:hAnsi="Arial" w:cs="Arial"/>
              </w:rPr>
            </w:pPr>
            <w:r>
              <w:rPr>
                <w:rFonts w:ascii="Arial"/>
              </w:rPr>
              <w:t>Description:</w:t>
            </w:r>
          </w:p>
          <w:p w14:paraId="02AD9199" w14:textId="77777777" w:rsidR="006C5502" w:rsidRDefault="00E84BFB">
            <w:r>
              <w:rPr>
                <w:rFonts w:ascii="Arial"/>
              </w:rPr>
              <w:t>At pH of 7.0, there is a maximum rate of reaction (y); pH 7.0 is optimum FOR THIS ENZYME</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9A" w14:textId="77777777" w:rsidR="006C5502" w:rsidRDefault="00E84BFB">
            <w:pPr>
              <w:rPr>
                <w:rFonts w:ascii="Arial" w:eastAsia="Arial" w:hAnsi="Arial" w:cs="Arial"/>
              </w:rPr>
            </w:pPr>
            <w:r>
              <w:rPr>
                <w:rFonts w:ascii="Arial"/>
              </w:rPr>
              <w:t>Description:</w:t>
            </w:r>
          </w:p>
          <w:p w14:paraId="02AD919B" w14:textId="77777777" w:rsidR="006C5502" w:rsidRDefault="00E84BFB">
            <w:r>
              <w:rPr>
                <w:rFonts w:ascii="Arial"/>
              </w:rPr>
              <w:t>As the pH moves away from the optimum, the rate of reaction decreases. Below pH5.7 and above pH 8.3 there is no reaction</w:t>
            </w:r>
          </w:p>
        </w:tc>
      </w:tr>
      <w:tr w:rsidR="006C5502" w14:paraId="02AD91B1" w14:textId="77777777">
        <w:trPr>
          <w:trHeight w:val="3085"/>
        </w:trPr>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9D" w14:textId="77777777" w:rsidR="006C5502" w:rsidRDefault="00E84BFB">
            <w:pPr>
              <w:rPr>
                <w:rFonts w:ascii="Arial" w:eastAsia="Arial" w:hAnsi="Arial" w:cs="Arial"/>
              </w:rPr>
            </w:pPr>
            <w:r>
              <w:rPr>
                <w:rFonts w:ascii="Arial"/>
              </w:rPr>
              <w:t>Explanation:</w:t>
            </w:r>
          </w:p>
          <w:p w14:paraId="02AD919E" w14:textId="77777777" w:rsidR="006C5502" w:rsidRDefault="00E84BFB" w:rsidP="00E84BFB">
            <w:pPr>
              <w:numPr>
                <w:ilvl w:val="0"/>
                <w:numId w:val="36"/>
              </w:numPr>
              <w:ind w:left="113" w:hanging="113"/>
              <w:rPr>
                <w:rFonts w:ascii="Arial" w:eastAsia="Arial" w:hAnsi="Arial" w:cs="Arial"/>
              </w:rPr>
            </w:pPr>
            <w:r>
              <w:rPr>
                <w:rFonts w:ascii="Arial"/>
              </w:rPr>
              <w:t xml:space="preserve">   A solution of the optimum pH has a </w:t>
            </w:r>
          </w:p>
          <w:p w14:paraId="02AD919F" w14:textId="77777777" w:rsidR="006C5502" w:rsidRDefault="00E84BFB">
            <w:pPr>
              <w:rPr>
                <w:rFonts w:ascii="Arial" w:eastAsia="Arial" w:hAnsi="Arial" w:cs="Arial"/>
              </w:rPr>
            </w:pPr>
            <w:r>
              <w:rPr>
                <w:rFonts w:ascii="Arial"/>
              </w:rPr>
              <w:t xml:space="preserve">     a number of hydrogen ions in it which </w:t>
            </w:r>
          </w:p>
          <w:p w14:paraId="02AD91A0" w14:textId="77777777" w:rsidR="006C5502" w:rsidRDefault="00E84BFB">
            <w:pPr>
              <w:rPr>
                <w:rFonts w:ascii="Arial" w:eastAsia="Arial" w:hAnsi="Arial" w:cs="Arial"/>
              </w:rPr>
            </w:pPr>
            <w:r>
              <w:rPr>
                <w:rFonts w:ascii="Arial"/>
              </w:rPr>
              <w:t xml:space="preserve">     does not disrupt the ionic bonding of </w:t>
            </w:r>
          </w:p>
          <w:p w14:paraId="02AD91A1" w14:textId="77777777" w:rsidR="006C5502" w:rsidRDefault="00E84BFB">
            <w:pPr>
              <w:rPr>
                <w:rFonts w:ascii="Arial" w:eastAsia="Arial" w:hAnsi="Arial" w:cs="Arial"/>
              </w:rPr>
            </w:pPr>
            <w:r>
              <w:rPr>
                <w:rFonts w:ascii="Arial"/>
              </w:rPr>
              <w:t xml:space="preserve">     </w:t>
            </w:r>
            <w:proofErr w:type="gramStart"/>
            <w:r>
              <w:rPr>
                <w:rFonts w:ascii="Arial"/>
              </w:rPr>
              <w:t>this</w:t>
            </w:r>
            <w:proofErr w:type="gramEnd"/>
            <w:r>
              <w:rPr>
                <w:rFonts w:ascii="Arial"/>
              </w:rPr>
              <w:t xml:space="preserve"> enzyme.</w:t>
            </w:r>
          </w:p>
          <w:p w14:paraId="02AD91A2" w14:textId="77777777" w:rsidR="006C5502" w:rsidRDefault="00E84BFB" w:rsidP="00E84BFB">
            <w:pPr>
              <w:numPr>
                <w:ilvl w:val="0"/>
                <w:numId w:val="37"/>
              </w:numPr>
              <w:ind w:left="113" w:hanging="113"/>
              <w:rPr>
                <w:rFonts w:ascii="Arial" w:eastAsia="Arial" w:hAnsi="Arial" w:cs="Arial"/>
              </w:rPr>
            </w:pPr>
            <w:r>
              <w:rPr>
                <w:rFonts w:ascii="Arial"/>
              </w:rPr>
              <w:t xml:space="preserve">   No change in the shape of the enzyme</w:t>
            </w:r>
          </w:p>
          <w:p w14:paraId="02AD91A3" w14:textId="77777777" w:rsidR="006C5502" w:rsidRDefault="00E84BFB" w:rsidP="00E84BFB">
            <w:pPr>
              <w:numPr>
                <w:ilvl w:val="0"/>
                <w:numId w:val="38"/>
              </w:numPr>
              <w:ind w:left="113" w:hanging="113"/>
              <w:rPr>
                <w:rFonts w:ascii="Arial" w:eastAsia="Arial" w:hAnsi="Arial" w:cs="Arial"/>
              </w:rPr>
            </w:pPr>
            <w:r>
              <w:rPr>
                <w:rFonts w:ascii="Arial"/>
              </w:rPr>
              <w:t xml:space="preserve">   No change in the shape of the active site</w:t>
            </w:r>
          </w:p>
          <w:p w14:paraId="02AD91A4" w14:textId="77777777" w:rsidR="006C5502" w:rsidRDefault="00E84BFB" w:rsidP="00E84BFB">
            <w:pPr>
              <w:numPr>
                <w:ilvl w:val="0"/>
                <w:numId w:val="39"/>
              </w:numPr>
              <w:ind w:left="113" w:hanging="113"/>
              <w:rPr>
                <w:rFonts w:ascii="Arial" w:eastAsia="Arial" w:hAnsi="Arial" w:cs="Arial"/>
              </w:rPr>
            </w:pPr>
            <w:r>
              <w:rPr>
                <w:rFonts w:ascii="Arial"/>
              </w:rPr>
              <w:t xml:space="preserve">   Substrate can fit</w:t>
            </w:r>
          </w:p>
          <w:p w14:paraId="02AD91A5" w14:textId="77777777" w:rsidR="006C5502" w:rsidRDefault="00E84BFB" w:rsidP="00E84BFB">
            <w:pPr>
              <w:numPr>
                <w:ilvl w:val="0"/>
                <w:numId w:val="40"/>
              </w:numPr>
              <w:ind w:left="113" w:hanging="113"/>
              <w:rPr>
                <w:rFonts w:ascii="Arial" w:eastAsia="Arial" w:hAnsi="Arial" w:cs="Arial"/>
              </w:rPr>
            </w:pPr>
            <w:r>
              <w:rPr>
                <w:rFonts w:ascii="Arial"/>
              </w:rPr>
              <w:t xml:space="preserve">   Enzyme-substrate complexes are formed</w:t>
            </w:r>
          </w:p>
          <w:p w14:paraId="02AD91A6" w14:textId="77777777" w:rsidR="006C5502" w:rsidRDefault="00E84BFB" w:rsidP="00E84BFB">
            <w:pPr>
              <w:numPr>
                <w:ilvl w:val="0"/>
                <w:numId w:val="41"/>
              </w:numPr>
              <w:ind w:left="113" w:hanging="113"/>
            </w:pPr>
            <w:r>
              <w:rPr>
                <w:rFonts w:ascii="Arial"/>
              </w:rPr>
              <w:t xml:space="preserve">   Rate of reaction is maximum</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A7" w14:textId="77777777" w:rsidR="006C5502" w:rsidRDefault="00E84BFB">
            <w:pPr>
              <w:rPr>
                <w:rFonts w:ascii="Arial" w:eastAsia="Arial" w:hAnsi="Arial" w:cs="Arial"/>
              </w:rPr>
            </w:pPr>
            <w:r>
              <w:rPr>
                <w:rFonts w:ascii="Arial"/>
              </w:rPr>
              <w:t>Explanation:</w:t>
            </w:r>
          </w:p>
          <w:p w14:paraId="02AD91A8" w14:textId="77777777" w:rsidR="006C5502" w:rsidRDefault="00E84BFB" w:rsidP="00E84BFB">
            <w:pPr>
              <w:numPr>
                <w:ilvl w:val="0"/>
                <w:numId w:val="42"/>
              </w:numPr>
              <w:ind w:left="113" w:hanging="113"/>
              <w:rPr>
                <w:rFonts w:ascii="Arial" w:eastAsia="Arial" w:hAnsi="Arial" w:cs="Arial"/>
              </w:rPr>
            </w:pPr>
            <w:r>
              <w:rPr>
                <w:rFonts w:ascii="Arial"/>
              </w:rPr>
              <w:t xml:space="preserve">   Change in pH has disrupted the ionic</w:t>
            </w:r>
          </w:p>
          <w:p w14:paraId="02AD91A9" w14:textId="77777777" w:rsidR="006C5502" w:rsidRDefault="00E84BFB">
            <w:pPr>
              <w:rPr>
                <w:rFonts w:ascii="Arial" w:eastAsia="Arial" w:hAnsi="Arial" w:cs="Arial"/>
              </w:rPr>
            </w:pPr>
            <w:r>
              <w:rPr>
                <w:rFonts w:ascii="Arial"/>
              </w:rPr>
              <w:t xml:space="preserve">     Bonding in the tertiary structure by</w:t>
            </w:r>
          </w:p>
          <w:p w14:paraId="02AD91AA" w14:textId="77777777" w:rsidR="006C5502" w:rsidRDefault="00E84BFB">
            <w:pPr>
              <w:rPr>
                <w:rFonts w:ascii="Arial" w:eastAsia="Arial" w:hAnsi="Arial" w:cs="Arial"/>
              </w:rPr>
            </w:pPr>
            <w:r>
              <w:rPr>
                <w:rFonts w:ascii="Arial"/>
              </w:rPr>
              <w:t xml:space="preserve">   </w:t>
            </w:r>
            <w:proofErr w:type="gramStart"/>
            <w:r>
              <w:rPr>
                <w:rFonts w:ascii="Arial"/>
              </w:rPr>
              <w:t>altering</w:t>
            </w:r>
            <w:proofErr w:type="gramEnd"/>
            <w:r>
              <w:rPr>
                <w:rFonts w:ascii="Arial"/>
              </w:rPr>
              <w:t xml:space="preserve"> the charges on the amino acids that make up the active site.</w:t>
            </w:r>
          </w:p>
          <w:p w14:paraId="02AD91AB" w14:textId="77777777" w:rsidR="006C5502" w:rsidRDefault="00E84BFB" w:rsidP="00E84BFB">
            <w:pPr>
              <w:numPr>
                <w:ilvl w:val="0"/>
                <w:numId w:val="43"/>
              </w:numPr>
              <w:ind w:left="113" w:hanging="113"/>
              <w:rPr>
                <w:rFonts w:ascii="Arial" w:eastAsia="Arial" w:hAnsi="Arial" w:cs="Arial"/>
              </w:rPr>
            </w:pPr>
            <w:r>
              <w:rPr>
                <w:rFonts w:ascii="Arial"/>
              </w:rPr>
              <w:t xml:space="preserve">   This changes the tertiary shape of the</w:t>
            </w:r>
          </w:p>
          <w:p w14:paraId="02AD91AC" w14:textId="77777777" w:rsidR="006C5502" w:rsidRDefault="00E84BFB">
            <w:pPr>
              <w:rPr>
                <w:rFonts w:ascii="Arial" w:eastAsia="Arial" w:hAnsi="Arial" w:cs="Arial"/>
              </w:rPr>
            </w:pPr>
            <w:r>
              <w:rPr>
                <w:rFonts w:ascii="Arial"/>
              </w:rPr>
              <w:t xml:space="preserve">     protein</w:t>
            </w:r>
          </w:p>
          <w:p w14:paraId="02AD91AD" w14:textId="77777777" w:rsidR="006C5502" w:rsidRDefault="00E84BFB" w:rsidP="00E84BFB">
            <w:pPr>
              <w:numPr>
                <w:ilvl w:val="0"/>
                <w:numId w:val="44"/>
              </w:numPr>
              <w:ind w:left="113" w:hanging="113"/>
              <w:rPr>
                <w:rFonts w:ascii="Arial" w:eastAsia="Arial" w:hAnsi="Arial" w:cs="Arial"/>
              </w:rPr>
            </w:pPr>
            <w:r>
              <w:rPr>
                <w:rFonts w:ascii="Arial"/>
              </w:rPr>
              <w:t xml:space="preserve">   The shape of the active site is changed</w:t>
            </w:r>
          </w:p>
          <w:p w14:paraId="02AD91AE" w14:textId="77777777" w:rsidR="006C5502" w:rsidRDefault="00E84BFB" w:rsidP="00E84BFB">
            <w:pPr>
              <w:numPr>
                <w:ilvl w:val="0"/>
                <w:numId w:val="45"/>
              </w:numPr>
              <w:ind w:left="113" w:hanging="113"/>
              <w:rPr>
                <w:rFonts w:ascii="Arial" w:eastAsia="Arial" w:hAnsi="Arial" w:cs="Arial"/>
              </w:rPr>
            </w:pPr>
            <w:r>
              <w:rPr>
                <w:rFonts w:ascii="Arial"/>
              </w:rPr>
              <w:t xml:space="preserve">   The substrate cannot fit</w:t>
            </w:r>
          </w:p>
          <w:p w14:paraId="02AD91AF" w14:textId="77777777" w:rsidR="006C5502" w:rsidRDefault="00E84BFB" w:rsidP="00E84BFB">
            <w:pPr>
              <w:numPr>
                <w:ilvl w:val="0"/>
                <w:numId w:val="46"/>
              </w:numPr>
              <w:ind w:left="113" w:hanging="113"/>
              <w:rPr>
                <w:rFonts w:ascii="Arial" w:eastAsia="Arial" w:hAnsi="Arial" w:cs="Arial"/>
              </w:rPr>
            </w:pPr>
            <w:r>
              <w:rPr>
                <w:rFonts w:ascii="Arial"/>
              </w:rPr>
              <w:t xml:space="preserve">   Enzyme substrate complexes not formed</w:t>
            </w:r>
          </w:p>
          <w:p w14:paraId="02AD91B0" w14:textId="77777777" w:rsidR="006C5502" w:rsidRDefault="00E84BFB" w:rsidP="00E84BFB">
            <w:pPr>
              <w:numPr>
                <w:ilvl w:val="0"/>
                <w:numId w:val="47"/>
              </w:numPr>
              <w:ind w:left="113" w:hanging="113"/>
            </w:pPr>
            <w:r>
              <w:rPr>
                <w:rFonts w:ascii="Arial"/>
              </w:rPr>
              <w:t xml:space="preserve">   Reaction rate is reduced / none</w:t>
            </w:r>
          </w:p>
        </w:tc>
      </w:tr>
    </w:tbl>
    <w:p w14:paraId="02AD91B2" w14:textId="77777777" w:rsidR="006C5502" w:rsidRDefault="006C5502">
      <w:pPr>
        <w:pStyle w:val="Body"/>
        <w:rPr>
          <w:sz w:val="24"/>
          <w:szCs w:val="24"/>
        </w:rPr>
      </w:pPr>
    </w:p>
    <w:p w14:paraId="02AD91B3" w14:textId="77777777" w:rsidR="006C5502" w:rsidRDefault="00E84BFB">
      <w:pPr>
        <w:pStyle w:val="Body"/>
        <w:rPr>
          <w:sz w:val="24"/>
          <w:szCs w:val="24"/>
        </w:rPr>
      </w:pPr>
      <w:r>
        <w:rPr>
          <w:noProof/>
          <w:sz w:val="24"/>
          <w:szCs w:val="24"/>
          <w:lang w:val="en-GB"/>
        </w:rPr>
        <w:drawing>
          <wp:anchor distT="152400" distB="152400" distL="152400" distR="152400" simplePos="0" relativeHeight="251683840" behindDoc="0" locked="0" layoutInCell="1" allowOverlap="1" wp14:anchorId="02AD9305" wp14:editId="02AD9306">
            <wp:simplePos x="0" y="0"/>
            <wp:positionH relativeFrom="margin">
              <wp:posOffset>2403438</wp:posOffset>
            </wp:positionH>
            <wp:positionV relativeFrom="line">
              <wp:posOffset>211629</wp:posOffset>
            </wp:positionV>
            <wp:extent cx="1604772" cy="1215136"/>
            <wp:effectExtent l="0" t="0" r="0" b="0"/>
            <wp:wrapThrough wrapText="bothSides" distL="152400" distR="152400">
              <wp:wrapPolygon edited="1">
                <wp:start x="3911" y="0"/>
                <wp:lineTo x="3911" y="11504"/>
                <wp:lineTo x="4889" y="11504"/>
                <wp:lineTo x="4889" y="12678"/>
                <wp:lineTo x="4800" y="13617"/>
                <wp:lineTo x="5422" y="13617"/>
                <wp:lineTo x="5244" y="13617"/>
                <wp:lineTo x="4889" y="13030"/>
                <wp:lineTo x="5511" y="12796"/>
                <wp:lineTo x="4889" y="12678"/>
                <wp:lineTo x="4889" y="11504"/>
                <wp:lineTo x="4978" y="11504"/>
                <wp:lineTo x="4978" y="12326"/>
                <wp:lineTo x="5067" y="11504"/>
                <wp:lineTo x="5778" y="11504"/>
                <wp:lineTo x="5778" y="12678"/>
                <wp:lineTo x="5689" y="13617"/>
                <wp:lineTo x="6311" y="13735"/>
                <wp:lineTo x="6400" y="12796"/>
                <wp:lineTo x="6133" y="12745"/>
                <wp:lineTo x="6133" y="12913"/>
                <wp:lineTo x="6133" y="13617"/>
                <wp:lineTo x="5778" y="13030"/>
                <wp:lineTo x="6133" y="12913"/>
                <wp:lineTo x="6133" y="12745"/>
                <wp:lineTo x="5778" y="12678"/>
                <wp:lineTo x="5778" y="11504"/>
                <wp:lineTo x="6667" y="11504"/>
                <wp:lineTo x="6667" y="12678"/>
                <wp:lineTo x="6578" y="13617"/>
                <wp:lineTo x="6844" y="13667"/>
                <wp:lineTo x="6844" y="15965"/>
                <wp:lineTo x="6844" y="17022"/>
                <wp:lineTo x="6933" y="16317"/>
                <wp:lineTo x="7289" y="17022"/>
                <wp:lineTo x="7467" y="15965"/>
                <wp:lineTo x="7378" y="16670"/>
                <wp:lineTo x="6844" y="15965"/>
                <wp:lineTo x="6844" y="13667"/>
                <wp:lineTo x="7200" y="13735"/>
                <wp:lineTo x="7200" y="14909"/>
                <wp:lineTo x="7200" y="15261"/>
                <wp:lineTo x="6933" y="15261"/>
                <wp:lineTo x="7200" y="15496"/>
                <wp:lineTo x="7200" y="15848"/>
                <wp:lineTo x="7378" y="15496"/>
                <wp:lineTo x="7644" y="15496"/>
                <wp:lineTo x="7644" y="15965"/>
                <wp:lineTo x="7733" y="16552"/>
                <wp:lineTo x="8178" y="16552"/>
                <wp:lineTo x="7733" y="16435"/>
                <wp:lineTo x="7644" y="15965"/>
                <wp:lineTo x="7644" y="15496"/>
                <wp:lineTo x="7200" y="14909"/>
                <wp:lineTo x="7200" y="13735"/>
                <wp:lineTo x="7289" y="12796"/>
                <wp:lineTo x="7022" y="12745"/>
                <wp:lineTo x="7022" y="12913"/>
                <wp:lineTo x="7022" y="13617"/>
                <wp:lineTo x="6667" y="13030"/>
                <wp:lineTo x="7022" y="12913"/>
                <wp:lineTo x="7022" y="12745"/>
                <wp:lineTo x="6667" y="12678"/>
                <wp:lineTo x="6667" y="11504"/>
                <wp:lineTo x="7467" y="11504"/>
                <wp:lineTo x="7467" y="12678"/>
                <wp:lineTo x="7556" y="13265"/>
                <wp:lineTo x="8000" y="13265"/>
                <wp:lineTo x="7556" y="13148"/>
                <wp:lineTo x="7467" y="12678"/>
                <wp:lineTo x="7467" y="11504"/>
                <wp:lineTo x="8178" y="11504"/>
                <wp:lineTo x="10133" y="9157"/>
                <wp:lineTo x="10222" y="9152"/>
                <wp:lineTo x="10222" y="10330"/>
                <wp:lineTo x="10222" y="11387"/>
                <wp:lineTo x="10311" y="10683"/>
                <wp:lineTo x="10578" y="11211"/>
                <wp:lineTo x="10578" y="12326"/>
                <wp:lineTo x="10489" y="13265"/>
                <wp:lineTo x="11111" y="13265"/>
                <wp:lineTo x="10933" y="13265"/>
                <wp:lineTo x="10578" y="12678"/>
                <wp:lineTo x="11200" y="12443"/>
                <wp:lineTo x="10578" y="12326"/>
                <wp:lineTo x="10578" y="11211"/>
                <wp:lineTo x="10667" y="11387"/>
                <wp:lineTo x="10844" y="10330"/>
                <wp:lineTo x="10756" y="11035"/>
                <wp:lineTo x="10222" y="10330"/>
                <wp:lineTo x="10222" y="9152"/>
                <wp:lineTo x="11022" y="9115"/>
                <wp:lineTo x="11022" y="10330"/>
                <wp:lineTo x="11111" y="10917"/>
                <wp:lineTo x="11467" y="10917"/>
                <wp:lineTo x="11467" y="12326"/>
                <wp:lineTo x="11378" y="13265"/>
                <wp:lineTo x="12000" y="13383"/>
                <wp:lineTo x="12089" y="12443"/>
                <wp:lineTo x="11822" y="12392"/>
                <wp:lineTo x="11822" y="12561"/>
                <wp:lineTo x="11822" y="13265"/>
                <wp:lineTo x="11467" y="12678"/>
                <wp:lineTo x="11822" y="12561"/>
                <wp:lineTo x="11822" y="12392"/>
                <wp:lineTo x="11467" y="12326"/>
                <wp:lineTo x="11467" y="10917"/>
                <wp:lineTo x="11556" y="10917"/>
                <wp:lineTo x="11111" y="10800"/>
                <wp:lineTo x="11022" y="10330"/>
                <wp:lineTo x="11022" y="9115"/>
                <wp:lineTo x="12089" y="9066"/>
                <wp:lineTo x="12089" y="9509"/>
                <wp:lineTo x="12089" y="9861"/>
                <wp:lineTo x="11822" y="9861"/>
                <wp:lineTo x="12089" y="10096"/>
                <wp:lineTo x="12089" y="10448"/>
                <wp:lineTo x="12267" y="10096"/>
                <wp:lineTo x="12356" y="10096"/>
                <wp:lineTo x="12356" y="12326"/>
                <wp:lineTo x="12267" y="13265"/>
                <wp:lineTo x="12889" y="13383"/>
                <wp:lineTo x="12978" y="12443"/>
                <wp:lineTo x="12711" y="12392"/>
                <wp:lineTo x="12711" y="12561"/>
                <wp:lineTo x="12711" y="13265"/>
                <wp:lineTo x="12356" y="12678"/>
                <wp:lineTo x="12711" y="12561"/>
                <wp:lineTo x="12711" y="12392"/>
                <wp:lineTo x="12356" y="12326"/>
                <wp:lineTo x="12356" y="10096"/>
                <wp:lineTo x="12533" y="10096"/>
                <wp:lineTo x="12089" y="9509"/>
                <wp:lineTo x="12089" y="9066"/>
                <wp:lineTo x="13156" y="9016"/>
                <wp:lineTo x="13156" y="12326"/>
                <wp:lineTo x="13244" y="12913"/>
                <wp:lineTo x="13689" y="12913"/>
                <wp:lineTo x="13244" y="12796"/>
                <wp:lineTo x="13156" y="12326"/>
                <wp:lineTo x="13156" y="9016"/>
                <wp:lineTo x="15200" y="8922"/>
                <wp:lineTo x="16978" y="4578"/>
                <wp:lineTo x="3911" y="0"/>
                <wp:lineTo x="17067" y="0"/>
                <wp:lineTo x="17067" y="6574"/>
                <wp:lineTo x="14933" y="13970"/>
                <wp:lineTo x="13511" y="15965"/>
                <wp:lineTo x="11911" y="18548"/>
                <wp:lineTo x="7378" y="18783"/>
                <wp:lineTo x="7378" y="17609"/>
                <wp:lineTo x="7289" y="18783"/>
                <wp:lineTo x="3378" y="18783"/>
                <wp:lineTo x="3378" y="6691"/>
                <wp:lineTo x="0" y="6691"/>
                <wp:lineTo x="0" y="21600"/>
                <wp:lineTo x="21600" y="21600"/>
                <wp:lineTo x="21600" y="6574"/>
                <wp:lineTo x="17067" y="6574"/>
                <wp:lineTo x="17067" y="0"/>
                <wp:lineTo x="3911" y="0"/>
              </wp:wrapPolygon>
            </wp:wrapThrough>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pasted-image.tif"/>
                    <pic:cNvPicPr/>
                  </pic:nvPicPr>
                  <pic:blipFill>
                    <a:blip r:embed="rId28">
                      <a:extLst/>
                    </a:blip>
                    <a:stretch>
                      <a:fillRect/>
                    </a:stretch>
                  </pic:blipFill>
                  <pic:spPr>
                    <a:xfrm>
                      <a:off x="0" y="0"/>
                      <a:ext cx="1604772" cy="1215136"/>
                    </a:xfrm>
                    <a:prstGeom prst="rect">
                      <a:avLst/>
                    </a:prstGeom>
                    <a:ln w="12700" cap="flat">
                      <a:noFill/>
                      <a:miter lim="400000"/>
                    </a:ln>
                    <a:effectLst/>
                  </pic:spPr>
                </pic:pic>
              </a:graphicData>
            </a:graphic>
          </wp:anchor>
        </w:drawing>
      </w:r>
    </w:p>
    <w:p w14:paraId="02AD91B4" w14:textId="77777777" w:rsidR="006C5502" w:rsidRDefault="006C5502">
      <w:pPr>
        <w:pStyle w:val="Body"/>
        <w:rPr>
          <w:sz w:val="24"/>
          <w:szCs w:val="24"/>
        </w:rPr>
      </w:pPr>
    </w:p>
    <w:p w14:paraId="02AD91B5" w14:textId="77777777" w:rsidR="006C5502" w:rsidRDefault="006C5502">
      <w:pPr>
        <w:pStyle w:val="Body"/>
        <w:rPr>
          <w:sz w:val="24"/>
          <w:szCs w:val="24"/>
        </w:rPr>
      </w:pPr>
    </w:p>
    <w:p w14:paraId="02AD91B6" w14:textId="77777777" w:rsidR="006C5502" w:rsidRDefault="006C5502">
      <w:pPr>
        <w:pStyle w:val="Body"/>
        <w:rPr>
          <w:sz w:val="24"/>
          <w:szCs w:val="24"/>
        </w:rPr>
      </w:pPr>
    </w:p>
    <w:p w14:paraId="02AD91B7" w14:textId="77777777" w:rsidR="006C5502" w:rsidRDefault="006C5502">
      <w:pPr>
        <w:pStyle w:val="Body"/>
        <w:rPr>
          <w:sz w:val="24"/>
          <w:szCs w:val="24"/>
          <w:u w:val="single"/>
        </w:rPr>
      </w:pPr>
    </w:p>
    <w:p w14:paraId="02AD91B8" w14:textId="77777777" w:rsidR="006C5502" w:rsidRDefault="006C5502">
      <w:pPr>
        <w:pStyle w:val="Body"/>
        <w:rPr>
          <w:sz w:val="24"/>
          <w:szCs w:val="24"/>
          <w:u w:val="single"/>
        </w:rPr>
      </w:pPr>
    </w:p>
    <w:p w14:paraId="02AD91B9" w14:textId="77777777" w:rsidR="006C5502" w:rsidRDefault="006C5502">
      <w:pPr>
        <w:pStyle w:val="Body"/>
        <w:rPr>
          <w:sz w:val="24"/>
          <w:szCs w:val="24"/>
          <w:u w:val="single"/>
        </w:rPr>
      </w:pPr>
    </w:p>
    <w:p w14:paraId="02AD91BA" w14:textId="77777777" w:rsidR="006C5502" w:rsidRDefault="006C5502">
      <w:pPr>
        <w:pStyle w:val="Body"/>
        <w:rPr>
          <w:sz w:val="24"/>
          <w:szCs w:val="24"/>
          <w:u w:val="single"/>
        </w:rPr>
      </w:pPr>
    </w:p>
    <w:p w14:paraId="02AD91BB" w14:textId="77777777" w:rsidR="006C5502" w:rsidRDefault="006C5502">
      <w:pPr>
        <w:pStyle w:val="Body"/>
        <w:rPr>
          <w:sz w:val="24"/>
          <w:szCs w:val="24"/>
          <w:u w:val="single"/>
        </w:rPr>
      </w:pPr>
    </w:p>
    <w:p w14:paraId="02AD91BC" w14:textId="77777777" w:rsidR="006C5502" w:rsidRDefault="006C5502">
      <w:pPr>
        <w:pStyle w:val="Body"/>
        <w:rPr>
          <w:sz w:val="24"/>
          <w:szCs w:val="24"/>
          <w:u w:val="single"/>
        </w:rPr>
      </w:pPr>
    </w:p>
    <w:p w14:paraId="02AD91BD" w14:textId="77777777" w:rsidR="006C5502" w:rsidRDefault="00E84BFB">
      <w:pPr>
        <w:pStyle w:val="Body"/>
        <w:rPr>
          <w:sz w:val="24"/>
          <w:szCs w:val="24"/>
        </w:rPr>
      </w:pPr>
      <w:r>
        <w:rPr>
          <w:sz w:val="24"/>
          <w:szCs w:val="24"/>
        </w:rPr>
        <w:t xml:space="preserve">              </w:t>
      </w:r>
      <w:proofErr w:type="gramStart"/>
      <w:r>
        <w:rPr>
          <w:sz w:val="24"/>
          <w:szCs w:val="24"/>
        </w:rPr>
        <w:t>pH</w:t>
      </w:r>
      <w:proofErr w:type="gramEnd"/>
      <w:r>
        <w:rPr>
          <w:sz w:val="24"/>
          <w:szCs w:val="24"/>
        </w:rPr>
        <w:t xml:space="preserve"> 7                   </w:t>
      </w:r>
      <w:r>
        <w:rPr>
          <w:noProof/>
          <w:lang w:val="en-GB"/>
        </w:rPr>
        <mc:AlternateContent>
          <mc:Choice Requires="wpg">
            <w:drawing>
              <wp:anchor distT="57150" distB="57150" distL="57150" distR="57150" simplePos="0" relativeHeight="251675648" behindDoc="0" locked="0" layoutInCell="1" allowOverlap="1" wp14:anchorId="02AD9307" wp14:editId="02AD9308">
                <wp:simplePos x="0" y="0"/>
                <wp:positionH relativeFrom="page">
                  <wp:posOffset>1384300</wp:posOffset>
                </wp:positionH>
                <wp:positionV relativeFrom="page">
                  <wp:posOffset>1130171</wp:posOffset>
                </wp:positionV>
                <wp:extent cx="4768850" cy="3581400"/>
                <wp:effectExtent l="0" t="0" r="0" b="0"/>
                <wp:wrapNone/>
                <wp:docPr id="1073741935" name="officeArt object"/>
                <wp:cNvGraphicFramePr/>
                <a:graphic xmlns:a="http://schemas.openxmlformats.org/drawingml/2006/main">
                  <a:graphicData uri="http://schemas.microsoft.com/office/word/2010/wordprocessingGroup">
                    <wpg:wgp>
                      <wpg:cNvGrpSpPr/>
                      <wpg:grpSpPr>
                        <a:xfrm>
                          <a:off x="0" y="0"/>
                          <a:ext cx="4768850" cy="3581400"/>
                          <a:chOff x="0" y="0"/>
                          <a:chExt cx="4768850" cy="3581399"/>
                        </a:xfrm>
                      </wpg:grpSpPr>
                      <wpg:grpSp>
                        <wpg:cNvPr id="1073741933" name="Group 1073741933"/>
                        <wpg:cNvGrpSpPr/>
                        <wpg:grpSpPr>
                          <a:xfrm>
                            <a:off x="0" y="0"/>
                            <a:ext cx="4768851" cy="3329941"/>
                            <a:chOff x="0" y="0"/>
                            <a:chExt cx="4768850" cy="3329940"/>
                          </a:xfrm>
                        </wpg:grpSpPr>
                        <wpg:grpSp>
                          <wpg:cNvPr id="1073741916" name="Group 1073741916"/>
                          <wpg:cNvGrpSpPr/>
                          <wpg:grpSpPr>
                            <a:xfrm>
                              <a:off x="0" y="0"/>
                              <a:ext cx="4768851" cy="3329941"/>
                              <a:chOff x="0" y="0"/>
                              <a:chExt cx="4768850" cy="3329940"/>
                            </a:xfrm>
                          </wpg:grpSpPr>
                          <wpg:grpSp>
                            <wpg:cNvPr id="1073741908" name="Group 1073741908"/>
                            <wpg:cNvGrpSpPr/>
                            <wpg:grpSpPr>
                              <a:xfrm>
                                <a:off x="0" y="0"/>
                                <a:ext cx="4768851" cy="3268769"/>
                                <a:chOff x="0" y="0"/>
                                <a:chExt cx="4768850" cy="3268768"/>
                              </a:xfrm>
                            </wpg:grpSpPr>
                            <wpg:grpSp>
                              <wpg:cNvPr id="1073741904" name="Group 1073741904"/>
                              <wpg:cNvGrpSpPr/>
                              <wpg:grpSpPr>
                                <a:xfrm>
                                  <a:off x="0" y="0"/>
                                  <a:ext cx="4768851" cy="3166110"/>
                                  <a:chOff x="0" y="0"/>
                                  <a:chExt cx="4768850" cy="3166109"/>
                                </a:xfrm>
                              </wpg:grpSpPr>
                              <wps:wsp>
                                <wps:cNvPr id="1073741887" name="Shape 1073741887"/>
                                <wps:cNvCnPr/>
                                <wps:spPr>
                                  <a:xfrm flipH="1">
                                    <a:off x="760094" y="796289"/>
                                    <a:ext cx="144781" cy="1"/>
                                  </a:xfrm>
                                  <a:prstGeom prst="line">
                                    <a:avLst/>
                                  </a:prstGeom>
                                  <a:noFill/>
                                  <a:ln w="9525" cap="flat">
                                    <a:solidFill>
                                      <a:srgbClr val="000000"/>
                                    </a:solidFill>
                                    <a:prstDash val="solid"/>
                                    <a:round/>
                                  </a:ln>
                                  <a:effectLst/>
                                </wps:spPr>
                                <wps:bodyPr/>
                              </wps:wsp>
                              <wpg:grpSp>
                                <wpg:cNvPr id="1073741903" name="Group 1073741903"/>
                                <wpg:cNvGrpSpPr/>
                                <wpg:grpSpPr>
                                  <a:xfrm>
                                    <a:off x="0" y="0"/>
                                    <a:ext cx="4768851" cy="3166110"/>
                                    <a:chOff x="0" y="0"/>
                                    <a:chExt cx="4768850" cy="3166109"/>
                                  </a:xfrm>
                                </wpg:grpSpPr>
                                <wps:wsp>
                                  <wps:cNvPr id="1073741888" name="Shape 1073741888"/>
                                  <wps:cNvSpPr/>
                                  <wps:spPr>
                                    <a:xfrm>
                                      <a:off x="0" y="1339214"/>
                                      <a:ext cx="772796" cy="398146"/>
                                    </a:xfrm>
                                    <a:prstGeom prst="rect">
                                      <a:avLst/>
                                    </a:prstGeom>
                                    <a:solidFill>
                                      <a:srgbClr val="FFFFFF"/>
                                    </a:solidFill>
                                    <a:ln w="9525" cap="flat">
                                      <a:noFill/>
                                      <a:round/>
                                    </a:ln>
                                    <a:effectLst/>
                                  </wps:spPr>
                                  <wps:txbx>
                                    <w:txbxContent>
                                      <w:p w14:paraId="02AD935A" w14:textId="77777777" w:rsidR="006C5502" w:rsidRDefault="00E84BFB">
                                        <w:r>
                                          <w:rPr>
                                            <w:rFonts w:ascii="Arial"/>
                                            <w:b/>
                                            <w:bCs/>
                                          </w:rPr>
                                          <w:t>Rate of Reaction</w:t>
                                        </w:r>
                                      </w:p>
                                    </w:txbxContent>
                                  </wps:txbx>
                                  <wps:bodyPr wrap="square" lIns="0" tIns="0" rIns="0" bIns="0" numCol="1" anchor="t">
                                    <a:noAutofit/>
                                  </wps:bodyPr>
                                </wps:wsp>
                                <wpg:grpSp>
                                  <wpg:cNvPr id="1073741900" name="Group 1073741900"/>
                                  <wpg:cNvGrpSpPr/>
                                  <wpg:grpSpPr>
                                    <a:xfrm>
                                      <a:off x="904875" y="289559"/>
                                      <a:ext cx="3863976" cy="2876551"/>
                                      <a:chOff x="0" y="0"/>
                                      <a:chExt cx="3863974" cy="2876550"/>
                                    </a:xfrm>
                                  </wpg:grpSpPr>
                                  <wpg:grpSp>
                                    <wpg:cNvPr id="1073741891" name="Group 1073741891"/>
                                    <wpg:cNvGrpSpPr/>
                                    <wpg:grpSpPr>
                                      <a:xfrm>
                                        <a:off x="6679" y="0"/>
                                        <a:ext cx="3857296" cy="2759273"/>
                                        <a:chOff x="0" y="0"/>
                                        <a:chExt cx="3857295" cy="2759272"/>
                                      </a:xfrm>
                                    </wpg:grpSpPr>
                                    <wps:wsp>
                                      <wps:cNvPr id="1073741889" name="Shape 1073741889"/>
                                      <wps:cNvCnPr/>
                                      <wps:spPr>
                                        <a:xfrm flipH="1">
                                          <a:off x="-1" y="0"/>
                                          <a:ext cx="2" cy="2759273"/>
                                        </a:xfrm>
                                        <a:prstGeom prst="line">
                                          <a:avLst/>
                                        </a:prstGeom>
                                        <a:noFill/>
                                        <a:ln w="12700" cap="flat">
                                          <a:solidFill>
                                            <a:srgbClr val="000000"/>
                                          </a:solidFill>
                                          <a:prstDash val="solid"/>
                                          <a:round/>
                                          <a:headEnd type="triangle" w="med" len="med"/>
                                        </a:ln>
                                        <a:effectLst/>
                                      </wps:spPr>
                                      <wps:bodyPr/>
                                    </wps:wsp>
                                    <wps:wsp>
                                      <wps:cNvPr id="1073741890" name="Shape 1073741890"/>
                                      <wps:cNvCnPr/>
                                      <wps:spPr>
                                        <a:xfrm>
                                          <a:off x="10231" y="2749238"/>
                                          <a:ext cx="3847065" cy="1"/>
                                        </a:xfrm>
                                        <a:prstGeom prst="line">
                                          <a:avLst/>
                                        </a:prstGeom>
                                        <a:noFill/>
                                        <a:ln w="12700" cap="flat">
                                          <a:solidFill>
                                            <a:srgbClr val="000000"/>
                                          </a:solidFill>
                                          <a:prstDash val="solid"/>
                                          <a:round/>
                                          <a:tailEnd type="triangle" w="med" len="med"/>
                                        </a:ln>
                                        <a:effectLst/>
                                      </wps:spPr>
                                      <wps:bodyPr/>
                                    </wps:wsp>
                                  </wpg:grpSp>
                                  <wpg:grpSp>
                                    <wpg:cNvPr id="1073741899" name="Group 1073741899"/>
                                    <wpg:cNvGrpSpPr/>
                                    <wpg:grpSpPr>
                                      <a:xfrm>
                                        <a:off x="0" y="2746241"/>
                                        <a:ext cx="3099196" cy="130309"/>
                                        <a:chOff x="0" y="0"/>
                                        <a:chExt cx="3099195" cy="130308"/>
                                      </a:xfrm>
                                    </wpg:grpSpPr>
                                    <wps:wsp>
                                      <wps:cNvPr id="1073741892" name="Shape 1073741892"/>
                                      <wps:cNvCnPr/>
                                      <wps:spPr>
                                        <a:xfrm>
                                          <a:off x="514306" y="13030"/>
                                          <a:ext cx="1" cy="117279"/>
                                        </a:xfrm>
                                        <a:prstGeom prst="line">
                                          <a:avLst/>
                                        </a:prstGeom>
                                        <a:noFill/>
                                        <a:ln w="9525" cap="flat">
                                          <a:solidFill>
                                            <a:srgbClr val="000000"/>
                                          </a:solidFill>
                                          <a:prstDash val="solid"/>
                                          <a:round/>
                                        </a:ln>
                                        <a:effectLst/>
                                      </wps:spPr>
                                      <wps:bodyPr/>
                                    </wps:wsp>
                                    <wps:wsp>
                                      <wps:cNvPr id="1073741893" name="Shape 1073741893"/>
                                      <wps:cNvCnPr/>
                                      <wps:spPr>
                                        <a:xfrm flipH="1">
                                          <a:off x="-1" y="6515"/>
                                          <a:ext cx="2" cy="117279"/>
                                        </a:xfrm>
                                        <a:prstGeom prst="line">
                                          <a:avLst/>
                                        </a:prstGeom>
                                        <a:noFill/>
                                        <a:ln w="9525" cap="flat">
                                          <a:solidFill>
                                            <a:srgbClr val="000000"/>
                                          </a:solidFill>
                                          <a:prstDash val="solid"/>
                                          <a:round/>
                                        </a:ln>
                                        <a:effectLst/>
                                      </wps:spPr>
                                      <wps:bodyPr/>
                                    </wps:wsp>
                                    <wps:wsp>
                                      <wps:cNvPr id="1073741894" name="Shape 1073741894"/>
                                      <wps:cNvCnPr/>
                                      <wps:spPr>
                                        <a:xfrm>
                                          <a:off x="3099195" y="6515"/>
                                          <a:ext cx="1" cy="117279"/>
                                        </a:xfrm>
                                        <a:prstGeom prst="line">
                                          <a:avLst/>
                                        </a:prstGeom>
                                        <a:noFill/>
                                        <a:ln w="9525" cap="flat">
                                          <a:solidFill>
                                            <a:srgbClr val="000000"/>
                                          </a:solidFill>
                                          <a:prstDash val="solid"/>
                                          <a:round/>
                                        </a:ln>
                                        <a:effectLst/>
                                      </wps:spPr>
                                      <wps:bodyPr/>
                                    </wps:wsp>
                                    <wps:wsp>
                                      <wps:cNvPr id="1073741895" name="Shape 1073741895"/>
                                      <wps:cNvCnPr/>
                                      <wps:spPr>
                                        <a:xfrm>
                                          <a:off x="2584889" y="0"/>
                                          <a:ext cx="1" cy="117278"/>
                                        </a:xfrm>
                                        <a:prstGeom prst="line">
                                          <a:avLst/>
                                        </a:prstGeom>
                                        <a:noFill/>
                                        <a:ln w="9525" cap="flat">
                                          <a:solidFill>
                                            <a:srgbClr val="000000"/>
                                          </a:solidFill>
                                          <a:prstDash val="solid"/>
                                          <a:round/>
                                        </a:ln>
                                        <a:effectLst/>
                                      </wps:spPr>
                                      <wps:bodyPr/>
                                    </wps:wsp>
                                    <wps:wsp>
                                      <wps:cNvPr id="1073741896" name="Shape 1073741896"/>
                                      <wps:cNvCnPr/>
                                      <wps:spPr>
                                        <a:xfrm>
                                          <a:off x="2070582" y="0"/>
                                          <a:ext cx="1" cy="117278"/>
                                        </a:xfrm>
                                        <a:prstGeom prst="line">
                                          <a:avLst/>
                                        </a:prstGeom>
                                        <a:noFill/>
                                        <a:ln w="9525" cap="flat">
                                          <a:solidFill>
                                            <a:srgbClr val="000000"/>
                                          </a:solidFill>
                                          <a:prstDash val="solid"/>
                                          <a:round/>
                                        </a:ln>
                                        <a:effectLst/>
                                      </wps:spPr>
                                      <wps:bodyPr/>
                                    </wps:wsp>
                                    <wps:wsp>
                                      <wps:cNvPr id="1073741897" name="Shape 1073741897"/>
                                      <wps:cNvCnPr/>
                                      <wps:spPr>
                                        <a:xfrm>
                                          <a:off x="1556276" y="0"/>
                                          <a:ext cx="1" cy="117278"/>
                                        </a:xfrm>
                                        <a:prstGeom prst="line">
                                          <a:avLst/>
                                        </a:prstGeom>
                                        <a:noFill/>
                                        <a:ln w="9525" cap="flat">
                                          <a:solidFill>
                                            <a:srgbClr val="000000"/>
                                          </a:solidFill>
                                          <a:prstDash val="solid"/>
                                          <a:round/>
                                        </a:ln>
                                        <a:effectLst/>
                                      </wps:spPr>
                                      <wps:bodyPr/>
                                    </wps:wsp>
                                    <wps:wsp>
                                      <wps:cNvPr id="1073741898" name="Shape 1073741898"/>
                                      <wps:cNvCnPr/>
                                      <wps:spPr>
                                        <a:xfrm>
                                          <a:off x="1035291" y="6515"/>
                                          <a:ext cx="1" cy="117279"/>
                                        </a:xfrm>
                                        <a:prstGeom prst="line">
                                          <a:avLst/>
                                        </a:prstGeom>
                                        <a:noFill/>
                                        <a:ln w="9525" cap="flat">
                                          <a:solidFill>
                                            <a:srgbClr val="000000"/>
                                          </a:solidFill>
                                          <a:prstDash val="solid"/>
                                          <a:round/>
                                        </a:ln>
                                        <a:effectLst/>
                                      </wps:spPr>
                                      <wps:bodyPr/>
                                    </wps:wsp>
                                  </wpg:grpSp>
                                </wpg:grpSp>
                                <wps:wsp>
                                  <wps:cNvPr id="1073741901" name="Shape 1073741901"/>
                                  <wps:cNvSpPr/>
                                  <wps:spPr>
                                    <a:xfrm>
                                      <a:off x="542925" y="651510"/>
                                      <a:ext cx="193676" cy="253366"/>
                                    </a:xfrm>
                                    <a:prstGeom prst="rect">
                                      <a:avLst/>
                                    </a:prstGeom>
                                    <a:solidFill>
                                      <a:srgbClr val="FFFFFF"/>
                                    </a:solidFill>
                                    <a:ln w="9525" cap="flat">
                                      <a:noFill/>
                                      <a:round/>
                                    </a:ln>
                                    <a:effectLst/>
                                  </wps:spPr>
                                  <wps:txbx>
                                    <w:txbxContent>
                                      <w:p w14:paraId="02AD935B" w14:textId="77777777" w:rsidR="006C5502" w:rsidRDefault="00E84BFB">
                                        <w:r>
                                          <w:rPr>
                                            <w:rFonts w:ascii="Arial"/>
                                          </w:rPr>
                                          <w:t xml:space="preserve"> </w:t>
                                        </w:r>
                                        <w:proofErr w:type="gramStart"/>
                                        <w:r>
                                          <w:rPr>
                                            <w:rFonts w:ascii="Arial"/>
                                          </w:rPr>
                                          <w:t>y</w:t>
                                        </w:r>
                                        <w:proofErr w:type="gramEnd"/>
                                      </w:p>
                                    </w:txbxContent>
                                  </wps:txbx>
                                  <wps:bodyPr wrap="square" lIns="0" tIns="0" rIns="0" bIns="0" numCol="1" anchor="t">
                                    <a:noAutofit/>
                                  </wps:bodyPr>
                                </wps:wsp>
                                <wps:wsp>
                                  <wps:cNvPr id="1073741902" name="Shape 1073741902"/>
                                  <wps:cNvSpPr/>
                                  <wps:spPr>
                                    <a:xfrm>
                                      <a:off x="1809750" y="0"/>
                                      <a:ext cx="1822451" cy="434341"/>
                                    </a:xfrm>
                                    <a:prstGeom prst="rect">
                                      <a:avLst/>
                                    </a:prstGeom>
                                    <a:solidFill>
                                      <a:srgbClr val="FFFFFF"/>
                                    </a:solidFill>
                                    <a:ln w="9525" cap="flat">
                                      <a:noFill/>
                                      <a:round/>
                                    </a:ln>
                                    <a:effectLst/>
                                  </wps:spPr>
                                  <wps:txbx>
                                    <w:txbxContent>
                                      <w:p w14:paraId="02AD935C" w14:textId="77777777" w:rsidR="006C5502" w:rsidRDefault="00E84BFB">
                                        <w:proofErr w:type="gramStart"/>
                                        <w:r>
                                          <w:rPr>
                                            <w:rFonts w:ascii="Arial"/>
                                          </w:rPr>
                                          <w:t>pH</w:t>
                                        </w:r>
                                        <w:proofErr w:type="gramEnd"/>
                                        <w:r>
                                          <w:rPr>
                                            <w:rFonts w:ascii="Arial"/>
                                          </w:rPr>
                                          <w:t xml:space="preserve"> at which the enzyme functions best (optimum)</w:t>
                                        </w:r>
                                      </w:p>
                                    </w:txbxContent>
                                  </wps:txbx>
                                  <wps:bodyPr wrap="square" lIns="0" tIns="0" rIns="0" bIns="0" numCol="1" anchor="t">
                                    <a:noAutofit/>
                                  </wps:bodyPr>
                                </wps:wsp>
                              </wpg:grpSp>
                            </wpg:grpSp>
                            <wps:wsp>
                              <wps:cNvPr id="1073741905" name="Shape 1073741905"/>
                              <wps:cNvSpPr/>
                              <wps:spPr>
                                <a:xfrm rot="420000">
                                  <a:off x="1048355" y="2894934"/>
                                  <a:ext cx="217171" cy="361951"/>
                                </a:xfrm>
                                <a:custGeom>
                                  <a:avLst/>
                                  <a:gdLst/>
                                  <a:ahLst/>
                                  <a:cxnLst>
                                    <a:cxn ang="0">
                                      <a:pos x="wd2" y="hd2"/>
                                    </a:cxn>
                                    <a:cxn ang="5400000">
                                      <a:pos x="wd2" y="hd2"/>
                                    </a:cxn>
                                    <a:cxn ang="10800000">
                                      <a:pos x="wd2" y="hd2"/>
                                    </a:cxn>
                                    <a:cxn ang="16200000">
                                      <a:pos x="wd2" y="hd2"/>
                                    </a:cxn>
                                  </a:cxnLst>
                                  <a:rect l="0" t="0" r="r" b="b"/>
                                  <a:pathLst>
                                    <a:path w="21600" h="21600" extrusionOk="0">
                                      <a:moveTo>
                                        <a:pt x="5400" y="0"/>
                                      </a:moveTo>
                                      <a:lnTo>
                                        <a:pt x="0" y="21600"/>
                                      </a:lnTo>
                                      <a:lnTo>
                                        <a:pt x="16200" y="21600"/>
                                      </a:lnTo>
                                      <a:lnTo>
                                        <a:pt x="21600" y="0"/>
                                      </a:lnTo>
                                      <a:close/>
                                    </a:path>
                                  </a:pathLst>
                                </a:custGeom>
                                <a:solidFill>
                                  <a:srgbClr val="FFFFFF"/>
                                </a:solidFill>
                                <a:ln w="9525" cap="flat">
                                  <a:noFill/>
                                  <a:round/>
                                </a:ln>
                                <a:effectLst/>
                              </wps:spPr>
                              <wps:bodyPr/>
                            </wps:wsp>
                            <wps:wsp>
                              <wps:cNvPr id="1073741906" name="Shape 1073741906"/>
                              <wps:cNvCnPr/>
                              <wps:spPr>
                                <a:xfrm flipH="1">
                                  <a:off x="1049655" y="2895600"/>
                                  <a:ext cx="72390" cy="289560"/>
                                </a:xfrm>
                                <a:prstGeom prst="line">
                                  <a:avLst/>
                                </a:prstGeom>
                                <a:noFill/>
                                <a:ln w="9525" cap="flat">
                                  <a:solidFill>
                                    <a:srgbClr val="000000"/>
                                  </a:solidFill>
                                  <a:prstDash val="solid"/>
                                  <a:round/>
                                </a:ln>
                                <a:effectLst/>
                              </wps:spPr>
                              <wps:bodyPr/>
                            </wps:wsp>
                            <wps:wsp>
                              <wps:cNvPr id="1073741907" name="Shape 1073741907"/>
                              <wps:cNvCnPr/>
                              <wps:spPr>
                                <a:xfrm flipH="1">
                                  <a:off x="1230630" y="2895600"/>
                                  <a:ext cx="72390" cy="289560"/>
                                </a:xfrm>
                                <a:prstGeom prst="line">
                                  <a:avLst/>
                                </a:prstGeom>
                                <a:noFill/>
                                <a:ln w="9525" cap="flat">
                                  <a:solidFill>
                                    <a:srgbClr val="000000"/>
                                  </a:solidFill>
                                  <a:prstDash val="solid"/>
                                  <a:round/>
                                </a:ln>
                                <a:effectLst/>
                              </wps:spPr>
                              <wps:bodyPr/>
                            </wps:wsp>
                          </wpg:grpSp>
                          <wpg:grpSp>
                            <wpg:cNvPr id="1073741915" name="Group 1073741915"/>
                            <wpg:cNvGrpSpPr/>
                            <wpg:grpSpPr>
                              <a:xfrm>
                                <a:off x="1375410" y="3148965"/>
                                <a:ext cx="2763521" cy="180976"/>
                                <a:chOff x="0" y="0"/>
                                <a:chExt cx="2763520" cy="180975"/>
                              </a:xfrm>
                            </wpg:grpSpPr>
                            <wps:wsp>
                              <wps:cNvPr id="1073741909" name="Shape 1073741909"/>
                              <wps:cNvSpPr/>
                              <wps:spPr>
                                <a:xfrm>
                                  <a:off x="0" y="0"/>
                                  <a:ext cx="157481" cy="180975"/>
                                </a:xfrm>
                                <a:prstGeom prst="rect">
                                  <a:avLst/>
                                </a:prstGeom>
                                <a:solidFill>
                                  <a:srgbClr val="FFFFFF"/>
                                </a:solidFill>
                                <a:ln w="9525" cap="flat">
                                  <a:noFill/>
                                  <a:round/>
                                </a:ln>
                                <a:effectLst/>
                              </wps:spPr>
                              <wps:txbx>
                                <w:txbxContent>
                                  <w:p w14:paraId="02AD935D" w14:textId="77777777" w:rsidR="006C5502" w:rsidRDefault="00E84BFB">
                                    <w:r>
                                      <w:rPr>
                                        <w:rFonts w:ascii="Arial"/>
                                      </w:rPr>
                                      <w:t xml:space="preserve"> 5</w:t>
                                    </w:r>
                                  </w:p>
                                </w:txbxContent>
                              </wps:txbx>
                              <wps:bodyPr wrap="square" lIns="0" tIns="0" rIns="0" bIns="0" numCol="1" anchor="t">
                                <a:noAutofit/>
                              </wps:bodyPr>
                            </wps:wsp>
                            <wps:wsp>
                              <wps:cNvPr id="1073741910" name="Shape 1073741910"/>
                              <wps:cNvSpPr/>
                              <wps:spPr>
                                <a:xfrm>
                                  <a:off x="506730" y="0"/>
                                  <a:ext cx="157481" cy="180975"/>
                                </a:xfrm>
                                <a:prstGeom prst="rect">
                                  <a:avLst/>
                                </a:prstGeom>
                                <a:solidFill>
                                  <a:srgbClr val="FFFFFF"/>
                                </a:solidFill>
                                <a:ln w="9525" cap="flat">
                                  <a:noFill/>
                                  <a:round/>
                                </a:ln>
                                <a:effectLst/>
                              </wps:spPr>
                              <wps:txbx>
                                <w:txbxContent>
                                  <w:p w14:paraId="02AD935E" w14:textId="77777777" w:rsidR="006C5502" w:rsidRDefault="00E84BFB">
                                    <w:r>
                                      <w:rPr>
                                        <w:rFonts w:ascii="Arial"/>
                                      </w:rPr>
                                      <w:t xml:space="preserve"> 6</w:t>
                                    </w:r>
                                  </w:p>
                                </w:txbxContent>
                              </wps:txbx>
                              <wps:bodyPr wrap="square" lIns="0" tIns="0" rIns="0" bIns="0" numCol="1" anchor="t">
                                <a:noAutofit/>
                              </wps:bodyPr>
                            </wps:wsp>
                            <wps:wsp>
                              <wps:cNvPr id="1073741911" name="Shape 1073741911"/>
                              <wps:cNvSpPr/>
                              <wps:spPr>
                                <a:xfrm>
                                  <a:off x="1013460" y="0"/>
                                  <a:ext cx="157481" cy="180975"/>
                                </a:xfrm>
                                <a:prstGeom prst="rect">
                                  <a:avLst/>
                                </a:prstGeom>
                                <a:solidFill>
                                  <a:srgbClr val="FFFFFF"/>
                                </a:solidFill>
                                <a:ln w="9525" cap="flat">
                                  <a:noFill/>
                                  <a:round/>
                                </a:ln>
                                <a:effectLst/>
                              </wps:spPr>
                              <wps:txbx>
                                <w:txbxContent>
                                  <w:p w14:paraId="02AD935F" w14:textId="77777777" w:rsidR="006C5502" w:rsidRDefault="00E84BFB">
                                    <w:r>
                                      <w:rPr>
                                        <w:rFonts w:ascii="Arial"/>
                                      </w:rPr>
                                      <w:t xml:space="preserve"> 7</w:t>
                                    </w:r>
                                  </w:p>
                                </w:txbxContent>
                              </wps:txbx>
                              <wps:bodyPr wrap="square" lIns="0" tIns="0" rIns="0" bIns="0" numCol="1" anchor="t">
                                <a:noAutofit/>
                              </wps:bodyPr>
                            </wps:wsp>
                            <wps:wsp>
                              <wps:cNvPr id="1073741912" name="Shape 1073741912"/>
                              <wps:cNvSpPr/>
                              <wps:spPr>
                                <a:xfrm>
                                  <a:off x="1520189" y="0"/>
                                  <a:ext cx="157481" cy="180975"/>
                                </a:xfrm>
                                <a:prstGeom prst="rect">
                                  <a:avLst/>
                                </a:prstGeom>
                                <a:solidFill>
                                  <a:srgbClr val="FFFFFF"/>
                                </a:solidFill>
                                <a:ln w="9525" cap="flat">
                                  <a:noFill/>
                                  <a:round/>
                                </a:ln>
                                <a:effectLst/>
                              </wps:spPr>
                              <wps:txbx>
                                <w:txbxContent>
                                  <w:p w14:paraId="02AD9360" w14:textId="77777777" w:rsidR="006C5502" w:rsidRDefault="00E84BFB">
                                    <w:r>
                                      <w:rPr>
                                        <w:rFonts w:ascii="Arial"/>
                                      </w:rPr>
                                      <w:t xml:space="preserve"> 8</w:t>
                                    </w:r>
                                  </w:p>
                                </w:txbxContent>
                              </wps:txbx>
                              <wps:bodyPr wrap="square" lIns="0" tIns="0" rIns="0" bIns="0" numCol="1" anchor="t">
                                <a:noAutofit/>
                              </wps:bodyPr>
                            </wps:wsp>
                            <wps:wsp>
                              <wps:cNvPr id="1073741913" name="Shape 1073741913"/>
                              <wps:cNvSpPr/>
                              <wps:spPr>
                                <a:xfrm>
                                  <a:off x="2063114" y="0"/>
                                  <a:ext cx="157481" cy="180975"/>
                                </a:xfrm>
                                <a:prstGeom prst="rect">
                                  <a:avLst/>
                                </a:prstGeom>
                                <a:solidFill>
                                  <a:srgbClr val="FFFFFF"/>
                                </a:solidFill>
                                <a:ln w="9525" cap="flat">
                                  <a:noFill/>
                                  <a:round/>
                                </a:ln>
                                <a:effectLst/>
                              </wps:spPr>
                              <wps:txbx>
                                <w:txbxContent>
                                  <w:p w14:paraId="02AD9361" w14:textId="77777777" w:rsidR="006C5502" w:rsidRDefault="00E84BFB">
                                    <w:r>
                                      <w:rPr>
                                        <w:rFonts w:ascii="Arial"/>
                                      </w:rPr>
                                      <w:t xml:space="preserve"> 9</w:t>
                                    </w:r>
                                  </w:p>
                                </w:txbxContent>
                              </wps:txbx>
                              <wps:bodyPr wrap="square" lIns="0" tIns="0" rIns="0" bIns="0" numCol="1" anchor="t">
                                <a:noAutofit/>
                              </wps:bodyPr>
                            </wps:wsp>
                            <wps:wsp>
                              <wps:cNvPr id="1073741914" name="Shape 1073741914"/>
                              <wps:cNvSpPr/>
                              <wps:spPr>
                                <a:xfrm>
                                  <a:off x="2533650" y="0"/>
                                  <a:ext cx="229871" cy="180975"/>
                                </a:xfrm>
                                <a:prstGeom prst="rect">
                                  <a:avLst/>
                                </a:prstGeom>
                                <a:solidFill>
                                  <a:srgbClr val="FFFFFF"/>
                                </a:solidFill>
                                <a:ln w="9525" cap="flat">
                                  <a:noFill/>
                                  <a:round/>
                                </a:ln>
                                <a:effectLst/>
                              </wps:spPr>
                              <wps:txbx>
                                <w:txbxContent>
                                  <w:p w14:paraId="02AD9362" w14:textId="77777777" w:rsidR="006C5502" w:rsidRDefault="00E84BFB">
                                    <w:r>
                                      <w:rPr>
                                        <w:rFonts w:ascii="Arial"/>
                                      </w:rPr>
                                      <w:t>10</w:t>
                                    </w:r>
                                  </w:p>
                                </w:txbxContent>
                              </wps:txbx>
                              <wps:bodyPr wrap="square" lIns="0" tIns="0" rIns="0" bIns="0" numCol="1" anchor="t">
                                <a:noAutofit/>
                              </wps:bodyPr>
                            </wps:wsp>
                          </wpg:grpSp>
                        </wpg:grpSp>
                        <wpg:grpSp>
                          <wpg:cNvPr id="1073741932" name="Group 1073741932"/>
                          <wpg:cNvGrpSpPr/>
                          <wpg:grpSpPr>
                            <a:xfrm>
                              <a:off x="996314" y="506730"/>
                              <a:ext cx="3034032" cy="2540001"/>
                              <a:chOff x="0" y="0"/>
                              <a:chExt cx="3034030" cy="2540000"/>
                            </a:xfrm>
                          </wpg:grpSpPr>
                          <wpg:grpSp>
                            <wpg:cNvPr id="1073741929" name="Group 1073741929"/>
                            <wpg:cNvGrpSpPr/>
                            <wpg:grpSpPr>
                              <a:xfrm>
                                <a:off x="451485" y="0"/>
                                <a:ext cx="2102486" cy="2540000"/>
                                <a:chOff x="0" y="0"/>
                                <a:chExt cx="2102485" cy="2539999"/>
                              </a:xfrm>
                            </wpg:grpSpPr>
                            <wps:wsp>
                              <wps:cNvPr id="1073741917" name="Shape 1073741917"/>
                              <wps:cNvCnPr/>
                              <wps:spPr>
                                <a:xfrm flipH="1">
                                  <a:off x="1013460" y="325754"/>
                                  <a:ext cx="1" cy="2207896"/>
                                </a:xfrm>
                                <a:prstGeom prst="line">
                                  <a:avLst/>
                                </a:prstGeom>
                                <a:noFill/>
                                <a:ln w="19050" cap="flat">
                                  <a:solidFill>
                                    <a:srgbClr val="FF2600"/>
                                  </a:solidFill>
                                  <a:prstDash val="solid"/>
                                  <a:round/>
                                </a:ln>
                                <a:effectLst/>
                              </wps:spPr>
                              <wps:bodyPr/>
                            </wps:wsp>
                            <wpg:grpSp>
                              <wpg:cNvPr id="1073741924" name="Group 1073741924"/>
                              <wpg:cNvGrpSpPr/>
                              <wpg:grpSpPr>
                                <a:xfrm>
                                  <a:off x="56820" y="313883"/>
                                  <a:ext cx="1940611" cy="2226117"/>
                                  <a:chOff x="0" y="0"/>
                                  <a:chExt cx="1940610" cy="2226116"/>
                                </a:xfrm>
                              </wpg:grpSpPr>
                              <wpg:grpSp>
                                <wpg:cNvPr id="1073741920" name="Group 1073741920"/>
                                <wpg:cNvGrpSpPr/>
                                <wpg:grpSpPr>
                                  <a:xfrm>
                                    <a:off x="241629" y="0"/>
                                    <a:ext cx="1428751" cy="2226117"/>
                                    <a:chOff x="0" y="0"/>
                                    <a:chExt cx="1428750" cy="2226116"/>
                                  </a:xfrm>
                                </wpg:grpSpPr>
                                <wps:wsp>
                                  <wps:cNvPr id="1073741918" name="Shape 1073741918"/>
                                  <wps:cNvSpPr/>
                                  <wps:spPr>
                                    <a:xfrm>
                                      <a:off x="0" y="0"/>
                                      <a:ext cx="714375" cy="2226117"/>
                                    </a:xfrm>
                                    <a:custGeom>
                                      <a:avLst/>
                                      <a:gdLst/>
                                      <a:ahLst/>
                                      <a:cxnLst>
                                        <a:cxn ang="0">
                                          <a:pos x="wd2" y="hd2"/>
                                        </a:cxn>
                                        <a:cxn ang="5400000">
                                          <a:pos x="wd2" y="hd2"/>
                                        </a:cxn>
                                        <a:cxn ang="10800000">
                                          <a:pos x="wd2" y="hd2"/>
                                        </a:cxn>
                                        <a:cxn ang="16200000">
                                          <a:pos x="wd2" y="hd2"/>
                                        </a:cxn>
                                      </a:cxnLst>
                                      <a:rect l="0" t="0" r="r" b="b"/>
                                      <a:pathLst>
                                        <a:path w="21600" h="21549" extrusionOk="0">
                                          <a:moveTo>
                                            <a:pt x="0" y="21549"/>
                                          </a:moveTo>
                                          <a:cubicBezTo>
                                            <a:pt x="1152" y="21387"/>
                                            <a:pt x="2304" y="21224"/>
                                            <a:pt x="3744" y="20456"/>
                                          </a:cubicBezTo>
                                          <a:cubicBezTo>
                                            <a:pt x="5184" y="19689"/>
                                            <a:pt x="7008" y="19319"/>
                                            <a:pt x="8640" y="16926"/>
                                          </a:cubicBezTo>
                                          <a:cubicBezTo>
                                            <a:pt x="10272" y="14534"/>
                                            <a:pt x="12480" y="8651"/>
                                            <a:pt x="13536" y="6084"/>
                                          </a:cubicBezTo>
                                          <a:cubicBezTo>
                                            <a:pt x="14592" y="3518"/>
                                            <a:pt x="14016" y="2526"/>
                                            <a:pt x="14976" y="1546"/>
                                          </a:cubicBezTo>
                                          <a:cubicBezTo>
                                            <a:pt x="15936" y="565"/>
                                            <a:pt x="18202" y="453"/>
                                            <a:pt x="19296" y="201"/>
                                          </a:cubicBezTo>
                                          <a:cubicBezTo>
                                            <a:pt x="20390" y="-51"/>
                                            <a:pt x="20986" y="-12"/>
                                            <a:pt x="21600" y="33"/>
                                          </a:cubicBezTo>
                                        </a:path>
                                      </a:pathLst>
                                    </a:custGeom>
                                    <a:noFill/>
                                    <a:ln w="9525" cap="flat">
                                      <a:solidFill>
                                        <a:srgbClr val="000000"/>
                                      </a:solidFill>
                                      <a:prstDash val="solid"/>
                                      <a:round/>
                                    </a:ln>
                                    <a:effectLst/>
                                  </wps:spPr>
                                  <wps:bodyPr/>
                                </wps:wsp>
                                <wps:wsp>
                                  <wps:cNvPr id="1073741919" name="Shape 1073741919"/>
                                  <wps:cNvSpPr/>
                                  <wps:spPr>
                                    <a:xfrm flipH="1">
                                      <a:off x="714375" y="0"/>
                                      <a:ext cx="714375" cy="2226117"/>
                                    </a:xfrm>
                                    <a:custGeom>
                                      <a:avLst/>
                                      <a:gdLst/>
                                      <a:ahLst/>
                                      <a:cxnLst>
                                        <a:cxn ang="0">
                                          <a:pos x="wd2" y="hd2"/>
                                        </a:cxn>
                                        <a:cxn ang="5400000">
                                          <a:pos x="wd2" y="hd2"/>
                                        </a:cxn>
                                        <a:cxn ang="10800000">
                                          <a:pos x="wd2" y="hd2"/>
                                        </a:cxn>
                                        <a:cxn ang="16200000">
                                          <a:pos x="wd2" y="hd2"/>
                                        </a:cxn>
                                      </a:cxnLst>
                                      <a:rect l="0" t="0" r="r" b="b"/>
                                      <a:pathLst>
                                        <a:path w="21600" h="21549" extrusionOk="0">
                                          <a:moveTo>
                                            <a:pt x="0" y="21549"/>
                                          </a:moveTo>
                                          <a:cubicBezTo>
                                            <a:pt x="1152" y="21387"/>
                                            <a:pt x="2304" y="21224"/>
                                            <a:pt x="3744" y="20456"/>
                                          </a:cubicBezTo>
                                          <a:cubicBezTo>
                                            <a:pt x="5184" y="19689"/>
                                            <a:pt x="7008" y="19319"/>
                                            <a:pt x="8640" y="16926"/>
                                          </a:cubicBezTo>
                                          <a:cubicBezTo>
                                            <a:pt x="10272" y="14534"/>
                                            <a:pt x="12480" y="8651"/>
                                            <a:pt x="13536" y="6084"/>
                                          </a:cubicBezTo>
                                          <a:cubicBezTo>
                                            <a:pt x="14592" y="3518"/>
                                            <a:pt x="14016" y="2526"/>
                                            <a:pt x="14976" y="1546"/>
                                          </a:cubicBezTo>
                                          <a:cubicBezTo>
                                            <a:pt x="15936" y="565"/>
                                            <a:pt x="18202" y="453"/>
                                            <a:pt x="19296" y="201"/>
                                          </a:cubicBezTo>
                                          <a:cubicBezTo>
                                            <a:pt x="20390" y="-51"/>
                                            <a:pt x="20986" y="-12"/>
                                            <a:pt x="21600" y="33"/>
                                          </a:cubicBezTo>
                                        </a:path>
                                      </a:pathLst>
                                    </a:custGeom>
                                    <a:noFill/>
                                    <a:ln w="9525" cap="flat">
                                      <a:solidFill>
                                        <a:srgbClr val="000000"/>
                                      </a:solidFill>
                                      <a:prstDash val="solid"/>
                                      <a:round/>
                                    </a:ln>
                                    <a:effectLst/>
                                  </wps:spPr>
                                  <wps:bodyPr/>
                                </wps:wsp>
                              </wpg:grpSp>
                              <wpg:grpSp>
                                <wpg:cNvPr id="1073741923" name="Group 1073741923"/>
                                <wpg:cNvGrpSpPr/>
                                <wpg:grpSpPr>
                                  <a:xfrm>
                                    <a:off x="0" y="97"/>
                                    <a:ext cx="1940611" cy="2168424"/>
                                    <a:chOff x="0" y="0"/>
                                    <a:chExt cx="1940610" cy="2168423"/>
                                  </a:xfrm>
                                </wpg:grpSpPr>
                                <wps:wsp>
                                  <wps:cNvPr id="1073741921" name="Shape 1073741921"/>
                                  <wps:cNvSpPr/>
                                  <wps:spPr>
                                    <a:xfrm rot="660000">
                                      <a:off x="205994" y="-3630"/>
                                      <a:ext cx="171451" cy="2175684"/>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15635" y="0"/>
                                            <a:pt x="10800" y="806"/>
                                            <a:pt x="10800" y="1800"/>
                                          </a:cubicBezTo>
                                          <a:cubicBezTo>
                                            <a:pt x="10800" y="1800"/>
                                            <a:pt x="10800" y="1800"/>
                                            <a:pt x="10800" y="1800"/>
                                          </a:cubicBezTo>
                                          <a:lnTo>
                                            <a:pt x="10800" y="9000"/>
                                          </a:lnTo>
                                          <a:cubicBezTo>
                                            <a:pt x="10800" y="9994"/>
                                            <a:pt x="5965" y="10800"/>
                                            <a:pt x="0" y="10800"/>
                                          </a:cubicBezTo>
                                          <a:cubicBezTo>
                                            <a:pt x="5965" y="10800"/>
                                            <a:pt x="10800" y="11606"/>
                                            <a:pt x="10800" y="12600"/>
                                          </a:cubicBezTo>
                                          <a:lnTo>
                                            <a:pt x="10800" y="19800"/>
                                          </a:lnTo>
                                          <a:cubicBezTo>
                                            <a:pt x="10800" y="20794"/>
                                            <a:pt x="15635" y="21600"/>
                                            <a:pt x="21600" y="21600"/>
                                          </a:cubicBezTo>
                                        </a:path>
                                      </a:pathLst>
                                    </a:custGeom>
                                    <a:noFill/>
                                    <a:ln w="9525" cap="flat">
                                      <a:solidFill>
                                        <a:srgbClr val="0433FF"/>
                                      </a:solidFill>
                                      <a:prstDash val="solid"/>
                                      <a:round/>
                                    </a:ln>
                                    <a:effectLst/>
                                  </wps:spPr>
                                  <wps:bodyPr/>
                                </wps:wsp>
                                <wps:wsp>
                                  <wps:cNvPr id="1073741922" name="Shape 1073741922"/>
                                  <wps:cNvSpPr/>
                                  <wps:spPr>
                                    <a:xfrm rot="20940000" flipH="1">
                                      <a:off x="1594104" y="-5361"/>
                                      <a:ext cx="140336" cy="217452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15635" y="0"/>
                                            <a:pt x="10800" y="806"/>
                                            <a:pt x="10800" y="1800"/>
                                          </a:cubicBezTo>
                                          <a:cubicBezTo>
                                            <a:pt x="10800" y="1800"/>
                                            <a:pt x="10800" y="1800"/>
                                            <a:pt x="10800" y="1800"/>
                                          </a:cubicBezTo>
                                          <a:lnTo>
                                            <a:pt x="10800" y="9000"/>
                                          </a:lnTo>
                                          <a:cubicBezTo>
                                            <a:pt x="10800" y="9994"/>
                                            <a:pt x="5965" y="10800"/>
                                            <a:pt x="0" y="10800"/>
                                          </a:cubicBezTo>
                                          <a:cubicBezTo>
                                            <a:pt x="5965" y="10800"/>
                                            <a:pt x="10800" y="11606"/>
                                            <a:pt x="10800" y="12600"/>
                                          </a:cubicBezTo>
                                          <a:lnTo>
                                            <a:pt x="10800" y="19800"/>
                                          </a:lnTo>
                                          <a:cubicBezTo>
                                            <a:pt x="10800" y="20794"/>
                                            <a:pt x="15635" y="21600"/>
                                            <a:pt x="21600" y="21600"/>
                                          </a:cubicBezTo>
                                        </a:path>
                                      </a:pathLst>
                                    </a:custGeom>
                                    <a:noFill/>
                                    <a:ln w="9525" cap="flat">
                                      <a:solidFill>
                                        <a:srgbClr val="0433FF"/>
                                      </a:solidFill>
                                      <a:prstDash val="solid"/>
                                      <a:round/>
                                    </a:ln>
                                    <a:effectLst/>
                                  </wps:spPr>
                                  <wps:bodyPr/>
                                </wps:wsp>
                              </wpg:grpSp>
                            </wpg:grpSp>
                            <wpg:grpSp>
                              <wpg:cNvPr id="1073741928" name="Group 1073741928"/>
                              <wpg:cNvGrpSpPr/>
                              <wpg:grpSpPr>
                                <a:xfrm>
                                  <a:off x="0" y="0"/>
                                  <a:ext cx="2102486" cy="1465580"/>
                                  <a:chOff x="0" y="0"/>
                                  <a:chExt cx="2102485" cy="1465579"/>
                                </a:xfrm>
                              </wpg:grpSpPr>
                              <wps:wsp>
                                <wps:cNvPr id="1073741925" name="Shape 1073741925"/>
                                <wps:cNvSpPr/>
                                <wps:spPr>
                                  <a:xfrm>
                                    <a:off x="941070" y="0"/>
                                    <a:ext cx="184151" cy="234950"/>
                                  </a:xfrm>
                                  <a:prstGeom prst="rect">
                                    <a:avLst/>
                                  </a:prstGeom>
                                  <a:solidFill>
                                    <a:srgbClr val="FFFFFF"/>
                                  </a:solidFill>
                                  <a:ln w="9525" cap="flat">
                                    <a:noFill/>
                                    <a:round/>
                                  </a:ln>
                                  <a:effectLst/>
                                </wps:spPr>
                                <wps:txbx>
                                  <w:txbxContent>
                                    <w:p w14:paraId="02AD9363" w14:textId="77777777" w:rsidR="006C5502" w:rsidRDefault="00E84BFB">
                                      <w:r>
                                        <w:rPr>
                                          <w:rFonts w:ascii="Arial"/>
                                          <w:b/>
                                          <w:bCs/>
                                          <w:color w:val="0000FF"/>
                                        </w:rPr>
                                        <w:t>A</w:t>
                                      </w:r>
                                    </w:p>
                                  </w:txbxContent>
                                </wps:txbx>
                                <wps:bodyPr wrap="square" lIns="0" tIns="0" rIns="0" bIns="0" numCol="1" anchor="t">
                                  <a:noAutofit/>
                                </wps:bodyPr>
                              </wps:wsp>
                              <wps:wsp>
                                <wps:cNvPr id="1073741926" name="Shape 1073741926"/>
                                <wps:cNvSpPr/>
                                <wps:spPr>
                                  <a:xfrm>
                                    <a:off x="1918335" y="1230629"/>
                                    <a:ext cx="184151" cy="234951"/>
                                  </a:xfrm>
                                  <a:prstGeom prst="rect">
                                    <a:avLst/>
                                  </a:prstGeom>
                                  <a:solidFill>
                                    <a:srgbClr val="FFFFFF"/>
                                  </a:solidFill>
                                  <a:ln w="9525" cap="flat">
                                    <a:noFill/>
                                    <a:round/>
                                  </a:ln>
                                  <a:effectLst/>
                                </wps:spPr>
                                <wps:txbx>
                                  <w:txbxContent>
                                    <w:p w14:paraId="02AD9364" w14:textId="77777777" w:rsidR="006C5502" w:rsidRDefault="00E84BFB">
                                      <w:r>
                                        <w:rPr>
                                          <w:rFonts w:ascii="Arial"/>
                                          <w:b/>
                                          <w:bCs/>
                                          <w:color w:val="0000FF"/>
                                        </w:rPr>
                                        <w:t>B</w:t>
                                      </w:r>
                                    </w:p>
                                  </w:txbxContent>
                                </wps:txbx>
                                <wps:bodyPr wrap="square" lIns="0" tIns="0" rIns="0" bIns="0" numCol="1" anchor="t">
                                  <a:noAutofit/>
                                </wps:bodyPr>
                              </wps:wsp>
                              <wps:wsp>
                                <wps:cNvPr id="1073741927" name="Shape 1073741927"/>
                                <wps:cNvSpPr/>
                                <wps:spPr>
                                  <a:xfrm>
                                    <a:off x="0" y="1230629"/>
                                    <a:ext cx="184150" cy="234951"/>
                                  </a:xfrm>
                                  <a:prstGeom prst="rect">
                                    <a:avLst/>
                                  </a:prstGeom>
                                  <a:solidFill>
                                    <a:srgbClr val="FFFFFF"/>
                                  </a:solidFill>
                                  <a:ln w="9525" cap="flat">
                                    <a:noFill/>
                                    <a:round/>
                                  </a:ln>
                                  <a:effectLst/>
                                </wps:spPr>
                                <wps:txbx>
                                  <w:txbxContent>
                                    <w:p w14:paraId="02AD9365" w14:textId="77777777" w:rsidR="006C5502" w:rsidRDefault="00E84BFB">
                                      <w:r>
                                        <w:rPr>
                                          <w:rFonts w:ascii="Arial"/>
                                          <w:b/>
                                          <w:bCs/>
                                          <w:color w:val="0000FF"/>
                                        </w:rPr>
                                        <w:t>B</w:t>
                                      </w:r>
                                    </w:p>
                                  </w:txbxContent>
                                </wps:txbx>
                                <wps:bodyPr wrap="square" lIns="0" tIns="0" rIns="0" bIns="0" numCol="1" anchor="t">
                                  <a:noAutofit/>
                                </wps:bodyPr>
                              </wps:wsp>
                            </wpg:grpSp>
                          </wpg:grpSp>
                          <wps:wsp>
                            <wps:cNvPr id="1073741930" name="Shape 1073741930"/>
                            <wps:cNvSpPr/>
                            <wps:spPr>
                              <a:xfrm>
                                <a:off x="0" y="487679"/>
                                <a:ext cx="772796" cy="434341"/>
                              </a:xfrm>
                              <a:prstGeom prst="rect">
                                <a:avLst/>
                              </a:prstGeom>
                              <a:solidFill>
                                <a:srgbClr val="FFFFFF"/>
                              </a:solidFill>
                              <a:ln w="9525" cap="flat">
                                <a:noFill/>
                                <a:round/>
                              </a:ln>
                              <a:effectLst/>
                            </wps:spPr>
                            <wps:txbx>
                              <w:txbxContent>
                                <w:p w14:paraId="02AD9366" w14:textId="77777777" w:rsidR="006C5502" w:rsidRDefault="00E84BFB">
                                  <w:r>
                                    <w:rPr>
                                      <w:rFonts w:ascii="Arial"/>
                                    </w:rPr>
                                    <w:t>Enzyme is denaturing</w:t>
                                  </w:r>
                                </w:p>
                              </w:txbxContent>
                            </wps:txbx>
                            <wps:bodyPr wrap="square" lIns="0" tIns="0" rIns="0" bIns="0" numCol="1" anchor="t">
                              <a:noAutofit/>
                            </wps:bodyPr>
                          </wps:wsp>
                          <wps:wsp>
                            <wps:cNvPr id="1073741931" name="Shape 1073741931"/>
                            <wps:cNvSpPr/>
                            <wps:spPr>
                              <a:xfrm>
                                <a:off x="2261235" y="487679"/>
                                <a:ext cx="772796" cy="434341"/>
                              </a:xfrm>
                              <a:prstGeom prst="rect">
                                <a:avLst/>
                              </a:prstGeom>
                              <a:solidFill>
                                <a:srgbClr val="FFFFFF"/>
                              </a:solidFill>
                              <a:ln w="9525" cap="flat">
                                <a:noFill/>
                                <a:round/>
                              </a:ln>
                              <a:effectLst/>
                            </wps:spPr>
                            <wps:txbx>
                              <w:txbxContent>
                                <w:p w14:paraId="02AD9367" w14:textId="77777777" w:rsidR="006C5502" w:rsidRDefault="00E84BFB">
                                  <w:r>
                                    <w:rPr>
                                      <w:rFonts w:ascii="Arial"/>
                                    </w:rPr>
                                    <w:t>Enzyme is denaturing</w:t>
                                  </w:r>
                                </w:p>
                              </w:txbxContent>
                            </wps:txbx>
                            <wps:bodyPr wrap="square" lIns="0" tIns="0" rIns="0" bIns="0" numCol="1" anchor="t">
                              <a:noAutofit/>
                            </wps:bodyPr>
                          </wps:wsp>
                        </wpg:grpSp>
                      </wpg:grpSp>
                      <wps:wsp>
                        <wps:cNvPr id="1073741934" name="Shape 1073741934"/>
                        <wps:cNvSpPr/>
                        <wps:spPr>
                          <a:xfrm>
                            <a:off x="2087880" y="3333750"/>
                            <a:ext cx="241301" cy="247650"/>
                          </a:xfrm>
                          <a:prstGeom prst="rect">
                            <a:avLst/>
                          </a:prstGeom>
                          <a:solidFill>
                            <a:srgbClr val="FFFFFF"/>
                          </a:solidFill>
                          <a:ln w="9525" cap="flat">
                            <a:noFill/>
                            <a:round/>
                          </a:ln>
                          <a:effectLst/>
                        </wps:spPr>
                        <wps:txbx>
                          <w:txbxContent>
                            <w:p w14:paraId="02AD9368" w14:textId="77777777" w:rsidR="006C5502" w:rsidRDefault="00E84BFB">
                              <w:proofErr w:type="gramStart"/>
                              <w:r>
                                <w:rPr>
                                  <w:rFonts w:ascii="Arial"/>
                                  <w:b/>
                                  <w:bCs/>
                                </w:rPr>
                                <w:t>pH</w:t>
                              </w:r>
                              <w:proofErr w:type="gramEnd"/>
                            </w:p>
                          </w:txbxContent>
                        </wps:txbx>
                        <wps:bodyPr wrap="square" lIns="0" tIns="0" rIns="0" bIns="0" numCol="1" anchor="t">
                          <a:noAutofit/>
                        </wps:bodyPr>
                      </wps:wsp>
                    </wpg:wgp>
                  </a:graphicData>
                </a:graphic>
              </wp:anchor>
            </w:drawing>
          </mc:Choice>
          <mc:Fallback>
            <w:pict>
              <v:group id="_x0000_s1068" style="position:absolute;margin-left:109pt;margin-top:89pt;width:375.5pt;height:282pt;z-index:251675648;mso-wrap-distance-left:4.5pt;mso-wrap-distance-top:4.5pt;mso-wrap-distance-right:4.5pt;mso-wrap-distance-bottom:4.5pt;mso-position-horizontal-relative:page;mso-position-vertical-relative:page" coordsize="47688,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">
                <v:group id="Group 1073741933" o:spid="_x0000_s1069" style="position:absolute;width:47688;height:33299" coordsize="47688,3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UcfQEyQAA&#10;AOMAAAAPAAAAAAAAAAAAAAAAAKoCAABkcnMvZG93bnJldi54bWxQSwUGAAAAAAQABAD6AAAAoAMA&#10;AAAA&#10;">
                  <v:group id="Group 1073741916" o:spid="_x0000_s1070" style="position:absolute;width:47688;height:33299" coordsize="47688,3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Pswv8yQAA&#10;AOMAAAAPAAAAAAAAAAAAAAAAAKoCAABkcnMvZG93bnJldi54bWxQSwUGAAAAAAQABAD6AAAAoAMA&#10;AAAA&#10;">
                    <v:group id="Group 1073741908" o:spid="_x0000_s1071" style="position:absolute;width:47688;height:32687" coordsize="47688,3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UuazI&#10;zAAAAOMAAAAPAAAAAAAAAAAAAAAAAKoCAABkcnMvZG93bnJldi54bWxQSwUGAAAAAAQABAD6AAAA&#10;owMAAAAA&#10;">
                      <v:group id="Group 1073741904" o:spid="_x0000_s1072" style="position:absolute;width:47688;height:31661" coordsize="47688,3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V9KbNyQAA&#10;AOMAAAAPAAAAAAAAAAAAAAAAAKoCAABkcnMvZG93bnJldi54bWxQSwUGAAAAAAQABAD6AAAAoAMA&#10;AAAA&#10;">
                        <v:line id="Shape 1073741887" o:spid="_x0000_s1073" style="position:absolute;flip:x;visibility:visible;mso-wrap-style:square" from="7600,7962" to="9048,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ezskAAADjAAAADwAAAGRycy9kb3ducmV2LnhtbERPT0vDMBS/C/sO4Qlehkunw9a6bAxB&#10;8LDLpnR4ezbPprR56ZK41W9vhIHH9/v/luvR9uJEPrSOFcxnGQji2umWGwXvby+3BYgQkTX2jknB&#10;DwVYryZXSyy1O/OOTvvYiBTCoUQFJsahlDLUhiyGmRuIE/flvMWYTt9I7fGcwm0v77LsQVpsOTUY&#10;HOjZUN3tv60CWWynR7/5XHRVdzg8mqquho+tUjfX4+YJRKQx/osv7led5mf5fb6YF0UOfz8lAO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cLns7JAAAA4wAAAA8AAAAA&#10;AAAAAAAAAAAAoQIAAGRycy9kb3ducmV2LnhtbFBLBQYAAAAABAAEAPkAAACXAwAAAAA=&#10;"/>
                        <v:group id="Group 1073741903" o:spid="_x0000_s1074" style="position:absolute;width:47688;height:31661" coordsize="47688,3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aHT65yQAA&#10;AOMAAAAPAAAAAAAAAAAAAAAAAKoCAABkcnMvZG93bnJldi54bWxQSwUGAAAAAAQABAD6AAAAoAMA&#10;AAAA&#10;">
                          <v:rect id="Shape 1073741888" o:spid="_x0000_s1075" style="position:absolute;top:13392;width:7727;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Po8kA&#10;AADjAAAADwAAAGRycy9kb3ducmV2LnhtbESPT0/DMAzF70h8h8hI3FhaQKwqyybEH40rBcTVakxT&#10;SJyqybbAp8cHpB3t9/zez6tNCV7taU5jZAP1ogJF3Ec78mDg7fXpogGVMrJFH5kM/FCCzfr0ZIWt&#10;jQd+oX2XByUhnFo04HKeWq1T7yhgWsSJWLTPOAfMMs6DtjMeJDx4fVlVNzrgyNLgcKJ7R/13twsG&#10;tvXD4/Slfzvc+ky7d1d6/1GMOT8rd7egMpV8NP9fP1vBr5ZXy+u6aQRafpIF6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oPo8kAAADjAAAADwAAAAAAAAAAAAAAAACYAgAA&#10;ZHJzL2Rvd25yZXYueG1sUEsFBgAAAAAEAAQA9QAAAI4DAAAAAA==&#10;" stroked="f">
                            <v:stroke joinstyle="round"/>
                            <v:textbox inset="0,0,0,0">
                              <w:txbxContent>
                                <w:p w14:paraId="02AD935A" w14:textId="77777777" w:rsidR="006C5502" w:rsidRDefault="00E84BFB">
                                  <w:r>
                                    <w:rPr>
                                      <w:rFonts w:ascii="Arial"/>
                                      <w:b/>
                                      <w:bCs/>
                                    </w:rPr>
                                    <w:t>Rate of Reaction</w:t>
                                  </w:r>
                                </w:p>
                              </w:txbxContent>
                            </v:textbox>
                          </v:rect>
                          <v:group id="Group 1073741900" o:spid="_x0000_s1076" style="position:absolute;left:9048;top:2895;width:38640;height:28766" coordsize="38639,28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qz6DO&#10;zAAAAOMAAAAPAAAAAAAAAAAAAAAAAKoCAABkcnMvZG93bnJldi54bWxQSwUGAAAAAAQABAD6AAAA&#10;owMAAAAA&#10;">
                            <v:group id="Group 1073741891" o:spid="_x0000_s1077" style="position:absolute;left:66;width:38573;height:27592" coordsize="38572,2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baJ9PyQAA&#10;AOMAAAAPAAAAAAAAAAAAAAAAAKoCAABkcnMvZG93bnJldi54bWxQSwUGAAAAAAQABAD6AAAAoAMA&#10;AAAA&#10;">
                              <v:line id="Shape 1073741889" o:spid="_x0000_s1078" style="position:absolute;flip:x;visibility:visible;mso-wrap-style:square" from="0,0" to="0,2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22VMgAAADjAAAADwAAAGRycy9kb3ducmV2LnhtbERPzU7CQBC+m/gOmzHhJlsK2lpZCDGB&#10;ADfBcB66Y1vpztbuQsvbsyQmHuf7n+m8N7W4UOsqywpGwwgEcW51xYWCr/3yOQXhPLLG2jIpuJKD&#10;+ezxYYqZth1/0mXnCxFC2GWooPS+yaR0eUkG3dA2xIH7tq1BH862kLrFLoSbWsZR9CoNVhwaSmzo&#10;o6T8tDsbBXH3czg123p95pfrIjnuV5v8N1Zq8NQv3kF46v2/+M+91mF+lIyTyShN3+D+UwB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22VMgAAADjAAAADwAAAAAA&#10;AAAAAAAAAAChAgAAZHJzL2Rvd25yZXYueG1sUEsFBgAAAAAEAAQA+QAAAJYDAAAAAA==&#10;" strokeweight="1pt">
                                <v:stroke startarrow="block"/>
                              </v:line>
                              <v:line id="Shape 1073741890" o:spid="_x0000_s1079" style="position:absolute;visibility:visible;mso-wrap-style:square" from="102,27492" to="38572,2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4NklMsAAADjAAAADwAA&#10;AAAAAAAAAAAAAAChAgAAZHJzL2Rvd25yZXYueG1sUEsFBgAAAAAEAAQA+QAAAJkDAAAAAA==&#10;" strokeweight="1pt">
                                <v:stroke endarrow="block"/>
                              </v:line>
                            </v:group>
                            <v:group id="Group 1073741899" o:spid="_x0000_s1080" style="position:absolute;top:27462;width:30991;height:1303" coordsize="30991,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Uek0nIAAAA&#10;4wAAAA8AAAAAAAAAAAAAAAAAqgIAAGRycy9kb3ducmV2LnhtbFBLBQYAAAAABAAEAPoAAACfAwAA&#10;AAA=&#10;">
                              <v:line id="Shape 1073741892" o:spid="_x0000_s1081" style="position:absolute;visibility:visible;mso-wrap-style:square" from="5143,130" to="5143,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0XlsoAAADjAAAADwAAAGRycy9kb3ducmV2LnhtbERPX0/CMBB/J/E7NGfiG3SAGTAphGhM&#10;wAciSAKPx3pu0/W6tHWb396amPh4v/+3XPemFi05X1lWMB4lIIhzqysuFJzenodzED4ga6wtk4Jv&#10;8rBe3QyWmGnb8YHaYyhEDGGfoYIyhCaT0uclGfQj2xBH7t06gyGerpDaYRfDTS0nSZJKgxXHhhIb&#10;eiwp/zx+GQX76WvabnYv2/68S6/50+F6+eicUne3/eYBRKA+/Iv/3Fsd5yez6ex+PF9M4PenCIB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jReWygAAAOMAAAAPAAAA&#10;AAAAAAAAAAAAAKECAABkcnMvZG93bnJldi54bWxQSwUGAAAAAAQABAD5AAAAmAMAAAAA&#10;"/>
                              <v:line id="Shape 1073741893" o:spid="_x0000_s1082" style="position:absolute;flip:x;visibility:visible;mso-wrap-style:square" from="0,65" to="0,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OEMoAAADjAAAADwAAAGRycy9kb3ducmV2LnhtbERPT0/CMBS/m/AdmkfixUiHEBmTQgiJ&#10;iQcuohnx9lyf67L1dbQV5re3JiQe3+//W20G24kz+dA4VjCdZCCIK6cbrhW8vz3f5yBCRNbYOSYF&#10;PxRgsx7drLDQ7sKvdD7EWqQQDgUqMDH2hZShMmQxTFxPnLgv5y3GdPpaao+XFG47+ZBlj9Jiw6nB&#10;YE87Q1V7+LYKZL6/O/nt57wt2+Nxacqq7D/2St2Oh+0TiEhD/Bdf3S86zc8Ws8V8mi9n8PdTAkCu&#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t6Q4QygAAAOMAAAAPAAAA&#10;AAAAAAAAAAAAAKECAABkcnMvZG93bnJldi54bWxQSwUGAAAAAAQABAD5AAAAmAMAAAAA&#10;"/>
                              <v:line id="Shape 1073741894" o:spid="_x0000_s1083" style="position:absolute;visibility:visible;mso-wrap-style:square" from="30991,65" to="30991,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qecoAAADjAAAADwAAAGRycy9kb3ducmV2LnhtbERPX0/CMBB/N+E7NEfim3QIGTAphGhM&#10;wAciSAKPx3pu0/W6tHWb396amPh4v/+3XPemFi05X1lWMB4lIIhzqysuFJzenu/mIHxA1lhbJgXf&#10;5GG9GtwsMdO24wO1x1CIGMI+QwVlCE0mpc9LMuhHtiGO3Lt1BkM8XSG1wy6Gm1reJ0kqDVYcG0ps&#10;6LGk/PP4ZRTsJ69pu9m9bPvzLr3mT4fr5aNzSt0O+80DiEB9+Bf/ubc6zk9mk9l0PF9M4fenCIB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8KCp5ygAAAOMAAAAPAAAA&#10;AAAAAAAAAAAAAKECAABkcnMvZG93bnJldi54bWxQSwUGAAAAAAQABAD5AAAAmAMAAAAA&#10;"/>
                              <v:line id="Shape 1073741895" o:spid="_x0000_s1084" style="position:absolute;visibility:visible;mso-wrap-style:square" from="25848,0" to="2584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2SP4ssAAADjAAAADwAA&#10;AAAAAAAAAAAAAAChAgAAZHJzL2Rvd25yZXYueG1sUEsFBgAAAAAEAAQA+QAAAJkDAAAAAA==&#10;"/>
                              <v:line id="Shape 1073741896" o:spid="_x0000_s1085" style="position:absolute;visibility:visible;mso-wrap-style:square" from="20705,0" to="2070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jthGVygAAAOMAAAAPAAAA&#10;AAAAAAAAAAAAAKECAABkcnMvZG93bnJldi54bWxQSwUGAAAAAAQABAD5AAAAmAMAAAAA&#10;"/>
                              <v:line id="Shape 1073741897" o:spid="_x0000_s1086" style="position:absolute;visibility:visible;mso-wrap-style:square" from="15562,0" to="1556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0DsoAAADjAAAADwAAAGRycy9kb3ducmV2LnhtbERPX0vDMBB/F/Ydwgm+uXRO2q1bNoYi&#10;bD6Im8L2eGvOtrO5lCS29dsbQfDxfv9vuR5MIzpyvrasYDJOQBAXVtdcKnh/e7qdgfABWWNjmRR8&#10;k4f1anS1xFzbnvfUHUIpYgj7HBVUIbS5lL6oyKAf25Y4ch/WGQzxdKXUDvsYbhp5lySpNFhzbKiw&#10;pYeKis/Dl1HwMn1Nu83ueTscd+m5eNyfT5feKXVzPWwWIAIN4V/8597qOD/Jptn9ZDbP4PenCIB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M+rQOygAAAOMAAAAPAAAA&#10;AAAAAAAAAAAAAKECAABkcnMvZG93bnJldi54bWxQSwUGAAAAAAQABAD5AAAAmAMAAAAA&#10;"/>
                              <v:line id="Shape 1073741898" o:spid="_x0000_s1087" style="position:absolute;visibility:visible;mso-wrap-style:square" from="10352,65" to="10352,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9ZSB8zQAAAOMAAAAP&#10;AAAAAAAAAAAAAAAAAKECAABkcnMvZG93bnJldi54bWxQSwUGAAAAAAQABAD5AAAAmwMAAAAA&#10;"/>
                            </v:group>
                          </v:group>
                          <v:rect id="Shape 1073741901" o:spid="_x0000_s1088" style="position:absolute;left:5429;top:6515;width:1937;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cYA&#10;AADjAAAADwAAAGRycy9kb3ducmV2LnhtbERPS0sDMRC+C/6HMII3m2wVW9empfigXl0tXofNuFlN&#10;JssmbWN/fSMIHud7z2KVvRN7GmMfWEM1USCI22B67jS8vz1fzUHEhGzQBSYNPxRhtTw/W2BtwoFf&#10;ad+kTpQQjjVqsCkNtZSxteQxTsJAXLjPMHpM5Rw7aUY8lHDv5FSpW+mx59JgcaAHS+13s/MaNtXj&#10;0/Aljw1uXKLd1ubWfWStLy/y+h5Eopz+xX/uF1Pmq9n17Ka6UxX8/lQAkM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q+cYAAADjAAAADwAAAAAAAAAAAAAAAACYAgAAZHJz&#10;L2Rvd25yZXYueG1sUEsFBgAAAAAEAAQA9QAAAIsDAAAAAA==&#10;" stroked="f">
                            <v:stroke joinstyle="round"/>
                            <v:textbox inset="0,0,0,0">
                              <w:txbxContent>
                                <w:p w14:paraId="02AD935B" w14:textId="77777777" w:rsidR="006C5502" w:rsidRDefault="00E84BFB">
                                  <w:r>
                                    <w:rPr>
                                      <w:rFonts w:ascii="Arial"/>
                                    </w:rPr>
                                    <w:t xml:space="preserve"> </w:t>
                                  </w:r>
                                  <w:proofErr w:type="gramStart"/>
                                  <w:r>
                                    <w:rPr>
                                      <w:rFonts w:ascii="Arial"/>
                                    </w:rPr>
                                    <w:t>y</w:t>
                                  </w:r>
                                  <w:proofErr w:type="gramEnd"/>
                                </w:p>
                              </w:txbxContent>
                            </v:textbox>
                          </v:rect>
                          <v:rect id="Shape 1073741902" o:spid="_x0000_s1089" style="position:absolute;left:18097;width:18225;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0jsYA&#10;AADjAAAADwAAAGRycy9kb3ducmV2LnhtbERPS0sDMRC+C/6HMAVvNtkqVtemRXxQr10Vr8Nm3KxN&#10;JssmbWN/fSMIHud7z2KVvRN7GmMfWEM1VSCI22B67jS8v71c3oKICdmgC0wafijCanl+tsDahANv&#10;aN+kTpQQjjVqsCkNtZSxteQxTsNAXLivMHpM5Rw7aUY8lHDv5EypG+mx59JgcaBHS+222XkN6+rp&#10;efiWxwbXLtHuw+bWfWatLyb54R5Eopz+xX/uV1Pmq/nV/Lq6UzP4/akAI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A0jsYAAADjAAAADwAAAAAAAAAAAAAAAACYAgAAZHJz&#10;L2Rvd25yZXYueG1sUEsFBgAAAAAEAAQA9QAAAIsDAAAAAA==&#10;" stroked="f">
                            <v:stroke joinstyle="round"/>
                            <v:textbox inset="0,0,0,0">
                              <w:txbxContent>
                                <w:p w14:paraId="02AD935C" w14:textId="77777777" w:rsidR="006C5502" w:rsidRDefault="00E84BFB">
                                  <w:proofErr w:type="gramStart"/>
                                  <w:r>
                                    <w:rPr>
                                      <w:rFonts w:ascii="Arial"/>
                                    </w:rPr>
                                    <w:t>pH</w:t>
                                  </w:r>
                                  <w:proofErr w:type="gramEnd"/>
                                  <w:r>
                                    <w:rPr>
                                      <w:rFonts w:ascii="Arial"/>
                                    </w:rPr>
                                    <w:t xml:space="preserve"> at which the enzyme functions best (optimum)</w:t>
                                  </w:r>
                                </w:p>
                              </w:txbxContent>
                            </v:textbox>
                          </v:rect>
                        </v:group>
                      </v:group>
                      <v:shape id="Shape 1073741905" o:spid="_x0000_s1090" style="position:absolute;left:10483;top:28949;width:2172;height:3619;rotation: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IjMkA&#10;AADjAAAADwAAAGRycy9kb3ducmV2LnhtbERPO0/DMBDekfgP1iF1Qa0doA9C3apFVO3AQB9Dx1N8&#10;JBHxOdgmDf8eIyEx3ve++bK3jejIh9qxhmykQBAXztRcajgdN8MZiBCRDTaOScM3BVgurq/mmBt3&#10;4T11h1iKFMIhRw1VjG0uZSgqshhGriVO3LvzFmM6fSmNx0sKt428U2oiLdacGips6bmi4uPwZTX0&#10;2fqFX6U3m3O3unXHFrfy7VPrwU2/egIRqY//4j/3zqT5ano/fcge1Rh+f0oA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jIjMkAAADjAAAADwAAAAAAAAAAAAAAAACYAgAA&#10;ZHJzL2Rvd25yZXYueG1sUEsFBgAAAAAEAAQA9QAAAI4DAAAAAA==&#10;" path="m5400,l,21600r16200,l21600,,5400,xe" stroked="f">
                        <v:path arrowok="t" o:extrusionok="f" o:connecttype="custom" o:connectlocs="108586,180976;108586,180976;108586,180976;108586,180976" o:connectangles="0,90,180,270"/>
                      </v:shape>
                      <v:line id="Shape 1073741906" o:spid="_x0000_s1091" style="position:absolute;flip:x;visibility:visible;mso-wrap-style:square" from="10496,28956" to="11220,3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U3kskAAADjAAAADwAAAGRycy9kb3ducmV2LnhtbERPS0sDMRC+C/6HMIIXsUm19LE2LUUQ&#10;PPRilS29TTfjZtnNZE1iu/57IxQ8zvee5XpwnThRiI1nDeORAkFcedNwreHj/eV+DiImZIOdZ9Lw&#10;QxHWq+urJRbGn/mNTrtUixzCsUANNqW+kDJWlhzGke+JM/fpg8OUz1BLE/Ccw10nH5SaSocN5waL&#10;PT1bqtrdt9Mg59u7r7A5Ttqy3e8XtqzK/rDV+vZm2DyBSDSkf/HF/WryfDV7nE3GCzWFv58yAHL1&#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N1N5LJAAAA4wAAAA8AAAAA&#10;AAAAAAAAAAAAoQIAAGRycy9kb3ducmV2LnhtbFBLBQYAAAAABAAEAPkAAACXAwAAAAA=&#10;"/>
                      <v:line id="Shape 1073741907" o:spid="_x0000_s1092" style="position:absolute;flip:x;visibility:visible;mso-wrap-style:square" from="12306,28956" to="13030,3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mSCckAAADjAAAADwAAAGRycy9kb3ducmV2LnhtbERPzUoDMRC+C75DGMGL2KRa3HZtWoog&#10;eOjFKlu8TTfTzbKbyZrEdn17Iwge5/uf5Xp0vThRiK1nDdOJAkFce9Nyo+H97fl2DiImZIO9Z9Lw&#10;TRHWq8uLJZbGn/mVTrvUiBzCsUQNNqWhlDLWlhzGiR+IM3f0wWHKZ2ikCXjO4a6Xd0o9SIct5waL&#10;Az1Zqrvdl9Mg59ubz7A5zLqq2+8Xtqqr4WOr9fXVuHkEkWhM/+I/94vJ81VxX8ymC1XA708Z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w5kgnJAAAA4wAAAA8AAAAA&#10;AAAAAAAAAAAAoQIAAGRycy9kb3ducmV2LnhtbFBLBQYAAAAABAAEAPkAAACXAwAAAAA=&#10;"/>
                    </v:group>
                    <v:group id="Group 1073741915" o:spid="_x0000_s1093" style="position:absolute;left:13754;top:31489;width:27635;height:1810" coordsize="27635,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YZWLyQAA&#10;AOMAAAAPAAAAAAAAAAAAAAAAAKoCAABkcnMvZG93bnJldi54bWxQSwUGAAAAAAQABAD6AAAAoAMA&#10;AAAA&#10;">
                      <v:rect id="Shape 1073741909" o:spid="_x0000_s1094" style="position:absolute;width:1574;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m/8YA&#10;AADjAAAADwAAAGRycy9kb3ducmV2LnhtbERPS0sDMRC+C/6HMII3m2wVa9empfigXrtVvA6bcbOa&#10;TJZN2kZ/vRGEHud7z2KVvRMHGmMfWEM1USCI22B67jS87p6v7kDEhGzQBSYN3xRhtTw/W2BtwpG3&#10;dGhSJ0oIxxo12JSGWsrYWvIYJ2EgLtxHGD2mco6dNCMeS7h3cqrUrfTYc2mwONCDpfar2XsNm+rx&#10;afiUPw1uXKL9m82te89aX17k9T2IRDmdxP/uF1Pmq9n17Kaaqzn8/VQA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Sm/8YAAADjAAAADwAAAAAAAAAAAAAAAACYAgAAZHJz&#10;L2Rvd25yZXYueG1sUEsFBgAAAAAEAAQA9QAAAIsDAAAAAA==&#10;" stroked="f">
                        <v:stroke joinstyle="round"/>
                        <v:textbox inset="0,0,0,0">
                          <w:txbxContent>
                            <w:p w14:paraId="02AD935D" w14:textId="77777777" w:rsidR="006C5502" w:rsidRDefault="00E84BFB">
                              <w:r>
                                <w:rPr>
                                  <w:rFonts w:ascii="Arial"/>
                                </w:rPr>
                                <w:t xml:space="preserve"> 5</w:t>
                              </w:r>
                            </w:p>
                          </w:txbxContent>
                        </v:textbox>
                      </v:rect>
                      <v:rect id="Shape 1073741910" o:spid="_x0000_s1095" style="position:absolute;left:5067;width:157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Zv8kA&#10;AADjAAAADwAAAGRycy9kb3ducmV2LnhtbESPT0/DMAzF70h8h8hI3FhaQAzKsgnxR+NKYdrVakxT&#10;SJyqybbAp8cHpB1tP7/3fotVCV7taUpDZAP1rAJF3EU7cG/g4/3l4hZUysgWfWQy8EMJVsvTkwU2&#10;Nh74jfZt7pWYcGrQgMt5bLROnaOAaRZHYrl9xilglnHqtZ3wIObB68uqutEBB5YEhyM9Ouq+210w&#10;sK6fnscv/dvi2mfabVzp/LYYc35WHu5BZSr5KP7/frVSv5pfza/ru1oohEkWo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jeZv8kAAADjAAAADwAAAAAAAAAAAAAAAACYAgAA&#10;ZHJzL2Rvd25yZXYueG1sUEsFBgAAAAAEAAQA9QAAAI4DAAAAAA==&#10;" stroked="f">
                        <v:stroke joinstyle="round"/>
                        <v:textbox inset="0,0,0,0">
                          <w:txbxContent>
                            <w:p w14:paraId="02AD935E" w14:textId="77777777" w:rsidR="006C5502" w:rsidRDefault="00E84BFB">
                              <w:r>
                                <w:rPr>
                                  <w:rFonts w:ascii="Arial"/>
                                </w:rPr>
                                <w:t xml:space="preserve"> 6</w:t>
                              </w:r>
                            </w:p>
                          </w:txbxContent>
                        </v:textbox>
                      </v:rect>
                      <v:rect id="Shape 1073741911" o:spid="_x0000_s1096" style="position:absolute;left:10134;width:157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8JMYA&#10;AADjAAAADwAAAGRycy9kb3ducmV2LnhtbERPS0sDMRC+C/6HMII3m00VW9empfigXl0tXofNuFlN&#10;JssmbWN/fSMIHud7z2KVvRN7GmMfWIOaVCCI22B67jS8vz1fzUHEhGzQBSYNPxRhtTw/W2BtwoFf&#10;ad+kTpQQjjVqsCkNtZSxteQxTsJAXLjPMHpM5Rw7aUY8lHDv5LSqbqXHnkuDxYEeLLXfzc5r2KjH&#10;p+FLHhvcuES7rc2t+8haX17k9T2IRDn9i//cL6bMr2bXsxt1pxT8/lQAkM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s8JMYAAADjAAAADwAAAAAAAAAAAAAAAACYAgAAZHJz&#10;L2Rvd25yZXYueG1sUEsFBgAAAAAEAAQA9QAAAIsDAAAAAA==&#10;" stroked="f">
                        <v:stroke joinstyle="round"/>
                        <v:textbox inset="0,0,0,0">
                          <w:txbxContent>
                            <w:p w14:paraId="02AD935F" w14:textId="77777777" w:rsidR="006C5502" w:rsidRDefault="00E84BFB">
                              <w:r>
                                <w:rPr>
                                  <w:rFonts w:ascii="Arial"/>
                                </w:rPr>
                                <w:t xml:space="preserve"> 7</w:t>
                              </w:r>
                            </w:p>
                          </w:txbxContent>
                        </v:textbox>
                      </v:rect>
                      <v:rect id="Shape 1073741912" o:spid="_x0000_s1097" style="position:absolute;left:15201;width:1575;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U8YA&#10;AADjAAAADwAAAGRycy9kb3ducmV2LnhtbERPzU4CMRC+m/AOzZhwk+6CEV0phIAGrywar5PtuF1t&#10;p5ttgerTWxMTjvP9z2KVnBUnGkLnWUE5KUAQN1533Cp4PTzf3IMIEVmj9UwKvinAajm6WmCl/Zn3&#10;dKpjK3IIhwoVmBj7SsrQGHIYJr4nztyHHxzGfA6t1AOec7izcloUd9Jhx7nBYE8bQ81XfXQKduX2&#10;qf+UPzXubKTjm0mNfU9Kja/T+hFEpBQv4n/3i87zi/lsfls+lFP4+ykD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miU8YAAADjAAAADwAAAAAAAAAAAAAAAACYAgAAZHJz&#10;L2Rvd25yZXYueG1sUEsFBgAAAAAEAAQA9QAAAIsDAAAAAA==&#10;" stroked="f">
                        <v:stroke joinstyle="round"/>
                        <v:textbox inset="0,0,0,0">
                          <w:txbxContent>
                            <w:p w14:paraId="02AD9360" w14:textId="77777777" w:rsidR="006C5502" w:rsidRDefault="00E84BFB">
                              <w:r>
                                <w:rPr>
                                  <w:rFonts w:ascii="Arial"/>
                                </w:rPr>
                                <w:t xml:space="preserve"> 8</w:t>
                              </w:r>
                            </w:p>
                          </w:txbxContent>
                        </v:textbox>
                      </v:rect>
                      <v:rect id="Shape 1073741913" o:spid="_x0000_s1098" style="position:absolute;left:20631;width:1574;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HyMYA&#10;AADjAAAADwAAAGRycy9kb3ducmV2LnhtbERPzU4CMRC+m/AOzZhwk+6CEV0phIAGrywar5PtuF1t&#10;p5ttgerTWxMTjvP9z2KVnBUnGkLnWUE5KUAQN1533Cp4PTzf3IMIEVmj9UwKvinAajm6WmCl/Zn3&#10;dKpjK3IIhwoVmBj7SsrQGHIYJr4nztyHHxzGfA6t1AOec7izcloUd9Jhx7nBYE8bQ81XfXQKduX2&#10;qf+UPzXubKTjm0mNfU9Kja/T+hFEpBQv4n/3i87zi/lsfls+lDP4+ykD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UHyMYAAADjAAAADwAAAAAAAAAAAAAAAACYAgAAZHJz&#10;L2Rvd25yZXYueG1sUEsFBgAAAAAEAAQA9QAAAIsDAAAAAA==&#10;" stroked="f">
                        <v:stroke joinstyle="round"/>
                        <v:textbox inset="0,0,0,0">
                          <w:txbxContent>
                            <w:p w14:paraId="02AD9361" w14:textId="77777777" w:rsidR="006C5502" w:rsidRDefault="00E84BFB">
                              <w:r>
                                <w:rPr>
                                  <w:rFonts w:ascii="Arial"/>
                                </w:rPr>
                                <w:t xml:space="preserve"> 9</w:t>
                              </w:r>
                            </w:p>
                          </w:txbxContent>
                        </v:textbox>
                      </v:rect>
                      <v:rect id="Shape 1073741914" o:spid="_x0000_s1099" style="position:absolute;left:25336;width:2299;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fvMYA&#10;AADjAAAADwAAAGRycy9kb3ducmV2LnhtbERPzU4CMRC+k/AOzZh4g+4KEV0phIgGrywar5PtuF1t&#10;p5ttgerTWxMTjvP9z3KdnBUnGkLnWUE5LUAQN1533Cp4PTxP7kCEiKzReiYF3xRgvRqPllhpf+Y9&#10;nerYihzCoUIFJsa+kjI0hhyGqe+JM/fhB4cxn0Mr9YDnHO6svCmKW+mw49xgsKdHQ81XfXQKduX2&#10;qf+UPzXubKTjm0mNfU9KXV+lzQOISClexP/uF53nF4vZYl7el3P4+ykD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yfvMYAAADjAAAADwAAAAAAAAAAAAAAAACYAgAAZHJz&#10;L2Rvd25yZXYueG1sUEsFBgAAAAAEAAQA9QAAAIsDAAAAAA==&#10;" stroked="f">
                        <v:stroke joinstyle="round"/>
                        <v:textbox inset="0,0,0,0">
                          <w:txbxContent>
                            <w:p w14:paraId="02AD9362" w14:textId="77777777" w:rsidR="006C5502" w:rsidRDefault="00E84BFB">
                              <w:r>
                                <w:rPr>
                                  <w:rFonts w:ascii="Arial"/>
                                </w:rPr>
                                <w:t>10</w:t>
                              </w:r>
                            </w:p>
                          </w:txbxContent>
                        </v:textbox>
                      </v:rect>
                    </v:group>
                  </v:group>
                  <v:group id="Group 1073741932" o:spid="_x0000_s1100" style="position:absolute;left:9963;top:5067;width:30340;height:25400" coordsize="30340,2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7PVGfyQAA&#10;AOMAAAAPAAAAAAAAAAAAAAAAAKoCAABkcnMvZG93bnJldi54bWxQSwUGAAAAAAQABAD6AAAAoAMA&#10;AAAA&#10;">
                    <v:group id="Group 1073741929" o:spid="_x0000_s1101" style="position:absolute;left:4514;width:21025;height:25400" coordsize="21024,25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wQFUzyQAA&#10;AOMAAAAPAAAAAAAAAAAAAAAAAKoCAABkcnMvZG93bnJldi54bWxQSwUGAAAAAAQABAD6AAAAoAMA&#10;AAAA&#10;">
                      <v:line id="Shape 1073741917" o:spid="_x0000_s1102" style="position:absolute;flip:x;visibility:visible;mso-wrap-style:square" from="10134,3257" to="10134,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Wnm8cAAADjAAAADwAAAGRycy9kb3ducmV2LnhtbERPX2vCMBB/H/gdwg32NtM6sWtnlOIY&#10;zCexCr4eza3t1lxKkmn37RdB8PF+/2+5Hk0vzuR8Z1lBOk1AENdWd9woOB4+nl9B+ICssbdMCv7I&#10;w3o1eVhioe2F93SuQiNiCPsCFbQhDIWUvm7JoJ/agThyX9YZDPF0jdQOLzHc9HKWJAtpsOPY0OJA&#10;m5bqn+rXKHg/HeYncsfdrMy/dVXm29HSVqmnx7F8AxFoDHfxzf2p4/wke8nmaZ5mcP0pAi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paebxwAAAOMAAAAPAAAAAAAA&#10;AAAAAAAAAKECAABkcnMvZG93bnJldi54bWxQSwUGAAAAAAQABAD5AAAAlQMAAAAA&#10;" strokecolor="#ff2600" strokeweight="1.5pt"/>
                      <v:group id="Group 1073741924" o:spid="_x0000_s1103" style="position:absolute;left:568;top:3138;width:19406;height:22262" coordsize="19406,2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eQfqtyQAA&#10;AOMAAAAPAAAAAAAAAAAAAAAAAKoCAABkcnMvZG93bnJldi54bWxQSwUGAAAAAAQABAD6AAAAoAMA&#10;AAAA&#10;">
                        <v:group id="Group 1073741920" o:spid="_x0000_s1104" style="position:absolute;left:2416;width:14287;height:22261" coordsize="14287,2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IXr8&#10;rs0AAADjAAAADwAAAAAAAAAAAAAAAACqAgAAZHJzL2Rvd25yZXYueG1sUEsFBgAAAAAEAAQA+gAA&#10;AKQDAAAAAA==&#10;">
                          <v:shape id="Shape 1073741918" o:spid="_x0000_s1105" style="position:absolute;width:7143;height:22261;visibility:visible;mso-wrap-style:square;v-text-anchor:top" coordsize="21600,2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KhcoA&#10;AADjAAAADwAAAGRycy9kb3ducmV2LnhtbESPQUsDMRCF74L/IYzgzSZrxa5r06KCIBQPrT3obdhM&#10;dxc3kyWJbfrvnYPgcea9ee+b5br4UR0ppiGwhWpmQBG3wQ3cWdh/vN7UoFJGdjgGJgtnSrBeXV4s&#10;sXHhxFs67nKnJIRTgxb6nKdG69T25DHNwkQs2iFEj1nG2GkX8SThftS3xtxrjwNLQ48TvfTUfu9+&#10;vIVDPHMd3k39WXhOm2eOX2W/sfb6qjw9gspU8r/57/rNCb5ZzBd31UMl0PKTLEC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yLyoXKAAAA4wAAAA8AAAAAAAAAAAAAAAAAmAIA&#10;AGRycy9kb3ducmV2LnhtbFBLBQYAAAAABAAEAPUAAACPAwAAAAA=&#10;" path="m,21549v1152,-162,2304,-325,3744,-1093c5184,19689,7008,19319,8640,16926,10272,14534,12480,8651,13536,6084v1056,-2566,480,-3558,1440,-4538c15936,565,18202,453,19296,201,20390,-51,20986,-12,21600,33e" filled="f">
                            <v:path arrowok="t" o:extrusionok="f" o:connecttype="custom" o:connectlocs="357188,1113059;357188,1113059;357188,1113059;357188,1113059" o:connectangles="0,90,180,270"/>
                          </v:shape>
                          <v:shape id="Shape 1073741919" o:spid="_x0000_s1106" style="position:absolute;left:7143;width:7144;height:22261;flip:x;visibility:visible;mso-wrap-style:square;v-text-anchor:top" coordsize="21600,2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jZ8kA&#10;AADjAAAADwAAAGRycy9kb3ducmV2LnhtbERPS0vEMBC+C/6HMII3N219dLdudlFR6J50tyJ4G5Kx&#10;LW0mtYnd+u+NIHic7z3r7Wx7MdHoW8cK0kUCglg703Kt4LV6uliC8AHZYO+YFHyTh+3m9GSNhXFH&#10;3tN0CLWIIewLVNCEMBRSet2QRb9wA3HkPtxoMcRzrKUZ8RjDbS+zJLmRFluODQ0O9NCQ7g5fVsGz&#10;7srrlzLTb/dV1dH0+Z7ljzulzs/mu1sQgebwL/5zlybOT/LL/CpdpSv4/SkC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ojZ8kAAADjAAAADwAAAAAAAAAAAAAAAACYAgAA&#10;ZHJzL2Rvd25yZXYueG1sUEsFBgAAAAAEAAQA9QAAAI4DAAAAAA==&#10;" path="m,21549v1152,-162,2304,-325,3744,-1093c5184,19689,7008,19319,8640,16926,10272,14534,12480,8651,13536,6084v1056,-2566,480,-3558,1440,-4538c15936,565,18202,453,19296,201,20390,-51,20986,-12,21600,33e" filled="f">
                            <v:path arrowok="t" o:extrusionok="f" o:connecttype="custom" o:connectlocs="357188,1113059;357188,1113059;357188,1113059;357188,1113059" o:connectangles="0,90,180,270"/>
                          </v:shape>
                        </v:group>
                        <v:group id="Group 1073741923" o:spid="_x0000_s1107" style="position:absolute;width:19406;height:21685" coordsize="19406,2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RqGLZyQAA&#10;AOMAAAAPAAAAAAAAAAAAAAAAAKoCAABkcnMvZG93bnJldi54bWxQSwUGAAAAAAQABAD6AAAAoAMA&#10;AAAA&#10;">
                          <v:shape id="Shape 1073741921" o:spid="_x0000_s1108" style="position:absolute;left:2059;top:-36;width:1715;height:21756;rotation:1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wJMgA&#10;AADjAAAADwAAAGRycy9kb3ducmV2LnhtbERP3WvCMBB/H+x/CDfwbSbtyqrVKNtgMHAg8wNfj+Zs&#10;i82lNFG7/fVmMNjj/b5vvhxsKy7U+8axhmSsQBCXzjRcadht3x8nIHxANtg6Jg3f5GG5uL+bY2Hc&#10;lb/osgmViCHsC9RQh9AVUvqyJot+7DriyB1dbzHEs6+k6fEaw20rU6WepcWGY0ONHb3VVJ42Z6vh&#10;qNq8Geg1O+yz6c/nap3mB061Hj0MLzMQgYbwL/5zf5g4X+VPeZZM0wR+f4oA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APAkyAAAAOMAAAAPAAAAAAAAAAAAAAAAAJgCAABk&#10;cnMvZG93bnJldi54bWxQSwUGAAAAAAQABAD1AAAAjQMAAAAA&#10;" path="m21600,c15635,,10800,806,10800,1800v,,,,,l10800,9000v,994,-4835,1800,-10800,1800c5965,10800,10800,11606,10800,12600r,7200c10800,20794,15635,21600,21600,21600e" filled="f" strokecolor="#0433ff">
                            <v:path arrowok="t" o:extrusionok="f" o:connecttype="custom" o:connectlocs="85726,1087842;85726,1087842;85726,1087842;85726,1087842" o:connectangles="0,90,180,270"/>
                          </v:shape>
                          <v:shape id="Shape 1073741922" o:spid="_x0000_s1109" style="position:absolute;left:15941;top:-53;width:1403;height:21744;rotation:1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RjMkA&#10;AADjAAAADwAAAGRycy9kb3ducmV2LnhtbERPzU7CQBC+m/gOmzHh0siWSkBrt8QQNCacoB48jt2x&#10;W+3O1u4C5e1dExOO8/1PsRptJ440+Naxgtk0BUFcO91yo+Cter69B+EDssbOMSk4k4dVeX1VYK7d&#10;iXd03IdGxBD2OSowIfS5lL42ZNFPXU8cuU83WAzxHBqpBzzFcNvJLE0X0mLLscFgT2tD9ff+YBWM&#10;2/n7eWF4k3xVyU/2khyq9QcpNbkZnx5BBBrDRfzvftVxfrq8W85nD1kGfz9FAGT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3eRjMkAAADjAAAADwAAAAAAAAAAAAAAAACYAgAA&#10;ZHJzL2Rvd25yZXYueG1sUEsFBgAAAAAEAAQA9QAAAI4DAAAAAA==&#10;" path="m21600,c15635,,10800,806,10800,1800v,,,,,l10800,9000v,994,-4835,1800,-10800,1800c5965,10800,10800,11606,10800,12600r,7200c10800,20794,15635,21600,21600,21600e" filled="f" strokecolor="#0433ff">
                            <v:path arrowok="t" o:extrusionok="f" o:connecttype="custom" o:connectlocs="70168,1087264;70168,1087264;70168,1087264;70168,1087264" o:connectangles="0,90,180,270"/>
                          </v:shape>
                        </v:group>
                      </v:group>
                      <v:group id="Group 1073741928" o:spid="_x0000_s1110" style="position:absolute;width:21024;height:14655" coordsize="21024,1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3wzw&#10;qM0AAADjAAAADwAAAAAAAAAAAAAAAACqAgAAZHJzL2Rvd25yZXYueG1sUEsFBgAAAAAEAAQA+gAA&#10;AKQDAAAAAA==&#10;">
                        <v:rect id="Shape 1073741925" o:spid="_x0000_s1111" style="position:absolute;left:9410;width:1842;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wmsYA&#10;AADjAAAADwAAAGRycy9kb3ducmV2LnhtbERPzU4CMRC+m/gOzZhwk+4iCq4UYgSDV1cI18l23K62&#10;0822QPXprYmJx/n+Z7FKzooTDaHzrKAcFyCIG687bhXs3p6v5yBCRNZoPZOCLwqwWl5eLLDS/syv&#10;dKpjK3IIhwoVmBj7SsrQGHIYxr4nzty7HxzGfA6t1AOec7izclIUd9Jhx7nBYE9PhprP+ugUbMv1&#10;pv+Q3zVubaTj3qTGHpJSo6v0+AAiUor/4j/3i87zi9nNbFreT27h96cM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zwmsYAAADjAAAADwAAAAAAAAAAAAAAAACYAgAAZHJz&#10;L2Rvd25yZXYueG1sUEsFBgAAAAAEAAQA9QAAAIsDAAAAAA==&#10;" stroked="f">
                          <v:stroke joinstyle="round"/>
                          <v:textbox inset="0,0,0,0">
                            <w:txbxContent>
                              <w:p w14:paraId="02AD9363" w14:textId="77777777" w:rsidR="006C5502" w:rsidRDefault="00E84BFB">
                                <w:r>
                                  <w:rPr>
                                    <w:rFonts w:ascii="Arial"/>
                                    <w:b/>
                                    <w:bCs/>
                                    <w:color w:val="0000FF"/>
                                  </w:rPr>
                                  <w:t>A</w:t>
                                </w:r>
                              </w:p>
                            </w:txbxContent>
                          </v:textbox>
                        </v:rect>
                        <v:rect id="Shape 1073741926" o:spid="_x0000_s1112" style="position:absolute;left:19183;top:12306;width:1841;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u7cYA&#10;AADjAAAADwAAAGRycy9kb3ducmV2LnhtbERPzU4CMRC+m/gOzZh4k+4CAV0pxIgEr64ar5PtuF1o&#10;p5ttgerTUxITj/P9z2KVnBVHGkLnWUE5KkAQN1533Cr4eN/c3YMIEVmj9UwKfijAanl9tcBK+xO/&#10;0bGOrcghHCpUYGLsKylDY8hhGPmeOHPffnAY8zm0Ug94yuHOynFRzKTDjnODwZ6eDTX7+uAUbMv1&#10;S7+TvzVubaTDp0mN/UpK3d6kp0cQkVL8F/+5X3WeX8wn82n5MJ7B5acMgF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5u7cYAAADjAAAADwAAAAAAAAAAAAAAAACYAgAAZHJz&#10;L2Rvd25yZXYueG1sUEsFBgAAAAAEAAQA9QAAAIsDAAAAAA==&#10;" stroked="f">
                          <v:stroke joinstyle="round"/>
                          <v:textbox inset="0,0,0,0">
                            <w:txbxContent>
                              <w:p w14:paraId="02AD9364" w14:textId="77777777" w:rsidR="006C5502" w:rsidRDefault="00E84BFB">
                                <w:r>
                                  <w:rPr>
                                    <w:rFonts w:ascii="Arial"/>
                                    <w:b/>
                                    <w:bCs/>
                                    <w:color w:val="0000FF"/>
                                  </w:rPr>
                                  <w:t>B</w:t>
                                </w:r>
                              </w:p>
                            </w:txbxContent>
                          </v:textbox>
                        </v:rect>
                        <v:rect id="Shape 1073741927" o:spid="_x0000_s1113" style="position:absolute;top:12306;width:1841;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LdsYA&#10;AADjAAAADwAAAGRycy9kb3ducmV2LnhtbERPS0/DMAy+I/EfIiNxY2kHolCWTYiHxnWFaVer8ZqO&#10;xKmabAv79QsSEkd/b88WyVlxoDH0nhWUkwIEcet1z52Cr8/3mwcQISJrtJ5JwQ8FWMwvL2ZYa3/k&#10;FR2a2IkcwqFGBSbGoZYytIYchokfiDO39aPDmM+xk3rEYw53Vk6L4l467Dk3GBzoxVD73eydgmX5&#10;+jbs5KnBpY20X5vU2k1S6voqPT+BiJTiv/jP/aHz/KK6re7Kx2kFvz9lA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LLdsYAAADjAAAADwAAAAAAAAAAAAAAAACYAgAAZHJz&#10;L2Rvd25yZXYueG1sUEsFBgAAAAAEAAQA9QAAAIsDAAAAAA==&#10;" stroked="f">
                          <v:stroke joinstyle="round"/>
                          <v:textbox inset="0,0,0,0">
                            <w:txbxContent>
                              <w:p w14:paraId="02AD9365" w14:textId="77777777" w:rsidR="006C5502" w:rsidRDefault="00E84BFB">
                                <w:r>
                                  <w:rPr>
                                    <w:rFonts w:ascii="Arial"/>
                                    <w:b/>
                                    <w:bCs/>
                                    <w:color w:val="0000FF"/>
                                  </w:rPr>
                                  <w:t>B</w:t>
                                </w:r>
                              </w:p>
                            </w:txbxContent>
                          </v:textbox>
                        </v:rect>
                      </v:group>
                    </v:group>
                    <v:rect id="Shape 1073741930" o:spid="_x0000_s1114" style="position:absolute;top:4876;width:7727;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F38kA&#10;AADjAAAADwAAAGRycy9kb3ducmV2LnhtbESPT0/DMAzF70h8h8hI3FhahtgoyybEH40rhYmr1Zim&#10;kDhVk22BT48PSBxtP7/3fqtNCV4daEpDZAP1rAJF3EU7cG/g7fXpYgkqZWSLPjIZ+KYEm/XpyQob&#10;G4/8Qoc290pMODVowOU8NlqnzlHANIsjsdw+4hQwyzj12k54FPPg9WVVXeuAA0uCw5HuHXVf7T4Y&#10;2NYPj+On/mlx6zPtd650/r0Yc35W7m5BZSr5X/z3/WylfrWYL67qm7lQCJMsQK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LF38kAAADjAAAADwAAAAAAAAAAAAAAAACYAgAA&#10;ZHJzL2Rvd25yZXYueG1sUEsFBgAAAAAEAAQA9QAAAI4DAAAAAA==&#10;" stroked="f">
                      <v:stroke joinstyle="round"/>
                      <v:textbox inset="0,0,0,0">
                        <w:txbxContent>
                          <w:p w14:paraId="02AD9366" w14:textId="77777777" w:rsidR="006C5502" w:rsidRDefault="00E84BFB">
                            <w:r>
                              <w:rPr>
                                <w:rFonts w:ascii="Arial"/>
                              </w:rPr>
                              <w:t>Enzyme is denaturing</w:t>
                            </w:r>
                          </w:p>
                        </w:txbxContent>
                      </v:textbox>
                    </v:rect>
                    <v:rect id="Shape 1073741931" o:spid="_x0000_s1115" style="position:absolute;left:22612;top:4876;width:7728;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gRMYA&#10;AADjAAAADwAAAGRycy9kb3ducmV2LnhtbERPzU4CMRC+m/AOzZhwk+6CEV0phIAGrywar5PtuF1t&#10;p5ttgerTWxMTjvP9z2KVnBUnGkLnWUE5KUAQN1533Cp4PTzf3IMIEVmj9UwKvinAajm6WmCl/Zn3&#10;dKpjK3IIhwoVmBj7SsrQGHIYJr4nztyHHxzGfA6t1AOec7izcloUd9Jhx7nBYE8bQ81XfXQKduX2&#10;qf+UPzXubKTjm0mNfU9Kja/T+hFEpBQv4n/3i87zi/lsfls+zEr4+ykD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5gRMYAAADjAAAADwAAAAAAAAAAAAAAAACYAgAAZHJz&#10;L2Rvd25yZXYueG1sUEsFBgAAAAAEAAQA9QAAAIsDAAAAAA==&#10;" stroked="f">
                      <v:stroke joinstyle="round"/>
                      <v:textbox inset="0,0,0,0">
                        <w:txbxContent>
                          <w:p w14:paraId="02AD9367" w14:textId="77777777" w:rsidR="006C5502" w:rsidRDefault="00E84BFB">
                            <w:r>
                              <w:rPr>
                                <w:rFonts w:ascii="Arial"/>
                              </w:rPr>
                              <w:t>Enzyme is denaturing</w:t>
                            </w:r>
                          </w:p>
                        </w:txbxContent>
                      </v:textbox>
                    </v:rect>
                  </v:group>
                </v:group>
                <v:rect id="Shape 1073741934" o:spid="_x0000_s1116" style="position:absolute;left:20878;top:33337;width:241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D3MYA&#10;AADjAAAADwAAAGRycy9kb3ducmV2LnhtbERPS08CMRC+m/AfmiHxJt0FIrpQCPERvLpgvE62w3a1&#10;nW62Baq/3pqYeJzvPatNclacaQidZwXlpABB3HjdcavgsH++uQMRIrJG65kUfFGAzXp0tcJK+wu/&#10;0rmOrcghHCpUYGLsKylDY8hhmPieOHNHPziM+RxaqQe85HBn5bQobqXDjnODwZ4eDDWf9ckp2JWP&#10;T/2H/K5xZyOd3kxq7HtS6nqctksQkVL8F/+5X3SeXyxmi3l5P5vD708Z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nD3MYAAADjAAAADwAAAAAAAAAAAAAAAACYAgAAZHJz&#10;L2Rvd25yZXYueG1sUEsFBgAAAAAEAAQA9QAAAIsDAAAAAA==&#10;" stroked="f">
                  <v:stroke joinstyle="round"/>
                  <v:textbox inset="0,0,0,0">
                    <w:txbxContent>
                      <w:p w14:paraId="02AD9368" w14:textId="77777777" w:rsidR="006C5502" w:rsidRDefault="00E84BFB">
                        <w:proofErr w:type="gramStart"/>
                        <w:r>
                          <w:rPr>
                            <w:rFonts w:ascii="Arial"/>
                            <w:b/>
                            <w:bCs/>
                          </w:rPr>
                          <w:t>pH</w:t>
                        </w:r>
                        <w:proofErr w:type="gramEnd"/>
                      </w:p>
                    </w:txbxContent>
                  </v:textbox>
                </v:rect>
                <w10:wrap anchorx="page" anchory="page"/>
              </v:group>
            </w:pict>
          </mc:Fallback>
        </mc:AlternateContent>
      </w:r>
      <w:r>
        <w:rPr>
          <w:sz w:val="24"/>
          <w:szCs w:val="24"/>
        </w:rPr>
        <w:t xml:space="preserve">                            pH &gt; 7                                 pH &gt; 7</w:t>
      </w:r>
    </w:p>
    <w:p w14:paraId="02AD91BE" w14:textId="77777777" w:rsidR="00FB1E78" w:rsidRDefault="00FB1E78">
      <w:pPr>
        <w:rPr>
          <w:rFonts w:ascii="Helvetica" w:eastAsia="Arial Unicode MS" w:hAnsi="Arial Unicode MS" w:cs="Arial Unicode MS"/>
          <w:u w:val="single"/>
          <w:lang w:eastAsia="en-GB"/>
        </w:rPr>
      </w:pPr>
      <w:r>
        <w:rPr>
          <w:u w:val="single"/>
        </w:rPr>
        <w:br w:type="page"/>
      </w:r>
    </w:p>
    <w:p w14:paraId="02AD91BF" w14:textId="77777777" w:rsidR="006C5502" w:rsidRDefault="00E84BFB">
      <w:pPr>
        <w:pStyle w:val="Body"/>
        <w:rPr>
          <w:sz w:val="24"/>
          <w:szCs w:val="24"/>
          <w:u w:val="single"/>
        </w:rPr>
      </w:pPr>
      <w:proofErr w:type="spellStart"/>
      <w:r>
        <w:rPr>
          <w:sz w:val="24"/>
          <w:szCs w:val="24"/>
          <w:u w:val="single"/>
        </w:rPr>
        <w:lastRenderedPageBreak/>
        <w:t>Substate</w:t>
      </w:r>
      <w:proofErr w:type="spellEnd"/>
      <w:r>
        <w:rPr>
          <w:sz w:val="24"/>
          <w:szCs w:val="24"/>
          <w:u w:val="single"/>
        </w:rPr>
        <w:t xml:space="preserve"> Concentration</w:t>
      </w:r>
    </w:p>
    <w:p w14:paraId="02AD91C0" w14:textId="77777777" w:rsidR="006C5502" w:rsidRDefault="006C5502">
      <w:pPr>
        <w:pStyle w:val="Body"/>
        <w:rPr>
          <w:sz w:val="24"/>
          <w:szCs w:val="24"/>
        </w:rPr>
      </w:pPr>
    </w:p>
    <w:p w14:paraId="02AD91C1" w14:textId="77777777" w:rsidR="006C5502" w:rsidRDefault="006C5502">
      <w:pPr>
        <w:pStyle w:val="Body"/>
        <w:rPr>
          <w:sz w:val="24"/>
          <w:szCs w:val="24"/>
        </w:rPr>
      </w:pPr>
    </w:p>
    <w:p w14:paraId="02AD91C2" w14:textId="77777777" w:rsidR="006C5502" w:rsidRDefault="006C5502">
      <w:pPr>
        <w:pStyle w:val="Body"/>
        <w:rPr>
          <w:sz w:val="24"/>
          <w:szCs w:val="24"/>
        </w:rPr>
      </w:pPr>
    </w:p>
    <w:p w14:paraId="02AD91C3" w14:textId="77777777" w:rsidR="006C5502" w:rsidRDefault="006C5502">
      <w:pPr>
        <w:pStyle w:val="Body"/>
        <w:rPr>
          <w:sz w:val="24"/>
          <w:szCs w:val="24"/>
        </w:rPr>
      </w:pPr>
    </w:p>
    <w:p w14:paraId="02AD91C4" w14:textId="77777777" w:rsidR="006C5502" w:rsidRDefault="006C5502">
      <w:pPr>
        <w:pStyle w:val="Body"/>
        <w:rPr>
          <w:sz w:val="24"/>
          <w:szCs w:val="24"/>
        </w:rPr>
      </w:pPr>
    </w:p>
    <w:p w14:paraId="02AD91C5" w14:textId="77777777" w:rsidR="006C5502" w:rsidRDefault="00E84BFB">
      <w:pPr>
        <w:pStyle w:val="Body"/>
        <w:rPr>
          <w:sz w:val="24"/>
          <w:szCs w:val="24"/>
        </w:rPr>
      </w:pPr>
      <w:r>
        <w:rPr>
          <w:noProof/>
          <w:lang w:val="en-GB"/>
        </w:rPr>
        <mc:AlternateContent>
          <mc:Choice Requires="wpg">
            <w:drawing>
              <wp:anchor distT="57150" distB="57150" distL="57150" distR="57150" simplePos="0" relativeHeight="251676672" behindDoc="0" locked="0" layoutInCell="1" allowOverlap="1" wp14:anchorId="02AD9309" wp14:editId="02AD930A">
                <wp:simplePos x="0" y="0"/>
                <wp:positionH relativeFrom="page">
                  <wp:posOffset>1150620</wp:posOffset>
                </wp:positionH>
                <wp:positionV relativeFrom="page">
                  <wp:posOffset>1052828</wp:posOffset>
                </wp:positionV>
                <wp:extent cx="4403725" cy="2921001"/>
                <wp:effectExtent l="0" t="0" r="0" b="0"/>
                <wp:wrapNone/>
                <wp:docPr id="1073741962" name="officeArt object"/>
                <wp:cNvGraphicFramePr/>
                <a:graphic xmlns:a="http://schemas.openxmlformats.org/drawingml/2006/main">
                  <a:graphicData uri="http://schemas.microsoft.com/office/word/2010/wordprocessingGroup">
                    <wpg:wgp>
                      <wpg:cNvGrpSpPr/>
                      <wpg:grpSpPr>
                        <a:xfrm>
                          <a:off x="0" y="0"/>
                          <a:ext cx="4403725" cy="2921001"/>
                          <a:chOff x="0" y="0"/>
                          <a:chExt cx="4403724" cy="2921000"/>
                        </a:xfrm>
                      </wpg:grpSpPr>
                      <wpg:grpSp>
                        <wpg:cNvPr id="1073741954" name="Group 1073741954"/>
                        <wpg:cNvGrpSpPr/>
                        <wpg:grpSpPr>
                          <a:xfrm>
                            <a:off x="0" y="88900"/>
                            <a:ext cx="4159250" cy="2832101"/>
                            <a:chOff x="0" y="0"/>
                            <a:chExt cx="4159249" cy="2832100"/>
                          </a:xfrm>
                        </wpg:grpSpPr>
                        <wps:wsp>
                          <wps:cNvPr id="1073741937" name="Shape 1073741937"/>
                          <wps:cNvSpPr/>
                          <wps:spPr>
                            <a:xfrm>
                              <a:off x="784225" y="311150"/>
                              <a:ext cx="1355725" cy="323850"/>
                            </a:xfrm>
                            <a:prstGeom prst="rect">
                              <a:avLst/>
                            </a:prstGeom>
                            <a:solidFill>
                              <a:srgbClr val="FFFFFF"/>
                            </a:solidFill>
                            <a:ln w="9525" cap="flat">
                              <a:noFill/>
                              <a:round/>
                            </a:ln>
                            <a:effectLst/>
                          </wps:spPr>
                          <wps:txbx>
                            <w:txbxContent>
                              <w:p w14:paraId="02AD9369" w14:textId="77777777" w:rsidR="006C5502" w:rsidRDefault="00E84BFB">
                                <w:r>
                                  <w:rPr>
                                    <w:rFonts w:ascii="Arial"/>
                                    <w:color w:val="FF0000"/>
                                  </w:rPr>
                                  <w:t xml:space="preserve">V max </w:t>
                                </w:r>
                                <w:r>
                                  <w:rPr>
                                    <w:rFonts w:hAnsi="Arial"/>
                                    <w:color w:val="FF0000"/>
                                  </w:rPr>
                                  <w:t>–</w:t>
                                </w:r>
                                <w:r>
                                  <w:rPr>
                                    <w:rFonts w:hAnsi="Arial"/>
                                    <w:color w:val="FF0000"/>
                                  </w:rPr>
                                  <w:t xml:space="preserve"> </w:t>
                                </w:r>
                                <w:r>
                                  <w:rPr>
                                    <w:rFonts w:ascii="Arial"/>
                                    <w:color w:val="FF0000"/>
                                  </w:rPr>
                                  <w:t>maximum rate of reaction</w:t>
                                </w:r>
                              </w:p>
                            </w:txbxContent>
                          </wps:txbx>
                          <wps:bodyPr wrap="square" lIns="0" tIns="0" rIns="0" bIns="0" numCol="1" anchor="t">
                            <a:noAutofit/>
                          </wps:bodyPr>
                        </wps:wsp>
                        <wpg:grpSp>
                          <wpg:cNvPr id="1073741943" name="Group 1073741943"/>
                          <wpg:cNvGrpSpPr/>
                          <wpg:grpSpPr>
                            <a:xfrm>
                              <a:off x="711200" y="695325"/>
                              <a:ext cx="3448050" cy="2136776"/>
                              <a:chOff x="0" y="0"/>
                              <a:chExt cx="3448050" cy="2136775"/>
                            </a:xfrm>
                          </wpg:grpSpPr>
                          <wpg:grpSp>
                            <wpg:cNvPr id="1073741940" name="Group 1073741940"/>
                            <wpg:cNvGrpSpPr/>
                            <wpg:grpSpPr>
                              <a:xfrm>
                                <a:off x="0" y="0"/>
                                <a:ext cx="3448050" cy="1809750"/>
                                <a:chOff x="0" y="0"/>
                                <a:chExt cx="3448050" cy="1809750"/>
                              </a:xfrm>
                            </wpg:grpSpPr>
                            <wps:wsp>
                              <wps:cNvPr id="1073741938" name="Shape 1073741938"/>
                              <wps:cNvCnPr/>
                              <wps:spPr>
                                <a:xfrm>
                                  <a:off x="0" y="0"/>
                                  <a:ext cx="3448050" cy="0"/>
                                </a:xfrm>
                                <a:prstGeom prst="line">
                                  <a:avLst/>
                                </a:prstGeom>
                                <a:noFill/>
                                <a:ln w="12700" cap="flat">
                                  <a:solidFill>
                                    <a:srgbClr val="FF2600"/>
                                  </a:solidFill>
                                  <a:prstDash val="dash"/>
                                  <a:round/>
                                </a:ln>
                                <a:effectLst/>
                              </wps:spPr>
                              <wps:bodyPr/>
                            </wps:wsp>
                            <wps:wsp>
                              <wps:cNvPr id="1073741939" name="Shape 1073741939"/>
                              <wps:cNvCnPr/>
                              <wps:spPr>
                                <a:xfrm flipH="1">
                                  <a:off x="2505074" y="0"/>
                                  <a:ext cx="1" cy="1809750"/>
                                </a:xfrm>
                                <a:prstGeom prst="line">
                                  <a:avLst/>
                                </a:prstGeom>
                                <a:noFill/>
                                <a:ln w="12700" cap="flat">
                                  <a:solidFill>
                                    <a:srgbClr val="FF2600"/>
                                  </a:solidFill>
                                  <a:prstDash val="dash"/>
                                  <a:round/>
                                </a:ln>
                                <a:effectLst/>
                              </wps:spPr>
                              <wps:bodyPr/>
                            </wps:wsp>
                          </wpg:grpSp>
                          <wps:wsp>
                            <wps:cNvPr id="1073741941" name="Shape 1073741941"/>
                            <wps:cNvCnPr/>
                            <wps:spPr>
                              <a:xfrm>
                                <a:off x="2498724" y="1800225"/>
                                <a:ext cx="1" cy="114300"/>
                              </a:xfrm>
                              <a:prstGeom prst="line">
                                <a:avLst/>
                              </a:prstGeom>
                              <a:noFill/>
                              <a:ln w="9525" cap="flat">
                                <a:solidFill>
                                  <a:srgbClr val="000000"/>
                                </a:solidFill>
                                <a:prstDash val="solid"/>
                                <a:round/>
                              </a:ln>
                              <a:effectLst/>
                            </wps:spPr>
                            <wps:bodyPr/>
                          </wps:wsp>
                          <wps:wsp>
                            <wps:cNvPr id="1073741942" name="Shape 1073741942"/>
                            <wps:cNvSpPr/>
                            <wps:spPr>
                              <a:xfrm>
                                <a:off x="2460624" y="1952625"/>
                                <a:ext cx="146051" cy="184151"/>
                              </a:xfrm>
                              <a:prstGeom prst="rect">
                                <a:avLst/>
                              </a:prstGeom>
                              <a:solidFill>
                                <a:srgbClr val="FFFFFF"/>
                              </a:solidFill>
                              <a:ln w="9525" cap="flat">
                                <a:noFill/>
                                <a:round/>
                              </a:ln>
                              <a:effectLst/>
                            </wps:spPr>
                            <wps:txbx>
                              <w:txbxContent>
                                <w:p w14:paraId="02AD936A" w14:textId="77777777" w:rsidR="006C5502" w:rsidRDefault="00E84BFB">
                                  <w:proofErr w:type="gramStart"/>
                                  <w:r>
                                    <w:rPr>
                                      <w:rFonts w:ascii="Arial"/>
                                      <w:color w:val="FF0000"/>
                                    </w:rPr>
                                    <w:t>x</w:t>
                                  </w:r>
                                  <w:proofErr w:type="gramEnd"/>
                                </w:p>
                              </w:txbxContent>
                            </wps:txbx>
                            <wps:bodyPr wrap="square" lIns="0" tIns="0" rIns="0" bIns="0" numCol="1" anchor="t">
                              <a:noAutofit/>
                            </wps:bodyPr>
                          </wps:wsp>
                        </wpg:grpSp>
                        <wpg:grpSp>
                          <wpg:cNvPr id="1073741953" name="Group 1073741953"/>
                          <wpg:cNvGrpSpPr/>
                          <wpg:grpSpPr>
                            <a:xfrm>
                              <a:off x="0" y="0"/>
                              <a:ext cx="4064001" cy="2774950"/>
                              <a:chOff x="0" y="0"/>
                              <a:chExt cx="4064000" cy="2774950"/>
                            </a:xfrm>
                          </wpg:grpSpPr>
                          <wps:wsp>
                            <wps:cNvPr id="1073741944" name="Shape 1073741944"/>
                            <wps:cNvSpPr/>
                            <wps:spPr>
                              <a:xfrm>
                                <a:off x="723900" y="716395"/>
                                <a:ext cx="3324225" cy="1795031"/>
                              </a:xfrm>
                              <a:custGeom>
                                <a:avLst/>
                                <a:gdLst/>
                                <a:ahLst/>
                                <a:cxnLst>
                                  <a:cxn ang="0">
                                    <a:pos x="wd2" y="hd2"/>
                                  </a:cxn>
                                  <a:cxn ang="5400000">
                                    <a:pos x="wd2" y="hd2"/>
                                  </a:cxn>
                                  <a:cxn ang="10800000">
                                    <a:pos x="wd2" y="hd2"/>
                                  </a:cxn>
                                  <a:cxn ang="16200000">
                                    <a:pos x="wd2" y="hd2"/>
                                  </a:cxn>
                                </a:cxnLst>
                                <a:rect l="0" t="0" r="r" b="b"/>
                                <a:pathLst>
                                  <a:path w="21600" h="21387" extrusionOk="0">
                                    <a:moveTo>
                                      <a:pt x="0" y="21387"/>
                                    </a:moveTo>
                                    <a:cubicBezTo>
                                      <a:pt x="2562" y="14139"/>
                                      <a:pt x="5129" y="6899"/>
                                      <a:pt x="8727" y="3343"/>
                                    </a:cubicBezTo>
                                    <a:cubicBezTo>
                                      <a:pt x="12325" y="-213"/>
                                      <a:pt x="16962" y="-84"/>
                                      <a:pt x="21600" y="52"/>
                                    </a:cubicBezTo>
                                  </a:path>
                                </a:pathLst>
                              </a:custGeom>
                              <a:noFill/>
                              <a:ln w="19050" cap="flat">
                                <a:solidFill>
                                  <a:srgbClr val="000000"/>
                                </a:solidFill>
                                <a:prstDash val="solid"/>
                                <a:round/>
                              </a:ln>
                              <a:effectLst/>
                            </wps:spPr>
                            <wps:bodyPr/>
                          </wps:wsp>
                          <wps:wsp>
                            <wps:cNvPr id="1073741945" name="Shape 1073741945"/>
                            <wps:cNvSpPr/>
                            <wps:spPr>
                              <a:xfrm>
                                <a:off x="0" y="1000125"/>
                                <a:ext cx="685800" cy="381000"/>
                              </a:xfrm>
                              <a:prstGeom prst="rect">
                                <a:avLst/>
                              </a:prstGeom>
                              <a:solidFill>
                                <a:srgbClr val="FFFFFF"/>
                              </a:solidFill>
                              <a:ln w="9525" cap="flat">
                                <a:noFill/>
                                <a:round/>
                              </a:ln>
                              <a:effectLst/>
                            </wps:spPr>
                            <wps:txbx>
                              <w:txbxContent>
                                <w:p w14:paraId="02AD936B" w14:textId="77777777" w:rsidR="006C5502" w:rsidRDefault="00E84BFB">
                                  <w:r>
                                    <w:rPr>
                                      <w:rFonts w:ascii="Arial"/>
                                      <w:b/>
                                      <w:bCs/>
                                    </w:rPr>
                                    <w:t>Reaction rate</w:t>
                                  </w:r>
                                </w:p>
                              </w:txbxContent>
                            </wps:txbx>
                            <wps:bodyPr wrap="square" lIns="0" tIns="0" rIns="0" bIns="0" numCol="1" anchor="t">
                              <a:noAutofit/>
                            </wps:bodyPr>
                          </wps:wsp>
                          <wpg:grpSp>
                            <wpg:cNvPr id="1073741951" name="Group 1073741951"/>
                            <wpg:cNvGrpSpPr/>
                            <wpg:grpSpPr>
                              <a:xfrm>
                                <a:off x="494030" y="0"/>
                                <a:ext cx="3569971" cy="2505076"/>
                                <a:chOff x="0" y="0"/>
                                <a:chExt cx="3569970" cy="2505075"/>
                              </a:xfrm>
                            </wpg:grpSpPr>
                            <wpg:grpSp>
                              <wpg:cNvPr id="1073741948" name="Group 1073741948"/>
                              <wpg:cNvGrpSpPr/>
                              <wpg:grpSpPr>
                                <a:xfrm>
                                  <a:off x="226694" y="0"/>
                                  <a:ext cx="3343277" cy="2505076"/>
                                  <a:chOff x="0" y="0"/>
                                  <a:chExt cx="3343275" cy="2505075"/>
                                </a:xfrm>
                              </wpg:grpSpPr>
                              <wps:wsp>
                                <wps:cNvPr id="1073741946" name="Shape 1073741946"/>
                                <wps:cNvCnPr/>
                                <wps:spPr>
                                  <a:xfrm flipV="1">
                                    <a:off x="-1" y="0"/>
                                    <a:ext cx="2" cy="2505075"/>
                                  </a:xfrm>
                                  <a:prstGeom prst="line">
                                    <a:avLst/>
                                  </a:prstGeom>
                                  <a:noFill/>
                                  <a:ln w="19050" cap="flat">
                                    <a:solidFill>
                                      <a:srgbClr val="000000"/>
                                    </a:solidFill>
                                    <a:prstDash val="solid"/>
                                    <a:round/>
                                    <a:tailEnd type="triangle" w="med" len="med"/>
                                  </a:ln>
                                  <a:effectLst/>
                                </wps:spPr>
                                <wps:bodyPr/>
                              </wps:wsp>
                              <wps:wsp>
                                <wps:cNvPr id="1073741947" name="Shape 1073741947"/>
                                <wps:cNvCnPr/>
                                <wps:spPr>
                                  <a:xfrm>
                                    <a:off x="9833" y="2505075"/>
                                    <a:ext cx="3333443" cy="1"/>
                                  </a:xfrm>
                                  <a:prstGeom prst="line">
                                    <a:avLst/>
                                  </a:prstGeom>
                                  <a:noFill/>
                                  <a:ln w="19050" cap="flat">
                                    <a:solidFill>
                                      <a:srgbClr val="000000"/>
                                    </a:solidFill>
                                    <a:prstDash val="solid"/>
                                    <a:round/>
                                    <a:tailEnd type="triangle" w="med" len="med"/>
                                  </a:ln>
                                  <a:effectLst/>
                                </wps:spPr>
                                <wps:bodyPr/>
                              </wps:wsp>
                            </wpg:grpSp>
                            <wps:wsp>
                              <wps:cNvPr id="1073741949" name="Shape 1073741949"/>
                              <wps:cNvCnPr/>
                              <wps:spPr>
                                <a:xfrm flipH="1">
                                  <a:off x="121919" y="692150"/>
                                  <a:ext cx="104776" cy="0"/>
                                </a:xfrm>
                                <a:prstGeom prst="line">
                                  <a:avLst/>
                                </a:prstGeom>
                                <a:noFill/>
                                <a:ln w="9525" cap="flat">
                                  <a:solidFill>
                                    <a:srgbClr val="000000"/>
                                  </a:solidFill>
                                  <a:prstDash val="solid"/>
                                  <a:round/>
                                </a:ln>
                                <a:effectLst/>
                              </wps:spPr>
                              <wps:bodyPr/>
                            </wps:wsp>
                            <wps:wsp>
                              <wps:cNvPr id="1073741950" name="Shape 1073741950"/>
                              <wps:cNvSpPr/>
                              <wps:spPr>
                                <a:xfrm>
                                  <a:off x="0" y="622300"/>
                                  <a:ext cx="127000" cy="203200"/>
                                </a:xfrm>
                                <a:prstGeom prst="rect">
                                  <a:avLst/>
                                </a:prstGeom>
                                <a:solidFill>
                                  <a:srgbClr val="FFFFFF"/>
                                </a:solidFill>
                                <a:ln w="9525" cap="flat">
                                  <a:noFill/>
                                  <a:round/>
                                </a:ln>
                                <a:effectLst/>
                              </wps:spPr>
                              <wps:txbx>
                                <w:txbxContent>
                                  <w:p w14:paraId="02AD936C" w14:textId="77777777" w:rsidR="006C5502" w:rsidRDefault="00E84BFB">
                                    <w:proofErr w:type="gramStart"/>
                                    <w:r>
                                      <w:rPr>
                                        <w:rFonts w:ascii="Arial"/>
                                        <w:color w:val="FF0000"/>
                                      </w:rPr>
                                      <w:t>y</w:t>
                                    </w:r>
                                    <w:proofErr w:type="gramEnd"/>
                                  </w:p>
                                </w:txbxContent>
                              </wps:txbx>
                              <wps:bodyPr wrap="square" lIns="0" tIns="0" rIns="0" bIns="0" numCol="1" anchor="t">
                                <a:noAutofit/>
                              </wps:bodyPr>
                            </wps:wsp>
                          </wpg:grpSp>
                          <wps:wsp>
                            <wps:cNvPr id="1073741952" name="Shape 1073741952"/>
                            <wps:cNvSpPr/>
                            <wps:spPr>
                              <a:xfrm>
                                <a:off x="981075" y="2565400"/>
                                <a:ext cx="1841500" cy="209550"/>
                              </a:xfrm>
                              <a:prstGeom prst="rect">
                                <a:avLst/>
                              </a:prstGeom>
                              <a:solidFill>
                                <a:srgbClr val="FFFFFF"/>
                              </a:solidFill>
                              <a:ln w="9525" cap="flat">
                                <a:noFill/>
                                <a:round/>
                              </a:ln>
                              <a:effectLst/>
                            </wps:spPr>
                            <wps:txbx>
                              <w:txbxContent>
                                <w:p w14:paraId="02AD936D" w14:textId="77777777" w:rsidR="006C5502" w:rsidRDefault="00E84BFB">
                                  <w:r>
                                    <w:rPr>
                                      <w:rFonts w:ascii="Arial"/>
                                      <w:b/>
                                      <w:bCs/>
                                    </w:rPr>
                                    <w:t>Substrate concentration</w:t>
                                  </w:r>
                                </w:p>
                              </w:txbxContent>
                            </wps:txbx>
                            <wps:bodyPr wrap="square" lIns="0" tIns="0" rIns="0" bIns="0" numCol="1" anchor="t">
                              <a:noAutofit/>
                            </wps:bodyPr>
                          </wps:wsp>
                        </wpg:grpSp>
                      </wpg:grpSp>
                      <wpg:grpSp>
                        <wpg:cNvPr id="1073741961" name="Group 1073741961"/>
                        <wpg:cNvGrpSpPr/>
                        <wpg:grpSpPr>
                          <a:xfrm>
                            <a:off x="625661" y="0"/>
                            <a:ext cx="3778064" cy="2399985"/>
                            <a:chOff x="0" y="0"/>
                            <a:chExt cx="3778063" cy="2399984"/>
                          </a:xfrm>
                        </wpg:grpSpPr>
                        <wps:wsp>
                          <wps:cNvPr id="1073741955" name="Shape 1073741955"/>
                          <wps:cNvSpPr/>
                          <wps:spPr>
                            <a:xfrm>
                              <a:off x="2990663" y="370205"/>
                              <a:ext cx="158751" cy="222251"/>
                            </a:xfrm>
                            <a:prstGeom prst="rect">
                              <a:avLst/>
                            </a:prstGeom>
                            <a:solidFill>
                              <a:srgbClr val="FFFFFF"/>
                            </a:solidFill>
                            <a:ln w="9525" cap="flat">
                              <a:noFill/>
                              <a:round/>
                            </a:ln>
                            <a:effectLst/>
                          </wps:spPr>
                          <wps:txbx>
                            <w:txbxContent>
                              <w:p w14:paraId="02AD936E" w14:textId="77777777" w:rsidR="006C5502" w:rsidRDefault="00E84BFB">
                                <w:r>
                                  <w:rPr>
                                    <w:rFonts w:ascii="Arial"/>
                                    <w:b/>
                                    <w:bCs/>
                                    <w:color w:val="0000FF"/>
                                  </w:rPr>
                                  <w:t>B</w:t>
                                </w:r>
                              </w:p>
                            </w:txbxContent>
                          </wps:txbx>
                          <wps:bodyPr wrap="square" lIns="0" tIns="0" rIns="0" bIns="0" numCol="1" anchor="t">
                            <a:noAutofit/>
                          </wps:bodyPr>
                        </wps:wsp>
                        <wps:wsp>
                          <wps:cNvPr id="1073741956" name="Shape 1073741956"/>
                          <wps:cNvSpPr/>
                          <wps:spPr>
                            <a:xfrm rot="16200000" flipH="1">
                              <a:off x="2968121" y="249237"/>
                              <a:ext cx="152401" cy="81470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15635" y="0"/>
                                    <a:pt x="10800" y="806"/>
                                    <a:pt x="10800" y="1800"/>
                                  </a:cubicBezTo>
                                  <a:cubicBezTo>
                                    <a:pt x="10800" y="1800"/>
                                    <a:pt x="10800" y="1800"/>
                                    <a:pt x="10800" y="1800"/>
                                  </a:cubicBezTo>
                                  <a:lnTo>
                                    <a:pt x="10800" y="9000"/>
                                  </a:lnTo>
                                  <a:cubicBezTo>
                                    <a:pt x="10800" y="9994"/>
                                    <a:pt x="5965" y="10800"/>
                                    <a:pt x="0" y="10800"/>
                                  </a:cubicBezTo>
                                  <a:cubicBezTo>
                                    <a:pt x="5965" y="10800"/>
                                    <a:pt x="10800" y="11606"/>
                                    <a:pt x="10800" y="12600"/>
                                  </a:cubicBezTo>
                                  <a:lnTo>
                                    <a:pt x="10800" y="19800"/>
                                  </a:lnTo>
                                  <a:cubicBezTo>
                                    <a:pt x="10800" y="20794"/>
                                    <a:pt x="15635" y="21600"/>
                                    <a:pt x="21600" y="21600"/>
                                  </a:cubicBezTo>
                                </a:path>
                              </a:pathLst>
                            </a:custGeom>
                            <a:noFill/>
                            <a:ln w="12700" cap="flat">
                              <a:solidFill>
                                <a:srgbClr val="0433FF"/>
                              </a:solidFill>
                              <a:prstDash val="solid"/>
                              <a:round/>
                            </a:ln>
                            <a:effectLst/>
                          </wps:spPr>
                          <wps:bodyPr/>
                        </wps:wsp>
                        <wps:wsp>
                          <wps:cNvPr id="1073741957" name="Shape 1073741957"/>
                          <wps:cNvSpPr/>
                          <wps:spPr>
                            <a:xfrm rot="13320000" flipH="1">
                              <a:off x="671231" y="501377"/>
                              <a:ext cx="224156" cy="209232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15635" y="0"/>
                                    <a:pt x="10800" y="806"/>
                                    <a:pt x="10800" y="1800"/>
                                  </a:cubicBezTo>
                                  <a:cubicBezTo>
                                    <a:pt x="10800" y="1800"/>
                                    <a:pt x="10800" y="1800"/>
                                    <a:pt x="10800" y="1800"/>
                                  </a:cubicBezTo>
                                  <a:lnTo>
                                    <a:pt x="10800" y="9000"/>
                                  </a:lnTo>
                                  <a:cubicBezTo>
                                    <a:pt x="10800" y="9994"/>
                                    <a:pt x="5965" y="10800"/>
                                    <a:pt x="0" y="10800"/>
                                  </a:cubicBezTo>
                                  <a:cubicBezTo>
                                    <a:pt x="5965" y="10800"/>
                                    <a:pt x="10800" y="11606"/>
                                    <a:pt x="10800" y="12600"/>
                                  </a:cubicBezTo>
                                  <a:lnTo>
                                    <a:pt x="10800" y="19800"/>
                                  </a:lnTo>
                                  <a:cubicBezTo>
                                    <a:pt x="10800" y="20794"/>
                                    <a:pt x="15635" y="21600"/>
                                    <a:pt x="21600" y="21600"/>
                                  </a:cubicBezTo>
                                </a:path>
                              </a:pathLst>
                            </a:custGeom>
                            <a:noFill/>
                            <a:ln w="12700" cap="flat">
                              <a:solidFill>
                                <a:srgbClr val="0433FF"/>
                              </a:solidFill>
                              <a:prstDash val="solid"/>
                              <a:round/>
                            </a:ln>
                            <a:effectLst/>
                          </wps:spPr>
                          <wps:bodyPr/>
                        </wps:wsp>
                        <wps:wsp>
                          <wps:cNvPr id="1073741958" name="Shape 1073741958"/>
                          <wps:cNvSpPr/>
                          <wps:spPr>
                            <a:xfrm>
                              <a:off x="164913" y="831850"/>
                              <a:ext cx="679451" cy="508000"/>
                            </a:xfrm>
                            <a:prstGeom prst="rect">
                              <a:avLst/>
                            </a:prstGeom>
                            <a:solidFill>
                              <a:srgbClr val="FFFFFF"/>
                            </a:solidFill>
                            <a:ln w="9525" cap="flat">
                              <a:noFill/>
                              <a:round/>
                            </a:ln>
                            <a:effectLst/>
                          </wps:spPr>
                          <wps:txbx>
                            <w:txbxContent>
                              <w:p w14:paraId="02AD936F" w14:textId="77777777" w:rsidR="006C5502" w:rsidRDefault="00E84BFB">
                                <w:pPr>
                                  <w:rPr>
                                    <w:rFonts w:ascii="Arial" w:eastAsia="Arial" w:hAnsi="Arial" w:cs="Arial"/>
                                    <w:color w:val="0000FF"/>
                                  </w:rPr>
                                </w:pPr>
                                <w:proofErr w:type="gramStart"/>
                                <w:r>
                                  <w:rPr>
                                    <w:rFonts w:ascii="Arial"/>
                                    <w:color w:val="0000FF"/>
                                  </w:rPr>
                                  <w:t xml:space="preserve">Substrate </w:t>
                                </w:r>
                                <w:proofErr w:type="spellStart"/>
                                <w:r>
                                  <w:rPr>
                                    <w:rFonts w:ascii="Arial"/>
                                    <w:color w:val="0000FF"/>
                                  </w:rPr>
                                  <w:t>conc</w:t>
                                </w:r>
                                <w:r>
                                  <w:rPr>
                                    <w:rFonts w:ascii="Arial"/>
                                    <w:color w:val="0000FF"/>
                                    <w:vertAlign w:val="superscript"/>
                                  </w:rPr>
                                  <w:t>n</w:t>
                                </w:r>
                                <w:proofErr w:type="spellEnd"/>
                                <w:r>
                                  <w:rPr>
                                    <w:rFonts w:ascii="Arial"/>
                                    <w:color w:val="0000FF"/>
                                    <w:vertAlign w:val="superscript"/>
                                  </w:rPr>
                                  <w:t>.</w:t>
                                </w:r>
                                <w:proofErr w:type="gramEnd"/>
                                <w:r>
                                  <w:rPr>
                                    <w:rFonts w:ascii="Arial"/>
                                    <w:color w:val="0000FF"/>
                                    <w:vertAlign w:val="superscript"/>
                                  </w:rPr>
                                  <w:t xml:space="preserve">  </w:t>
                                </w:r>
                                <w:proofErr w:type="gramStart"/>
                                <w:r>
                                  <w:rPr>
                                    <w:rFonts w:ascii="Arial"/>
                                    <w:color w:val="0000FF"/>
                                  </w:rPr>
                                  <w:t>is</w:t>
                                </w:r>
                                <w:proofErr w:type="gramEnd"/>
                              </w:p>
                              <w:p w14:paraId="02AD9370" w14:textId="77777777" w:rsidR="006C5502" w:rsidRDefault="00E84BFB">
                                <w:proofErr w:type="gramStart"/>
                                <w:r>
                                  <w:rPr>
                                    <w:rFonts w:ascii="Arial"/>
                                    <w:color w:val="0000FF"/>
                                  </w:rPr>
                                  <w:t>limiting</w:t>
                                </w:r>
                                <w:proofErr w:type="gramEnd"/>
                              </w:p>
                            </w:txbxContent>
                          </wps:txbx>
                          <wps:bodyPr wrap="square" lIns="0" tIns="0" rIns="0" bIns="0" numCol="1" anchor="t">
                            <a:noAutofit/>
                          </wps:bodyPr>
                        </wps:wsp>
                        <wps:wsp>
                          <wps:cNvPr id="1073741959" name="Shape 1073741959"/>
                          <wps:cNvSpPr/>
                          <wps:spPr>
                            <a:xfrm>
                              <a:off x="2235013" y="0"/>
                              <a:ext cx="1543051" cy="355600"/>
                            </a:xfrm>
                            <a:prstGeom prst="rect">
                              <a:avLst/>
                            </a:prstGeom>
                            <a:solidFill>
                              <a:srgbClr val="FFFFFF"/>
                            </a:solidFill>
                            <a:ln w="9525" cap="flat">
                              <a:noFill/>
                              <a:round/>
                            </a:ln>
                            <a:effectLst/>
                          </wps:spPr>
                          <wps:txbx>
                            <w:txbxContent>
                              <w:p w14:paraId="02AD9371" w14:textId="77777777" w:rsidR="006C5502" w:rsidRDefault="00E84BFB">
                                <w:r>
                                  <w:rPr>
                                    <w:rFonts w:ascii="Arial"/>
                                    <w:color w:val="0000FF"/>
                                  </w:rPr>
                                  <w:t>Enzyme concentration is limiting</w:t>
                                </w:r>
                              </w:p>
                            </w:txbxContent>
                          </wps:txbx>
                          <wps:bodyPr wrap="square" lIns="0" tIns="0" rIns="0" bIns="0" numCol="1" anchor="t">
                            <a:noAutofit/>
                          </wps:bodyPr>
                        </wps:wsp>
                        <wps:wsp>
                          <wps:cNvPr id="1073741960" name="Shape 1073741960"/>
                          <wps:cNvSpPr/>
                          <wps:spPr>
                            <a:xfrm>
                              <a:off x="495113" y="1386205"/>
                              <a:ext cx="158751" cy="222251"/>
                            </a:xfrm>
                            <a:prstGeom prst="rect">
                              <a:avLst/>
                            </a:prstGeom>
                            <a:solidFill>
                              <a:srgbClr val="FFFFFF"/>
                            </a:solidFill>
                            <a:ln w="9525" cap="flat">
                              <a:noFill/>
                              <a:round/>
                            </a:ln>
                            <a:effectLst/>
                          </wps:spPr>
                          <wps:txbx>
                            <w:txbxContent>
                              <w:p w14:paraId="02AD9372" w14:textId="77777777" w:rsidR="006C5502" w:rsidRDefault="00E84BFB">
                                <w:r>
                                  <w:rPr>
                                    <w:rFonts w:ascii="Arial"/>
                                    <w:b/>
                                    <w:bCs/>
                                    <w:color w:val="0000FF"/>
                                  </w:rPr>
                                  <w:t>A</w:t>
                                </w:r>
                              </w:p>
                            </w:txbxContent>
                          </wps:txbx>
                          <wps:bodyPr wrap="square" lIns="0" tIns="0" rIns="0" bIns="0" numCol="1" anchor="t">
                            <a:noAutofit/>
                          </wps:bodyPr>
                        </wps:wsp>
                      </wpg:grpSp>
                    </wpg:wgp>
                  </a:graphicData>
                </a:graphic>
              </wp:anchor>
            </w:drawing>
          </mc:Choice>
          <mc:Fallback>
            <w:pict>
              <v:group id="_x0000_s1117" style="position:absolute;margin-left:90.6pt;margin-top:82.9pt;width:346.75pt;height:230pt;z-index:251676672;mso-wrap-distance-left:4.5pt;mso-wrap-distance-top:4.5pt;mso-wrap-distance-right:4.5pt;mso-wrap-distance-bottom:4.5pt;mso-position-horizontal-relative:page;mso-position-vertical-relative:page" coordsize="44037,2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">
                <v:group id="Group 1073741954" o:spid="_x0000_s1118" style="position:absolute;top:889;width:41592;height:28321" coordsize="41592,2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ZHidDIAAAA&#10;4wAAAA8AAAAAAAAAAAAAAAAAqgIAAGRycy9kb3ducmV2LnhtbFBLBQYAAAAABAAEAPoAAACfAwAA&#10;AAA=&#10;">
                  <v:rect id="Shape 1073741937" o:spid="_x0000_s1119" style="position:absolute;left:7842;top:3111;width:1355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dq8YA&#10;AADjAAAADwAAAGRycy9kb3ducmV2LnhtbERPS0/DMAy+I/EfIiNxY2kZolCWTYiHxnWFaVer8ZqO&#10;xKmabAv79QsSEkd/b88WyVlxoDH0nhWUkwIEcet1z52Cr8/3mwcQISJrtJ5JwQ8FWMwvL2ZYa3/k&#10;FR2a2IkcwqFGBSbGoZYytIYchokfiDO39aPDmM+xk3rEYw53Vt4Wxb102HNuMDjQi6H2u9k7Bcvy&#10;9W3YyVODSxtpvzaptZuk1PVVen4CESnFf/Gf+0Pn+UU1re7Kx2kFvz9lA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tdq8YAAADjAAAADwAAAAAAAAAAAAAAAACYAgAAZHJz&#10;L2Rvd25yZXYueG1sUEsFBgAAAAAEAAQA9QAAAIsDAAAAAA==&#10;" stroked="f">
                    <v:stroke joinstyle="round"/>
                    <v:textbox inset="0,0,0,0">
                      <w:txbxContent>
                        <w:p w14:paraId="02AD9369" w14:textId="77777777" w:rsidR="006C5502" w:rsidRDefault="00E84BFB">
                          <w:r>
                            <w:rPr>
                              <w:rFonts w:ascii="Arial"/>
                              <w:color w:val="FF0000"/>
                            </w:rPr>
                            <w:t xml:space="preserve">V max </w:t>
                          </w:r>
                          <w:r>
                            <w:rPr>
                              <w:rFonts w:hAnsi="Arial"/>
                              <w:color w:val="FF0000"/>
                            </w:rPr>
                            <w:t>–</w:t>
                          </w:r>
                          <w:r>
                            <w:rPr>
                              <w:rFonts w:hAnsi="Arial"/>
                              <w:color w:val="FF0000"/>
                            </w:rPr>
                            <w:t xml:space="preserve"> </w:t>
                          </w:r>
                          <w:r>
                            <w:rPr>
                              <w:rFonts w:ascii="Arial"/>
                              <w:color w:val="FF0000"/>
                            </w:rPr>
                            <w:t>maximum rate of reaction</w:t>
                          </w:r>
                        </w:p>
                      </w:txbxContent>
                    </v:textbox>
                  </v:rect>
                  <v:group id="Group 1073741943" o:spid="_x0000_s1120" style="position:absolute;left:7112;top:6953;width:34480;height:21368" coordsize="34480,21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d4d5yQAA&#10;AOMAAAAPAAAAAAAAAAAAAAAAAKoCAABkcnMvZG93bnJldi54bWxQSwUGAAAAAAQABAD6AAAAoAMA&#10;AAAA&#10;">
                    <v:group id="Group 1073741940" o:spid="_x0000_s1121" style="position:absolute;width:34480;height:18097" coordsize="34480,18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KUZ&#10;Ds0AAADjAAAADwAAAAAAAAAAAAAAAACqAgAAZHJzL2Rvd25yZXYueG1sUEsFBgAAAAAEAAQA+gAA&#10;AKQDAAAAAA==&#10;">
                      <v:line id="Shape 1073741938" o:spid="_x0000_s1122" style="position:absolute;visibility:visible;mso-wrap-style:square" from="0,0" to="34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CfM7ssAAADjAAAADwAA&#10;AAAAAAAAAAAAAAChAgAAZHJzL2Rvd25yZXYueG1sUEsFBgAAAAAEAAQA+QAAAJkDAAAAAA==&#10;" strokecolor="#ff2600" strokeweight="1pt">
                        <v:stroke dashstyle="dash"/>
                      </v:line>
                      <v:line id="Shape 1073741939" o:spid="_x0000_s1123" style="position:absolute;flip:x;visibility:visible;mso-wrap-style:square" from="25050,0" to="2505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FWPMcAAADjAAAADwAAAGRycy9kb3ducmV2LnhtbERPzWrCQBC+F/oOyxR6q7tR8Se6igQk&#10;Xiyt7QMM2TEJzc6m2TWmb+8KQo/z/c96O9hG9NT52rGGZKRAEBfO1Fxq+P7avy1A+IBssHFMGv7I&#10;w3bz/LTG1Lgrf1J/CqWIIexT1FCF0KZS+qIii37kWuLInV1nMcSzK6Xp8BrDbSPHSs2kxZpjQ4Ut&#10;ZRUVP6eL1VD342w/JL/Hmctz9ZHjInvHQuvXl2G3AhFoCP/ih/tg4nw1n8ynyXKyhPtPEQC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AVY8xwAAAOMAAAAPAAAAAAAA&#10;AAAAAAAAAKECAABkcnMvZG93bnJldi54bWxQSwUGAAAAAAQABAD5AAAAlQMAAAAA&#10;" strokecolor="#ff2600" strokeweight="1pt">
                        <v:stroke dashstyle="dash"/>
                      </v:line>
                    </v:group>
                    <v:line id="Shape 1073741941" o:spid="_x0000_s1124" style="position:absolute;visibility:visible;mso-wrap-style:square" from="24987,18002" to="24987,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6qO8oAAADjAAAADwAAAGRycy9kb3ducmV2LnhtbERPX0vDMBB/F/wO4QTfXFo3OleXjaEI&#10;mw+yzcH2eGvOttpcShLb+u2NIOzxfv9vvhxMIzpyvrasIB0lIIgLq2suFRzeX+4eQPiArLGxTAp+&#10;yMNycX01x1zbnnfU7UMpYgj7HBVUIbS5lL6oyKAf2ZY4ch/WGQzxdKXUDvsYbhp5nySZNFhzbKiw&#10;paeKiq/9t1HwNt5m3Wrzuh6Om+xcPO/Op8/eKXV7M6weQQQawkX8717rOD+ZjqeTdDZJ4e+nCIBc&#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3qo7ygAAAOMAAAAPAAAA&#10;AAAAAAAAAAAAAKECAABkcnMvZG93bnJldi54bWxQSwUGAAAAAAQABAD5AAAAmAMAAAAA&#10;"/>
                    <v:rect id="Shape 1073741942" o:spid="_x0000_s1125" style="position:absolute;left:24606;top:19526;width:1460;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NTsYA&#10;AADjAAAADwAAAGRycy9kb3ducmV2LnhtbERPzU4CMRC+m/gOzZhwk+4CEV0pxAgGr6war5PtuF1o&#10;p5ttgerTWxMTjvP9z2KVnBUnGkLnWUE5LkAQN1533Cp4f3u5vQcRIrJG65kUfFOA1fL6aoGV9mfe&#10;0amOrcghHCpUYGLsKylDY8hhGPueOHNffnAY8zm0Ug94zuHOyklR3EmHHecGgz09G2oO9dEp2Jbr&#10;Tb+XPzVubaTjh0mN/UxKjW7S0yOISClexP/uV53nF/PpfFY+zCbw91MG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qNTsYAAADjAAAADwAAAAAAAAAAAAAAAACYAgAAZHJz&#10;L2Rvd25yZXYueG1sUEsFBgAAAAAEAAQA9QAAAIsDAAAAAA==&#10;" stroked="f">
                      <v:stroke joinstyle="round"/>
                      <v:textbox inset="0,0,0,0">
                        <w:txbxContent>
                          <w:p w14:paraId="02AD936A" w14:textId="77777777" w:rsidR="006C5502" w:rsidRDefault="00E84BFB">
                            <w:proofErr w:type="gramStart"/>
                            <w:r>
                              <w:rPr>
                                <w:rFonts w:ascii="Arial"/>
                                <w:color w:val="FF0000"/>
                              </w:rPr>
                              <w:t>x</w:t>
                            </w:r>
                            <w:proofErr w:type="gramEnd"/>
                          </w:p>
                        </w:txbxContent>
                      </v:textbox>
                    </v:rect>
                  </v:group>
                  <v:group id="Group 1073741953" o:spid="_x0000_s1126" style="position:absolute;width:40640;height:27749" coordsize="40640,27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JrhGkyQAA&#10;AOMAAAAPAAAAAAAAAAAAAAAAAKoCAABkcnMvZG93bnJldi54bWxQSwUGAAAAAAQABAD6AAAAoAMA&#10;AAAA&#10;">
                    <v:shape id="Shape 1073741944" o:spid="_x0000_s1127" style="position:absolute;left:7239;top:7163;width:33242;height:17951;visibility:visible;mso-wrap-style:square;v-text-anchor:top" coordsize="21600,2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Ls8gA&#10;AADjAAAADwAAAGRycy9kb3ducmV2LnhtbERPS2sCMRC+F/wPYYTeamK7uHVrlD4o7MGL24LXYTMm&#10;SzfJNkl19dc3BaHH+d6z2oy2Z0cKsfNOwnwmgJFrveqclvD58X73CCwmdAp770jCmSJs1pObFVbK&#10;n9yOjk3SLIe4WKEEk9JQcR5bQxbjzA/kMnfwwWLKZ9BcBTzlcNvzeyEW3GLncoPBgV4NtV/Nj5VQ&#10;tE29Pde7l+UlRK335q0U3xcpb6fj8xOwRGP6F1/dtcrzRflQFvNlUcDfTxkAvv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lYuzyAAAAOMAAAAPAAAAAAAAAAAAAAAAAJgCAABk&#10;cnMvZG93bnJldi54bWxQSwUGAAAAAAQABAD1AAAAjQMAAAAA&#10;" path="m,21387c2562,14139,5129,6899,8727,3343,12325,-213,16962,-84,21600,52e" filled="f" strokeweight="1.5pt">
                      <v:path arrowok="t" o:extrusionok="f" o:connecttype="custom" o:connectlocs="1662113,897516;1662113,897516;1662113,897516;1662113,897516" o:connectangles="0,90,180,270"/>
                    </v:shape>
                    <v:rect id="Shape 1073741945" o:spid="_x0000_s1128" style="position:absolute;top:10001;width:685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VOsYA&#10;AADjAAAADwAAAGRycy9kb3ducmV2LnhtbERPS08CMRC+m/gfmjHxJt1VEFwpxPgIXFkhXCfbcbva&#10;TjfbAtVfb0lMPM73nvkyOSuONITOs4JyVIAgbrzuuFWwfX+7mYEIEVmj9UwKvinAcnF5McdK+xNv&#10;6FjHVuQQDhUqMDH2lZShMeQwjHxPnLkPPziM+RxaqQc85XBn5W1R3EuHHecGgz09G2q+6oNTsCpf&#10;XvtP+VPjykY67Exq7D4pdX2Vnh5BRErxX/znXus8v5jeTcflw3gC558yA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MVOsYAAADjAAAADwAAAAAAAAAAAAAAAACYAgAAZHJz&#10;L2Rvd25yZXYueG1sUEsFBgAAAAAEAAQA9QAAAIsDAAAAAA==&#10;" stroked="f">
                      <v:stroke joinstyle="round"/>
                      <v:textbox inset="0,0,0,0">
                        <w:txbxContent>
                          <w:p w14:paraId="02AD936B" w14:textId="77777777" w:rsidR="006C5502" w:rsidRDefault="00E84BFB">
                            <w:r>
                              <w:rPr>
                                <w:rFonts w:ascii="Arial"/>
                                <w:b/>
                                <w:bCs/>
                              </w:rPr>
                              <w:t>Reaction rate</w:t>
                            </w:r>
                          </w:p>
                        </w:txbxContent>
                      </v:textbox>
                    </v:rect>
                    <v:group id="Group 1073741951" o:spid="_x0000_s1129" style="position:absolute;left:4940;width:35700;height:25050" coordsize="35699,2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WMCpIyQAA&#10;AOMAAAAPAAAAAAAAAAAAAAAAAKoCAABkcnMvZG93bnJldi54bWxQSwUGAAAAAAQABAD6AAAAoAMA&#10;AAAA&#10;">
                      <v:group id="Group 1073741948" o:spid="_x0000_s1130" style="position:absolute;left:2266;width:33433;height:25050" coordsize="33432,2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AtMV&#10;CM0AAADjAAAADwAAAAAAAAAAAAAAAACqAgAAZHJzL2Rvd25yZXYueG1sUEsFBgAAAAAEAAQA+gAA&#10;AKQDAAAAAA==&#10;">
                        <v:line id="Shape 1073741946" o:spid="_x0000_s1131" style="position:absolute;flip:y;visibility:visible;mso-wrap-style:square" from="0,0" to="0,2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fp8gAAADjAAAADwAAAGRycy9kb3ducmV2LnhtbERPS08CMRC+m/gfmjHxJi3C8lgoBIga&#10;rqIxHIftuLvQTjfbyq7/3pqYeJzvPct176y4UhtqzxqGAwWCuPCm5lLD+9vzwwxEiMgGrWfS8E0B&#10;1qvbmyXmxnf8StdDLEUK4ZCjhirGJpcyFBU5DAPfECfu07cOYzrbUpoWuxTurHxUaiId1pwaKmxo&#10;V1FxOXw5DS9qv+3O80ztztnpI9v29vJ0tFrf3/WbBYhIffwX/7n3Js1X09F0PJyPJ/D7UwJ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Efp8gAAADjAAAADwAAAAAA&#10;AAAAAAAAAAChAgAAZHJzL2Rvd25yZXYueG1sUEsFBgAAAAAEAAQA+QAAAJYDAAAAAA==&#10;" strokeweight="1.5pt">
                          <v:stroke endarrow="block"/>
                        </v:line>
                        <v:line id="Shape 1073741947" o:spid="_x0000_s1132" style="position:absolute;visibility:visible;mso-wrap-style:square" from="98,25050" to="33432,2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lu6MgAAADjAAAADwAAAGRycy9kb3ducmV2LnhtbERPvW7CMBDekXgH6yp1AyclkDbFoAoJ&#10;ysJA6NBup/hIUuJzFLuQvj1GQmK87//my9404kydqy0riMcRCOLC6ppLBV+H9egVhPPIGhvLpOCf&#10;HCwXw8EcM20vvKdz7ksRQthlqKDyvs2kdEVFBt3YtsSBO9rOoA9nV0rd4SWEm0a+RNFMGqw5NFTY&#10;0qqi4pT/GQVTnMzK/e7bH7fJz2+/Io43+adSz0/9xzsIT71/iO/urQ7zo3SSJvFbksLtpwC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lu6MgAAADjAAAADwAAAAAA&#10;AAAAAAAAAAChAgAAZHJzL2Rvd25yZXYueG1sUEsFBgAAAAAEAAQA+QAAAJYDAAAAAA==&#10;" strokeweight="1.5pt">
                          <v:stroke endarrow="block"/>
                        </v:line>
                      </v:group>
                      <v:line id="Shape 1073741949" o:spid="_x0000_s1133" style="position:absolute;flip:x;visibility:visible;mso-wrap-style:square" from="1219,6921" to="2266,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AaIMoAAADjAAAADwAAAGRycy9kb3ducmV2LnhtbERPT0vDMBS/C/sO4Qlehkunxa112RiC&#10;4GGXTenw9myeTWnz0iVxq9/eCILH9/v/VpvR9uJMPrSOFcxnGQji2umWGwVvr8+3SxAhImvsHZOC&#10;bwqwWU+uVlhqd+E9nQ+xESmEQ4kKTIxDKWWoDVkMMzcQJ+7TeYsxnb6R2uMlhdte3mXZg7TYcmow&#10;ONCTobo7fFkFcrmbnvz2I++q7ngsTFVXw/tOqZvrcfsIItIY/8V/7hed5meL+0U+L/ICfn9KAM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gBogygAAAOMAAAAPAAAA&#10;AAAAAAAAAAAAAKECAABkcnMvZG93bnJldi54bWxQSwUGAAAAAAQABAD5AAAAmAMAAAAA&#10;"/>
                      <v:rect id="Shape 1073741950" o:spid="_x0000_s1134" style="position:absolute;top:6223;width:127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f8kA&#10;AADjAAAADwAAAGRycy9kb3ducmV2LnhtbESPS08DMQyE70j8h8hI3Gh2ebUsTSvEQ+XKAurV2pjN&#10;QuKsNmkb+PX4gMTR9nhmvuW6BK/2NKUhsoF6VoEi7qIduDfw9vp0tgCVMrJFH5kMfFOC9er4aImN&#10;jQd+oX2beyUmnBo04HIeG61T5yhgmsWRWG4fcQqYZZx6bSc8iHnw+ryqrnXAgSXB4Uj3jrqvdhcM&#10;bOqHx/FT/7S48Zl27650fluMOT0pd7egMpX8L/77frZSv5pfzC/rmyuhECZZgF7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0gf8kAAADjAAAADwAAAAAAAAAAAAAAAACYAgAA&#10;ZHJzL2Rvd25yZXYueG1sUEsFBgAAAAAEAAQA9QAAAI4DAAAAAA==&#10;" stroked="f">
                        <v:stroke joinstyle="round"/>
                        <v:textbox inset="0,0,0,0">
                          <w:txbxContent>
                            <w:p w14:paraId="02AD936C" w14:textId="77777777" w:rsidR="006C5502" w:rsidRDefault="00E84BFB">
                              <w:proofErr w:type="gramStart"/>
                              <w:r>
                                <w:rPr>
                                  <w:rFonts w:ascii="Arial"/>
                                  <w:color w:val="FF0000"/>
                                </w:rPr>
                                <w:t>y</w:t>
                              </w:r>
                              <w:proofErr w:type="gramEnd"/>
                            </w:p>
                          </w:txbxContent>
                        </v:textbox>
                      </v:rect>
                    </v:group>
                    <v:rect id="Shape 1073741952" o:spid="_x0000_s1135" style="position:absolute;left:9810;top:25654;width:18415;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bk8YA&#10;AADjAAAADwAAAGRycy9kb3ducmV2LnhtbERPzU4CMRC+m/gOzZhwk+4iCq4UYgSDV1cI18l23K62&#10;0822QPXprYmJx/n+Z7FKzooTDaHzrKAcFyCIG687bhXs3p6v5yBCRNZoPZOCLwqwWl5eLLDS/syv&#10;dKpjK3IIhwoVmBj7SsrQGHIYxr4nzty7HxzGfA6t1AOec7izclIUd9Jhx7nBYE9PhprP+ugUbMv1&#10;pv+Q3zVubaTj3qTGHpJSo6v0+AAiUor/4j/3i87zi9nNbFre307g96cM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Mbk8YAAADjAAAADwAAAAAAAAAAAAAAAACYAgAAZHJz&#10;L2Rvd25yZXYueG1sUEsFBgAAAAAEAAQA9QAAAIsDAAAAAA==&#10;" stroked="f">
                      <v:stroke joinstyle="round"/>
                      <v:textbox inset="0,0,0,0">
                        <w:txbxContent>
                          <w:p w14:paraId="02AD936D" w14:textId="77777777" w:rsidR="006C5502" w:rsidRDefault="00E84BFB">
                            <w:r>
                              <w:rPr>
                                <w:rFonts w:ascii="Arial"/>
                                <w:b/>
                                <w:bCs/>
                              </w:rPr>
                              <w:t>Substrate concentration</w:t>
                            </w:r>
                          </w:p>
                        </w:txbxContent>
                      </v:textbox>
                    </v:rect>
                  </v:group>
                </v:group>
                <v:group id="Group 1073741961" o:spid="_x0000_s1136" style="position:absolute;left:6256;width:37781;height:23999" coordsize="37780,23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YXOD1yQAA&#10;AOMAAAAPAAAAAAAAAAAAAAAAAKoCAABkcnMvZG93bnJldi54bWxQSwUGAAAAAAQABAD6AAAAoAMA&#10;AAAA&#10;">
                  <v:rect id="Shape 1073741955" o:spid="_x0000_s1137" style="position:absolute;left:29906;top:3702;width:1588;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D58YA&#10;AADjAAAADwAAAGRycy9kb3ducmV2LnhtbERPS08CMRC+k/gfmjHxJt1VEVwpxPgIXFkhXCfbcbva&#10;TjfbAtVfb01MOM73nvkyOSuONITOs4JyXIAgbrzuuFWwfX+7noEIEVmj9UwKvinAcnExmmOl/Yk3&#10;dKxjK3IIhwoVmBj7SsrQGHIYxr4nztyHHxzGfA6t1AOecriz8qYo7qXDjnODwZ6eDTVf9cEpWJUv&#10;r/2n/KlxZSMddiY1dp+UurpMT48gIqV4Fv+71zrPL6a307vyYTKBv58yA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qD58YAAADjAAAADwAAAAAAAAAAAAAAAACYAgAAZHJz&#10;L2Rvd25yZXYueG1sUEsFBgAAAAAEAAQA9QAAAIsDAAAAAA==&#10;" stroked="f">
                    <v:stroke joinstyle="round"/>
                    <v:textbox inset="0,0,0,0">
                      <w:txbxContent>
                        <w:p w14:paraId="02AD936E" w14:textId="77777777" w:rsidR="006C5502" w:rsidRDefault="00E84BFB">
                          <w:r>
                            <w:rPr>
                              <w:rFonts w:ascii="Arial"/>
                              <w:b/>
                              <w:bCs/>
                              <w:color w:val="0000FF"/>
                            </w:rPr>
                            <w:t>B</w:t>
                          </w:r>
                        </w:p>
                      </w:txbxContent>
                    </v:textbox>
                  </v:rect>
                  <v:shape id="Shape 1073741956" o:spid="_x0000_s1138" style="position:absolute;left:29681;top:2491;width:1524;height:814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lecoA&#10;AADjAAAADwAAAGRycy9kb3ducmV2LnhtbERP3UvDMBB/H+x/CDfwZbh0ui/rsjEE6UQQ7ArDt6M5&#10;22JzKUm21v/eCIKP9/u+7X4wrbiS841lBfNZAoK4tLrhSkFxer7dgPABWWNrmRR8k4f9bjzaYqpt&#10;z+90zUMlYgj7FBXUIXSplL6syaCf2Y44cp/WGQzxdJXUDvsYblp5lyQrabDh2FBjR081lV/5xSg4&#10;nIqPbPmSX/pXPXVvVXZeFMdMqZvJcHgEEWgI/+I/91HH+cn6fr2YPyxX8PtTBED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cUZXnKAAAA4wAAAA8AAAAAAAAAAAAAAAAAmAIA&#10;AGRycy9kb3ducmV2LnhtbFBLBQYAAAAABAAEAPUAAACPAwAAAAA=&#10;" path="m21600,c15635,,10800,806,10800,1800v,,,,,l10800,9000v,994,-4835,1800,-10800,1800c5965,10800,10800,11606,10800,12600r,7200c10800,20794,15635,21600,21600,21600e" filled="f" strokecolor="#0433ff" strokeweight="1pt">
                    <v:path arrowok="t" o:extrusionok="f" o:connecttype="custom" o:connectlocs="76201,407353;76201,407353;76201,407353;76201,407353" o:connectangles="0,90,180,270"/>
                  </v:shape>
                  <v:shape id="Shape 1073741957" o:spid="_x0000_s1139" style="position:absolute;left:6712;top:5013;width:2241;height:20924;rotation:13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pnckA&#10;AADjAAAADwAAAGRycy9kb3ducmV2LnhtbERPzWrCQBC+F3yHZQq9lLpr1aRNXaVUBBE8mPbQ45gd&#10;k2B2NmZXTd++KxR6nO9/ZoveNuJCna8daxgNFQjiwpmaSw1fn6unFxA+IBtsHJOGH/KwmA/uZpgZ&#10;d+UdXfJQihjCPkMNVQhtJqUvKrLoh64ljtzBdRZDPLtSmg6vMdw28lmpRFqsOTZU2NJHRcUxP1sN&#10;B58/7mWx3W+Wm+PpOySobJpo/XDfv7+BCNSHf/Gfe23ifJWO08nodZrC7acI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OpnckAAADjAAAADwAAAAAAAAAAAAAAAACYAgAA&#10;ZHJzL2Rvd25yZXYueG1sUEsFBgAAAAAEAAQA9QAAAI4DAAAAAA==&#10;" path="m21600,c15635,,10800,806,10800,1800v,,,,,l10800,9000v,994,-4835,1800,-10800,1800c5965,10800,10800,11606,10800,12600r,7200c10800,20794,15635,21600,21600,21600e" filled="f" strokecolor="#0433ff" strokeweight="1pt">
                    <v:path arrowok="t" o:extrusionok="f" o:connecttype="custom" o:connectlocs="112078,1046163;112078,1046163;112078,1046163;112078,1046163" o:connectangles="0,90,180,270"/>
                  </v:shape>
                  <v:rect id="Shape 1073741958" o:spid="_x0000_s1140" style="position:absolute;left:1649;top:8318;width:679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seckA&#10;AADjAAAADwAAAGRycy9kb3ducmV2LnhtbESPS08DMQyE70j8h8hI3Gh2ebUsTSvEQ+XKAurV2pjN&#10;QuKsNmkb+PX4gMTRnvHM5+W6BK/2NKUhsoF6VoEi7qIduDfw9vp0tgCVMrJFH5kMfFOC9er4aImN&#10;jQd+oX2beyUhnBo04HIeG61T5yhgmsWRWLSPOAXMMk69thMeJDx4fV5V1zrgwNLgcKR7R91XuwsG&#10;NvXD4/ipf1rc+Ey7d1c6vy3GnJ6Uu1tQmUr+N/9dP1vBr+YX88v65kqg5SdZgF7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sseckAAADjAAAADwAAAAAAAAAAAAAAAACYAgAA&#10;ZHJzL2Rvd25yZXYueG1sUEsFBgAAAAAEAAQA9QAAAI4DAAAAAA==&#10;" stroked="f">
                    <v:stroke joinstyle="round"/>
                    <v:textbox inset="0,0,0,0">
                      <w:txbxContent>
                        <w:p w14:paraId="02AD936F" w14:textId="77777777" w:rsidR="006C5502" w:rsidRDefault="00E84BFB">
                          <w:pPr>
                            <w:rPr>
                              <w:rFonts w:ascii="Arial" w:eastAsia="Arial" w:hAnsi="Arial" w:cs="Arial"/>
                              <w:color w:val="0000FF"/>
                            </w:rPr>
                          </w:pPr>
                          <w:proofErr w:type="gramStart"/>
                          <w:r>
                            <w:rPr>
                              <w:rFonts w:ascii="Arial"/>
                              <w:color w:val="0000FF"/>
                            </w:rPr>
                            <w:t xml:space="preserve">Substrate </w:t>
                          </w:r>
                          <w:proofErr w:type="spellStart"/>
                          <w:r>
                            <w:rPr>
                              <w:rFonts w:ascii="Arial"/>
                              <w:color w:val="0000FF"/>
                            </w:rPr>
                            <w:t>conc</w:t>
                          </w:r>
                          <w:r>
                            <w:rPr>
                              <w:rFonts w:ascii="Arial"/>
                              <w:color w:val="0000FF"/>
                              <w:vertAlign w:val="superscript"/>
                            </w:rPr>
                            <w:t>n</w:t>
                          </w:r>
                          <w:proofErr w:type="spellEnd"/>
                          <w:r>
                            <w:rPr>
                              <w:rFonts w:ascii="Arial"/>
                              <w:color w:val="0000FF"/>
                              <w:vertAlign w:val="superscript"/>
                            </w:rPr>
                            <w:t>.</w:t>
                          </w:r>
                          <w:proofErr w:type="gramEnd"/>
                          <w:r>
                            <w:rPr>
                              <w:rFonts w:ascii="Arial"/>
                              <w:color w:val="0000FF"/>
                              <w:vertAlign w:val="superscript"/>
                            </w:rPr>
                            <w:t xml:space="preserve">  </w:t>
                          </w:r>
                          <w:proofErr w:type="gramStart"/>
                          <w:r>
                            <w:rPr>
                              <w:rFonts w:ascii="Arial"/>
                              <w:color w:val="0000FF"/>
                            </w:rPr>
                            <w:t>is</w:t>
                          </w:r>
                          <w:proofErr w:type="gramEnd"/>
                        </w:p>
                        <w:p w14:paraId="02AD9370" w14:textId="77777777" w:rsidR="006C5502" w:rsidRDefault="00E84BFB">
                          <w:proofErr w:type="gramStart"/>
                          <w:r>
                            <w:rPr>
                              <w:rFonts w:ascii="Arial"/>
                              <w:color w:val="0000FF"/>
                            </w:rPr>
                            <w:t>limiting</w:t>
                          </w:r>
                          <w:proofErr w:type="gramEnd"/>
                        </w:p>
                      </w:txbxContent>
                    </v:textbox>
                  </v:rect>
                  <v:rect id="Shape 1073741959" o:spid="_x0000_s1141" style="position:absolute;left:22350;width:15430;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J4sYA&#10;AADjAAAADwAAAGRycy9kb3ducmV2LnhtbERPS08CMRC+m/gfmiHxJt31BawUYnwEr64QrpPtuF1s&#10;p5ttgcqvpyYmHud7z3yZnBUHGkLnWUE5LkAQN1533CpYf75dT0GEiKzReiYFPxRgubi8mGOl/ZE/&#10;6FDHVuQQDhUqMDH2lZShMeQwjH1PnLkvPziM+RxaqQc85nBn5U1RPEiHHecGgz09G2q+671TsCpf&#10;XvudPNW4spH2G5Mau01KXY3S0yOISCn+i//c7zrPLya3k7tydj+D358yAH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eJ4sYAAADjAAAADwAAAAAAAAAAAAAAAACYAgAAZHJz&#10;L2Rvd25yZXYueG1sUEsFBgAAAAAEAAQA9QAAAIsDAAAAAA==&#10;" stroked="f">
                    <v:stroke joinstyle="round"/>
                    <v:textbox inset="0,0,0,0">
                      <w:txbxContent>
                        <w:p w14:paraId="02AD9371" w14:textId="77777777" w:rsidR="006C5502" w:rsidRDefault="00E84BFB">
                          <w:r>
                            <w:rPr>
                              <w:rFonts w:ascii="Arial"/>
                              <w:color w:val="0000FF"/>
                            </w:rPr>
                            <w:t>Enzyme concentration is limiting</w:t>
                          </w:r>
                        </w:p>
                      </w:txbxContent>
                    </v:textbox>
                  </v:rect>
                  <v:rect id="Shape 1073741960" o:spid="_x0000_s1142" style="position:absolute;left:4951;top:13862;width:1587;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qwskA&#10;AADjAAAADwAAAGRycy9kb3ducmV2LnhtbESPT0/DMAzF70h8h8hI3FhaQNsoyybEH40rhYmr1Zim&#10;kDhVk22BT48PSBxtP7/3fqtNCV4daEpDZAP1rAJF3EU7cG/g7fXpYgkqZWSLPjIZ+KYEm/XpyQob&#10;G4/8Qoc290pMODVowOU8NlqnzlHANIsjsdw+4hQwyzj12k54FPPg9WVVzXXAgSXB4Uj3jrqvdh8M&#10;bOuHx/FT/7S49Zn2O1c6/16MOT8rd7egMpX8L/77frZSv1pcLa7rm7lQCJMsQK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HqwskAAADjAAAADwAAAAAAAAAAAAAAAACYAgAA&#10;ZHJzL2Rvd25yZXYueG1sUEsFBgAAAAAEAAQA9QAAAI4DAAAAAA==&#10;" stroked="f">
                    <v:stroke joinstyle="round"/>
                    <v:textbox inset="0,0,0,0">
                      <w:txbxContent>
                        <w:p w14:paraId="02AD9372" w14:textId="77777777" w:rsidR="006C5502" w:rsidRDefault="00E84BFB">
                          <w:r>
                            <w:rPr>
                              <w:rFonts w:ascii="Arial"/>
                              <w:b/>
                              <w:bCs/>
                              <w:color w:val="0000FF"/>
                            </w:rPr>
                            <w:t>A</w:t>
                          </w:r>
                        </w:p>
                      </w:txbxContent>
                    </v:textbox>
                  </v:rect>
                </v:group>
                <w10:wrap anchorx="page" anchory="page"/>
              </v:group>
            </w:pict>
          </mc:Fallback>
        </mc:AlternateContent>
      </w:r>
    </w:p>
    <w:p w14:paraId="02AD91C6" w14:textId="77777777" w:rsidR="006C5502" w:rsidRDefault="006C5502">
      <w:pPr>
        <w:pStyle w:val="Body"/>
        <w:rPr>
          <w:sz w:val="24"/>
          <w:szCs w:val="24"/>
        </w:rPr>
      </w:pPr>
    </w:p>
    <w:p w14:paraId="02AD91C7" w14:textId="77777777" w:rsidR="006C5502" w:rsidRDefault="006C5502">
      <w:pPr>
        <w:pStyle w:val="Body"/>
        <w:rPr>
          <w:sz w:val="24"/>
          <w:szCs w:val="24"/>
        </w:rPr>
      </w:pPr>
    </w:p>
    <w:p w14:paraId="02AD91C8" w14:textId="77777777" w:rsidR="006C5502" w:rsidRDefault="006C5502">
      <w:pPr>
        <w:pStyle w:val="Body"/>
        <w:rPr>
          <w:sz w:val="24"/>
          <w:szCs w:val="24"/>
        </w:rPr>
      </w:pPr>
    </w:p>
    <w:p w14:paraId="02AD91C9" w14:textId="77777777" w:rsidR="006C5502" w:rsidRDefault="006C5502">
      <w:pPr>
        <w:pStyle w:val="Body"/>
        <w:rPr>
          <w:sz w:val="24"/>
          <w:szCs w:val="24"/>
        </w:rPr>
      </w:pPr>
    </w:p>
    <w:p w14:paraId="02AD91CA" w14:textId="77777777" w:rsidR="006C5502" w:rsidRDefault="006C5502">
      <w:pPr>
        <w:pStyle w:val="Body"/>
        <w:rPr>
          <w:sz w:val="24"/>
          <w:szCs w:val="24"/>
        </w:rPr>
      </w:pPr>
    </w:p>
    <w:p w14:paraId="02AD91CB" w14:textId="77777777" w:rsidR="006C5502" w:rsidRDefault="006C5502">
      <w:pPr>
        <w:pStyle w:val="Body"/>
        <w:rPr>
          <w:sz w:val="24"/>
          <w:szCs w:val="24"/>
        </w:rPr>
      </w:pPr>
    </w:p>
    <w:p w14:paraId="02AD91CC" w14:textId="77777777" w:rsidR="006C5502" w:rsidRDefault="006C5502">
      <w:pPr>
        <w:pStyle w:val="Body"/>
        <w:rPr>
          <w:sz w:val="24"/>
          <w:szCs w:val="24"/>
        </w:rPr>
      </w:pPr>
    </w:p>
    <w:p w14:paraId="02AD91CD" w14:textId="77777777" w:rsidR="006C5502" w:rsidRDefault="006C5502">
      <w:pPr>
        <w:pStyle w:val="Body"/>
        <w:rPr>
          <w:sz w:val="24"/>
          <w:szCs w:val="24"/>
        </w:rPr>
      </w:pPr>
    </w:p>
    <w:p w14:paraId="02AD91CE" w14:textId="77777777" w:rsidR="006C5502" w:rsidRDefault="006C5502">
      <w:pPr>
        <w:pStyle w:val="Body"/>
        <w:rPr>
          <w:sz w:val="24"/>
          <w:szCs w:val="24"/>
        </w:rPr>
      </w:pPr>
    </w:p>
    <w:p w14:paraId="02AD91CF" w14:textId="77777777" w:rsidR="006C5502" w:rsidRDefault="006C5502">
      <w:pPr>
        <w:pStyle w:val="Body"/>
        <w:rPr>
          <w:sz w:val="24"/>
          <w:szCs w:val="24"/>
        </w:rPr>
      </w:pPr>
    </w:p>
    <w:p w14:paraId="02AD91D0" w14:textId="77777777" w:rsidR="006C5502" w:rsidRDefault="006C5502">
      <w:pPr>
        <w:pStyle w:val="Body"/>
        <w:rPr>
          <w:sz w:val="24"/>
          <w:szCs w:val="24"/>
        </w:rPr>
      </w:pPr>
    </w:p>
    <w:p w14:paraId="02AD91D1" w14:textId="77777777" w:rsidR="006C5502" w:rsidRDefault="006C5502">
      <w:pPr>
        <w:pStyle w:val="Body"/>
        <w:rPr>
          <w:sz w:val="24"/>
          <w:szCs w:val="24"/>
        </w:rPr>
      </w:pPr>
    </w:p>
    <w:p w14:paraId="02AD91D2" w14:textId="77777777" w:rsidR="006C5502" w:rsidRDefault="00E84BFB">
      <w:pPr>
        <w:pStyle w:val="Body"/>
        <w:rPr>
          <w:sz w:val="24"/>
          <w:szCs w:val="24"/>
        </w:rPr>
      </w:pPr>
      <w:r>
        <w:rPr>
          <w:noProof/>
          <w:sz w:val="24"/>
          <w:szCs w:val="24"/>
          <w:lang w:val="en-GB"/>
        </w:rPr>
        <w:drawing>
          <wp:anchor distT="152400" distB="152400" distL="152400" distR="152400" simplePos="0" relativeHeight="251678720" behindDoc="0" locked="0" layoutInCell="1" allowOverlap="1" wp14:anchorId="02AD930B" wp14:editId="02AD930C">
            <wp:simplePos x="0" y="0"/>
            <wp:positionH relativeFrom="margin">
              <wp:posOffset>807848</wp:posOffset>
            </wp:positionH>
            <wp:positionV relativeFrom="line">
              <wp:posOffset>3500691</wp:posOffset>
            </wp:positionV>
            <wp:extent cx="4113974" cy="1960188"/>
            <wp:effectExtent l="0" t="0" r="0" b="0"/>
            <wp:wrapThrough wrapText="bothSides" distL="152400" distR="152400">
              <wp:wrapPolygon edited="1">
                <wp:start x="0" y="0"/>
                <wp:lineTo x="0" y="21600"/>
                <wp:lineTo x="21600" y="21600"/>
                <wp:lineTo x="21600" y="0"/>
                <wp:lineTo x="0" y="0"/>
              </wp:wrapPolygon>
            </wp:wrapThrough>
            <wp:docPr id="1073741936" name="officeArt object"/>
            <wp:cNvGraphicFramePr/>
            <a:graphic xmlns:a="http://schemas.openxmlformats.org/drawingml/2006/main">
              <a:graphicData uri="http://schemas.openxmlformats.org/drawingml/2006/picture">
                <pic:pic xmlns:pic="http://schemas.openxmlformats.org/drawingml/2006/picture">
                  <pic:nvPicPr>
                    <pic:cNvPr id="1073741936" name="Screen Shot 2015-08-04 at 17.13.43.png"/>
                    <pic:cNvPicPr/>
                  </pic:nvPicPr>
                  <pic:blipFill>
                    <a:blip r:embed="rId29">
                      <a:extLst/>
                    </a:blip>
                    <a:stretch>
                      <a:fillRect/>
                    </a:stretch>
                  </pic:blipFill>
                  <pic:spPr>
                    <a:xfrm>
                      <a:off x="0" y="0"/>
                      <a:ext cx="4113974" cy="1960188"/>
                    </a:xfrm>
                    <a:prstGeom prst="rect">
                      <a:avLst/>
                    </a:prstGeom>
                    <a:ln w="12700" cap="flat">
                      <a:noFill/>
                      <a:miter lim="400000"/>
                    </a:ln>
                    <a:effectLst/>
                  </pic:spPr>
                </pic:pic>
              </a:graphicData>
            </a:graphic>
          </wp:anchor>
        </w:drawing>
      </w:r>
    </w:p>
    <w:tbl>
      <w:tblPr>
        <w:tblW w:w="962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811"/>
        <w:gridCol w:w="4811"/>
      </w:tblGrid>
      <w:tr w:rsidR="006C5502" w14:paraId="02AD91D5" w14:textId="77777777">
        <w:trPr>
          <w:trHeight w:val="457"/>
        </w:trPr>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D3" w14:textId="77777777" w:rsidR="006C5502" w:rsidRDefault="00E84BFB">
            <w:pPr>
              <w:pStyle w:val="Default"/>
            </w:pPr>
            <w:r>
              <w:rPr>
                <w:rFonts w:ascii="Arial"/>
                <w:b/>
                <w:bCs/>
                <w:sz w:val="24"/>
                <w:szCs w:val="24"/>
                <w:lang w:val="en-US"/>
              </w:rPr>
              <w:t>Region A on the Graph</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D4" w14:textId="77777777" w:rsidR="006C5502" w:rsidRDefault="00E84BFB">
            <w:pPr>
              <w:pStyle w:val="Default"/>
            </w:pPr>
            <w:r>
              <w:rPr>
                <w:rFonts w:ascii="Arial"/>
                <w:b/>
                <w:bCs/>
                <w:sz w:val="24"/>
                <w:szCs w:val="24"/>
                <w:lang w:val="en-US"/>
              </w:rPr>
              <w:t>Region B on the Graph</w:t>
            </w:r>
          </w:p>
        </w:tc>
      </w:tr>
      <w:tr w:rsidR="006C5502" w14:paraId="02AD91DA" w14:textId="77777777">
        <w:trPr>
          <w:trHeight w:val="1790"/>
        </w:trPr>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D6" w14:textId="77777777" w:rsidR="006C5502" w:rsidRDefault="00E84BFB">
            <w:pPr>
              <w:rPr>
                <w:rFonts w:ascii="Arial" w:eastAsia="Arial" w:hAnsi="Arial" w:cs="Arial"/>
                <w:b/>
                <w:bCs/>
              </w:rPr>
            </w:pPr>
            <w:r>
              <w:rPr>
                <w:rFonts w:ascii="Arial"/>
                <w:b/>
                <w:bCs/>
              </w:rPr>
              <w:t>Description:</w:t>
            </w:r>
          </w:p>
          <w:p w14:paraId="02AD91D7" w14:textId="77777777" w:rsidR="006C5502" w:rsidRDefault="00E84BFB">
            <w:r>
              <w:rPr>
                <w:rFonts w:ascii="Arial"/>
              </w:rPr>
              <w:t>Rate of reaction increases as the substrate concentration increases until substrate concentration X. At substrate concentration X there is a maximum rate of reaction y.</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D8" w14:textId="77777777" w:rsidR="006C5502" w:rsidRDefault="00E84BFB">
            <w:pPr>
              <w:rPr>
                <w:rFonts w:ascii="Arial" w:eastAsia="Arial" w:hAnsi="Arial" w:cs="Arial"/>
                <w:b/>
                <w:bCs/>
              </w:rPr>
            </w:pPr>
            <w:r>
              <w:rPr>
                <w:rFonts w:ascii="Arial"/>
                <w:b/>
                <w:bCs/>
              </w:rPr>
              <w:t>Description:</w:t>
            </w:r>
          </w:p>
          <w:p w14:paraId="02AD91D9" w14:textId="77777777" w:rsidR="006C5502" w:rsidRDefault="00E84BFB">
            <w:r>
              <w:rPr>
                <w:rFonts w:ascii="Arial"/>
              </w:rPr>
              <w:t>As the substrate concentration increases above X, the rate of reaction remains constant at its maximum y.</w:t>
            </w:r>
          </w:p>
        </w:tc>
      </w:tr>
      <w:tr w:rsidR="006C5502" w14:paraId="02AD91EA" w14:textId="77777777">
        <w:trPr>
          <w:trHeight w:val="2856"/>
        </w:trPr>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DB" w14:textId="77777777" w:rsidR="006C5502" w:rsidRDefault="00E84BFB">
            <w:pPr>
              <w:rPr>
                <w:rFonts w:ascii="Arial" w:eastAsia="Arial" w:hAnsi="Arial" w:cs="Arial"/>
                <w:b/>
                <w:bCs/>
              </w:rPr>
            </w:pPr>
            <w:r>
              <w:rPr>
                <w:rFonts w:ascii="Arial"/>
                <w:b/>
                <w:bCs/>
              </w:rPr>
              <w:t xml:space="preserve">Explanation:  </w:t>
            </w:r>
          </w:p>
          <w:p w14:paraId="02AD91DC" w14:textId="77777777" w:rsidR="006C5502" w:rsidRDefault="00E84BFB" w:rsidP="00E84BFB">
            <w:pPr>
              <w:numPr>
                <w:ilvl w:val="0"/>
                <w:numId w:val="48"/>
              </w:numPr>
              <w:ind w:left="113" w:hanging="113"/>
              <w:rPr>
                <w:rFonts w:ascii="Arial" w:eastAsia="Arial" w:hAnsi="Arial" w:cs="Arial"/>
              </w:rPr>
            </w:pPr>
            <w:r>
              <w:rPr>
                <w:rFonts w:ascii="Arial"/>
                <w:b/>
                <w:bCs/>
              </w:rPr>
              <w:t xml:space="preserve">   </w:t>
            </w:r>
            <w:r>
              <w:rPr>
                <w:rFonts w:ascii="Arial"/>
              </w:rPr>
              <w:t>The more substrate molecules present,</w:t>
            </w:r>
          </w:p>
          <w:p w14:paraId="02AD91DD" w14:textId="77777777" w:rsidR="006C5502" w:rsidRDefault="00E84BFB">
            <w:pPr>
              <w:rPr>
                <w:rFonts w:ascii="Arial" w:eastAsia="Arial" w:hAnsi="Arial" w:cs="Arial"/>
              </w:rPr>
            </w:pPr>
            <w:r>
              <w:rPr>
                <w:rFonts w:ascii="Arial"/>
              </w:rPr>
              <w:t xml:space="preserve">     the greater the chance of collision with</w:t>
            </w:r>
          </w:p>
          <w:p w14:paraId="02AD91DE" w14:textId="77777777" w:rsidR="006C5502" w:rsidRDefault="00E84BFB">
            <w:pPr>
              <w:rPr>
                <w:rFonts w:ascii="Arial" w:eastAsia="Arial" w:hAnsi="Arial" w:cs="Arial"/>
              </w:rPr>
            </w:pPr>
            <w:r>
              <w:rPr>
                <w:rFonts w:ascii="Arial"/>
              </w:rPr>
              <w:t xml:space="preserve">     the enzyme</w:t>
            </w:r>
          </w:p>
          <w:p w14:paraId="02AD91DF" w14:textId="77777777" w:rsidR="006C5502" w:rsidRDefault="00E84BFB" w:rsidP="00E84BFB">
            <w:pPr>
              <w:numPr>
                <w:ilvl w:val="0"/>
                <w:numId w:val="49"/>
              </w:numPr>
              <w:ind w:left="113" w:hanging="113"/>
              <w:rPr>
                <w:rFonts w:ascii="Arial" w:eastAsia="Arial" w:hAnsi="Arial" w:cs="Arial"/>
              </w:rPr>
            </w:pPr>
            <w:r>
              <w:rPr>
                <w:rFonts w:ascii="Arial"/>
              </w:rPr>
              <w:t xml:space="preserve">   More collisions so more enzyme </w:t>
            </w:r>
            <w:r>
              <w:rPr>
                <w:rFonts w:hAnsi="Arial"/>
              </w:rPr>
              <w:t>–</w:t>
            </w:r>
            <w:r>
              <w:rPr>
                <w:rFonts w:hAnsi="Arial"/>
              </w:rPr>
              <w:t xml:space="preserve"> </w:t>
            </w:r>
          </w:p>
          <w:p w14:paraId="02AD91E0" w14:textId="77777777" w:rsidR="006C5502" w:rsidRDefault="00E84BFB">
            <w:pPr>
              <w:rPr>
                <w:rFonts w:ascii="Arial" w:eastAsia="Arial" w:hAnsi="Arial" w:cs="Arial"/>
              </w:rPr>
            </w:pPr>
            <w:r>
              <w:rPr>
                <w:rFonts w:ascii="Arial"/>
              </w:rPr>
              <w:t xml:space="preserve">     </w:t>
            </w:r>
            <w:proofErr w:type="gramStart"/>
            <w:r>
              <w:rPr>
                <w:rFonts w:ascii="Arial"/>
              </w:rPr>
              <w:t>substrate</w:t>
            </w:r>
            <w:proofErr w:type="gramEnd"/>
            <w:r>
              <w:rPr>
                <w:rFonts w:ascii="Arial"/>
              </w:rPr>
              <w:t xml:space="preserve"> complexes formed.   </w:t>
            </w:r>
          </w:p>
          <w:p w14:paraId="02AD91E1" w14:textId="77777777" w:rsidR="006C5502" w:rsidRDefault="00E84BFB" w:rsidP="00E84BFB">
            <w:pPr>
              <w:numPr>
                <w:ilvl w:val="0"/>
                <w:numId w:val="50"/>
              </w:numPr>
              <w:ind w:left="113" w:hanging="113"/>
              <w:rPr>
                <w:rFonts w:ascii="Arial" w:eastAsia="Arial" w:hAnsi="Arial" w:cs="Arial"/>
              </w:rPr>
            </w:pPr>
            <w:r>
              <w:rPr>
                <w:rFonts w:ascii="Arial"/>
              </w:rPr>
              <w:t xml:space="preserve">   Increased rate of reaction</w:t>
            </w:r>
          </w:p>
          <w:p w14:paraId="02AD91E2" w14:textId="77777777" w:rsidR="006C5502" w:rsidRDefault="00E84BFB" w:rsidP="00E84BFB">
            <w:pPr>
              <w:numPr>
                <w:ilvl w:val="0"/>
                <w:numId w:val="51"/>
              </w:numPr>
              <w:ind w:left="113" w:hanging="113"/>
            </w:pPr>
            <w:r>
              <w:rPr>
                <w:rFonts w:ascii="Arial"/>
              </w:rPr>
              <w:t xml:space="preserve">   Substrate concentration is limiting</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1E3" w14:textId="77777777" w:rsidR="006C5502" w:rsidRDefault="00E84BFB">
            <w:pPr>
              <w:rPr>
                <w:rFonts w:ascii="Arial" w:eastAsia="Arial" w:hAnsi="Arial" w:cs="Arial"/>
                <w:b/>
                <w:bCs/>
              </w:rPr>
            </w:pPr>
            <w:r>
              <w:rPr>
                <w:rFonts w:ascii="Arial"/>
                <w:b/>
                <w:bCs/>
              </w:rPr>
              <w:t>Explanation:</w:t>
            </w:r>
          </w:p>
          <w:p w14:paraId="02AD91E4" w14:textId="77777777" w:rsidR="006C5502" w:rsidRDefault="00E84BFB" w:rsidP="00E84BFB">
            <w:pPr>
              <w:numPr>
                <w:ilvl w:val="0"/>
                <w:numId w:val="52"/>
              </w:numPr>
              <w:ind w:left="113" w:hanging="113"/>
              <w:rPr>
                <w:rFonts w:ascii="Arial" w:eastAsia="Arial" w:hAnsi="Arial" w:cs="Arial"/>
              </w:rPr>
            </w:pPr>
            <w:r>
              <w:rPr>
                <w:rFonts w:ascii="Arial"/>
              </w:rPr>
              <w:t xml:space="preserve">  Increasing substrate concentration has </w:t>
            </w:r>
          </w:p>
          <w:p w14:paraId="02AD91E5" w14:textId="77777777" w:rsidR="006C5502" w:rsidRDefault="00E84BFB">
            <w:pPr>
              <w:rPr>
                <w:rFonts w:ascii="Arial" w:eastAsia="Arial" w:hAnsi="Arial" w:cs="Arial"/>
              </w:rPr>
            </w:pPr>
            <w:r>
              <w:rPr>
                <w:rFonts w:ascii="Arial"/>
              </w:rPr>
              <w:t xml:space="preserve">    </w:t>
            </w:r>
            <w:proofErr w:type="gramStart"/>
            <w:r>
              <w:rPr>
                <w:rFonts w:ascii="Arial"/>
              </w:rPr>
              <w:t>no</w:t>
            </w:r>
            <w:proofErr w:type="gramEnd"/>
            <w:r>
              <w:rPr>
                <w:rFonts w:ascii="Arial"/>
              </w:rPr>
              <w:t xml:space="preserve"> effect on reaction rate.</w:t>
            </w:r>
          </w:p>
          <w:p w14:paraId="02AD91E6" w14:textId="77777777" w:rsidR="006C5502" w:rsidRDefault="00E84BFB" w:rsidP="00E84BFB">
            <w:pPr>
              <w:numPr>
                <w:ilvl w:val="0"/>
                <w:numId w:val="53"/>
              </w:numPr>
              <w:ind w:left="113" w:hanging="113"/>
              <w:rPr>
                <w:rFonts w:ascii="Arial" w:eastAsia="Arial" w:hAnsi="Arial" w:cs="Arial"/>
              </w:rPr>
            </w:pPr>
            <w:r>
              <w:rPr>
                <w:rFonts w:ascii="Arial"/>
              </w:rPr>
              <w:t xml:space="preserve">  All the enzyme</w:t>
            </w:r>
            <w:r>
              <w:rPr>
                <w:rFonts w:hAnsi="Arial"/>
              </w:rPr>
              <w:t>’</w:t>
            </w:r>
            <w:r>
              <w:rPr>
                <w:rFonts w:ascii="Arial"/>
              </w:rPr>
              <w:t>s active sites are occupied</w:t>
            </w:r>
          </w:p>
          <w:p w14:paraId="02AD91E7" w14:textId="77777777" w:rsidR="006C5502" w:rsidRDefault="00E84BFB" w:rsidP="00E84BFB">
            <w:pPr>
              <w:numPr>
                <w:ilvl w:val="0"/>
                <w:numId w:val="54"/>
              </w:numPr>
              <w:ind w:left="113" w:hanging="113"/>
              <w:rPr>
                <w:rFonts w:ascii="Arial" w:eastAsia="Arial" w:hAnsi="Arial" w:cs="Arial"/>
              </w:rPr>
            </w:pPr>
            <w:r>
              <w:rPr>
                <w:rFonts w:ascii="Arial"/>
              </w:rPr>
              <w:t xml:space="preserve">  Enzymes are working at maximum </w:t>
            </w:r>
          </w:p>
          <w:p w14:paraId="02AD91E8" w14:textId="77777777" w:rsidR="006C5502" w:rsidRDefault="00E84BFB">
            <w:pPr>
              <w:rPr>
                <w:rFonts w:ascii="Arial" w:eastAsia="Arial" w:hAnsi="Arial" w:cs="Arial"/>
              </w:rPr>
            </w:pPr>
            <w:r>
              <w:rPr>
                <w:rFonts w:ascii="Arial"/>
              </w:rPr>
              <w:t xml:space="preserve">    turnover rate</w:t>
            </w:r>
          </w:p>
          <w:p w14:paraId="02AD91E9" w14:textId="77777777" w:rsidR="006C5502" w:rsidRDefault="00E84BFB" w:rsidP="00E84BFB">
            <w:pPr>
              <w:numPr>
                <w:ilvl w:val="0"/>
                <w:numId w:val="55"/>
              </w:numPr>
              <w:ind w:left="113" w:hanging="113"/>
            </w:pPr>
            <w:r>
              <w:rPr>
                <w:rFonts w:ascii="Arial"/>
              </w:rPr>
              <w:t xml:space="preserve">  Enzyme concentration is limiting</w:t>
            </w:r>
          </w:p>
        </w:tc>
      </w:tr>
    </w:tbl>
    <w:p w14:paraId="02AD91EB" w14:textId="77777777" w:rsidR="006C5502" w:rsidRDefault="006C5502">
      <w:pPr>
        <w:pStyle w:val="Body"/>
        <w:rPr>
          <w:sz w:val="24"/>
          <w:szCs w:val="24"/>
        </w:rPr>
      </w:pPr>
    </w:p>
    <w:p w14:paraId="02AD91EC" w14:textId="77777777" w:rsidR="006C5502" w:rsidRDefault="006C5502">
      <w:pPr>
        <w:pStyle w:val="Body"/>
        <w:rPr>
          <w:sz w:val="24"/>
          <w:szCs w:val="24"/>
        </w:rPr>
      </w:pPr>
    </w:p>
    <w:p w14:paraId="02AD91ED" w14:textId="77777777" w:rsidR="006C5502" w:rsidRDefault="006C5502">
      <w:pPr>
        <w:pStyle w:val="Body"/>
        <w:rPr>
          <w:sz w:val="24"/>
          <w:szCs w:val="24"/>
        </w:rPr>
      </w:pPr>
    </w:p>
    <w:p w14:paraId="02AD91EE" w14:textId="77777777" w:rsidR="006C5502" w:rsidRDefault="006C5502">
      <w:pPr>
        <w:pStyle w:val="Body"/>
        <w:rPr>
          <w:sz w:val="24"/>
          <w:szCs w:val="24"/>
        </w:rPr>
      </w:pPr>
    </w:p>
    <w:p w14:paraId="02AD91EF" w14:textId="77777777" w:rsidR="006C5502" w:rsidRDefault="006C5502">
      <w:pPr>
        <w:pStyle w:val="Body"/>
        <w:rPr>
          <w:sz w:val="24"/>
          <w:szCs w:val="24"/>
          <w:u w:val="single"/>
        </w:rPr>
      </w:pPr>
    </w:p>
    <w:p w14:paraId="02AD91F0" w14:textId="77777777" w:rsidR="006C5502" w:rsidRDefault="006C5502">
      <w:pPr>
        <w:pStyle w:val="Body"/>
        <w:rPr>
          <w:sz w:val="24"/>
          <w:szCs w:val="24"/>
          <w:u w:val="single"/>
        </w:rPr>
      </w:pPr>
    </w:p>
    <w:p w14:paraId="02AD91F1" w14:textId="77777777" w:rsidR="006C5502" w:rsidRDefault="006C5502">
      <w:pPr>
        <w:pStyle w:val="Body"/>
        <w:rPr>
          <w:sz w:val="24"/>
          <w:szCs w:val="24"/>
          <w:u w:val="single"/>
        </w:rPr>
      </w:pPr>
    </w:p>
    <w:p w14:paraId="02AD91F2" w14:textId="77777777" w:rsidR="006C5502" w:rsidRDefault="006C5502">
      <w:pPr>
        <w:pStyle w:val="Body"/>
        <w:rPr>
          <w:sz w:val="24"/>
          <w:szCs w:val="24"/>
          <w:u w:val="single"/>
        </w:rPr>
      </w:pPr>
    </w:p>
    <w:p w14:paraId="02AD91F3" w14:textId="77777777" w:rsidR="006C5502" w:rsidRDefault="006C5502">
      <w:pPr>
        <w:pStyle w:val="Body"/>
        <w:rPr>
          <w:sz w:val="24"/>
          <w:szCs w:val="24"/>
          <w:u w:val="single"/>
        </w:rPr>
      </w:pPr>
    </w:p>
    <w:p w14:paraId="02AD91F4" w14:textId="77777777" w:rsidR="006C5502" w:rsidRDefault="006C5502">
      <w:pPr>
        <w:pStyle w:val="Body"/>
        <w:rPr>
          <w:sz w:val="24"/>
          <w:szCs w:val="24"/>
          <w:u w:val="single"/>
        </w:rPr>
      </w:pPr>
    </w:p>
    <w:p w14:paraId="02AD91F5" w14:textId="77777777" w:rsidR="006C5502" w:rsidRDefault="006C5502">
      <w:pPr>
        <w:pStyle w:val="Body"/>
        <w:rPr>
          <w:sz w:val="24"/>
          <w:szCs w:val="24"/>
          <w:u w:val="single"/>
        </w:rPr>
      </w:pPr>
    </w:p>
    <w:p w14:paraId="02AD91F6" w14:textId="77777777" w:rsidR="006C5502" w:rsidRDefault="006C5502">
      <w:pPr>
        <w:pStyle w:val="Body"/>
        <w:rPr>
          <w:sz w:val="24"/>
          <w:szCs w:val="24"/>
          <w:u w:val="single"/>
        </w:rPr>
      </w:pPr>
    </w:p>
    <w:p w14:paraId="02AD91F7" w14:textId="77777777" w:rsidR="006C5502" w:rsidRDefault="006C5502">
      <w:pPr>
        <w:pStyle w:val="Body"/>
        <w:rPr>
          <w:sz w:val="24"/>
          <w:szCs w:val="24"/>
          <w:u w:val="single"/>
        </w:rPr>
      </w:pPr>
    </w:p>
    <w:p w14:paraId="02AD91F8" w14:textId="77777777" w:rsidR="006C5502" w:rsidRDefault="006C5502">
      <w:pPr>
        <w:pStyle w:val="Body"/>
        <w:rPr>
          <w:sz w:val="24"/>
          <w:szCs w:val="24"/>
          <w:u w:val="single"/>
        </w:rPr>
      </w:pPr>
    </w:p>
    <w:p w14:paraId="02AD91F9" w14:textId="77777777" w:rsidR="006C5502" w:rsidRDefault="00E84BFB">
      <w:pPr>
        <w:pStyle w:val="Body"/>
        <w:rPr>
          <w:sz w:val="24"/>
          <w:szCs w:val="24"/>
          <w:u w:val="single"/>
        </w:rPr>
      </w:pPr>
      <w:r>
        <w:rPr>
          <w:sz w:val="24"/>
          <w:szCs w:val="24"/>
          <w:u w:val="single"/>
        </w:rPr>
        <w:lastRenderedPageBreak/>
        <w:t>Enzyme Concentration</w:t>
      </w:r>
    </w:p>
    <w:p w14:paraId="02AD91FA" w14:textId="77777777" w:rsidR="006C5502" w:rsidRDefault="006C5502">
      <w:pPr>
        <w:pStyle w:val="Body"/>
        <w:rPr>
          <w:sz w:val="24"/>
          <w:szCs w:val="24"/>
        </w:rPr>
      </w:pPr>
    </w:p>
    <w:p w14:paraId="02AD91FB" w14:textId="77777777" w:rsidR="006C5502" w:rsidRDefault="006C5502">
      <w:pPr>
        <w:pStyle w:val="Body"/>
        <w:rPr>
          <w:sz w:val="24"/>
          <w:szCs w:val="24"/>
        </w:rPr>
      </w:pPr>
    </w:p>
    <w:p w14:paraId="02AD91FC" w14:textId="77777777" w:rsidR="006C5502" w:rsidRDefault="006C5502">
      <w:pPr>
        <w:pStyle w:val="Body"/>
        <w:rPr>
          <w:sz w:val="24"/>
          <w:szCs w:val="24"/>
        </w:rPr>
      </w:pPr>
    </w:p>
    <w:p w14:paraId="02AD91FD" w14:textId="77777777" w:rsidR="006C5502" w:rsidRDefault="006C5502">
      <w:pPr>
        <w:pStyle w:val="Body"/>
        <w:rPr>
          <w:sz w:val="24"/>
          <w:szCs w:val="24"/>
        </w:rPr>
      </w:pPr>
    </w:p>
    <w:p w14:paraId="02AD91FE" w14:textId="77777777" w:rsidR="006C5502" w:rsidRDefault="006C5502">
      <w:pPr>
        <w:pStyle w:val="Body"/>
        <w:rPr>
          <w:sz w:val="24"/>
          <w:szCs w:val="24"/>
        </w:rPr>
      </w:pPr>
    </w:p>
    <w:p w14:paraId="02AD91FF" w14:textId="77777777" w:rsidR="006C5502" w:rsidRDefault="006C5502">
      <w:pPr>
        <w:pStyle w:val="Body"/>
        <w:rPr>
          <w:sz w:val="24"/>
          <w:szCs w:val="24"/>
        </w:rPr>
      </w:pPr>
    </w:p>
    <w:p w14:paraId="02AD9200" w14:textId="77777777" w:rsidR="006C5502" w:rsidRDefault="006C5502">
      <w:pPr>
        <w:pStyle w:val="Body"/>
        <w:rPr>
          <w:sz w:val="24"/>
          <w:szCs w:val="24"/>
        </w:rPr>
      </w:pPr>
    </w:p>
    <w:p w14:paraId="02AD9201" w14:textId="77777777" w:rsidR="006C5502" w:rsidRDefault="006C5502">
      <w:pPr>
        <w:pStyle w:val="Body"/>
        <w:rPr>
          <w:sz w:val="24"/>
          <w:szCs w:val="24"/>
        </w:rPr>
      </w:pPr>
    </w:p>
    <w:p w14:paraId="02AD9202" w14:textId="77777777" w:rsidR="006C5502" w:rsidRDefault="006C5502">
      <w:pPr>
        <w:pStyle w:val="Body"/>
        <w:rPr>
          <w:sz w:val="24"/>
          <w:szCs w:val="24"/>
        </w:rPr>
      </w:pPr>
    </w:p>
    <w:p w14:paraId="02AD9203" w14:textId="77777777" w:rsidR="006C5502" w:rsidRDefault="00E84BFB">
      <w:pPr>
        <w:pStyle w:val="Body"/>
        <w:rPr>
          <w:sz w:val="24"/>
          <w:szCs w:val="24"/>
        </w:rPr>
      </w:pPr>
      <w:r>
        <w:rPr>
          <w:noProof/>
          <w:lang w:val="en-GB"/>
        </w:rPr>
        <mc:AlternateContent>
          <mc:Choice Requires="wpg">
            <w:drawing>
              <wp:anchor distT="57150" distB="57150" distL="57150" distR="57150" simplePos="0" relativeHeight="251677696" behindDoc="0" locked="0" layoutInCell="1" allowOverlap="1" wp14:anchorId="02AD930D" wp14:editId="02AD930E">
                <wp:simplePos x="0" y="0"/>
                <wp:positionH relativeFrom="page">
                  <wp:posOffset>1148080</wp:posOffset>
                </wp:positionH>
                <wp:positionV relativeFrom="page">
                  <wp:posOffset>1435224</wp:posOffset>
                </wp:positionV>
                <wp:extent cx="5118100" cy="3740151"/>
                <wp:effectExtent l="0" t="0" r="0" b="0"/>
                <wp:wrapNone/>
                <wp:docPr id="1073741992" name="officeArt object"/>
                <wp:cNvGraphicFramePr/>
                <a:graphic xmlns:a="http://schemas.openxmlformats.org/drawingml/2006/main">
                  <a:graphicData uri="http://schemas.microsoft.com/office/word/2010/wordprocessingGroup">
                    <wpg:wgp>
                      <wpg:cNvGrpSpPr/>
                      <wpg:grpSpPr>
                        <a:xfrm>
                          <a:off x="0" y="0"/>
                          <a:ext cx="5118100" cy="3740151"/>
                          <a:chOff x="0" y="0"/>
                          <a:chExt cx="5118099" cy="3740150"/>
                        </a:xfrm>
                      </wpg:grpSpPr>
                      <wpg:grpSp>
                        <wpg:cNvPr id="1073741981" name="Group 1073741981"/>
                        <wpg:cNvGrpSpPr/>
                        <wpg:grpSpPr>
                          <a:xfrm>
                            <a:off x="0" y="908050"/>
                            <a:ext cx="4178301" cy="2832101"/>
                            <a:chOff x="0" y="0"/>
                            <a:chExt cx="4178300" cy="2832100"/>
                          </a:xfrm>
                        </wpg:grpSpPr>
                        <wpg:grpSp>
                          <wpg:cNvPr id="1073741979" name="Group 1073741979"/>
                          <wpg:cNvGrpSpPr/>
                          <wpg:grpSpPr>
                            <a:xfrm>
                              <a:off x="0" y="0"/>
                              <a:ext cx="4178300" cy="2832101"/>
                              <a:chOff x="0" y="0"/>
                              <a:chExt cx="4178299" cy="2832100"/>
                            </a:xfrm>
                          </wpg:grpSpPr>
                          <wpg:grpSp>
                            <wpg:cNvPr id="1073741972" name="Group 1073741972"/>
                            <wpg:cNvGrpSpPr/>
                            <wpg:grpSpPr>
                              <a:xfrm>
                                <a:off x="0" y="0"/>
                                <a:ext cx="4064001" cy="2774950"/>
                                <a:chOff x="0" y="0"/>
                                <a:chExt cx="4064000" cy="2774950"/>
                              </a:xfrm>
                            </wpg:grpSpPr>
                            <wps:wsp>
                              <wps:cNvPr id="1073741963" name="Shape 1073741963"/>
                              <wps:cNvSpPr/>
                              <wps:spPr>
                                <a:xfrm>
                                  <a:off x="723900" y="716395"/>
                                  <a:ext cx="3324225" cy="1795031"/>
                                </a:xfrm>
                                <a:custGeom>
                                  <a:avLst/>
                                  <a:gdLst/>
                                  <a:ahLst/>
                                  <a:cxnLst>
                                    <a:cxn ang="0">
                                      <a:pos x="wd2" y="hd2"/>
                                    </a:cxn>
                                    <a:cxn ang="5400000">
                                      <a:pos x="wd2" y="hd2"/>
                                    </a:cxn>
                                    <a:cxn ang="10800000">
                                      <a:pos x="wd2" y="hd2"/>
                                    </a:cxn>
                                    <a:cxn ang="16200000">
                                      <a:pos x="wd2" y="hd2"/>
                                    </a:cxn>
                                  </a:cxnLst>
                                  <a:rect l="0" t="0" r="r" b="b"/>
                                  <a:pathLst>
                                    <a:path w="21600" h="21387" extrusionOk="0">
                                      <a:moveTo>
                                        <a:pt x="0" y="21387"/>
                                      </a:moveTo>
                                      <a:cubicBezTo>
                                        <a:pt x="2562" y="14139"/>
                                        <a:pt x="5129" y="6899"/>
                                        <a:pt x="8727" y="3343"/>
                                      </a:cubicBezTo>
                                      <a:cubicBezTo>
                                        <a:pt x="12325" y="-213"/>
                                        <a:pt x="16962" y="-84"/>
                                        <a:pt x="21600" y="52"/>
                                      </a:cubicBezTo>
                                    </a:path>
                                  </a:pathLst>
                                </a:custGeom>
                                <a:noFill/>
                                <a:ln w="9525" cap="flat">
                                  <a:solidFill>
                                    <a:srgbClr val="000000"/>
                                  </a:solidFill>
                                  <a:prstDash val="dash"/>
                                  <a:round/>
                                </a:ln>
                                <a:effectLst/>
                              </wps:spPr>
                              <wps:bodyPr/>
                            </wps:wsp>
                            <wps:wsp>
                              <wps:cNvPr id="1073741964" name="Shape 1073741964"/>
                              <wps:cNvSpPr/>
                              <wps:spPr>
                                <a:xfrm>
                                  <a:off x="0" y="1000125"/>
                                  <a:ext cx="685800" cy="381000"/>
                                </a:xfrm>
                                <a:prstGeom prst="rect">
                                  <a:avLst/>
                                </a:prstGeom>
                                <a:solidFill>
                                  <a:srgbClr val="FFFFFF"/>
                                </a:solidFill>
                                <a:ln w="9525" cap="flat">
                                  <a:noFill/>
                                  <a:round/>
                                </a:ln>
                                <a:effectLst/>
                              </wps:spPr>
                              <wps:txbx>
                                <w:txbxContent>
                                  <w:p w14:paraId="02AD9373" w14:textId="77777777" w:rsidR="006C5502" w:rsidRDefault="00E84BFB">
                                    <w:r>
                                      <w:rPr>
                                        <w:rFonts w:ascii="Arial"/>
                                        <w:b/>
                                        <w:bCs/>
                                      </w:rPr>
                                      <w:t>Reaction rate</w:t>
                                    </w:r>
                                  </w:p>
                                </w:txbxContent>
                              </wps:txbx>
                              <wps:bodyPr wrap="square" lIns="0" tIns="0" rIns="0" bIns="0" numCol="1" anchor="t">
                                <a:noAutofit/>
                              </wps:bodyPr>
                            </wps:wsp>
                            <wpg:grpSp>
                              <wpg:cNvPr id="1073741970" name="Group 1073741970"/>
                              <wpg:cNvGrpSpPr/>
                              <wpg:grpSpPr>
                                <a:xfrm>
                                  <a:off x="494030" y="0"/>
                                  <a:ext cx="3569971" cy="2505075"/>
                                  <a:chOff x="0" y="0"/>
                                  <a:chExt cx="3569970" cy="2505075"/>
                                </a:xfrm>
                              </wpg:grpSpPr>
                              <wpg:grpSp>
                                <wpg:cNvPr id="1073741967" name="Group 1073741967"/>
                                <wpg:cNvGrpSpPr/>
                                <wpg:grpSpPr>
                                  <a:xfrm>
                                    <a:off x="226694" y="0"/>
                                    <a:ext cx="3343277" cy="2505075"/>
                                    <a:chOff x="0" y="0"/>
                                    <a:chExt cx="3343275" cy="2505075"/>
                                  </a:xfrm>
                                </wpg:grpSpPr>
                                <wps:wsp>
                                  <wps:cNvPr id="1073741965" name="Shape 1073741965"/>
                                  <wps:cNvCnPr/>
                                  <wps:spPr>
                                    <a:xfrm flipV="1">
                                      <a:off x="-1" y="0"/>
                                      <a:ext cx="2" cy="2505075"/>
                                    </a:xfrm>
                                    <a:prstGeom prst="line">
                                      <a:avLst/>
                                    </a:prstGeom>
                                    <a:noFill/>
                                    <a:ln w="19050" cap="flat">
                                      <a:solidFill>
                                        <a:srgbClr val="000000"/>
                                      </a:solidFill>
                                      <a:prstDash val="solid"/>
                                      <a:round/>
                                      <a:tailEnd type="triangle" w="med" len="med"/>
                                    </a:ln>
                                    <a:effectLst/>
                                  </wps:spPr>
                                  <wps:bodyPr/>
                                </wps:wsp>
                                <wps:wsp>
                                  <wps:cNvPr id="1073741966" name="Shape 1073741966"/>
                                  <wps:cNvCnPr/>
                                  <wps:spPr>
                                    <a:xfrm>
                                      <a:off x="9833" y="2505075"/>
                                      <a:ext cx="3333443" cy="0"/>
                                    </a:xfrm>
                                    <a:prstGeom prst="line">
                                      <a:avLst/>
                                    </a:prstGeom>
                                    <a:noFill/>
                                    <a:ln w="19050" cap="flat">
                                      <a:solidFill>
                                        <a:srgbClr val="000000"/>
                                      </a:solidFill>
                                      <a:prstDash val="solid"/>
                                      <a:round/>
                                      <a:tailEnd type="triangle" w="med" len="med"/>
                                    </a:ln>
                                    <a:effectLst/>
                                  </wps:spPr>
                                  <wps:bodyPr/>
                                </wps:wsp>
                              </wpg:grpSp>
                              <wps:wsp>
                                <wps:cNvPr id="1073741968" name="Shape 1073741968"/>
                                <wps:cNvCnPr/>
                                <wps:spPr>
                                  <a:xfrm flipH="1">
                                    <a:off x="121919" y="692150"/>
                                    <a:ext cx="104776" cy="0"/>
                                  </a:xfrm>
                                  <a:prstGeom prst="line">
                                    <a:avLst/>
                                  </a:prstGeom>
                                  <a:noFill/>
                                  <a:ln w="9525" cap="flat">
                                    <a:solidFill>
                                      <a:srgbClr val="000000"/>
                                    </a:solidFill>
                                    <a:prstDash val="solid"/>
                                    <a:round/>
                                  </a:ln>
                                  <a:effectLst/>
                                </wps:spPr>
                                <wps:bodyPr/>
                              </wps:wsp>
                              <wps:wsp>
                                <wps:cNvPr id="1073741969" name="Shape 1073741969"/>
                                <wps:cNvSpPr/>
                                <wps:spPr>
                                  <a:xfrm>
                                    <a:off x="0" y="622300"/>
                                    <a:ext cx="127000" cy="203200"/>
                                  </a:xfrm>
                                  <a:prstGeom prst="rect">
                                    <a:avLst/>
                                  </a:prstGeom>
                                  <a:solidFill>
                                    <a:srgbClr val="FFFFFF"/>
                                  </a:solidFill>
                                  <a:ln w="9525" cap="flat">
                                    <a:noFill/>
                                    <a:round/>
                                  </a:ln>
                                  <a:effectLst/>
                                </wps:spPr>
                                <wps:txbx>
                                  <w:txbxContent>
                                    <w:p w14:paraId="02AD9374" w14:textId="77777777" w:rsidR="006C5502" w:rsidRDefault="00E84BFB">
                                      <w:proofErr w:type="gramStart"/>
                                      <w:r>
                                        <w:rPr>
                                          <w:rFonts w:ascii="Arial"/>
                                          <w:color w:val="FF0000"/>
                                        </w:rPr>
                                        <w:t>y</w:t>
                                      </w:r>
                                      <w:proofErr w:type="gramEnd"/>
                                    </w:p>
                                  </w:txbxContent>
                                </wps:txbx>
                                <wps:bodyPr wrap="square" lIns="0" tIns="0" rIns="0" bIns="0" numCol="1" anchor="t">
                                  <a:noAutofit/>
                                </wps:bodyPr>
                              </wps:wsp>
                            </wpg:grpSp>
                            <wps:wsp>
                              <wps:cNvPr id="1073741971" name="Shape 1073741971"/>
                              <wps:cNvSpPr/>
                              <wps:spPr>
                                <a:xfrm>
                                  <a:off x="981075" y="2565400"/>
                                  <a:ext cx="1841500" cy="209550"/>
                                </a:xfrm>
                                <a:prstGeom prst="rect">
                                  <a:avLst/>
                                </a:prstGeom>
                                <a:solidFill>
                                  <a:srgbClr val="FFFFFF"/>
                                </a:solidFill>
                                <a:ln w="9525" cap="flat">
                                  <a:noFill/>
                                  <a:round/>
                                </a:ln>
                                <a:effectLst/>
                              </wps:spPr>
                              <wps:txbx>
                                <w:txbxContent>
                                  <w:p w14:paraId="02AD9375" w14:textId="77777777" w:rsidR="006C5502" w:rsidRDefault="00E84BFB">
                                    <w:r>
                                      <w:rPr>
                                        <w:rFonts w:ascii="Arial"/>
                                        <w:b/>
                                        <w:bCs/>
                                      </w:rPr>
                                      <w:t>Enzyme concentration</w:t>
                                    </w:r>
                                  </w:p>
                                </w:txbxContent>
                              </wps:txbx>
                              <wps:bodyPr wrap="square" lIns="0" tIns="0" rIns="0" bIns="0" numCol="1" anchor="t">
                                <a:noAutofit/>
                              </wps:bodyPr>
                            </wps:wsp>
                          </wpg:grpSp>
                          <wpg:grpSp>
                            <wpg:cNvPr id="1073741978" name="Group 1073741978"/>
                            <wpg:cNvGrpSpPr/>
                            <wpg:grpSpPr>
                              <a:xfrm>
                                <a:off x="730250" y="695325"/>
                                <a:ext cx="3448050" cy="2136776"/>
                                <a:chOff x="0" y="0"/>
                                <a:chExt cx="3448050" cy="2136775"/>
                              </a:xfrm>
                            </wpg:grpSpPr>
                            <wpg:grpSp>
                              <wpg:cNvPr id="1073741975" name="Group 1073741975"/>
                              <wpg:cNvGrpSpPr/>
                              <wpg:grpSpPr>
                                <a:xfrm>
                                  <a:off x="0" y="0"/>
                                  <a:ext cx="3448050" cy="1809750"/>
                                  <a:chOff x="0" y="0"/>
                                  <a:chExt cx="3448050" cy="1809750"/>
                                </a:xfrm>
                              </wpg:grpSpPr>
                              <wps:wsp>
                                <wps:cNvPr id="1073741973" name="Shape 1073741973"/>
                                <wps:cNvCnPr/>
                                <wps:spPr>
                                  <a:xfrm>
                                    <a:off x="0" y="0"/>
                                    <a:ext cx="3448050" cy="0"/>
                                  </a:xfrm>
                                  <a:prstGeom prst="line">
                                    <a:avLst/>
                                  </a:prstGeom>
                                  <a:noFill/>
                                  <a:ln w="12700" cap="flat">
                                    <a:solidFill>
                                      <a:srgbClr val="FF2600"/>
                                    </a:solidFill>
                                    <a:prstDash val="dash"/>
                                    <a:round/>
                                  </a:ln>
                                  <a:effectLst/>
                                </wps:spPr>
                                <wps:bodyPr/>
                              </wps:wsp>
                              <wps:wsp>
                                <wps:cNvPr id="1073741974" name="Shape 1073741974"/>
                                <wps:cNvCnPr/>
                                <wps:spPr>
                                  <a:xfrm flipH="1">
                                    <a:off x="2505074" y="0"/>
                                    <a:ext cx="1" cy="1809750"/>
                                  </a:xfrm>
                                  <a:prstGeom prst="line">
                                    <a:avLst/>
                                  </a:prstGeom>
                                  <a:noFill/>
                                  <a:ln w="12700" cap="flat">
                                    <a:solidFill>
                                      <a:srgbClr val="FF2600"/>
                                    </a:solidFill>
                                    <a:prstDash val="dash"/>
                                    <a:round/>
                                  </a:ln>
                                  <a:effectLst/>
                                </wps:spPr>
                                <wps:bodyPr/>
                              </wps:wsp>
                            </wpg:grpSp>
                            <wps:wsp>
                              <wps:cNvPr id="1073741976" name="Shape 1073741976"/>
                              <wps:cNvCnPr/>
                              <wps:spPr>
                                <a:xfrm>
                                  <a:off x="2498724" y="1800225"/>
                                  <a:ext cx="1" cy="114300"/>
                                </a:xfrm>
                                <a:prstGeom prst="line">
                                  <a:avLst/>
                                </a:prstGeom>
                                <a:noFill/>
                                <a:ln w="9525" cap="flat">
                                  <a:solidFill>
                                    <a:srgbClr val="000000"/>
                                  </a:solidFill>
                                  <a:prstDash val="solid"/>
                                  <a:round/>
                                </a:ln>
                                <a:effectLst/>
                              </wps:spPr>
                              <wps:bodyPr/>
                            </wps:wsp>
                            <wps:wsp>
                              <wps:cNvPr id="1073741977" name="Shape 1073741977"/>
                              <wps:cNvSpPr/>
                              <wps:spPr>
                                <a:xfrm>
                                  <a:off x="2460624" y="1952625"/>
                                  <a:ext cx="146051" cy="184151"/>
                                </a:xfrm>
                                <a:prstGeom prst="rect">
                                  <a:avLst/>
                                </a:prstGeom>
                                <a:solidFill>
                                  <a:srgbClr val="FFFFFF"/>
                                </a:solidFill>
                                <a:ln w="9525" cap="flat">
                                  <a:noFill/>
                                  <a:round/>
                                </a:ln>
                                <a:effectLst/>
                              </wps:spPr>
                              <wps:txbx>
                                <w:txbxContent>
                                  <w:p w14:paraId="02AD9376" w14:textId="77777777" w:rsidR="006C5502" w:rsidRDefault="00E84BFB">
                                    <w:proofErr w:type="gramStart"/>
                                    <w:r>
                                      <w:rPr>
                                        <w:rFonts w:ascii="Arial"/>
                                        <w:color w:val="FF0000"/>
                                      </w:rPr>
                                      <w:t>x</w:t>
                                    </w:r>
                                    <w:proofErr w:type="gramEnd"/>
                                  </w:p>
                                </w:txbxContent>
                              </wps:txbx>
                              <wps:bodyPr wrap="square" lIns="0" tIns="0" rIns="0" bIns="0" numCol="1" anchor="t">
                                <a:noAutofit/>
                              </wps:bodyPr>
                            </wps:wsp>
                          </wpg:grpSp>
                        </wpg:grpSp>
                        <wps:wsp>
                          <wps:cNvPr id="1073741980" name="Shape 1073741980"/>
                          <wps:cNvCnPr/>
                          <wps:spPr>
                            <a:xfrm flipV="1">
                              <a:off x="720725" y="139700"/>
                              <a:ext cx="1682750" cy="2368550"/>
                            </a:xfrm>
                            <a:prstGeom prst="line">
                              <a:avLst/>
                            </a:prstGeom>
                            <a:noFill/>
                            <a:ln w="25400" cap="flat">
                              <a:solidFill>
                                <a:srgbClr val="000000"/>
                              </a:solidFill>
                              <a:prstDash val="solid"/>
                              <a:round/>
                            </a:ln>
                            <a:effectLst/>
                          </wps:spPr>
                          <wps:bodyPr/>
                        </wps:wsp>
                      </wpg:grpSp>
                      <wpg:grpSp>
                        <wpg:cNvPr id="1073741991" name="Group 1073741991"/>
                        <wpg:cNvGrpSpPr/>
                        <wpg:grpSpPr>
                          <a:xfrm>
                            <a:off x="276224" y="0"/>
                            <a:ext cx="4841876" cy="3200720"/>
                            <a:chOff x="0" y="0"/>
                            <a:chExt cx="4841875" cy="3200719"/>
                          </a:xfrm>
                        </wpg:grpSpPr>
                        <wpg:grpSp>
                          <wpg:cNvPr id="1073741985" name="Group 1073741985"/>
                          <wpg:cNvGrpSpPr/>
                          <wpg:grpSpPr>
                            <a:xfrm>
                              <a:off x="0" y="0"/>
                              <a:ext cx="4841875" cy="1304925"/>
                              <a:chOff x="0" y="0"/>
                              <a:chExt cx="4841874" cy="1304925"/>
                            </a:xfrm>
                          </wpg:grpSpPr>
                          <wps:wsp>
                            <wps:cNvPr id="1073741982" name="Shape 1073741982"/>
                            <wps:cNvSpPr/>
                            <wps:spPr>
                              <a:xfrm>
                                <a:off x="0" y="0"/>
                                <a:ext cx="2209800" cy="857250"/>
                              </a:xfrm>
                              <a:prstGeom prst="rect">
                                <a:avLst/>
                              </a:prstGeom>
                              <a:solidFill>
                                <a:srgbClr val="FFFFFF"/>
                              </a:solidFill>
                              <a:ln w="9525" cap="flat">
                                <a:noFill/>
                                <a:round/>
                              </a:ln>
                              <a:effectLst/>
                            </wps:spPr>
                            <wps:txbx>
                              <w:txbxContent>
                                <w:p w14:paraId="02AD9377" w14:textId="77777777" w:rsidR="006C5502" w:rsidRDefault="00E84BFB">
                                  <w:r>
                                    <w:rPr>
                                      <w:rFonts w:ascii="Arial"/>
                                      <w:b/>
                                      <w:bCs/>
                                    </w:rPr>
                                    <w:t xml:space="preserve">Normally </w:t>
                                  </w:r>
                                  <w:r>
                                    <w:rPr>
                                      <w:rFonts w:ascii="Arial"/>
                                    </w:rPr>
                                    <w:t>there is excess substrate so the rate continues to rise as enzyme concentration is increased</w:t>
                                  </w:r>
                                </w:p>
                              </w:txbxContent>
                            </wps:txbx>
                            <wps:bodyPr wrap="square" lIns="0" tIns="0" rIns="0" bIns="0" numCol="1" anchor="t">
                              <a:noAutofit/>
                            </wps:bodyPr>
                          </wps:wsp>
                          <wps:wsp>
                            <wps:cNvPr id="1073741983" name="Shape 1073741983"/>
                            <wps:cNvSpPr/>
                            <wps:spPr>
                              <a:xfrm>
                                <a:off x="3127374" y="692150"/>
                                <a:ext cx="1714501" cy="450850"/>
                              </a:xfrm>
                              <a:prstGeom prst="rect">
                                <a:avLst/>
                              </a:prstGeom>
                              <a:solidFill>
                                <a:srgbClr val="FFFFFF"/>
                              </a:solidFill>
                              <a:ln w="9525" cap="flat">
                                <a:noFill/>
                                <a:round/>
                              </a:ln>
                              <a:effectLst/>
                            </wps:spPr>
                            <wps:txbx>
                              <w:txbxContent>
                                <w:p w14:paraId="02AD9378" w14:textId="77777777" w:rsidR="006C5502" w:rsidRDefault="00E84BFB">
                                  <w:r>
                                    <w:rPr>
                                      <w:rFonts w:ascii="Arial"/>
                                    </w:rPr>
                                    <w:t>Substrate is limiting, rate levels off.</w:t>
                                  </w:r>
                                </w:p>
                              </w:txbxContent>
                            </wps:txbx>
                            <wps:bodyPr wrap="square" lIns="0" tIns="0" rIns="0" bIns="0" numCol="1" anchor="t">
                              <a:noAutofit/>
                            </wps:bodyPr>
                          </wps:wsp>
                          <wps:wsp>
                            <wps:cNvPr id="1073741984" name="Shape 1073741984"/>
                            <wps:cNvCnPr/>
                            <wps:spPr>
                              <a:xfrm>
                                <a:off x="949325" y="641350"/>
                                <a:ext cx="958850" cy="663575"/>
                              </a:xfrm>
                              <a:prstGeom prst="line">
                                <a:avLst/>
                              </a:prstGeom>
                              <a:noFill/>
                              <a:ln w="9525" cap="flat">
                                <a:solidFill>
                                  <a:srgbClr val="000000"/>
                                </a:solidFill>
                                <a:prstDash val="solid"/>
                                <a:round/>
                                <a:tailEnd type="triangle" w="med" len="med"/>
                              </a:ln>
                              <a:effectLst/>
                            </wps:spPr>
                            <wps:bodyPr/>
                          </wps:wsp>
                        </wpg:grpSp>
                        <wps:wsp>
                          <wps:cNvPr id="1073741986" name="Shape 1073741986"/>
                          <wps:cNvSpPr/>
                          <wps:spPr>
                            <a:xfrm rot="13320000" flipH="1">
                              <a:off x="1027017" y="1302112"/>
                              <a:ext cx="224156" cy="209232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15635" y="0"/>
                                    <a:pt x="10800" y="806"/>
                                    <a:pt x="10800" y="1800"/>
                                  </a:cubicBezTo>
                                  <a:cubicBezTo>
                                    <a:pt x="10800" y="1800"/>
                                    <a:pt x="10800" y="1800"/>
                                    <a:pt x="10800" y="1800"/>
                                  </a:cubicBezTo>
                                  <a:lnTo>
                                    <a:pt x="10800" y="9000"/>
                                  </a:lnTo>
                                  <a:cubicBezTo>
                                    <a:pt x="10800" y="9994"/>
                                    <a:pt x="5965" y="10800"/>
                                    <a:pt x="0" y="10800"/>
                                  </a:cubicBezTo>
                                  <a:cubicBezTo>
                                    <a:pt x="5965" y="10800"/>
                                    <a:pt x="10800" y="11606"/>
                                    <a:pt x="10800" y="12600"/>
                                  </a:cubicBezTo>
                                  <a:lnTo>
                                    <a:pt x="10800" y="19800"/>
                                  </a:lnTo>
                                  <a:cubicBezTo>
                                    <a:pt x="10800" y="20794"/>
                                    <a:pt x="15635" y="21600"/>
                                    <a:pt x="21600" y="21600"/>
                                  </a:cubicBezTo>
                                </a:path>
                              </a:pathLst>
                            </a:custGeom>
                            <a:noFill/>
                            <a:ln w="12700" cap="flat">
                              <a:solidFill>
                                <a:srgbClr val="0433FF"/>
                              </a:solidFill>
                              <a:prstDash val="solid"/>
                              <a:round/>
                            </a:ln>
                            <a:effectLst/>
                          </wps:spPr>
                          <wps:bodyPr/>
                        </wps:wsp>
                        <wps:wsp>
                          <wps:cNvPr id="1073741987" name="Shape 1073741987"/>
                          <wps:cNvSpPr/>
                          <wps:spPr>
                            <a:xfrm rot="16200000" flipH="1">
                              <a:off x="3371532" y="1030922"/>
                              <a:ext cx="152401" cy="81470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15635" y="0"/>
                                    <a:pt x="10800" y="806"/>
                                    <a:pt x="10800" y="1800"/>
                                  </a:cubicBezTo>
                                  <a:cubicBezTo>
                                    <a:pt x="10800" y="1800"/>
                                    <a:pt x="10800" y="1800"/>
                                    <a:pt x="10800" y="1800"/>
                                  </a:cubicBezTo>
                                  <a:lnTo>
                                    <a:pt x="10800" y="9000"/>
                                  </a:lnTo>
                                  <a:cubicBezTo>
                                    <a:pt x="10800" y="9994"/>
                                    <a:pt x="5965" y="10800"/>
                                    <a:pt x="0" y="10800"/>
                                  </a:cubicBezTo>
                                  <a:cubicBezTo>
                                    <a:pt x="5965" y="10800"/>
                                    <a:pt x="10800" y="11606"/>
                                    <a:pt x="10800" y="12600"/>
                                  </a:cubicBezTo>
                                  <a:lnTo>
                                    <a:pt x="10800" y="19800"/>
                                  </a:lnTo>
                                  <a:cubicBezTo>
                                    <a:pt x="10800" y="20794"/>
                                    <a:pt x="15635" y="21600"/>
                                    <a:pt x="21600" y="21600"/>
                                  </a:cubicBezTo>
                                </a:path>
                              </a:pathLst>
                            </a:custGeom>
                            <a:noFill/>
                            <a:ln w="12700" cap="flat">
                              <a:solidFill>
                                <a:srgbClr val="0433FF"/>
                              </a:solidFill>
                              <a:prstDash val="solid"/>
                              <a:round/>
                            </a:ln>
                            <a:effectLst/>
                          </wps:spPr>
                          <wps:bodyPr/>
                        </wps:wsp>
                        <wps:wsp>
                          <wps:cNvPr id="1073741988" name="Shape 1073741988"/>
                          <wps:cNvSpPr/>
                          <wps:spPr>
                            <a:xfrm>
                              <a:off x="536575" y="1678305"/>
                              <a:ext cx="746126" cy="409576"/>
                            </a:xfrm>
                            <a:prstGeom prst="rect">
                              <a:avLst/>
                            </a:prstGeom>
                            <a:solidFill>
                              <a:srgbClr val="FFFFFF"/>
                            </a:solidFill>
                            <a:ln w="9525" cap="flat">
                              <a:noFill/>
                              <a:round/>
                            </a:ln>
                            <a:effectLst/>
                          </wps:spPr>
                          <wps:txbx>
                            <w:txbxContent>
                              <w:p w14:paraId="02AD9379" w14:textId="77777777" w:rsidR="006C5502" w:rsidRDefault="00E84BFB">
                                <w:r>
                                  <w:rPr>
                                    <w:rFonts w:ascii="Arial"/>
                                  </w:rPr>
                                  <w:t>Enzyme is limiting</w:t>
                                </w:r>
                              </w:p>
                            </w:txbxContent>
                          </wps:txbx>
                          <wps:bodyPr wrap="square" lIns="0" tIns="0" rIns="0" bIns="0" numCol="1" anchor="t">
                            <a:noAutofit/>
                          </wps:bodyPr>
                        </wps:wsp>
                        <wps:wsp>
                          <wps:cNvPr id="1073741989" name="Shape 1073741989"/>
                          <wps:cNvSpPr/>
                          <wps:spPr>
                            <a:xfrm>
                              <a:off x="3306445" y="1104900"/>
                              <a:ext cx="231776" cy="219075"/>
                            </a:xfrm>
                            <a:prstGeom prst="rect">
                              <a:avLst/>
                            </a:prstGeom>
                            <a:solidFill>
                              <a:srgbClr val="FFFFFF"/>
                            </a:solidFill>
                            <a:ln w="9525" cap="flat">
                              <a:noFill/>
                              <a:round/>
                            </a:ln>
                            <a:effectLst/>
                          </wps:spPr>
                          <wps:txbx>
                            <w:txbxContent>
                              <w:p w14:paraId="02AD937A" w14:textId="77777777" w:rsidR="006C5502" w:rsidRDefault="00E84BFB">
                                <w:r>
                                  <w:rPr>
                                    <w:rFonts w:ascii="Arial"/>
                                    <w:b/>
                                    <w:bCs/>
                                    <w:color w:val="0000FF"/>
                                  </w:rPr>
                                  <w:t>B</w:t>
                                </w:r>
                              </w:p>
                            </w:txbxContent>
                          </wps:txbx>
                          <wps:bodyPr wrap="square" lIns="0" tIns="0" rIns="0" bIns="0" numCol="1" anchor="t">
                            <a:noAutofit/>
                          </wps:bodyPr>
                        </wps:wsp>
                        <wps:wsp>
                          <wps:cNvPr id="1073741990" name="Shape 1073741990"/>
                          <wps:cNvSpPr/>
                          <wps:spPr>
                            <a:xfrm>
                              <a:off x="734695" y="2105025"/>
                              <a:ext cx="231776" cy="219075"/>
                            </a:xfrm>
                            <a:prstGeom prst="rect">
                              <a:avLst/>
                            </a:prstGeom>
                            <a:solidFill>
                              <a:srgbClr val="FFFFFF"/>
                            </a:solidFill>
                            <a:ln w="9525" cap="flat">
                              <a:noFill/>
                              <a:round/>
                            </a:ln>
                            <a:effectLst/>
                          </wps:spPr>
                          <wps:txbx>
                            <w:txbxContent>
                              <w:p w14:paraId="02AD937B" w14:textId="77777777" w:rsidR="006C5502" w:rsidRDefault="00E84BFB">
                                <w:r>
                                  <w:rPr>
                                    <w:rFonts w:ascii="Arial"/>
                                    <w:b/>
                                    <w:bCs/>
                                    <w:color w:val="0000FF"/>
                                  </w:rPr>
                                  <w:t>A</w:t>
                                </w:r>
                              </w:p>
                            </w:txbxContent>
                          </wps:txbx>
                          <wps:bodyPr wrap="square" lIns="0" tIns="0" rIns="0" bIns="0" numCol="1" anchor="t">
                            <a:noAutofit/>
                          </wps:bodyPr>
                        </wps:wsp>
                      </wpg:grpSp>
                    </wpg:wgp>
                  </a:graphicData>
                </a:graphic>
              </wp:anchor>
            </w:drawing>
          </mc:Choice>
          <mc:Fallback>
            <w:pict>
              <v:group id="_x0000_s1143" style="position:absolute;margin-left:90.4pt;margin-top:113pt;width:403pt;height:294.5pt;z-index:251677696;mso-wrap-distance-left:4.5pt;mso-wrap-distance-top:4.5pt;mso-wrap-distance-right:4.5pt;mso-wrap-distance-bottom:4.5pt;mso-position-horizontal-relative:page;mso-position-vertical-relative:page" coordsize="51180,3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">
                <v:group id="Group 1073741981" o:spid="_x0000_s1144" style="position:absolute;top:9080;width:41783;height:28321" coordsize="41783,2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oUAYPyQAA&#10;AOMAAAAPAAAAAAAAAAAAAAAAAKoCAABkcnMvZG93bnJldi54bWxQSwUGAAAAAAQABAD6AAAAoAMA&#10;AAAA&#10;">
                  <v:group id="Group 1073741979" o:spid="_x0000_s1145" style="position:absolute;width:41783;height:28321" coordsize="41782,2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j83ouyQAA&#10;AOMAAAAPAAAAAAAAAAAAAAAAAKoCAABkcnMvZG93bnJldi54bWxQSwUGAAAAAAQABAD6AAAAoAMA&#10;AAAA&#10;">
                    <v:group id="Group 1073741972" o:spid="_x0000_s1146" style="position:absolute;width:40640;height:27749" coordsize="40640,27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tV+hfyQAA&#10;AOMAAAAPAAAAAAAAAAAAAAAAAKoCAABkcnMvZG93bnJldi54bWxQSwUGAAAAAAQABAD6AAAAoAMA&#10;AAAA&#10;">
                      <v:shape id="Shape 1073741963" o:spid="_x0000_s1147" style="position:absolute;left:7239;top:7163;width:33242;height:17951;visibility:visible;mso-wrap-style:square;v-text-anchor:top" coordsize="21600,2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x4ccA&#10;AADjAAAADwAAAGRycy9kb3ducmV2LnhtbERPS0vDQBC+C/0PyxS82U2t9BG7LVIU9NhaSo9jdswG&#10;s7MhO01if70rCB7ne896O/haddTGKrCB6SQDRVwEW3Fp4Pj+crcEFQXZYh2YDHxThO1mdLPG3Iae&#10;99QdpFQphGOOBpxIk2sdC0ce4yQ0xIn7DK1HSWdbattin8J9re+zbK49VpwaHDa0c1R8HS7ewOrt&#10;uv+4duXpWc7u0heN7HS0xtyOh6dHUEKD/Iv/3K82zc8Ws8XDdDWfwe9PCQC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zseHHAAAA4wAAAA8AAAAAAAAAAAAAAAAAmAIAAGRy&#10;cy9kb3ducmV2LnhtbFBLBQYAAAAABAAEAPUAAACMAwAAAAA=&#10;" path="m,21387c2562,14139,5129,6899,8727,3343,12325,-213,16962,-84,21600,52e" filled="f">
                        <v:stroke dashstyle="dash"/>
                        <v:path arrowok="t" o:extrusionok="f" o:connecttype="custom" o:connectlocs="1662113,897516;1662113,897516;1662113,897516;1662113,897516" o:connectangles="0,90,180,270"/>
                      </v:shape>
                      <v:rect id="Shape 1073741964" o:spid="_x0000_s1148" style="position:absolute;top:10001;width:685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swcYA&#10;AADjAAAADwAAAGRycy9kb3ducmV2LnhtbERPzU4CMRC+m/gOzZhwk+4CAV0phIAGr64ar5PtuF1o&#10;p5ttgerTWxMTj/P9z3KdnBVnGkLnWUE5LkAQN1533Cp4e326vQMRIrJG65kUfFGA9er6aomV9hd+&#10;oXMdW5FDOFSowMTYV1KGxpDDMPY9ceY+/eAw5nNopR7wksOdlZOimEuHHecGgz1tDTXH+uQU7Mvd&#10;Y3+Q3zXubaTTu0mN/UhKjW7S5gFEpBT/xX/uZ53nF4vpYlbez2fw+1MG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swcYAAADjAAAADwAAAAAAAAAAAAAAAACYAgAAZHJz&#10;L2Rvd25yZXYueG1sUEsFBgAAAAAEAAQA9QAAAIsDAAAAAA==&#10;" stroked="f">
                        <v:stroke joinstyle="round"/>
                        <v:textbox inset="0,0,0,0">
                          <w:txbxContent>
                            <w:p w14:paraId="02AD9373" w14:textId="77777777" w:rsidR="006C5502" w:rsidRDefault="00E84BFB">
                              <w:r>
                                <w:rPr>
                                  <w:rFonts w:ascii="Arial"/>
                                  <w:b/>
                                  <w:bCs/>
                                </w:rPr>
                                <w:t>Reaction rate</w:t>
                              </w:r>
                            </w:p>
                          </w:txbxContent>
                        </v:textbox>
                      </v:rect>
                      <v:group id="Group 1073741970" o:spid="_x0000_s1149" style="position:absolute;left:4940;width:35700;height:25050" coordsize="35699,2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MsnT&#10;s80AAADjAAAADwAAAAAAAAAAAAAAAACqAgAAZHJzL2Rvd25yZXYueG1sUEsFBgAAAAAEAAQA+gAA&#10;AKQDAAAAAA==&#10;">
                        <v:group id="Group 1073741967" o:spid="_x0000_s1150" style="position:absolute;left:2266;width:33433;height:25050" coordsize="33432,2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4+d0ayQAA&#10;AOMAAAAPAAAAAAAAAAAAAAAAAKoCAABkcnMvZG93bnJldi54bWxQSwUGAAAAAAQABAD6AAAAoAMA&#10;AAAA&#10;">
                          <v:line id="Shape 1073741965" o:spid="_x0000_s1151" style="position:absolute;flip:y;visibility:visible;mso-wrap-style:square" from="0,0" to="0,2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dsMgAAADjAAAADwAAAGRycy9kb3ducmV2LnhtbERPS08CMRC+m/AfmiHxJi3q8lgpRIga&#10;rqIhHIftuLvQTjfbyq7/3pKYeJzvPYtV76y4UBtqzxrGIwWCuPCm5lLD58fr3QxEiMgGrWfS8EMB&#10;VsvBzQJz4zt+p8suliKFcMhRQxVjk0sZioochpFviBP35VuHMZ1tKU2LXQp3Vt4rNZEOa04NFTa0&#10;qag4776dhje1XXeneaY2p+y4z9a9Pb8crNa3w/75CUSkPv6L/9xbk+ar6cP0cTyfZHD9KQE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bdsMgAAADjAAAADwAAAAAA&#10;AAAAAAAAAAChAgAAZHJzL2Rvd25yZXYueG1sUEsFBgAAAAAEAAQA+QAAAJYDAAAAAA==&#10;" strokeweight="1.5pt">
                            <v:stroke endarrow="block"/>
                          </v:line>
                          <v:line id="Shape 1073741966" o:spid="_x0000_s1152" style="position:absolute;visibility:visible;mso-wrap-style:square" from="98,25050" to="33432,2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XE8gAAADjAAAADwAAAGRycy9kb3ducmV2LnhtbERPvW7CMBDekXgH6yp1AycFAgQMqpCg&#10;LAykHcp2io8kJT5HsQvp22MkpI73/d9y3ZlaXKl1lWUF8TACQZxbXXGh4OtzO5iBcB5ZY22ZFPyR&#10;g/Wq31tiqu2Nj3TNfCFCCLsUFZTeN6mULi/JoBvahjhwZ9sa9OFsC6lbvIVwU8u3KEqkwYpDQ4kN&#10;bUrKL9mvUTDBUVIcD9/+vB+ffroNcbzLPpR6feneFyA8df5f/HTvdZgfTUfTcTxPEnj8FAC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CXE8gAAADjAAAADwAAAAAA&#10;AAAAAAAAAAChAgAAZHJzL2Rvd25yZXYueG1sUEsFBgAAAAAEAAQA+QAAAJYDAAAAAA==&#10;" strokeweight="1.5pt">
                            <v:stroke endarrow="block"/>
                          </v:line>
                        </v:group>
                        <v:line id="Shape 1073741968" o:spid="_x0000_s1153" style="position:absolute;flip:x;visibility:visible;mso-wrap-style:square" from="1219,6921" to="2266,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geePbzQAAAOMAAAAP&#10;AAAAAAAAAAAAAAAAAKECAABkcnMvZG93bnJldi54bWxQSwUGAAAAAAQABAD5AAAAmwMAAAAA&#10;"/>
                        <v:rect id="Shape 1073741969" o:spid="_x0000_s1154" style="position:absolute;top:6223;width:127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DX8YA&#10;AADjAAAADwAAAGRycy9kb3ducmV2LnhtbERPzU4CMRC+m/AOzZh4k+6KAVkphIgGr6war5PtuF1t&#10;p5ttgcLTWxMTjvP9z2KVnBUHGkLnWUE5LkAQN1533Cp4f3u5fQARIrJG65kUnCjAajm6WmCl/ZF3&#10;dKhjK3IIhwoVmBj7SsrQGHIYxr4nztyXHxzGfA6t1AMec7iz8q4optJhx7nBYE9Phpqfeu8UbMvN&#10;c/8tzzVubaT9h0mN/UxK3Vyn9SOISClexP/uV53nF7PJ7L6cT+fw91MG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tDX8YAAADjAAAADwAAAAAAAAAAAAAAAACYAgAAZHJz&#10;L2Rvd25yZXYueG1sUEsFBgAAAAAEAAQA9QAAAIsDAAAAAA==&#10;" stroked="f">
                          <v:stroke joinstyle="round"/>
                          <v:textbox inset="0,0,0,0">
                            <w:txbxContent>
                              <w:p w14:paraId="02AD9374" w14:textId="77777777" w:rsidR="006C5502" w:rsidRDefault="00E84BFB">
                                <w:proofErr w:type="gramStart"/>
                                <w:r>
                                  <w:rPr>
                                    <w:rFonts w:ascii="Arial"/>
                                    <w:color w:val="FF0000"/>
                                  </w:rPr>
                                  <w:t>y</w:t>
                                </w:r>
                                <w:proofErr w:type="gramEnd"/>
                              </w:p>
                            </w:txbxContent>
                          </v:textbox>
                        </v:rect>
                      </v:group>
                      <v:rect id="Shape 1073741971" o:spid="_x0000_s1155" style="position:absolute;left:9810;top:25654;width:18415;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ZhMYA&#10;AADjAAAADwAAAGRycy9kb3ducmV2LnhtbERPX0vDMBB/F/wO4YS9ubROrNZlQzZlvloVX4/mbLol&#10;l9JkW9ynXwTBx/v9v/kyOSsONIbes4JyWoAgbr3uuVPw8f5yfQ8iRGSN1jMp+KEAy8XlxRxr7Y/8&#10;RocmdiKHcKhRgYlxqKUMrSGHYeoH4sx9+9FhzOfYST3iMYc7K2+K4k467Dk3GBxoZajdNXunYFOu&#10;n4etPDW4sZH2nya19ispNblKT48gIqX4L/5zv+o8v6hm1W35UJXw+1MGQ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TZhMYAAADjAAAADwAAAAAAAAAAAAAAAACYAgAAZHJz&#10;L2Rvd25yZXYueG1sUEsFBgAAAAAEAAQA9QAAAIsDAAAAAA==&#10;" stroked="f">
                        <v:stroke joinstyle="round"/>
                        <v:textbox inset="0,0,0,0">
                          <w:txbxContent>
                            <w:p w14:paraId="02AD9375" w14:textId="77777777" w:rsidR="006C5502" w:rsidRDefault="00E84BFB">
                              <w:r>
                                <w:rPr>
                                  <w:rFonts w:ascii="Arial"/>
                                  <w:b/>
                                  <w:bCs/>
                                </w:rPr>
                                <w:t>Enzyme concentration</w:t>
                              </w:r>
                            </w:p>
                          </w:txbxContent>
                        </v:textbox>
                      </v:rect>
                    </v:group>
                    <v:group id="Group 1073741978" o:spid="_x0000_s1156" style="position:absolute;left:7302;top:6953;width:34481;height:21368" coordsize="34480,21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zL/f&#10;tc0AAADjAAAADwAAAAAAAAAAAAAAAACqAgAAZHJzL2Rvd25yZXYueG1sUEsFBgAAAAAEAAQA+gAA&#10;AKQDAAAAAA==&#10;">
                      <v:group id="Group 1073741975" o:spid="_x0000_s1157" style="position:absolute;width:34480;height:18097" coordsize="34480,18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ivnAryQAA&#10;AOMAAAAPAAAAAAAAAAAAAAAAAKoCAABkcnMvZG93bnJldi54bWxQSwUGAAAAAAQABAD6AAAAoAMA&#10;AAAA&#10;">
                        <v:line id="Shape 1073741973" o:spid="_x0000_s1158" style="position:absolute;visibility:visible;mso-wrap-style:square" from="0,0" to="34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nX8cAAADjAAAADwAAAGRycy9kb3ducmV2LnhtbERPX2vCMBB/H+w7hBv4MmZalbXrjDIE&#10;nU/CdL4fza0tbS6hiVq//SIIPt7v/82Xg+nEmXrfWFaQjhMQxKXVDVcKfg/rtxyED8gaO8uk4Eoe&#10;lovnpzkW2l74h877UIkYwr5ABXUIrpDSlzUZ9GPriCP3Z3uDIZ59JXWPlxhuOjlJkndpsOHYUKOj&#10;VU1luz8ZBaeje93kR+Pythy+226X7g6btVKjl+HrE0SgITzEd/dWx/lJNs1m6Uc2hdtPEQC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6edfxwAAAOMAAAAPAAAAAAAA&#10;AAAAAAAAAKECAABkcnMvZG93bnJldi54bWxQSwUGAAAAAAQABAD5AAAAlQMAAAAA&#10;" strokecolor="#ff2600" strokeweight="1pt">
                          <v:stroke dashstyle="dash"/>
                        </v:line>
                        <v:line id="Shape 1073741974" o:spid="_x0000_s1159" style="position:absolute;flip:x;visibility:visible;mso-wrap-style:square" from="25050,0" to="2505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AYscAAADjAAAADwAAAGRycy9kb3ducmV2LnhtbERPX2vCMBB/H+w7hBvsTZM6sVqNMgrS&#10;vSjO+QGO5mzLmkvXZLX79mYw2OP9/t9mN9pWDNT7xrGGZKpAEJfONFxpuHzsJ0sQPiAbbB2Thh/y&#10;sNs+PmwwM+7G7zScQyViCPsMNdQhdJmUvqzJop+6jjhyV9dbDPHsK2l6vMVw28qZUgtpseHYUGNH&#10;eU3l5/nbamiGWb4fk6/DwhWFOhW4zI9Yav38NL6uQQQaw7/4z/1m4nyVvqTzZJXO4fenCID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akBixwAAAOMAAAAPAAAAAAAA&#10;AAAAAAAAAKECAABkcnMvZG93bnJldi54bWxQSwUGAAAAAAQABAD5AAAAlQMAAAAA&#10;" strokecolor="#ff2600" strokeweight="1pt">
                          <v:stroke dashstyle="dash"/>
                        </v:line>
                      </v:group>
                      <v:line id="Shape 1073741976" o:spid="_x0000_s1160" style="position:absolute;visibility:visible;mso-wrap-style:square" from="24987,18002" to="24987,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48soAAADjAAAADwAAAGRycy9kb3ducmV2LnhtbERPS0vDQBC+F/wPyxS8tZtaSTR2W4oi&#10;tB6KfYAep9lpEs3Oht01if/eFQSP871nsRpMIzpyvrasYDZNQBAXVtdcKjgdnyd3IHxA1thYJgXf&#10;5GG1vBotMNe25z11h1CKGMI+RwVVCG0upS8qMuintiWO3MU6gyGerpTaYR/DTSNvkiSVBmuODRW2&#10;9FhR8Xn4Mgp289e0W29fNsPbNj0XT/vz+0fvlLoeD+sHEIGG8C/+c290nJ9k8+x2dp+l8PtTBEA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lW/jyygAAAOMAAAAPAAAA&#10;AAAAAAAAAAAAAKECAABkcnMvZG93bnJldi54bWxQSwUGAAAAAAQABAD5AAAAmAMAAAAA&#10;"/>
                      <v:rect id="Shape 1073741977" o:spid="_x0000_s1161" style="position:absolute;left:24606;top:19526;width:1460;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ka8YA&#10;AADjAAAADwAAAGRycy9kb3ducmV2LnhtbERPX0vDMBB/F/wO4YS9ubROrNZlQzZlvloVX4/mbLol&#10;l9JkW9ynXwTBx/v9v/kyOSsONIbes4JyWoAgbr3uuVPw8f5yfQ8iRGSN1jMp+KEAy8XlxRxr7Y/8&#10;RocmdiKHcKhRgYlxqKUMrSGHYeoH4sx9+9FhzOfYST3iMYc7K2+K4k467Dk3GBxoZajdNXunYFOu&#10;n4etPDW4sZH2nya19ispNblKT48gIqX4L/5zv+o8v6hm1W35UFXw+1MGQ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Hka8YAAADjAAAADwAAAAAAAAAAAAAAAACYAgAAZHJz&#10;L2Rvd25yZXYueG1sUEsFBgAAAAAEAAQA9QAAAIsDAAAAAA==&#10;" stroked="f">
                        <v:stroke joinstyle="round"/>
                        <v:textbox inset="0,0,0,0">
                          <w:txbxContent>
                            <w:p w14:paraId="02AD9376" w14:textId="77777777" w:rsidR="006C5502" w:rsidRDefault="00E84BFB">
                              <w:proofErr w:type="gramStart"/>
                              <w:r>
                                <w:rPr>
                                  <w:rFonts w:ascii="Arial"/>
                                  <w:color w:val="FF0000"/>
                                </w:rPr>
                                <w:t>x</w:t>
                              </w:r>
                              <w:proofErr w:type="gramEnd"/>
                            </w:p>
                          </w:txbxContent>
                        </v:textbox>
                      </v:rect>
                    </v:group>
                  </v:group>
                  <v:line id="Shape 1073741980" o:spid="_x0000_s1162" style="position:absolute;flip:y;visibility:visible;mso-wrap-style:square" from="7207,1397" to="24034,2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fDCsssAAADjAAAADwAA&#10;AAAAAAAAAAAAAAChAgAAZHJzL2Rvd25yZXYueG1sUEsFBgAAAAAEAAQA+QAAAJkDAAAAAA==&#10;" strokeweight="2pt"/>
                </v:group>
                <v:group id="Group 1073741991" o:spid="_x0000_s1163" style="position:absolute;left:2762;width:48419;height:32007" coordsize="48418,32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tiZDSyQAA&#10;AOMAAAAPAAAAAAAAAAAAAAAAAKoCAABkcnMvZG93bnJldi54bWxQSwUGAAAAAAQABAD6AAAAoAMA&#10;AAAA&#10;">
                  <v:group id="Group 1073741985" o:spid="_x0000_s1164" style="position:absolute;width:48418;height:13049" coordsize="48418,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drAAzIAAAA&#10;4wAAAA8AAAAAAAAAAAAAAAAAqgIAAGRycy9kb3ducmV2LnhtbFBLBQYAAAAABAAEAPoAAACfAwAA&#10;AAA=&#10;">
                    <v:rect id="Shape 1073741982" o:spid="_x0000_s1165" style="position:absolute;width:22098;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1MYA&#10;AADjAAAADwAAAGRycy9kb3ducmV2LnhtbERPS08CMRC+m/AfmjHhJt0FI7hSCOERvLpqvE6243a1&#10;nW62Baq/3pqYeJzvPct1clacaQidZwXlpABB3Hjdcavg5flwswARIrJG65kUfFGA9Wp0tcRK+ws/&#10;0bmOrcghHCpUYGLsKylDY8hhmPieOHPvfnAY8zm0Ug94yeHOymlR3EmHHecGgz1tDTWf9ckpOJa7&#10;ff8hv2s82kinV5Ma+5aUGl+nzQOISCn+i//cjzrPL+az+W15v5jC708Z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M31MYAAADjAAAADwAAAAAAAAAAAAAAAACYAgAAZHJz&#10;L2Rvd25yZXYueG1sUEsFBgAAAAAEAAQA9QAAAIsDAAAAAA==&#10;" stroked="f">
                      <v:stroke joinstyle="round"/>
                      <v:textbox inset="0,0,0,0">
                        <w:txbxContent>
                          <w:p w14:paraId="02AD9377" w14:textId="77777777" w:rsidR="006C5502" w:rsidRDefault="00E84BFB">
                            <w:r>
                              <w:rPr>
                                <w:rFonts w:ascii="Arial"/>
                                <w:b/>
                                <w:bCs/>
                              </w:rPr>
                              <w:t xml:space="preserve">Normally </w:t>
                            </w:r>
                            <w:r>
                              <w:rPr>
                                <w:rFonts w:ascii="Arial"/>
                              </w:rPr>
                              <w:t>there is excess substrate so the rate continues to rise as enzyme concentration is increased</w:t>
                            </w:r>
                          </w:p>
                        </w:txbxContent>
                      </v:textbox>
                    </v:rect>
                    <v:rect id="Shape 1073741983" o:spid="_x0000_s1166" style="position:absolute;left:31273;top:6921;width:17145;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T8YA&#10;AADjAAAADwAAAGRycy9kb3ducmV2LnhtbERPzU4CMRC+k/AOzZhwg+6CEVwphIAGr64ar5PtuF1t&#10;p5ttgerTWxMTj/P9z3qbnBVnGkLnWUE5K0AQN1533Cp4eX6YrkCEiKzReiYFXxRguxmP1lhpf+En&#10;OtexFTmEQ4UKTIx9JWVoDDkMM98TZ+7dDw5jPodW6gEvOdxZOS+KG+mw49xgsKe9oeazPjkFx/Jw&#10;33/I7xqPNtLp1aTGviWlJldpdwciUor/4j/3o87zi+VieV3erhbw+1MG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T8YAAADjAAAADwAAAAAAAAAAAAAAAACYAgAAZHJz&#10;L2Rvd25yZXYueG1sUEsFBgAAAAAEAAQA9QAAAIsDAAAAAA==&#10;" stroked="f">
                      <v:stroke joinstyle="round"/>
                      <v:textbox inset="0,0,0,0">
                        <w:txbxContent>
                          <w:p w14:paraId="02AD9378" w14:textId="77777777" w:rsidR="006C5502" w:rsidRDefault="00E84BFB">
                            <w:r>
                              <w:rPr>
                                <w:rFonts w:ascii="Arial"/>
                              </w:rPr>
                              <w:t>Substrate is limiting, rate levels off.</w:t>
                            </w:r>
                          </w:p>
                        </w:txbxContent>
                      </v:textbox>
                    </v:rect>
                    <v:line id="Shape 1073741984" o:spid="_x0000_s1167" style="position:absolute;visibility:visible;mso-wrap-style:square" from="9493,6413" to="19081,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zyscAAADjAAAADwAAAGRycy9kb3ducmV2LnhtbERPX0vDMBB/F/wO4QTfXNo57FqXjWER&#10;fNDBNvH5bM6m2FxKE7v47Y0w2OP9/t9qE20vJhp951hBPstAEDdOd9wqeD8+3y1B+ICssXdMCn7J&#10;w2Z9fbXCSrsT72k6hFakEPYVKjAhDJWUvjFk0c/cQJy4LzdaDOkcW6lHPKVw28t5lj1Iix2nBoMD&#10;PRlqvg8/VkFh6r0sZP163NVTl5fxLX58lkrd3sTtI4hAMVzEZ/eLTvOz4r5Y5OVyAf8/JQDk+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ajPKxwAAAOMAAAAPAAAAAAAA&#10;AAAAAAAAAKECAABkcnMvZG93bnJldi54bWxQSwUGAAAAAAQABAD5AAAAlQMAAAAA&#10;">
                      <v:stroke endarrow="block"/>
                    </v:line>
                  </v:group>
                  <v:shape id="Shape 1073741986" o:spid="_x0000_s1168" style="position:absolute;left:10270;top:13021;width:2241;height:20923;rotation:13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gQckA&#10;AADjAAAADwAAAGRycy9kb3ducmV2LnhtbERPzWrCQBC+F3yHZYReSt21LYmNriKWggg9GHvoccyO&#10;STA7G7NbjW/vCoUe5/uf2aK3jThT52vHGsYjBYK4cKbmUsP37vN5AsIHZIONY9JwJQ+L+eBhhplx&#10;F97SOQ+liCHsM9RQhdBmUvqiIot+5FriyB1cZzHEsyul6fASw20jX5RKpMWaY0OFLa0qKo75r9Vw&#10;8PnTXhZf+83H5nj6CQkqmyZaPw775RREoD78i//caxPnq/Q1fRu/TxK4/xQB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A8gQckAAADjAAAADwAAAAAAAAAAAAAAAACYAgAA&#10;ZHJzL2Rvd25yZXYueG1sUEsFBgAAAAAEAAQA9QAAAI4DAAAAAA==&#10;" path="m21600,c15635,,10800,806,10800,1800v,,,,,l10800,9000v,994,-4835,1800,-10800,1800c5965,10800,10800,11606,10800,12600r,7200c10800,20794,15635,21600,21600,21600e" filled="f" strokecolor="#0433ff" strokeweight="1pt">
                    <v:path arrowok="t" o:extrusionok="f" o:connecttype="custom" o:connectlocs="112078,1046163;112078,1046163;112078,1046163;112078,1046163" o:connectangles="0,90,180,270"/>
                  </v:shape>
                  <v:shape id="Shape 1073741987" o:spid="_x0000_s1169" style="position:absolute;left:33715;top:10308;width:1524;height:814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spcoA&#10;AADjAAAADwAAAGRycy9kb3ducmV2LnhtbERPX0vDMBB/F/Ydwg18EZdOp53dsjEE6YYg2BXEt6M5&#10;27LmUpJsrd/eCIKP9/t/6+1oOnEh51vLCuazBARxZXXLtYLy+HK7BOEDssbOMin4Jg/bzeRqjZm2&#10;A7/TpQi1iCHsM1TQhNBnUvqqIYN+ZnviyH1ZZzDE09VSOxxiuOnkXZI8SoMtx4YGe3puqDoVZ6Ng&#10;dyw/84dDcR5e9Y17q/OPRbnPlbqejrsViEBj+Bf/ufc6zk/S+3Qxf1qm8PtTBE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Y47KXKAAAA4wAAAA8AAAAAAAAAAAAAAAAAmAIA&#10;AGRycy9kb3ducmV2LnhtbFBLBQYAAAAABAAEAPUAAACPAwAAAAA=&#10;" path="m21600,c15635,,10800,806,10800,1800v,,,,,l10800,9000v,994,-4835,1800,-10800,1800c5965,10800,10800,11606,10800,12600r,7200c10800,20794,15635,21600,21600,21600e" filled="f" strokecolor="#0433ff" strokeweight="1pt">
                    <v:path arrowok="t" o:extrusionok="f" o:connecttype="custom" o:connectlocs="76201,407353;76201,407353;76201,407353;76201,407353" o:connectangles="0,90,180,270"/>
                  </v:shape>
                  <v:rect id="Shape 1073741988" o:spid="_x0000_s1170" style="position:absolute;left:5365;top:16783;width:7462;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APskA&#10;AADjAAAADwAAAGRycy9kb3ducmV2LnhtbESPT0/DMAzF70h8h8hI3FhaQGyUZRPij8aVwrSr1Zim&#10;kDhVk22BT48PSBzt9/zez8t1CV4daEpDZAP1rAJF3EU7cG/g/e35YgEqZWSLPjIZ+KYE69XpyRIb&#10;G4/8Soc290pCODVowOU8NlqnzlHANIsjsWgfcQqYZZx6bSc8Snjw+rKqbnTAgaXB4UgPjrqvdh8M&#10;bOrHp/FT/7S48Zn2W1c6vyvGnJ+V+ztQmUr+N/9dv1jBr+ZX8+v6diHQ8pMsQK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EsAPskAAADjAAAADwAAAAAAAAAAAAAAAACYAgAA&#10;ZHJzL2Rvd25yZXYueG1sUEsFBgAAAAAEAAQA9QAAAI4DAAAAAA==&#10;" stroked="f">
                    <v:stroke joinstyle="round"/>
                    <v:textbox inset="0,0,0,0">
                      <w:txbxContent>
                        <w:p w14:paraId="02AD9379" w14:textId="77777777" w:rsidR="006C5502" w:rsidRDefault="00E84BFB">
                          <w:r>
                            <w:rPr>
                              <w:rFonts w:ascii="Arial"/>
                            </w:rPr>
                            <w:t>Enzyme is limiting</w:t>
                          </w:r>
                        </w:p>
                      </w:txbxContent>
                    </v:textbox>
                  </v:rect>
                  <v:rect id="Shape 1073741989" o:spid="_x0000_s1171" style="position:absolute;left:33064;top:11049;width:2318;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lpcYA&#10;AADjAAAADwAAAGRycy9kb3ducmV2LnhtbERPS08CMRC+k/gfmjHhBt0Vw2OlEOMjeHXVeJ1sx+1C&#10;O91sC1R/vTUh8Tjfe9bb5Kw40RA6zwrKaQGCuPG641bB+9vzZAkiRGSN1jMp+KYA283VaI2V9md+&#10;pVMdW5FDOFSowMTYV1KGxpDDMPU9cea+/OAw5nNopR7wnMOdlTdFMZcOO84NBnt6MNQc6qNTsCsf&#10;n/q9/KlxZyMdP0xq7GdSanyd7u9ARErxX3xxv+g8v1jMFrflarmCv58yAH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elpcYAAADjAAAADwAAAAAAAAAAAAAAAACYAgAAZHJz&#10;L2Rvd25yZXYueG1sUEsFBgAAAAAEAAQA9QAAAIsDAAAAAA==&#10;" stroked="f">
                    <v:stroke joinstyle="round"/>
                    <v:textbox inset="0,0,0,0">
                      <w:txbxContent>
                        <w:p w14:paraId="02AD937A" w14:textId="77777777" w:rsidR="006C5502" w:rsidRDefault="00E84BFB">
                          <w:r>
                            <w:rPr>
                              <w:rFonts w:ascii="Arial"/>
                              <w:b/>
                              <w:bCs/>
                              <w:color w:val="0000FF"/>
                            </w:rPr>
                            <w:t>B</w:t>
                          </w:r>
                        </w:p>
                      </w:txbxContent>
                    </v:textbox>
                  </v:rect>
                  <v:rect id="Shape 1073741990" o:spid="_x0000_s1172" style="position:absolute;left:7346;top:21050;width:231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5ckA&#10;AADjAAAADwAAAGRycy9kb3ducmV2LnhtbESPT0/DMAzF70h8h8hI3FhaQGwryybEH40rhYmr1Zim&#10;kDhVk22BT48PSBxtP7/3fqtNCV4daEpDZAP1rAJF3EU7cG/g7fXpYgEqZWSLPjIZ+KYEm/XpyQob&#10;G4/8Qoc290pMODVowOU8NlqnzlHANIsjsdw+4hQwyzj12k54FPPg9WVV3eiAA0uCw5HuHXVf7T4Y&#10;2NYPj+On/mlx6zPtd650/r0Yc35W7m5BZSr5X/z3/WylfjW/ml/Xy6VQCJMsQK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Sa5ckAAADjAAAADwAAAAAAAAAAAAAAAACYAgAA&#10;ZHJzL2Rvd25yZXYueG1sUEsFBgAAAAAEAAQA9QAAAI4DAAAAAA==&#10;" stroked="f">
                    <v:stroke joinstyle="round"/>
                    <v:textbox inset="0,0,0,0">
                      <w:txbxContent>
                        <w:p w14:paraId="02AD937B" w14:textId="77777777" w:rsidR="006C5502" w:rsidRDefault="00E84BFB">
                          <w:r>
                            <w:rPr>
                              <w:rFonts w:ascii="Arial"/>
                              <w:b/>
                              <w:bCs/>
                              <w:color w:val="0000FF"/>
                            </w:rPr>
                            <w:t>A</w:t>
                          </w:r>
                        </w:p>
                      </w:txbxContent>
                    </v:textbox>
                  </v:rect>
                </v:group>
                <w10:wrap anchorx="page" anchory="page"/>
              </v:group>
            </w:pict>
          </mc:Fallback>
        </mc:AlternateContent>
      </w:r>
    </w:p>
    <w:p w14:paraId="02AD9204" w14:textId="77777777" w:rsidR="006C5502" w:rsidRDefault="006C5502">
      <w:pPr>
        <w:pStyle w:val="Body"/>
        <w:rPr>
          <w:sz w:val="24"/>
          <w:szCs w:val="24"/>
        </w:rPr>
      </w:pPr>
    </w:p>
    <w:p w14:paraId="02AD9205" w14:textId="77777777" w:rsidR="006C5502" w:rsidRDefault="006C5502">
      <w:pPr>
        <w:pStyle w:val="Body"/>
        <w:rPr>
          <w:sz w:val="24"/>
          <w:szCs w:val="24"/>
        </w:rPr>
      </w:pPr>
    </w:p>
    <w:p w14:paraId="02AD9206" w14:textId="77777777" w:rsidR="006C5502" w:rsidRDefault="006C5502">
      <w:pPr>
        <w:pStyle w:val="Body"/>
        <w:rPr>
          <w:sz w:val="24"/>
          <w:szCs w:val="24"/>
        </w:rPr>
      </w:pPr>
    </w:p>
    <w:p w14:paraId="02AD9207" w14:textId="77777777" w:rsidR="006C5502" w:rsidRDefault="006C5502">
      <w:pPr>
        <w:pStyle w:val="Body"/>
        <w:rPr>
          <w:sz w:val="24"/>
          <w:szCs w:val="24"/>
        </w:rPr>
      </w:pPr>
    </w:p>
    <w:p w14:paraId="02AD9208" w14:textId="77777777" w:rsidR="006C5502" w:rsidRDefault="006C5502">
      <w:pPr>
        <w:pStyle w:val="Body"/>
        <w:rPr>
          <w:sz w:val="24"/>
          <w:szCs w:val="24"/>
        </w:rPr>
      </w:pPr>
    </w:p>
    <w:p w14:paraId="02AD9209" w14:textId="77777777" w:rsidR="006C5502" w:rsidRDefault="006C5502">
      <w:pPr>
        <w:pStyle w:val="Body"/>
        <w:rPr>
          <w:sz w:val="24"/>
          <w:szCs w:val="24"/>
        </w:rPr>
      </w:pPr>
    </w:p>
    <w:p w14:paraId="02AD920A" w14:textId="77777777" w:rsidR="006C5502" w:rsidRDefault="006C5502">
      <w:pPr>
        <w:pStyle w:val="Body"/>
        <w:rPr>
          <w:sz w:val="24"/>
          <w:szCs w:val="24"/>
        </w:rPr>
      </w:pPr>
    </w:p>
    <w:p w14:paraId="02AD920B" w14:textId="77777777" w:rsidR="006C5502" w:rsidRDefault="00E84BFB">
      <w:pPr>
        <w:pStyle w:val="Body"/>
        <w:rPr>
          <w:sz w:val="24"/>
          <w:szCs w:val="24"/>
        </w:rPr>
      </w:pPr>
      <w:r>
        <w:rPr>
          <w:sz w:val="24"/>
          <w:szCs w:val="24"/>
        </w:rPr>
        <w:t xml:space="preserve"> </w:t>
      </w:r>
    </w:p>
    <w:p w14:paraId="02AD920C" w14:textId="77777777" w:rsidR="006C5502" w:rsidRDefault="006C5502">
      <w:pPr>
        <w:pStyle w:val="Body"/>
        <w:rPr>
          <w:sz w:val="24"/>
          <w:szCs w:val="24"/>
        </w:rPr>
      </w:pPr>
    </w:p>
    <w:p w14:paraId="02AD920D" w14:textId="77777777" w:rsidR="006C5502" w:rsidRDefault="006C5502">
      <w:pPr>
        <w:pStyle w:val="Body"/>
        <w:rPr>
          <w:sz w:val="24"/>
          <w:szCs w:val="24"/>
        </w:rPr>
      </w:pPr>
    </w:p>
    <w:p w14:paraId="02AD920E" w14:textId="77777777" w:rsidR="006C5502" w:rsidRDefault="006C5502">
      <w:pPr>
        <w:pStyle w:val="Body"/>
        <w:rPr>
          <w:sz w:val="24"/>
          <w:szCs w:val="24"/>
        </w:rPr>
      </w:pPr>
    </w:p>
    <w:p w14:paraId="02AD920F" w14:textId="77777777" w:rsidR="006C5502" w:rsidRDefault="006C5502">
      <w:pPr>
        <w:pStyle w:val="Body"/>
        <w:rPr>
          <w:sz w:val="24"/>
          <w:szCs w:val="24"/>
        </w:rPr>
      </w:pPr>
    </w:p>
    <w:p w14:paraId="02AD9210" w14:textId="77777777" w:rsidR="006C5502" w:rsidRDefault="006C5502">
      <w:pPr>
        <w:pStyle w:val="Body"/>
        <w:rPr>
          <w:sz w:val="24"/>
          <w:szCs w:val="24"/>
        </w:rPr>
      </w:pPr>
    </w:p>
    <w:p w14:paraId="02AD9211" w14:textId="77777777" w:rsidR="006C5502" w:rsidRDefault="006C5502">
      <w:pPr>
        <w:pStyle w:val="Body"/>
        <w:rPr>
          <w:sz w:val="24"/>
          <w:szCs w:val="24"/>
        </w:rPr>
      </w:pPr>
    </w:p>
    <w:p w14:paraId="02AD9212" w14:textId="77777777" w:rsidR="006C5502" w:rsidRDefault="006C5502">
      <w:pPr>
        <w:pStyle w:val="Body"/>
        <w:rPr>
          <w:sz w:val="24"/>
          <w:szCs w:val="24"/>
        </w:rPr>
      </w:pPr>
    </w:p>
    <w:p w14:paraId="02AD9213" w14:textId="77777777" w:rsidR="006C5502" w:rsidRDefault="006C5502">
      <w:pPr>
        <w:pStyle w:val="Body"/>
        <w:rPr>
          <w:sz w:val="24"/>
          <w:szCs w:val="24"/>
        </w:rPr>
      </w:pPr>
    </w:p>
    <w:p w14:paraId="02AD9214" w14:textId="77777777" w:rsidR="006C5502" w:rsidRDefault="006C5502">
      <w:pPr>
        <w:pStyle w:val="Body"/>
        <w:rPr>
          <w:sz w:val="24"/>
          <w:szCs w:val="24"/>
        </w:rPr>
      </w:pPr>
    </w:p>
    <w:tbl>
      <w:tblPr>
        <w:tblW w:w="962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811"/>
        <w:gridCol w:w="4811"/>
      </w:tblGrid>
      <w:tr w:rsidR="006C5502" w14:paraId="02AD9217" w14:textId="77777777">
        <w:trPr>
          <w:trHeight w:val="360"/>
        </w:trPr>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215" w14:textId="77777777" w:rsidR="006C5502" w:rsidRDefault="00E84BFB">
            <w:pPr>
              <w:pStyle w:val="Default"/>
            </w:pPr>
            <w:r>
              <w:rPr>
                <w:rFonts w:ascii="Arial"/>
                <w:b/>
                <w:bCs/>
                <w:sz w:val="24"/>
                <w:szCs w:val="24"/>
                <w:lang w:val="en-US"/>
              </w:rPr>
              <w:t>Region A on the Graph</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216" w14:textId="77777777" w:rsidR="006C5502" w:rsidRDefault="00E84BFB">
            <w:pPr>
              <w:pStyle w:val="Default"/>
            </w:pPr>
            <w:r>
              <w:rPr>
                <w:rFonts w:ascii="Arial"/>
                <w:b/>
                <w:bCs/>
                <w:sz w:val="24"/>
                <w:szCs w:val="24"/>
                <w:lang w:val="en-US"/>
              </w:rPr>
              <w:t>Region B on the Graph</w:t>
            </w:r>
          </w:p>
        </w:tc>
      </w:tr>
      <w:tr w:rsidR="006C5502" w14:paraId="02AD921C" w14:textId="77777777">
        <w:trPr>
          <w:trHeight w:val="1130"/>
        </w:trPr>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218" w14:textId="77777777" w:rsidR="006C5502" w:rsidRDefault="00E84BFB">
            <w:pPr>
              <w:rPr>
                <w:rFonts w:ascii="Arial" w:eastAsia="Arial" w:hAnsi="Arial" w:cs="Arial"/>
                <w:b/>
                <w:bCs/>
              </w:rPr>
            </w:pPr>
            <w:r>
              <w:rPr>
                <w:rFonts w:ascii="Arial"/>
                <w:b/>
                <w:bCs/>
              </w:rPr>
              <w:t>Description:</w:t>
            </w:r>
          </w:p>
          <w:p w14:paraId="02AD9219" w14:textId="77777777" w:rsidR="006C5502" w:rsidRDefault="00E84BFB">
            <w:r>
              <w:rPr>
                <w:rFonts w:ascii="Arial"/>
              </w:rPr>
              <w:t>Rate of reaction increases with increased enzyme concentration</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21A" w14:textId="77777777" w:rsidR="006C5502" w:rsidRDefault="00E84BFB">
            <w:pPr>
              <w:rPr>
                <w:rFonts w:ascii="Arial" w:eastAsia="Arial" w:hAnsi="Arial" w:cs="Arial"/>
                <w:b/>
                <w:bCs/>
              </w:rPr>
            </w:pPr>
            <w:r>
              <w:rPr>
                <w:rFonts w:ascii="Arial"/>
                <w:b/>
                <w:bCs/>
              </w:rPr>
              <w:t>Description:</w:t>
            </w:r>
          </w:p>
          <w:p w14:paraId="02AD921B" w14:textId="77777777" w:rsidR="006C5502" w:rsidRDefault="00E84BFB">
            <w:r>
              <w:rPr>
                <w:rFonts w:ascii="Arial"/>
              </w:rPr>
              <w:t>Rate of reaction levels of as enzyme concentration increases beyond concentration x</w:t>
            </w:r>
          </w:p>
        </w:tc>
      </w:tr>
      <w:tr w:rsidR="006C5502" w14:paraId="02AD9228" w14:textId="77777777">
        <w:trPr>
          <w:trHeight w:val="1970"/>
        </w:trPr>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21D" w14:textId="77777777" w:rsidR="006C5502" w:rsidRDefault="00E84BFB">
            <w:pPr>
              <w:rPr>
                <w:rFonts w:ascii="Arial" w:eastAsia="Arial" w:hAnsi="Arial" w:cs="Arial"/>
                <w:b/>
                <w:bCs/>
              </w:rPr>
            </w:pPr>
            <w:r>
              <w:rPr>
                <w:rFonts w:ascii="Arial"/>
                <w:b/>
                <w:bCs/>
              </w:rPr>
              <w:t>Explanation:</w:t>
            </w:r>
          </w:p>
          <w:p w14:paraId="02AD921E" w14:textId="77777777" w:rsidR="006C5502" w:rsidRDefault="00E84BFB" w:rsidP="00E84BFB">
            <w:pPr>
              <w:numPr>
                <w:ilvl w:val="0"/>
                <w:numId w:val="56"/>
              </w:numPr>
              <w:ind w:left="113" w:hanging="113"/>
              <w:rPr>
                <w:rFonts w:ascii="Arial" w:eastAsia="Arial" w:hAnsi="Arial" w:cs="Arial"/>
              </w:rPr>
            </w:pPr>
            <w:r>
              <w:rPr>
                <w:rFonts w:ascii="Arial"/>
              </w:rPr>
              <w:t xml:space="preserve">  More enzymes so more active sites</w:t>
            </w:r>
          </w:p>
          <w:p w14:paraId="02AD921F" w14:textId="77777777" w:rsidR="006C5502" w:rsidRDefault="00E84BFB" w:rsidP="00E84BFB">
            <w:pPr>
              <w:numPr>
                <w:ilvl w:val="0"/>
                <w:numId w:val="57"/>
              </w:numPr>
              <w:ind w:left="113" w:hanging="113"/>
              <w:rPr>
                <w:rFonts w:ascii="Arial" w:eastAsia="Arial" w:hAnsi="Arial" w:cs="Arial"/>
              </w:rPr>
            </w:pPr>
            <w:r>
              <w:rPr>
                <w:rFonts w:ascii="Arial"/>
              </w:rPr>
              <w:t xml:space="preserve">  More enzyme-substrate complexes </w:t>
            </w:r>
          </w:p>
          <w:p w14:paraId="02AD9220" w14:textId="77777777" w:rsidR="006C5502" w:rsidRDefault="00E84BFB">
            <w:pPr>
              <w:rPr>
                <w:rFonts w:ascii="Arial" w:eastAsia="Arial" w:hAnsi="Arial" w:cs="Arial"/>
              </w:rPr>
            </w:pPr>
            <w:r>
              <w:rPr>
                <w:rFonts w:ascii="Arial"/>
              </w:rPr>
              <w:t xml:space="preserve">    formed</w:t>
            </w:r>
          </w:p>
          <w:p w14:paraId="02AD9221" w14:textId="77777777" w:rsidR="006C5502" w:rsidRDefault="00E84BFB" w:rsidP="00E84BFB">
            <w:pPr>
              <w:numPr>
                <w:ilvl w:val="0"/>
                <w:numId w:val="58"/>
              </w:numPr>
              <w:ind w:left="113" w:hanging="113"/>
              <w:rPr>
                <w:rFonts w:ascii="Arial" w:eastAsia="Arial" w:hAnsi="Arial" w:cs="Arial"/>
              </w:rPr>
            </w:pPr>
            <w:r>
              <w:rPr>
                <w:rFonts w:ascii="Arial"/>
              </w:rPr>
              <w:t xml:space="preserve">  More products formed</w:t>
            </w:r>
          </w:p>
          <w:p w14:paraId="02AD9222" w14:textId="77777777" w:rsidR="006C5502" w:rsidRDefault="00E84BFB" w:rsidP="00E84BFB">
            <w:pPr>
              <w:numPr>
                <w:ilvl w:val="0"/>
                <w:numId w:val="59"/>
              </w:numPr>
              <w:ind w:left="113" w:hanging="113"/>
              <w:rPr>
                <w:rFonts w:ascii="Arial" w:eastAsia="Arial" w:hAnsi="Arial" w:cs="Arial"/>
              </w:rPr>
            </w:pPr>
            <w:r>
              <w:rPr>
                <w:rFonts w:ascii="Arial"/>
              </w:rPr>
              <w:t xml:space="preserve">  Rate of reaction increased</w:t>
            </w:r>
          </w:p>
          <w:p w14:paraId="02AD9223" w14:textId="77777777" w:rsidR="006C5502" w:rsidRDefault="00E84BFB" w:rsidP="00E84BFB">
            <w:pPr>
              <w:numPr>
                <w:ilvl w:val="0"/>
                <w:numId w:val="60"/>
              </w:numPr>
              <w:ind w:left="113" w:hanging="113"/>
            </w:pPr>
            <w:r>
              <w:rPr>
                <w:rFonts w:ascii="Arial"/>
              </w:rPr>
              <w:t xml:space="preserve">  Limiting factor is enzyme concentration</w:t>
            </w:r>
          </w:p>
        </w:tc>
        <w:tc>
          <w:tcPr>
            <w:tcW w:w="48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D9224" w14:textId="77777777" w:rsidR="006C5502" w:rsidRDefault="00E84BFB">
            <w:pPr>
              <w:rPr>
                <w:rFonts w:ascii="Arial" w:eastAsia="Arial" w:hAnsi="Arial" w:cs="Arial"/>
                <w:b/>
                <w:bCs/>
              </w:rPr>
            </w:pPr>
            <w:r>
              <w:rPr>
                <w:rFonts w:ascii="Arial"/>
                <w:b/>
                <w:bCs/>
              </w:rPr>
              <w:t>Explanation:</w:t>
            </w:r>
          </w:p>
          <w:p w14:paraId="02AD9225" w14:textId="77777777" w:rsidR="006C5502" w:rsidRDefault="00E84BFB" w:rsidP="00E84BFB">
            <w:pPr>
              <w:numPr>
                <w:ilvl w:val="0"/>
                <w:numId w:val="61"/>
              </w:numPr>
              <w:ind w:left="113" w:hanging="113"/>
              <w:rPr>
                <w:rFonts w:ascii="Arial" w:eastAsia="Arial" w:hAnsi="Arial" w:cs="Arial"/>
              </w:rPr>
            </w:pPr>
            <w:r>
              <w:rPr>
                <w:rFonts w:ascii="Arial"/>
              </w:rPr>
              <w:t xml:space="preserve">  All substrate molecules have formed</w:t>
            </w:r>
          </w:p>
          <w:p w14:paraId="02AD9226" w14:textId="77777777" w:rsidR="006C5502" w:rsidRDefault="00E84BFB">
            <w:pPr>
              <w:rPr>
                <w:rFonts w:ascii="Arial" w:eastAsia="Arial" w:hAnsi="Arial" w:cs="Arial"/>
              </w:rPr>
            </w:pPr>
            <w:r>
              <w:rPr>
                <w:rFonts w:ascii="Arial"/>
              </w:rPr>
              <w:t xml:space="preserve">    enzyme-substrate complexes</w:t>
            </w:r>
          </w:p>
          <w:p w14:paraId="02AD9227" w14:textId="77777777" w:rsidR="006C5502" w:rsidRDefault="00E84BFB" w:rsidP="00E84BFB">
            <w:pPr>
              <w:numPr>
                <w:ilvl w:val="0"/>
                <w:numId w:val="62"/>
              </w:numPr>
              <w:ind w:left="113" w:hanging="113"/>
            </w:pPr>
            <w:r>
              <w:rPr>
                <w:rFonts w:ascii="Arial"/>
              </w:rPr>
              <w:t xml:space="preserve">  Limiting factor is substrate concentration</w:t>
            </w:r>
          </w:p>
        </w:tc>
      </w:tr>
    </w:tbl>
    <w:p w14:paraId="02AD9229" w14:textId="77777777" w:rsidR="006C5502" w:rsidRDefault="006C5502">
      <w:pPr>
        <w:pStyle w:val="Body"/>
        <w:rPr>
          <w:sz w:val="24"/>
          <w:szCs w:val="24"/>
        </w:rPr>
      </w:pPr>
    </w:p>
    <w:p w14:paraId="02AD922A" w14:textId="77777777" w:rsidR="006C5502" w:rsidRDefault="006C5502">
      <w:pPr>
        <w:pStyle w:val="Body"/>
        <w:rPr>
          <w:sz w:val="24"/>
          <w:szCs w:val="24"/>
        </w:rPr>
      </w:pPr>
    </w:p>
    <w:p w14:paraId="02AD922B" w14:textId="77777777" w:rsidR="006C5502" w:rsidRDefault="006C5502">
      <w:pPr>
        <w:pStyle w:val="Body"/>
        <w:rPr>
          <w:sz w:val="24"/>
          <w:szCs w:val="24"/>
        </w:rPr>
      </w:pPr>
    </w:p>
    <w:p w14:paraId="02AD922C" w14:textId="77777777" w:rsidR="006C5502" w:rsidRDefault="006C5502">
      <w:pPr>
        <w:pStyle w:val="Body"/>
        <w:rPr>
          <w:sz w:val="24"/>
          <w:szCs w:val="24"/>
        </w:rPr>
      </w:pPr>
    </w:p>
    <w:p w14:paraId="02AD922D" w14:textId="77777777" w:rsidR="006C5502" w:rsidRDefault="006C5502">
      <w:pPr>
        <w:pStyle w:val="Body"/>
        <w:rPr>
          <w:sz w:val="24"/>
          <w:szCs w:val="24"/>
        </w:rPr>
      </w:pPr>
    </w:p>
    <w:p w14:paraId="02AD922E" w14:textId="77777777" w:rsidR="006C5502" w:rsidRDefault="006C5502">
      <w:pPr>
        <w:pStyle w:val="Body"/>
        <w:rPr>
          <w:sz w:val="24"/>
          <w:szCs w:val="24"/>
        </w:rPr>
      </w:pPr>
    </w:p>
    <w:p w14:paraId="02AD922F" w14:textId="77777777" w:rsidR="006C5502" w:rsidRDefault="006C5502">
      <w:pPr>
        <w:pStyle w:val="Body"/>
        <w:rPr>
          <w:sz w:val="24"/>
          <w:szCs w:val="24"/>
        </w:rPr>
      </w:pPr>
    </w:p>
    <w:p w14:paraId="02AD9230" w14:textId="77777777" w:rsidR="006C5502" w:rsidRDefault="006C5502">
      <w:pPr>
        <w:pStyle w:val="Body"/>
        <w:rPr>
          <w:sz w:val="24"/>
          <w:szCs w:val="24"/>
        </w:rPr>
      </w:pPr>
    </w:p>
    <w:p w14:paraId="02AD9231" w14:textId="77777777" w:rsidR="006C5502" w:rsidRDefault="006C5502">
      <w:pPr>
        <w:pStyle w:val="Body"/>
        <w:rPr>
          <w:sz w:val="24"/>
          <w:szCs w:val="24"/>
        </w:rPr>
      </w:pPr>
    </w:p>
    <w:p w14:paraId="02AD9232" w14:textId="77777777" w:rsidR="006C5502" w:rsidRDefault="006C5502">
      <w:pPr>
        <w:pStyle w:val="Body"/>
        <w:rPr>
          <w:sz w:val="24"/>
          <w:szCs w:val="24"/>
        </w:rPr>
      </w:pPr>
    </w:p>
    <w:p w14:paraId="02AD9233" w14:textId="77777777" w:rsidR="006C5502" w:rsidRDefault="006C5502">
      <w:pPr>
        <w:pStyle w:val="Body"/>
        <w:rPr>
          <w:sz w:val="24"/>
          <w:szCs w:val="24"/>
        </w:rPr>
      </w:pPr>
    </w:p>
    <w:p w14:paraId="02AD9234" w14:textId="77777777" w:rsidR="006C5502" w:rsidRDefault="006C5502">
      <w:pPr>
        <w:pStyle w:val="Body"/>
        <w:rPr>
          <w:sz w:val="24"/>
          <w:szCs w:val="24"/>
        </w:rPr>
      </w:pPr>
    </w:p>
    <w:p w14:paraId="02AD9235" w14:textId="77777777" w:rsidR="006C5502" w:rsidRDefault="00E84BFB">
      <w:pPr>
        <w:pStyle w:val="Body"/>
        <w:rPr>
          <w:b/>
          <w:bCs/>
          <w:sz w:val="24"/>
          <w:szCs w:val="24"/>
        </w:rPr>
      </w:pPr>
      <w:r>
        <w:rPr>
          <w:b/>
          <w:bCs/>
          <w:sz w:val="24"/>
          <w:szCs w:val="24"/>
        </w:rPr>
        <w:lastRenderedPageBreak/>
        <w:t>Enzyme inhibition</w:t>
      </w:r>
    </w:p>
    <w:p w14:paraId="02AD9236" w14:textId="77777777" w:rsidR="006C5502" w:rsidRDefault="006C5502">
      <w:pPr>
        <w:pStyle w:val="Body"/>
        <w:rPr>
          <w:b/>
          <w:bCs/>
          <w:sz w:val="24"/>
          <w:szCs w:val="24"/>
        </w:rPr>
      </w:pPr>
    </w:p>
    <w:p w14:paraId="02AD9237" w14:textId="77777777" w:rsidR="006C5502" w:rsidRDefault="00E84BFB">
      <w:pPr>
        <w:pStyle w:val="Body"/>
        <w:rPr>
          <w:sz w:val="24"/>
          <w:szCs w:val="24"/>
        </w:rPr>
      </w:pPr>
      <w:r>
        <w:rPr>
          <w:sz w:val="24"/>
          <w:szCs w:val="24"/>
        </w:rPr>
        <w:t>Enzyme inhibitors are substances that directly or indirectly interfere with the functioning of the active site of an enzyme and so reduce its activity.</w:t>
      </w:r>
    </w:p>
    <w:p w14:paraId="02AD9238" w14:textId="77777777" w:rsidR="006C5502" w:rsidRDefault="006C5502">
      <w:pPr>
        <w:pStyle w:val="Body"/>
        <w:rPr>
          <w:sz w:val="24"/>
          <w:szCs w:val="24"/>
        </w:rPr>
      </w:pPr>
    </w:p>
    <w:p w14:paraId="02AD9239" w14:textId="77777777" w:rsidR="006C5502" w:rsidRDefault="00E84BFB">
      <w:pPr>
        <w:pStyle w:val="Body"/>
        <w:rPr>
          <w:sz w:val="24"/>
          <w:szCs w:val="24"/>
        </w:rPr>
      </w:pPr>
      <w:r>
        <w:rPr>
          <w:sz w:val="24"/>
          <w:szCs w:val="24"/>
        </w:rPr>
        <w:t>There are two key types shown in the diagram below:</w:t>
      </w:r>
    </w:p>
    <w:p w14:paraId="02AD923A" w14:textId="77777777" w:rsidR="006C5502" w:rsidRDefault="006C5502">
      <w:pPr>
        <w:pStyle w:val="Body"/>
        <w:rPr>
          <w:sz w:val="24"/>
          <w:szCs w:val="24"/>
        </w:rPr>
      </w:pPr>
    </w:p>
    <w:p w14:paraId="02AD923B" w14:textId="77777777" w:rsidR="006C5502" w:rsidRDefault="00E84BFB" w:rsidP="00E84BFB">
      <w:pPr>
        <w:pStyle w:val="Body"/>
        <w:numPr>
          <w:ilvl w:val="0"/>
          <w:numId w:val="63"/>
        </w:numPr>
        <w:rPr>
          <w:sz w:val="24"/>
          <w:szCs w:val="24"/>
        </w:rPr>
      </w:pPr>
      <w:r>
        <w:rPr>
          <w:sz w:val="24"/>
          <w:szCs w:val="24"/>
        </w:rPr>
        <w:t>Competitive inhibitors that bind to the active site of the enzyme.</w:t>
      </w:r>
    </w:p>
    <w:p w14:paraId="02AD923C" w14:textId="77777777" w:rsidR="006C5502" w:rsidRDefault="00E84BFB" w:rsidP="00E84BFB">
      <w:pPr>
        <w:pStyle w:val="Body"/>
        <w:numPr>
          <w:ilvl w:val="0"/>
          <w:numId w:val="63"/>
        </w:numPr>
        <w:rPr>
          <w:sz w:val="24"/>
          <w:szCs w:val="24"/>
        </w:rPr>
      </w:pPr>
      <w:proofErr w:type="spellStart"/>
      <w:r>
        <w:rPr>
          <w:sz w:val="24"/>
          <w:szCs w:val="24"/>
        </w:rPr>
        <w:t>Non competitive</w:t>
      </w:r>
      <w:proofErr w:type="spellEnd"/>
      <w:r>
        <w:rPr>
          <w:sz w:val="24"/>
          <w:szCs w:val="24"/>
        </w:rPr>
        <w:t xml:space="preserve"> inhibitors that bind to the enzyme at a position other than the active site.</w:t>
      </w:r>
    </w:p>
    <w:p w14:paraId="02AD923D" w14:textId="77777777" w:rsidR="006C5502" w:rsidRDefault="00E84BFB">
      <w:pPr>
        <w:pStyle w:val="Body"/>
        <w:rPr>
          <w:sz w:val="24"/>
          <w:szCs w:val="24"/>
        </w:rPr>
      </w:pPr>
      <w:r>
        <w:rPr>
          <w:noProof/>
          <w:sz w:val="24"/>
          <w:szCs w:val="24"/>
          <w:lang w:val="en-GB"/>
        </w:rPr>
        <w:drawing>
          <wp:anchor distT="152400" distB="152400" distL="152400" distR="152400" simplePos="0" relativeHeight="251687936" behindDoc="0" locked="0" layoutInCell="1" allowOverlap="1" wp14:anchorId="02AD930F" wp14:editId="02AD9310">
            <wp:simplePos x="0" y="0"/>
            <wp:positionH relativeFrom="margin">
              <wp:posOffset>-6349</wp:posOffset>
            </wp:positionH>
            <wp:positionV relativeFrom="line">
              <wp:posOffset>193381</wp:posOffset>
            </wp:positionV>
            <wp:extent cx="5462476" cy="2867045"/>
            <wp:effectExtent l="0" t="0" r="0" b="0"/>
            <wp:wrapThrough wrapText="bothSides" distL="152400" distR="152400">
              <wp:wrapPolygon edited="1">
                <wp:start x="0" y="0"/>
                <wp:lineTo x="0" y="21600"/>
                <wp:lineTo x="21600" y="21600"/>
                <wp:lineTo x="21600" y="0"/>
                <wp:lineTo x="0" y="0"/>
              </wp:wrapPolygon>
            </wp:wrapThrough>
            <wp:docPr id="1073741993" name="officeArt object"/>
            <wp:cNvGraphicFramePr/>
            <a:graphic xmlns:a="http://schemas.openxmlformats.org/drawingml/2006/main">
              <a:graphicData uri="http://schemas.openxmlformats.org/drawingml/2006/picture">
                <pic:pic xmlns:pic="http://schemas.openxmlformats.org/drawingml/2006/picture">
                  <pic:nvPicPr>
                    <pic:cNvPr id="1073741993" name="Screen Shot 2015-08-04 at 19.11.39.png"/>
                    <pic:cNvPicPr/>
                  </pic:nvPicPr>
                  <pic:blipFill>
                    <a:blip r:embed="rId30">
                      <a:extLst/>
                    </a:blip>
                    <a:stretch>
                      <a:fillRect/>
                    </a:stretch>
                  </pic:blipFill>
                  <pic:spPr>
                    <a:xfrm>
                      <a:off x="0" y="0"/>
                      <a:ext cx="5462476" cy="2867045"/>
                    </a:xfrm>
                    <a:prstGeom prst="rect">
                      <a:avLst/>
                    </a:prstGeom>
                    <a:ln w="12700" cap="flat">
                      <a:noFill/>
                      <a:miter lim="400000"/>
                    </a:ln>
                    <a:effectLst/>
                  </pic:spPr>
                </pic:pic>
              </a:graphicData>
            </a:graphic>
          </wp:anchor>
        </w:drawing>
      </w:r>
    </w:p>
    <w:p w14:paraId="02AD923E" w14:textId="77777777" w:rsidR="006C5502" w:rsidRDefault="00E84BFB">
      <w:pPr>
        <w:pStyle w:val="Body"/>
        <w:rPr>
          <w:sz w:val="24"/>
          <w:szCs w:val="24"/>
          <w:u w:val="single"/>
        </w:rPr>
      </w:pPr>
      <w:r>
        <w:rPr>
          <w:sz w:val="24"/>
          <w:szCs w:val="24"/>
          <w:u w:val="single"/>
        </w:rPr>
        <w:t>Competitive inhibitors</w:t>
      </w:r>
    </w:p>
    <w:p w14:paraId="02AD923F" w14:textId="77777777" w:rsidR="006C5502" w:rsidRDefault="006C5502">
      <w:pPr>
        <w:pStyle w:val="Body"/>
        <w:rPr>
          <w:sz w:val="24"/>
          <w:szCs w:val="24"/>
        </w:rPr>
      </w:pPr>
    </w:p>
    <w:p w14:paraId="02AD9240" w14:textId="77777777" w:rsidR="006C5502" w:rsidRDefault="00E84BFB" w:rsidP="00E84BFB">
      <w:pPr>
        <w:pStyle w:val="Body"/>
        <w:numPr>
          <w:ilvl w:val="0"/>
          <w:numId w:val="64"/>
        </w:numPr>
        <w:rPr>
          <w:sz w:val="29"/>
          <w:szCs w:val="29"/>
        </w:rPr>
      </w:pPr>
      <w:r>
        <w:rPr>
          <w:sz w:val="24"/>
          <w:szCs w:val="24"/>
        </w:rPr>
        <w:t xml:space="preserve">Have a molecular shape that is </w:t>
      </w:r>
      <w:r>
        <w:rPr>
          <w:rFonts w:hAnsi="Helvetica"/>
          <w:sz w:val="24"/>
          <w:szCs w:val="24"/>
        </w:rPr>
        <w:t>————————</w:t>
      </w:r>
      <w:r>
        <w:rPr>
          <w:sz w:val="24"/>
          <w:szCs w:val="24"/>
        </w:rPr>
        <w:t xml:space="preserve">-  to that of the  </w:t>
      </w:r>
      <w:r>
        <w:rPr>
          <w:rFonts w:hAnsi="Helvetica"/>
          <w:sz w:val="24"/>
          <w:szCs w:val="24"/>
        </w:rPr>
        <w:t>———————</w:t>
      </w:r>
      <w:r>
        <w:rPr>
          <w:sz w:val="24"/>
          <w:szCs w:val="24"/>
        </w:rPr>
        <w:t>-</w:t>
      </w:r>
    </w:p>
    <w:p w14:paraId="02AD9241" w14:textId="77777777" w:rsidR="006C5502" w:rsidRDefault="00E84BFB" w:rsidP="00E84BFB">
      <w:pPr>
        <w:pStyle w:val="Body"/>
        <w:numPr>
          <w:ilvl w:val="0"/>
          <w:numId w:val="65"/>
        </w:numPr>
        <w:rPr>
          <w:sz w:val="29"/>
          <w:szCs w:val="29"/>
        </w:rPr>
      </w:pPr>
      <w:r>
        <w:rPr>
          <w:sz w:val="24"/>
          <w:szCs w:val="24"/>
        </w:rPr>
        <w:t>Compete with the substrate for available active sites.</w:t>
      </w:r>
    </w:p>
    <w:p w14:paraId="02AD9242" w14:textId="05F4C200" w:rsidR="006C5502" w:rsidRDefault="00532428" w:rsidP="00E84BFB">
      <w:pPr>
        <w:pStyle w:val="Body"/>
        <w:numPr>
          <w:ilvl w:val="0"/>
          <w:numId w:val="66"/>
        </w:numPr>
        <w:rPr>
          <w:sz w:val="29"/>
          <w:szCs w:val="29"/>
        </w:rPr>
      </w:pPr>
      <w:r>
        <w:rPr>
          <w:sz w:val="24"/>
          <w:szCs w:val="24"/>
        </w:rPr>
        <w:t>E</w:t>
      </w:r>
      <w:r w:rsidR="00E84BFB">
        <w:rPr>
          <w:sz w:val="24"/>
          <w:szCs w:val="24"/>
        </w:rPr>
        <w:t xml:space="preserve">ffect on enzyme activity depends on the </w:t>
      </w:r>
      <w:r w:rsidR="00E84BFB">
        <w:rPr>
          <w:rFonts w:hAnsi="Helvetica"/>
          <w:sz w:val="24"/>
          <w:szCs w:val="24"/>
        </w:rPr>
        <w:t>——————————</w:t>
      </w:r>
      <w:r w:rsidR="00E84BFB">
        <w:rPr>
          <w:sz w:val="24"/>
          <w:szCs w:val="24"/>
        </w:rPr>
        <w:t xml:space="preserve">- </w:t>
      </w:r>
      <w:r>
        <w:rPr>
          <w:sz w:val="24"/>
          <w:szCs w:val="24"/>
        </w:rPr>
        <w:t xml:space="preserve"> </w:t>
      </w:r>
      <w:r w:rsidR="00E84BFB">
        <w:rPr>
          <w:sz w:val="24"/>
          <w:szCs w:val="24"/>
        </w:rPr>
        <w:t xml:space="preserve"> of the inhibitor and substrate.</w:t>
      </w:r>
    </w:p>
    <w:p w14:paraId="02AD9243" w14:textId="79219BDF" w:rsidR="006C5502" w:rsidRDefault="00E84BFB" w:rsidP="00E84BFB">
      <w:pPr>
        <w:pStyle w:val="Body"/>
        <w:numPr>
          <w:ilvl w:val="0"/>
          <w:numId w:val="67"/>
        </w:numPr>
        <w:rPr>
          <w:sz w:val="29"/>
          <w:szCs w:val="29"/>
        </w:rPr>
      </w:pPr>
      <w:r>
        <w:rPr>
          <w:sz w:val="24"/>
          <w:szCs w:val="24"/>
        </w:rPr>
        <w:t xml:space="preserve">The inhibitor does not </w:t>
      </w:r>
      <w:r>
        <w:rPr>
          <w:rFonts w:hAnsi="Helvetica"/>
          <w:sz w:val="24"/>
          <w:szCs w:val="24"/>
        </w:rPr>
        <w:t xml:space="preserve">—————— </w:t>
      </w:r>
      <w:r w:rsidR="00532428">
        <w:rPr>
          <w:rFonts w:hAnsi="Helvetica"/>
          <w:sz w:val="24"/>
          <w:szCs w:val="24"/>
        </w:rPr>
        <w:t xml:space="preserve"> </w:t>
      </w:r>
      <w:r>
        <w:rPr>
          <w:rFonts w:hAnsi="Helvetica"/>
          <w:sz w:val="24"/>
          <w:szCs w:val="24"/>
        </w:rPr>
        <w:t xml:space="preserve"> </w:t>
      </w:r>
      <w:r>
        <w:rPr>
          <w:sz w:val="24"/>
          <w:szCs w:val="24"/>
        </w:rPr>
        <w:t>to the active site and so when it leaves another molecule can take its place.</w:t>
      </w:r>
    </w:p>
    <w:p w14:paraId="02AD9244" w14:textId="77777777" w:rsidR="006C5502" w:rsidRDefault="006C5502">
      <w:pPr>
        <w:pStyle w:val="Body"/>
        <w:rPr>
          <w:sz w:val="24"/>
          <w:szCs w:val="24"/>
        </w:rPr>
      </w:pPr>
    </w:p>
    <w:p w14:paraId="02AD9245" w14:textId="77777777" w:rsidR="006C5502" w:rsidRDefault="00E84BFB">
      <w:pPr>
        <w:pStyle w:val="Body"/>
        <w:rPr>
          <w:sz w:val="24"/>
          <w:szCs w:val="24"/>
          <w:u w:val="single"/>
        </w:rPr>
      </w:pPr>
      <w:r>
        <w:rPr>
          <w:sz w:val="24"/>
          <w:szCs w:val="24"/>
          <w:u w:val="single"/>
        </w:rPr>
        <w:t>Non Competitive Inhibitors</w:t>
      </w:r>
    </w:p>
    <w:p w14:paraId="02AD9246" w14:textId="77777777" w:rsidR="006C5502" w:rsidRDefault="006C5502">
      <w:pPr>
        <w:pStyle w:val="Body"/>
        <w:rPr>
          <w:sz w:val="24"/>
          <w:szCs w:val="24"/>
        </w:rPr>
      </w:pPr>
    </w:p>
    <w:p w14:paraId="02AD9247" w14:textId="77777777" w:rsidR="006C5502" w:rsidRDefault="00E84BFB" w:rsidP="00E84BFB">
      <w:pPr>
        <w:pStyle w:val="Body"/>
        <w:numPr>
          <w:ilvl w:val="0"/>
          <w:numId w:val="68"/>
        </w:numPr>
        <w:rPr>
          <w:sz w:val="29"/>
          <w:szCs w:val="29"/>
        </w:rPr>
      </w:pPr>
      <w:r>
        <w:rPr>
          <w:sz w:val="24"/>
          <w:szCs w:val="24"/>
        </w:rPr>
        <w:t xml:space="preserve">Attach themselves to the enzyme at the </w:t>
      </w:r>
      <w:r>
        <w:rPr>
          <w:rFonts w:hAnsi="Helvetica"/>
          <w:sz w:val="24"/>
          <w:szCs w:val="24"/>
        </w:rPr>
        <w:t xml:space="preserve">——————————— </w:t>
      </w:r>
      <w:r>
        <w:rPr>
          <w:sz w:val="24"/>
          <w:szCs w:val="24"/>
        </w:rPr>
        <w:t>site.</w:t>
      </w:r>
    </w:p>
    <w:p w14:paraId="02AD9248" w14:textId="77777777" w:rsidR="006C5502" w:rsidRDefault="00E84BFB" w:rsidP="00E84BFB">
      <w:pPr>
        <w:pStyle w:val="Body"/>
        <w:numPr>
          <w:ilvl w:val="0"/>
          <w:numId w:val="69"/>
        </w:numPr>
        <w:rPr>
          <w:sz w:val="29"/>
          <w:szCs w:val="29"/>
        </w:rPr>
      </w:pPr>
      <w:r>
        <w:rPr>
          <w:sz w:val="24"/>
          <w:szCs w:val="24"/>
        </w:rPr>
        <w:t xml:space="preserve">Upon attaching to the enzyme they change the </w:t>
      </w:r>
      <w:r>
        <w:rPr>
          <w:rFonts w:hAnsi="Helvetica"/>
          <w:sz w:val="24"/>
          <w:szCs w:val="24"/>
        </w:rPr>
        <w:t xml:space="preserve">—————— </w:t>
      </w:r>
      <w:r>
        <w:rPr>
          <w:sz w:val="24"/>
          <w:szCs w:val="24"/>
        </w:rPr>
        <w:t xml:space="preserve">of the active site so that further substrate molecules cannot enter and form </w:t>
      </w:r>
      <w:r>
        <w:rPr>
          <w:rFonts w:hAnsi="Helvetica"/>
          <w:sz w:val="24"/>
          <w:szCs w:val="24"/>
        </w:rPr>
        <w:t>—————</w:t>
      </w:r>
      <w:proofErr w:type="gramStart"/>
      <w:r>
        <w:rPr>
          <w:rFonts w:hAnsi="Helvetica"/>
          <w:sz w:val="24"/>
          <w:szCs w:val="24"/>
        </w:rPr>
        <w:t>—  —</w:t>
      </w:r>
      <w:proofErr w:type="gramEnd"/>
      <w:r>
        <w:rPr>
          <w:rFonts w:hAnsi="Helvetica"/>
          <w:sz w:val="24"/>
          <w:szCs w:val="24"/>
        </w:rPr>
        <w:t xml:space="preserve">———————— </w:t>
      </w:r>
      <w:r>
        <w:rPr>
          <w:sz w:val="24"/>
          <w:szCs w:val="24"/>
        </w:rPr>
        <w:t>complexes.</w:t>
      </w:r>
    </w:p>
    <w:p w14:paraId="02AD9249" w14:textId="77777777" w:rsidR="006C5502" w:rsidRDefault="00E84BFB" w:rsidP="00E84BFB">
      <w:pPr>
        <w:pStyle w:val="Body"/>
        <w:numPr>
          <w:ilvl w:val="0"/>
          <w:numId w:val="70"/>
        </w:numPr>
        <w:rPr>
          <w:sz w:val="29"/>
          <w:szCs w:val="29"/>
        </w:rPr>
      </w:pPr>
      <w:r>
        <w:rPr>
          <w:sz w:val="24"/>
          <w:szCs w:val="24"/>
        </w:rPr>
        <w:t xml:space="preserve">As the substrate and inhibitor are not </w:t>
      </w:r>
      <w:r>
        <w:rPr>
          <w:rFonts w:hAnsi="Helvetica"/>
          <w:sz w:val="24"/>
          <w:szCs w:val="24"/>
        </w:rPr>
        <w:t xml:space="preserve">—————————— </w:t>
      </w:r>
      <w:r>
        <w:rPr>
          <w:sz w:val="24"/>
          <w:szCs w:val="24"/>
        </w:rPr>
        <w:t>for the active site, an increase in substrate concentration does not decrease the effect of the inhibitor.</w:t>
      </w:r>
    </w:p>
    <w:p w14:paraId="02AD924A" w14:textId="77777777" w:rsidR="006C5502" w:rsidRDefault="006C5502">
      <w:pPr>
        <w:pStyle w:val="Body"/>
        <w:rPr>
          <w:sz w:val="24"/>
          <w:szCs w:val="24"/>
        </w:rPr>
      </w:pPr>
    </w:p>
    <w:p w14:paraId="02AD924B" w14:textId="77777777" w:rsidR="006C5502" w:rsidRDefault="00E84BFB">
      <w:pPr>
        <w:pStyle w:val="Body"/>
        <w:rPr>
          <w:b/>
          <w:bCs/>
          <w:sz w:val="24"/>
          <w:szCs w:val="24"/>
        </w:rPr>
      </w:pPr>
      <w:r>
        <w:rPr>
          <w:b/>
          <w:bCs/>
          <w:sz w:val="24"/>
          <w:szCs w:val="24"/>
        </w:rPr>
        <w:t xml:space="preserve">Choose from the following words to fill the gaps: competing, shape, bind, enzyme-substrate, similar, allosteric, concentration, </w:t>
      </w:r>
      <w:proofErr w:type="gramStart"/>
      <w:r>
        <w:rPr>
          <w:b/>
          <w:bCs/>
          <w:sz w:val="24"/>
          <w:szCs w:val="24"/>
        </w:rPr>
        <w:t>substrate</w:t>
      </w:r>
      <w:proofErr w:type="gramEnd"/>
      <w:r>
        <w:rPr>
          <w:b/>
          <w:bCs/>
          <w:sz w:val="24"/>
          <w:szCs w:val="24"/>
        </w:rPr>
        <w:t>.</w:t>
      </w:r>
    </w:p>
    <w:p w14:paraId="02AD924C" w14:textId="77777777" w:rsidR="006C5502" w:rsidRDefault="006C5502">
      <w:pPr>
        <w:pStyle w:val="Body"/>
        <w:rPr>
          <w:b/>
          <w:bCs/>
          <w:sz w:val="24"/>
          <w:szCs w:val="24"/>
        </w:rPr>
      </w:pPr>
    </w:p>
    <w:p w14:paraId="02AD924D" w14:textId="77777777" w:rsidR="006C5502" w:rsidRDefault="00E84BFB">
      <w:pPr>
        <w:pStyle w:val="Body"/>
        <w:rPr>
          <w:sz w:val="24"/>
          <w:szCs w:val="24"/>
        </w:rPr>
      </w:pPr>
      <w:r>
        <w:rPr>
          <w:sz w:val="24"/>
          <w:szCs w:val="24"/>
        </w:rPr>
        <w:t>You should be able to draw and interpret graphs showing the effect of inhibitors on enzyme activity.</w:t>
      </w:r>
    </w:p>
    <w:p w14:paraId="02AD924E" w14:textId="77777777" w:rsidR="006C5502" w:rsidRDefault="006C5502">
      <w:pPr>
        <w:pStyle w:val="Body"/>
        <w:rPr>
          <w:sz w:val="24"/>
          <w:szCs w:val="24"/>
        </w:rPr>
      </w:pPr>
    </w:p>
    <w:p w14:paraId="02AD924F" w14:textId="77777777" w:rsidR="006C5502" w:rsidRDefault="006C5502">
      <w:pPr>
        <w:pStyle w:val="Body"/>
        <w:rPr>
          <w:sz w:val="24"/>
          <w:szCs w:val="24"/>
        </w:rPr>
      </w:pPr>
    </w:p>
    <w:p w14:paraId="02AD9250" w14:textId="77777777" w:rsidR="006C5502" w:rsidRDefault="00E84BFB">
      <w:pPr>
        <w:pStyle w:val="Body"/>
        <w:rPr>
          <w:sz w:val="24"/>
          <w:szCs w:val="24"/>
        </w:rPr>
      </w:pPr>
      <w:r>
        <w:rPr>
          <w:noProof/>
          <w:sz w:val="24"/>
          <w:szCs w:val="24"/>
          <w:lang w:val="en-GB"/>
        </w:rPr>
        <w:drawing>
          <wp:inline distT="0" distB="0" distL="0" distR="0" wp14:anchorId="02AD9311" wp14:editId="02AD9312">
            <wp:extent cx="5900991" cy="3371995"/>
            <wp:effectExtent l="0" t="0" r="0" b="0"/>
            <wp:docPr id="1073741994" name="officeArt object"/>
            <wp:cNvGraphicFramePr/>
            <a:graphic xmlns:a="http://schemas.openxmlformats.org/drawingml/2006/main">
              <a:graphicData uri="http://schemas.openxmlformats.org/drawingml/2006/picture">
                <pic:pic xmlns:pic="http://schemas.openxmlformats.org/drawingml/2006/picture">
                  <pic:nvPicPr>
                    <pic:cNvPr id="1073741994" name="image-6.tiff"/>
                    <pic:cNvPicPr/>
                  </pic:nvPicPr>
                  <pic:blipFill>
                    <a:blip r:embed="rId31">
                      <a:extLst/>
                    </a:blip>
                    <a:stretch>
                      <a:fillRect/>
                    </a:stretch>
                  </pic:blipFill>
                  <pic:spPr>
                    <a:xfrm>
                      <a:off x="0" y="0"/>
                      <a:ext cx="5900991" cy="3371995"/>
                    </a:xfrm>
                    <a:prstGeom prst="rect">
                      <a:avLst/>
                    </a:prstGeom>
                    <a:ln w="9525" cap="flat">
                      <a:noFill/>
                      <a:round/>
                    </a:ln>
                    <a:effectLst/>
                  </pic:spPr>
                </pic:pic>
              </a:graphicData>
            </a:graphic>
          </wp:inline>
        </w:drawing>
      </w:r>
    </w:p>
    <w:p w14:paraId="02AD9251" w14:textId="77777777" w:rsidR="006C5502" w:rsidRDefault="00E84BFB">
      <w:pPr>
        <w:pStyle w:val="Body"/>
        <w:rPr>
          <w:sz w:val="24"/>
          <w:szCs w:val="24"/>
          <w:u w:val="single"/>
        </w:rPr>
      </w:pPr>
      <w:r>
        <w:rPr>
          <w:sz w:val="24"/>
          <w:szCs w:val="24"/>
          <w:u w:val="single"/>
        </w:rPr>
        <w:t>Comparison of Inhibitors</w:t>
      </w:r>
    </w:p>
    <w:p w14:paraId="02AD9252" w14:textId="77777777" w:rsidR="006C5502" w:rsidRDefault="006C5502">
      <w:pPr>
        <w:pStyle w:val="Body"/>
        <w:rPr>
          <w:sz w:val="24"/>
          <w:szCs w:val="24"/>
          <w:u w:val="single"/>
        </w:rPr>
      </w:pPr>
    </w:p>
    <w:tbl>
      <w:tblPr>
        <w:tblW w:w="961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3204"/>
        <w:gridCol w:w="3204"/>
        <w:gridCol w:w="3204"/>
      </w:tblGrid>
      <w:tr w:rsidR="006C5502" w14:paraId="02AD9256" w14:textId="77777777">
        <w:trPr>
          <w:trHeight w:val="1011"/>
          <w:tblHeader/>
        </w:trPr>
        <w:tc>
          <w:tcPr>
            <w:tcW w:w="3204"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02AD9253" w14:textId="77777777" w:rsidR="006C5502" w:rsidRDefault="00E84BFB">
            <w:pPr>
              <w:pStyle w:val="Default"/>
              <w:keepNext/>
              <w:jc w:val="center"/>
            </w:pPr>
            <w:r>
              <w:rPr>
                <w:b/>
                <w:bCs/>
                <w:sz w:val="24"/>
                <w:szCs w:val="24"/>
              </w:rPr>
              <w:t>Differences</w:t>
            </w:r>
          </w:p>
        </w:tc>
        <w:tc>
          <w:tcPr>
            <w:tcW w:w="3204"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02AD9254" w14:textId="77777777" w:rsidR="006C5502" w:rsidRDefault="00E84BFB">
            <w:pPr>
              <w:pStyle w:val="Default"/>
              <w:keepNext/>
              <w:jc w:val="center"/>
            </w:pPr>
            <w:r>
              <w:rPr>
                <w:b/>
                <w:bCs/>
                <w:sz w:val="24"/>
                <w:szCs w:val="24"/>
              </w:rPr>
              <w:t>Competitive</w:t>
            </w:r>
          </w:p>
        </w:tc>
        <w:tc>
          <w:tcPr>
            <w:tcW w:w="3204"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02AD9255" w14:textId="77777777" w:rsidR="006C5502" w:rsidRDefault="00E84BFB">
            <w:pPr>
              <w:pStyle w:val="Default"/>
              <w:keepNext/>
              <w:jc w:val="center"/>
            </w:pPr>
            <w:r>
              <w:rPr>
                <w:b/>
                <w:bCs/>
                <w:sz w:val="24"/>
                <w:szCs w:val="24"/>
              </w:rPr>
              <w:t>Non Competitive</w:t>
            </w:r>
          </w:p>
        </w:tc>
      </w:tr>
      <w:tr w:rsidR="006C5502" w14:paraId="02AD925A" w14:textId="77777777">
        <w:tblPrEx>
          <w:shd w:val="clear" w:color="auto" w:fill="auto"/>
        </w:tblPrEx>
        <w:trPr>
          <w:trHeight w:val="1106"/>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257" w14:textId="77777777" w:rsidR="006C5502" w:rsidRDefault="00E84BFB">
            <w:pPr>
              <w:pStyle w:val="Default"/>
            </w:pPr>
            <w:r>
              <w:rPr>
                <w:sz w:val="24"/>
                <w:szCs w:val="24"/>
              </w:rPr>
              <w:t>Shape of molecule</w:t>
            </w:r>
          </w:p>
        </w:tc>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258" w14:textId="77777777" w:rsidR="006C5502" w:rsidRDefault="006C5502"/>
        </w:tc>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259" w14:textId="77777777" w:rsidR="006C5502" w:rsidRDefault="006C5502"/>
        </w:tc>
      </w:tr>
      <w:tr w:rsidR="006C5502" w14:paraId="02AD925E" w14:textId="77777777">
        <w:tblPrEx>
          <w:shd w:val="clear" w:color="auto" w:fill="auto"/>
        </w:tblPrEx>
        <w:trPr>
          <w:trHeight w:val="1106"/>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25B" w14:textId="77777777" w:rsidR="006C5502" w:rsidRDefault="00E84BFB">
            <w:pPr>
              <w:pStyle w:val="Default"/>
            </w:pPr>
            <w:r>
              <w:rPr>
                <w:sz w:val="24"/>
                <w:szCs w:val="24"/>
              </w:rPr>
              <w:t>Site on enzyme</w:t>
            </w:r>
          </w:p>
        </w:tc>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25C" w14:textId="77777777" w:rsidR="006C5502" w:rsidRDefault="006C5502"/>
        </w:tc>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25D" w14:textId="77777777" w:rsidR="006C5502" w:rsidRDefault="006C5502"/>
        </w:tc>
      </w:tr>
      <w:tr w:rsidR="006C5502" w14:paraId="02AD9262" w14:textId="77777777">
        <w:tblPrEx>
          <w:shd w:val="clear" w:color="auto" w:fill="auto"/>
        </w:tblPrEx>
        <w:trPr>
          <w:trHeight w:val="1106"/>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25F" w14:textId="77777777" w:rsidR="006C5502" w:rsidRDefault="00E84BFB">
            <w:pPr>
              <w:pStyle w:val="Default"/>
            </w:pPr>
            <w:r>
              <w:rPr>
                <w:sz w:val="24"/>
                <w:szCs w:val="24"/>
              </w:rPr>
              <w:t>Effect of increasing inhibitor conc.</w:t>
            </w:r>
          </w:p>
        </w:tc>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260" w14:textId="77777777" w:rsidR="006C5502" w:rsidRDefault="006C5502"/>
        </w:tc>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261" w14:textId="77777777" w:rsidR="006C5502" w:rsidRDefault="006C5502"/>
        </w:tc>
      </w:tr>
      <w:tr w:rsidR="006C5502" w14:paraId="02AD9266" w14:textId="77777777">
        <w:tblPrEx>
          <w:shd w:val="clear" w:color="auto" w:fill="auto"/>
        </w:tblPrEx>
        <w:trPr>
          <w:trHeight w:val="1106"/>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263" w14:textId="77777777" w:rsidR="006C5502" w:rsidRDefault="00E84BFB">
            <w:pPr>
              <w:pStyle w:val="Default"/>
            </w:pPr>
            <w:r>
              <w:rPr>
                <w:sz w:val="24"/>
                <w:szCs w:val="24"/>
              </w:rPr>
              <w:t>Effect of increasing substrate conc.</w:t>
            </w:r>
          </w:p>
        </w:tc>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264" w14:textId="77777777" w:rsidR="006C5502" w:rsidRDefault="006C5502"/>
        </w:tc>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D9265" w14:textId="77777777" w:rsidR="006C5502" w:rsidRDefault="006C5502"/>
        </w:tc>
      </w:tr>
    </w:tbl>
    <w:p w14:paraId="02AD9267" w14:textId="77777777" w:rsidR="006C5502" w:rsidRDefault="006C5502">
      <w:pPr>
        <w:pStyle w:val="Body"/>
        <w:rPr>
          <w:sz w:val="24"/>
          <w:szCs w:val="24"/>
        </w:rPr>
      </w:pPr>
    </w:p>
    <w:p w14:paraId="02AD9268" w14:textId="77777777" w:rsidR="006C5502" w:rsidRDefault="006C5502">
      <w:pPr>
        <w:pStyle w:val="Body"/>
        <w:rPr>
          <w:b/>
          <w:bCs/>
          <w:sz w:val="24"/>
          <w:szCs w:val="24"/>
        </w:rPr>
      </w:pPr>
    </w:p>
    <w:p w14:paraId="02AD9269" w14:textId="77777777" w:rsidR="006C5502" w:rsidRDefault="006C5502">
      <w:pPr>
        <w:pStyle w:val="Body"/>
        <w:rPr>
          <w:b/>
          <w:bCs/>
          <w:sz w:val="24"/>
          <w:szCs w:val="24"/>
        </w:rPr>
      </w:pPr>
    </w:p>
    <w:p w14:paraId="02AD926A" w14:textId="77777777" w:rsidR="006C5502" w:rsidRDefault="006C5502">
      <w:pPr>
        <w:pStyle w:val="Body"/>
        <w:rPr>
          <w:b/>
          <w:bCs/>
          <w:sz w:val="24"/>
          <w:szCs w:val="24"/>
        </w:rPr>
      </w:pPr>
    </w:p>
    <w:p w14:paraId="02AD926B" w14:textId="77777777" w:rsidR="006C5502" w:rsidRDefault="00E84BFB">
      <w:pPr>
        <w:pStyle w:val="Body"/>
        <w:rPr>
          <w:b/>
          <w:bCs/>
          <w:sz w:val="24"/>
          <w:szCs w:val="24"/>
        </w:rPr>
      </w:pPr>
      <w:r>
        <w:rPr>
          <w:b/>
          <w:bCs/>
          <w:sz w:val="24"/>
          <w:szCs w:val="24"/>
        </w:rPr>
        <w:t>Control of metabolic Pathways</w:t>
      </w:r>
    </w:p>
    <w:p w14:paraId="02AD926C" w14:textId="77777777" w:rsidR="006C5502" w:rsidRDefault="006C5502">
      <w:pPr>
        <w:pStyle w:val="Body"/>
        <w:rPr>
          <w:b/>
          <w:bCs/>
          <w:sz w:val="24"/>
          <w:szCs w:val="24"/>
        </w:rPr>
      </w:pPr>
    </w:p>
    <w:p w14:paraId="02AD926D" w14:textId="77777777" w:rsidR="006C5502" w:rsidRDefault="00E84BFB">
      <w:pPr>
        <w:pStyle w:val="Body"/>
        <w:rPr>
          <w:sz w:val="24"/>
          <w:szCs w:val="24"/>
        </w:rPr>
      </w:pPr>
      <w:r>
        <w:rPr>
          <w:sz w:val="24"/>
          <w:szCs w:val="24"/>
        </w:rPr>
        <w:t xml:space="preserve">A metabolic pathway is a series of reactions in which each step is </w:t>
      </w:r>
      <w:proofErr w:type="spellStart"/>
      <w:r>
        <w:rPr>
          <w:sz w:val="24"/>
          <w:szCs w:val="24"/>
        </w:rPr>
        <w:t>catalysed</w:t>
      </w:r>
      <w:proofErr w:type="spellEnd"/>
      <w:r>
        <w:rPr>
          <w:sz w:val="24"/>
          <w:szCs w:val="24"/>
        </w:rPr>
        <w:t xml:space="preserve"> by an enzyme. Cells have evolved to use the products of their own reactions for feedback inhibition of enzyme activity. Feedback inhibition involves the use of a reaction product to regulate its own further production </w:t>
      </w:r>
    </w:p>
    <w:p w14:paraId="02AD926E" w14:textId="77777777" w:rsidR="006C5502" w:rsidRDefault="00E84BFB">
      <w:pPr>
        <w:pStyle w:val="Body"/>
        <w:rPr>
          <w:sz w:val="24"/>
          <w:szCs w:val="24"/>
        </w:rPr>
      </w:pPr>
      <w:r>
        <w:rPr>
          <w:noProof/>
          <w:sz w:val="24"/>
          <w:szCs w:val="24"/>
          <w:lang w:val="en-GB"/>
        </w:rPr>
        <w:drawing>
          <wp:anchor distT="152400" distB="152400" distL="152400" distR="152400" simplePos="0" relativeHeight="251685888" behindDoc="0" locked="0" layoutInCell="1" allowOverlap="1" wp14:anchorId="02AD9313" wp14:editId="02AD9314">
            <wp:simplePos x="0" y="0"/>
            <wp:positionH relativeFrom="margin">
              <wp:posOffset>285946</wp:posOffset>
            </wp:positionH>
            <wp:positionV relativeFrom="line">
              <wp:posOffset>183584</wp:posOffset>
            </wp:positionV>
            <wp:extent cx="5177521" cy="1437725"/>
            <wp:effectExtent l="0" t="0" r="0" b="0"/>
            <wp:wrapTopAndBottom distT="152400" distB="152400"/>
            <wp:docPr id="1073741995" name="officeArt object"/>
            <wp:cNvGraphicFramePr/>
            <a:graphic xmlns:a="http://schemas.openxmlformats.org/drawingml/2006/main">
              <a:graphicData uri="http://schemas.openxmlformats.org/drawingml/2006/picture">
                <pic:pic xmlns:pic="http://schemas.openxmlformats.org/drawingml/2006/picture">
                  <pic:nvPicPr>
                    <pic:cNvPr id="1073741995" name="pasted-image.tif"/>
                    <pic:cNvPicPr/>
                  </pic:nvPicPr>
                  <pic:blipFill>
                    <a:blip r:embed="rId32">
                      <a:extLst/>
                    </a:blip>
                    <a:stretch>
                      <a:fillRect/>
                    </a:stretch>
                  </pic:blipFill>
                  <pic:spPr>
                    <a:xfrm>
                      <a:off x="0" y="0"/>
                      <a:ext cx="5177521" cy="1437725"/>
                    </a:xfrm>
                    <a:prstGeom prst="rect">
                      <a:avLst/>
                    </a:prstGeom>
                    <a:ln w="12700" cap="flat">
                      <a:noFill/>
                      <a:miter lim="400000"/>
                    </a:ln>
                    <a:effectLst/>
                  </pic:spPr>
                </pic:pic>
              </a:graphicData>
            </a:graphic>
          </wp:anchor>
        </w:drawing>
      </w:r>
    </w:p>
    <w:p w14:paraId="02AD926F" w14:textId="77777777" w:rsidR="006C5502" w:rsidRDefault="006C5502">
      <w:pPr>
        <w:pStyle w:val="Body"/>
        <w:rPr>
          <w:sz w:val="24"/>
          <w:szCs w:val="24"/>
        </w:rPr>
      </w:pPr>
    </w:p>
    <w:p w14:paraId="02AD9270" w14:textId="77777777" w:rsidR="006C5502" w:rsidRDefault="006C5502">
      <w:pPr>
        <w:pStyle w:val="Body"/>
        <w:rPr>
          <w:sz w:val="24"/>
          <w:szCs w:val="24"/>
        </w:rPr>
      </w:pPr>
    </w:p>
    <w:p w14:paraId="02AD9271" w14:textId="77777777" w:rsidR="006C5502" w:rsidRDefault="00E84BFB">
      <w:pPr>
        <w:pStyle w:val="Body"/>
        <w:rPr>
          <w:sz w:val="24"/>
          <w:szCs w:val="24"/>
        </w:rPr>
      </w:pPr>
      <w:r>
        <w:rPr>
          <w:sz w:val="24"/>
          <w:szCs w:val="24"/>
        </w:rPr>
        <w:t xml:space="preserve">In the example below, describe the events shown in the diagram using the following key words: substrate, enzyme, collision, active site, complementary shape, enzyme substrate complex, product, allosteric site, </w:t>
      </w:r>
      <w:proofErr w:type="spellStart"/>
      <w:r>
        <w:rPr>
          <w:sz w:val="24"/>
          <w:szCs w:val="24"/>
        </w:rPr>
        <w:t>non competitive</w:t>
      </w:r>
      <w:proofErr w:type="spellEnd"/>
      <w:r>
        <w:rPr>
          <w:sz w:val="24"/>
          <w:szCs w:val="24"/>
        </w:rPr>
        <w:t xml:space="preserve"> inhibition.</w:t>
      </w:r>
      <w:r>
        <w:rPr>
          <w:noProof/>
          <w:sz w:val="24"/>
          <w:szCs w:val="24"/>
          <w:lang w:val="en-GB"/>
        </w:rPr>
        <w:drawing>
          <wp:anchor distT="152400" distB="152400" distL="152400" distR="152400" simplePos="0" relativeHeight="251686912" behindDoc="1" locked="0" layoutInCell="1" allowOverlap="1" wp14:anchorId="02AD9315" wp14:editId="02AD9316">
            <wp:simplePos x="0" y="0"/>
            <wp:positionH relativeFrom="margin">
              <wp:posOffset>-3810</wp:posOffset>
            </wp:positionH>
            <wp:positionV relativeFrom="line">
              <wp:posOffset>226695</wp:posOffset>
            </wp:positionV>
            <wp:extent cx="6119495" cy="2063750"/>
            <wp:effectExtent l="0" t="0" r="0" b="0"/>
            <wp:wrapTight wrapText="bothSides">
              <wp:wrapPolygon edited="0">
                <wp:start x="0" y="0"/>
                <wp:lineTo x="0" y="21334"/>
                <wp:lineTo x="21517" y="21334"/>
                <wp:lineTo x="21517" y="0"/>
                <wp:lineTo x="0" y="0"/>
              </wp:wrapPolygon>
            </wp:wrapTight>
            <wp:docPr id="1073741996" name="officeArt object"/>
            <wp:cNvGraphicFramePr/>
            <a:graphic xmlns:a="http://schemas.openxmlformats.org/drawingml/2006/main">
              <a:graphicData uri="http://schemas.openxmlformats.org/drawingml/2006/picture">
                <pic:pic xmlns:pic="http://schemas.openxmlformats.org/drawingml/2006/picture">
                  <pic:nvPicPr>
                    <pic:cNvPr id="1073741996" name="pasted-image.tif"/>
                    <pic:cNvPicPr/>
                  </pic:nvPicPr>
                  <pic:blipFill>
                    <a:blip r:embed="rId33">
                      <a:extLst/>
                    </a:blip>
                    <a:stretch>
                      <a:fillRect/>
                    </a:stretch>
                  </pic:blipFill>
                  <pic:spPr>
                    <a:xfrm>
                      <a:off x="0" y="0"/>
                      <a:ext cx="6119495" cy="2063750"/>
                    </a:xfrm>
                    <a:prstGeom prst="rect">
                      <a:avLst/>
                    </a:prstGeom>
                    <a:ln w="12700" cap="flat">
                      <a:noFill/>
                      <a:miter lim="400000"/>
                    </a:ln>
                    <a:effectLst/>
                  </pic:spPr>
                </pic:pic>
              </a:graphicData>
            </a:graphic>
          </wp:anchor>
        </w:drawing>
      </w:r>
    </w:p>
    <w:p w14:paraId="02AD9272" w14:textId="77777777" w:rsidR="006C5502" w:rsidRDefault="006C5502">
      <w:pPr>
        <w:pStyle w:val="Body"/>
        <w:rPr>
          <w:sz w:val="24"/>
          <w:szCs w:val="24"/>
        </w:rPr>
      </w:pPr>
    </w:p>
    <w:p w14:paraId="02AD9273" w14:textId="77777777" w:rsidR="006C5502" w:rsidRDefault="00E84BFB">
      <w:pPr>
        <w:pStyle w:val="Body"/>
        <w:rPr>
          <w:sz w:val="24"/>
          <w:szCs w:val="24"/>
        </w:rPr>
      </w:pPr>
      <w:r>
        <w:rPr>
          <w:rFonts w:hAnsi="Helvetica"/>
          <w:sz w:val="24"/>
          <w:szCs w:val="24"/>
        </w:rPr>
        <w:t>————————————————————————————————————————</w:t>
      </w:r>
    </w:p>
    <w:p w14:paraId="02AD9274" w14:textId="77777777" w:rsidR="006C5502" w:rsidRDefault="006C5502">
      <w:pPr>
        <w:pStyle w:val="Body"/>
        <w:rPr>
          <w:sz w:val="24"/>
          <w:szCs w:val="24"/>
        </w:rPr>
      </w:pPr>
    </w:p>
    <w:p w14:paraId="02AD9275" w14:textId="77777777" w:rsidR="006C5502" w:rsidRDefault="00E84BFB">
      <w:pPr>
        <w:pStyle w:val="Body"/>
        <w:rPr>
          <w:sz w:val="24"/>
          <w:szCs w:val="24"/>
        </w:rPr>
      </w:pPr>
      <w:r>
        <w:rPr>
          <w:rFonts w:hAnsi="Helvetica"/>
          <w:sz w:val="24"/>
          <w:szCs w:val="24"/>
        </w:rPr>
        <w:t>————————————————————————————————————————</w:t>
      </w:r>
    </w:p>
    <w:p w14:paraId="02AD9276" w14:textId="77777777" w:rsidR="006C5502" w:rsidRDefault="006C5502">
      <w:pPr>
        <w:pStyle w:val="Body"/>
        <w:rPr>
          <w:sz w:val="24"/>
          <w:szCs w:val="24"/>
        </w:rPr>
      </w:pPr>
    </w:p>
    <w:p w14:paraId="02AD9277" w14:textId="77777777" w:rsidR="006C5502" w:rsidRDefault="00E84BFB">
      <w:pPr>
        <w:pStyle w:val="Body"/>
        <w:rPr>
          <w:sz w:val="24"/>
          <w:szCs w:val="24"/>
        </w:rPr>
      </w:pPr>
      <w:r>
        <w:rPr>
          <w:rFonts w:hAnsi="Helvetica"/>
          <w:sz w:val="24"/>
          <w:szCs w:val="24"/>
        </w:rPr>
        <w:t>————————————————————————————————————————</w:t>
      </w:r>
    </w:p>
    <w:p w14:paraId="02AD9278" w14:textId="77777777" w:rsidR="006C5502" w:rsidRDefault="006C5502">
      <w:pPr>
        <w:pStyle w:val="Body"/>
        <w:rPr>
          <w:sz w:val="24"/>
          <w:szCs w:val="24"/>
        </w:rPr>
      </w:pPr>
    </w:p>
    <w:p w14:paraId="02AD9279" w14:textId="77777777" w:rsidR="006C5502" w:rsidRDefault="00E84BFB">
      <w:pPr>
        <w:pStyle w:val="Body"/>
        <w:rPr>
          <w:sz w:val="24"/>
          <w:szCs w:val="24"/>
        </w:rPr>
      </w:pPr>
      <w:r>
        <w:rPr>
          <w:rFonts w:hAnsi="Helvetica"/>
          <w:sz w:val="24"/>
          <w:szCs w:val="24"/>
        </w:rPr>
        <w:t>————————————————————————————————————————</w:t>
      </w:r>
    </w:p>
    <w:p w14:paraId="02AD927A" w14:textId="77777777" w:rsidR="006C5502" w:rsidRDefault="006C5502">
      <w:pPr>
        <w:pStyle w:val="Body"/>
        <w:rPr>
          <w:sz w:val="24"/>
          <w:szCs w:val="24"/>
        </w:rPr>
      </w:pPr>
    </w:p>
    <w:p w14:paraId="02AD927B" w14:textId="77777777" w:rsidR="006C5502" w:rsidRDefault="00E84BFB">
      <w:pPr>
        <w:pStyle w:val="Body"/>
        <w:rPr>
          <w:sz w:val="24"/>
          <w:szCs w:val="24"/>
        </w:rPr>
      </w:pPr>
      <w:r>
        <w:rPr>
          <w:rFonts w:hAnsi="Helvetica"/>
          <w:sz w:val="24"/>
          <w:szCs w:val="24"/>
        </w:rPr>
        <w:t>————————————————————————————————————————</w:t>
      </w:r>
    </w:p>
    <w:p w14:paraId="02AD927C" w14:textId="77777777" w:rsidR="006C5502" w:rsidRDefault="006C5502">
      <w:pPr>
        <w:pStyle w:val="Body"/>
        <w:rPr>
          <w:sz w:val="24"/>
          <w:szCs w:val="24"/>
        </w:rPr>
      </w:pPr>
    </w:p>
    <w:p w14:paraId="02AD927D" w14:textId="77777777" w:rsidR="006C5502" w:rsidRDefault="00E84BFB">
      <w:pPr>
        <w:pStyle w:val="Body"/>
        <w:rPr>
          <w:sz w:val="24"/>
          <w:szCs w:val="24"/>
        </w:rPr>
      </w:pPr>
      <w:r>
        <w:rPr>
          <w:rFonts w:hAnsi="Helvetica"/>
          <w:sz w:val="24"/>
          <w:szCs w:val="24"/>
        </w:rPr>
        <w:t>————————————————————————————————————————</w:t>
      </w:r>
    </w:p>
    <w:p w14:paraId="02AD927E" w14:textId="77777777" w:rsidR="006C5502" w:rsidRDefault="006C5502">
      <w:pPr>
        <w:pStyle w:val="Body"/>
        <w:rPr>
          <w:sz w:val="24"/>
          <w:szCs w:val="24"/>
        </w:rPr>
      </w:pPr>
    </w:p>
    <w:p w14:paraId="02AD927F" w14:textId="77777777" w:rsidR="006C5502" w:rsidRDefault="00E84BFB">
      <w:pPr>
        <w:pStyle w:val="Body"/>
        <w:rPr>
          <w:sz w:val="24"/>
          <w:szCs w:val="24"/>
        </w:rPr>
      </w:pPr>
      <w:r>
        <w:rPr>
          <w:rFonts w:hAnsi="Helvetica"/>
          <w:sz w:val="24"/>
          <w:szCs w:val="24"/>
        </w:rPr>
        <w:t>————————————————————————————————————————</w:t>
      </w:r>
    </w:p>
    <w:p w14:paraId="02AD9280" w14:textId="77777777" w:rsidR="006C5502" w:rsidRDefault="006C5502">
      <w:pPr>
        <w:pStyle w:val="Body"/>
        <w:rPr>
          <w:sz w:val="24"/>
          <w:szCs w:val="24"/>
        </w:rPr>
      </w:pPr>
    </w:p>
    <w:p w14:paraId="02AD9281" w14:textId="77777777" w:rsidR="006C5502" w:rsidRDefault="00E84BFB">
      <w:pPr>
        <w:pStyle w:val="Body"/>
        <w:rPr>
          <w:sz w:val="24"/>
          <w:szCs w:val="24"/>
        </w:rPr>
      </w:pPr>
      <w:r>
        <w:rPr>
          <w:rFonts w:hAnsi="Helvetica"/>
          <w:sz w:val="24"/>
          <w:szCs w:val="24"/>
        </w:rPr>
        <w:t>————————————————————————————————————————</w:t>
      </w:r>
    </w:p>
    <w:p w14:paraId="02AD9282" w14:textId="77777777" w:rsidR="006C5502" w:rsidRDefault="006C5502">
      <w:pPr>
        <w:pStyle w:val="Body"/>
        <w:rPr>
          <w:sz w:val="24"/>
          <w:szCs w:val="24"/>
        </w:rPr>
      </w:pPr>
    </w:p>
    <w:p w14:paraId="02AD9283" w14:textId="77777777" w:rsidR="006C5502" w:rsidRDefault="00E84BFB">
      <w:pPr>
        <w:pStyle w:val="Body"/>
        <w:rPr>
          <w:b/>
          <w:bCs/>
          <w:sz w:val="24"/>
          <w:szCs w:val="24"/>
        </w:rPr>
      </w:pPr>
      <w:r>
        <w:rPr>
          <w:b/>
          <w:bCs/>
          <w:sz w:val="24"/>
          <w:szCs w:val="24"/>
        </w:rPr>
        <w:t xml:space="preserve">Understanding how enzymes work and how they can be regulated is a key principle behind the development of many of the pharmaceutical drugs.  </w:t>
      </w:r>
    </w:p>
    <w:p w14:paraId="02AD9284" w14:textId="77777777" w:rsidR="006C5502" w:rsidRDefault="006C5502">
      <w:pPr>
        <w:pStyle w:val="Body"/>
        <w:rPr>
          <w:b/>
          <w:bCs/>
          <w:sz w:val="24"/>
          <w:szCs w:val="24"/>
        </w:rPr>
      </w:pPr>
    </w:p>
    <w:p w14:paraId="02AD9285" w14:textId="77777777" w:rsidR="006C5502" w:rsidRDefault="00E84BFB">
      <w:pPr>
        <w:pStyle w:val="Body"/>
        <w:rPr>
          <w:sz w:val="24"/>
          <w:szCs w:val="24"/>
          <w:u w:val="single"/>
        </w:rPr>
      </w:pPr>
      <w:r>
        <w:rPr>
          <w:sz w:val="24"/>
          <w:szCs w:val="24"/>
          <w:u w:val="single"/>
        </w:rPr>
        <w:t>Statins</w:t>
      </w:r>
    </w:p>
    <w:p w14:paraId="02AD9286" w14:textId="77777777" w:rsidR="006C5502" w:rsidRDefault="006C5502">
      <w:pPr>
        <w:pStyle w:val="Body"/>
        <w:rPr>
          <w:sz w:val="24"/>
          <w:szCs w:val="24"/>
        </w:rPr>
      </w:pPr>
    </w:p>
    <w:p w14:paraId="02AD9287" w14:textId="77777777" w:rsidR="006C5502" w:rsidRDefault="00E84BFB">
      <w:pPr>
        <w:pStyle w:val="Body"/>
        <w:rPr>
          <w:sz w:val="24"/>
          <w:szCs w:val="24"/>
        </w:rPr>
      </w:pPr>
      <w:r>
        <w:rPr>
          <w:sz w:val="24"/>
          <w:szCs w:val="24"/>
        </w:rPr>
        <w:t xml:space="preserve">The end product of a metabolic pathway known as the mevalonate </w:t>
      </w:r>
      <w:proofErr w:type="gramStart"/>
      <w:r>
        <w:rPr>
          <w:sz w:val="24"/>
          <w:szCs w:val="24"/>
        </w:rPr>
        <w:t>pathway,</w:t>
      </w:r>
      <w:proofErr w:type="gramEnd"/>
      <w:r>
        <w:rPr>
          <w:sz w:val="24"/>
          <w:szCs w:val="24"/>
        </w:rPr>
        <w:t xml:space="preserve"> produces cholesterol. Statins are medicines used to treat high cholesterol levels. </w:t>
      </w:r>
    </w:p>
    <w:p w14:paraId="02AD9288" w14:textId="77777777" w:rsidR="006C5502" w:rsidRDefault="006C5502">
      <w:pPr>
        <w:pStyle w:val="Body"/>
        <w:rPr>
          <w:sz w:val="24"/>
          <w:szCs w:val="24"/>
        </w:rPr>
      </w:pPr>
    </w:p>
    <w:p w14:paraId="02AD9289" w14:textId="77777777" w:rsidR="006C5502" w:rsidRDefault="00E84BFB">
      <w:pPr>
        <w:pStyle w:val="Body"/>
        <w:rPr>
          <w:sz w:val="24"/>
          <w:szCs w:val="24"/>
        </w:rPr>
      </w:pPr>
      <w:r>
        <w:rPr>
          <w:sz w:val="24"/>
          <w:szCs w:val="24"/>
        </w:rPr>
        <w:t xml:space="preserve">Explain below how they work to reduce cholesterol (you will need to do some independent research to help you). </w:t>
      </w:r>
    </w:p>
    <w:p w14:paraId="02AD928A" w14:textId="77777777" w:rsidR="006C5502" w:rsidRDefault="006C5502">
      <w:pPr>
        <w:pStyle w:val="Body"/>
        <w:rPr>
          <w:sz w:val="24"/>
          <w:szCs w:val="24"/>
        </w:rPr>
      </w:pPr>
    </w:p>
    <w:p w14:paraId="02AD928B" w14:textId="77777777" w:rsidR="006C5502" w:rsidRDefault="00E84BFB">
      <w:pPr>
        <w:pStyle w:val="Body"/>
        <w:rPr>
          <w:sz w:val="24"/>
          <w:szCs w:val="24"/>
        </w:rPr>
      </w:pPr>
      <w:r>
        <w:rPr>
          <w:rFonts w:hAnsi="Helvetica"/>
          <w:sz w:val="24"/>
          <w:szCs w:val="24"/>
        </w:rPr>
        <w:t>————————————————————————————————————————</w:t>
      </w:r>
    </w:p>
    <w:p w14:paraId="02AD928C" w14:textId="77777777" w:rsidR="006C5502" w:rsidRDefault="006C5502">
      <w:pPr>
        <w:pStyle w:val="Body"/>
        <w:rPr>
          <w:sz w:val="24"/>
          <w:szCs w:val="24"/>
        </w:rPr>
      </w:pPr>
    </w:p>
    <w:p w14:paraId="02AD928D" w14:textId="77777777" w:rsidR="006C5502" w:rsidRDefault="00E84BFB">
      <w:pPr>
        <w:pStyle w:val="Body"/>
        <w:rPr>
          <w:sz w:val="24"/>
          <w:szCs w:val="24"/>
        </w:rPr>
      </w:pPr>
      <w:r>
        <w:rPr>
          <w:rFonts w:hAnsi="Helvetica"/>
          <w:sz w:val="24"/>
          <w:szCs w:val="24"/>
        </w:rPr>
        <w:t>————————————————————————————————————————</w:t>
      </w:r>
    </w:p>
    <w:p w14:paraId="02AD928E" w14:textId="77777777" w:rsidR="006C5502" w:rsidRDefault="006C5502">
      <w:pPr>
        <w:pStyle w:val="Body"/>
        <w:rPr>
          <w:sz w:val="24"/>
          <w:szCs w:val="24"/>
        </w:rPr>
      </w:pPr>
    </w:p>
    <w:p w14:paraId="02AD928F" w14:textId="77777777" w:rsidR="006C5502" w:rsidRDefault="00E84BFB">
      <w:pPr>
        <w:pStyle w:val="Body"/>
        <w:rPr>
          <w:sz w:val="24"/>
          <w:szCs w:val="24"/>
        </w:rPr>
      </w:pPr>
      <w:r>
        <w:rPr>
          <w:rFonts w:hAnsi="Helvetica"/>
          <w:sz w:val="24"/>
          <w:szCs w:val="24"/>
        </w:rPr>
        <w:t>————————————————————————————————————————</w:t>
      </w:r>
    </w:p>
    <w:p w14:paraId="02AD9290" w14:textId="77777777" w:rsidR="006C5502" w:rsidRDefault="006C5502">
      <w:pPr>
        <w:pStyle w:val="Body"/>
        <w:rPr>
          <w:sz w:val="24"/>
          <w:szCs w:val="24"/>
        </w:rPr>
      </w:pPr>
    </w:p>
    <w:p w14:paraId="02AD9291" w14:textId="77777777" w:rsidR="006C5502" w:rsidRDefault="00E84BFB">
      <w:pPr>
        <w:pStyle w:val="Body"/>
        <w:rPr>
          <w:sz w:val="24"/>
          <w:szCs w:val="24"/>
        </w:rPr>
      </w:pPr>
      <w:r>
        <w:rPr>
          <w:rFonts w:hAnsi="Helvetica"/>
          <w:sz w:val="24"/>
          <w:szCs w:val="24"/>
        </w:rPr>
        <w:t>————————————————————————————————————————</w:t>
      </w:r>
    </w:p>
    <w:p w14:paraId="02AD9292" w14:textId="77777777" w:rsidR="006C5502" w:rsidRDefault="006C5502">
      <w:pPr>
        <w:pStyle w:val="Body"/>
        <w:rPr>
          <w:sz w:val="24"/>
          <w:szCs w:val="24"/>
        </w:rPr>
      </w:pPr>
    </w:p>
    <w:p w14:paraId="02AD9293" w14:textId="77777777" w:rsidR="006C5502" w:rsidRDefault="00E84BFB">
      <w:pPr>
        <w:pStyle w:val="Body"/>
        <w:rPr>
          <w:sz w:val="24"/>
          <w:szCs w:val="24"/>
        </w:rPr>
      </w:pPr>
      <w:r>
        <w:rPr>
          <w:rFonts w:hAnsi="Helvetica"/>
          <w:sz w:val="24"/>
          <w:szCs w:val="24"/>
        </w:rPr>
        <w:t>————————————————————————————————————————</w:t>
      </w:r>
    </w:p>
    <w:p w14:paraId="02AD9294" w14:textId="77777777" w:rsidR="006C5502" w:rsidRDefault="006C5502">
      <w:pPr>
        <w:pStyle w:val="Body"/>
        <w:rPr>
          <w:sz w:val="24"/>
          <w:szCs w:val="24"/>
        </w:rPr>
      </w:pPr>
    </w:p>
    <w:p w14:paraId="02AD9295" w14:textId="77777777" w:rsidR="006C5502" w:rsidRDefault="00E84BFB">
      <w:pPr>
        <w:pStyle w:val="Body"/>
        <w:rPr>
          <w:sz w:val="24"/>
          <w:szCs w:val="24"/>
        </w:rPr>
      </w:pPr>
      <w:r>
        <w:rPr>
          <w:rFonts w:hAnsi="Helvetica"/>
          <w:sz w:val="24"/>
          <w:szCs w:val="24"/>
        </w:rPr>
        <w:t>————————————————————————————————————————</w:t>
      </w:r>
    </w:p>
    <w:p w14:paraId="02AD9296" w14:textId="77777777" w:rsidR="006C5502" w:rsidRDefault="006C5502">
      <w:pPr>
        <w:pStyle w:val="Body"/>
        <w:rPr>
          <w:sz w:val="24"/>
          <w:szCs w:val="24"/>
        </w:rPr>
      </w:pPr>
    </w:p>
    <w:p w14:paraId="02AD9297" w14:textId="77777777" w:rsidR="006C5502" w:rsidRDefault="00E84BFB">
      <w:pPr>
        <w:pStyle w:val="Body"/>
        <w:rPr>
          <w:sz w:val="24"/>
          <w:szCs w:val="24"/>
        </w:rPr>
      </w:pPr>
      <w:r>
        <w:rPr>
          <w:rFonts w:hAnsi="Helvetica"/>
          <w:sz w:val="24"/>
          <w:szCs w:val="24"/>
        </w:rPr>
        <w:t>————————————————————————————————————————</w:t>
      </w:r>
    </w:p>
    <w:p w14:paraId="02AD9298" w14:textId="77777777" w:rsidR="006C5502" w:rsidRDefault="006C5502">
      <w:pPr>
        <w:pStyle w:val="Body"/>
        <w:rPr>
          <w:sz w:val="24"/>
          <w:szCs w:val="24"/>
        </w:rPr>
      </w:pPr>
    </w:p>
    <w:p w14:paraId="02AD9299" w14:textId="77777777" w:rsidR="006C5502" w:rsidRDefault="00E84BFB">
      <w:pPr>
        <w:pStyle w:val="Body"/>
        <w:rPr>
          <w:sz w:val="24"/>
          <w:szCs w:val="24"/>
        </w:rPr>
      </w:pPr>
      <w:r>
        <w:rPr>
          <w:rFonts w:hAnsi="Helvetica"/>
          <w:sz w:val="24"/>
          <w:szCs w:val="24"/>
        </w:rPr>
        <w:t>————————————————————————————————————————</w:t>
      </w:r>
    </w:p>
    <w:p w14:paraId="02AD929A" w14:textId="77777777" w:rsidR="006C5502" w:rsidRDefault="00E84BFB">
      <w:pPr>
        <w:pStyle w:val="Body"/>
        <w:rPr>
          <w:sz w:val="24"/>
          <w:szCs w:val="24"/>
        </w:rPr>
      </w:pPr>
      <w:r>
        <w:rPr>
          <w:sz w:val="24"/>
          <w:szCs w:val="24"/>
        </w:rPr>
        <w:t xml:space="preserve"> </w:t>
      </w:r>
    </w:p>
    <w:p w14:paraId="02AD929B" w14:textId="77777777" w:rsidR="006C5502" w:rsidRDefault="006C5502">
      <w:pPr>
        <w:pStyle w:val="Body"/>
        <w:rPr>
          <w:sz w:val="24"/>
          <w:szCs w:val="24"/>
        </w:rPr>
      </w:pPr>
    </w:p>
    <w:p w14:paraId="02AD929C"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9D"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9E"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9F"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0"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1"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2"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3"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4"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5"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6"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7"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8"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9"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A"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B"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C"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D"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E"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AF"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B0"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B1" w14:textId="77777777" w:rsidR="006C5502" w:rsidRDefault="00E84BFB">
      <w:pPr>
        <w:pStyle w:val="Default"/>
        <w:rPr>
          <w:rFonts w:ascii="Helvetica Neue" w:eastAsia="Helvetica Neue" w:hAnsi="Helvetica Neue" w:cs="Helvetica Neue"/>
          <w:b/>
          <w:bCs/>
          <w:color w:val="545454"/>
          <w:sz w:val="28"/>
          <w:szCs w:val="28"/>
          <w:shd w:val="clear" w:color="auto" w:fill="EDEDED"/>
        </w:rPr>
      </w:pPr>
      <w:r>
        <w:rPr>
          <w:rFonts w:ascii="Helvetica Neue"/>
          <w:b/>
          <w:bCs/>
          <w:color w:val="545454"/>
          <w:sz w:val="28"/>
          <w:szCs w:val="28"/>
          <w:shd w:val="clear" w:color="auto" w:fill="EDEDED"/>
          <w:lang w:val="en-US"/>
        </w:rPr>
        <w:t>Exam Tip</w:t>
      </w:r>
    </w:p>
    <w:p w14:paraId="02AD92B2" w14:textId="77777777" w:rsidR="006C5502" w:rsidRDefault="00E84BFB">
      <w:pPr>
        <w:pStyle w:val="Default"/>
        <w:rPr>
          <w:rFonts w:ascii="Helvetica Neue" w:eastAsia="Helvetica Neue" w:hAnsi="Helvetica Neue" w:cs="Helvetica Neue"/>
          <w:color w:val="545454"/>
          <w:sz w:val="28"/>
          <w:szCs w:val="28"/>
          <w:shd w:val="clear" w:color="auto" w:fill="EDEDED"/>
        </w:rPr>
      </w:pPr>
      <w:r>
        <w:rPr>
          <w:rFonts w:ascii="Helvetica Neue" w:eastAsia="Helvetica Neue" w:hAnsi="Helvetica Neue" w:cs="Helvetica Neue"/>
          <w:noProof/>
          <w:color w:val="545454"/>
          <w:sz w:val="28"/>
          <w:szCs w:val="28"/>
          <w:shd w:val="clear" w:color="auto" w:fill="EDEDED"/>
        </w:rPr>
        <w:drawing>
          <wp:anchor distT="152400" distB="152400" distL="152400" distR="152400" simplePos="0" relativeHeight="251688960" behindDoc="0" locked="0" layoutInCell="1" allowOverlap="1" wp14:anchorId="02AD9317" wp14:editId="02AD9318">
            <wp:simplePos x="0" y="0"/>
            <wp:positionH relativeFrom="margin">
              <wp:posOffset>-220890</wp:posOffset>
            </wp:positionH>
            <wp:positionV relativeFrom="line">
              <wp:posOffset>198968</wp:posOffset>
            </wp:positionV>
            <wp:extent cx="5659756" cy="6120057"/>
            <wp:effectExtent l="0" t="0" r="0" b="0"/>
            <wp:wrapThrough wrapText="bothSides" distL="152400" distR="152400">
              <wp:wrapPolygon edited="1">
                <wp:start x="0" y="0"/>
                <wp:lineTo x="0" y="21600"/>
                <wp:lineTo x="21600" y="21600"/>
                <wp:lineTo x="21600" y="0"/>
                <wp:lineTo x="0" y="0"/>
              </wp:wrapPolygon>
            </wp:wrapThrough>
            <wp:docPr id="1073741997" name="officeArt object"/>
            <wp:cNvGraphicFramePr/>
            <a:graphic xmlns:a="http://schemas.openxmlformats.org/drawingml/2006/main">
              <a:graphicData uri="http://schemas.openxmlformats.org/drawingml/2006/picture">
                <pic:pic xmlns:pic="http://schemas.openxmlformats.org/drawingml/2006/picture">
                  <pic:nvPicPr>
                    <pic:cNvPr id="1073741997" name="Screen Shot 2015-08-05 at 12.38.00.png"/>
                    <pic:cNvPicPr/>
                  </pic:nvPicPr>
                  <pic:blipFill>
                    <a:blip r:embed="rId34">
                      <a:extLst/>
                    </a:blip>
                    <a:stretch>
                      <a:fillRect/>
                    </a:stretch>
                  </pic:blipFill>
                  <pic:spPr>
                    <a:xfrm>
                      <a:off x="0" y="0"/>
                      <a:ext cx="5659756" cy="6120057"/>
                    </a:xfrm>
                    <a:prstGeom prst="rect">
                      <a:avLst/>
                    </a:prstGeom>
                    <a:ln w="12700" cap="flat">
                      <a:noFill/>
                      <a:miter lim="400000"/>
                    </a:ln>
                    <a:effectLst/>
                  </pic:spPr>
                </pic:pic>
              </a:graphicData>
            </a:graphic>
          </wp:anchor>
        </w:drawing>
      </w:r>
    </w:p>
    <w:p w14:paraId="02AD92B3"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B4"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B5"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B6"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B7"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B8"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B9"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BA"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BB"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BC"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BD"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BE"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BF"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0"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1"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2"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3"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4"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5"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6"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7"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8"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9"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A"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B"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C"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D"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E"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CF" w14:textId="51F8CD0F" w:rsidR="006C5502" w:rsidRDefault="006C5502">
      <w:pPr>
        <w:pStyle w:val="Default"/>
        <w:rPr>
          <w:rFonts w:ascii="Helvetica Neue" w:eastAsia="Helvetica Neue" w:hAnsi="Helvetica Neue" w:cs="Helvetica Neue"/>
          <w:color w:val="545454"/>
          <w:sz w:val="28"/>
          <w:szCs w:val="28"/>
          <w:shd w:val="clear" w:color="auto" w:fill="EDEDED"/>
        </w:rPr>
      </w:pPr>
      <w:bookmarkStart w:id="0" w:name="_GoBack"/>
      <w:bookmarkEnd w:id="0"/>
    </w:p>
    <w:p w14:paraId="02AD92D0" w14:textId="50DF8A1F" w:rsidR="006C5502" w:rsidRDefault="009107F7">
      <w:pPr>
        <w:pStyle w:val="Default"/>
        <w:rPr>
          <w:rFonts w:ascii="Helvetica Neue" w:eastAsia="Helvetica Neue" w:hAnsi="Helvetica Neue" w:cs="Helvetica Neue"/>
          <w:color w:val="545454"/>
          <w:sz w:val="28"/>
          <w:szCs w:val="28"/>
          <w:shd w:val="clear" w:color="auto" w:fill="EDEDED"/>
        </w:rPr>
      </w:pPr>
      <w:r>
        <w:rPr>
          <w:rFonts w:ascii="Helvetica Neue" w:eastAsia="Helvetica Neue" w:hAnsi="Helvetica Neue" w:cs="Helvetica Neue"/>
          <w:noProof/>
          <w:color w:val="545454"/>
          <w:sz w:val="28"/>
          <w:szCs w:val="28"/>
          <w:shd w:val="clear" w:color="auto" w:fill="EDEDED"/>
        </w:rPr>
        <w:drawing>
          <wp:anchor distT="152400" distB="152400" distL="152400" distR="152400" simplePos="0" relativeHeight="251689984" behindDoc="0" locked="0" layoutInCell="1" allowOverlap="1" wp14:anchorId="02AD9319" wp14:editId="0799F4E6">
            <wp:simplePos x="0" y="0"/>
            <wp:positionH relativeFrom="margin">
              <wp:posOffset>-5715</wp:posOffset>
            </wp:positionH>
            <wp:positionV relativeFrom="line">
              <wp:posOffset>220345</wp:posOffset>
            </wp:positionV>
            <wp:extent cx="5198110" cy="2082800"/>
            <wp:effectExtent l="0" t="0" r="2540" b="0"/>
            <wp:wrapThrough wrapText="bothSides" distL="152400" distR="152400">
              <wp:wrapPolygon edited="1">
                <wp:start x="0" y="0"/>
                <wp:lineTo x="0" y="21600"/>
                <wp:lineTo x="21600" y="21600"/>
                <wp:lineTo x="21600" y="0"/>
                <wp:lineTo x="0" y="0"/>
              </wp:wrapPolygon>
            </wp:wrapThrough>
            <wp:docPr id="1073741998" name="officeArt object"/>
            <wp:cNvGraphicFramePr/>
            <a:graphic xmlns:a="http://schemas.openxmlformats.org/drawingml/2006/main">
              <a:graphicData uri="http://schemas.openxmlformats.org/drawingml/2006/picture">
                <pic:pic xmlns:pic="http://schemas.openxmlformats.org/drawingml/2006/picture">
                  <pic:nvPicPr>
                    <pic:cNvPr id="1073741998" name="Screen Shot 2015-08-05 at 12.38.20.png"/>
                    <pic:cNvPicPr/>
                  </pic:nvPicPr>
                  <pic:blipFill>
                    <a:blip r:embed="rId35">
                      <a:extLst/>
                    </a:blip>
                    <a:stretch>
                      <a:fillRect/>
                    </a:stretch>
                  </pic:blipFill>
                  <pic:spPr>
                    <a:xfrm>
                      <a:off x="0" y="0"/>
                      <a:ext cx="5198110" cy="2082800"/>
                    </a:xfrm>
                    <a:prstGeom prst="rect">
                      <a:avLst/>
                    </a:prstGeom>
                    <a:ln w="12700" cap="flat">
                      <a:noFill/>
                      <a:miter lim="400000"/>
                    </a:ln>
                    <a:effectLst/>
                  </pic:spPr>
                </pic:pic>
              </a:graphicData>
            </a:graphic>
          </wp:anchor>
        </w:drawing>
      </w:r>
    </w:p>
    <w:p w14:paraId="02AD92D1"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D2"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D3"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D4"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D5"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D6"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D7"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D8"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D9"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DA"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DB" w14:textId="77777777" w:rsidR="006C5502" w:rsidRDefault="006C5502">
      <w:pPr>
        <w:pStyle w:val="Default"/>
        <w:rPr>
          <w:rFonts w:ascii="Helvetica Neue" w:eastAsia="Helvetica Neue" w:hAnsi="Helvetica Neue" w:cs="Helvetica Neue"/>
          <w:color w:val="545454"/>
          <w:sz w:val="28"/>
          <w:szCs w:val="28"/>
          <w:shd w:val="clear" w:color="auto" w:fill="EDEDED"/>
        </w:rPr>
      </w:pPr>
    </w:p>
    <w:p w14:paraId="02AD92DC" w14:textId="77777777" w:rsidR="006C5502" w:rsidRDefault="006C5502">
      <w:pPr>
        <w:pStyle w:val="Default"/>
      </w:pPr>
    </w:p>
    <w:sectPr w:rsidR="006C5502">
      <w:headerReference w:type="default" r:id="rId36"/>
      <w:footerReference w:type="default" r:id="rId3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AD931D" w14:textId="77777777" w:rsidR="00E84BFB" w:rsidRDefault="00E84BFB">
      <w:r>
        <w:separator/>
      </w:r>
    </w:p>
  </w:endnote>
  <w:endnote w:type="continuationSeparator" w:id="0">
    <w:p w14:paraId="02AD931E" w14:textId="77777777" w:rsidR="00E84BFB" w:rsidRDefault="00E84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modern"/>
    <w:notTrueType/>
    <w:pitch w:val="variable"/>
    <w:sig w:usb0="8000002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D9320" w14:textId="77777777" w:rsidR="006C5502" w:rsidRDefault="00E84BFB">
    <w:pPr>
      <w:pStyle w:val="HeaderFooter"/>
      <w:tabs>
        <w:tab w:val="clear" w:pos="9020"/>
        <w:tab w:val="center" w:pos="4819"/>
        <w:tab w:val="right" w:pos="9638"/>
      </w:tabs>
    </w:pPr>
    <w:r>
      <w:tab/>
    </w:r>
    <w:r>
      <w:rPr>
        <w:lang w:val="en-US"/>
      </w:rPr>
      <w:t xml:space="preserve">Page </w:t>
    </w:r>
    <w:r>
      <w:fldChar w:fldCharType="begin"/>
    </w:r>
    <w:r>
      <w:instrText xml:space="preserve"> PAGE </w:instrText>
    </w:r>
    <w:r>
      <w:fldChar w:fldCharType="separate"/>
    </w:r>
    <w:r w:rsidR="009107F7">
      <w:rPr>
        <w:noProof/>
      </w:rP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D931B" w14:textId="77777777" w:rsidR="00E84BFB" w:rsidRDefault="00E84BFB">
      <w:r>
        <w:separator/>
      </w:r>
    </w:p>
  </w:footnote>
  <w:footnote w:type="continuationSeparator" w:id="0">
    <w:p w14:paraId="02AD931C" w14:textId="77777777" w:rsidR="00E84BFB" w:rsidRDefault="00E84B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D931F" w14:textId="77777777" w:rsidR="006C5502" w:rsidRDefault="006C550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pt;height:90pt;visibility:visible" o:bullet="t">
        <v:imagedata r:id="rId1" o:title="Hardcover_bullet_black"/>
      </v:shape>
    </w:pict>
  </w:numPicBullet>
  <w:abstractNum w:abstractNumId="0">
    <w:nsid w:val="01C352E9"/>
    <w:multiLevelType w:val="multilevel"/>
    <w:tmpl w:val="F27AD07E"/>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1">
    <w:nsid w:val="05FE120F"/>
    <w:multiLevelType w:val="multilevel"/>
    <w:tmpl w:val="0E2C0062"/>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2">
    <w:nsid w:val="074F053B"/>
    <w:multiLevelType w:val="multilevel"/>
    <w:tmpl w:val="A29CD8BA"/>
    <w:lvl w:ilvl="0">
      <w:numFmt w:val="bullet"/>
      <w:lvlText w:val="•"/>
      <w:lvlPicBulletId w:val="0"/>
      <w:lvlJc w:val="left"/>
      <w:pPr>
        <w:tabs>
          <w:tab w:val="num" w:pos="176"/>
        </w:tabs>
        <w:ind w:left="176" w:hanging="176"/>
      </w:pPr>
      <w:rPr>
        <w:position w:val="2"/>
        <w:sz w:val="14"/>
        <w:szCs w:val="14"/>
      </w:rPr>
    </w:lvl>
    <w:lvl w:ilvl="1">
      <w:start w:val="1"/>
      <w:numFmt w:val="bullet"/>
      <w:lvlText w:val="•"/>
      <w:lvlPicBulletId w:val="0"/>
      <w:lvlJc w:val="left"/>
      <w:pPr>
        <w:tabs>
          <w:tab w:val="num" w:pos="372"/>
        </w:tabs>
        <w:ind w:left="372" w:hanging="192"/>
      </w:pPr>
      <w:rPr>
        <w:position w:val="2"/>
        <w:sz w:val="14"/>
        <w:szCs w:val="14"/>
      </w:rPr>
    </w:lvl>
    <w:lvl w:ilvl="2">
      <w:start w:val="1"/>
      <w:numFmt w:val="bullet"/>
      <w:lvlText w:val="•"/>
      <w:lvlPicBulletId w:val="0"/>
      <w:lvlJc w:val="left"/>
      <w:pPr>
        <w:tabs>
          <w:tab w:val="num" w:pos="556"/>
        </w:tabs>
        <w:ind w:left="556" w:hanging="196"/>
      </w:pPr>
      <w:rPr>
        <w:position w:val="2"/>
        <w:sz w:val="14"/>
        <w:szCs w:val="14"/>
      </w:rPr>
    </w:lvl>
    <w:lvl w:ilvl="3">
      <w:start w:val="1"/>
      <w:numFmt w:val="bullet"/>
      <w:lvlText w:val="•"/>
      <w:lvlPicBulletId w:val="0"/>
      <w:lvlJc w:val="left"/>
      <w:pPr>
        <w:tabs>
          <w:tab w:val="num" w:pos="736"/>
        </w:tabs>
        <w:ind w:left="736" w:hanging="196"/>
      </w:pPr>
      <w:rPr>
        <w:position w:val="2"/>
        <w:sz w:val="14"/>
        <w:szCs w:val="14"/>
      </w:rPr>
    </w:lvl>
    <w:lvl w:ilvl="4">
      <w:start w:val="1"/>
      <w:numFmt w:val="bullet"/>
      <w:lvlText w:val="•"/>
      <w:lvlPicBulletId w:val="0"/>
      <w:lvlJc w:val="left"/>
      <w:pPr>
        <w:tabs>
          <w:tab w:val="num" w:pos="916"/>
        </w:tabs>
        <w:ind w:left="916" w:hanging="196"/>
      </w:pPr>
      <w:rPr>
        <w:position w:val="2"/>
        <w:sz w:val="14"/>
        <w:szCs w:val="14"/>
      </w:rPr>
    </w:lvl>
    <w:lvl w:ilvl="5">
      <w:start w:val="1"/>
      <w:numFmt w:val="bullet"/>
      <w:lvlText w:val="•"/>
      <w:lvlPicBulletId w:val="0"/>
      <w:lvlJc w:val="left"/>
      <w:pPr>
        <w:tabs>
          <w:tab w:val="num" w:pos="1096"/>
        </w:tabs>
        <w:ind w:left="1096" w:hanging="196"/>
      </w:pPr>
      <w:rPr>
        <w:position w:val="2"/>
        <w:sz w:val="14"/>
        <w:szCs w:val="14"/>
      </w:rPr>
    </w:lvl>
    <w:lvl w:ilvl="6">
      <w:start w:val="1"/>
      <w:numFmt w:val="bullet"/>
      <w:lvlText w:val="•"/>
      <w:lvlPicBulletId w:val="0"/>
      <w:lvlJc w:val="left"/>
      <w:pPr>
        <w:tabs>
          <w:tab w:val="num" w:pos="1276"/>
        </w:tabs>
        <w:ind w:left="1276" w:hanging="196"/>
      </w:pPr>
      <w:rPr>
        <w:position w:val="2"/>
        <w:sz w:val="14"/>
        <w:szCs w:val="14"/>
      </w:rPr>
    </w:lvl>
    <w:lvl w:ilvl="7">
      <w:start w:val="1"/>
      <w:numFmt w:val="bullet"/>
      <w:lvlText w:val="•"/>
      <w:lvlPicBulletId w:val="0"/>
      <w:lvlJc w:val="left"/>
      <w:pPr>
        <w:tabs>
          <w:tab w:val="num" w:pos="1456"/>
        </w:tabs>
        <w:ind w:left="1456" w:hanging="196"/>
      </w:pPr>
      <w:rPr>
        <w:position w:val="2"/>
        <w:sz w:val="14"/>
        <w:szCs w:val="14"/>
      </w:rPr>
    </w:lvl>
    <w:lvl w:ilvl="8">
      <w:start w:val="1"/>
      <w:numFmt w:val="bullet"/>
      <w:lvlText w:val="•"/>
      <w:lvlPicBulletId w:val="0"/>
      <w:lvlJc w:val="left"/>
      <w:pPr>
        <w:tabs>
          <w:tab w:val="num" w:pos="1636"/>
        </w:tabs>
        <w:ind w:left="1636" w:hanging="196"/>
      </w:pPr>
      <w:rPr>
        <w:position w:val="2"/>
        <w:sz w:val="14"/>
        <w:szCs w:val="14"/>
      </w:rPr>
    </w:lvl>
  </w:abstractNum>
  <w:abstractNum w:abstractNumId="3">
    <w:nsid w:val="079A60D7"/>
    <w:multiLevelType w:val="multilevel"/>
    <w:tmpl w:val="BD92FB64"/>
    <w:lvl w:ilvl="0">
      <w:numFmt w:val="bullet"/>
      <w:lvlText w:val="•"/>
      <w:lvlJc w:val="left"/>
      <w:pPr>
        <w:tabs>
          <w:tab w:val="num" w:pos="240"/>
        </w:tabs>
        <w:ind w:left="240" w:hanging="240"/>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4">
    <w:nsid w:val="07E051BC"/>
    <w:multiLevelType w:val="multilevel"/>
    <w:tmpl w:val="B4CCA4D6"/>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5">
    <w:nsid w:val="08E85041"/>
    <w:multiLevelType w:val="multilevel"/>
    <w:tmpl w:val="056AFE26"/>
    <w:styleLink w:val="List10"/>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6">
    <w:nsid w:val="0A7B31D4"/>
    <w:multiLevelType w:val="multilevel"/>
    <w:tmpl w:val="92A68CDC"/>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7">
    <w:nsid w:val="0B20077D"/>
    <w:multiLevelType w:val="multilevel"/>
    <w:tmpl w:val="FBE2C8C2"/>
    <w:lvl w:ilvl="0">
      <w:numFmt w:val="bullet"/>
      <w:lvlText w:val="•"/>
      <w:lvlJc w:val="left"/>
      <w:pPr>
        <w:tabs>
          <w:tab w:val="num" w:pos="116"/>
        </w:tabs>
      </w:pPr>
      <w:rPr>
        <w:rFonts w:ascii="Arial" w:eastAsia="Arial" w:hAnsi="Arial" w:cs="Arial"/>
        <w:b/>
        <w:bCs/>
        <w:color w:val="000000"/>
        <w:position w:val="0"/>
        <w:sz w:val="24"/>
        <w:szCs w:val="24"/>
      </w:rPr>
    </w:lvl>
    <w:lvl w:ilvl="1">
      <w:start w:val="1"/>
      <w:numFmt w:val="bullet"/>
      <w:lvlText w:val="o"/>
      <w:lvlJc w:val="left"/>
      <w:pPr>
        <w:tabs>
          <w:tab w:val="num" w:pos="1440"/>
        </w:tabs>
        <w:ind w:left="1440" w:hanging="360"/>
      </w:pPr>
      <w:rPr>
        <w:rFonts w:ascii="Arial" w:eastAsia="Arial" w:hAnsi="Arial" w:cs="Arial"/>
        <w:b/>
        <w:bCs/>
        <w:color w:val="000000"/>
        <w:position w:val="0"/>
        <w:sz w:val="24"/>
        <w:szCs w:val="24"/>
      </w:rPr>
    </w:lvl>
    <w:lvl w:ilvl="2">
      <w:start w:val="1"/>
      <w:numFmt w:val="bullet"/>
      <w:lvlText w:val=""/>
      <w:lvlJc w:val="left"/>
      <w:pPr>
        <w:tabs>
          <w:tab w:val="num" w:pos="2160"/>
        </w:tabs>
        <w:ind w:left="2160" w:hanging="360"/>
      </w:pPr>
      <w:rPr>
        <w:rFonts w:ascii="Arial" w:eastAsia="Arial" w:hAnsi="Arial" w:cs="Arial"/>
        <w:b/>
        <w:bCs/>
        <w:color w:val="000000"/>
        <w:position w:val="0"/>
        <w:sz w:val="24"/>
        <w:szCs w:val="24"/>
      </w:rPr>
    </w:lvl>
    <w:lvl w:ilvl="3">
      <w:start w:val="1"/>
      <w:numFmt w:val="bullet"/>
      <w:lvlText w:val="•"/>
      <w:lvlJc w:val="left"/>
      <w:pPr>
        <w:tabs>
          <w:tab w:val="num" w:pos="2880"/>
        </w:tabs>
        <w:ind w:left="2880" w:hanging="360"/>
      </w:pPr>
      <w:rPr>
        <w:rFonts w:ascii="Arial" w:eastAsia="Arial" w:hAnsi="Arial" w:cs="Arial"/>
        <w:b/>
        <w:bCs/>
        <w:color w:val="000000"/>
        <w:position w:val="0"/>
        <w:sz w:val="24"/>
        <w:szCs w:val="24"/>
      </w:rPr>
    </w:lvl>
    <w:lvl w:ilvl="4">
      <w:start w:val="1"/>
      <w:numFmt w:val="bullet"/>
      <w:lvlText w:val="o"/>
      <w:lvlJc w:val="left"/>
      <w:pPr>
        <w:tabs>
          <w:tab w:val="num" w:pos="3600"/>
        </w:tabs>
        <w:ind w:left="3600" w:hanging="360"/>
      </w:pPr>
      <w:rPr>
        <w:rFonts w:ascii="Arial" w:eastAsia="Arial" w:hAnsi="Arial" w:cs="Arial"/>
        <w:b/>
        <w:bCs/>
        <w:color w:val="000000"/>
        <w:position w:val="0"/>
        <w:sz w:val="24"/>
        <w:szCs w:val="24"/>
      </w:rPr>
    </w:lvl>
    <w:lvl w:ilvl="5">
      <w:start w:val="1"/>
      <w:numFmt w:val="bullet"/>
      <w:lvlText w:val=""/>
      <w:lvlJc w:val="left"/>
      <w:pPr>
        <w:tabs>
          <w:tab w:val="num" w:pos="4320"/>
        </w:tabs>
        <w:ind w:left="4320" w:hanging="360"/>
      </w:pPr>
      <w:rPr>
        <w:rFonts w:ascii="Arial" w:eastAsia="Arial" w:hAnsi="Arial" w:cs="Arial"/>
        <w:b/>
        <w:bCs/>
        <w:color w:val="000000"/>
        <w:position w:val="0"/>
        <w:sz w:val="24"/>
        <w:szCs w:val="24"/>
      </w:rPr>
    </w:lvl>
    <w:lvl w:ilvl="6">
      <w:start w:val="1"/>
      <w:numFmt w:val="bullet"/>
      <w:lvlText w:val="•"/>
      <w:lvlJc w:val="left"/>
      <w:pPr>
        <w:tabs>
          <w:tab w:val="num" w:pos="5040"/>
        </w:tabs>
        <w:ind w:left="5040" w:hanging="360"/>
      </w:pPr>
      <w:rPr>
        <w:rFonts w:ascii="Arial" w:eastAsia="Arial" w:hAnsi="Arial" w:cs="Arial"/>
        <w:b/>
        <w:bCs/>
        <w:color w:val="000000"/>
        <w:position w:val="0"/>
        <w:sz w:val="24"/>
        <w:szCs w:val="24"/>
      </w:rPr>
    </w:lvl>
    <w:lvl w:ilvl="7">
      <w:start w:val="1"/>
      <w:numFmt w:val="bullet"/>
      <w:lvlText w:val="o"/>
      <w:lvlJc w:val="left"/>
      <w:pPr>
        <w:tabs>
          <w:tab w:val="num" w:pos="5760"/>
        </w:tabs>
        <w:ind w:left="5760" w:hanging="360"/>
      </w:pPr>
      <w:rPr>
        <w:rFonts w:ascii="Arial" w:eastAsia="Arial" w:hAnsi="Arial" w:cs="Arial"/>
        <w:b/>
        <w:bCs/>
        <w:color w:val="000000"/>
        <w:position w:val="0"/>
        <w:sz w:val="24"/>
        <w:szCs w:val="24"/>
      </w:rPr>
    </w:lvl>
    <w:lvl w:ilvl="8">
      <w:start w:val="1"/>
      <w:numFmt w:val="bullet"/>
      <w:lvlText w:val=""/>
      <w:lvlJc w:val="left"/>
      <w:pPr>
        <w:tabs>
          <w:tab w:val="num" w:pos="6480"/>
        </w:tabs>
        <w:ind w:left="6480" w:hanging="360"/>
      </w:pPr>
      <w:rPr>
        <w:rFonts w:ascii="Arial" w:eastAsia="Arial" w:hAnsi="Arial" w:cs="Arial"/>
        <w:b/>
        <w:bCs/>
        <w:color w:val="000000"/>
        <w:position w:val="0"/>
        <w:sz w:val="24"/>
        <w:szCs w:val="24"/>
      </w:rPr>
    </w:lvl>
  </w:abstractNum>
  <w:abstractNum w:abstractNumId="8">
    <w:nsid w:val="0CF378E7"/>
    <w:multiLevelType w:val="multilevel"/>
    <w:tmpl w:val="17DE021C"/>
    <w:lvl w:ilvl="0">
      <w:numFmt w:val="bullet"/>
      <w:lvlText w:val="•"/>
      <w:lvlPicBulletId w:val="0"/>
      <w:lvlJc w:val="left"/>
      <w:pPr>
        <w:tabs>
          <w:tab w:val="num" w:pos="176"/>
        </w:tabs>
        <w:ind w:left="176" w:hanging="176"/>
      </w:pPr>
      <w:rPr>
        <w:position w:val="2"/>
        <w:sz w:val="14"/>
        <w:szCs w:val="14"/>
      </w:rPr>
    </w:lvl>
    <w:lvl w:ilvl="1">
      <w:start w:val="1"/>
      <w:numFmt w:val="bullet"/>
      <w:lvlText w:val="•"/>
      <w:lvlPicBulletId w:val="0"/>
      <w:lvlJc w:val="left"/>
      <w:pPr>
        <w:tabs>
          <w:tab w:val="num" w:pos="372"/>
        </w:tabs>
        <w:ind w:left="372" w:hanging="192"/>
      </w:pPr>
      <w:rPr>
        <w:position w:val="2"/>
        <w:sz w:val="14"/>
        <w:szCs w:val="14"/>
      </w:rPr>
    </w:lvl>
    <w:lvl w:ilvl="2">
      <w:start w:val="1"/>
      <w:numFmt w:val="bullet"/>
      <w:lvlText w:val="•"/>
      <w:lvlPicBulletId w:val="0"/>
      <w:lvlJc w:val="left"/>
      <w:pPr>
        <w:tabs>
          <w:tab w:val="num" w:pos="556"/>
        </w:tabs>
        <w:ind w:left="556" w:hanging="196"/>
      </w:pPr>
      <w:rPr>
        <w:position w:val="2"/>
        <w:sz w:val="14"/>
        <w:szCs w:val="14"/>
      </w:rPr>
    </w:lvl>
    <w:lvl w:ilvl="3">
      <w:start w:val="1"/>
      <w:numFmt w:val="bullet"/>
      <w:lvlText w:val="•"/>
      <w:lvlPicBulletId w:val="0"/>
      <w:lvlJc w:val="left"/>
      <w:pPr>
        <w:tabs>
          <w:tab w:val="num" w:pos="736"/>
        </w:tabs>
        <w:ind w:left="736" w:hanging="196"/>
      </w:pPr>
      <w:rPr>
        <w:position w:val="2"/>
        <w:sz w:val="14"/>
        <w:szCs w:val="14"/>
      </w:rPr>
    </w:lvl>
    <w:lvl w:ilvl="4">
      <w:start w:val="1"/>
      <w:numFmt w:val="bullet"/>
      <w:lvlText w:val="•"/>
      <w:lvlPicBulletId w:val="0"/>
      <w:lvlJc w:val="left"/>
      <w:pPr>
        <w:tabs>
          <w:tab w:val="num" w:pos="916"/>
        </w:tabs>
        <w:ind w:left="916" w:hanging="196"/>
      </w:pPr>
      <w:rPr>
        <w:position w:val="2"/>
        <w:sz w:val="14"/>
        <w:szCs w:val="14"/>
      </w:rPr>
    </w:lvl>
    <w:lvl w:ilvl="5">
      <w:start w:val="1"/>
      <w:numFmt w:val="bullet"/>
      <w:lvlText w:val="•"/>
      <w:lvlPicBulletId w:val="0"/>
      <w:lvlJc w:val="left"/>
      <w:pPr>
        <w:tabs>
          <w:tab w:val="num" w:pos="1096"/>
        </w:tabs>
        <w:ind w:left="1096" w:hanging="196"/>
      </w:pPr>
      <w:rPr>
        <w:position w:val="2"/>
        <w:sz w:val="14"/>
        <w:szCs w:val="14"/>
      </w:rPr>
    </w:lvl>
    <w:lvl w:ilvl="6">
      <w:start w:val="1"/>
      <w:numFmt w:val="bullet"/>
      <w:lvlText w:val="•"/>
      <w:lvlPicBulletId w:val="0"/>
      <w:lvlJc w:val="left"/>
      <w:pPr>
        <w:tabs>
          <w:tab w:val="num" w:pos="1276"/>
        </w:tabs>
        <w:ind w:left="1276" w:hanging="196"/>
      </w:pPr>
      <w:rPr>
        <w:position w:val="2"/>
        <w:sz w:val="14"/>
        <w:szCs w:val="14"/>
      </w:rPr>
    </w:lvl>
    <w:lvl w:ilvl="7">
      <w:start w:val="1"/>
      <w:numFmt w:val="bullet"/>
      <w:lvlText w:val="•"/>
      <w:lvlPicBulletId w:val="0"/>
      <w:lvlJc w:val="left"/>
      <w:pPr>
        <w:tabs>
          <w:tab w:val="num" w:pos="1456"/>
        </w:tabs>
        <w:ind w:left="1456" w:hanging="196"/>
      </w:pPr>
      <w:rPr>
        <w:position w:val="2"/>
        <w:sz w:val="14"/>
        <w:szCs w:val="14"/>
      </w:rPr>
    </w:lvl>
    <w:lvl w:ilvl="8">
      <w:start w:val="1"/>
      <w:numFmt w:val="bullet"/>
      <w:lvlText w:val="•"/>
      <w:lvlPicBulletId w:val="0"/>
      <w:lvlJc w:val="left"/>
      <w:pPr>
        <w:tabs>
          <w:tab w:val="num" w:pos="1636"/>
        </w:tabs>
        <w:ind w:left="1636" w:hanging="196"/>
      </w:pPr>
      <w:rPr>
        <w:position w:val="2"/>
        <w:sz w:val="14"/>
        <w:szCs w:val="14"/>
      </w:rPr>
    </w:lvl>
  </w:abstractNum>
  <w:abstractNum w:abstractNumId="9">
    <w:nsid w:val="0EAD3B7D"/>
    <w:multiLevelType w:val="multilevel"/>
    <w:tmpl w:val="F91081BA"/>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10">
    <w:nsid w:val="0EB85A3A"/>
    <w:multiLevelType w:val="multilevel"/>
    <w:tmpl w:val="79EA8A66"/>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11">
    <w:nsid w:val="0F236C52"/>
    <w:multiLevelType w:val="multilevel"/>
    <w:tmpl w:val="8BB66356"/>
    <w:lvl w:ilvl="0">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12">
    <w:nsid w:val="109D0EF0"/>
    <w:multiLevelType w:val="multilevel"/>
    <w:tmpl w:val="77A67A14"/>
    <w:styleLink w:val="Numbered"/>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13">
    <w:nsid w:val="12481AEA"/>
    <w:multiLevelType w:val="multilevel"/>
    <w:tmpl w:val="63540C0C"/>
    <w:lvl w:ilvl="0">
      <w:numFmt w:val="bullet"/>
      <w:lvlText w:val="•"/>
      <w:lvlPicBulletId w:val="0"/>
      <w:lvlJc w:val="left"/>
      <w:pPr>
        <w:tabs>
          <w:tab w:val="num" w:pos="176"/>
        </w:tabs>
        <w:ind w:left="176" w:hanging="176"/>
      </w:pPr>
      <w:rPr>
        <w:position w:val="2"/>
        <w:sz w:val="14"/>
        <w:szCs w:val="14"/>
      </w:rPr>
    </w:lvl>
    <w:lvl w:ilvl="1">
      <w:start w:val="1"/>
      <w:numFmt w:val="bullet"/>
      <w:lvlText w:val="•"/>
      <w:lvlPicBulletId w:val="0"/>
      <w:lvlJc w:val="left"/>
      <w:pPr>
        <w:tabs>
          <w:tab w:val="num" w:pos="372"/>
        </w:tabs>
        <w:ind w:left="372" w:hanging="192"/>
      </w:pPr>
      <w:rPr>
        <w:position w:val="2"/>
        <w:sz w:val="14"/>
        <w:szCs w:val="14"/>
      </w:rPr>
    </w:lvl>
    <w:lvl w:ilvl="2">
      <w:start w:val="1"/>
      <w:numFmt w:val="bullet"/>
      <w:lvlText w:val="•"/>
      <w:lvlPicBulletId w:val="0"/>
      <w:lvlJc w:val="left"/>
      <w:pPr>
        <w:tabs>
          <w:tab w:val="num" w:pos="556"/>
        </w:tabs>
        <w:ind w:left="556" w:hanging="196"/>
      </w:pPr>
      <w:rPr>
        <w:position w:val="2"/>
        <w:sz w:val="14"/>
        <w:szCs w:val="14"/>
      </w:rPr>
    </w:lvl>
    <w:lvl w:ilvl="3">
      <w:start w:val="1"/>
      <w:numFmt w:val="bullet"/>
      <w:lvlText w:val="•"/>
      <w:lvlPicBulletId w:val="0"/>
      <w:lvlJc w:val="left"/>
      <w:pPr>
        <w:tabs>
          <w:tab w:val="num" w:pos="736"/>
        </w:tabs>
        <w:ind w:left="736" w:hanging="196"/>
      </w:pPr>
      <w:rPr>
        <w:position w:val="2"/>
        <w:sz w:val="14"/>
        <w:szCs w:val="14"/>
      </w:rPr>
    </w:lvl>
    <w:lvl w:ilvl="4">
      <w:start w:val="1"/>
      <w:numFmt w:val="bullet"/>
      <w:lvlText w:val="•"/>
      <w:lvlPicBulletId w:val="0"/>
      <w:lvlJc w:val="left"/>
      <w:pPr>
        <w:tabs>
          <w:tab w:val="num" w:pos="916"/>
        </w:tabs>
        <w:ind w:left="916" w:hanging="196"/>
      </w:pPr>
      <w:rPr>
        <w:position w:val="2"/>
        <w:sz w:val="14"/>
        <w:szCs w:val="14"/>
      </w:rPr>
    </w:lvl>
    <w:lvl w:ilvl="5">
      <w:start w:val="1"/>
      <w:numFmt w:val="bullet"/>
      <w:lvlText w:val="•"/>
      <w:lvlPicBulletId w:val="0"/>
      <w:lvlJc w:val="left"/>
      <w:pPr>
        <w:tabs>
          <w:tab w:val="num" w:pos="1096"/>
        </w:tabs>
        <w:ind w:left="1096" w:hanging="196"/>
      </w:pPr>
      <w:rPr>
        <w:position w:val="2"/>
        <w:sz w:val="14"/>
        <w:szCs w:val="14"/>
      </w:rPr>
    </w:lvl>
    <w:lvl w:ilvl="6">
      <w:start w:val="1"/>
      <w:numFmt w:val="bullet"/>
      <w:lvlText w:val="•"/>
      <w:lvlPicBulletId w:val="0"/>
      <w:lvlJc w:val="left"/>
      <w:pPr>
        <w:tabs>
          <w:tab w:val="num" w:pos="1276"/>
        </w:tabs>
        <w:ind w:left="1276" w:hanging="196"/>
      </w:pPr>
      <w:rPr>
        <w:position w:val="2"/>
        <w:sz w:val="14"/>
        <w:szCs w:val="14"/>
      </w:rPr>
    </w:lvl>
    <w:lvl w:ilvl="7">
      <w:start w:val="1"/>
      <w:numFmt w:val="bullet"/>
      <w:lvlText w:val="•"/>
      <w:lvlPicBulletId w:val="0"/>
      <w:lvlJc w:val="left"/>
      <w:pPr>
        <w:tabs>
          <w:tab w:val="num" w:pos="1456"/>
        </w:tabs>
        <w:ind w:left="1456" w:hanging="196"/>
      </w:pPr>
      <w:rPr>
        <w:position w:val="2"/>
        <w:sz w:val="14"/>
        <w:szCs w:val="14"/>
      </w:rPr>
    </w:lvl>
    <w:lvl w:ilvl="8">
      <w:start w:val="1"/>
      <w:numFmt w:val="bullet"/>
      <w:lvlText w:val="•"/>
      <w:lvlPicBulletId w:val="0"/>
      <w:lvlJc w:val="left"/>
      <w:pPr>
        <w:tabs>
          <w:tab w:val="num" w:pos="1636"/>
        </w:tabs>
        <w:ind w:left="1636" w:hanging="196"/>
      </w:pPr>
      <w:rPr>
        <w:position w:val="2"/>
        <w:sz w:val="14"/>
        <w:szCs w:val="14"/>
      </w:rPr>
    </w:lvl>
  </w:abstractNum>
  <w:abstractNum w:abstractNumId="14">
    <w:nsid w:val="14EC508E"/>
    <w:multiLevelType w:val="multilevel"/>
    <w:tmpl w:val="30D25056"/>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15">
    <w:nsid w:val="150B02CF"/>
    <w:multiLevelType w:val="multilevel"/>
    <w:tmpl w:val="C9963938"/>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16">
    <w:nsid w:val="16920D83"/>
    <w:multiLevelType w:val="multilevel"/>
    <w:tmpl w:val="21D2C72C"/>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17">
    <w:nsid w:val="174B4AFD"/>
    <w:multiLevelType w:val="multilevel"/>
    <w:tmpl w:val="3DAC7DFA"/>
    <w:styleLink w:val="List0"/>
    <w:lvl w:ilvl="0">
      <w:numFmt w:val="bullet"/>
      <w:lvlText w:val="•"/>
      <w:lvlJc w:val="left"/>
      <w:pPr>
        <w:tabs>
          <w:tab w:val="num" w:pos="240"/>
        </w:tabs>
        <w:ind w:left="240" w:hanging="240"/>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18">
    <w:nsid w:val="188D1BF1"/>
    <w:multiLevelType w:val="multilevel"/>
    <w:tmpl w:val="3FA4DFC0"/>
    <w:styleLink w:val="List7"/>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19">
    <w:nsid w:val="1A0316F6"/>
    <w:multiLevelType w:val="multilevel"/>
    <w:tmpl w:val="3E4A20EA"/>
    <w:styleLink w:val="List11"/>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20">
    <w:nsid w:val="1BD03955"/>
    <w:multiLevelType w:val="multilevel"/>
    <w:tmpl w:val="6310E686"/>
    <w:lvl w:ilvl="0">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21">
    <w:nsid w:val="1D882113"/>
    <w:multiLevelType w:val="multilevel"/>
    <w:tmpl w:val="36A847AA"/>
    <w:styleLink w:val="List1"/>
    <w:lvl w:ilvl="0">
      <w:start w:val="1"/>
      <w:numFmt w:val="decimal"/>
      <w:lvlText w:val="%1."/>
      <w:lvlJc w:val="left"/>
      <w:pPr>
        <w:tabs>
          <w:tab w:val="num" w:pos="360"/>
        </w:tabs>
        <w:ind w:left="360" w:hanging="360"/>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22">
    <w:nsid w:val="1E3A3E7D"/>
    <w:multiLevelType w:val="multilevel"/>
    <w:tmpl w:val="221AC55E"/>
    <w:lvl w:ilvl="0">
      <w:numFmt w:val="bullet"/>
      <w:lvlText w:val="•"/>
      <w:lvlPicBulletId w:val="0"/>
      <w:lvlJc w:val="left"/>
      <w:pPr>
        <w:tabs>
          <w:tab w:val="num" w:pos="176"/>
        </w:tabs>
        <w:ind w:left="266" w:hanging="176"/>
      </w:pPr>
      <w:rPr>
        <w:position w:val="2"/>
        <w:sz w:val="14"/>
        <w:szCs w:val="14"/>
      </w:rPr>
    </w:lvl>
    <w:lvl w:ilvl="1">
      <w:start w:val="1"/>
      <w:numFmt w:val="bullet"/>
      <w:lvlText w:val="•"/>
      <w:lvlPicBulletId w:val="0"/>
      <w:lvlJc w:val="left"/>
      <w:pPr>
        <w:tabs>
          <w:tab w:val="num" w:pos="372"/>
        </w:tabs>
        <w:ind w:left="372" w:hanging="192"/>
      </w:pPr>
      <w:rPr>
        <w:position w:val="2"/>
        <w:sz w:val="14"/>
        <w:szCs w:val="14"/>
      </w:rPr>
    </w:lvl>
    <w:lvl w:ilvl="2">
      <w:start w:val="1"/>
      <w:numFmt w:val="bullet"/>
      <w:lvlText w:val="•"/>
      <w:lvlPicBulletId w:val="0"/>
      <w:lvlJc w:val="left"/>
      <w:pPr>
        <w:tabs>
          <w:tab w:val="num" w:pos="556"/>
        </w:tabs>
        <w:ind w:left="556" w:hanging="196"/>
      </w:pPr>
      <w:rPr>
        <w:position w:val="2"/>
        <w:sz w:val="14"/>
        <w:szCs w:val="14"/>
      </w:rPr>
    </w:lvl>
    <w:lvl w:ilvl="3">
      <w:start w:val="1"/>
      <w:numFmt w:val="bullet"/>
      <w:lvlText w:val="•"/>
      <w:lvlPicBulletId w:val="0"/>
      <w:lvlJc w:val="left"/>
      <w:pPr>
        <w:tabs>
          <w:tab w:val="num" w:pos="736"/>
        </w:tabs>
        <w:ind w:left="736" w:hanging="196"/>
      </w:pPr>
      <w:rPr>
        <w:position w:val="2"/>
        <w:sz w:val="14"/>
        <w:szCs w:val="14"/>
      </w:rPr>
    </w:lvl>
    <w:lvl w:ilvl="4">
      <w:start w:val="1"/>
      <w:numFmt w:val="bullet"/>
      <w:lvlText w:val="•"/>
      <w:lvlPicBulletId w:val="0"/>
      <w:lvlJc w:val="left"/>
      <w:pPr>
        <w:tabs>
          <w:tab w:val="num" w:pos="916"/>
        </w:tabs>
        <w:ind w:left="916" w:hanging="196"/>
      </w:pPr>
      <w:rPr>
        <w:position w:val="2"/>
        <w:sz w:val="14"/>
        <w:szCs w:val="14"/>
      </w:rPr>
    </w:lvl>
    <w:lvl w:ilvl="5">
      <w:start w:val="1"/>
      <w:numFmt w:val="bullet"/>
      <w:lvlText w:val="•"/>
      <w:lvlPicBulletId w:val="0"/>
      <w:lvlJc w:val="left"/>
      <w:pPr>
        <w:tabs>
          <w:tab w:val="num" w:pos="1096"/>
        </w:tabs>
        <w:ind w:left="1096" w:hanging="196"/>
      </w:pPr>
      <w:rPr>
        <w:position w:val="2"/>
        <w:sz w:val="14"/>
        <w:szCs w:val="14"/>
      </w:rPr>
    </w:lvl>
    <w:lvl w:ilvl="6">
      <w:start w:val="1"/>
      <w:numFmt w:val="bullet"/>
      <w:lvlText w:val="•"/>
      <w:lvlPicBulletId w:val="0"/>
      <w:lvlJc w:val="left"/>
      <w:pPr>
        <w:tabs>
          <w:tab w:val="num" w:pos="1276"/>
        </w:tabs>
        <w:ind w:left="1276" w:hanging="196"/>
      </w:pPr>
      <w:rPr>
        <w:position w:val="2"/>
        <w:sz w:val="14"/>
        <w:szCs w:val="14"/>
      </w:rPr>
    </w:lvl>
    <w:lvl w:ilvl="7">
      <w:start w:val="1"/>
      <w:numFmt w:val="bullet"/>
      <w:lvlText w:val="•"/>
      <w:lvlPicBulletId w:val="0"/>
      <w:lvlJc w:val="left"/>
      <w:pPr>
        <w:tabs>
          <w:tab w:val="num" w:pos="1456"/>
        </w:tabs>
        <w:ind w:left="1456" w:hanging="196"/>
      </w:pPr>
      <w:rPr>
        <w:position w:val="2"/>
        <w:sz w:val="14"/>
        <w:szCs w:val="14"/>
      </w:rPr>
    </w:lvl>
    <w:lvl w:ilvl="8">
      <w:start w:val="1"/>
      <w:numFmt w:val="bullet"/>
      <w:lvlText w:val="•"/>
      <w:lvlPicBulletId w:val="0"/>
      <w:lvlJc w:val="left"/>
      <w:pPr>
        <w:tabs>
          <w:tab w:val="num" w:pos="1636"/>
        </w:tabs>
        <w:ind w:left="1636" w:hanging="196"/>
      </w:pPr>
      <w:rPr>
        <w:position w:val="2"/>
        <w:sz w:val="14"/>
        <w:szCs w:val="14"/>
      </w:rPr>
    </w:lvl>
  </w:abstractNum>
  <w:abstractNum w:abstractNumId="23">
    <w:nsid w:val="1F762E7D"/>
    <w:multiLevelType w:val="multilevel"/>
    <w:tmpl w:val="4740DADA"/>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24">
    <w:nsid w:val="1FE42F70"/>
    <w:multiLevelType w:val="multilevel"/>
    <w:tmpl w:val="0A360618"/>
    <w:lvl w:ilvl="0">
      <w:numFmt w:val="bullet"/>
      <w:lvlText w:val="•"/>
      <w:lvlJc w:val="left"/>
      <w:pPr>
        <w:tabs>
          <w:tab w:val="num" w:pos="240"/>
        </w:tabs>
        <w:ind w:left="240" w:hanging="240"/>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25">
    <w:nsid w:val="211D0740"/>
    <w:multiLevelType w:val="multilevel"/>
    <w:tmpl w:val="8F4A7394"/>
    <w:lvl w:ilvl="0">
      <w:numFmt w:val="bullet"/>
      <w:lvlText w:val="•"/>
      <w:lvlJc w:val="left"/>
      <w:pPr>
        <w:tabs>
          <w:tab w:val="num" w:pos="240"/>
        </w:tabs>
        <w:ind w:left="240" w:hanging="240"/>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26">
    <w:nsid w:val="2128252D"/>
    <w:multiLevelType w:val="multilevel"/>
    <w:tmpl w:val="EDBCD50C"/>
    <w:styleLink w:val="List9"/>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27">
    <w:nsid w:val="2200184D"/>
    <w:multiLevelType w:val="multilevel"/>
    <w:tmpl w:val="D3AAAF72"/>
    <w:lvl w:ilvl="0">
      <w:start w:val="1"/>
      <w:numFmt w:val="decimal"/>
      <w:lvlText w:val="%1."/>
      <w:lvlJc w:val="left"/>
      <w:pPr>
        <w:tabs>
          <w:tab w:val="num" w:pos="360"/>
        </w:tabs>
        <w:ind w:left="360" w:hanging="360"/>
      </w:pPr>
      <w:rPr>
        <w:rFonts w:ascii="Arial" w:eastAsia="Arial" w:hAnsi="Arial" w:cs="Arial"/>
        <w:position w:val="0"/>
        <w:sz w:val="24"/>
        <w:szCs w:val="24"/>
      </w:rPr>
    </w:lvl>
    <w:lvl w:ilvl="1">
      <w:start w:val="1"/>
      <w:numFmt w:val="decimal"/>
      <w:lvlText w:val="%2."/>
      <w:lvlJc w:val="left"/>
      <w:pPr>
        <w:tabs>
          <w:tab w:val="num" w:pos="753"/>
        </w:tabs>
        <w:ind w:left="753" w:hanging="393"/>
      </w:pPr>
      <w:rPr>
        <w:rFonts w:ascii="Arial" w:eastAsia="Arial" w:hAnsi="Arial" w:cs="Arial"/>
        <w:position w:val="0"/>
        <w:sz w:val="24"/>
        <w:szCs w:val="24"/>
      </w:rPr>
    </w:lvl>
    <w:lvl w:ilvl="2">
      <w:start w:val="1"/>
      <w:numFmt w:val="decimal"/>
      <w:lvlText w:val="%3."/>
      <w:lvlJc w:val="left"/>
      <w:pPr>
        <w:tabs>
          <w:tab w:val="num" w:pos="1113"/>
        </w:tabs>
        <w:ind w:left="1113" w:hanging="393"/>
      </w:pPr>
      <w:rPr>
        <w:rFonts w:ascii="Arial" w:eastAsia="Arial" w:hAnsi="Arial" w:cs="Arial"/>
        <w:position w:val="0"/>
        <w:sz w:val="24"/>
        <w:szCs w:val="24"/>
      </w:rPr>
    </w:lvl>
    <w:lvl w:ilvl="3">
      <w:start w:val="1"/>
      <w:numFmt w:val="decimal"/>
      <w:lvlText w:val="%4."/>
      <w:lvlJc w:val="left"/>
      <w:pPr>
        <w:tabs>
          <w:tab w:val="num" w:pos="1473"/>
        </w:tabs>
        <w:ind w:left="1473" w:hanging="393"/>
      </w:pPr>
      <w:rPr>
        <w:rFonts w:ascii="Arial" w:eastAsia="Arial" w:hAnsi="Arial" w:cs="Arial"/>
        <w:position w:val="0"/>
        <w:sz w:val="24"/>
        <w:szCs w:val="24"/>
      </w:rPr>
    </w:lvl>
    <w:lvl w:ilvl="4">
      <w:start w:val="1"/>
      <w:numFmt w:val="decimal"/>
      <w:lvlText w:val="%5."/>
      <w:lvlJc w:val="left"/>
      <w:pPr>
        <w:tabs>
          <w:tab w:val="num" w:pos="1833"/>
        </w:tabs>
        <w:ind w:left="1833" w:hanging="393"/>
      </w:pPr>
      <w:rPr>
        <w:rFonts w:ascii="Arial" w:eastAsia="Arial" w:hAnsi="Arial" w:cs="Arial"/>
        <w:position w:val="0"/>
        <w:sz w:val="24"/>
        <w:szCs w:val="24"/>
      </w:rPr>
    </w:lvl>
    <w:lvl w:ilvl="5">
      <w:start w:val="1"/>
      <w:numFmt w:val="decimal"/>
      <w:lvlText w:val="%6."/>
      <w:lvlJc w:val="left"/>
      <w:pPr>
        <w:tabs>
          <w:tab w:val="num" w:pos="2193"/>
        </w:tabs>
        <w:ind w:left="2193" w:hanging="393"/>
      </w:pPr>
      <w:rPr>
        <w:rFonts w:ascii="Arial" w:eastAsia="Arial" w:hAnsi="Arial" w:cs="Arial"/>
        <w:position w:val="0"/>
        <w:sz w:val="24"/>
        <w:szCs w:val="24"/>
      </w:rPr>
    </w:lvl>
    <w:lvl w:ilvl="6">
      <w:start w:val="1"/>
      <w:numFmt w:val="decimal"/>
      <w:lvlText w:val="%7."/>
      <w:lvlJc w:val="left"/>
      <w:pPr>
        <w:tabs>
          <w:tab w:val="num" w:pos="2553"/>
        </w:tabs>
        <w:ind w:left="2553" w:hanging="393"/>
      </w:pPr>
      <w:rPr>
        <w:rFonts w:ascii="Arial" w:eastAsia="Arial" w:hAnsi="Arial" w:cs="Arial"/>
        <w:position w:val="0"/>
        <w:sz w:val="24"/>
        <w:szCs w:val="24"/>
      </w:rPr>
    </w:lvl>
    <w:lvl w:ilvl="7">
      <w:start w:val="1"/>
      <w:numFmt w:val="decimal"/>
      <w:lvlText w:val="%8."/>
      <w:lvlJc w:val="left"/>
      <w:pPr>
        <w:tabs>
          <w:tab w:val="num" w:pos="2913"/>
        </w:tabs>
        <w:ind w:left="2913" w:hanging="393"/>
      </w:pPr>
      <w:rPr>
        <w:rFonts w:ascii="Arial" w:eastAsia="Arial" w:hAnsi="Arial" w:cs="Arial"/>
        <w:position w:val="0"/>
        <w:sz w:val="24"/>
        <w:szCs w:val="24"/>
      </w:rPr>
    </w:lvl>
    <w:lvl w:ilvl="8">
      <w:start w:val="1"/>
      <w:numFmt w:val="decimal"/>
      <w:lvlText w:val="%9."/>
      <w:lvlJc w:val="left"/>
      <w:pPr>
        <w:tabs>
          <w:tab w:val="num" w:pos="3273"/>
        </w:tabs>
        <w:ind w:left="3273" w:hanging="393"/>
      </w:pPr>
      <w:rPr>
        <w:rFonts w:ascii="Arial" w:eastAsia="Arial" w:hAnsi="Arial" w:cs="Arial"/>
        <w:position w:val="0"/>
        <w:sz w:val="24"/>
        <w:szCs w:val="24"/>
      </w:rPr>
    </w:lvl>
  </w:abstractNum>
  <w:abstractNum w:abstractNumId="28">
    <w:nsid w:val="23802CCE"/>
    <w:multiLevelType w:val="multilevel"/>
    <w:tmpl w:val="44E20FBA"/>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29">
    <w:nsid w:val="2A507284"/>
    <w:multiLevelType w:val="multilevel"/>
    <w:tmpl w:val="194018A4"/>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30">
    <w:nsid w:val="2A5C4E5A"/>
    <w:multiLevelType w:val="multilevel"/>
    <w:tmpl w:val="3EDAA5EE"/>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31">
    <w:nsid w:val="2DD02E2E"/>
    <w:multiLevelType w:val="multilevel"/>
    <w:tmpl w:val="B35A2416"/>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32">
    <w:nsid w:val="2E2B6402"/>
    <w:multiLevelType w:val="multilevel"/>
    <w:tmpl w:val="ECA4F5AA"/>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33">
    <w:nsid w:val="2F2F48C9"/>
    <w:multiLevelType w:val="multilevel"/>
    <w:tmpl w:val="2418FAE8"/>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34">
    <w:nsid w:val="310A0650"/>
    <w:multiLevelType w:val="multilevel"/>
    <w:tmpl w:val="AD5ACC1C"/>
    <w:styleLink w:val="List31"/>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35">
    <w:nsid w:val="3371435D"/>
    <w:multiLevelType w:val="multilevel"/>
    <w:tmpl w:val="013E1E88"/>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36">
    <w:nsid w:val="33922F1B"/>
    <w:multiLevelType w:val="multilevel"/>
    <w:tmpl w:val="AED6E8AE"/>
    <w:lvl w:ilvl="0">
      <w:numFmt w:val="bullet"/>
      <w:lvlText w:val="•"/>
      <w:lvlJc w:val="left"/>
      <w:pPr>
        <w:tabs>
          <w:tab w:val="num" w:pos="240"/>
        </w:tabs>
        <w:ind w:left="240" w:hanging="240"/>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37">
    <w:nsid w:val="33D360E3"/>
    <w:multiLevelType w:val="multilevel"/>
    <w:tmpl w:val="748204DE"/>
    <w:styleLink w:val="List51"/>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38">
    <w:nsid w:val="399245E2"/>
    <w:multiLevelType w:val="multilevel"/>
    <w:tmpl w:val="76308D7C"/>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39">
    <w:nsid w:val="3C5F3DF4"/>
    <w:multiLevelType w:val="multilevel"/>
    <w:tmpl w:val="1320F4FA"/>
    <w:lvl w:ilvl="0">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40">
    <w:nsid w:val="3C833F0C"/>
    <w:multiLevelType w:val="multilevel"/>
    <w:tmpl w:val="C8E457D8"/>
    <w:lvl w:ilvl="0">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41">
    <w:nsid w:val="459D4BBC"/>
    <w:multiLevelType w:val="multilevel"/>
    <w:tmpl w:val="57EEBFD4"/>
    <w:styleLink w:val="List6"/>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42">
    <w:nsid w:val="46C12C29"/>
    <w:multiLevelType w:val="multilevel"/>
    <w:tmpl w:val="AF20D960"/>
    <w:styleLink w:val="List41"/>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43">
    <w:nsid w:val="488E2383"/>
    <w:multiLevelType w:val="multilevel"/>
    <w:tmpl w:val="0FC2F070"/>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44">
    <w:nsid w:val="48F35A5B"/>
    <w:multiLevelType w:val="multilevel"/>
    <w:tmpl w:val="5BC879FE"/>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45">
    <w:nsid w:val="4A9449B0"/>
    <w:multiLevelType w:val="multilevel"/>
    <w:tmpl w:val="3BDE17C0"/>
    <w:styleLink w:val="List21"/>
    <w:lvl w:ilvl="0">
      <w:numFmt w:val="bullet"/>
      <w:lvlText w:val="•"/>
      <w:lvlPicBulletId w:val="0"/>
      <w:lvlJc w:val="left"/>
      <w:pPr>
        <w:tabs>
          <w:tab w:val="num" w:pos="176"/>
        </w:tabs>
        <w:ind w:left="176" w:hanging="176"/>
      </w:pPr>
      <w:rPr>
        <w:position w:val="2"/>
        <w:sz w:val="14"/>
        <w:szCs w:val="14"/>
      </w:rPr>
    </w:lvl>
    <w:lvl w:ilvl="1">
      <w:start w:val="1"/>
      <w:numFmt w:val="bullet"/>
      <w:lvlText w:val="•"/>
      <w:lvlPicBulletId w:val="0"/>
      <w:lvlJc w:val="left"/>
      <w:pPr>
        <w:tabs>
          <w:tab w:val="num" w:pos="372"/>
        </w:tabs>
        <w:ind w:left="372" w:hanging="192"/>
      </w:pPr>
      <w:rPr>
        <w:position w:val="2"/>
        <w:sz w:val="14"/>
        <w:szCs w:val="14"/>
      </w:rPr>
    </w:lvl>
    <w:lvl w:ilvl="2">
      <w:start w:val="1"/>
      <w:numFmt w:val="bullet"/>
      <w:lvlText w:val="•"/>
      <w:lvlPicBulletId w:val="0"/>
      <w:lvlJc w:val="left"/>
      <w:pPr>
        <w:tabs>
          <w:tab w:val="num" w:pos="556"/>
        </w:tabs>
        <w:ind w:left="556" w:hanging="196"/>
      </w:pPr>
      <w:rPr>
        <w:position w:val="2"/>
        <w:sz w:val="14"/>
        <w:szCs w:val="14"/>
      </w:rPr>
    </w:lvl>
    <w:lvl w:ilvl="3">
      <w:start w:val="1"/>
      <w:numFmt w:val="bullet"/>
      <w:lvlText w:val="•"/>
      <w:lvlPicBulletId w:val="0"/>
      <w:lvlJc w:val="left"/>
      <w:pPr>
        <w:tabs>
          <w:tab w:val="num" w:pos="736"/>
        </w:tabs>
        <w:ind w:left="736" w:hanging="196"/>
      </w:pPr>
      <w:rPr>
        <w:position w:val="2"/>
        <w:sz w:val="14"/>
        <w:szCs w:val="14"/>
      </w:rPr>
    </w:lvl>
    <w:lvl w:ilvl="4">
      <w:start w:val="1"/>
      <w:numFmt w:val="bullet"/>
      <w:lvlText w:val="•"/>
      <w:lvlPicBulletId w:val="0"/>
      <w:lvlJc w:val="left"/>
      <w:pPr>
        <w:tabs>
          <w:tab w:val="num" w:pos="916"/>
        </w:tabs>
        <w:ind w:left="916" w:hanging="196"/>
      </w:pPr>
      <w:rPr>
        <w:position w:val="2"/>
        <w:sz w:val="14"/>
        <w:szCs w:val="14"/>
      </w:rPr>
    </w:lvl>
    <w:lvl w:ilvl="5">
      <w:start w:val="1"/>
      <w:numFmt w:val="bullet"/>
      <w:lvlText w:val="•"/>
      <w:lvlPicBulletId w:val="0"/>
      <w:lvlJc w:val="left"/>
      <w:pPr>
        <w:tabs>
          <w:tab w:val="num" w:pos="1096"/>
        </w:tabs>
        <w:ind w:left="1096" w:hanging="196"/>
      </w:pPr>
      <w:rPr>
        <w:position w:val="2"/>
        <w:sz w:val="14"/>
        <w:szCs w:val="14"/>
      </w:rPr>
    </w:lvl>
    <w:lvl w:ilvl="6">
      <w:start w:val="1"/>
      <w:numFmt w:val="bullet"/>
      <w:lvlText w:val="•"/>
      <w:lvlPicBulletId w:val="0"/>
      <w:lvlJc w:val="left"/>
      <w:pPr>
        <w:tabs>
          <w:tab w:val="num" w:pos="1276"/>
        </w:tabs>
        <w:ind w:left="1276" w:hanging="196"/>
      </w:pPr>
      <w:rPr>
        <w:position w:val="2"/>
        <w:sz w:val="14"/>
        <w:szCs w:val="14"/>
      </w:rPr>
    </w:lvl>
    <w:lvl w:ilvl="7">
      <w:start w:val="1"/>
      <w:numFmt w:val="bullet"/>
      <w:lvlText w:val="•"/>
      <w:lvlPicBulletId w:val="0"/>
      <w:lvlJc w:val="left"/>
      <w:pPr>
        <w:tabs>
          <w:tab w:val="num" w:pos="1456"/>
        </w:tabs>
        <w:ind w:left="1456" w:hanging="196"/>
      </w:pPr>
      <w:rPr>
        <w:position w:val="2"/>
        <w:sz w:val="14"/>
        <w:szCs w:val="14"/>
      </w:rPr>
    </w:lvl>
    <w:lvl w:ilvl="8">
      <w:start w:val="1"/>
      <w:numFmt w:val="bullet"/>
      <w:lvlText w:val="•"/>
      <w:lvlPicBulletId w:val="0"/>
      <w:lvlJc w:val="left"/>
      <w:pPr>
        <w:tabs>
          <w:tab w:val="num" w:pos="1636"/>
        </w:tabs>
        <w:ind w:left="1636" w:hanging="196"/>
      </w:pPr>
      <w:rPr>
        <w:position w:val="2"/>
        <w:sz w:val="14"/>
        <w:szCs w:val="14"/>
      </w:rPr>
    </w:lvl>
  </w:abstractNum>
  <w:abstractNum w:abstractNumId="46">
    <w:nsid w:val="4A974EF3"/>
    <w:multiLevelType w:val="multilevel"/>
    <w:tmpl w:val="28C80742"/>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47">
    <w:nsid w:val="4ACF31C0"/>
    <w:multiLevelType w:val="multilevel"/>
    <w:tmpl w:val="89B09282"/>
    <w:lvl w:ilvl="0">
      <w:numFmt w:val="bullet"/>
      <w:lvlText w:val="•"/>
      <w:lvlJc w:val="left"/>
      <w:pPr>
        <w:tabs>
          <w:tab w:val="num" w:pos="240"/>
        </w:tabs>
        <w:ind w:left="240" w:hanging="240"/>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48">
    <w:nsid w:val="4D2C45CF"/>
    <w:multiLevelType w:val="multilevel"/>
    <w:tmpl w:val="C00ABA20"/>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49">
    <w:nsid w:val="4ECF333A"/>
    <w:multiLevelType w:val="multilevel"/>
    <w:tmpl w:val="D11CAA8C"/>
    <w:lvl w:ilvl="0">
      <w:numFmt w:val="bullet"/>
      <w:lvlText w:val="•"/>
      <w:lvlJc w:val="left"/>
      <w:pPr>
        <w:tabs>
          <w:tab w:val="num" w:pos="240"/>
        </w:tabs>
        <w:ind w:left="240" w:hanging="240"/>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50">
    <w:nsid w:val="4F0359D2"/>
    <w:multiLevelType w:val="multilevel"/>
    <w:tmpl w:val="24460286"/>
    <w:lvl w:ilvl="0">
      <w:numFmt w:val="bullet"/>
      <w:lvlText w:val="•"/>
      <w:lvlJc w:val="left"/>
      <w:pPr>
        <w:tabs>
          <w:tab w:val="num" w:pos="240"/>
        </w:tabs>
        <w:ind w:left="240" w:hanging="240"/>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51">
    <w:nsid w:val="51993032"/>
    <w:multiLevelType w:val="multilevel"/>
    <w:tmpl w:val="5DE809D2"/>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52">
    <w:nsid w:val="5927774E"/>
    <w:multiLevelType w:val="multilevel"/>
    <w:tmpl w:val="5C00C352"/>
    <w:lvl w:ilvl="0">
      <w:numFmt w:val="bullet"/>
      <w:lvlText w:val="•"/>
      <w:lvlJc w:val="left"/>
      <w:pPr>
        <w:tabs>
          <w:tab w:val="num" w:pos="240"/>
        </w:tabs>
        <w:ind w:left="240" w:hanging="240"/>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53">
    <w:nsid w:val="597B06FC"/>
    <w:multiLevelType w:val="multilevel"/>
    <w:tmpl w:val="65167636"/>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54">
    <w:nsid w:val="5CD774AF"/>
    <w:multiLevelType w:val="multilevel"/>
    <w:tmpl w:val="612C4706"/>
    <w:styleLink w:val="BulletBig"/>
    <w:lvl w:ilvl="0">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55">
    <w:nsid w:val="61C1757E"/>
    <w:multiLevelType w:val="multilevel"/>
    <w:tmpl w:val="759E9E0C"/>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56">
    <w:nsid w:val="61FB359D"/>
    <w:multiLevelType w:val="multilevel"/>
    <w:tmpl w:val="02E6970E"/>
    <w:lvl w:ilvl="0">
      <w:numFmt w:val="bullet"/>
      <w:lvlText w:val="•"/>
      <w:lvlJc w:val="left"/>
      <w:pPr>
        <w:tabs>
          <w:tab w:val="num" w:pos="240"/>
        </w:tabs>
        <w:ind w:left="240" w:hanging="240"/>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57">
    <w:nsid w:val="63BF5961"/>
    <w:multiLevelType w:val="multilevel"/>
    <w:tmpl w:val="6A0CB444"/>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58">
    <w:nsid w:val="64460A8F"/>
    <w:multiLevelType w:val="multilevel"/>
    <w:tmpl w:val="A202B24A"/>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59">
    <w:nsid w:val="65A35C3E"/>
    <w:multiLevelType w:val="multilevel"/>
    <w:tmpl w:val="FEC44400"/>
    <w:lvl w:ilvl="0">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60">
    <w:nsid w:val="66767D75"/>
    <w:multiLevelType w:val="multilevel"/>
    <w:tmpl w:val="8B42E440"/>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61">
    <w:nsid w:val="66DA0E82"/>
    <w:multiLevelType w:val="multilevel"/>
    <w:tmpl w:val="A97ECF1A"/>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62">
    <w:nsid w:val="685D1754"/>
    <w:multiLevelType w:val="multilevel"/>
    <w:tmpl w:val="52D8A86C"/>
    <w:lvl w:ilvl="0">
      <w:numFmt w:val="bullet"/>
      <w:lvlText w:val="•"/>
      <w:lvlJc w:val="left"/>
      <w:pPr>
        <w:tabs>
          <w:tab w:val="num" w:pos="240"/>
        </w:tabs>
        <w:ind w:left="240" w:hanging="240"/>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63">
    <w:nsid w:val="6AC009EF"/>
    <w:multiLevelType w:val="multilevel"/>
    <w:tmpl w:val="8DAEB09C"/>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64">
    <w:nsid w:val="6C0413DA"/>
    <w:multiLevelType w:val="multilevel"/>
    <w:tmpl w:val="6A7A4AFC"/>
    <w:styleLink w:val="List8"/>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65">
    <w:nsid w:val="71081FA7"/>
    <w:multiLevelType w:val="multilevel"/>
    <w:tmpl w:val="08283760"/>
    <w:lvl w:ilvl="0">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66">
    <w:nsid w:val="71CB4A3D"/>
    <w:multiLevelType w:val="multilevel"/>
    <w:tmpl w:val="9AAAD620"/>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67">
    <w:nsid w:val="746F0890"/>
    <w:multiLevelType w:val="multilevel"/>
    <w:tmpl w:val="60703018"/>
    <w:lvl w:ilvl="0">
      <w:numFmt w:val="bullet"/>
      <w:lvlText w:val="•"/>
      <w:lvlJc w:val="left"/>
      <w:pPr>
        <w:tabs>
          <w:tab w:val="num" w:pos="240"/>
        </w:tabs>
        <w:ind w:left="240" w:hanging="240"/>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68">
    <w:nsid w:val="753A7B54"/>
    <w:multiLevelType w:val="multilevel"/>
    <w:tmpl w:val="4DB6B0DC"/>
    <w:lvl w:ilvl="0">
      <w:numFmt w:val="bullet"/>
      <w:lvlText w:val="•"/>
      <w:lvlJc w:val="left"/>
      <w:pPr>
        <w:tabs>
          <w:tab w:val="num" w:pos="116"/>
        </w:tabs>
      </w:pPr>
      <w:rPr>
        <w:rFonts w:ascii="Arial" w:eastAsia="Arial" w:hAnsi="Arial" w:cs="Arial"/>
        <w:color w:val="000000"/>
        <w:position w:val="0"/>
        <w:sz w:val="24"/>
        <w:szCs w:val="24"/>
      </w:rPr>
    </w:lvl>
    <w:lvl w:ilvl="1">
      <w:start w:val="1"/>
      <w:numFmt w:val="bullet"/>
      <w:lvlText w:val="o"/>
      <w:lvlJc w:val="left"/>
      <w:pPr>
        <w:tabs>
          <w:tab w:val="num" w:pos="1440"/>
        </w:tabs>
        <w:ind w:left="1440" w:hanging="360"/>
      </w:pPr>
      <w:rPr>
        <w:rFonts w:ascii="Arial" w:eastAsia="Arial" w:hAnsi="Arial" w:cs="Arial"/>
        <w:color w:val="000000"/>
        <w:position w:val="0"/>
        <w:sz w:val="24"/>
        <w:szCs w:val="24"/>
      </w:rPr>
    </w:lvl>
    <w:lvl w:ilvl="2">
      <w:start w:val="1"/>
      <w:numFmt w:val="bullet"/>
      <w:lvlText w:val=""/>
      <w:lvlJc w:val="left"/>
      <w:pPr>
        <w:tabs>
          <w:tab w:val="num" w:pos="2160"/>
        </w:tabs>
        <w:ind w:left="2160" w:hanging="360"/>
      </w:pPr>
      <w:rPr>
        <w:rFonts w:ascii="Arial" w:eastAsia="Arial" w:hAnsi="Arial" w:cs="Arial"/>
        <w:color w:val="000000"/>
        <w:position w:val="0"/>
        <w:sz w:val="24"/>
        <w:szCs w:val="24"/>
      </w:rPr>
    </w:lvl>
    <w:lvl w:ilvl="3">
      <w:start w:val="1"/>
      <w:numFmt w:val="bullet"/>
      <w:lvlText w:val="•"/>
      <w:lvlJc w:val="left"/>
      <w:pPr>
        <w:tabs>
          <w:tab w:val="num" w:pos="2880"/>
        </w:tabs>
        <w:ind w:left="2880" w:hanging="360"/>
      </w:pPr>
      <w:rPr>
        <w:rFonts w:ascii="Arial" w:eastAsia="Arial" w:hAnsi="Arial" w:cs="Arial"/>
        <w:color w:val="000000"/>
        <w:position w:val="0"/>
        <w:sz w:val="24"/>
        <w:szCs w:val="24"/>
      </w:rPr>
    </w:lvl>
    <w:lvl w:ilvl="4">
      <w:start w:val="1"/>
      <w:numFmt w:val="bullet"/>
      <w:lvlText w:val="o"/>
      <w:lvlJc w:val="left"/>
      <w:pPr>
        <w:tabs>
          <w:tab w:val="num" w:pos="3600"/>
        </w:tabs>
        <w:ind w:left="3600" w:hanging="360"/>
      </w:pPr>
      <w:rPr>
        <w:rFonts w:ascii="Arial" w:eastAsia="Arial" w:hAnsi="Arial" w:cs="Arial"/>
        <w:color w:val="000000"/>
        <w:position w:val="0"/>
        <w:sz w:val="24"/>
        <w:szCs w:val="24"/>
      </w:rPr>
    </w:lvl>
    <w:lvl w:ilvl="5">
      <w:start w:val="1"/>
      <w:numFmt w:val="bullet"/>
      <w:lvlText w:val=""/>
      <w:lvlJc w:val="left"/>
      <w:pPr>
        <w:tabs>
          <w:tab w:val="num" w:pos="4320"/>
        </w:tabs>
        <w:ind w:left="4320" w:hanging="360"/>
      </w:pPr>
      <w:rPr>
        <w:rFonts w:ascii="Arial" w:eastAsia="Arial" w:hAnsi="Arial" w:cs="Arial"/>
        <w:color w:val="000000"/>
        <w:position w:val="0"/>
        <w:sz w:val="24"/>
        <w:szCs w:val="24"/>
      </w:rPr>
    </w:lvl>
    <w:lvl w:ilvl="6">
      <w:start w:val="1"/>
      <w:numFmt w:val="bullet"/>
      <w:lvlText w:val="•"/>
      <w:lvlJc w:val="left"/>
      <w:pPr>
        <w:tabs>
          <w:tab w:val="num" w:pos="5040"/>
        </w:tabs>
        <w:ind w:left="5040" w:hanging="360"/>
      </w:pPr>
      <w:rPr>
        <w:rFonts w:ascii="Arial" w:eastAsia="Arial" w:hAnsi="Arial" w:cs="Arial"/>
        <w:color w:val="000000"/>
        <w:position w:val="0"/>
        <w:sz w:val="24"/>
        <w:szCs w:val="24"/>
      </w:rPr>
    </w:lvl>
    <w:lvl w:ilvl="7">
      <w:start w:val="1"/>
      <w:numFmt w:val="bullet"/>
      <w:lvlText w:val="o"/>
      <w:lvlJc w:val="left"/>
      <w:pPr>
        <w:tabs>
          <w:tab w:val="num" w:pos="5760"/>
        </w:tabs>
        <w:ind w:left="5760" w:hanging="360"/>
      </w:pPr>
      <w:rPr>
        <w:rFonts w:ascii="Arial" w:eastAsia="Arial" w:hAnsi="Arial" w:cs="Arial"/>
        <w:color w:val="000000"/>
        <w:position w:val="0"/>
        <w:sz w:val="24"/>
        <w:szCs w:val="24"/>
      </w:rPr>
    </w:lvl>
    <w:lvl w:ilvl="8">
      <w:start w:val="1"/>
      <w:numFmt w:val="bullet"/>
      <w:lvlText w:val=""/>
      <w:lvlJc w:val="left"/>
      <w:pPr>
        <w:tabs>
          <w:tab w:val="num" w:pos="6480"/>
        </w:tabs>
        <w:ind w:left="6480" w:hanging="360"/>
      </w:pPr>
      <w:rPr>
        <w:rFonts w:ascii="Arial" w:eastAsia="Arial" w:hAnsi="Arial" w:cs="Arial"/>
        <w:color w:val="000000"/>
        <w:position w:val="0"/>
        <w:sz w:val="24"/>
        <w:szCs w:val="24"/>
      </w:rPr>
    </w:lvl>
  </w:abstractNum>
  <w:abstractNum w:abstractNumId="69">
    <w:nsid w:val="7C8C61DC"/>
    <w:multiLevelType w:val="multilevel"/>
    <w:tmpl w:val="F56A86A0"/>
    <w:lvl w:ilvl="0">
      <w:numFmt w:val="bullet"/>
      <w:lvlText w:val="•"/>
      <w:lvlJc w:val="left"/>
      <w:pPr>
        <w:tabs>
          <w:tab w:val="num" w:pos="240"/>
        </w:tabs>
        <w:ind w:left="240" w:hanging="240"/>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num w:numId="1">
    <w:abstractNumId w:val="56"/>
  </w:num>
  <w:num w:numId="2">
    <w:abstractNumId w:val="50"/>
  </w:num>
  <w:num w:numId="3">
    <w:abstractNumId w:val="3"/>
  </w:num>
  <w:num w:numId="4">
    <w:abstractNumId w:val="62"/>
  </w:num>
  <w:num w:numId="5">
    <w:abstractNumId w:val="52"/>
  </w:num>
  <w:num w:numId="6">
    <w:abstractNumId w:val="49"/>
  </w:num>
  <w:num w:numId="7">
    <w:abstractNumId w:val="25"/>
  </w:num>
  <w:num w:numId="8">
    <w:abstractNumId w:val="47"/>
  </w:num>
  <w:num w:numId="9">
    <w:abstractNumId w:val="67"/>
  </w:num>
  <w:num w:numId="10">
    <w:abstractNumId w:val="36"/>
  </w:num>
  <w:num w:numId="11">
    <w:abstractNumId w:val="69"/>
  </w:num>
  <w:num w:numId="12">
    <w:abstractNumId w:val="24"/>
  </w:num>
  <w:num w:numId="13">
    <w:abstractNumId w:val="17"/>
  </w:num>
  <w:num w:numId="14">
    <w:abstractNumId w:val="27"/>
  </w:num>
  <w:num w:numId="15">
    <w:abstractNumId w:val="21"/>
  </w:num>
  <w:num w:numId="16">
    <w:abstractNumId w:val="2"/>
  </w:num>
  <w:num w:numId="17">
    <w:abstractNumId w:val="8"/>
  </w:num>
  <w:num w:numId="18">
    <w:abstractNumId w:val="22"/>
  </w:num>
  <w:num w:numId="19">
    <w:abstractNumId w:val="13"/>
  </w:num>
  <w:num w:numId="20">
    <w:abstractNumId w:val="45"/>
  </w:num>
  <w:num w:numId="21">
    <w:abstractNumId w:val="33"/>
  </w:num>
  <w:num w:numId="22">
    <w:abstractNumId w:val="68"/>
  </w:num>
  <w:num w:numId="23">
    <w:abstractNumId w:val="29"/>
  </w:num>
  <w:num w:numId="24">
    <w:abstractNumId w:val="60"/>
  </w:num>
  <w:num w:numId="25">
    <w:abstractNumId w:val="14"/>
  </w:num>
  <w:num w:numId="26">
    <w:abstractNumId w:val="34"/>
  </w:num>
  <w:num w:numId="27">
    <w:abstractNumId w:val="4"/>
  </w:num>
  <w:num w:numId="28">
    <w:abstractNumId w:val="9"/>
  </w:num>
  <w:num w:numId="29">
    <w:abstractNumId w:val="31"/>
  </w:num>
  <w:num w:numId="30">
    <w:abstractNumId w:val="51"/>
  </w:num>
  <w:num w:numId="31">
    <w:abstractNumId w:val="6"/>
  </w:num>
  <w:num w:numId="32">
    <w:abstractNumId w:val="32"/>
  </w:num>
  <w:num w:numId="33">
    <w:abstractNumId w:val="23"/>
  </w:num>
  <w:num w:numId="34">
    <w:abstractNumId w:val="35"/>
  </w:num>
  <w:num w:numId="35">
    <w:abstractNumId w:val="42"/>
  </w:num>
  <w:num w:numId="36">
    <w:abstractNumId w:val="48"/>
  </w:num>
  <w:num w:numId="37">
    <w:abstractNumId w:val="63"/>
  </w:num>
  <w:num w:numId="38">
    <w:abstractNumId w:val="61"/>
  </w:num>
  <w:num w:numId="39">
    <w:abstractNumId w:val="57"/>
  </w:num>
  <w:num w:numId="40">
    <w:abstractNumId w:val="15"/>
  </w:num>
  <w:num w:numId="41">
    <w:abstractNumId w:val="37"/>
  </w:num>
  <w:num w:numId="42">
    <w:abstractNumId w:val="1"/>
  </w:num>
  <w:num w:numId="43">
    <w:abstractNumId w:val="0"/>
  </w:num>
  <w:num w:numId="44">
    <w:abstractNumId w:val="16"/>
  </w:num>
  <w:num w:numId="45">
    <w:abstractNumId w:val="43"/>
  </w:num>
  <w:num w:numId="46">
    <w:abstractNumId w:val="44"/>
  </w:num>
  <w:num w:numId="47">
    <w:abstractNumId w:val="41"/>
  </w:num>
  <w:num w:numId="48">
    <w:abstractNumId w:val="7"/>
  </w:num>
  <w:num w:numId="49">
    <w:abstractNumId w:val="28"/>
  </w:num>
  <w:num w:numId="50">
    <w:abstractNumId w:val="53"/>
  </w:num>
  <w:num w:numId="51">
    <w:abstractNumId w:val="30"/>
  </w:num>
  <w:num w:numId="52">
    <w:abstractNumId w:val="18"/>
  </w:num>
  <w:num w:numId="53">
    <w:abstractNumId w:val="55"/>
  </w:num>
  <w:num w:numId="54">
    <w:abstractNumId w:val="64"/>
  </w:num>
  <w:num w:numId="55">
    <w:abstractNumId w:val="46"/>
  </w:num>
  <w:num w:numId="56">
    <w:abstractNumId w:val="58"/>
  </w:num>
  <w:num w:numId="57">
    <w:abstractNumId w:val="26"/>
  </w:num>
  <w:num w:numId="58">
    <w:abstractNumId w:val="10"/>
  </w:num>
  <w:num w:numId="59">
    <w:abstractNumId w:val="66"/>
  </w:num>
  <w:num w:numId="60">
    <w:abstractNumId w:val="5"/>
  </w:num>
  <w:num w:numId="61">
    <w:abstractNumId w:val="38"/>
  </w:num>
  <w:num w:numId="62">
    <w:abstractNumId w:val="19"/>
  </w:num>
  <w:num w:numId="63">
    <w:abstractNumId w:val="12"/>
  </w:num>
  <w:num w:numId="64">
    <w:abstractNumId w:val="65"/>
  </w:num>
  <w:num w:numId="65">
    <w:abstractNumId w:val="59"/>
  </w:num>
  <w:num w:numId="66">
    <w:abstractNumId w:val="20"/>
  </w:num>
  <w:num w:numId="67">
    <w:abstractNumId w:val="11"/>
  </w:num>
  <w:num w:numId="68">
    <w:abstractNumId w:val="40"/>
  </w:num>
  <w:num w:numId="69">
    <w:abstractNumId w:val="39"/>
  </w:num>
  <w:num w:numId="70">
    <w:abstractNumId w:val="5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C5502"/>
    <w:rsid w:val="001E6F9E"/>
    <w:rsid w:val="005003D9"/>
    <w:rsid w:val="00532428"/>
    <w:rsid w:val="006C5502"/>
    <w:rsid w:val="007B615F"/>
    <w:rsid w:val="009107F7"/>
    <w:rsid w:val="00A5364C"/>
    <w:rsid w:val="00C04297"/>
    <w:rsid w:val="00E84BFB"/>
    <w:rsid w:val="00FB1E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AD9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List0">
    <w:name w:val="List 0"/>
    <w:basedOn w:val="BulletBig"/>
    <w:pPr>
      <w:numPr>
        <w:numId w:val="13"/>
      </w:numPr>
    </w:pPr>
  </w:style>
  <w:style w:type="numbering" w:customStyle="1" w:styleId="BulletBig">
    <w:name w:val="Bullet Big"/>
    <w:pPr>
      <w:numPr>
        <w:numId w:val="70"/>
      </w:numPr>
    </w:pPr>
  </w:style>
  <w:style w:type="character" w:customStyle="1" w:styleId="Hyperlink0">
    <w:name w:val="Hyperlink.0"/>
    <w:basedOn w:val="Hyperlink"/>
    <w:rPr>
      <w:u w:val="single"/>
    </w:rPr>
  </w:style>
  <w:style w:type="paragraph" w:customStyle="1" w:styleId="Default">
    <w:name w:val="Default"/>
    <w:rPr>
      <w:rFonts w:ascii="Helvetica" w:eastAsia="Helvetica" w:hAnsi="Helvetica" w:cs="Helvetica"/>
      <w:color w:val="000000"/>
      <w:sz w:val="22"/>
      <w:szCs w:val="22"/>
    </w:rPr>
  </w:style>
  <w:style w:type="numbering" w:customStyle="1" w:styleId="List1">
    <w:name w:val="List 1"/>
    <w:basedOn w:val="Numbered"/>
    <w:pPr>
      <w:numPr>
        <w:numId w:val="15"/>
      </w:numPr>
    </w:pPr>
  </w:style>
  <w:style w:type="numbering" w:customStyle="1" w:styleId="Numbered">
    <w:name w:val="Numbered"/>
    <w:pPr>
      <w:numPr>
        <w:numId w:val="63"/>
      </w:numPr>
    </w:pPr>
  </w:style>
  <w:style w:type="numbering" w:customStyle="1" w:styleId="List21">
    <w:name w:val="List 21"/>
    <w:basedOn w:val="Image"/>
    <w:pPr>
      <w:numPr>
        <w:numId w:val="20"/>
      </w:numPr>
    </w:pPr>
  </w:style>
  <w:style w:type="numbering" w:customStyle="1" w:styleId="Image">
    <w:name w:val="Image"/>
  </w:style>
  <w:style w:type="numbering" w:customStyle="1" w:styleId="List31">
    <w:name w:val="List 31"/>
    <w:basedOn w:val="List20"/>
    <w:pPr>
      <w:numPr>
        <w:numId w:val="26"/>
      </w:numPr>
    </w:pPr>
  </w:style>
  <w:style w:type="numbering" w:customStyle="1" w:styleId="List20">
    <w:name w:val="List 2.0"/>
  </w:style>
  <w:style w:type="numbering" w:customStyle="1" w:styleId="List41">
    <w:name w:val="List 41"/>
    <w:basedOn w:val="List30"/>
    <w:pPr>
      <w:numPr>
        <w:numId w:val="35"/>
      </w:numPr>
    </w:pPr>
  </w:style>
  <w:style w:type="numbering" w:customStyle="1" w:styleId="List30">
    <w:name w:val="List 3.0"/>
  </w:style>
  <w:style w:type="numbering" w:customStyle="1" w:styleId="List51">
    <w:name w:val="List 51"/>
    <w:basedOn w:val="List40"/>
    <w:pPr>
      <w:numPr>
        <w:numId w:val="41"/>
      </w:numPr>
    </w:pPr>
  </w:style>
  <w:style w:type="numbering" w:customStyle="1" w:styleId="List40">
    <w:name w:val="List 4.0"/>
  </w:style>
  <w:style w:type="numbering" w:customStyle="1" w:styleId="List6">
    <w:name w:val="List 6"/>
    <w:basedOn w:val="List50"/>
    <w:pPr>
      <w:numPr>
        <w:numId w:val="47"/>
      </w:numPr>
    </w:pPr>
  </w:style>
  <w:style w:type="numbering" w:customStyle="1" w:styleId="List50">
    <w:name w:val="List 5.0"/>
  </w:style>
  <w:style w:type="numbering" w:customStyle="1" w:styleId="List7">
    <w:name w:val="List 7"/>
    <w:basedOn w:val="List60"/>
    <w:pPr>
      <w:numPr>
        <w:numId w:val="52"/>
      </w:numPr>
    </w:pPr>
  </w:style>
  <w:style w:type="numbering" w:customStyle="1" w:styleId="List60">
    <w:name w:val="List 6.0"/>
  </w:style>
  <w:style w:type="numbering" w:customStyle="1" w:styleId="List8">
    <w:name w:val="List 8"/>
    <w:basedOn w:val="List70"/>
    <w:pPr>
      <w:numPr>
        <w:numId w:val="54"/>
      </w:numPr>
    </w:pPr>
  </w:style>
  <w:style w:type="numbering" w:customStyle="1" w:styleId="List70">
    <w:name w:val="List 7.0"/>
  </w:style>
  <w:style w:type="numbering" w:customStyle="1" w:styleId="List9">
    <w:name w:val="List 9"/>
    <w:basedOn w:val="List80"/>
    <w:pPr>
      <w:numPr>
        <w:numId w:val="57"/>
      </w:numPr>
    </w:pPr>
  </w:style>
  <w:style w:type="numbering" w:customStyle="1" w:styleId="List80">
    <w:name w:val="List 8.0"/>
  </w:style>
  <w:style w:type="numbering" w:customStyle="1" w:styleId="List10">
    <w:name w:val="List 10"/>
    <w:basedOn w:val="List90"/>
    <w:pPr>
      <w:numPr>
        <w:numId w:val="60"/>
      </w:numPr>
    </w:pPr>
  </w:style>
  <w:style w:type="numbering" w:customStyle="1" w:styleId="List90">
    <w:name w:val="List 9.0"/>
  </w:style>
  <w:style w:type="numbering" w:customStyle="1" w:styleId="List11">
    <w:name w:val="List 11"/>
    <w:basedOn w:val="List100"/>
    <w:pPr>
      <w:numPr>
        <w:numId w:val="62"/>
      </w:numPr>
    </w:pPr>
  </w:style>
  <w:style w:type="numbering" w:customStyle="1" w:styleId="List100">
    <w:name w:val="List 10.0"/>
  </w:style>
  <w:style w:type="paragraph" w:styleId="ListParagraph">
    <w:name w:val="List Paragraph"/>
    <w:basedOn w:val="Normal"/>
    <w:uiPriority w:val="34"/>
    <w:qFormat/>
    <w:rsid w:val="007B615F"/>
    <w:pPr>
      <w:ind w:left="720"/>
      <w:contextualSpacing/>
    </w:pPr>
  </w:style>
  <w:style w:type="paragraph" w:styleId="BalloonText">
    <w:name w:val="Balloon Text"/>
    <w:basedOn w:val="Normal"/>
    <w:link w:val="BalloonTextChar"/>
    <w:uiPriority w:val="99"/>
    <w:semiHidden/>
    <w:unhideWhenUsed/>
    <w:rsid w:val="00FB1E78"/>
    <w:rPr>
      <w:rFonts w:ascii="Tahoma" w:hAnsi="Tahoma" w:cs="Tahoma"/>
      <w:sz w:val="16"/>
      <w:szCs w:val="16"/>
    </w:rPr>
  </w:style>
  <w:style w:type="character" w:customStyle="1" w:styleId="BalloonTextChar">
    <w:name w:val="Balloon Text Char"/>
    <w:basedOn w:val="DefaultParagraphFont"/>
    <w:link w:val="BalloonText"/>
    <w:uiPriority w:val="99"/>
    <w:semiHidden/>
    <w:rsid w:val="00FB1E78"/>
    <w:rPr>
      <w:rFonts w:ascii="Tahoma" w:eastAsia="Times New Roman" w:hAnsi="Tahoma" w:cs="Tahoma"/>
      <w:color w:val="000000"/>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List0">
    <w:name w:val="List 0"/>
    <w:basedOn w:val="BulletBig"/>
    <w:pPr>
      <w:numPr>
        <w:numId w:val="13"/>
      </w:numPr>
    </w:pPr>
  </w:style>
  <w:style w:type="numbering" w:customStyle="1" w:styleId="BulletBig">
    <w:name w:val="Bullet Big"/>
    <w:pPr>
      <w:numPr>
        <w:numId w:val="70"/>
      </w:numPr>
    </w:pPr>
  </w:style>
  <w:style w:type="character" w:customStyle="1" w:styleId="Hyperlink0">
    <w:name w:val="Hyperlink.0"/>
    <w:basedOn w:val="Hyperlink"/>
    <w:rPr>
      <w:u w:val="single"/>
    </w:rPr>
  </w:style>
  <w:style w:type="paragraph" w:customStyle="1" w:styleId="Default">
    <w:name w:val="Default"/>
    <w:rPr>
      <w:rFonts w:ascii="Helvetica" w:eastAsia="Helvetica" w:hAnsi="Helvetica" w:cs="Helvetica"/>
      <w:color w:val="000000"/>
      <w:sz w:val="22"/>
      <w:szCs w:val="22"/>
    </w:rPr>
  </w:style>
  <w:style w:type="numbering" w:customStyle="1" w:styleId="List1">
    <w:name w:val="List 1"/>
    <w:basedOn w:val="Numbered"/>
    <w:pPr>
      <w:numPr>
        <w:numId w:val="15"/>
      </w:numPr>
    </w:pPr>
  </w:style>
  <w:style w:type="numbering" w:customStyle="1" w:styleId="Numbered">
    <w:name w:val="Numbered"/>
    <w:pPr>
      <w:numPr>
        <w:numId w:val="63"/>
      </w:numPr>
    </w:pPr>
  </w:style>
  <w:style w:type="numbering" w:customStyle="1" w:styleId="List21">
    <w:name w:val="List 21"/>
    <w:basedOn w:val="Image"/>
    <w:pPr>
      <w:numPr>
        <w:numId w:val="20"/>
      </w:numPr>
    </w:pPr>
  </w:style>
  <w:style w:type="numbering" w:customStyle="1" w:styleId="Image">
    <w:name w:val="Image"/>
  </w:style>
  <w:style w:type="numbering" w:customStyle="1" w:styleId="List31">
    <w:name w:val="List 31"/>
    <w:basedOn w:val="List20"/>
    <w:pPr>
      <w:numPr>
        <w:numId w:val="26"/>
      </w:numPr>
    </w:pPr>
  </w:style>
  <w:style w:type="numbering" w:customStyle="1" w:styleId="List20">
    <w:name w:val="List 2.0"/>
  </w:style>
  <w:style w:type="numbering" w:customStyle="1" w:styleId="List41">
    <w:name w:val="List 41"/>
    <w:basedOn w:val="List30"/>
    <w:pPr>
      <w:numPr>
        <w:numId w:val="35"/>
      </w:numPr>
    </w:pPr>
  </w:style>
  <w:style w:type="numbering" w:customStyle="1" w:styleId="List30">
    <w:name w:val="List 3.0"/>
  </w:style>
  <w:style w:type="numbering" w:customStyle="1" w:styleId="List51">
    <w:name w:val="List 51"/>
    <w:basedOn w:val="List40"/>
    <w:pPr>
      <w:numPr>
        <w:numId w:val="41"/>
      </w:numPr>
    </w:pPr>
  </w:style>
  <w:style w:type="numbering" w:customStyle="1" w:styleId="List40">
    <w:name w:val="List 4.0"/>
  </w:style>
  <w:style w:type="numbering" w:customStyle="1" w:styleId="List6">
    <w:name w:val="List 6"/>
    <w:basedOn w:val="List50"/>
    <w:pPr>
      <w:numPr>
        <w:numId w:val="47"/>
      </w:numPr>
    </w:pPr>
  </w:style>
  <w:style w:type="numbering" w:customStyle="1" w:styleId="List50">
    <w:name w:val="List 5.0"/>
  </w:style>
  <w:style w:type="numbering" w:customStyle="1" w:styleId="List7">
    <w:name w:val="List 7"/>
    <w:basedOn w:val="List60"/>
    <w:pPr>
      <w:numPr>
        <w:numId w:val="52"/>
      </w:numPr>
    </w:pPr>
  </w:style>
  <w:style w:type="numbering" w:customStyle="1" w:styleId="List60">
    <w:name w:val="List 6.0"/>
  </w:style>
  <w:style w:type="numbering" w:customStyle="1" w:styleId="List8">
    <w:name w:val="List 8"/>
    <w:basedOn w:val="List70"/>
    <w:pPr>
      <w:numPr>
        <w:numId w:val="54"/>
      </w:numPr>
    </w:pPr>
  </w:style>
  <w:style w:type="numbering" w:customStyle="1" w:styleId="List70">
    <w:name w:val="List 7.0"/>
  </w:style>
  <w:style w:type="numbering" w:customStyle="1" w:styleId="List9">
    <w:name w:val="List 9"/>
    <w:basedOn w:val="List80"/>
    <w:pPr>
      <w:numPr>
        <w:numId w:val="57"/>
      </w:numPr>
    </w:pPr>
  </w:style>
  <w:style w:type="numbering" w:customStyle="1" w:styleId="List80">
    <w:name w:val="List 8.0"/>
  </w:style>
  <w:style w:type="numbering" w:customStyle="1" w:styleId="List10">
    <w:name w:val="List 10"/>
    <w:basedOn w:val="List90"/>
    <w:pPr>
      <w:numPr>
        <w:numId w:val="60"/>
      </w:numPr>
    </w:pPr>
  </w:style>
  <w:style w:type="numbering" w:customStyle="1" w:styleId="List90">
    <w:name w:val="List 9.0"/>
  </w:style>
  <w:style w:type="numbering" w:customStyle="1" w:styleId="List11">
    <w:name w:val="List 11"/>
    <w:basedOn w:val="List100"/>
    <w:pPr>
      <w:numPr>
        <w:numId w:val="62"/>
      </w:numPr>
    </w:pPr>
  </w:style>
  <w:style w:type="numbering" w:customStyle="1" w:styleId="List100">
    <w:name w:val="List 10.0"/>
  </w:style>
  <w:style w:type="paragraph" w:styleId="ListParagraph">
    <w:name w:val="List Paragraph"/>
    <w:basedOn w:val="Normal"/>
    <w:uiPriority w:val="34"/>
    <w:qFormat/>
    <w:rsid w:val="007B615F"/>
    <w:pPr>
      <w:ind w:left="720"/>
      <w:contextualSpacing/>
    </w:pPr>
  </w:style>
  <w:style w:type="paragraph" w:styleId="BalloonText">
    <w:name w:val="Balloon Text"/>
    <w:basedOn w:val="Normal"/>
    <w:link w:val="BalloonTextChar"/>
    <w:uiPriority w:val="99"/>
    <w:semiHidden/>
    <w:unhideWhenUsed/>
    <w:rsid w:val="00FB1E78"/>
    <w:rPr>
      <w:rFonts w:ascii="Tahoma" w:hAnsi="Tahoma" w:cs="Tahoma"/>
      <w:sz w:val="16"/>
      <w:szCs w:val="16"/>
    </w:rPr>
  </w:style>
  <w:style w:type="character" w:customStyle="1" w:styleId="BalloonTextChar">
    <w:name w:val="Balloon Text Char"/>
    <w:basedOn w:val="DefaultParagraphFont"/>
    <w:link w:val="BalloonText"/>
    <w:uiPriority w:val="99"/>
    <w:semiHidden/>
    <w:rsid w:val="00FB1E78"/>
    <w:rPr>
      <w:rFonts w:ascii="Tahoma" w:eastAsia="Times New Roman" w:hAnsi="Tahoma" w:cs="Tahoma"/>
      <w:color w:val="000000"/>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tif"/><Relationship Id="rId18" Type="http://schemas.openxmlformats.org/officeDocument/2006/relationships/image" Target="media/image6.jpeg"/><Relationship Id="rId26" Type="http://schemas.openxmlformats.org/officeDocument/2006/relationships/image" Target="media/image13.tif"/><Relationship Id="rId39" Type="http://schemas.openxmlformats.org/officeDocument/2006/relationships/theme" Target="theme/theme1.xml"/><Relationship Id="rId21" Type="http://schemas.openxmlformats.org/officeDocument/2006/relationships/hyperlink" Target="http://molvisual.chem.ucsb.edu/ABLE/induced_fit/index.html" TargetMode="External"/><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ti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bbc.co.uk/bitesize/standard/biology/revision_videos/enzymes/video/" TargetMode="External"/><Relationship Id="rId24" Type="http://schemas.openxmlformats.org/officeDocument/2006/relationships/image" Target="media/image11.png"/><Relationship Id="rId32" Type="http://schemas.openxmlformats.org/officeDocument/2006/relationships/image" Target="media/image19.tif"/><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kscience.co.uk/animations/anim_2.htm" TargetMode="External"/><Relationship Id="rId23" Type="http://schemas.openxmlformats.org/officeDocument/2006/relationships/image" Target="media/image10.png"/><Relationship Id="rId28" Type="http://schemas.openxmlformats.org/officeDocument/2006/relationships/image" Target="media/image15.ti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ti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kscience.co.uk/animations/anim_2.htm" TargetMode="External"/><Relationship Id="rId22" Type="http://schemas.openxmlformats.org/officeDocument/2006/relationships/image" Target="media/image9.tif"/><Relationship Id="rId27" Type="http://schemas.openxmlformats.org/officeDocument/2006/relationships/image" Target="media/image14.tif"/><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19EF96-4087-4DCB-ABD0-BC78B0884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0739F0-45FC-4777-BAEF-848A4CAF00DD}">
  <ds:schemaRefs>
    <ds:schemaRef ds:uri="http://purl.org/dc/terms/"/>
    <ds:schemaRef ds:uri="http://purl.org/dc/elements/1.1/"/>
    <ds:schemaRef ds:uri="http://schemas.microsoft.com/office/2006/documentManagement/types"/>
    <ds:schemaRef ds:uri="http://purl.org/dc/dcmitype/"/>
    <ds:schemaRef ds:uri="http://schemas.microsoft.com/office/infopath/2007/PartnerControls"/>
    <ds:schemaRef ds:uri="http://www.w3.org/XML/1998/namespace"/>
    <ds:schemaRef ds:uri="http://schemas.microsoft.com/sharepoint/v3"/>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FF8CF471-9A6F-49F6-95AF-3542C5DA38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3D8ACB63</Template>
  <TotalTime>0</TotalTime>
  <Pages>17</Pages>
  <Words>2024</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13534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dc:creator>
  <cp:lastModifiedBy>Ann Bullen</cp:lastModifiedBy>
  <cp:revision>2</cp:revision>
  <dcterms:created xsi:type="dcterms:W3CDTF">2015-08-27T08:05:00Z</dcterms:created>
  <dcterms:modified xsi:type="dcterms:W3CDTF">2015-08-27T08:05:00Z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