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9A285" w14:textId="77777777" w:rsidR="00CA5DBE" w:rsidRDefault="00621F92">
      <w:pPr>
        <w:pStyle w:val="Body"/>
        <w:jc w:val="center"/>
        <w:rPr>
          <w:rFonts w:ascii="Arial" w:eastAsia="Arial" w:hAnsi="Arial" w:cs="Arial"/>
          <w:b/>
          <w:bCs/>
          <w:sz w:val="24"/>
          <w:szCs w:val="24"/>
        </w:rPr>
      </w:pPr>
      <w:r>
        <w:rPr>
          <w:rFonts w:ascii="Arial"/>
          <w:b/>
          <w:bCs/>
          <w:sz w:val="24"/>
          <w:szCs w:val="24"/>
        </w:rPr>
        <w:t>3.1.6 ATP</w:t>
      </w:r>
    </w:p>
    <w:p w14:paraId="4469A286" w14:textId="77777777" w:rsidR="00CA5DBE" w:rsidRDefault="00CA5DBE">
      <w:pPr>
        <w:pStyle w:val="Body"/>
        <w:rPr>
          <w:rFonts w:ascii="Arial" w:eastAsia="Arial" w:hAnsi="Arial" w:cs="Arial"/>
          <w:sz w:val="24"/>
          <w:szCs w:val="24"/>
        </w:rPr>
      </w:pPr>
    </w:p>
    <w:p w14:paraId="4469A287" w14:textId="77777777" w:rsidR="00CA5DBE" w:rsidRDefault="00621F92">
      <w:pPr>
        <w:pStyle w:val="Body"/>
        <w:rPr>
          <w:rFonts w:ascii="Arial" w:eastAsia="Arial" w:hAnsi="Arial" w:cs="Arial"/>
          <w:b/>
          <w:bCs/>
          <w:sz w:val="24"/>
          <w:szCs w:val="24"/>
        </w:rPr>
      </w:pPr>
      <w:r>
        <w:rPr>
          <w:rFonts w:ascii="Arial"/>
          <w:b/>
          <w:bCs/>
          <w:sz w:val="24"/>
          <w:szCs w:val="24"/>
        </w:rPr>
        <w:t>Learning Objectives</w:t>
      </w:r>
    </w:p>
    <w:p w14:paraId="4469A288" w14:textId="77777777" w:rsidR="00CA5DBE" w:rsidRDefault="00CA5DBE">
      <w:pPr>
        <w:pStyle w:val="Body"/>
        <w:rPr>
          <w:rFonts w:ascii="Arial" w:eastAsia="Arial" w:hAnsi="Arial" w:cs="Arial"/>
          <w:sz w:val="24"/>
          <w:szCs w:val="24"/>
        </w:rPr>
      </w:pPr>
    </w:p>
    <w:p w14:paraId="4469A289" w14:textId="77777777" w:rsidR="00CA5DBE" w:rsidRDefault="00621F92">
      <w:pPr>
        <w:pStyle w:val="Body"/>
        <w:numPr>
          <w:ilvl w:val="0"/>
          <w:numId w:val="2"/>
        </w:numPr>
        <w:rPr>
          <w:rFonts w:ascii="Arial" w:eastAsia="Arial" w:hAnsi="Arial" w:cs="Arial"/>
          <w:sz w:val="29"/>
          <w:szCs w:val="29"/>
        </w:rPr>
      </w:pPr>
      <w:r>
        <w:rPr>
          <w:rFonts w:ascii="Arial"/>
          <w:sz w:val="24"/>
          <w:szCs w:val="24"/>
        </w:rPr>
        <w:t>Understand that a single molecule of adenosine triphosphate (ATP) is a nucleotide derivative and is formed from a molecule of ribose, a molecule of adenine and three phosphate groups.</w:t>
      </w:r>
    </w:p>
    <w:p w14:paraId="4469A28A" w14:textId="77777777" w:rsidR="00CA5DBE" w:rsidRDefault="00621F92">
      <w:pPr>
        <w:pStyle w:val="Body"/>
        <w:numPr>
          <w:ilvl w:val="0"/>
          <w:numId w:val="3"/>
        </w:numPr>
        <w:rPr>
          <w:rFonts w:ascii="Arial" w:eastAsia="Arial" w:hAnsi="Arial" w:cs="Arial"/>
          <w:sz w:val="29"/>
          <w:szCs w:val="29"/>
        </w:rPr>
      </w:pPr>
      <w:r>
        <w:rPr>
          <w:rFonts w:ascii="Arial"/>
          <w:sz w:val="24"/>
          <w:szCs w:val="24"/>
        </w:rPr>
        <w:t>Know that hydrolysis of ATP to adenosine diphosphate and an inorganic phosphate group, is catalysed by the enzyme ATP hydrolase.</w:t>
      </w:r>
    </w:p>
    <w:p w14:paraId="4469A28B" w14:textId="77777777" w:rsidR="00CA5DBE" w:rsidRDefault="00621F92">
      <w:pPr>
        <w:pStyle w:val="Body"/>
        <w:numPr>
          <w:ilvl w:val="0"/>
          <w:numId w:val="4"/>
        </w:numPr>
        <w:rPr>
          <w:rFonts w:ascii="Arial" w:eastAsia="Arial" w:hAnsi="Arial" w:cs="Arial"/>
          <w:sz w:val="29"/>
          <w:szCs w:val="29"/>
        </w:rPr>
      </w:pPr>
      <w:r>
        <w:rPr>
          <w:rFonts w:ascii="Arial"/>
          <w:sz w:val="24"/>
          <w:szCs w:val="24"/>
        </w:rPr>
        <w:t>Understand that the hydrolysis of ATP can be coupled to energy requiring reactions within cells.</w:t>
      </w:r>
    </w:p>
    <w:p w14:paraId="4469A28C" w14:textId="77777777" w:rsidR="00CA5DBE" w:rsidRDefault="00621F92">
      <w:pPr>
        <w:pStyle w:val="Body"/>
        <w:numPr>
          <w:ilvl w:val="0"/>
          <w:numId w:val="5"/>
        </w:numPr>
        <w:rPr>
          <w:rFonts w:ascii="Arial" w:eastAsia="Arial" w:hAnsi="Arial" w:cs="Arial"/>
          <w:sz w:val="29"/>
          <w:szCs w:val="29"/>
        </w:rPr>
      </w:pPr>
      <w:r>
        <w:rPr>
          <w:rFonts w:ascii="Arial"/>
          <w:sz w:val="24"/>
          <w:szCs w:val="24"/>
        </w:rPr>
        <w:t>Know that the inorganic phosphate released during the hydrolysis of ATP can be used to phosphorylate other compounds often making them more reactive.</w:t>
      </w:r>
    </w:p>
    <w:p w14:paraId="4469A28D" w14:textId="77777777" w:rsidR="00CA5DBE" w:rsidRDefault="00621F92">
      <w:pPr>
        <w:pStyle w:val="Body"/>
        <w:numPr>
          <w:ilvl w:val="0"/>
          <w:numId w:val="6"/>
        </w:numPr>
        <w:rPr>
          <w:rFonts w:ascii="Arial" w:eastAsia="Arial" w:hAnsi="Arial" w:cs="Arial"/>
          <w:sz w:val="29"/>
          <w:szCs w:val="29"/>
        </w:rPr>
      </w:pPr>
      <w:r>
        <w:rPr>
          <w:rFonts w:ascii="Arial"/>
          <w:sz w:val="24"/>
          <w:szCs w:val="24"/>
        </w:rPr>
        <w:t>Know that ATP is re synthesised by the condensation of ADP and Pi.</w:t>
      </w:r>
    </w:p>
    <w:p w14:paraId="4469A28E" w14:textId="77777777" w:rsidR="00CA5DBE" w:rsidRDefault="00621F92">
      <w:pPr>
        <w:pStyle w:val="Body"/>
        <w:numPr>
          <w:ilvl w:val="0"/>
          <w:numId w:val="7"/>
        </w:numPr>
        <w:rPr>
          <w:rFonts w:ascii="Arial" w:eastAsia="Arial" w:hAnsi="Arial" w:cs="Arial"/>
          <w:sz w:val="29"/>
          <w:szCs w:val="29"/>
        </w:rPr>
      </w:pPr>
      <w:r>
        <w:rPr>
          <w:rFonts w:ascii="Arial"/>
          <w:sz w:val="24"/>
          <w:szCs w:val="24"/>
        </w:rPr>
        <w:t>Understand that this reaction is catalysed by the enzyme ATP synthase during photosynthesis or during respiration.</w:t>
      </w:r>
    </w:p>
    <w:p w14:paraId="4469A28F" w14:textId="77777777" w:rsidR="00CA5DBE" w:rsidRDefault="00CA5DBE">
      <w:pPr>
        <w:pStyle w:val="Body"/>
        <w:rPr>
          <w:rFonts w:ascii="Arial" w:eastAsia="Arial" w:hAnsi="Arial" w:cs="Arial"/>
          <w:sz w:val="24"/>
          <w:szCs w:val="24"/>
        </w:rPr>
      </w:pPr>
    </w:p>
    <w:p w14:paraId="4469A290" w14:textId="77777777" w:rsidR="00CA5DBE" w:rsidRDefault="00621F92">
      <w:pPr>
        <w:pStyle w:val="Body"/>
        <w:rPr>
          <w:rFonts w:ascii="Arial" w:eastAsia="Arial" w:hAnsi="Arial" w:cs="Arial"/>
          <w:b/>
          <w:bCs/>
          <w:sz w:val="24"/>
          <w:szCs w:val="24"/>
        </w:rPr>
      </w:pPr>
      <w:r>
        <w:rPr>
          <w:rFonts w:ascii="Arial"/>
          <w:b/>
          <w:bCs/>
          <w:sz w:val="24"/>
          <w:szCs w:val="24"/>
        </w:rPr>
        <w:t>What you should know from GCSE</w:t>
      </w:r>
    </w:p>
    <w:p w14:paraId="4469A291" w14:textId="77777777" w:rsidR="00CA5DBE" w:rsidRDefault="00CA5DBE">
      <w:pPr>
        <w:pStyle w:val="Body"/>
        <w:rPr>
          <w:rFonts w:ascii="Arial" w:eastAsia="Arial" w:hAnsi="Arial" w:cs="Arial"/>
          <w:sz w:val="24"/>
          <w:szCs w:val="24"/>
        </w:rPr>
      </w:pPr>
    </w:p>
    <w:p w14:paraId="4469A292" w14:textId="77777777" w:rsidR="00CA5DBE" w:rsidRDefault="00621F92">
      <w:pPr>
        <w:pStyle w:val="Body"/>
        <w:numPr>
          <w:ilvl w:val="0"/>
          <w:numId w:val="8"/>
        </w:numPr>
        <w:rPr>
          <w:rFonts w:ascii="Arial" w:eastAsia="Arial" w:hAnsi="Arial" w:cs="Arial"/>
          <w:sz w:val="29"/>
          <w:szCs w:val="29"/>
        </w:rPr>
      </w:pPr>
      <w:r>
        <w:rPr>
          <w:rFonts w:ascii="Arial"/>
          <w:sz w:val="24"/>
          <w:szCs w:val="24"/>
        </w:rPr>
        <w:t>Respiration releases energy</w:t>
      </w:r>
    </w:p>
    <w:p w14:paraId="4469A293" w14:textId="77777777" w:rsidR="00CA5DBE" w:rsidRDefault="00621F92">
      <w:pPr>
        <w:pStyle w:val="Body"/>
        <w:numPr>
          <w:ilvl w:val="0"/>
          <w:numId w:val="9"/>
        </w:numPr>
        <w:rPr>
          <w:rFonts w:ascii="Arial" w:eastAsia="Arial" w:hAnsi="Arial" w:cs="Arial"/>
          <w:sz w:val="29"/>
          <w:szCs w:val="29"/>
        </w:rPr>
      </w:pPr>
      <w:r>
        <w:rPr>
          <w:rFonts w:ascii="Arial"/>
          <w:sz w:val="24"/>
          <w:szCs w:val="24"/>
        </w:rPr>
        <w:t>Energy from respiration is used for for movement, protein synthesis, synthesis of amino acids in plants and maintenance of body temperature.</w:t>
      </w:r>
    </w:p>
    <w:p w14:paraId="4469A294" w14:textId="77777777" w:rsidR="00CA5DBE" w:rsidRDefault="00621F92">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61312" behindDoc="0" locked="0" layoutInCell="1" allowOverlap="1" wp14:anchorId="4469A330" wp14:editId="4469A331">
            <wp:simplePos x="0" y="0"/>
            <wp:positionH relativeFrom="margin">
              <wp:posOffset>4639458</wp:posOffset>
            </wp:positionH>
            <wp:positionV relativeFrom="line">
              <wp:posOffset>199822</wp:posOffset>
            </wp:positionV>
            <wp:extent cx="1285108" cy="1128218"/>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8iAEy4byT.jpg"/>
                    <pic:cNvPicPr/>
                  </pic:nvPicPr>
                  <pic:blipFill>
                    <a:blip r:embed="rId11">
                      <a:extLst/>
                    </a:blip>
                    <a:stretch>
                      <a:fillRect/>
                    </a:stretch>
                  </pic:blipFill>
                  <pic:spPr>
                    <a:xfrm>
                      <a:off x="0" y="0"/>
                      <a:ext cx="1285108" cy="1128218"/>
                    </a:xfrm>
                    <a:prstGeom prst="rect">
                      <a:avLst/>
                    </a:prstGeom>
                    <a:ln w="12700" cap="flat">
                      <a:noFill/>
                      <a:miter lim="400000"/>
                    </a:ln>
                    <a:effectLst/>
                  </pic:spPr>
                </pic:pic>
              </a:graphicData>
            </a:graphic>
          </wp:anchor>
        </w:drawing>
      </w:r>
    </w:p>
    <w:p w14:paraId="4469A295" w14:textId="77777777" w:rsidR="00CA5DBE" w:rsidRDefault="00621F92">
      <w:pPr>
        <w:pStyle w:val="Body"/>
        <w:rPr>
          <w:rFonts w:ascii="Arial" w:eastAsia="Arial" w:hAnsi="Arial" w:cs="Arial"/>
          <w:b/>
          <w:bCs/>
          <w:sz w:val="24"/>
          <w:szCs w:val="24"/>
        </w:rPr>
      </w:pPr>
      <w:r>
        <w:rPr>
          <w:rFonts w:ascii="Arial"/>
          <w:b/>
          <w:bCs/>
          <w:sz w:val="24"/>
          <w:szCs w:val="24"/>
        </w:rPr>
        <w:t>Introduction</w:t>
      </w:r>
    </w:p>
    <w:p w14:paraId="4469A296" w14:textId="77777777" w:rsidR="00CA5DBE" w:rsidRDefault="00CA5DBE">
      <w:pPr>
        <w:pStyle w:val="Body"/>
        <w:rPr>
          <w:rFonts w:ascii="Arial" w:eastAsia="Arial" w:hAnsi="Arial" w:cs="Arial"/>
          <w:sz w:val="24"/>
          <w:szCs w:val="24"/>
        </w:rPr>
      </w:pPr>
    </w:p>
    <w:p w14:paraId="4469A297" w14:textId="77777777" w:rsidR="00CA5DBE" w:rsidRDefault="00621F92">
      <w:pPr>
        <w:pStyle w:val="Body"/>
        <w:rPr>
          <w:rFonts w:ascii="Arial" w:eastAsia="Arial" w:hAnsi="Arial" w:cs="Arial"/>
          <w:sz w:val="24"/>
          <w:szCs w:val="24"/>
        </w:rPr>
      </w:pPr>
      <w:r>
        <w:rPr>
          <w:rFonts w:ascii="Arial"/>
          <w:sz w:val="24"/>
          <w:szCs w:val="24"/>
        </w:rPr>
        <w:t xml:space="preserve">All living organisms require energy in order to remain alive. This energy comes initially from the sun.  Plants use solar energy to combine water and carbon dioxide into complex organic molecules through photosynthesis. </w:t>
      </w:r>
    </w:p>
    <w:p w14:paraId="4469A298" w14:textId="77777777" w:rsidR="00CA5DBE" w:rsidRDefault="00CA5DBE">
      <w:pPr>
        <w:pStyle w:val="Body"/>
        <w:rPr>
          <w:rFonts w:ascii="Arial" w:eastAsia="Arial" w:hAnsi="Arial" w:cs="Arial"/>
          <w:sz w:val="24"/>
          <w:szCs w:val="24"/>
        </w:rPr>
      </w:pPr>
    </w:p>
    <w:p w14:paraId="4469A299" w14:textId="77777777" w:rsidR="00CA5DBE" w:rsidRDefault="00621F92">
      <w:pPr>
        <w:pStyle w:val="Body"/>
        <w:rPr>
          <w:rFonts w:ascii="Arial" w:eastAsia="Arial" w:hAnsi="Arial" w:cs="Arial"/>
          <w:sz w:val="24"/>
          <w:szCs w:val="24"/>
        </w:rPr>
      </w:pPr>
      <w:r>
        <w:rPr>
          <w:rFonts w:ascii="Arial"/>
          <w:sz w:val="24"/>
          <w:szCs w:val="24"/>
        </w:rPr>
        <w:t>Write the chemical equation for photosynthesis below.</w:t>
      </w:r>
    </w:p>
    <w:p w14:paraId="4469A29A" w14:textId="77777777" w:rsidR="00CA5DBE" w:rsidRDefault="00CA5DBE">
      <w:pPr>
        <w:pStyle w:val="Body"/>
        <w:rPr>
          <w:rFonts w:ascii="Arial" w:eastAsia="Arial" w:hAnsi="Arial" w:cs="Arial"/>
          <w:sz w:val="24"/>
          <w:szCs w:val="24"/>
        </w:rPr>
      </w:pPr>
    </w:p>
    <w:p w14:paraId="4469A29B" w14:textId="77777777" w:rsidR="00CA5DBE" w:rsidRDefault="00621F92">
      <w:pPr>
        <w:pStyle w:val="Body"/>
        <w:rPr>
          <w:rFonts w:ascii="Arial" w:eastAsia="Arial" w:hAnsi="Arial" w:cs="Arial"/>
          <w:sz w:val="24"/>
          <w:szCs w:val="24"/>
        </w:rPr>
      </w:pPr>
      <w:r>
        <w:rPr>
          <w:rFonts w:hAnsi="Arial"/>
          <w:sz w:val="24"/>
          <w:szCs w:val="24"/>
        </w:rPr>
        <w:t>———————————————————————————————————————</w:t>
      </w:r>
    </w:p>
    <w:p w14:paraId="4469A29C" w14:textId="77777777" w:rsidR="00CA5DBE" w:rsidRDefault="00CA5DBE">
      <w:pPr>
        <w:pStyle w:val="Body"/>
        <w:rPr>
          <w:rFonts w:ascii="Arial" w:eastAsia="Arial" w:hAnsi="Arial" w:cs="Arial"/>
          <w:sz w:val="24"/>
          <w:szCs w:val="24"/>
        </w:rPr>
      </w:pPr>
    </w:p>
    <w:p w14:paraId="4469A29D" w14:textId="77777777" w:rsidR="00CA5DBE" w:rsidRDefault="00621F92">
      <w:pPr>
        <w:pStyle w:val="Body"/>
        <w:rPr>
          <w:rFonts w:ascii="Arial" w:eastAsia="Arial" w:hAnsi="Arial" w:cs="Arial"/>
          <w:sz w:val="24"/>
          <w:szCs w:val="24"/>
        </w:rPr>
      </w:pPr>
      <w:r>
        <w:rPr>
          <w:rFonts w:ascii="Arial"/>
          <w:sz w:val="24"/>
          <w:szCs w:val="24"/>
        </w:rPr>
        <w:t>Living things store energy mainly in the form of chemical bonds.</w:t>
      </w:r>
      <w:r>
        <w:rPr>
          <w:rFonts w:ascii="Arial" w:eastAsia="Arial" w:hAnsi="Arial" w:cs="Arial"/>
          <w:noProof/>
          <w:sz w:val="24"/>
          <w:szCs w:val="24"/>
          <w:lang w:val="en-GB"/>
        </w:rPr>
        <w:drawing>
          <wp:anchor distT="152400" distB="152400" distL="152400" distR="152400" simplePos="0" relativeHeight="251662336" behindDoc="0" locked="0" layoutInCell="1" allowOverlap="1" wp14:anchorId="4469A332" wp14:editId="4469A333">
            <wp:simplePos x="0" y="0"/>
            <wp:positionH relativeFrom="margin">
              <wp:posOffset>278129</wp:posOffset>
            </wp:positionH>
            <wp:positionV relativeFrom="line">
              <wp:posOffset>237579</wp:posOffset>
            </wp:positionV>
            <wp:extent cx="5373140" cy="235522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E_art3.jpg"/>
                    <pic:cNvPicPr/>
                  </pic:nvPicPr>
                  <pic:blipFill>
                    <a:blip r:embed="rId12">
                      <a:extLst/>
                    </a:blip>
                    <a:stretch>
                      <a:fillRect/>
                    </a:stretch>
                  </pic:blipFill>
                  <pic:spPr>
                    <a:xfrm>
                      <a:off x="0" y="0"/>
                      <a:ext cx="5373140" cy="2355227"/>
                    </a:xfrm>
                    <a:prstGeom prst="rect">
                      <a:avLst/>
                    </a:prstGeom>
                    <a:ln w="12700" cap="flat">
                      <a:noFill/>
                      <a:miter lim="400000"/>
                    </a:ln>
                    <a:effectLst/>
                  </pic:spPr>
                </pic:pic>
              </a:graphicData>
            </a:graphic>
          </wp:anchor>
        </w:drawing>
      </w:r>
    </w:p>
    <w:p w14:paraId="4469A29E" w14:textId="77777777" w:rsidR="00CA5DBE" w:rsidRDefault="00CA5DBE">
      <w:pPr>
        <w:pStyle w:val="Body"/>
        <w:rPr>
          <w:rFonts w:ascii="Arial" w:eastAsia="Arial" w:hAnsi="Arial" w:cs="Arial"/>
          <w:sz w:val="24"/>
          <w:szCs w:val="24"/>
        </w:rPr>
      </w:pPr>
    </w:p>
    <w:p w14:paraId="4469A29F" w14:textId="77777777" w:rsidR="00CA5DBE" w:rsidRDefault="00621F92">
      <w:pPr>
        <w:pStyle w:val="Body"/>
        <w:rPr>
          <w:rFonts w:ascii="Arial" w:eastAsia="Arial" w:hAnsi="Arial" w:cs="Arial"/>
          <w:sz w:val="24"/>
          <w:szCs w:val="24"/>
        </w:rPr>
      </w:pPr>
      <w:r>
        <w:rPr>
          <w:rFonts w:ascii="Arial"/>
          <w:sz w:val="24"/>
          <w:szCs w:val="24"/>
        </w:rPr>
        <w:t>Within your cells, energy is constantly moved around from one large molecule to another.  The energy from the food you eat is released in a process called respiration. Write the chemical equation for respiration below.</w:t>
      </w:r>
    </w:p>
    <w:p w14:paraId="4469A2A0" w14:textId="77777777" w:rsidR="00CA5DBE" w:rsidRDefault="00CA5DBE">
      <w:pPr>
        <w:pStyle w:val="Body"/>
        <w:rPr>
          <w:rFonts w:ascii="Arial" w:eastAsia="Arial" w:hAnsi="Arial" w:cs="Arial"/>
          <w:sz w:val="24"/>
          <w:szCs w:val="24"/>
        </w:rPr>
      </w:pPr>
    </w:p>
    <w:p w14:paraId="4469A2A1" w14:textId="77777777" w:rsidR="00CA5DBE" w:rsidRDefault="00621F92">
      <w:pPr>
        <w:pStyle w:val="Body"/>
        <w:rPr>
          <w:rFonts w:ascii="Arial" w:eastAsia="Arial" w:hAnsi="Arial" w:cs="Arial"/>
          <w:sz w:val="24"/>
          <w:szCs w:val="24"/>
        </w:rPr>
      </w:pPr>
      <w:r>
        <w:rPr>
          <w:rFonts w:hAnsi="Arial"/>
          <w:sz w:val="24"/>
          <w:szCs w:val="24"/>
        </w:rPr>
        <w:t>———————————————————————————————————————</w:t>
      </w:r>
      <w:r>
        <w:rPr>
          <w:rFonts w:ascii="Arial"/>
          <w:sz w:val="24"/>
          <w:szCs w:val="24"/>
        </w:rPr>
        <w:t>-</w:t>
      </w:r>
    </w:p>
    <w:p w14:paraId="4469A2A2" w14:textId="77777777" w:rsidR="00CA5DBE" w:rsidRDefault="00CA5DBE">
      <w:pPr>
        <w:pStyle w:val="Body"/>
        <w:rPr>
          <w:rFonts w:ascii="Arial" w:eastAsia="Arial" w:hAnsi="Arial" w:cs="Arial"/>
          <w:sz w:val="24"/>
          <w:szCs w:val="24"/>
        </w:rPr>
      </w:pPr>
    </w:p>
    <w:p w14:paraId="4469A2A3" w14:textId="77777777" w:rsidR="00CA5DBE" w:rsidRDefault="00CA5DBE">
      <w:pPr>
        <w:pStyle w:val="Body"/>
        <w:rPr>
          <w:rFonts w:ascii="Arial" w:eastAsia="Arial" w:hAnsi="Arial" w:cs="Arial"/>
          <w:sz w:val="24"/>
          <w:szCs w:val="24"/>
        </w:rPr>
      </w:pPr>
    </w:p>
    <w:p w14:paraId="4469A2A4" w14:textId="77777777" w:rsidR="00CA5DBE" w:rsidRDefault="00621F92">
      <w:pPr>
        <w:pStyle w:val="Body"/>
        <w:rPr>
          <w:rFonts w:ascii="Arial" w:eastAsia="Arial" w:hAnsi="Arial" w:cs="Arial"/>
          <w:sz w:val="24"/>
          <w:szCs w:val="24"/>
        </w:rPr>
      </w:pPr>
      <w:r>
        <w:rPr>
          <w:rFonts w:ascii="Arial"/>
          <w:sz w:val="24"/>
          <w:szCs w:val="24"/>
        </w:rPr>
        <w:t>How does the energy get converted from a food molecule to a muscle molecule? The answer is ATP.  Write the full name of ATP below.</w:t>
      </w:r>
    </w:p>
    <w:p w14:paraId="4469A2A5" w14:textId="77777777" w:rsidR="00CA5DBE" w:rsidRDefault="00CA5DBE">
      <w:pPr>
        <w:pStyle w:val="Body"/>
        <w:rPr>
          <w:rFonts w:ascii="Arial" w:eastAsia="Arial" w:hAnsi="Arial" w:cs="Arial"/>
          <w:sz w:val="24"/>
          <w:szCs w:val="24"/>
        </w:rPr>
      </w:pPr>
    </w:p>
    <w:p w14:paraId="4469A2A6" w14:textId="77777777" w:rsidR="00CA5DBE" w:rsidRDefault="00621F92">
      <w:pPr>
        <w:pStyle w:val="Body"/>
        <w:rPr>
          <w:rFonts w:ascii="Arial" w:eastAsia="Arial" w:hAnsi="Arial" w:cs="Arial"/>
          <w:sz w:val="24"/>
          <w:szCs w:val="24"/>
        </w:rPr>
      </w:pPr>
      <w:r>
        <w:rPr>
          <w:rFonts w:hAnsi="Arial"/>
          <w:sz w:val="24"/>
          <w:szCs w:val="24"/>
        </w:rPr>
        <w:t>——————————————————————————————————————</w:t>
      </w:r>
      <w:r>
        <w:rPr>
          <w:rFonts w:ascii="Arial"/>
          <w:sz w:val="24"/>
          <w:szCs w:val="24"/>
        </w:rPr>
        <w:t>-</w:t>
      </w:r>
    </w:p>
    <w:p w14:paraId="4469A2A7" w14:textId="77777777" w:rsidR="00CA5DBE" w:rsidRDefault="00621F92">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63360" behindDoc="0" locked="0" layoutInCell="1" allowOverlap="1" wp14:anchorId="4469A334" wp14:editId="4469A335">
            <wp:simplePos x="0" y="0"/>
            <wp:positionH relativeFrom="margin">
              <wp:posOffset>-6350</wp:posOffset>
            </wp:positionH>
            <wp:positionV relativeFrom="line">
              <wp:posOffset>235660</wp:posOffset>
            </wp:positionV>
            <wp:extent cx="3532241" cy="2620541"/>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nergy_and_life.png"/>
                    <pic:cNvPicPr/>
                  </pic:nvPicPr>
                  <pic:blipFill>
                    <a:blip r:embed="rId13">
                      <a:extLst/>
                    </a:blip>
                    <a:stretch>
                      <a:fillRect/>
                    </a:stretch>
                  </pic:blipFill>
                  <pic:spPr>
                    <a:xfrm>
                      <a:off x="0" y="0"/>
                      <a:ext cx="3532241" cy="2620541"/>
                    </a:xfrm>
                    <a:prstGeom prst="rect">
                      <a:avLst/>
                    </a:prstGeom>
                    <a:ln w="12700" cap="flat">
                      <a:noFill/>
                      <a:miter lim="400000"/>
                    </a:ln>
                    <a:effectLst/>
                  </pic:spPr>
                </pic:pic>
              </a:graphicData>
            </a:graphic>
          </wp:anchor>
        </w:drawing>
      </w:r>
      <w:r>
        <w:rPr>
          <w:rFonts w:ascii="Arial" w:eastAsia="Arial" w:hAnsi="Arial" w:cs="Arial"/>
          <w:noProof/>
          <w:sz w:val="24"/>
          <w:szCs w:val="24"/>
          <w:lang w:val="en-GB"/>
        </w:rPr>
        <mc:AlternateContent>
          <mc:Choice Requires="wps">
            <w:drawing>
              <wp:anchor distT="152400" distB="152400" distL="152400" distR="152400" simplePos="0" relativeHeight="251664384" behindDoc="0" locked="0" layoutInCell="1" allowOverlap="1" wp14:anchorId="4469A336" wp14:editId="4469A337">
                <wp:simplePos x="0" y="0"/>
                <wp:positionH relativeFrom="margin">
                  <wp:posOffset>3810392</wp:posOffset>
                </wp:positionH>
                <wp:positionV relativeFrom="line">
                  <wp:posOffset>259185</wp:posOffset>
                </wp:positionV>
                <wp:extent cx="2303314" cy="2650967"/>
                <wp:effectExtent l="0" t="0" r="0" b="0"/>
                <wp:wrapThrough wrapText="bothSides" distL="152400" distR="152400">
                  <wp:wrapPolygon edited="1">
                    <wp:start x="0" y="0"/>
                    <wp:lineTo x="0" y="21601"/>
                    <wp:lineTo x="21601" y="21601"/>
                    <wp:lineTo x="21601" y="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303314" cy="2650967"/>
                        </a:xfrm>
                        <a:prstGeom prst="rect">
                          <a:avLst/>
                        </a:prstGeom>
                        <a:noFill/>
                        <a:ln w="12700" cap="flat">
                          <a:noFill/>
                          <a:miter lim="400000"/>
                        </a:ln>
                        <a:effectLst/>
                      </wps:spPr>
                      <wps:txbx>
                        <w:txbxContent>
                          <w:p w14:paraId="4469A360" w14:textId="77777777" w:rsidR="00CA5DBE" w:rsidRDefault="00621F92">
                            <w:pPr>
                              <w:pStyle w:val="Body"/>
                              <w:rPr>
                                <w:sz w:val="24"/>
                                <w:szCs w:val="24"/>
                              </w:rPr>
                            </w:pPr>
                            <w:r>
                              <w:rPr>
                                <w:sz w:val="24"/>
                                <w:szCs w:val="24"/>
                              </w:rPr>
                              <w:t>ATP is often described as the universal energy currency for organisms. Explain why.</w:t>
                            </w:r>
                          </w:p>
                          <w:p w14:paraId="4469A361" w14:textId="77777777" w:rsidR="00CA5DBE" w:rsidRDefault="00CA5DBE">
                            <w:pPr>
                              <w:pStyle w:val="Body"/>
                            </w:pPr>
                          </w:p>
                          <w:p w14:paraId="4469A362" w14:textId="77777777" w:rsidR="00CA5DBE" w:rsidRDefault="00621F92">
                            <w:pPr>
                              <w:pStyle w:val="Body"/>
                            </w:pPr>
                            <w:r>
                              <w:rPr>
                                <w:rFonts w:ascii="Arial Unicode MS" w:hAnsi="Helvetica"/>
                              </w:rPr>
                              <w:t>———————————————</w:t>
                            </w:r>
                          </w:p>
                          <w:p w14:paraId="4469A363" w14:textId="77777777" w:rsidR="00CA5DBE" w:rsidRDefault="00CA5DBE">
                            <w:pPr>
                              <w:pStyle w:val="Body"/>
                            </w:pPr>
                          </w:p>
                          <w:p w14:paraId="4469A364" w14:textId="77777777" w:rsidR="00CA5DBE" w:rsidRDefault="00621F92">
                            <w:pPr>
                              <w:pStyle w:val="Body"/>
                            </w:pPr>
                            <w:r>
                              <w:rPr>
                                <w:rFonts w:ascii="Arial Unicode MS" w:hAnsi="Helvetica"/>
                              </w:rPr>
                              <w:t>———————————————</w:t>
                            </w:r>
                            <w:r>
                              <w:t>-</w:t>
                            </w:r>
                          </w:p>
                          <w:p w14:paraId="4469A365" w14:textId="77777777" w:rsidR="00CA5DBE" w:rsidRDefault="00CA5DBE">
                            <w:pPr>
                              <w:pStyle w:val="Body"/>
                            </w:pPr>
                          </w:p>
                          <w:p w14:paraId="4469A366" w14:textId="77777777" w:rsidR="00CA5DBE" w:rsidRDefault="00621F92">
                            <w:pPr>
                              <w:pStyle w:val="Body"/>
                            </w:pPr>
                            <w:r>
                              <w:rPr>
                                <w:rFonts w:ascii="Arial Unicode MS" w:hAnsi="Helvetica"/>
                              </w:rPr>
                              <w:t>———————————————</w:t>
                            </w:r>
                          </w:p>
                          <w:p w14:paraId="4469A367" w14:textId="77777777" w:rsidR="00CA5DBE" w:rsidRDefault="00CA5DBE">
                            <w:pPr>
                              <w:pStyle w:val="Body"/>
                            </w:pPr>
                          </w:p>
                          <w:p w14:paraId="4469A368" w14:textId="77777777" w:rsidR="00CA5DBE" w:rsidRDefault="00621F92">
                            <w:pPr>
                              <w:pStyle w:val="Body"/>
                            </w:pPr>
                            <w:r>
                              <w:rPr>
                                <w:rFonts w:ascii="Arial Unicode MS" w:hAnsi="Helvetica"/>
                              </w:rPr>
                              <w:t>———————————————</w:t>
                            </w:r>
                            <w:r>
                              <w:t>-</w:t>
                            </w:r>
                          </w:p>
                          <w:p w14:paraId="4469A369" w14:textId="77777777" w:rsidR="00CA5DBE" w:rsidRDefault="00CA5DBE">
                            <w:pPr>
                              <w:pStyle w:val="Body"/>
                            </w:pPr>
                          </w:p>
                          <w:p w14:paraId="4469A36A" w14:textId="77777777" w:rsidR="00CA5DBE" w:rsidRDefault="00621F92">
                            <w:pPr>
                              <w:pStyle w:val="Body"/>
                            </w:pPr>
                            <w:r>
                              <w:rPr>
                                <w:rFonts w:ascii="Arial Unicode MS" w:hAnsi="Helvetica"/>
                              </w:rPr>
                              <w:t>———————————————</w:t>
                            </w:r>
                            <w:r>
                              <w:t>-</w:t>
                            </w:r>
                          </w:p>
                          <w:p w14:paraId="4469A36B" w14:textId="77777777" w:rsidR="00CA5DBE" w:rsidRDefault="00CA5DBE">
                            <w:pPr>
                              <w:pStyle w:val="Body"/>
                            </w:pPr>
                          </w:p>
                          <w:p w14:paraId="4469A36C" w14:textId="77777777" w:rsidR="00CA5DBE" w:rsidRDefault="00621F92">
                            <w:pPr>
                              <w:pStyle w:val="Body"/>
                            </w:pPr>
                            <w:r>
                              <w:rPr>
                                <w:rFonts w:ascii="Arial Unicode MS" w:hAnsi="Helvetica"/>
                              </w:rPr>
                              <w:t>———————————————</w:t>
                            </w:r>
                            <w:r>
                              <w:t>-</w:t>
                            </w:r>
                          </w:p>
                        </w:txbxContent>
                      </wps:txbx>
                      <wps:bodyPr wrap="square" lIns="50800" tIns="50800" rIns="50800" bIns="50800" numCol="1" anchor="t">
                        <a:noAutofit/>
                      </wps:bodyPr>
                    </wps:wsp>
                  </a:graphicData>
                </a:graphic>
              </wp:anchor>
            </w:drawing>
          </mc:Choice>
          <mc:Fallback>
            <w:pict>
              <v:rect id="_x0000_s1026" style="visibility:visible;position:absolute;margin-left:300.0pt;margin-top:20.4pt;width:181.4pt;height:208.7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4"/>
                          <w:szCs w:val="24"/>
                        </w:rPr>
                      </w:pPr>
                      <w:r>
                        <w:rPr>
                          <w:sz w:val="24"/>
                          <w:szCs w:val="24"/>
                          <w:rtl w:val="0"/>
                          <w:lang w:val="en-US"/>
                        </w:rPr>
                        <w:t>ATP is often described as the universal energy currency for organisms. Explain why.</w:t>
                      </w:r>
                    </w:p>
                    <w:p>
                      <w:pPr>
                        <w:pStyle w:val="Body"/>
                        <w:bidi w:val="0"/>
                      </w:pPr>
                    </w:p>
                    <w:p>
                      <w:pPr>
                        <w:pStyle w:val="Body"/>
                        <w:bidi w:val="0"/>
                      </w:pPr>
                      <w:r>
                        <w:rPr>
                          <w:rFonts w:ascii="Arial Unicode MS" w:cs="Arial Unicode MS" w:hAnsi="Helvetica" w:eastAsia="Arial Unicode MS" w:hint="default"/>
                          <w:rtl w:val="0"/>
                        </w:rPr>
                        <w:t>———————————————</w:t>
                      </w:r>
                    </w:p>
                    <w:p>
                      <w:pPr>
                        <w:pStyle w:val="Body"/>
                        <w:bidi w:val="0"/>
                      </w:pPr>
                    </w:p>
                    <w:p>
                      <w:pPr>
                        <w:pStyle w:val="Body"/>
                        <w:bidi w:val="0"/>
                      </w:pP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Body"/>
                        <w:bidi w:val="0"/>
                      </w:pPr>
                    </w:p>
                    <w:p>
                      <w:pPr>
                        <w:pStyle w:val="Body"/>
                        <w:bidi w:val="0"/>
                      </w:pPr>
                      <w:r>
                        <w:rPr>
                          <w:rFonts w:ascii="Arial Unicode MS" w:cs="Arial Unicode MS" w:hAnsi="Helvetica" w:eastAsia="Arial Unicode MS" w:hint="default"/>
                          <w:rtl w:val="0"/>
                        </w:rPr>
                        <w:t>———————————————</w:t>
                      </w:r>
                    </w:p>
                    <w:p>
                      <w:pPr>
                        <w:pStyle w:val="Body"/>
                        <w:bidi w:val="0"/>
                      </w:pPr>
                    </w:p>
                    <w:p>
                      <w:pPr>
                        <w:pStyle w:val="Body"/>
                        <w:bidi w:val="0"/>
                      </w:pP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Body"/>
                        <w:bidi w:val="0"/>
                      </w:pPr>
                    </w:p>
                    <w:p>
                      <w:pPr>
                        <w:pStyle w:val="Body"/>
                        <w:bidi w:val="0"/>
                      </w:pP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Body"/>
                        <w:bidi w:val="0"/>
                      </w:pPr>
                    </w:p>
                    <w:p>
                      <w:pPr>
                        <w:pStyle w:val="Body"/>
                        <w:bidi w:val="0"/>
                      </w:pPr>
                      <w:r>
                        <w:rPr>
                          <w:rFonts w:ascii="Arial Unicode MS" w:cs="Arial Unicode MS" w:hAnsi="Helvetica" w:eastAsia="Arial Unicode MS" w:hint="default"/>
                          <w:rtl w:val="0"/>
                        </w:rPr>
                        <w:t>———————————————</w:t>
                      </w:r>
                      <w:r>
                        <w:rPr>
                          <w:rFonts w:ascii="Helvetica" w:cs="Arial Unicode MS" w:hAnsi="Arial Unicode MS" w:eastAsia="Arial Unicode MS"/>
                          <w:rtl w:val="0"/>
                        </w:rPr>
                        <w:t>-</w:t>
                      </w:r>
                    </w:p>
                  </w:txbxContent>
                </v:textbox>
                <w10:wrap type="through" side="bothSides" anchorx="margin"/>
              </v:rect>
            </w:pict>
          </mc:Fallback>
        </mc:AlternateContent>
      </w:r>
    </w:p>
    <w:p w14:paraId="4469A2A8" w14:textId="77777777" w:rsidR="00CA5DBE" w:rsidRDefault="00CA5DBE">
      <w:pPr>
        <w:pStyle w:val="Body"/>
        <w:rPr>
          <w:rFonts w:ascii="Arial" w:eastAsia="Arial" w:hAnsi="Arial" w:cs="Arial"/>
          <w:sz w:val="24"/>
          <w:szCs w:val="24"/>
        </w:rPr>
      </w:pPr>
    </w:p>
    <w:p w14:paraId="4469A2A9" w14:textId="77777777" w:rsidR="00CA5DBE" w:rsidRDefault="00CA5DBE">
      <w:pPr>
        <w:pStyle w:val="Body"/>
        <w:rPr>
          <w:rFonts w:ascii="Arial" w:eastAsia="Arial" w:hAnsi="Arial" w:cs="Arial"/>
          <w:sz w:val="24"/>
          <w:szCs w:val="24"/>
        </w:rPr>
      </w:pPr>
    </w:p>
    <w:p w14:paraId="4469A2AA" w14:textId="77777777" w:rsidR="00CA5DBE" w:rsidRDefault="00CA5DBE">
      <w:pPr>
        <w:pStyle w:val="Body"/>
        <w:rPr>
          <w:rFonts w:ascii="Arial" w:eastAsia="Arial" w:hAnsi="Arial" w:cs="Arial"/>
          <w:sz w:val="24"/>
          <w:szCs w:val="24"/>
        </w:rPr>
      </w:pPr>
    </w:p>
    <w:p w14:paraId="4469A2AB" w14:textId="77777777" w:rsidR="00CA5DBE" w:rsidRDefault="00CA5DBE">
      <w:pPr>
        <w:pStyle w:val="Body"/>
        <w:rPr>
          <w:rFonts w:ascii="Arial" w:eastAsia="Arial" w:hAnsi="Arial" w:cs="Arial"/>
          <w:sz w:val="24"/>
          <w:szCs w:val="24"/>
        </w:rPr>
      </w:pPr>
    </w:p>
    <w:p w14:paraId="4469A2AC" w14:textId="77777777" w:rsidR="00CA5DBE" w:rsidRDefault="00621F92">
      <w:pPr>
        <w:pStyle w:val="Body"/>
        <w:rPr>
          <w:rFonts w:ascii="Arial" w:eastAsia="Arial" w:hAnsi="Arial" w:cs="Arial"/>
          <w:b/>
          <w:bCs/>
          <w:sz w:val="24"/>
          <w:szCs w:val="24"/>
        </w:rPr>
      </w:pPr>
      <w:r>
        <w:rPr>
          <w:rFonts w:ascii="Arial"/>
          <w:b/>
          <w:bCs/>
          <w:sz w:val="24"/>
          <w:szCs w:val="24"/>
        </w:rPr>
        <w:t xml:space="preserve">Structure of ATP </w:t>
      </w:r>
    </w:p>
    <w:p w14:paraId="4469A2AD" w14:textId="77777777" w:rsidR="00CA5DBE" w:rsidRDefault="00CA5DBE">
      <w:pPr>
        <w:pStyle w:val="Body"/>
        <w:rPr>
          <w:rFonts w:ascii="Arial" w:eastAsia="Arial" w:hAnsi="Arial" w:cs="Arial"/>
          <w:sz w:val="24"/>
          <w:szCs w:val="24"/>
        </w:rPr>
      </w:pPr>
    </w:p>
    <w:p w14:paraId="4469A2AE" w14:textId="77777777" w:rsidR="00CA5DBE" w:rsidRDefault="00CA5DBE">
      <w:pPr>
        <w:pStyle w:val="Body"/>
        <w:rPr>
          <w:rFonts w:ascii="Arial" w:eastAsia="Arial" w:hAnsi="Arial" w:cs="Arial"/>
          <w:sz w:val="24"/>
          <w:szCs w:val="24"/>
        </w:rPr>
      </w:pPr>
    </w:p>
    <w:p w14:paraId="4469A2AF" w14:textId="77777777" w:rsidR="00CA5DBE" w:rsidRDefault="00621F92">
      <w:pPr>
        <w:pStyle w:val="Body"/>
        <w:rPr>
          <w:rFonts w:ascii="Arial" w:eastAsia="Arial" w:hAnsi="Arial" w:cs="Arial"/>
          <w:sz w:val="24"/>
          <w:szCs w:val="24"/>
        </w:rPr>
      </w:pPr>
      <w:r>
        <w:rPr>
          <w:rFonts w:ascii="Arial"/>
          <w:sz w:val="24"/>
          <w:szCs w:val="24"/>
        </w:rPr>
        <w:t xml:space="preserve">Watch the following video from Bozeman on ATP and use it to fill in the next page of the booklet. </w:t>
      </w:r>
    </w:p>
    <w:p w14:paraId="4469A2B0" w14:textId="77777777" w:rsidR="00CA5DBE" w:rsidRDefault="00CA5DBE">
      <w:pPr>
        <w:pStyle w:val="Body"/>
        <w:rPr>
          <w:rFonts w:ascii="Arial" w:eastAsia="Arial" w:hAnsi="Arial" w:cs="Arial"/>
          <w:sz w:val="24"/>
          <w:szCs w:val="24"/>
        </w:rPr>
      </w:pPr>
    </w:p>
    <w:p w14:paraId="4469A2B1" w14:textId="77777777" w:rsidR="00CA5DBE" w:rsidRDefault="007119E0">
      <w:pPr>
        <w:pStyle w:val="Body"/>
        <w:rPr>
          <w:rFonts w:ascii="Arial" w:eastAsia="Arial" w:hAnsi="Arial" w:cs="Arial"/>
          <w:sz w:val="24"/>
          <w:szCs w:val="24"/>
        </w:rPr>
      </w:pPr>
      <w:hyperlink r:id="rId14" w:history="1">
        <w:r w:rsidR="00621F92">
          <w:rPr>
            <w:rStyle w:val="Hyperlink0"/>
            <w:rFonts w:ascii="Arial"/>
            <w:sz w:val="24"/>
            <w:szCs w:val="24"/>
          </w:rPr>
          <w:t>https://www.youtube.com/watch?v=5GMLIMIVUvo</w:t>
        </w:r>
      </w:hyperlink>
    </w:p>
    <w:p w14:paraId="4469A2B2" w14:textId="77777777" w:rsidR="00CA5DBE" w:rsidRDefault="00C22D7E">
      <w:pPr>
        <w:pStyle w:val="Body"/>
        <w:rPr>
          <w:rFonts w:ascii="Arial" w:eastAsia="Arial" w:hAnsi="Arial" w:cs="Arial"/>
          <w:sz w:val="24"/>
          <w:szCs w:val="24"/>
        </w:rPr>
      </w:pPr>
      <w:r>
        <w:rPr>
          <w:rFonts w:ascii="Arial" w:eastAsia="Arial" w:hAnsi="Arial" w:cs="Arial"/>
          <w:noProof/>
          <w:sz w:val="24"/>
          <w:szCs w:val="24"/>
          <w:lang w:val="en-GB"/>
        </w:rPr>
        <mc:AlternateContent>
          <mc:Choice Requires="wps">
            <w:drawing>
              <wp:anchor distT="152400" distB="152400" distL="152400" distR="152400" simplePos="0" relativeHeight="251668480" behindDoc="0" locked="0" layoutInCell="1" allowOverlap="1" wp14:anchorId="4469A338" wp14:editId="4469A339">
                <wp:simplePos x="0" y="0"/>
                <wp:positionH relativeFrom="margin">
                  <wp:posOffset>2937510</wp:posOffset>
                </wp:positionH>
                <wp:positionV relativeFrom="line">
                  <wp:posOffset>73025</wp:posOffset>
                </wp:positionV>
                <wp:extent cx="3436620" cy="162560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3436620" cy="1625600"/>
                        </a:xfrm>
                        <a:prstGeom prst="rect">
                          <a:avLst/>
                        </a:prstGeom>
                        <a:noFill/>
                        <a:ln w="12700" cap="flat">
                          <a:noFill/>
                          <a:miter lim="400000"/>
                        </a:ln>
                        <a:effectLst/>
                      </wps:spPr>
                      <wps:txbx>
                        <w:txbxContent>
                          <w:p w14:paraId="4469A36D" w14:textId="77777777" w:rsidR="00CA5DBE" w:rsidRDefault="00621F92">
                            <w:pPr>
                              <w:pStyle w:val="Body"/>
                              <w:rPr>
                                <w:sz w:val="24"/>
                                <w:szCs w:val="24"/>
                              </w:rPr>
                            </w:pPr>
                            <w:r>
                              <w:rPr>
                                <w:sz w:val="24"/>
                                <w:szCs w:val="24"/>
                              </w:rPr>
                              <w:t>Why is ATP often shown with a yellow star shape around it?</w:t>
                            </w:r>
                          </w:p>
                          <w:p w14:paraId="4469A36E" w14:textId="77777777" w:rsidR="00CA5DBE" w:rsidRDefault="00CA5DBE">
                            <w:pPr>
                              <w:pStyle w:val="Body"/>
                            </w:pPr>
                          </w:p>
                          <w:p w14:paraId="4469A36F" w14:textId="77777777" w:rsidR="00CA5DBE" w:rsidRDefault="00CA5DBE">
                            <w:pPr>
                              <w:pStyle w:val="Body"/>
                            </w:pPr>
                          </w:p>
                          <w:p w14:paraId="4469A370" w14:textId="77777777" w:rsidR="00CA5DBE" w:rsidRDefault="00621F92">
                            <w:pPr>
                              <w:pStyle w:val="Body"/>
                            </w:pPr>
                            <w:r>
                              <w:rPr>
                                <w:rFonts w:ascii="Arial Unicode MS" w:hAnsi="Helvetica"/>
                              </w:rPr>
                              <w:t>——————————————————————</w:t>
                            </w:r>
                          </w:p>
                          <w:p w14:paraId="4469A371" w14:textId="77777777" w:rsidR="00CA5DBE" w:rsidRDefault="00CA5DBE">
                            <w:pPr>
                              <w:pStyle w:val="Body"/>
                            </w:pPr>
                          </w:p>
                          <w:p w14:paraId="4469A372" w14:textId="77777777" w:rsidR="00CA5DBE" w:rsidRDefault="00621F92">
                            <w:pPr>
                              <w:pStyle w:val="Body"/>
                            </w:pPr>
                            <w:r>
                              <w:rPr>
                                <w:rFonts w:ascii="Arial Unicode MS" w:hAnsi="Helvetica"/>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27" style="position:absolute;margin-left:231.3pt;margin-top:5.75pt;width:270.6pt;height:128pt;z-index:25166848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" filled="f" stroked="f" strokeweight="1pt">
                <v:stroke miterlimit="4"/>
                <v:textbox inset="4pt,4pt,4pt,4pt">
                  <w:txbxContent>
                    <w:p w:rsidR="00CA5DBE" w:rsidRDefault="00621F92">
                      <w:pPr>
                        <w:pStyle w:val="Body"/>
                        <w:rPr>
                          <w:sz w:val="24"/>
                          <w:szCs w:val="24"/>
                        </w:rPr>
                      </w:pPr>
                      <w:r>
                        <w:rPr>
                          <w:sz w:val="24"/>
                          <w:szCs w:val="24"/>
                        </w:rPr>
                        <w:t>Why is ATP often shown with a yellow star shape ar</w:t>
                      </w:r>
                      <w:r>
                        <w:rPr>
                          <w:sz w:val="24"/>
                          <w:szCs w:val="24"/>
                        </w:rPr>
                        <w:t>ound it?</w:t>
                      </w:r>
                    </w:p>
                    <w:p w:rsidR="00CA5DBE" w:rsidRDefault="00CA5DBE">
                      <w:pPr>
                        <w:pStyle w:val="Body"/>
                      </w:pP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p w:rsidR="00CA5DBE" w:rsidRDefault="00621F92">
                      <w:pPr>
                        <w:pStyle w:val="Body"/>
                      </w:pPr>
                      <w:r>
                        <w:rPr>
                          <w:rFonts w:ascii="Arial Unicode MS" w:hAnsi="Helvetica"/>
                        </w:rPr>
                        <w:t>——————————————————————</w:t>
                      </w:r>
                    </w:p>
                  </w:txbxContent>
                </v:textbox>
                <w10:wrap type="through" anchorx="margin" anchory="line"/>
              </v:rect>
            </w:pict>
          </mc:Fallback>
        </mc:AlternateContent>
      </w:r>
      <w:r w:rsidR="00621F92">
        <w:rPr>
          <w:rFonts w:ascii="Arial" w:eastAsia="Arial" w:hAnsi="Arial" w:cs="Arial"/>
          <w:noProof/>
          <w:sz w:val="24"/>
          <w:szCs w:val="24"/>
          <w:lang w:val="en-GB"/>
        </w:rPr>
        <w:drawing>
          <wp:anchor distT="152400" distB="152400" distL="152400" distR="152400" simplePos="0" relativeHeight="251667456" behindDoc="0" locked="0" layoutInCell="1" allowOverlap="1" wp14:anchorId="4469A33A" wp14:editId="4469A33B">
            <wp:simplePos x="0" y="0"/>
            <wp:positionH relativeFrom="margin">
              <wp:posOffset>-6350</wp:posOffset>
            </wp:positionH>
            <wp:positionV relativeFrom="line">
              <wp:posOffset>282156</wp:posOffset>
            </wp:positionV>
            <wp:extent cx="1839032" cy="1143501"/>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8-16 at 13.38.14.png"/>
                    <pic:cNvPicPr/>
                  </pic:nvPicPr>
                  <pic:blipFill>
                    <a:blip r:embed="rId15">
                      <a:extLst/>
                    </a:blip>
                    <a:stretch>
                      <a:fillRect/>
                    </a:stretch>
                  </pic:blipFill>
                  <pic:spPr>
                    <a:xfrm>
                      <a:off x="0" y="0"/>
                      <a:ext cx="1839032" cy="1143501"/>
                    </a:xfrm>
                    <a:prstGeom prst="rect">
                      <a:avLst/>
                    </a:prstGeom>
                    <a:ln w="12700" cap="flat">
                      <a:noFill/>
                      <a:miter lim="400000"/>
                    </a:ln>
                    <a:effectLst/>
                  </pic:spPr>
                </pic:pic>
              </a:graphicData>
            </a:graphic>
          </wp:anchor>
        </w:drawing>
      </w:r>
    </w:p>
    <w:p w14:paraId="4469A2B3" w14:textId="77777777" w:rsidR="00CA5DBE" w:rsidRDefault="00CA5DBE">
      <w:pPr>
        <w:pStyle w:val="Body"/>
        <w:rPr>
          <w:rFonts w:ascii="Arial" w:eastAsia="Arial" w:hAnsi="Arial" w:cs="Arial"/>
          <w:sz w:val="24"/>
          <w:szCs w:val="24"/>
        </w:rPr>
      </w:pPr>
    </w:p>
    <w:p w14:paraId="4469A2B4" w14:textId="77777777" w:rsidR="00CA5DBE" w:rsidRDefault="00CA5DBE">
      <w:pPr>
        <w:pStyle w:val="Body"/>
        <w:rPr>
          <w:rFonts w:ascii="Arial" w:eastAsia="Arial" w:hAnsi="Arial" w:cs="Arial"/>
          <w:sz w:val="24"/>
          <w:szCs w:val="24"/>
        </w:rPr>
      </w:pPr>
    </w:p>
    <w:p w14:paraId="4469A2B5" w14:textId="77777777" w:rsidR="00CA5DBE" w:rsidRDefault="00CA5DBE">
      <w:pPr>
        <w:pStyle w:val="Body"/>
        <w:rPr>
          <w:rFonts w:ascii="Arial" w:eastAsia="Arial" w:hAnsi="Arial" w:cs="Arial"/>
          <w:sz w:val="24"/>
          <w:szCs w:val="24"/>
        </w:rPr>
      </w:pPr>
    </w:p>
    <w:p w14:paraId="4469A2B6" w14:textId="77777777" w:rsidR="00CA5DBE" w:rsidRDefault="00CA5DBE">
      <w:pPr>
        <w:pStyle w:val="Body"/>
        <w:rPr>
          <w:rFonts w:ascii="Arial" w:eastAsia="Arial" w:hAnsi="Arial" w:cs="Arial"/>
          <w:sz w:val="24"/>
          <w:szCs w:val="24"/>
        </w:rPr>
      </w:pPr>
    </w:p>
    <w:p w14:paraId="4469A2B7" w14:textId="77777777" w:rsidR="00CA5DBE" w:rsidRDefault="00CA5DBE">
      <w:pPr>
        <w:pStyle w:val="Body"/>
        <w:rPr>
          <w:rFonts w:ascii="Arial" w:eastAsia="Arial" w:hAnsi="Arial" w:cs="Arial"/>
          <w:sz w:val="24"/>
          <w:szCs w:val="24"/>
        </w:rPr>
      </w:pPr>
    </w:p>
    <w:p w14:paraId="4469A2B8" w14:textId="77777777" w:rsidR="00CA5DBE" w:rsidRDefault="00CA5DBE">
      <w:pPr>
        <w:pStyle w:val="Body"/>
        <w:rPr>
          <w:rFonts w:ascii="Arial" w:eastAsia="Arial" w:hAnsi="Arial" w:cs="Arial"/>
          <w:sz w:val="24"/>
          <w:szCs w:val="24"/>
        </w:rPr>
      </w:pPr>
    </w:p>
    <w:p w14:paraId="4469A2B9" w14:textId="77777777" w:rsidR="00CA5DBE" w:rsidRDefault="00CA5DBE">
      <w:pPr>
        <w:pStyle w:val="Body"/>
        <w:rPr>
          <w:rFonts w:ascii="Arial" w:eastAsia="Arial" w:hAnsi="Arial" w:cs="Arial"/>
          <w:sz w:val="24"/>
          <w:szCs w:val="24"/>
        </w:rPr>
      </w:pPr>
    </w:p>
    <w:p w14:paraId="4469A2BA" w14:textId="77777777" w:rsidR="00CA5DBE" w:rsidRDefault="00CA5DBE">
      <w:pPr>
        <w:pStyle w:val="Body"/>
        <w:rPr>
          <w:rFonts w:ascii="Arial" w:eastAsia="Arial" w:hAnsi="Arial" w:cs="Arial"/>
          <w:sz w:val="24"/>
          <w:szCs w:val="24"/>
        </w:rPr>
      </w:pPr>
    </w:p>
    <w:p w14:paraId="4469A2BB" w14:textId="77777777" w:rsidR="00CA5DBE" w:rsidRDefault="00CA5DBE">
      <w:pPr>
        <w:pStyle w:val="Body"/>
        <w:rPr>
          <w:rFonts w:ascii="Arial" w:eastAsia="Arial" w:hAnsi="Arial" w:cs="Arial"/>
          <w:sz w:val="24"/>
          <w:szCs w:val="24"/>
        </w:rPr>
      </w:pPr>
    </w:p>
    <w:p w14:paraId="4469A2BC" w14:textId="77777777" w:rsidR="00CA5DBE" w:rsidRDefault="00CA5DBE">
      <w:pPr>
        <w:pStyle w:val="Body"/>
        <w:rPr>
          <w:rFonts w:ascii="Arial" w:eastAsia="Arial" w:hAnsi="Arial" w:cs="Arial"/>
          <w:sz w:val="24"/>
          <w:szCs w:val="24"/>
        </w:rPr>
      </w:pPr>
    </w:p>
    <w:p w14:paraId="4469A2BD" w14:textId="77777777" w:rsidR="00CA5DBE" w:rsidRDefault="00621F92">
      <w:pPr>
        <w:pStyle w:val="Body"/>
        <w:rPr>
          <w:rFonts w:ascii="Arial" w:eastAsia="Arial" w:hAnsi="Arial" w:cs="Arial"/>
          <w:sz w:val="24"/>
          <w:szCs w:val="24"/>
        </w:rPr>
      </w:pPr>
      <w:r>
        <w:rPr>
          <w:rFonts w:ascii="Arial" w:eastAsia="Arial" w:hAnsi="Arial" w:cs="Arial"/>
          <w:noProof/>
          <w:sz w:val="24"/>
          <w:szCs w:val="24"/>
          <w:lang w:val="en-GB"/>
        </w:rPr>
        <w:lastRenderedPageBreak/>
        <w:drawing>
          <wp:anchor distT="152400" distB="152400" distL="152400" distR="152400" simplePos="0" relativeHeight="251659264" behindDoc="0" locked="0" layoutInCell="1" allowOverlap="1" wp14:anchorId="4469A33C" wp14:editId="4469A33D">
            <wp:simplePos x="0" y="0"/>
            <wp:positionH relativeFrom="margin">
              <wp:posOffset>-228865</wp:posOffset>
            </wp:positionH>
            <wp:positionV relativeFrom="line">
              <wp:posOffset>299239</wp:posOffset>
            </wp:positionV>
            <wp:extent cx="3134115" cy="1767657"/>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08-16 at 14.55.49.png"/>
                    <pic:cNvPicPr/>
                  </pic:nvPicPr>
                  <pic:blipFill>
                    <a:blip r:embed="rId16">
                      <a:extLst/>
                    </a:blip>
                    <a:stretch>
                      <a:fillRect/>
                    </a:stretch>
                  </pic:blipFill>
                  <pic:spPr>
                    <a:xfrm>
                      <a:off x="0" y="0"/>
                      <a:ext cx="3134115" cy="1767657"/>
                    </a:xfrm>
                    <a:prstGeom prst="rect">
                      <a:avLst/>
                    </a:prstGeom>
                    <a:ln w="12700" cap="flat">
                      <a:noFill/>
                      <a:miter lim="400000"/>
                    </a:ln>
                    <a:effectLst/>
                  </pic:spPr>
                </pic:pic>
              </a:graphicData>
            </a:graphic>
          </wp:anchor>
        </w:drawing>
      </w:r>
      <w:r>
        <w:rPr>
          <w:rFonts w:ascii="Arial" w:eastAsia="Arial" w:hAnsi="Arial" w:cs="Arial"/>
          <w:noProof/>
          <w:sz w:val="24"/>
          <w:szCs w:val="24"/>
          <w:lang w:val="en-GB"/>
        </w:rPr>
        <w:drawing>
          <wp:anchor distT="152400" distB="152400" distL="152400" distR="152400" simplePos="0" relativeHeight="251669504" behindDoc="0" locked="0" layoutInCell="1" allowOverlap="1" wp14:anchorId="4469A33E" wp14:editId="4469A33F">
            <wp:simplePos x="0" y="0"/>
            <wp:positionH relativeFrom="margin">
              <wp:posOffset>-6349</wp:posOffset>
            </wp:positionH>
            <wp:positionV relativeFrom="line">
              <wp:posOffset>2531486</wp:posOffset>
            </wp:positionV>
            <wp:extent cx="2233935" cy="1355254"/>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17">
                      <a:extLst/>
                    </a:blip>
                    <a:stretch>
                      <a:fillRect/>
                    </a:stretch>
                  </pic:blipFill>
                  <pic:spPr>
                    <a:xfrm>
                      <a:off x="0" y="0"/>
                      <a:ext cx="2233935" cy="1355254"/>
                    </a:xfrm>
                    <a:prstGeom prst="rect">
                      <a:avLst/>
                    </a:prstGeom>
                    <a:ln w="12700" cap="flat">
                      <a:noFill/>
                      <a:miter lim="400000"/>
                    </a:ln>
                    <a:effectLst/>
                  </pic:spPr>
                </pic:pic>
              </a:graphicData>
            </a:graphic>
          </wp:anchor>
        </w:drawing>
      </w:r>
      <w:r>
        <w:rPr>
          <w:rFonts w:ascii="Arial" w:eastAsia="Arial" w:hAnsi="Arial" w:cs="Arial"/>
          <w:noProof/>
          <w:sz w:val="24"/>
          <w:szCs w:val="24"/>
          <w:lang w:val="en-GB"/>
        </w:rPr>
        <mc:AlternateContent>
          <mc:Choice Requires="wps">
            <w:drawing>
              <wp:anchor distT="152400" distB="152400" distL="152400" distR="152400" simplePos="0" relativeHeight="251660288" behindDoc="0" locked="0" layoutInCell="1" allowOverlap="1" wp14:anchorId="4469A340" wp14:editId="4469A341">
                <wp:simplePos x="0" y="0"/>
                <wp:positionH relativeFrom="margin">
                  <wp:posOffset>3160286</wp:posOffset>
                </wp:positionH>
                <wp:positionV relativeFrom="page">
                  <wp:posOffset>345693</wp:posOffset>
                </wp:positionV>
                <wp:extent cx="3352364" cy="5000308"/>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microsoft.com/office/word/2010/wordprocessingShape">
                    <wps:wsp>
                      <wps:cNvSpPr/>
                      <wps:spPr>
                        <a:xfrm>
                          <a:off x="0" y="0"/>
                          <a:ext cx="3352364" cy="5000308"/>
                        </a:xfrm>
                        <a:prstGeom prst="rect">
                          <a:avLst/>
                        </a:prstGeom>
                        <a:noFill/>
                        <a:ln w="12700" cap="flat">
                          <a:noFill/>
                          <a:miter lim="400000"/>
                        </a:ln>
                        <a:effectLst/>
                      </wps:spPr>
                      <wps:txbx>
                        <w:txbxContent>
                          <w:p w14:paraId="4469A373" w14:textId="77777777" w:rsidR="00CA5DBE" w:rsidRDefault="00621F92">
                            <w:pPr>
                              <w:pStyle w:val="Body"/>
                              <w:rPr>
                                <w:sz w:val="24"/>
                                <w:szCs w:val="24"/>
                              </w:rPr>
                            </w:pPr>
                            <w:r>
                              <w:rPr>
                                <w:sz w:val="24"/>
                                <w:szCs w:val="24"/>
                              </w:rPr>
                              <w:t>The ATP molecule is composed of adenine, ribose and three phosphate groups.</w:t>
                            </w:r>
                          </w:p>
                          <w:p w14:paraId="4469A374" w14:textId="77777777" w:rsidR="00CA5DBE" w:rsidRDefault="00CA5DBE">
                            <w:pPr>
                              <w:pStyle w:val="Body"/>
                              <w:rPr>
                                <w:sz w:val="24"/>
                                <w:szCs w:val="24"/>
                              </w:rPr>
                            </w:pPr>
                          </w:p>
                          <w:p w14:paraId="4469A375" w14:textId="77777777" w:rsidR="00CA5DBE" w:rsidRDefault="00621F92">
                            <w:pPr>
                              <w:pStyle w:val="Body"/>
                              <w:rPr>
                                <w:sz w:val="24"/>
                                <w:szCs w:val="24"/>
                              </w:rPr>
                            </w:pPr>
                            <w:r>
                              <w:rPr>
                                <w:sz w:val="24"/>
                                <w:szCs w:val="24"/>
                              </w:rPr>
                              <w:t>What type of molecule is adenine?</w:t>
                            </w:r>
                          </w:p>
                          <w:p w14:paraId="4469A376" w14:textId="77777777" w:rsidR="00CA5DBE" w:rsidRDefault="00CA5DBE">
                            <w:pPr>
                              <w:pStyle w:val="Body"/>
                              <w:rPr>
                                <w:sz w:val="24"/>
                                <w:szCs w:val="24"/>
                              </w:rPr>
                            </w:pPr>
                          </w:p>
                          <w:p w14:paraId="4469A377" w14:textId="77777777" w:rsidR="00CA5DBE" w:rsidRDefault="00621F92">
                            <w:pPr>
                              <w:pStyle w:val="Body"/>
                              <w:rPr>
                                <w:sz w:val="24"/>
                                <w:szCs w:val="24"/>
                              </w:rPr>
                            </w:pPr>
                            <w:r>
                              <w:rPr>
                                <w:rFonts w:hAnsi="Helvetica"/>
                                <w:sz w:val="24"/>
                                <w:szCs w:val="24"/>
                              </w:rPr>
                              <w:t>—————————————————————</w:t>
                            </w:r>
                          </w:p>
                          <w:p w14:paraId="4469A378" w14:textId="77777777" w:rsidR="00CA5DBE" w:rsidRDefault="00CA5DBE">
                            <w:pPr>
                              <w:pStyle w:val="Body"/>
                              <w:rPr>
                                <w:sz w:val="24"/>
                                <w:szCs w:val="24"/>
                              </w:rPr>
                            </w:pPr>
                          </w:p>
                          <w:p w14:paraId="4469A379" w14:textId="77777777" w:rsidR="00CA5DBE" w:rsidRDefault="00621F92">
                            <w:pPr>
                              <w:pStyle w:val="Body"/>
                              <w:rPr>
                                <w:sz w:val="24"/>
                                <w:szCs w:val="24"/>
                              </w:rPr>
                            </w:pPr>
                            <w:r>
                              <w:rPr>
                                <w:sz w:val="24"/>
                                <w:szCs w:val="24"/>
                              </w:rPr>
                              <w:t>What type of molecule is ribose?</w:t>
                            </w:r>
                          </w:p>
                          <w:p w14:paraId="4469A37A" w14:textId="77777777" w:rsidR="00CA5DBE" w:rsidRDefault="00CA5DBE">
                            <w:pPr>
                              <w:pStyle w:val="Body"/>
                              <w:rPr>
                                <w:sz w:val="24"/>
                                <w:szCs w:val="24"/>
                              </w:rPr>
                            </w:pPr>
                          </w:p>
                          <w:p w14:paraId="4469A37B" w14:textId="77777777" w:rsidR="00CA5DBE" w:rsidRDefault="00621F92">
                            <w:pPr>
                              <w:pStyle w:val="Body"/>
                              <w:rPr>
                                <w:sz w:val="24"/>
                                <w:szCs w:val="24"/>
                              </w:rPr>
                            </w:pPr>
                            <w:r>
                              <w:rPr>
                                <w:rFonts w:hAnsi="Helvetica"/>
                                <w:sz w:val="24"/>
                                <w:szCs w:val="24"/>
                              </w:rPr>
                              <w:t>—————————————————————</w:t>
                            </w:r>
                          </w:p>
                          <w:p w14:paraId="4469A37C" w14:textId="77777777" w:rsidR="00CA5DBE" w:rsidRDefault="00CA5DBE">
                            <w:pPr>
                              <w:pStyle w:val="Body"/>
                              <w:rPr>
                                <w:sz w:val="24"/>
                                <w:szCs w:val="24"/>
                              </w:rPr>
                            </w:pPr>
                          </w:p>
                          <w:p w14:paraId="4469A37D" w14:textId="77777777" w:rsidR="00CA5DBE" w:rsidRDefault="00621F92">
                            <w:pPr>
                              <w:pStyle w:val="Body"/>
                              <w:rPr>
                                <w:sz w:val="24"/>
                                <w:szCs w:val="24"/>
                              </w:rPr>
                            </w:pPr>
                            <w:r>
                              <w:rPr>
                                <w:sz w:val="24"/>
                                <w:szCs w:val="24"/>
                              </w:rPr>
                              <w:t>Together, what are adenine and ribose referred as?</w:t>
                            </w:r>
                          </w:p>
                          <w:p w14:paraId="4469A37E" w14:textId="77777777" w:rsidR="00CA5DBE" w:rsidRDefault="00CA5DBE">
                            <w:pPr>
                              <w:pStyle w:val="Body"/>
                              <w:rPr>
                                <w:sz w:val="24"/>
                                <w:szCs w:val="24"/>
                              </w:rPr>
                            </w:pPr>
                          </w:p>
                          <w:p w14:paraId="4469A37F" w14:textId="77777777" w:rsidR="00CA5DBE" w:rsidRDefault="00621F92">
                            <w:pPr>
                              <w:pStyle w:val="Body"/>
                              <w:rPr>
                                <w:sz w:val="24"/>
                                <w:szCs w:val="24"/>
                              </w:rPr>
                            </w:pPr>
                            <w:r>
                              <w:rPr>
                                <w:rFonts w:hAnsi="Helvetica"/>
                                <w:sz w:val="24"/>
                                <w:szCs w:val="24"/>
                              </w:rPr>
                              <w:t xml:space="preserve">————————————————————— </w:t>
                            </w:r>
                          </w:p>
                          <w:p w14:paraId="4469A380" w14:textId="77777777" w:rsidR="00CA5DBE" w:rsidRDefault="00CA5DBE">
                            <w:pPr>
                              <w:pStyle w:val="Body"/>
                              <w:rPr>
                                <w:sz w:val="24"/>
                                <w:szCs w:val="24"/>
                              </w:rPr>
                            </w:pPr>
                          </w:p>
                          <w:p w14:paraId="4469A381" w14:textId="77777777" w:rsidR="00CA5DBE" w:rsidRDefault="00621F92">
                            <w:pPr>
                              <w:pStyle w:val="Body"/>
                              <w:rPr>
                                <w:sz w:val="24"/>
                                <w:szCs w:val="24"/>
                              </w:rPr>
                            </w:pPr>
                            <w:r>
                              <w:rPr>
                                <w:sz w:val="24"/>
                                <w:szCs w:val="24"/>
                              </w:rPr>
                              <w:t>What does the structure of ATP remind you of?</w:t>
                            </w:r>
                          </w:p>
                          <w:p w14:paraId="4469A382" w14:textId="77777777" w:rsidR="00CA5DBE" w:rsidRDefault="00CA5DBE">
                            <w:pPr>
                              <w:pStyle w:val="Body"/>
                              <w:rPr>
                                <w:sz w:val="24"/>
                                <w:szCs w:val="24"/>
                              </w:rPr>
                            </w:pPr>
                          </w:p>
                          <w:p w14:paraId="4469A383" w14:textId="77777777" w:rsidR="00CA5DBE" w:rsidRDefault="00621F92">
                            <w:pPr>
                              <w:pStyle w:val="Body"/>
                              <w:rPr>
                                <w:sz w:val="24"/>
                                <w:szCs w:val="24"/>
                              </w:rPr>
                            </w:pPr>
                            <w:r>
                              <w:rPr>
                                <w:rFonts w:hAnsi="Helvetica"/>
                                <w:sz w:val="24"/>
                                <w:szCs w:val="24"/>
                              </w:rPr>
                              <w:t>————————————————————</w:t>
                            </w:r>
                            <w:r>
                              <w:rPr>
                                <w:sz w:val="24"/>
                                <w:szCs w:val="24"/>
                              </w:rPr>
                              <w:t>-</w:t>
                            </w:r>
                          </w:p>
                          <w:p w14:paraId="4469A384" w14:textId="77777777" w:rsidR="00CA5DBE" w:rsidRDefault="00CA5DBE">
                            <w:pPr>
                              <w:pStyle w:val="Body"/>
                              <w:rPr>
                                <w:sz w:val="24"/>
                                <w:szCs w:val="24"/>
                              </w:rPr>
                            </w:pPr>
                          </w:p>
                          <w:p w14:paraId="4469A385" w14:textId="77777777" w:rsidR="00CA5DBE" w:rsidRDefault="00621F92">
                            <w:pPr>
                              <w:pStyle w:val="Body"/>
                              <w:rPr>
                                <w:sz w:val="24"/>
                                <w:szCs w:val="24"/>
                              </w:rPr>
                            </w:pPr>
                            <w:r>
                              <w:rPr>
                                <w:sz w:val="24"/>
                                <w:szCs w:val="24"/>
                              </w:rPr>
                              <w:t xml:space="preserve">What two elements are the phosphate group </w:t>
                            </w:r>
                          </w:p>
                          <w:p w14:paraId="4469A386" w14:textId="77777777" w:rsidR="00CA5DBE" w:rsidRDefault="00CA5DBE">
                            <w:pPr>
                              <w:pStyle w:val="Body"/>
                              <w:rPr>
                                <w:sz w:val="24"/>
                                <w:szCs w:val="24"/>
                              </w:rPr>
                            </w:pPr>
                          </w:p>
                          <w:p w14:paraId="4469A387" w14:textId="77777777" w:rsidR="00CA5DBE" w:rsidRDefault="00621F92">
                            <w:pPr>
                              <w:pStyle w:val="Body"/>
                              <w:rPr>
                                <w:sz w:val="24"/>
                                <w:szCs w:val="24"/>
                              </w:rPr>
                            </w:pPr>
                            <w:r>
                              <w:rPr>
                                <w:sz w:val="24"/>
                                <w:szCs w:val="24"/>
                              </w:rPr>
                              <w:t xml:space="preserve">composed of? </w:t>
                            </w:r>
                            <w:r>
                              <w:rPr>
                                <w:rFonts w:hAnsi="Helvetica"/>
                                <w:sz w:val="24"/>
                                <w:szCs w:val="24"/>
                              </w:rPr>
                              <w:t>————————————</w:t>
                            </w:r>
                            <w:r>
                              <w:rPr>
                                <w:sz w:val="24"/>
                                <w:szCs w:val="24"/>
                              </w:rPr>
                              <w:t>-.</w:t>
                            </w:r>
                          </w:p>
                          <w:p w14:paraId="4469A388" w14:textId="77777777" w:rsidR="00CA5DBE" w:rsidRDefault="00CA5DBE">
                            <w:pPr>
                              <w:pStyle w:val="Body"/>
                              <w:rPr>
                                <w:sz w:val="24"/>
                                <w:szCs w:val="24"/>
                              </w:rPr>
                            </w:pPr>
                          </w:p>
                          <w:p w14:paraId="4469A389" w14:textId="77777777" w:rsidR="00CA5DBE" w:rsidRDefault="00621F92">
                            <w:pPr>
                              <w:pStyle w:val="Body"/>
                              <w:rPr>
                                <w:sz w:val="24"/>
                                <w:szCs w:val="24"/>
                              </w:rPr>
                            </w:pPr>
                            <w:r>
                              <w:rPr>
                                <w:sz w:val="24"/>
                                <w:szCs w:val="24"/>
                              </w:rPr>
                              <w:t>Pi should remind you that phosphate contains both phosphorous and oxygen.</w:t>
                            </w:r>
                          </w:p>
                        </w:txbxContent>
                      </wps:txbx>
                      <wps:bodyPr wrap="square" lIns="50800" tIns="50800" rIns="50800" bIns="50800" numCol="1" anchor="t">
                        <a:noAutofit/>
                      </wps:bodyPr>
                    </wps:wsp>
                  </a:graphicData>
                </a:graphic>
              </wp:anchor>
            </w:drawing>
          </mc:Choice>
          <mc:Fallback>
            <w:pict>
              <v:rect id="_x0000_s1028" style="visibility:visible;position:absolute;margin-left:248.8pt;margin-top:27.2pt;width:264.0pt;height:393.7pt;z-index:251660288;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4"/>
                          <w:szCs w:val="24"/>
                        </w:rPr>
                      </w:pPr>
                      <w:r>
                        <w:rPr>
                          <w:sz w:val="24"/>
                          <w:szCs w:val="24"/>
                          <w:rtl w:val="0"/>
                          <w:lang w:val="en-US"/>
                        </w:rPr>
                        <w:t>The ATP molecule is composed of adenine, ribose and three phosphate groups.</w:t>
                      </w:r>
                    </w:p>
                    <w:p>
                      <w:pPr>
                        <w:pStyle w:val="Body"/>
                        <w:rPr>
                          <w:sz w:val="24"/>
                          <w:szCs w:val="24"/>
                        </w:rPr>
                      </w:pPr>
                    </w:p>
                    <w:p>
                      <w:pPr>
                        <w:pStyle w:val="Body"/>
                        <w:rPr>
                          <w:sz w:val="24"/>
                          <w:szCs w:val="24"/>
                        </w:rPr>
                      </w:pPr>
                      <w:r>
                        <w:rPr>
                          <w:sz w:val="24"/>
                          <w:szCs w:val="24"/>
                          <w:rtl w:val="0"/>
                          <w:lang w:val="en-US"/>
                        </w:rPr>
                        <w:t>What type of molecule is adenine?</w:t>
                      </w:r>
                    </w:p>
                    <w:p>
                      <w:pPr>
                        <w:pStyle w:val="Body"/>
                        <w:rPr>
                          <w:sz w:val="24"/>
                          <w:szCs w:val="24"/>
                        </w:rPr>
                      </w:pPr>
                    </w:p>
                    <w:p>
                      <w:pPr>
                        <w:pStyle w:val="Body"/>
                        <w:rPr>
                          <w:sz w:val="24"/>
                          <w:szCs w:val="24"/>
                        </w:rPr>
                      </w:pPr>
                      <w:r>
                        <w:rPr>
                          <w:rFonts w:hAnsi="Helvetica" w:hint="default"/>
                          <w:sz w:val="24"/>
                          <w:szCs w:val="24"/>
                          <w:rtl w:val="0"/>
                          <w:lang w:val="en-US"/>
                        </w:rPr>
                        <w:t>—————————————————————</w:t>
                      </w:r>
                    </w:p>
                    <w:p>
                      <w:pPr>
                        <w:pStyle w:val="Body"/>
                        <w:rPr>
                          <w:sz w:val="24"/>
                          <w:szCs w:val="24"/>
                        </w:rPr>
                      </w:pPr>
                    </w:p>
                    <w:p>
                      <w:pPr>
                        <w:pStyle w:val="Body"/>
                        <w:rPr>
                          <w:sz w:val="24"/>
                          <w:szCs w:val="24"/>
                        </w:rPr>
                      </w:pPr>
                      <w:r>
                        <w:rPr>
                          <w:sz w:val="24"/>
                          <w:szCs w:val="24"/>
                          <w:rtl w:val="0"/>
                          <w:lang w:val="en-US"/>
                        </w:rPr>
                        <w:t>What type of molecule is ribose?</w:t>
                      </w:r>
                    </w:p>
                    <w:p>
                      <w:pPr>
                        <w:pStyle w:val="Body"/>
                        <w:rPr>
                          <w:sz w:val="24"/>
                          <w:szCs w:val="24"/>
                        </w:rPr>
                      </w:pPr>
                    </w:p>
                    <w:p>
                      <w:pPr>
                        <w:pStyle w:val="Body"/>
                        <w:rPr>
                          <w:sz w:val="24"/>
                          <w:szCs w:val="24"/>
                        </w:rPr>
                      </w:pPr>
                      <w:r>
                        <w:rPr>
                          <w:rFonts w:hAnsi="Helvetica" w:hint="default"/>
                          <w:sz w:val="24"/>
                          <w:szCs w:val="24"/>
                          <w:rtl w:val="0"/>
                          <w:lang w:val="en-US"/>
                        </w:rPr>
                        <w:t>—————————————————————</w:t>
                      </w:r>
                    </w:p>
                    <w:p>
                      <w:pPr>
                        <w:pStyle w:val="Body"/>
                        <w:rPr>
                          <w:sz w:val="24"/>
                          <w:szCs w:val="24"/>
                        </w:rPr>
                      </w:pPr>
                    </w:p>
                    <w:p>
                      <w:pPr>
                        <w:pStyle w:val="Body"/>
                        <w:rPr>
                          <w:sz w:val="24"/>
                          <w:szCs w:val="24"/>
                        </w:rPr>
                      </w:pPr>
                      <w:r>
                        <w:rPr>
                          <w:sz w:val="24"/>
                          <w:szCs w:val="24"/>
                          <w:rtl w:val="0"/>
                          <w:lang w:val="en-US"/>
                        </w:rPr>
                        <w:t>Together, what are adenine and ribose referred as?</w:t>
                      </w:r>
                    </w:p>
                    <w:p>
                      <w:pPr>
                        <w:pStyle w:val="Body"/>
                        <w:rPr>
                          <w:sz w:val="24"/>
                          <w:szCs w:val="24"/>
                        </w:rPr>
                      </w:pPr>
                    </w:p>
                    <w:p>
                      <w:pPr>
                        <w:pStyle w:val="Body"/>
                        <w:rPr>
                          <w:sz w:val="24"/>
                          <w:szCs w:val="24"/>
                        </w:rPr>
                      </w:pPr>
                      <w:r>
                        <w:rPr>
                          <w:rFonts w:hAnsi="Helvetica" w:hint="default"/>
                          <w:sz w:val="24"/>
                          <w:szCs w:val="24"/>
                          <w:rtl w:val="0"/>
                          <w:lang w:val="en-US"/>
                        </w:rPr>
                        <w:t xml:space="preserve">————————————————————— </w:t>
                      </w:r>
                    </w:p>
                    <w:p>
                      <w:pPr>
                        <w:pStyle w:val="Body"/>
                        <w:rPr>
                          <w:sz w:val="24"/>
                          <w:szCs w:val="24"/>
                        </w:rPr>
                      </w:pPr>
                    </w:p>
                    <w:p>
                      <w:pPr>
                        <w:pStyle w:val="Body"/>
                        <w:rPr>
                          <w:sz w:val="24"/>
                          <w:szCs w:val="24"/>
                        </w:rPr>
                      </w:pPr>
                      <w:r>
                        <w:rPr>
                          <w:sz w:val="24"/>
                          <w:szCs w:val="24"/>
                          <w:rtl w:val="0"/>
                          <w:lang w:val="en-US"/>
                        </w:rPr>
                        <w:t>What does the structure of ATP remind you of?</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sz w:val="24"/>
                          <w:szCs w:val="24"/>
                          <w:rtl w:val="0"/>
                          <w:lang w:val="en-US"/>
                        </w:rPr>
                        <w:t xml:space="preserve">What two elements are the phosphate group </w:t>
                      </w:r>
                    </w:p>
                    <w:p>
                      <w:pPr>
                        <w:pStyle w:val="Body"/>
                        <w:rPr>
                          <w:sz w:val="24"/>
                          <w:szCs w:val="24"/>
                        </w:rPr>
                      </w:pPr>
                    </w:p>
                    <w:p>
                      <w:pPr>
                        <w:pStyle w:val="Body"/>
                        <w:rPr>
                          <w:sz w:val="24"/>
                          <w:szCs w:val="24"/>
                        </w:rPr>
                      </w:pPr>
                      <w:r>
                        <w:rPr>
                          <w:sz w:val="24"/>
                          <w:szCs w:val="24"/>
                          <w:rtl w:val="0"/>
                          <w:lang w:val="en-US"/>
                        </w:rPr>
                        <w:t xml:space="preserve">composed of? </w:t>
                      </w: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sz w:val="24"/>
                          <w:szCs w:val="24"/>
                          <w:rtl w:val="0"/>
                          <w:lang w:val="en-US"/>
                        </w:rPr>
                        <w:t>Pi should remind you that phosphate contains both phosphorous and oxygen.</w:t>
                      </w:r>
                    </w:p>
                  </w:txbxContent>
                </v:textbox>
                <w10:wrap type="through" side="bothSides" anchorx="margin" anchory="page"/>
              </v:rect>
            </w:pict>
          </mc:Fallback>
        </mc:AlternateContent>
      </w:r>
    </w:p>
    <w:p w14:paraId="4469A2BE" w14:textId="77777777" w:rsidR="00CA5DBE" w:rsidRDefault="00CA5DBE">
      <w:pPr>
        <w:pStyle w:val="Body"/>
        <w:rPr>
          <w:rFonts w:ascii="Arial" w:eastAsia="Arial" w:hAnsi="Arial" w:cs="Arial"/>
          <w:sz w:val="24"/>
          <w:szCs w:val="24"/>
        </w:rPr>
      </w:pPr>
    </w:p>
    <w:p w14:paraId="4469A2BF" w14:textId="77777777" w:rsidR="00CA5DBE" w:rsidRDefault="00CA5DBE">
      <w:pPr>
        <w:pStyle w:val="Body"/>
        <w:rPr>
          <w:rFonts w:ascii="Arial" w:eastAsia="Arial" w:hAnsi="Arial" w:cs="Arial"/>
          <w:sz w:val="24"/>
          <w:szCs w:val="24"/>
        </w:rPr>
      </w:pPr>
    </w:p>
    <w:p w14:paraId="4469A2C0" w14:textId="77777777" w:rsidR="00CA5DBE" w:rsidRDefault="00CA5DBE">
      <w:pPr>
        <w:pStyle w:val="Body"/>
        <w:rPr>
          <w:rFonts w:ascii="Arial" w:eastAsia="Arial" w:hAnsi="Arial" w:cs="Arial"/>
          <w:sz w:val="24"/>
          <w:szCs w:val="24"/>
        </w:rPr>
      </w:pPr>
    </w:p>
    <w:p w14:paraId="4469A2C1" w14:textId="77777777" w:rsidR="00CA5DBE" w:rsidRDefault="00CA5DBE">
      <w:pPr>
        <w:pStyle w:val="Body"/>
        <w:rPr>
          <w:rFonts w:ascii="Arial" w:eastAsia="Arial" w:hAnsi="Arial" w:cs="Arial"/>
          <w:sz w:val="24"/>
          <w:szCs w:val="24"/>
        </w:rPr>
      </w:pPr>
    </w:p>
    <w:p w14:paraId="4469A2C2" w14:textId="77777777" w:rsidR="00CA5DBE" w:rsidRDefault="00CA5DBE">
      <w:pPr>
        <w:pStyle w:val="Body"/>
        <w:rPr>
          <w:rFonts w:ascii="Arial" w:eastAsia="Arial" w:hAnsi="Arial" w:cs="Arial"/>
          <w:sz w:val="24"/>
          <w:szCs w:val="24"/>
        </w:rPr>
      </w:pPr>
    </w:p>
    <w:p w14:paraId="4469A2C3" w14:textId="77777777" w:rsidR="00CA5DBE" w:rsidRDefault="00CA5DBE">
      <w:pPr>
        <w:pStyle w:val="Body"/>
        <w:rPr>
          <w:rFonts w:ascii="Arial" w:eastAsia="Arial" w:hAnsi="Arial" w:cs="Arial"/>
          <w:sz w:val="24"/>
          <w:szCs w:val="24"/>
        </w:rPr>
      </w:pPr>
    </w:p>
    <w:p w14:paraId="4469A2C4" w14:textId="77777777" w:rsidR="00CA5DBE" w:rsidRDefault="00CA5DBE">
      <w:pPr>
        <w:pStyle w:val="Body"/>
        <w:rPr>
          <w:rFonts w:ascii="Arial" w:eastAsia="Arial" w:hAnsi="Arial" w:cs="Arial"/>
          <w:sz w:val="24"/>
          <w:szCs w:val="24"/>
        </w:rPr>
      </w:pPr>
    </w:p>
    <w:p w14:paraId="4469A2C5" w14:textId="77777777" w:rsidR="00CA5DBE" w:rsidRDefault="00CA5DBE">
      <w:pPr>
        <w:pStyle w:val="Body"/>
        <w:rPr>
          <w:rFonts w:ascii="Arial" w:eastAsia="Arial" w:hAnsi="Arial" w:cs="Arial"/>
          <w:sz w:val="24"/>
          <w:szCs w:val="24"/>
        </w:rPr>
      </w:pPr>
    </w:p>
    <w:p w14:paraId="4469A2C6" w14:textId="77777777" w:rsidR="00CA5DBE" w:rsidRDefault="00CA5DBE">
      <w:pPr>
        <w:pStyle w:val="Body"/>
        <w:rPr>
          <w:rFonts w:ascii="Arial" w:eastAsia="Arial" w:hAnsi="Arial" w:cs="Arial"/>
          <w:sz w:val="24"/>
          <w:szCs w:val="24"/>
        </w:rPr>
      </w:pPr>
    </w:p>
    <w:p w14:paraId="4469A2C7" w14:textId="77777777" w:rsidR="00CA5DBE" w:rsidRDefault="00CA5DBE">
      <w:pPr>
        <w:pStyle w:val="Body"/>
        <w:rPr>
          <w:rFonts w:ascii="Arial" w:eastAsia="Arial" w:hAnsi="Arial" w:cs="Arial"/>
          <w:sz w:val="24"/>
          <w:szCs w:val="24"/>
        </w:rPr>
      </w:pPr>
    </w:p>
    <w:p w14:paraId="4469A2C8" w14:textId="77777777" w:rsidR="00CA5DBE" w:rsidRDefault="00CA5DBE">
      <w:pPr>
        <w:pStyle w:val="Body"/>
        <w:rPr>
          <w:rFonts w:ascii="Arial" w:eastAsia="Arial" w:hAnsi="Arial" w:cs="Arial"/>
          <w:sz w:val="24"/>
          <w:szCs w:val="24"/>
        </w:rPr>
      </w:pPr>
    </w:p>
    <w:p w14:paraId="4469A2C9" w14:textId="77777777" w:rsidR="00CA5DBE" w:rsidRDefault="00CA5DBE">
      <w:pPr>
        <w:pStyle w:val="Body"/>
        <w:rPr>
          <w:rFonts w:ascii="Arial" w:eastAsia="Arial" w:hAnsi="Arial" w:cs="Arial"/>
          <w:sz w:val="24"/>
          <w:szCs w:val="24"/>
        </w:rPr>
      </w:pPr>
    </w:p>
    <w:p w14:paraId="4469A2CA" w14:textId="77777777" w:rsidR="00CA5DBE" w:rsidRDefault="00621F92">
      <w:pPr>
        <w:pStyle w:val="Body"/>
        <w:rPr>
          <w:rFonts w:ascii="Arial" w:eastAsia="Arial" w:hAnsi="Arial" w:cs="Arial"/>
          <w:sz w:val="24"/>
          <w:szCs w:val="24"/>
        </w:rPr>
      </w:pPr>
      <w:r>
        <w:rPr>
          <w:rFonts w:ascii="Arial"/>
          <w:sz w:val="24"/>
          <w:szCs w:val="24"/>
        </w:rPr>
        <w:t>Draw a simplified diagram of ATP below.</w:t>
      </w:r>
    </w:p>
    <w:p w14:paraId="4469A2CB" w14:textId="77777777" w:rsidR="00CA5DBE" w:rsidRDefault="00CA5DBE">
      <w:pPr>
        <w:pStyle w:val="Body"/>
        <w:rPr>
          <w:rFonts w:ascii="Arial" w:eastAsia="Arial" w:hAnsi="Arial" w:cs="Arial"/>
          <w:sz w:val="24"/>
          <w:szCs w:val="24"/>
        </w:rPr>
      </w:pPr>
    </w:p>
    <w:p w14:paraId="4469A2CC" w14:textId="77777777" w:rsidR="00CA5DBE" w:rsidRDefault="00CA5DBE">
      <w:pPr>
        <w:pStyle w:val="Body"/>
        <w:rPr>
          <w:rFonts w:ascii="Arial" w:eastAsia="Arial" w:hAnsi="Arial" w:cs="Arial"/>
          <w:sz w:val="24"/>
          <w:szCs w:val="24"/>
        </w:rPr>
      </w:pPr>
    </w:p>
    <w:p w14:paraId="4469A2CD" w14:textId="77777777" w:rsidR="00CA5DBE" w:rsidRDefault="00CA5DBE">
      <w:pPr>
        <w:pStyle w:val="Body"/>
        <w:rPr>
          <w:rFonts w:ascii="Arial" w:eastAsia="Arial" w:hAnsi="Arial" w:cs="Arial"/>
          <w:sz w:val="24"/>
          <w:szCs w:val="24"/>
        </w:rPr>
      </w:pPr>
    </w:p>
    <w:p w14:paraId="4469A2CE" w14:textId="77777777" w:rsidR="00CA5DBE" w:rsidRDefault="00CA5DBE">
      <w:pPr>
        <w:pStyle w:val="Body"/>
        <w:rPr>
          <w:rFonts w:ascii="Arial" w:eastAsia="Arial" w:hAnsi="Arial" w:cs="Arial"/>
          <w:sz w:val="24"/>
          <w:szCs w:val="24"/>
        </w:rPr>
      </w:pPr>
    </w:p>
    <w:p w14:paraId="4469A2CF" w14:textId="77777777" w:rsidR="00CA5DBE" w:rsidRDefault="00CA5DBE">
      <w:pPr>
        <w:pStyle w:val="Body"/>
        <w:rPr>
          <w:rFonts w:ascii="Arial" w:eastAsia="Arial" w:hAnsi="Arial" w:cs="Arial"/>
          <w:sz w:val="24"/>
          <w:szCs w:val="24"/>
        </w:rPr>
      </w:pPr>
    </w:p>
    <w:p w14:paraId="4469A2D0" w14:textId="77777777" w:rsidR="00CA5DBE" w:rsidRDefault="00CA5DBE">
      <w:pPr>
        <w:pStyle w:val="Body"/>
        <w:rPr>
          <w:rFonts w:ascii="Arial" w:eastAsia="Arial" w:hAnsi="Arial" w:cs="Arial"/>
          <w:sz w:val="24"/>
          <w:szCs w:val="24"/>
        </w:rPr>
      </w:pPr>
    </w:p>
    <w:p w14:paraId="4469A2D1" w14:textId="77777777" w:rsidR="00CA5DBE" w:rsidRDefault="00CA5DBE">
      <w:pPr>
        <w:pStyle w:val="Body"/>
        <w:rPr>
          <w:rFonts w:ascii="Arial" w:eastAsia="Arial" w:hAnsi="Arial" w:cs="Arial"/>
          <w:sz w:val="24"/>
          <w:szCs w:val="24"/>
        </w:rPr>
      </w:pPr>
    </w:p>
    <w:p w14:paraId="4469A2D2" w14:textId="77777777" w:rsidR="00CA5DBE" w:rsidRDefault="00CA5DBE">
      <w:pPr>
        <w:pStyle w:val="Body"/>
        <w:rPr>
          <w:rFonts w:ascii="Arial" w:eastAsia="Arial" w:hAnsi="Arial" w:cs="Arial"/>
          <w:sz w:val="24"/>
          <w:szCs w:val="24"/>
        </w:rPr>
      </w:pPr>
    </w:p>
    <w:p w14:paraId="4469A2D3" w14:textId="77777777" w:rsidR="00CA5DBE" w:rsidRDefault="00CA5DBE">
      <w:pPr>
        <w:pStyle w:val="Body"/>
        <w:rPr>
          <w:rFonts w:ascii="Arial" w:eastAsia="Arial" w:hAnsi="Arial" w:cs="Arial"/>
          <w:sz w:val="24"/>
          <w:szCs w:val="24"/>
        </w:rPr>
      </w:pPr>
    </w:p>
    <w:p w14:paraId="4469A2D4" w14:textId="77777777" w:rsidR="00CA5DBE" w:rsidRDefault="00CA5DBE">
      <w:pPr>
        <w:pStyle w:val="Body"/>
        <w:rPr>
          <w:rFonts w:ascii="Arial" w:eastAsia="Arial" w:hAnsi="Arial" w:cs="Arial"/>
          <w:sz w:val="24"/>
          <w:szCs w:val="24"/>
        </w:rPr>
      </w:pPr>
    </w:p>
    <w:p w14:paraId="4469A2D5" w14:textId="77777777" w:rsidR="00CA5DBE" w:rsidRDefault="00CA5DBE">
      <w:pPr>
        <w:pStyle w:val="Body"/>
        <w:rPr>
          <w:rFonts w:ascii="Arial" w:eastAsia="Arial" w:hAnsi="Arial" w:cs="Arial"/>
          <w:sz w:val="24"/>
          <w:szCs w:val="24"/>
        </w:rPr>
      </w:pPr>
    </w:p>
    <w:p w14:paraId="4469A2D6" w14:textId="77777777" w:rsidR="00CA5DBE" w:rsidRDefault="00621F92">
      <w:pPr>
        <w:pStyle w:val="Body"/>
        <w:rPr>
          <w:rFonts w:ascii="Arial" w:eastAsia="Arial" w:hAnsi="Arial" w:cs="Arial"/>
          <w:sz w:val="24"/>
          <w:szCs w:val="24"/>
        </w:rPr>
      </w:pPr>
      <w:r>
        <w:rPr>
          <w:rFonts w:ascii="Arial"/>
          <w:sz w:val="24"/>
          <w:szCs w:val="24"/>
        </w:rPr>
        <w:t>Using the diagram of ATP to help you, write the names of the two molecules below.</w:t>
      </w:r>
      <w:r>
        <w:rPr>
          <w:rFonts w:ascii="Arial" w:eastAsia="Arial" w:hAnsi="Arial" w:cs="Arial"/>
          <w:noProof/>
          <w:sz w:val="24"/>
          <w:szCs w:val="24"/>
          <w:lang w:val="en-GB"/>
        </w:rPr>
        <w:drawing>
          <wp:anchor distT="152400" distB="152400" distL="152400" distR="152400" simplePos="0" relativeHeight="251665408" behindDoc="0" locked="0" layoutInCell="1" allowOverlap="1" wp14:anchorId="4469A342" wp14:editId="4469A343">
            <wp:simplePos x="0" y="0"/>
            <wp:positionH relativeFrom="margin">
              <wp:posOffset>-6349</wp:posOffset>
            </wp:positionH>
            <wp:positionV relativeFrom="line">
              <wp:posOffset>282155</wp:posOffset>
            </wp:positionV>
            <wp:extent cx="2702387" cy="1575492"/>
            <wp:effectExtent l="0" t="0" r="0" b="0"/>
            <wp:wrapThrough wrapText="bothSides" distL="152400" distR="152400">
              <wp:wrapPolygon edited="1">
                <wp:start x="548" y="543"/>
                <wp:lineTo x="548" y="7960"/>
                <wp:lineTo x="548" y="9371"/>
                <wp:lineTo x="654" y="9371"/>
                <wp:lineTo x="654" y="8720"/>
                <wp:lineTo x="1076" y="8720"/>
                <wp:lineTo x="1076" y="9371"/>
                <wp:lineTo x="1181" y="9371"/>
                <wp:lineTo x="1181" y="7960"/>
                <wp:lineTo x="1076" y="7960"/>
                <wp:lineTo x="1076" y="8539"/>
                <wp:lineTo x="654" y="8539"/>
                <wp:lineTo x="654" y="7960"/>
                <wp:lineTo x="548" y="7960"/>
                <wp:lineTo x="548" y="543"/>
                <wp:lineTo x="1603" y="543"/>
                <wp:lineTo x="1603" y="7960"/>
                <wp:lineTo x="1371" y="8286"/>
                <wp:lineTo x="1350" y="8973"/>
                <wp:lineTo x="1540" y="9335"/>
                <wp:lineTo x="1856" y="9371"/>
                <wp:lineTo x="2067" y="9045"/>
                <wp:lineTo x="2067" y="8286"/>
                <wp:lineTo x="1920" y="8032"/>
                <wp:lineTo x="1772" y="7998"/>
                <wp:lineTo x="1772" y="8141"/>
                <wp:lineTo x="1962" y="8358"/>
                <wp:lineTo x="1983" y="8937"/>
                <wp:lineTo x="1877" y="9154"/>
                <wp:lineTo x="1624" y="9226"/>
                <wp:lineTo x="1498" y="9082"/>
                <wp:lineTo x="1434" y="8539"/>
                <wp:lineTo x="1561" y="8177"/>
                <wp:lineTo x="1772" y="8141"/>
                <wp:lineTo x="1772" y="7998"/>
                <wp:lineTo x="1603" y="7960"/>
                <wp:lineTo x="1603" y="543"/>
                <wp:lineTo x="3480" y="543"/>
                <wp:lineTo x="3480" y="4740"/>
                <wp:lineTo x="3248" y="5065"/>
                <wp:lineTo x="3227" y="5789"/>
                <wp:lineTo x="3291" y="5912"/>
                <wp:lineTo x="3291" y="7960"/>
                <wp:lineTo x="3270" y="9371"/>
                <wp:lineTo x="3375" y="9371"/>
                <wp:lineTo x="3396" y="8792"/>
                <wp:lineTo x="3459" y="8792"/>
                <wp:lineTo x="3459" y="11180"/>
                <wp:lineTo x="3248" y="11469"/>
                <wp:lineTo x="3206" y="12121"/>
                <wp:lineTo x="3375" y="12519"/>
                <wp:lineTo x="3776" y="12555"/>
                <wp:lineTo x="3945" y="12229"/>
                <wp:lineTo x="3966" y="11614"/>
                <wp:lineTo x="3797" y="11252"/>
                <wp:lineTo x="3670" y="11224"/>
                <wp:lineTo x="3670" y="11361"/>
                <wp:lineTo x="3818" y="11506"/>
                <wp:lineTo x="3860" y="12121"/>
                <wp:lineTo x="3776" y="12338"/>
                <wp:lineTo x="3502" y="12446"/>
                <wp:lineTo x="3354" y="12229"/>
                <wp:lineTo x="3312" y="11723"/>
                <wp:lineTo x="3417" y="11397"/>
                <wp:lineTo x="3670" y="11361"/>
                <wp:lineTo x="3670" y="11224"/>
                <wp:lineTo x="3459" y="11180"/>
                <wp:lineTo x="3459" y="8792"/>
                <wp:lineTo x="3734" y="8792"/>
                <wp:lineTo x="3839" y="8684"/>
                <wp:lineTo x="3902" y="8286"/>
                <wp:lineTo x="3797" y="8032"/>
                <wp:lineTo x="3396" y="7974"/>
                <wp:lineTo x="3713" y="8177"/>
                <wp:lineTo x="3755" y="8575"/>
                <wp:lineTo x="3396" y="8647"/>
                <wp:lineTo x="3396" y="8141"/>
                <wp:lineTo x="3713" y="8177"/>
                <wp:lineTo x="3396" y="7974"/>
                <wp:lineTo x="3291" y="7960"/>
                <wp:lineTo x="3291" y="5912"/>
                <wp:lineTo x="3396" y="6115"/>
                <wp:lineTo x="3734" y="6151"/>
                <wp:lineTo x="3945" y="5825"/>
                <wp:lineTo x="3966" y="5210"/>
                <wp:lineTo x="3818" y="4848"/>
                <wp:lineTo x="3628" y="4787"/>
                <wp:lineTo x="3628" y="4921"/>
                <wp:lineTo x="3818" y="5102"/>
                <wp:lineTo x="3860" y="5680"/>
                <wp:lineTo x="3755" y="5934"/>
                <wp:lineTo x="3480" y="6006"/>
                <wp:lineTo x="3375" y="5861"/>
                <wp:lineTo x="3312" y="5282"/>
                <wp:lineTo x="3417" y="4993"/>
                <wp:lineTo x="3628" y="4921"/>
                <wp:lineTo x="3628" y="4787"/>
                <wp:lineTo x="3480" y="4740"/>
                <wp:lineTo x="3480" y="543"/>
                <wp:lineTo x="4113" y="543"/>
                <wp:lineTo x="4113" y="11180"/>
                <wp:lineTo x="4113" y="12555"/>
                <wp:lineTo x="4219" y="12591"/>
                <wp:lineTo x="4219" y="11940"/>
                <wp:lineTo x="4641" y="11940"/>
                <wp:lineTo x="4641" y="12555"/>
                <wp:lineTo x="4746" y="12591"/>
                <wp:lineTo x="4767" y="11216"/>
                <wp:lineTo x="4662" y="11180"/>
                <wp:lineTo x="4641" y="11759"/>
                <wp:lineTo x="4219" y="11759"/>
                <wp:lineTo x="4219" y="11180"/>
                <wp:lineTo x="4113" y="11180"/>
                <wp:lineTo x="4113" y="543"/>
                <wp:lineTo x="5358" y="543"/>
                <wp:lineTo x="5358" y="7960"/>
                <wp:lineTo x="5147" y="8213"/>
                <wp:lineTo x="5084" y="8901"/>
                <wp:lineTo x="5273" y="9335"/>
                <wp:lineTo x="5611" y="9371"/>
                <wp:lineTo x="5822" y="9045"/>
                <wp:lineTo x="5843" y="8394"/>
                <wp:lineTo x="5674" y="8032"/>
                <wp:lineTo x="5527" y="7998"/>
                <wp:lineTo x="5527" y="8141"/>
                <wp:lineTo x="5695" y="8286"/>
                <wp:lineTo x="5737" y="8901"/>
                <wp:lineTo x="5632" y="9154"/>
                <wp:lineTo x="5379" y="9226"/>
                <wp:lineTo x="5252" y="9082"/>
                <wp:lineTo x="5189" y="8503"/>
                <wp:lineTo x="5316" y="8177"/>
                <wp:lineTo x="5527" y="8141"/>
                <wp:lineTo x="5527" y="7998"/>
                <wp:lineTo x="5358" y="7960"/>
                <wp:lineTo x="5358" y="543"/>
                <wp:lineTo x="7235" y="543"/>
                <wp:lineTo x="7235" y="4740"/>
                <wp:lineTo x="7003" y="5029"/>
                <wp:lineTo x="6982" y="5789"/>
                <wp:lineTo x="7045" y="5910"/>
                <wp:lineTo x="7045" y="7960"/>
                <wp:lineTo x="7024" y="9371"/>
                <wp:lineTo x="7130" y="9371"/>
                <wp:lineTo x="7130" y="8828"/>
                <wp:lineTo x="7214" y="8813"/>
                <wp:lineTo x="7214" y="11180"/>
                <wp:lineTo x="7003" y="11469"/>
                <wp:lineTo x="6961" y="12121"/>
                <wp:lineTo x="7130" y="12519"/>
                <wp:lineTo x="7530" y="12555"/>
                <wp:lineTo x="7699" y="12229"/>
                <wp:lineTo x="7720" y="11614"/>
                <wp:lineTo x="7552" y="11252"/>
                <wp:lineTo x="7425" y="11224"/>
                <wp:lineTo x="7425" y="11361"/>
                <wp:lineTo x="7573" y="11506"/>
                <wp:lineTo x="7615" y="12085"/>
                <wp:lineTo x="7530" y="12338"/>
                <wp:lineTo x="7256" y="12446"/>
                <wp:lineTo x="7109" y="12265"/>
                <wp:lineTo x="7066" y="11687"/>
                <wp:lineTo x="7172" y="11397"/>
                <wp:lineTo x="7425" y="11361"/>
                <wp:lineTo x="7425" y="11224"/>
                <wp:lineTo x="7214" y="11180"/>
                <wp:lineTo x="7214" y="8813"/>
                <wp:lineTo x="7552" y="8756"/>
                <wp:lineTo x="7636" y="8466"/>
                <wp:lineTo x="7594" y="8068"/>
                <wp:lineTo x="7130" y="7976"/>
                <wp:lineTo x="7467" y="8177"/>
                <wp:lineTo x="7509" y="8575"/>
                <wp:lineTo x="7151" y="8647"/>
                <wp:lineTo x="7130" y="8177"/>
                <wp:lineTo x="7467" y="8177"/>
                <wp:lineTo x="7130" y="7976"/>
                <wp:lineTo x="7045" y="7960"/>
                <wp:lineTo x="7045" y="5910"/>
                <wp:lineTo x="7151" y="6115"/>
                <wp:lineTo x="7488" y="6151"/>
                <wp:lineTo x="7699" y="5825"/>
                <wp:lineTo x="7720" y="5210"/>
                <wp:lineTo x="7573" y="4848"/>
                <wp:lineTo x="7383" y="4787"/>
                <wp:lineTo x="7383" y="4921"/>
                <wp:lineTo x="7573" y="5102"/>
                <wp:lineTo x="7615" y="5680"/>
                <wp:lineTo x="7509" y="5934"/>
                <wp:lineTo x="7235" y="6006"/>
                <wp:lineTo x="7130" y="5861"/>
                <wp:lineTo x="7066" y="5282"/>
                <wp:lineTo x="7151" y="4993"/>
                <wp:lineTo x="7383" y="4921"/>
                <wp:lineTo x="7383" y="4787"/>
                <wp:lineTo x="7235" y="4740"/>
                <wp:lineTo x="7235" y="543"/>
                <wp:lineTo x="7868" y="543"/>
                <wp:lineTo x="7868" y="11180"/>
                <wp:lineTo x="7868" y="12591"/>
                <wp:lineTo x="7973" y="12591"/>
                <wp:lineTo x="7973" y="11940"/>
                <wp:lineTo x="8395" y="11940"/>
                <wp:lineTo x="8395" y="12555"/>
                <wp:lineTo x="8501" y="12591"/>
                <wp:lineTo x="8501" y="11180"/>
                <wp:lineTo x="8395" y="11180"/>
                <wp:lineTo x="8395" y="11759"/>
                <wp:lineTo x="7973" y="11759"/>
                <wp:lineTo x="7973" y="11180"/>
                <wp:lineTo x="7868" y="11180"/>
                <wp:lineTo x="7868" y="543"/>
                <wp:lineTo x="9112" y="543"/>
                <wp:lineTo x="9112" y="7960"/>
                <wp:lineTo x="8880" y="8249"/>
                <wp:lineTo x="8838" y="8901"/>
                <wp:lineTo x="9028" y="9335"/>
                <wp:lineTo x="9366" y="9371"/>
                <wp:lineTo x="9577" y="9045"/>
                <wp:lineTo x="9598" y="8394"/>
                <wp:lineTo x="9429" y="8032"/>
                <wp:lineTo x="9281" y="7998"/>
                <wp:lineTo x="9281" y="8141"/>
                <wp:lineTo x="9450" y="8286"/>
                <wp:lineTo x="9492" y="8901"/>
                <wp:lineTo x="9387" y="9154"/>
                <wp:lineTo x="9134" y="9226"/>
                <wp:lineTo x="8986" y="9045"/>
                <wp:lineTo x="8944" y="8466"/>
                <wp:lineTo x="9070" y="8177"/>
                <wp:lineTo x="9281" y="8141"/>
                <wp:lineTo x="9281" y="7998"/>
                <wp:lineTo x="9112" y="7960"/>
                <wp:lineTo x="9112" y="543"/>
                <wp:lineTo x="9703" y="543"/>
                <wp:lineTo x="9703" y="9009"/>
                <wp:lineTo x="10779" y="10203"/>
                <wp:lineTo x="10800" y="13459"/>
                <wp:lineTo x="11960" y="17332"/>
                <wp:lineTo x="11960" y="19610"/>
                <wp:lineTo x="11728" y="19900"/>
                <wp:lineTo x="11707" y="20660"/>
                <wp:lineTo x="11876" y="20985"/>
                <wp:lineTo x="12213" y="21021"/>
                <wp:lineTo x="12403" y="20732"/>
                <wp:lineTo x="12445" y="20081"/>
                <wp:lineTo x="12298" y="19719"/>
                <wp:lineTo x="12108" y="19657"/>
                <wp:lineTo x="12108" y="19791"/>
                <wp:lineTo x="12298" y="19972"/>
                <wp:lineTo x="12340" y="20551"/>
                <wp:lineTo x="12234" y="20804"/>
                <wp:lineTo x="11960" y="20877"/>
                <wp:lineTo x="11834" y="20696"/>
                <wp:lineTo x="11791" y="20117"/>
                <wp:lineTo x="11876" y="19864"/>
                <wp:lineTo x="12108" y="19791"/>
                <wp:lineTo x="12108" y="19657"/>
                <wp:lineTo x="11960" y="19610"/>
                <wp:lineTo x="11960" y="17332"/>
                <wp:lineTo x="11981" y="17403"/>
                <wp:lineTo x="12023" y="19429"/>
                <wp:lineTo x="12108" y="19429"/>
                <wp:lineTo x="12108" y="17259"/>
                <wp:lineTo x="12593" y="17259"/>
                <wp:lineTo x="12593" y="19646"/>
                <wp:lineTo x="12593" y="21021"/>
                <wp:lineTo x="12698" y="21021"/>
                <wp:lineTo x="12698" y="20370"/>
                <wp:lineTo x="13120" y="20370"/>
                <wp:lineTo x="13120" y="21021"/>
                <wp:lineTo x="13226" y="21021"/>
                <wp:lineTo x="13226" y="19646"/>
                <wp:lineTo x="13120" y="19646"/>
                <wp:lineTo x="13120" y="20189"/>
                <wp:lineTo x="12698" y="20189"/>
                <wp:lineTo x="12698" y="19646"/>
                <wp:lineTo x="12593" y="19646"/>
                <wp:lineTo x="12593" y="17259"/>
                <wp:lineTo x="14407" y="17259"/>
                <wp:lineTo x="14407" y="19610"/>
                <wp:lineTo x="14154" y="19972"/>
                <wp:lineTo x="14133" y="20623"/>
                <wp:lineTo x="14323" y="20985"/>
                <wp:lineTo x="14660" y="21021"/>
                <wp:lineTo x="14850" y="20732"/>
                <wp:lineTo x="14892" y="20117"/>
                <wp:lineTo x="14745" y="19719"/>
                <wp:lineTo x="14555" y="19657"/>
                <wp:lineTo x="14555" y="19791"/>
                <wp:lineTo x="14723" y="19936"/>
                <wp:lineTo x="14787" y="20479"/>
                <wp:lineTo x="14681" y="20804"/>
                <wp:lineTo x="14407" y="20877"/>
                <wp:lineTo x="14280" y="20696"/>
                <wp:lineTo x="14238" y="20081"/>
                <wp:lineTo x="14323" y="19864"/>
                <wp:lineTo x="14555" y="19791"/>
                <wp:lineTo x="14555" y="19657"/>
                <wp:lineTo x="14407" y="19610"/>
                <wp:lineTo x="14407" y="17259"/>
                <wp:lineTo x="14470" y="17259"/>
                <wp:lineTo x="14470" y="19429"/>
                <wp:lineTo x="14555" y="19429"/>
                <wp:lineTo x="14555" y="17548"/>
                <wp:lineTo x="15040" y="15914"/>
                <wp:lineTo x="15040" y="19646"/>
                <wp:lineTo x="15040" y="21021"/>
                <wp:lineTo x="15145" y="21021"/>
                <wp:lineTo x="15145" y="20370"/>
                <wp:lineTo x="15567" y="20370"/>
                <wp:lineTo x="15567" y="21021"/>
                <wp:lineTo x="15673" y="21021"/>
                <wp:lineTo x="15673" y="19646"/>
                <wp:lineTo x="15567" y="19646"/>
                <wp:lineTo x="15567" y="20189"/>
                <wp:lineTo x="15145" y="20189"/>
                <wp:lineTo x="15145" y="19646"/>
                <wp:lineTo x="15040" y="19646"/>
                <wp:lineTo x="15040" y="15914"/>
                <wp:lineTo x="15715" y="13640"/>
                <wp:lineTo x="15757" y="11144"/>
                <wp:lineTo x="15694" y="13315"/>
                <wp:lineTo x="13795" y="11687"/>
                <wp:lineTo x="13732" y="11831"/>
                <wp:lineTo x="15652" y="13423"/>
                <wp:lineTo x="14407" y="16752"/>
                <wp:lineTo x="12192" y="16824"/>
                <wp:lineTo x="10905" y="13496"/>
                <wp:lineTo x="12762" y="11867"/>
                <wp:lineTo x="12783" y="11723"/>
                <wp:lineTo x="10905" y="13279"/>
                <wp:lineTo x="10884" y="10167"/>
                <wp:lineTo x="9703" y="9009"/>
                <wp:lineTo x="9703" y="543"/>
                <wp:lineTo x="13205" y="543"/>
                <wp:lineTo x="13205" y="10674"/>
                <wp:lineTo x="13120" y="10710"/>
                <wp:lineTo x="12930" y="10999"/>
                <wp:lineTo x="12888" y="11650"/>
                <wp:lineTo x="13036" y="12012"/>
                <wp:lineTo x="13373" y="12121"/>
                <wp:lineTo x="13605" y="11831"/>
                <wp:lineTo x="13648" y="11144"/>
                <wp:lineTo x="13521" y="10818"/>
                <wp:lineTo x="13373" y="10750"/>
                <wp:lineTo x="13373" y="10891"/>
                <wp:lineTo x="13542" y="11216"/>
                <wp:lineTo x="13479" y="11831"/>
                <wp:lineTo x="13226" y="11976"/>
                <wp:lineTo x="13036" y="11759"/>
                <wp:lineTo x="12994" y="11180"/>
                <wp:lineTo x="13099" y="10927"/>
                <wp:lineTo x="13373" y="10891"/>
                <wp:lineTo x="13373" y="10750"/>
                <wp:lineTo x="13205" y="10674"/>
                <wp:lineTo x="13205" y="543"/>
                <wp:lineTo x="15293" y="543"/>
                <wp:lineTo x="15293" y="5898"/>
                <wp:lineTo x="14576" y="7562"/>
                <wp:lineTo x="15293" y="9335"/>
                <wp:lineTo x="15398" y="9371"/>
                <wp:lineTo x="15398" y="9588"/>
                <wp:lineTo x="15398" y="10963"/>
                <wp:lineTo x="15504" y="10963"/>
                <wp:lineTo x="15504" y="9914"/>
                <wp:lineTo x="15905" y="10927"/>
                <wp:lineTo x="16052" y="10963"/>
                <wp:lineTo x="16052" y="9588"/>
                <wp:lineTo x="15947" y="9588"/>
                <wp:lineTo x="15947" y="10637"/>
                <wp:lineTo x="15546" y="9624"/>
                <wp:lineTo x="15398" y="9588"/>
                <wp:lineTo x="15398" y="9371"/>
                <wp:lineTo x="14681" y="7670"/>
                <wp:lineTo x="15335" y="6006"/>
                <wp:lineTo x="15293" y="5898"/>
                <wp:lineTo x="15293" y="543"/>
                <wp:lineTo x="15398" y="543"/>
                <wp:lineTo x="15398" y="4378"/>
                <wp:lineTo x="15398" y="5753"/>
                <wp:lineTo x="15504" y="5753"/>
                <wp:lineTo x="15504" y="4704"/>
                <wp:lineTo x="15525" y="4757"/>
                <wp:lineTo x="15525" y="6187"/>
                <wp:lineTo x="14998" y="7417"/>
                <wp:lineTo x="14977" y="7634"/>
                <wp:lineTo x="15567" y="6296"/>
                <wp:lineTo x="15525" y="6187"/>
                <wp:lineTo x="15525" y="4757"/>
                <wp:lineTo x="15884" y="5680"/>
                <wp:lineTo x="16052" y="5753"/>
                <wp:lineTo x="16052" y="4378"/>
                <wp:lineTo x="15947" y="4378"/>
                <wp:lineTo x="15947" y="5427"/>
                <wp:lineTo x="15546" y="4414"/>
                <wp:lineTo x="15398" y="4378"/>
                <wp:lineTo x="15398" y="543"/>
                <wp:lineTo x="18816" y="543"/>
                <wp:lineTo x="18816" y="1954"/>
                <wp:lineTo x="18921" y="1954"/>
                <wp:lineTo x="18921" y="868"/>
                <wp:lineTo x="19090" y="1310"/>
                <wp:lineTo x="19090" y="2135"/>
                <wp:lineTo x="19090" y="4378"/>
                <wp:lineTo x="17550" y="5898"/>
                <wp:lineTo x="16390" y="5282"/>
                <wp:lineTo x="16200" y="5282"/>
                <wp:lineTo x="17423" y="6006"/>
                <wp:lineTo x="17466" y="9190"/>
                <wp:lineTo x="16221" y="9841"/>
                <wp:lineTo x="16200" y="10022"/>
                <wp:lineTo x="17466" y="9299"/>
                <wp:lineTo x="18520" y="10312"/>
                <wp:lineTo x="18647" y="10312"/>
                <wp:lineTo x="17592" y="9226"/>
                <wp:lineTo x="17550" y="6042"/>
                <wp:lineTo x="18816" y="4780"/>
                <wp:lineTo x="18816" y="10203"/>
                <wp:lineTo x="18816" y="11578"/>
                <wp:lineTo x="18921" y="11578"/>
                <wp:lineTo x="18921" y="10529"/>
                <wp:lineTo x="19301" y="11506"/>
                <wp:lineTo x="19448" y="11578"/>
                <wp:lineTo x="19448" y="10203"/>
                <wp:lineTo x="19364" y="10203"/>
                <wp:lineTo x="19364" y="11252"/>
                <wp:lineTo x="18963" y="10276"/>
                <wp:lineTo x="18816" y="10203"/>
                <wp:lineTo x="18816" y="4780"/>
                <wp:lineTo x="19111" y="4486"/>
                <wp:lineTo x="19153" y="4526"/>
                <wp:lineTo x="19153" y="4884"/>
                <wp:lineTo x="19132" y="5029"/>
                <wp:lineTo x="20081" y="5934"/>
                <wp:lineTo x="19153" y="4884"/>
                <wp:lineTo x="19153" y="4526"/>
                <wp:lineTo x="20166" y="5500"/>
                <wp:lineTo x="20292" y="5500"/>
                <wp:lineTo x="19216" y="4414"/>
                <wp:lineTo x="19174" y="2135"/>
                <wp:lineTo x="19090" y="2135"/>
                <wp:lineTo x="19090" y="1310"/>
                <wp:lineTo x="19322" y="1918"/>
                <wp:lineTo x="19448" y="1954"/>
                <wp:lineTo x="19448" y="543"/>
                <wp:lineTo x="19364" y="543"/>
                <wp:lineTo x="19364" y="1592"/>
                <wp:lineTo x="18984" y="651"/>
                <wp:lineTo x="18816" y="543"/>
                <wp:lineTo x="19638" y="543"/>
                <wp:lineTo x="19638" y="1918"/>
                <wp:lineTo x="19744" y="1954"/>
                <wp:lineTo x="19744" y="1303"/>
                <wp:lineTo x="20166" y="1303"/>
                <wp:lineTo x="20166" y="1918"/>
                <wp:lineTo x="20271" y="1954"/>
                <wp:lineTo x="20271" y="543"/>
                <wp:lineTo x="20166" y="543"/>
                <wp:lineTo x="20166" y="1122"/>
                <wp:lineTo x="19744" y="1122"/>
                <wp:lineTo x="19744" y="543"/>
                <wp:lineTo x="19638" y="543"/>
                <wp:lineTo x="20503" y="543"/>
                <wp:lineTo x="20503" y="1266"/>
                <wp:lineTo x="20398" y="1483"/>
                <wp:lineTo x="20482" y="1556"/>
                <wp:lineTo x="20651" y="1375"/>
                <wp:lineTo x="20714" y="1592"/>
                <wp:lineTo x="20398" y="2243"/>
                <wp:lineTo x="20419" y="2247"/>
                <wp:lineTo x="20419" y="8901"/>
                <wp:lineTo x="19512" y="9805"/>
                <wp:lineTo x="19491" y="9986"/>
                <wp:lineTo x="20503" y="9009"/>
                <wp:lineTo x="20419" y="8901"/>
                <wp:lineTo x="20419" y="2247"/>
                <wp:lineTo x="20461" y="2255"/>
                <wp:lineTo x="20461" y="5355"/>
                <wp:lineTo x="20440" y="6766"/>
                <wp:lineTo x="20545" y="6766"/>
                <wp:lineTo x="20545" y="5717"/>
                <wp:lineTo x="20735" y="6196"/>
                <wp:lineTo x="20735" y="6947"/>
                <wp:lineTo x="20714" y="9190"/>
                <wp:lineTo x="19702" y="10167"/>
                <wp:lineTo x="19638" y="10348"/>
                <wp:lineTo x="20777" y="9299"/>
                <wp:lineTo x="20798" y="6947"/>
                <wp:lineTo x="20735" y="6947"/>
                <wp:lineTo x="20735" y="6196"/>
                <wp:lineTo x="20946" y="6730"/>
                <wp:lineTo x="21073" y="6766"/>
                <wp:lineTo x="21094" y="5391"/>
                <wp:lineTo x="20988" y="5355"/>
                <wp:lineTo x="20988" y="6440"/>
                <wp:lineTo x="20609" y="5463"/>
                <wp:lineTo x="20461" y="5355"/>
                <wp:lineTo x="20461" y="2255"/>
                <wp:lineTo x="20777" y="2316"/>
                <wp:lineTo x="20503" y="2171"/>
                <wp:lineTo x="20735" y="1809"/>
                <wp:lineTo x="20735" y="1339"/>
                <wp:lineTo x="20503" y="1266"/>
                <wp:lineTo x="20503" y="543"/>
                <wp:lineTo x="548" y="543"/>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2000px-Adenosindiphosphat_protoniert.svg.png"/>
                    <pic:cNvPicPr/>
                  </pic:nvPicPr>
                  <pic:blipFill>
                    <a:blip r:embed="rId18">
                      <a:extLst/>
                    </a:blip>
                    <a:stretch>
                      <a:fillRect/>
                    </a:stretch>
                  </pic:blipFill>
                  <pic:spPr>
                    <a:xfrm>
                      <a:off x="0" y="0"/>
                      <a:ext cx="2702387" cy="1575492"/>
                    </a:xfrm>
                    <a:prstGeom prst="rect">
                      <a:avLst/>
                    </a:prstGeom>
                    <a:ln w="12700" cap="flat">
                      <a:noFill/>
                      <a:miter lim="400000"/>
                    </a:ln>
                    <a:effectLst/>
                  </pic:spPr>
                </pic:pic>
              </a:graphicData>
            </a:graphic>
          </wp:anchor>
        </w:drawing>
      </w:r>
      <w:r>
        <w:rPr>
          <w:rFonts w:ascii="Arial" w:eastAsia="Arial" w:hAnsi="Arial" w:cs="Arial"/>
          <w:noProof/>
          <w:sz w:val="24"/>
          <w:szCs w:val="24"/>
          <w:lang w:val="en-GB"/>
        </w:rPr>
        <w:drawing>
          <wp:anchor distT="152400" distB="152400" distL="152400" distR="152400" simplePos="0" relativeHeight="251666432" behindDoc="0" locked="0" layoutInCell="1" allowOverlap="1" wp14:anchorId="4469A344" wp14:editId="4469A345">
            <wp:simplePos x="0" y="0"/>
            <wp:positionH relativeFrom="margin">
              <wp:posOffset>3238589</wp:posOffset>
            </wp:positionH>
            <wp:positionV relativeFrom="line">
              <wp:posOffset>188621</wp:posOffset>
            </wp:positionV>
            <wp:extent cx="2540000" cy="1816100"/>
            <wp:effectExtent l="0" t="0" r="0" b="0"/>
            <wp:wrapThrough wrapText="bothSides" distL="152400" distR="152400">
              <wp:wrapPolygon edited="1">
                <wp:start x="540" y="604"/>
                <wp:lineTo x="540" y="8006"/>
                <wp:lineTo x="648" y="8761"/>
                <wp:lineTo x="1188" y="8761"/>
                <wp:lineTo x="1188" y="8610"/>
                <wp:lineTo x="648" y="8610"/>
                <wp:lineTo x="540" y="8006"/>
                <wp:lineTo x="540" y="604"/>
                <wp:lineTo x="1728" y="604"/>
                <wp:lineTo x="1728" y="8006"/>
                <wp:lineTo x="1620" y="9063"/>
                <wp:lineTo x="1620" y="8459"/>
                <wp:lineTo x="2160" y="8157"/>
                <wp:lineTo x="2268" y="9063"/>
                <wp:lineTo x="1728" y="9214"/>
                <wp:lineTo x="2268" y="9365"/>
                <wp:lineTo x="2376" y="8157"/>
                <wp:lineTo x="1728" y="8006"/>
                <wp:lineTo x="1728" y="604"/>
                <wp:lineTo x="3888" y="604"/>
                <wp:lineTo x="3888" y="4985"/>
                <wp:lineTo x="3888" y="6042"/>
                <wp:lineTo x="3888" y="8006"/>
                <wp:lineTo x="3996" y="8912"/>
                <wp:lineTo x="4536" y="8761"/>
                <wp:lineTo x="3996" y="8610"/>
                <wp:lineTo x="3996" y="8157"/>
                <wp:lineTo x="4428" y="8157"/>
                <wp:lineTo x="4536" y="8610"/>
                <wp:lineTo x="4644" y="8157"/>
                <wp:lineTo x="3888" y="8006"/>
                <wp:lineTo x="3888" y="6042"/>
                <wp:lineTo x="4536" y="6042"/>
                <wp:lineTo x="4104" y="6042"/>
                <wp:lineTo x="3888" y="4985"/>
                <wp:lineTo x="3888" y="604"/>
                <wp:lineTo x="4968" y="604"/>
                <wp:lineTo x="4968" y="11329"/>
                <wp:lineTo x="4968" y="12688"/>
                <wp:lineTo x="5076" y="11933"/>
                <wp:lineTo x="5616" y="12084"/>
                <wp:lineTo x="5616" y="11782"/>
                <wp:lineTo x="5076" y="11782"/>
                <wp:lineTo x="4968" y="11329"/>
                <wp:lineTo x="4968" y="604"/>
                <wp:lineTo x="6264" y="604"/>
                <wp:lineTo x="6264" y="8006"/>
                <wp:lineTo x="6156" y="9214"/>
                <wp:lineTo x="6912" y="9365"/>
                <wp:lineTo x="6372" y="9214"/>
                <wp:lineTo x="6264" y="8308"/>
                <wp:lineTo x="6804" y="8157"/>
                <wp:lineTo x="6264" y="8006"/>
                <wp:lineTo x="6264" y="604"/>
                <wp:lineTo x="8532" y="604"/>
                <wp:lineTo x="8532" y="10422"/>
                <wp:lineTo x="8532" y="13745"/>
                <wp:lineTo x="9828" y="17069"/>
                <wp:lineTo x="9936" y="18277"/>
                <wp:lineTo x="9936" y="19636"/>
                <wp:lineTo x="9720" y="19787"/>
                <wp:lineTo x="9612" y="20845"/>
                <wp:lineTo x="10260" y="21147"/>
                <wp:lineTo x="9936" y="20996"/>
                <wp:lineTo x="9720" y="20090"/>
                <wp:lineTo x="10044" y="19938"/>
                <wp:lineTo x="9936" y="19636"/>
                <wp:lineTo x="9936" y="18277"/>
                <wp:lineTo x="10044" y="19485"/>
                <wp:lineTo x="10152" y="17371"/>
                <wp:lineTo x="10692" y="17371"/>
                <wp:lineTo x="10692" y="19787"/>
                <wp:lineTo x="10800" y="20543"/>
                <wp:lineTo x="11340" y="20392"/>
                <wp:lineTo x="11340" y="20241"/>
                <wp:lineTo x="10800" y="20241"/>
                <wp:lineTo x="10692" y="19787"/>
                <wp:lineTo x="10692" y="17371"/>
                <wp:lineTo x="12960" y="17371"/>
                <wp:lineTo x="12960" y="19485"/>
                <wp:lineTo x="12960" y="19636"/>
                <wp:lineTo x="12960" y="19787"/>
                <wp:lineTo x="13284" y="19938"/>
                <wp:lineTo x="13392" y="20694"/>
                <wp:lineTo x="12852" y="20996"/>
                <wp:lineTo x="13284" y="21147"/>
                <wp:lineTo x="13500" y="19938"/>
                <wp:lineTo x="12960" y="19636"/>
                <wp:lineTo x="12960" y="19485"/>
                <wp:lineTo x="13068" y="17522"/>
                <wp:lineTo x="13716" y="15936"/>
                <wp:lineTo x="13716" y="19787"/>
                <wp:lineTo x="13824" y="20543"/>
                <wp:lineTo x="14364" y="20543"/>
                <wp:lineTo x="14364" y="20241"/>
                <wp:lineTo x="13824" y="20241"/>
                <wp:lineTo x="13716" y="19787"/>
                <wp:lineTo x="13716" y="15936"/>
                <wp:lineTo x="14364" y="14350"/>
                <wp:lineTo x="14472" y="11178"/>
                <wp:lineTo x="14472" y="13443"/>
                <wp:lineTo x="13068" y="16615"/>
                <wp:lineTo x="10152" y="16917"/>
                <wp:lineTo x="8856" y="14048"/>
                <wp:lineTo x="8856" y="13443"/>
                <wp:lineTo x="8532" y="10422"/>
                <wp:lineTo x="8532" y="604"/>
                <wp:lineTo x="11124" y="604"/>
                <wp:lineTo x="11124" y="10876"/>
                <wp:lineTo x="11124" y="11933"/>
                <wp:lineTo x="11880" y="12084"/>
                <wp:lineTo x="11340" y="11933"/>
                <wp:lineTo x="11124" y="10876"/>
                <wp:lineTo x="11124" y="604"/>
                <wp:lineTo x="11340" y="604"/>
                <wp:lineTo x="11340" y="10724"/>
                <wp:lineTo x="11664" y="10876"/>
                <wp:lineTo x="11880" y="11782"/>
                <wp:lineTo x="11988" y="11027"/>
                <wp:lineTo x="11340" y="10724"/>
                <wp:lineTo x="11340" y="604"/>
                <wp:lineTo x="14148" y="604"/>
                <wp:lineTo x="14148" y="4380"/>
                <wp:lineTo x="14148" y="5740"/>
                <wp:lineTo x="14256" y="4834"/>
                <wp:lineTo x="14688" y="5740"/>
                <wp:lineTo x="14904" y="4380"/>
                <wp:lineTo x="14796" y="5287"/>
                <wp:lineTo x="14148" y="4380"/>
                <wp:lineTo x="14148" y="604"/>
                <wp:lineTo x="19332" y="604"/>
                <wp:lineTo x="19440" y="1359"/>
                <wp:lineTo x="19980" y="1208"/>
                <wp:lineTo x="19980" y="1057"/>
                <wp:lineTo x="19440" y="1057"/>
                <wp:lineTo x="19332" y="604"/>
                <wp:lineTo x="540" y="604"/>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200px-Adenosinmonophosphat_protoniert.svg.png"/>
                    <pic:cNvPicPr/>
                  </pic:nvPicPr>
                  <pic:blipFill>
                    <a:blip r:embed="rId19">
                      <a:extLst/>
                    </a:blip>
                    <a:stretch>
                      <a:fillRect/>
                    </a:stretch>
                  </pic:blipFill>
                  <pic:spPr>
                    <a:xfrm>
                      <a:off x="0" y="0"/>
                      <a:ext cx="2540000" cy="1816100"/>
                    </a:xfrm>
                    <a:prstGeom prst="rect">
                      <a:avLst/>
                    </a:prstGeom>
                    <a:ln w="12700" cap="flat">
                      <a:noFill/>
                      <a:miter lim="400000"/>
                    </a:ln>
                    <a:effectLst/>
                  </pic:spPr>
                </pic:pic>
              </a:graphicData>
            </a:graphic>
          </wp:anchor>
        </w:drawing>
      </w:r>
      <w:r>
        <w:rPr>
          <w:rFonts w:ascii="Arial"/>
          <w:sz w:val="24"/>
          <w:szCs w:val="24"/>
        </w:rPr>
        <w:t xml:space="preserve"> </w:t>
      </w:r>
    </w:p>
    <w:p w14:paraId="4469A2D7" w14:textId="77777777" w:rsidR="00CA5DBE" w:rsidRDefault="00CA5DBE">
      <w:pPr>
        <w:pStyle w:val="Body"/>
        <w:rPr>
          <w:rFonts w:ascii="Arial" w:eastAsia="Arial" w:hAnsi="Arial" w:cs="Arial"/>
          <w:sz w:val="24"/>
          <w:szCs w:val="24"/>
        </w:rPr>
      </w:pPr>
    </w:p>
    <w:p w14:paraId="4469A2D8" w14:textId="77777777" w:rsidR="00CA5DBE" w:rsidRDefault="00CA5DBE">
      <w:pPr>
        <w:pStyle w:val="Body"/>
        <w:rPr>
          <w:rFonts w:ascii="Arial" w:eastAsia="Arial" w:hAnsi="Arial" w:cs="Arial"/>
          <w:sz w:val="24"/>
          <w:szCs w:val="24"/>
        </w:rPr>
      </w:pPr>
    </w:p>
    <w:p w14:paraId="4469A2D9" w14:textId="77777777" w:rsidR="00CA5DBE" w:rsidRDefault="00CA5DBE">
      <w:pPr>
        <w:pStyle w:val="Body"/>
        <w:rPr>
          <w:rFonts w:ascii="Arial" w:eastAsia="Arial" w:hAnsi="Arial" w:cs="Arial"/>
          <w:sz w:val="24"/>
          <w:szCs w:val="24"/>
        </w:rPr>
      </w:pPr>
    </w:p>
    <w:p w14:paraId="4469A2DA" w14:textId="77777777" w:rsidR="00CA5DBE" w:rsidRDefault="00CA5DBE">
      <w:pPr>
        <w:pStyle w:val="Body"/>
        <w:rPr>
          <w:rFonts w:ascii="Arial" w:eastAsia="Arial" w:hAnsi="Arial" w:cs="Arial"/>
          <w:sz w:val="24"/>
          <w:szCs w:val="24"/>
        </w:rPr>
      </w:pPr>
    </w:p>
    <w:p w14:paraId="4469A2DB" w14:textId="77777777" w:rsidR="00CA5DBE" w:rsidRDefault="00CA5DBE">
      <w:pPr>
        <w:pStyle w:val="Body"/>
        <w:rPr>
          <w:rFonts w:ascii="Arial" w:eastAsia="Arial" w:hAnsi="Arial" w:cs="Arial"/>
          <w:sz w:val="24"/>
          <w:szCs w:val="24"/>
        </w:rPr>
      </w:pPr>
    </w:p>
    <w:p w14:paraId="4469A2DC" w14:textId="77777777" w:rsidR="00CA5DBE" w:rsidRDefault="00CA5DBE">
      <w:pPr>
        <w:pStyle w:val="Body"/>
        <w:rPr>
          <w:rFonts w:ascii="Arial" w:eastAsia="Arial" w:hAnsi="Arial" w:cs="Arial"/>
          <w:sz w:val="24"/>
          <w:szCs w:val="24"/>
        </w:rPr>
      </w:pPr>
    </w:p>
    <w:p w14:paraId="4469A2DD" w14:textId="77777777" w:rsidR="00CA5DBE" w:rsidRDefault="00CA5DBE">
      <w:pPr>
        <w:pStyle w:val="Body"/>
        <w:rPr>
          <w:rFonts w:ascii="Arial" w:eastAsia="Arial" w:hAnsi="Arial" w:cs="Arial"/>
          <w:sz w:val="24"/>
          <w:szCs w:val="24"/>
        </w:rPr>
      </w:pPr>
    </w:p>
    <w:p w14:paraId="4469A2DE" w14:textId="77777777" w:rsidR="00CA5DBE" w:rsidRDefault="00CA5DBE">
      <w:pPr>
        <w:pStyle w:val="Body"/>
        <w:rPr>
          <w:rFonts w:ascii="Arial" w:eastAsia="Arial" w:hAnsi="Arial" w:cs="Arial"/>
          <w:sz w:val="24"/>
          <w:szCs w:val="24"/>
        </w:rPr>
      </w:pPr>
    </w:p>
    <w:p w14:paraId="4469A2DF" w14:textId="77777777" w:rsidR="00CA5DBE" w:rsidRDefault="00CA5DBE">
      <w:pPr>
        <w:pStyle w:val="Body"/>
        <w:rPr>
          <w:rFonts w:ascii="Arial" w:eastAsia="Arial" w:hAnsi="Arial" w:cs="Arial"/>
          <w:sz w:val="24"/>
          <w:szCs w:val="24"/>
        </w:rPr>
      </w:pPr>
    </w:p>
    <w:p w14:paraId="4469A2E0" w14:textId="77777777" w:rsidR="00CA5DBE" w:rsidRDefault="00CA5DBE">
      <w:pPr>
        <w:pStyle w:val="Body"/>
        <w:rPr>
          <w:rFonts w:ascii="Arial" w:eastAsia="Arial" w:hAnsi="Arial" w:cs="Arial"/>
          <w:sz w:val="24"/>
          <w:szCs w:val="24"/>
        </w:rPr>
      </w:pPr>
    </w:p>
    <w:p w14:paraId="4469A2E1" w14:textId="77777777" w:rsidR="00CA5DBE" w:rsidRDefault="00CA5DBE">
      <w:pPr>
        <w:pStyle w:val="Body"/>
        <w:rPr>
          <w:rFonts w:ascii="Arial" w:eastAsia="Arial" w:hAnsi="Arial" w:cs="Arial"/>
          <w:sz w:val="24"/>
          <w:szCs w:val="24"/>
        </w:rPr>
      </w:pPr>
    </w:p>
    <w:p w14:paraId="4469A2E2" w14:textId="77777777" w:rsidR="00CA5DBE" w:rsidRDefault="00CA5DBE">
      <w:pPr>
        <w:pStyle w:val="Body"/>
        <w:rPr>
          <w:rFonts w:ascii="Arial" w:eastAsia="Arial" w:hAnsi="Arial" w:cs="Arial"/>
          <w:sz w:val="24"/>
          <w:szCs w:val="24"/>
        </w:rPr>
      </w:pPr>
    </w:p>
    <w:p w14:paraId="4469A2E3" w14:textId="77777777" w:rsidR="00CA5DBE" w:rsidRDefault="00621F92">
      <w:pPr>
        <w:pStyle w:val="Body"/>
        <w:rPr>
          <w:rFonts w:ascii="Arial" w:eastAsia="Arial" w:hAnsi="Arial" w:cs="Arial"/>
          <w:sz w:val="24"/>
          <w:szCs w:val="24"/>
        </w:rPr>
      </w:pPr>
      <w:r>
        <w:rPr>
          <w:rFonts w:hAnsi="Arial"/>
          <w:sz w:val="24"/>
          <w:szCs w:val="24"/>
        </w:rPr>
        <w:t>———————————————</w:t>
      </w:r>
      <w:r>
        <w:rPr>
          <w:rFonts w:hAnsi="Arial"/>
          <w:sz w:val="24"/>
          <w:szCs w:val="24"/>
        </w:rPr>
        <w:t xml:space="preserve">                           </w:t>
      </w:r>
      <w:r>
        <w:rPr>
          <w:rFonts w:hAnsi="Arial"/>
          <w:sz w:val="24"/>
          <w:szCs w:val="24"/>
        </w:rPr>
        <w:t>————————————————</w:t>
      </w:r>
    </w:p>
    <w:p w14:paraId="4469A2E4" w14:textId="77777777" w:rsidR="00CA5DBE" w:rsidRDefault="00CA5DBE">
      <w:pPr>
        <w:pStyle w:val="Body"/>
        <w:rPr>
          <w:rFonts w:ascii="Arial" w:eastAsia="Arial" w:hAnsi="Arial" w:cs="Arial"/>
          <w:sz w:val="24"/>
          <w:szCs w:val="24"/>
        </w:rPr>
      </w:pPr>
    </w:p>
    <w:p w14:paraId="4469A2E5" w14:textId="77777777" w:rsidR="00CA5DBE" w:rsidRDefault="00621F92">
      <w:pPr>
        <w:pStyle w:val="Body"/>
        <w:rPr>
          <w:rFonts w:ascii="Arial" w:eastAsia="Arial" w:hAnsi="Arial" w:cs="Arial"/>
          <w:sz w:val="24"/>
          <w:szCs w:val="24"/>
        </w:rPr>
      </w:pPr>
      <w:r>
        <w:rPr>
          <w:rFonts w:ascii="Arial"/>
          <w:sz w:val="24"/>
          <w:szCs w:val="24"/>
        </w:rPr>
        <w:lastRenderedPageBreak/>
        <w:t>Bozeman refers to ATP as being similar to a charged battery.  Look at the animation at the following website; Dr Saul</w:t>
      </w:r>
      <w:r>
        <w:rPr>
          <w:rFonts w:hAnsi="Arial"/>
          <w:sz w:val="24"/>
          <w:szCs w:val="24"/>
        </w:rPr>
        <w:t>’</w:t>
      </w:r>
      <w:r>
        <w:rPr>
          <w:rFonts w:ascii="Arial"/>
          <w:sz w:val="24"/>
          <w:szCs w:val="24"/>
        </w:rPr>
        <w:t>s Biology in motion:</w:t>
      </w:r>
    </w:p>
    <w:p w14:paraId="4469A2E6" w14:textId="77777777" w:rsidR="00CA5DBE" w:rsidRDefault="00CA5DBE">
      <w:pPr>
        <w:pStyle w:val="Body"/>
        <w:rPr>
          <w:rFonts w:ascii="Arial" w:eastAsia="Arial" w:hAnsi="Arial" w:cs="Arial"/>
          <w:sz w:val="24"/>
          <w:szCs w:val="24"/>
        </w:rPr>
      </w:pPr>
    </w:p>
    <w:p w14:paraId="4469A2E7" w14:textId="77777777" w:rsidR="00CA5DBE" w:rsidRDefault="007119E0">
      <w:pPr>
        <w:pStyle w:val="Body"/>
        <w:rPr>
          <w:rFonts w:ascii="Arial" w:eastAsia="Arial" w:hAnsi="Arial" w:cs="Arial"/>
          <w:sz w:val="24"/>
          <w:szCs w:val="24"/>
        </w:rPr>
      </w:pPr>
      <w:hyperlink r:id="rId20" w:history="1">
        <w:r w:rsidR="00621F92">
          <w:rPr>
            <w:rStyle w:val="Hyperlink0"/>
            <w:rFonts w:ascii="Arial"/>
            <w:sz w:val="24"/>
            <w:szCs w:val="24"/>
          </w:rPr>
          <w:t>http://www.biologyinmotion.com/atp/</w:t>
        </w:r>
      </w:hyperlink>
    </w:p>
    <w:p w14:paraId="4469A2E8" w14:textId="77777777" w:rsidR="00CA5DBE" w:rsidRDefault="00CA5DBE">
      <w:pPr>
        <w:pStyle w:val="Body"/>
        <w:rPr>
          <w:rFonts w:ascii="Arial" w:eastAsia="Arial" w:hAnsi="Arial" w:cs="Arial"/>
          <w:sz w:val="24"/>
          <w:szCs w:val="24"/>
        </w:rPr>
      </w:pPr>
    </w:p>
    <w:p w14:paraId="4469A2E9" w14:textId="77777777" w:rsidR="00CA5DBE" w:rsidRDefault="00621F92">
      <w:pPr>
        <w:pStyle w:val="Body"/>
        <w:rPr>
          <w:rFonts w:ascii="Arial" w:eastAsia="Arial" w:hAnsi="Arial" w:cs="Arial"/>
          <w:sz w:val="24"/>
          <w:szCs w:val="24"/>
        </w:rPr>
      </w:pPr>
      <w:r>
        <w:rPr>
          <w:rFonts w:ascii="Arial"/>
          <w:sz w:val="24"/>
          <w:szCs w:val="24"/>
        </w:rPr>
        <w:t>Dr Saul describes ATP as a rechargeable battery.</w:t>
      </w:r>
      <w:r>
        <w:rPr>
          <w:rFonts w:ascii="Arial" w:eastAsia="Arial" w:hAnsi="Arial" w:cs="Arial"/>
          <w:noProof/>
          <w:sz w:val="24"/>
          <w:szCs w:val="24"/>
          <w:lang w:val="en-GB"/>
        </w:rPr>
        <mc:AlternateContent>
          <mc:Choice Requires="wps">
            <w:drawing>
              <wp:anchor distT="152400" distB="152400" distL="152400" distR="152400" simplePos="0" relativeHeight="251674624" behindDoc="0" locked="0" layoutInCell="1" allowOverlap="1" wp14:anchorId="4469A346" wp14:editId="4469A347">
                <wp:simplePos x="0" y="0"/>
                <wp:positionH relativeFrom="margin">
                  <wp:posOffset>3131220</wp:posOffset>
                </wp:positionH>
                <wp:positionV relativeFrom="line">
                  <wp:posOffset>331533</wp:posOffset>
                </wp:positionV>
                <wp:extent cx="3186798" cy="6850227"/>
                <wp:effectExtent l="0" t="0" r="0" b="0"/>
                <wp:wrapThrough wrapText="bothSides" distL="152400" distR="152400">
                  <wp:wrapPolygon edited="1">
                    <wp:start x="0" y="0"/>
                    <wp:lineTo x="0" y="21599"/>
                    <wp:lineTo x="21601" y="21599"/>
                    <wp:lineTo x="21601" y="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3186798" cy="6850227"/>
                        </a:xfrm>
                        <a:prstGeom prst="rect">
                          <a:avLst/>
                        </a:prstGeom>
                        <a:noFill/>
                        <a:ln w="12700" cap="flat">
                          <a:noFill/>
                          <a:miter lim="400000"/>
                        </a:ln>
                        <a:effectLst/>
                      </wps:spPr>
                      <wps:txbx>
                        <w:txbxContent>
                          <w:p w14:paraId="4469A38A" w14:textId="77777777" w:rsidR="00CA5DBE" w:rsidRDefault="00621F92">
                            <w:pPr>
                              <w:pStyle w:val="Body"/>
                              <w:rPr>
                                <w:sz w:val="24"/>
                                <w:szCs w:val="24"/>
                              </w:rPr>
                            </w:pPr>
                            <w:r>
                              <w:rPr>
                                <w:sz w:val="24"/>
                                <w:szCs w:val="24"/>
                              </w:rPr>
                              <w:t>Describe what the diagrams show.</w:t>
                            </w:r>
                          </w:p>
                          <w:p w14:paraId="4469A38B" w14:textId="77777777" w:rsidR="00CA5DBE" w:rsidRDefault="00CA5DBE">
                            <w:pPr>
                              <w:pStyle w:val="Body"/>
                              <w:rPr>
                                <w:sz w:val="24"/>
                                <w:szCs w:val="24"/>
                              </w:rPr>
                            </w:pPr>
                          </w:p>
                          <w:p w14:paraId="4469A38C" w14:textId="77777777" w:rsidR="00CA5DBE" w:rsidRDefault="00621F92">
                            <w:pPr>
                              <w:pStyle w:val="Body"/>
                              <w:rPr>
                                <w:sz w:val="24"/>
                                <w:szCs w:val="24"/>
                              </w:rPr>
                            </w:pPr>
                            <w:r>
                              <w:rPr>
                                <w:rFonts w:hAnsi="Helvetica"/>
                                <w:sz w:val="24"/>
                                <w:szCs w:val="24"/>
                              </w:rPr>
                              <w:t>————————————————————</w:t>
                            </w:r>
                          </w:p>
                          <w:p w14:paraId="4469A38D" w14:textId="77777777" w:rsidR="00CA5DBE" w:rsidRDefault="00CA5DBE">
                            <w:pPr>
                              <w:pStyle w:val="Body"/>
                              <w:rPr>
                                <w:sz w:val="24"/>
                                <w:szCs w:val="24"/>
                              </w:rPr>
                            </w:pPr>
                          </w:p>
                          <w:p w14:paraId="4469A38E" w14:textId="77777777" w:rsidR="00CA5DBE" w:rsidRDefault="00621F92">
                            <w:pPr>
                              <w:pStyle w:val="Body"/>
                              <w:rPr>
                                <w:sz w:val="24"/>
                                <w:szCs w:val="24"/>
                              </w:rPr>
                            </w:pPr>
                            <w:r>
                              <w:rPr>
                                <w:rFonts w:hAnsi="Helvetica"/>
                                <w:sz w:val="24"/>
                                <w:szCs w:val="24"/>
                              </w:rPr>
                              <w:t>———————————————————</w:t>
                            </w:r>
                            <w:r>
                              <w:rPr>
                                <w:sz w:val="24"/>
                                <w:szCs w:val="24"/>
                              </w:rPr>
                              <w:t>-</w:t>
                            </w:r>
                          </w:p>
                          <w:p w14:paraId="4469A38F" w14:textId="77777777" w:rsidR="00CA5DBE" w:rsidRDefault="00CA5DBE">
                            <w:pPr>
                              <w:pStyle w:val="Body"/>
                              <w:rPr>
                                <w:sz w:val="24"/>
                                <w:szCs w:val="24"/>
                              </w:rPr>
                            </w:pPr>
                          </w:p>
                          <w:p w14:paraId="4469A390" w14:textId="77777777" w:rsidR="00CA5DBE" w:rsidRDefault="00621F92">
                            <w:pPr>
                              <w:pStyle w:val="Body"/>
                              <w:rPr>
                                <w:sz w:val="24"/>
                                <w:szCs w:val="24"/>
                              </w:rPr>
                            </w:pPr>
                            <w:r>
                              <w:rPr>
                                <w:rFonts w:hAnsi="Helvetica"/>
                                <w:sz w:val="24"/>
                                <w:szCs w:val="24"/>
                              </w:rPr>
                              <w:t>———————————————————</w:t>
                            </w:r>
                            <w:r>
                              <w:rPr>
                                <w:sz w:val="24"/>
                                <w:szCs w:val="24"/>
                              </w:rPr>
                              <w:t>-</w:t>
                            </w:r>
                          </w:p>
                          <w:p w14:paraId="4469A391" w14:textId="77777777" w:rsidR="00CA5DBE" w:rsidRDefault="00CA5DBE">
                            <w:pPr>
                              <w:pStyle w:val="Body"/>
                              <w:rPr>
                                <w:sz w:val="24"/>
                                <w:szCs w:val="24"/>
                              </w:rPr>
                            </w:pPr>
                          </w:p>
                          <w:p w14:paraId="4469A392" w14:textId="77777777" w:rsidR="00CA5DBE" w:rsidRDefault="00621F92">
                            <w:pPr>
                              <w:pStyle w:val="Body"/>
                              <w:rPr>
                                <w:sz w:val="24"/>
                                <w:szCs w:val="24"/>
                              </w:rPr>
                            </w:pPr>
                            <w:r>
                              <w:rPr>
                                <w:rFonts w:hAnsi="Helvetica"/>
                                <w:sz w:val="24"/>
                                <w:szCs w:val="24"/>
                              </w:rPr>
                              <w:t>———————————————————</w:t>
                            </w:r>
                          </w:p>
                          <w:p w14:paraId="4469A393" w14:textId="77777777" w:rsidR="00CA5DBE" w:rsidRDefault="00CA5DBE">
                            <w:pPr>
                              <w:pStyle w:val="Body"/>
                              <w:rPr>
                                <w:sz w:val="24"/>
                                <w:szCs w:val="24"/>
                              </w:rPr>
                            </w:pPr>
                          </w:p>
                          <w:p w14:paraId="4469A394" w14:textId="77777777" w:rsidR="00CA5DBE" w:rsidRDefault="00621F92">
                            <w:pPr>
                              <w:pStyle w:val="Body"/>
                              <w:rPr>
                                <w:sz w:val="24"/>
                                <w:szCs w:val="24"/>
                              </w:rPr>
                            </w:pPr>
                            <w:r>
                              <w:rPr>
                                <w:rFonts w:hAnsi="Helvetica"/>
                                <w:sz w:val="24"/>
                                <w:szCs w:val="24"/>
                              </w:rPr>
                              <w:t>———————————————————</w:t>
                            </w:r>
                            <w:r>
                              <w:rPr>
                                <w:sz w:val="24"/>
                                <w:szCs w:val="24"/>
                              </w:rPr>
                              <w:t>-</w:t>
                            </w:r>
                          </w:p>
                          <w:p w14:paraId="4469A395" w14:textId="77777777" w:rsidR="00CA5DBE" w:rsidRDefault="00CA5DBE">
                            <w:pPr>
                              <w:pStyle w:val="Body"/>
                              <w:rPr>
                                <w:sz w:val="24"/>
                                <w:szCs w:val="24"/>
                              </w:rPr>
                            </w:pPr>
                          </w:p>
                          <w:p w14:paraId="4469A396" w14:textId="77777777" w:rsidR="00CA5DBE" w:rsidRDefault="00621F92">
                            <w:pPr>
                              <w:pStyle w:val="Body"/>
                              <w:rPr>
                                <w:sz w:val="24"/>
                                <w:szCs w:val="24"/>
                              </w:rPr>
                            </w:pPr>
                            <w:r>
                              <w:rPr>
                                <w:rFonts w:hAnsi="Helvetica"/>
                                <w:sz w:val="24"/>
                                <w:szCs w:val="24"/>
                              </w:rPr>
                              <w:t>———————————————————</w:t>
                            </w:r>
                            <w:r>
                              <w:rPr>
                                <w:sz w:val="24"/>
                                <w:szCs w:val="24"/>
                              </w:rPr>
                              <w:t>-</w:t>
                            </w:r>
                          </w:p>
                          <w:p w14:paraId="4469A397" w14:textId="77777777" w:rsidR="00CA5DBE" w:rsidRDefault="00CA5DBE">
                            <w:pPr>
                              <w:pStyle w:val="Body"/>
                              <w:rPr>
                                <w:sz w:val="24"/>
                                <w:szCs w:val="24"/>
                              </w:rPr>
                            </w:pPr>
                          </w:p>
                          <w:p w14:paraId="4469A398" w14:textId="77777777" w:rsidR="00CA5DBE" w:rsidRDefault="00621F92">
                            <w:pPr>
                              <w:pStyle w:val="Body"/>
                              <w:rPr>
                                <w:sz w:val="24"/>
                                <w:szCs w:val="24"/>
                              </w:rPr>
                            </w:pPr>
                            <w:r>
                              <w:rPr>
                                <w:rFonts w:hAnsi="Helvetica"/>
                                <w:sz w:val="24"/>
                                <w:szCs w:val="24"/>
                              </w:rPr>
                              <w:t>———————————————————</w:t>
                            </w:r>
                            <w:r>
                              <w:rPr>
                                <w:sz w:val="24"/>
                                <w:szCs w:val="24"/>
                              </w:rPr>
                              <w:t>-</w:t>
                            </w:r>
                          </w:p>
                          <w:p w14:paraId="4469A399" w14:textId="77777777" w:rsidR="00CA5DBE" w:rsidRDefault="00CA5DBE">
                            <w:pPr>
                              <w:pStyle w:val="Body"/>
                              <w:rPr>
                                <w:sz w:val="24"/>
                                <w:szCs w:val="24"/>
                              </w:rPr>
                            </w:pPr>
                          </w:p>
                          <w:p w14:paraId="4469A39A" w14:textId="77777777" w:rsidR="00CA5DBE" w:rsidRDefault="00621F92">
                            <w:pPr>
                              <w:pStyle w:val="Body"/>
                              <w:rPr>
                                <w:sz w:val="24"/>
                                <w:szCs w:val="24"/>
                              </w:rPr>
                            </w:pPr>
                            <w:r>
                              <w:rPr>
                                <w:rFonts w:hAnsi="Helvetica"/>
                                <w:sz w:val="24"/>
                                <w:szCs w:val="24"/>
                              </w:rPr>
                              <w:t>———————————————————</w:t>
                            </w:r>
                            <w:r>
                              <w:rPr>
                                <w:sz w:val="24"/>
                                <w:szCs w:val="24"/>
                              </w:rPr>
                              <w:t>-</w:t>
                            </w:r>
                          </w:p>
                          <w:p w14:paraId="4469A39B" w14:textId="77777777" w:rsidR="00CA5DBE" w:rsidRDefault="00CA5DBE">
                            <w:pPr>
                              <w:pStyle w:val="Body"/>
                              <w:rPr>
                                <w:sz w:val="24"/>
                                <w:szCs w:val="24"/>
                              </w:rPr>
                            </w:pPr>
                          </w:p>
                          <w:p w14:paraId="4469A39C" w14:textId="77777777" w:rsidR="00CA5DBE" w:rsidRDefault="00621F92">
                            <w:pPr>
                              <w:pStyle w:val="Body"/>
                              <w:rPr>
                                <w:sz w:val="24"/>
                                <w:szCs w:val="24"/>
                              </w:rPr>
                            </w:pPr>
                            <w:r>
                              <w:rPr>
                                <w:rFonts w:hAnsi="Helvetica"/>
                                <w:sz w:val="24"/>
                                <w:szCs w:val="24"/>
                              </w:rPr>
                              <w:t>————————————————————</w:t>
                            </w:r>
                          </w:p>
                          <w:p w14:paraId="4469A39D" w14:textId="77777777" w:rsidR="00CA5DBE" w:rsidRDefault="00CA5DBE">
                            <w:pPr>
                              <w:pStyle w:val="Body"/>
                              <w:rPr>
                                <w:sz w:val="24"/>
                                <w:szCs w:val="24"/>
                              </w:rPr>
                            </w:pPr>
                          </w:p>
                          <w:p w14:paraId="4469A39E" w14:textId="77777777" w:rsidR="00CA5DBE" w:rsidRDefault="00621F92">
                            <w:pPr>
                              <w:pStyle w:val="Body"/>
                              <w:rPr>
                                <w:sz w:val="24"/>
                                <w:szCs w:val="24"/>
                              </w:rPr>
                            </w:pPr>
                            <w:r>
                              <w:rPr>
                                <w:rFonts w:hAnsi="Helvetica"/>
                                <w:sz w:val="24"/>
                                <w:szCs w:val="24"/>
                              </w:rPr>
                              <w:t>———————————————————</w:t>
                            </w:r>
                            <w:r>
                              <w:rPr>
                                <w:sz w:val="24"/>
                                <w:szCs w:val="24"/>
                              </w:rPr>
                              <w:t>-</w:t>
                            </w:r>
                          </w:p>
                          <w:p w14:paraId="4469A39F" w14:textId="77777777" w:rsidR="00CA5DBE" w:rsidRDefault="00CA5DBE">
                            <w:pPr>
                              <w:pStyle w:val="Body"/>
                              <w:rPr>
                                <w:sz w:val="24"/>
                                <w:szCs w:val="24"/>
                              </w:rPr>
                            </w:pPr>
                          </w:p>
                          <w:p w14:paraId="4469A3A0" w14:textId="77777777" w:rsidR="00CA5DBE" w:rsidRDefault="00621F92">
                            <w:pPr>
                              <w:pStyle w:val="Body"/>
                              <w:rPr>
                                <w:sz w:val="24"/>
                                <w:szCs w:val="24"/>
                              </w:rPr>
                            </w:pPr>
                            <w:r>
                              <w:rPr>
                                <w:rFonts w:hAnsi="Helvetica"/>
                                <w:sz w:val="24"/>
                                <w:szCs w:val="24"/>
                              </w:rPr>
                              <w:t>———————————————————</w:t>
                            </w:r>
                            <w:r>
                              <w:rPr>
                                <w:sz w:val="24"/>
                                <w:szCs w:val="24"/>
                              </w:rPr>
                              <w:t>-</w:t>
                            </w:r>
                          </w:p>
                          <w:p w14:paraId="4469A3A1" w14:textId="77777777" w:rsidR="00CA5DBE" w:rsidRDefault="00CA5DBE">
                            <w:pPr>
                              <w:pStyle w:val="Body"/>
                              <w:rPr>
                                <w:sz w:val="24"/>
                                <w:szCs w:val="24"/>
                              </w:rPr>
                            </w:pPr>
                          </w:p>
                          <w:p w14:paraId="4469A3A2" w14:textId="77777777" w:rsidR="00CA5DBE" w:rsidRDefault="00621F92">
                            <w:pPr>
                              <w:pStyle w:val="Body"/>
                              <w:rPr>
                                <w:sz w:val="24"/>
                                <w:szCs w:val="24"/>
                              </w:rPr>
                            </w:pPr>
                            <w:r>
                              <w:rPr>
                                <w:rFonts w:hAnsi="Helvetica"/>
                                <w:sz w:val="24"/>
                                <w:szCs w:val="24"/>
                              </w:rPr>
                              <w:t>———————————————————</w:t>
                            </w:r>
                          </w:p>
                          <w:p w14:paraId="4469A3A3" w14:textId="77777777" w:rsidR="00CA5DBE" w:rsidRDefault="00CA5DBE">
                            <w:pPr>
                              <w:pStyle w:val="Body"/>
                              <w:rPr>
                                <w:sz w:val="24"/>
                                <w:szCs w:val="24"/>
                              </w:rPr>
                            </w:pPr>
                          </w:p>
                          <w:p w14:paraId="4469A3A4" w14:textId="77777777" w:rsidR="00CA5DBE" w:rsidRDefault="00621F92">
                            <w:pPr>
                              <w:pStyle w:val="Body"/>
                              <w:rPr>
                                <w:sz w:val="24"/>
                                <w:szCs w:val="24"/>
                              </w:rPr>
                            </w:pPr>
                            <w:r>
                              <w:rPr>
                                <w:rFonts w:hAnsi="Helvetica"/>
                                <w:sz w:val="24"/>
                                <w:szCs w:val="24"/>
                              </w:rPr>
                              <w:t>———————————————————</w:t>
                            </w:r>
                            <w:r>
                              <w:rPr>
                                <w:sz w:val="24"/>
                                <w:szCs w:val="24"/>
                              </w:rPr>
                              <w:t>-</w:t>
                            </w:r>
                          </w:p>
                          <w:p w14:paraId="4469A3A5" w14:textId="77777777" w:rsidR="00CA5DBE" w:rsidRDefault="00CA5DBE">
                            <w:pPr>
                              <w:pStyle w:val="Body"/>
                              <w:rPr>
                                <w:sz w:val="24"/>
                                <w:szCs w:val="24"/>
                              </w:rPr>
                            </w:pPr>
                          </w:p>
                          <w:p w14:paraId="4469A3A6" w14:textId="77777777" w:rsidR="00CA5DBE" w:rsidRDefault="00621F92">
                            <w:pPr>
                              <w:pStyle w:val="Body"/>
                              <w:rPr>
                                <w:sz w:val="24"/>
                                <w:szCs w:val="24"/>
                              </w:rPr>
                            </w:pPr>
                            <w:r>
                              <w:rPr>
                                <w:rFonts w:hAnsi="Helvetica"/>
                                <w:sz w:val="24"/>
                                <w:szCs w:val="24"/>
                              </w:rPr>
                              <w:t>———————————————————</w:t>
                            </w:r>
                            <w:r>
                              <w:rPr>
                                <w:sz w:val="24"/>
                                <w:szCs w:val="24"/>
                              </w:rPr>
                              <w:t>-</w:t>
                            </w:r>
                          </w:p>
                          <w:p w14:paraId="4469A3A7" w14:textId="77777777" w:rsidR="00CA5DBE" w:rsidRDefault="00CA5DBE">
                            <w:pPr>
                              <w:pStyle w:val="Body"/>
                              <w:rPr>
                                <w:sz w:val="24"/>
                                <w:szCs w:val="24"/>
                              </w:rPr>
                            </w:pPr>
                          </w:p>
                          <w:p w14:paraId="4469A3A8" w14:textId="77777777" w:rsidR="00CA5DBE" w:rsidRDefault="00621F92">
                            <w:pPr>
                              <w:pStyle w:val="Body"/>
                              <w:rPr>
                                <w:sz w:val="24"/>
                                <w:szCs w:val="24"/>
                              </w:rPr>
                            </w:pPr>
                            <w:r>
                              <w:rPr>
                                <w:rFonts w:hAnsi="Helvetica"/>
                                <w:sz w:val="24"/>
                                <w:szCs w:val="24"/>
                              </w:rPr>
                              <w:t>———————————————————</w:t>
                            </w:r>
                            <w:r>
                              <w:rPr>
                                <w:sz w:val="24"/>
                                <w:szCs w:val="24"/>
                              </w:rPr>
                              <w:t>-</w:t>
                            </w:r>
                          </w:p>
                          <w:p w14:paraId="4469A3A9" w14:textId="77777777" w:rsidR="00CA5DBE" w:rsidRDefault="00CA5DBE">
                            <w:pPr>
                              <w:pStyle w:val="Body"/>
                              <w:rPr>
                                <w:sz w:val="24"/>
                                <w:szCs w:val="24"/>
                              </w:rPr>
                            </w:pPr>
                          </w:p>
                          <w:p w14:paraId="4469A3AA" w14:textId="77777777" w:rsidR="00CA5DBE" w:rsidRDefault="00621F92">
                            <w:pPr>
                              <w:pStyle w:val="Body"/>
                              <w:rPr>
                                <w:sz w:val="24"/>
                                <w:szCs w:val="24"/>
                              </w:rPr>
                            </w:pPr>
                            <w:r>
                              <w:rPr>
                                <w:rFonts w:hAnsi="Helvetica"/>
                                <w:sz w:val="24"/>
                                <w:szCs w:val="24"/>
                              </w:rPr>
                              <w:t>———————————————————</w:t>
                            </w:r>
                            <w:r>
                              <w:rPr>
                                <w:sz w:val="24"/>
                                <w:szCs w:val="24"/>
                              </w:rPr>
                              <w:t>-</w:t>
                            </w:r>
                          </w:p>
                          <w:p w14:paraId="4469A3AB" w14:textId="77777777" w:rsidR="00CA5DBE" w:rsidRDefault="00CA5DBE">
                            <w:pPr>
                              <w:pStyle w:val="Body"/>
                              <w:rPr>
                                <w:sz w:val="24"/>
                                <w:szCs w:val="24"/>
                              </w:rPr>
                            </w:pPr>
                          </w:p>
                          <w:p w14:paraId="4469A3AC" w14:textId="77777777" w:rsidR="00CA5DBE" w:rsidRDefault="00621F92">
                            <w:pPr>
                              <w:pStyle w:val="Body"/>
                              <w:rPr>
                                <w:sz w:val="24"/>
                                <w:szCs w:val="24"/>
                              </w:rPr>
                            </w:pPr>
                            <w:r>
                              <w:rPr>
                                <w:rFonts w:hAnsi="Helvetica"/>
                                <w:sz w:val="24"/>
                                <w:szCs w:val="24"/>
                              </w:rPr>
                              <w:t>———————————————————</w:t>
                            </w:r>
                            <w:r>
                              <w:rPr>
                                <w:sz w:val="24"/>
                                <w:szCs w:val="24"/>
                              </w:rPr>
                              <w:t>-</w:t>
                            </w:r>
                          </w:p>
                          <w:p w14:paraId="4469A3AD" w14:textId="77777777" w:rsidR="00CA5DBE" w:rsidRDefault="00CA5DBE">
                            <w:pPr>
                              <w:pStyle w:val="Body"/>
                              <w:rPr>
                                <w:sz w:val="24"/>
                                <w:szCs w:val="24"/>
                              </w:rPr>
                            </w:pPr>
                          </w:p>
                          <w:p w14:paraId="4469A3AE" w14:textId="77777777" w:rsidR="00CA5DBE" w:rsidRDefault="00621F92">
                            <w:pPr>
                              <w:pStyle w:val="Body"/>
                              <w:rPr>
                                <w:sz w:val="24"/>
                                <w:szCs w:val="24"/>
                              </w:rPr>
                            </w:pPr>
                            <w:r>
                              <w:rPr>
                                <w:rFonts w:hAnsi="Helvetica"/>
                                <w:sz w:val="24"/>
                                <w:szCs w:val="24"/>
                              </w:rPr>
                              <w:t>————————————————————</w:t>
                            </w:r>
                          </w:p>
                        </w:txbxContent>
                      </wps:txbx>
                      <wps:bodyPr wrap="square" lIns="50800" tIns="50800" rIns="50800" bIns="50800" numCol="1" anchor="t">
                        <a:noAutofit/>
                      </wps:bodyPr>
                    </wps:wsp>
                  </a:graphicData>
                </a:graphic>
              </wp:anchor>
            </w:drawing>
          </mc:Choice>
          <mc:Fallback>
            <w:pict>
              <v:rect id="_x0000_s1029" style="visibility:visible;position:absolute;margin-left:246.6pt;margin-top:26.1pt;width:250.9pt;height:539.4pt;z-index:2516746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4"/>
                          <w:szCs w:val="24"/>
                        </w:rPr>
                      </w:pPr>
                      <w:r>
                        <w:rPr>
                          <w:sz w:val="24"/>
                          <w:szCs w:val="24"/>
                          <w:rtl w:val="0"/>
                          <w:lang w:val="en-US"/>
                        </w:rPr>
                        <w:t>Describe what the diagrams show.</w:t>
                      </w:r>
                    </w:p>
                    <w:p>
                      <w:pPr>
                        <w:pStyle w:val="Body"/>
                        <w:rPr>
                          <w:sz w:val="24"/>
                          <w:szCs w:val="24"/>
                        </w:rPr>
                      </w:pPr>
                    </w:p>
                    <w:p>
                      <w:pPr>
                        <w:pStyle w:val="Body"/>
                        <w:rPr>
                          <w:sz w:val="24"/>
                          <w:szCs w:val="24"/>
                        </w:rPr>
                      </w:pPr>
                      <w:r>
                        <w:rPr>
                          <w:rFonts w:hAnsi="Helvetica" w:hint="default"/>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r>
                        <w:rPr>
                          <w:sz w:val="24"/>
                          <w:szCs w:val="24"/>
                          <w:rtl w:val="0"/>
                          <w:lang w:val="en-US"/>
                        </w:rPr>
                        <w:t>-</w:t>
                      </w:r>
                    </w:p>
                    <w:p>
                      <w:pPr>
                        <w:pStyle w:val="Body"/>
                        <w:rPr>
                          <w:sz w:val="24"/>
                          <w:szCs w:val="24"/>
                        </w:rPr>
                      </w:pPr>
                    </w:p>
                    <w:p>
                      <w:pPr>
                        <w:pStyle w:val="Body"/>
                        <w:rPr>
                          <w:sz w:val="24"/>
                          <w:szCs w:val="24"/>
                        </w:rPr>
                      </w:pPr>
                      <w:r>
                        <w:rPr>
                          <w:rFonts w:hAnsi="Helvetica" w:hint="default"/>
                          <w:sz w:val="24"/>
                          <w:szCs w:val="24"/>
                          <w:rtl w:val="0"/>
                          <w:lang w:val="en-US"/>
                        </w:rPr>
                        <w:t>————————————————————</w:t>
                      </w:r>
                    </w:p>
                  </w:txbxContent>
                </v:textbox>
                <w10:wrap type="through" side="bothSides" anchorx="margin"/>
              </v:rect>
            </w:pict>
          </mc:Fallback>
        </mc:AlternateContent>
      </w:r>
    </w:p>
    <w:p w14:paraId="4469A2EA" w14:textId="77777777" w:rsidR="00CA5DBE" w:rsidRDefault="00621F92">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70528" behindDoc="0" locked="0" layoutInCell="1" allowOverlap="1" wp14:anchorId="4469A348" wp14:editId="4469A349">
            <wp:simplePos x="0" y="0"/>
            <wp:positionH relativeFrom="margin">
              <wp:posOffset>136567</wp:posOffset>
            </wp:positionH>
            <wp:positionV relativeFrom="line">
              <wp:posOffset>183784</wp:posOffset>
            </wp:positionV>
            <wp:extent cx="2751356" cy="3223017"/>
            <wp:effectExtent l="0" t="0" r="0" b="0"/>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5-08-16 at 15.03.44.png"/>
                    <pic:cNvPicPr/>
                  </pic:nvPicPr>
                  <pic:blipFill>
                    <a:blip r:embed="rId21">
                      <a:extLst/>
                    </a:blip>
                    <a:stretch>
                      <a:fillRect/>
                    </a:stretch>
                  </pic:blipFill>
                  <pic:spPr>
                    <a:xfrm>
                      <a:off x="0" y="0"/>
                      <a:ext cx="2751356" cy="3223017"/>
                    </a:xfrm>
                    <a:prstGeom prst="rect">
                      <a:avLst/>
                    </a:prstGeom>
                    <a:ln w="12700" cap="flat">
                      <a:noFill/>
                      <a:miter lim="400000"/>
                    </a:ln>
                    <a:effectLst/>
                  </pic:spPr>
                </pic:pic>
              </a:graphicData>
            </a:graphic>
          </wp:anchor>
        </w:drawing>
      </w:r>
      <w:r>
        <w:rPr>
          <w:rFonts w:ascii="Arial" w:eastAsia="Arial" w:hAnsi="Arial" w:cs="Arial"/>
          <w:noProof/>
          <w:sz w:val="24"/>
          <w:szCs w:val="24"/>
          <w:lang w:val="en-GB"/>
        </w:rPr>
        <w:drawing>
          <wp:anchor distT="152400" distB="152400" distL="152400" distR="152400" simplePos="0" relativeHeight="251671552" behindDoc="0" locked="0" layoutInCell="1" allowOverlap="1" wp14:anchorId="4469A34A" wp14:editId="4469A34B">
            <wp:simplePos x="0" y="0"/>
            <wp:positionH relativeFrom="margin">
              <wp:posOffset>341114</wp:posOffset>
            </wp:positionH>
            <wp:positionV relativeFrom="line">
              <wp:posOffset>3847856</wp:posOffset>
            </wp:positionV>
            <wp:extent cx="2860602" cy="2925196"/>
            <wp:effectExtent l="0" t="0" r="0" b="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5-08-16 at 15.04.25.png"/>
                    <pic:cNvPicPr/>
                  </pic:nvPicPr>
                  <pic:blipFill>
                    <a:blip r:embed="rId22">
                      <a:extLst/>
                    </a:blip>
                    <a:stretch>
                      <a:fillRect/>
                    </a:stretch>
                  </pic:blipFill>
                  <pic:spPr>
                    <a:xfrm>
                      <a:off x="0" y="0"/>
                      <a:ext cx="2860602" cy="2925196"/>
                    </a:xfrm>
                    <a:prstGeom prst="rect">
                      <a:avLst/>
                    </a:prstGeom>
                    <a:ln w="12700" cap="flat">
                      <a:noFill/>
                      <a:miter lim="400000"/>
                    </a:ln>
                    <a:effectLst/>
                  </pic:spPr>
                </pic:pic>
              </a:graphicData>
            </a:graphic>
          </wp:anchor>
        </w:drawing>
      </w:r>
    </w:p>
    <w:p w14:paraId="4469A2EB" w14:textId="77777777" w:rsidR="00CA5DBE" w:rsidRDefault="00CA5DBE">
      <w:pPr>
        <w:pStyle w:val="Body"/>
        <w:rPr>
          <w:rFonts w:ascii="Arial" w:eastAsia="Arial" w:hAnsi="Arial" w:cs="Arial"/>
          <w:sz w:val="24"/>
          <w:szCs w:val="24"/>
        </w:rPr>
      </w:pPr>
    </w:p>
    <w:p w14:paraId="4469A2EC" w14:textId="77777777" w:rsidR="00CA5DBE" w:rsidRDefault="00CA5DBE">
      <w:pPr>
        <w:pStyle w:val="Body"/>
        <w:rPr>
          <w:rFonts w:ascii="Arial" w:eastAsia="Arial" w:hAnsi="Arial" w:cs="Arial"/>
          <w:sz w:val="24"/>
          <w:szCs w:val="24"/>
        </w:rPr>
      </w:pPr>
    </w:p>
    <w:p w14:paraId="4469A2ED" w14:textId="77777777" w:rsidR="00CA5DBE" w:rsidRDefault="00CA5DBE">
      <w:pPr>
        <w:pStyle w:val="Body"/>
        <w:rPr>
          <w:rFonts w:ascii="Arial" w:eastAsia="Arial" w:hAnsi="Arial" w:cs="Arial"/>
          <w:sz w:val="24"/>
          <w:szCs w:val="24"/>
        </w:rPr>
      </w:pPr>
    </w:p>
    <w:p w14:paraId="4469A2EE" w14:textId="77777777" w:rsidR="00CA5DBE" w:rsidRDefault="00CA5DBE">
      <w:pPr>
        <w:pStyle w:val="Body"/>
        <w:rPr>
          <w:rFonts w:ascii="Arial" w:eastAsia="Arial" w:hAnsi="Arial" w:cs="Arial"/>
          <w:sz w:val="24"/>
          <w:szCs w:val="24"/>
        </w:rPr>
      </w:pPr>
    </w:p>
    <w:p w14:paraId="4469A2EF" w14:textId="77777777" w:rsidR="00CA5DBE" w:rsidRDefault="00CA5DBE">
      <w:pPr>
        <w:pStyle w:val="Body"/>
        <w:rPr>
          <w:rFonts w:ascii="Arial" w:eastAsia="Arial" w:hAnsi="Arial" w:cs="Arial"/>
          <w:sz w:val="24"/>
          <w:szCs w:val="24"/>
        </w:rPr>
      </w:pPr>
    </w:p>
    <w:p w14:paraId="4469A2F0" w14:textId="77777777" w:rsidR="00CA5DBE" w:rsidRDefault="00CA5DBE">
      <w:pPr>
        <w:pStyle w:val="Body"/>
        <w:rPr>
          <w:rFonts w:ascii="Arial" w:eastAsia="Arial" w:hAnsi="Arial" w:cs="Arial"/>
          <w:sz w:val="24"/>
          <w:szCs w:val="24"/>
        </w:rPr>
      </w:pPr>
    </w:p>
    <w:p w14:paraId="4469A2F1" w14:textId="77777777" w:rsidR="00CA5DBE" w:rsidRDefault="00C22D7E">
      <w:pPr>
        <w:pStyle w:val="Body"/>
        <w:rPr>
          <w:rFonts w:ascii="Arial" w:eastAsia="Arial" w:hAnsi="Arial" w:cs="Arial"/>
          <w:sz w:val="24"/>
          <w:szCs w:val="24"/>
        </w:rPr>
      </w:pPr>
      <w:r>
        <w:rPr>
          <w:rFonts w:ascii="Arial" w:eastAsia="Arial" w:hAnsi="Arial" w:cs="Arial"/>
          <w:noProof/>
          <w:sz w:val="24"/>
          <w:szCs w:val="24"/>
          <w:lang w:val="en-GB"/>
        </w:rPr>
        <w:lastRenderedPageBreak/>
        <mc:AlternateContent>
          <mc:Choice Requires="wps">
            <w:drawing>
              <wp:anchor distT="152400" distB="152400" distL="152400" distR="152400" simplePos="0" relativeHeight="251675648" behindDoc="0" locked="0" layoutInCell="1" allowOverlap="1" wp14:anchorId="4469A34C" wp14:editId="4469A34D">
                <wp:simplePos x="0" y="0"/>
                <wp:positionH relativeFrom="margin">
                  <wp:posOffset>3135630</wp:posOffset>
                </wp:positionH>
                <wp:positionV relativeFrom="line">
                  <wp:posOffset>-308610</wp:posOffset>
                </wp:positionV>
                <wp:extent cx="3259455" cy="6119495"/>
                <wp:effectExtent l="0" t="0" r="0" b="0"/>
                <wp:wrapThrough wrapText="bothSides" distL="152400" distR="152400">
                  <wp:wrapPolygon edited="1">
                    <wp:start x="0" y="0"/>
                    <wp:lineTo x="0" y="21601"/>
                    <wp:lineTo x="21599" y="21601"/>
                    <wp:lineTo x="21599" y="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3259455" cy="6119495"/>
                        </a:xfrm>
                        <a:prstGeom prst="rect">
                          <a:avLst/>
                        </a:prstGeom>
                        <a:noFill/>
                        <a:ln w="12700" cap="flat">
                          <a:noFill/>
                          <a:miter lim="400000"/>
                        </a:ln>
                        <a:effectLst/>
                      </wps:spPr>
                      <wps:txbx>
                        <w:txbxContent>
                          <w:p w14:paraId="4469A3AF" w14:textId="77777777" w:rsidR="00CA5DBE" w:rsidRDefault="00621F92">
                            <w:pPr>
                              <w:pStyle w:val="Body"/>
                            </w:pPr>
                            <w:r>
                              <w:t>Describe what the diagrams show.</w:t>
                            </w:r>
                          </w:p>
                          <w:p w14:paraId="4469A3B0" w14:textId="77777777" w:rsidR="00CA5DBE" w:rsidRDefault="00CA5DBE">
                            <w:pPr>
                              <w:pStyle w:val="Body"/>
                            </w:pPr>
                          </w:p>
                          <w:p w14:paraId="4469A3B1" w14:textId="77777777" w:rsidR="00CA5DBE" w:rsidRDefault="00621F92">
                            <w:pPr>
                              <w:pStyle w:val="Body"/>
                            </w:pPr>
                            <w:r>
                              <w:rPr>
                                <w:rFonts w:ascii="Arial Unicode MS" w:hAnsi="Helvetica"/>
                              </w:rPr>
                              <w:t>————————————————————</w:t>
                            </w:r>
                          </w:p>
                          <w:p w14:paraId="4469A3B2" w14:textId="77777777" w:rsidR="00CA5DBE" w:rsidRDefault="00CA5DBE">
                            <w:pPr>
                              <w:pStyle w:val="Body"/>
                            </w:pPr>
                          </w:p>
                          <w:p w14:paraId="4469A3B3" w14:textId="77777777" w:rsidR="00CA5DBE" w:rsidRDefault="00621F92">
                            <w:pPr>
                              <w:pStyle w:val="Body"/>
                            </w:pPr>
                            <w:r>
                              <w:rPr>
                                <w:rFonts w:ascii="Arial Unicode MS" w:hAnsi="Helvetica"/>
                              </w:rPr>
                              <w:t>———————————————————</w:t>
                            </w:r>
                            <w:r>
                              <w:t>-</w:t>
                            </w:r>
                          </w:p>
                          <w:p w14:paraId="4469A3B4" w14:textId="77777777" w:rsidR="00CA5DBE" w:rsidRDefault="00CA5DBE">
                            <w:pPr>
                              <w:pStyle w:val="Body"/>
                            </w:pPr>
                          </w:p>
                          <w:p w14:paraId="4469A3B5" w14:textId="77777777" w:rsidR="00CA5DBE" w:rsidRDefault="00621F92">
                            <w:pPr>
                              <w:pStyle w:val="Body"/>
                            </w:pPr>
                            <w:r>
                              <w:rPr>
                                <w:rFonts w:ascii="Arial Unicode MS" w:hAnsi="Helvetica"/>
                              </w:rPr>
                              <w:t>———————————————————</w:t>
                            </w:r>
                            <w:r>
                              <w:t>-</w:t>
                            </w:r>
                          </w:p>
                          <w:p w14:paraId="4469A3B6" w14:textId="77777777" w:rsidR="00CA5DBE" w:rsidRDefault="00CA5DBE">
                            <w:pPr>
                              <w:pStyle w:val="Body"/>
                            </w:pPr>
                          </w:p>
                          <w:p w14:paraId="4469A3B7" w14:textId="77777777" w:rsidR="00CA5DBE" w:rsidRDefault="00621F92">
                            <w:pPr>
                              <w:pStyle w:val="Body"/>
                            </w:pPr>
                            <w:r>
                              <w:rPr>
                                <w:rFonts w:ascii="Arial Unicode MS" w:hAnsi="Helvetica"/>
                              </w:rPr>
                              <w:t>———————————————————</w:t>
                            </w:r>
                          </w:p>
                          <w:p w14:paraId="4469A3B8" w14:textId="77777777" w:rsidR="00CA5DBE" w:rsidRDefault="00CA5DBE">
                            <w:pPr>
                              <w:pStyle w:val="Body"/>
                            </w:pPr>
                          </w:p>
                          <w:p w14:paraId="4469A3B9" w14:textId="77777777" w:rsidR="00CA5DBE" w:rsidRDefault="00621F92">
                            <w:pPr>
                              <w:pStyle w:val="Body"/>
                            </w:pPr>
                            <w:r>
                              <w:rPr>
                                <w:rFonts w:ascii="Arial Unicode MS" w:hAnsi="Helvetica"/>
                              </w:rPr>
                              <w:t>———————————————————</w:t>
                            </w:r>
                            <w:r>
                              <w:t>-</w:t>
                            </w:r>
                          </w:p>
                          <w:p w14:paraId="4469A3BA" w14:textId="77777777" w:rsidR="00CA5DBE" w:rsidRDefault="00CA5DBE">
                            <w:pPr>
                              <w:pStyle w:val="Body"/>
                            </w:pPr>
                          </w:p>
                          <w:p w14:paraId="4469A3BB" w14:textId="77777777" w:rsidR="00CA5DBE" w:rsidRDefault="00621F92">
                            <w:pPr>
                              <w:pStyle w:val="Body"/>
                            </w:pPr>
                            <w:r>
                              <w:rPr>
                                <w:rFonts w:ascii="Arial Unicode MS" w:hAnsi="Helvetica"/>
                              </w:rPr>
                              <w:t>———————————————————</w:t>
                            </w:r>
                            <w:r>
                              <w:t>-</w:t>
                            </w:r>
                          </w:p>
                          <w:p w14:paraId="4469A3BC" w14:textId="77777777" w:rsidR="00CA5DBE" w:rsidRDefault="00CA5DBE">
                            <w:pPr>
                              <w:pStyle w:val="Body"/>
                            </w:pPr>
                          </w:p>
                          <w:p w14:paraId="4469A3BD" w14:textId="77777777" w:rsidR="00CA5DBE" w:rsidRDefault="00621F92">
                            <w:pPr>
                              <w:pStyle w:val="Body"/>
                            </w:pPr>
                            <w:r>
                              <w:rPr>
                                <w:rFonts w:ascii="Arial Unicode MS" w:hAnsi="Helvetica"/>
                              </w:rPr>
                              <w:t>———————————————————</w:t>
                            </w:r>
                            <w:r>
                              <w:t>-</w:t>
                            </w:r>
                          </w:p>
                          <w:p w14:paraId="4469A3BE" w14:textId="77777777" w:rsidR="00CA5DBE" w:rsidRDefault="00CA5DBE">
                            <w:pPr>
                              <w:pStyle w:val="Body"/>
                            </w:pPr>
                          </w:p>
                          <w:p w14:paraId="4469A3BF" w14:textId="77777777" w:rsidR="00CA5DBE" w:rsidRDefault="00621F92">
                            <w:pPr>
                              <w:pStyle w:val="Body"/>
                            </w:pPr>
                            <w:r>
                              <w:rPr>
                                <w:rFonts w:ascii="Arial Unicode MS" w:hAnsi="Helvetica"/>
                              </w:rPr>
                              <w:t>———————————————————</w:t>
                            </w:r>
                            <w:r>
                              <w:t>-</w:t>
                            </w:r>
                          </w:p>
                          <w:p w14:paraId="4469A3C0" w14:textId="77777777" w:rsidR="00CA5DBE" w:rsidRDefault="00CA5DBE">
                            <w:pPr>
                              <w:pStyle w:val="Body"/>
                            </w:pPr>
                          </w:p>
                          <w:p w14:paraId="4469A3C1" w14:textId="77777777" w:rsidR="00CA5DBE" w:rsidRDefault="00621F92">
                            <w:pPr>
                              <w:pStyle w:val="Body"/>
                            </w:pPr>
                            <w:r>
                              <w:rPr>
                                <w:rFonts w:ascii="Arial Unicode MS" w:hAnsi="Helvetica"/>
                              </w:rPr>
                              <w:t>————————————————————</w:t>
                            </w:r>
                          </w:p>
                          <w:p w14:paraId="4469A3C2" w14:textId="77777777" w:rsidR="00CA5DBE" w:rsidRDefault="00CA5DBE">
                            <w:pPr>
                              <w:pStyle w:val="Body"/>
                            </w:pPr>
                          </w:p>
                          <w:p w14:paraId="4469A3C3" w14:textId="77777777" w:rsidR="00CA5DBE" w:rsidRDefault="00621F92">
                            <w:pPr>
                              <w:pStyle w:val="Body"/>
                            </w:pPr>
                            <w:r>
                              <w:rPr>
                                <w:rFonts w:ascii="Arial Unicode MS" w:hAnsi="Helvetica"/>
                              </w:rPr>
                              <w:t>———————————————————</w:t>
                            </w:r>
                            <w:r>
                              <w:t>-</w:t>
                            </w:r>
                          </w:p>
                          <w:p w14:paraId="4469A3C4" w14:textId="77777777" w:rsidR="00CA5DBE" w:rsidRDefault="00CA5DBE">
                            <w:pPr>
                              <w:pStyle w:val="Body"/>
                            </w:pPr>
                          </w:p>
                          <w:p w14:paraId="4469A3C5" w14:textId="77777777" w:rsidR="00CA5DBE" w:rsidRDefault="00621F92">
                            <w:pPr>
                              <w:pStyle w:val="Body"/>
                            </w:pPr>
                            <w:r>
                              <w:rPr>
                                <w:rFonts w:ascii="Arial Unicode MS" w:hAnsi="Helvetica"/>
                              </w:rPr>
                              <w:t>———————————————————</w:t>
                            </w:r>
                            <w:r>
                              <w:t>-</w:t>
                            </w:r>
                          </w:p>
                          <w:p w14:paraId="4469A3C6" w14:textId="77777777" w:rsidR="00CA5DBE" w:rsidRDefault="00CA5DBE">
                            <w:pPr>
                              <w:pStyle w:val="Body"/>
                            </w:pPr>
                          </w:p>
                          <w:p w14:paraId="4469A3C7" w14:textId="77777777" w:rsidR="00CA5DBE" w:rsidRDefault="00621F92">
                            <w:pPr>
                              <w:pStyle w:val="Body"/>
                            </w:pPr>
                            <w:r>
                              <w:rPr>
                                <w:rFonts w:ascii="Arial Unicode MS" w:hAnsi="Helvetica"/>
                              </w:rPr>
                              <w:t>———————————————————</w:t>
                            </w:r>
                          </w:p>
                          <w:p w14:paraId="4469A3C8" w14:textId="77777777" w:rsidR="00CA5DBE" w:rsidRDefault="00CA5DBE">
                            <w:pPr>
                              <w:pStyle w:val="Body"/>
                            </w:pPr>
                          </w:p>
                          <w:p w14:paraId="4469A3C9" w14:textId="77777777" w:rsidR="00CA5DBE" w:rsidRDefault="00621F92">
                            <w:pPr>
                              <w:pStyle w:val="Body"/>
                            </w:pPr>
                            <w:r>
                              <w:rPr>
                                <w:rFonts w:ascii="Arial Unicode MS" w:hAnsi="Helvetica"/>
                              </w:rPr>
                              <w:t>———————————————————</w:t>
                            </w:r>
                            <w:r>
                              <w:t>-</w:t>
                            </w:r>
                          </w:p>
                          <w:p w14:paraId="4469A3CA" w14:textId="77777777" w:rsidR="00CA5DBE" w:rsidRDefault="00CA5DBE">
                            <w:pPr>
                              <w:pStyle w:val="Body"/>
                            </w:pPr>
                          </w:p>
                          <w:p w14:paraId="4469A3CB" w14:textId="77777777" w:rsidR="00CA5DBE" w:rsidRDefault="00621F92">
                            <w:pPr>
                              <w:pStyle w:val="Body"/>
                            </w:pPr>
                            <w:r>
                              <w:rPr>
                                <w:rFonts w:ascii="Arial Unicode MS" w:hAnsi="Helvetica"/>
                              </w:rPr>
                              <w:t>———————————————————</w:t>
                            </w:r>
                            <w:r>
                              <w:t>-</w:t>
                            </w:r>
                          </w:p>
                          <w:p w14:paraId="4469A3CC" w14:textId="77777777" w:rsidR="00CA5DBE" w:rsidRDefault="00CA5DBE">
                            <w:pPr>
                              <w:pStyle w:val="Body"/>
                            </w:pPr>
                          </w:p>
                          <w:p w14:paraId="4469A3CD" w14:textId="77777777" w:rsidR="00CA5DBE" w:rsidRDefault="00621F92">
                            <w:pPr>
                              <w:pStyle w:val="Body"/>
                            </w:pPr>
                            <w:r>
                              <w:rPr>
                                <w:rFonts w:ascii="Arial Unicode MS" w:hAnsi="Helvetica"/>
                              </w:rPr>
                              <w:t>———————————————————</w:t>
                            </w:r>
                            <w:r>
                              <w:t>-</w:t>
                            </w:r>
                          </w:p>
                          <w:p w14:paraId="4469A3CE" w14:textId="77777777" w:rsidR="00CA5DBE" w:rsidRDefault="00CA5DBE">
                            <w:pPr>
                              <w:pStyle w:val="Body"/>
                            </w:pPr>
                          </w:p>
                          <w:p w14:paraId="4469A3CF" w14:textId="77777777" w:rsidR="00CA5DBE" w:rsidRDefault="00621F92">
                            <w:pPr>
                              <w:pStyle w:val="Body"/>
                            </w:pPr>
                            <w:r>
                              <w:rPr>
                                <w:rFonts w:ascii="Arial Unicode MS" w:hAnsi="Helvetica"/>
                              </w:rPr>
                              <w:t>———————————————————</w:t>
                            </w:r>
                            <w:r>
                              <w:t>-</w:t>
                            </w:r>
                          </w:p>
                          <w:p w14:paraId="4469A3D0" w14:textId="77777777" w:rsidR="00CA5DBE" w:rsidRDefault="00CA5DBE">
                            <w:pPr>
                              <w:pStyle w:val="Body"/>
                            </w:pPr>
                          </w:p>
                          <w:p w14:paraId="4469A3D1" w14:textId="77777777" w:rsidR="00CA5DBE" w:rsidRDefault="00621F92">
                            <w:pPr>
                              <w:pStyle w:val="Body"/>
                            </w:pPr>
                            <w:r>
                              <w:rPr>
                                <w:rFonts w:ascii="Arial Unicode MS" w:hAnsi="Helvetica"/>
                              </w:rPr>
                              <w:t>———————————————————</w:t>
                            </w:r>
                            <w: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30" style="position:absolute;margin-left:246.9pt;margin-top:-24.3pt;width:256.65pt;height:481.85pt;z-index:25167564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0 21601 21599 21601 2159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" filled="f" stroked="f" strokeweight="1pt">
                <v:stroke miterlimit="4"/>
                <v:textbox inset="4pt,4pt,4pt,4pt">
                  <w:txbxContent>
                    <w:p w:rsidR="00CA5DBE" w:rsidRDefault="00621F92">
                      <w:pPr>
                        <w:pStyle w:val="Body"/>
                      </w:pPr>
                      <w:r>
                        <w:t xml:space="preserve">Describe what the </w:t>
                      </w:r>
                      <w:r>
                        <w:t>diagrams show.</w:t>
                      </w: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621F92">
                      <w:pPr>
                        <w:pStyle w:val="Body"/>
                      </w:pPr>
                      <w:r>
                        <w:rPr>
                          <w:rFonts w:ascii="Arial Unicode MS" w:hAnsi="Helvetica"/>
                        </w:rPr>
                        <w:t>———————————————————</w:t>
                      </w:r>
                      <w:r>
                        <w:t>-</w:t>
                      </w:r>
                    </w:p>
                  </w:txbxContent>
                </v:textbox>
                <w10:wrap type="through" anchorx="margin" anchory="line"/>
              </v:rect>
            </w:pict>
          </mc:Fallback>
        </mc:AlternateContent>
      </w:r>
      <w:r w:rsidR="00621F92">
        <w:rPr>
          <w:rFonts w:ascii="Arial" w:eastAsia="Arial" w:hAnsi="Arial" w:cs="Arial"/>
          <w:noProof/>
          <w:sz w:val="24"/>
          <w:szCs w:val="24"/>
          <w:lang w:val="en-GB"/>
        </w:rPr>
        <w:drawing>
          <wp:anchor distT="152400" distB="152400" distL="152400" distR="152400" simplePos="0" relativeHeight="251672576" behindDoc="0" locked="0" layoutInCell="1" allowOverlap="1" wp14:anchorId="4469A34E" wp14:editId="4469A34F">
            <wp:simplePos x="0" y="0"/>
            <wp:positionH relativeFrom="margin">
              <wp:posOffset>-3810</wp:posOffset>
            </wp:positionH>
            <wp:positionV relativeFrom="page">
              <wp:posOffset>414655</wp:posOffset>
            </wp:positionV>
            <wp:extent cx="2747645" cy="2818765"/>
            <wp:effectExtent l="0" t="0" r="0" b="635"/>
            <wp:wrapThrough wrapText="bothSides" distL="152400" distR="152400">
              <wp:wrapPolygon edited="1">
                <wp:start x="0" y="0"/>
                <wp:lineTo x="0" y="21600"/>
                <wp:lineTo x="21600" y="21600"/>
                <wp:lineTo x="21600"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5-08-16 at 15.04.44.png"/>
                    <pic:cNvPicPr/>
                  </pic:nvPicPr>
                  <pic:blipFill>
                    <a:blip r:embed="rId23">
                      <a:extLst/>
                    </a:blip>
                    <a:stretch>
                      <a:fillRect/>
                    </a:stretch>
                  </pic:blipFill>
                  <pic:spPr>
                    <a:xfrm>
                      <a:off x="0" y="0"/>
                      <a:ext cx="2747645" cy="2818765"/>
                    </a:xfrm>
                    <a:prstGeom prst="rect">
                      <a:avLst/>
                    </a:prstGeom>
                    <a:ln w="12700" cap="flat">
                      <a:noFill/>
                      <a:miter lim="400000"/>
                    </a:ln>
                    <a:effectLst/>
                  </pic:spPr>
                </pic:pic>
              </a:graphicData>
            </a:graphic>
          </wp:anchor>
        </w:drawing>
      </w:r>
    </w:p>
    <w:p w14:paraId="4469A2F2" w14:textId="77777777" w:rsidR="00CA5DBE" w:rsidRDefault="00CA5DBE">
      <w:pPr>
        <w:pStyle w:val="Body"/>
        <w:rPr>
          <w:rFonts w:ascii="Arial" w:eastAsia="Arial" w:hAnsi="Arial" w:cs="Arial"/>
          <w:sz w:val="24"/>
          <w:szCs w:val="24"/>
        </w:rPr>
      </w:pPr>
    </w:p>
    <w:p w14:paraId="4469A2F3" w14:textId="77777777" w:rsidR="00CA5DBE" w:rsidRDefault="00CA5DBE">
      <w:pPr>
        <w:pStyle w:val="Body"/>
        <w:rPr>
          <w:rFonts w:ascii="Arial" w:eastAsia="Arial" w:hAnsi="Arial" w:cs="Arial"/>
          <w:sz w:val="24"/>
          <w:szCs w:val="24"/>
        </w:rPr>
      </w:pPr>
    </w:p>
    <w:p w14:paraId="4469A2F4" w14:textId="77777777" w:rsidR="00CA5DBE" w:rsidRDefault="00CA5DBE">
      <w:pPr>
        <w:pStyle w:val="Body"/>
        <w:rPr>
          <w:rFonts w:ascii="Arial" w:eastAsia="Arial" w:hAnsi="Arial" w:cs="Arial"/>
          <w:sz w:val="24"/>
          <w:szCs w:val="24"/>
        </w:rPr>
      </w:pPr>
    </w:p>
    <w:p w14:paraId="4469A2F5" w14:textId="77777777" w:rsidR="00CA5DBE" w:rsidRDefault="00CA5DBE">
      <w:pPr>
        <w:pStyle w:val="Body"/>
        <w:rPr>
          <w:rFonts w:ascii="Arial" w:eastAsia="Arial" w:hAnsi="Arial" w:cs="Arial"/>
          <w:sz w:val="24"/>
          <w:szCs w:val="24"/>
        </w:rPr>
      </w:pPr>
    </w:p>
    <w:p w14:paraId="4469A2F6" w14:textId="77777777" w:rsidR="00CA5DBE" w:rsidRDefault="00CA5DBE">
      <w:pPr>
        <w:pStyle w:val="Body"/>
        <w:rPr>
          <w:rFonts w:ascii="Arial" w:eastAsia="Arial" w:hAnsi="Arial" w:cs="Arial"/>
          <w:sz w:val="24"/>
          <w:szCs w:val="24"/>
        </w:rPr>
      </w:pPr>
    </w:p>
    <w:p w14:paraId="4469A2F7" w14:textId="77777777" w:rsidR="00CA5DBE" w:rsidRDefault="00CA5DBE">
      <w:pPr>
        <w:pStyle w:val="Body"/>
        <w:rPr>
          <w:rFonts w:ascii="Arial" w:eastAsia="Arial" w:hAnsi="Arial" w:cs="Arial"/>
          <w:sz w:val="24"/>
          <w:szCs w:val="24"/>
        </w:rPr>
      </w:pPr>
    </w:p>
    <w:p w14:paraId="4469A2F8" w14:textId="77777777" w:rsidR="00CA5DBE" w:rsidRDefault="00CA5DBE">
      <w:pPr>
        <w:pStyle w:val="Body"/>
        <w:rPr>
          <w:rFonts w:ascii="Arial" w:eastAsia="Arial" w:hAnsi="Arial" w:cs="Arial"/>
          <w:sz w:val="24"/>
          <w:szCs w:val="24"/>
        </w:rPr>
      </w:pPr>
    </w:p>
    <w:p w14:paraId="4469A2F9" w14:textId="77777777" w:rsidR="00CA5DBE" w:rsidRDefault="00CA5DBE">
      <w:pPr>
        <w:pStyle w:val="Body"/>
        <w:rPr>
          <w:rFonts w:ascii="Arial" w:eastAsia="Arial" w:hAnsi="Arial" w:cs="Arial"/>
          <w:sz w:val="24"/>
          <w:szCs w:val="24"/>
        </w:rPr>
      </w:pPr>
    </w:p>
    <w:p w14:paraId="4469A2FA" w14:textId="77777777" w:rsidR="00CA5DBE" w:rsidRDefault="00CA5DBE">
      <w:pPr>
        <w:pStyle w:val="Body"/>
        <w:rPr>
          <w:rFonts w:ascii="Arial" w:eastAsia="Arial" w:hAnsi="Arial" w:cs="Arial"/>
          <w:sz w:val="24"/>
          <w:szCs w:val="24"/>
        </w:rPr>
      </w:pPr>
    </w:p>
    <w:p w14:paraId="4469A2FB" w14:textId="77777777" w:rsidR="00CA5DBE" w:rsidRDefault="00CA5DBE">
      <w:pPr>
        <w:pStyle w:val="Body"/>
        <w:rPr>
          <w:rFonts w:ascii="Arial" w:eastAsia="Arial" w:hAnsi="Arial" w:cs="Arial"/>
          <w:sz w:val="24"/>
          <w:szCs w:val="24"/>
        </w:rPr>
      </w:pPr>
    </w:p>
    <w:p w14:paraId="4469A2FC" w14:textId="77777777" w:rsidR="00CA5DBE" w:rsidRDefault="00CA5DBE">
      <w:pPr>
        <w:pStyle w:val="Body"/>
        <w:rPr>
          <w:rFonts w:ascii="Arial" w:eastAsia="Arial" w:hAnsi="Arial" w:cs="Arial"/>
          <w:sz w:val="24"/>
          <w:szCs w:val="24"/>
        </w:rPr>
      </w:pPr>
    </w:p>
    <w:p w14:paraId="4469A2FD" w14:textId="77777777" w:rsidR="00CA5DBE" w:rsidRDefault="00CA5DBE">
      <w:pPr>
        <w:pStyle w:val="Body"/>
        <w:rPr>
          <w:rFonts w:ascii="Arial" w:eastAsia="Arial" w:hAnsi="Arial" w:cs="Arial"/>
          <w:sz w:val="24"/>
          <w:szCs w:val="24"/>
        </w:rPr>
      </w:pPr>
    </w:p>
    <w:p w14:paraId="4469A2FE" w14:textId="77777777" w:rsidR="00CA5DBE" w:rsidRDefault="00CA5DBE">
      <w:pPr>
        <w:pStyle w:val="Body"/>
        <w:rPr>
          <w:rFonts w:ascii="Arial" w:eastAsia="Arial" w:hAnsi="Arial" w:cs="Arial"/>
          <w:sz w:val="24"/>
          <w:szCs w:val="24"/>
        </w:rPr>
      </w:pPr>
    </w:p>
    <w:p w14:paraId="4469A2FF" w14:textId="77777777" w:rsidR="00CA5DBE" w:rsidRDefault="00CA5DBE">
      <w:pPr>
        <w:pStyle w:val="Body"/>
        <w:rPr>
          <w:rFonts w:ascii="Arial" w:eastAsia="Arial" w:hAnsi="Arial" w:cs="Arial"/>
          <w:sz w:val="24"/>
          <w:szCs w:val="24"/>
        </w:rPr>
      </w:pPr>
    </w:p>
    <w:p w14:paraId="4469A300" w14:textId="77777777" w:rsidR="00CA5DBE" w:rsidRDefault="00CA5DBE">
      <w:pPr>
        <w:pStyle w:val="Body"/>
        <w:rPr>
          <w:rFonts w:ascii="Arial" w:eastAsia="Arial" w:hAnsi="Arial" w:cs="Arial"/>
          <w:sz w:val="24"/>
          <w:szCs w:val="24"/>
        </w:rPr>
      </w:pPr>
    </w:p>
    <w:p w14:paraId="4469A301" w14:textId="77777777" w:rsidR="00CA5DBE" w:rsidRDefault="00621F92">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73600" behindDoc="0" locked="0" layoutInCell="1" allowOverlap="1" wp14:anchorId="4469A350" wp14:editId="4469A351">
            <wp:simplePos x="0" y="0"/>
            <wp:positionH relativeFrom="margin">
              <wp:posOffset>-6350</wp:posOffset>
            </wp:positionH>
            <wp:positionV relativeFrom="line">
              <wp:posOffset>183456</wp:posOffset>
            </wp:positionV>
            <wp:extent cx="2684179" cy="2737508"/>
            <wp:effectExtent l="0" t="0" r="0" b="0"/>
            <wp:wrapThrough wrapText="bothSides" distL="152400" distR="152400">
              <wp:wrapPolygon edited="1">
                <wp:start x="0" y="0"/>
                <wp:lineTo x="0" y="21600"/>
                <wp:lineTo x="21600" y="21600"/>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5-08-16 at 15.04.59.png"/>
                    <pic:cNvPicPr/>
                  </pic:nvPicPr>
                  <pic:blipFill>
                    <a:blip r:embed="rId24">
                      <a:extLst/>
                    </a:blip>
                    <a:stretch>
                      <a:fillRect/>
                    </a:stretch>
                  </pic:blipFill>
                  <pic:spPr>
                    <a:xfrm>
                      <a:off x="0" y="0"/>
                      <a:ext cx="2684179" cy="2737508"/>
                    </a:xfrm>
                    <a:prstGeom prst="rect">
                      <a:avLst/>
                    </a:prstGeom>
                    <a:ln w="12700" cap="flat">
                      <a:noFill/>
                      <a:miter lim="400000"/>
                    </a:ln>
                    <a:effectLst/>
                  </pic:spPr>
                </pic:pic>
              </a:graphicData>
            </a:graphic>
          </wp:anchor>
        </w:drawing>
      </w:r>
    </w:p>
    <w:p w14:paraId="4469A302" w14:textId="77777777" w:rsidR="00CA5DBE" w:rsidRDefault="00CA5DBE">
      <w:pPr>
        <w:pStyle w:val="Body"/>
        <w:rPr>
          <w:rFonts w:ascii="Arial" w:eastAsia="Arial" w:hAnsi="Arial" w:cs="Arial"/>
          <w:sz w:val="24"/>
          <w:szCs w:val="24"/>
        </w:rPr>
      </w:pPr>
    </w:p>
    <w:p w14:paraId="4469A303" w14:textId="77777777" w:rsidR="00CA5DBE" w:rsidRDefault="00CA5DBE">
      <w:pPr>
        <w:pStyle w:val="Body"/>
        <w:rPr>
          <w:rFonts w:ascii="Arial" w:eastAsia="Arial" w:hAnsi="Arial" w:cs="Arial"/>
          <w:sz w:val="24"/>
          <w:szCs w:val="24"/>
        </w:rPr>
      </w:pPr>
    </w:p>
    <w:p w14:paraId="4469A304" w14:textId="77777777" w:rsidR="00CA5DBE" w:rsidRDefault="00CA5DBE">
      <w:pPr>
        <w:pStyle w:val="Body"/>
        <w:rPr>
          <w:rFonts w:ascii="Arial" w:eastAsia="Arial" w:hAnsi="Arial" w:cs="Arial"/>
          <w:sz w:val="24"/>
          <w:szCs w:val="24"/>
        </w:rPr>
      </w:pPr>
    </w:p>
    <w:p w14:paraId="4469A305" w14:textId="77777777" w:rsidR="00CA5DBE" w:rsidRDefault="00CA5DBE">
      <w:pPr>
        <w:pStyle w:val="Body"/>
        <w:rPr>
          <w:rFonts w:ascii="Arial" w:eastAsia="Arial" w:hAnsi="Arial" w:cs="Arial"/>
          <w:sz w:val="24"/>
          <w:szCs w:val="24"/>
        </w:rPr>
      </w:pPr>
    </w:p>
    <w:p w14:paraId="4469A306" w14:textId="77777777" w:rsidR="00CA5DBE" w:rsidRDefault="00CA5DBE">
      <w:pPr>
        <w:pStyle w:val="Body"/>
        <w:rPr>
          <w:rFonts w:ascii="Arial" w:eastAsia="Arial" w:hAnsi="Arial" w:cs="Arial"/>
          <w:sz w:val="24"/>
          <w:szCs w:val="24"/>
        </w:rPr>
      </w:pPr>
    </w:p>
    <w:p w14:paraId="4469A307" w14:textId="77777777" w:rsidR="00CA5DBE" w:rsidRDefault="00CA5DBE">
      <w:pPr>
        <w:pStyle w:val="Body"/>
        <w:rPr>
          <w:rFonts w:ascii="Arial" w:eastAsia="Arial" w:hAnsi="Arial" w:cs="Arial"/>
          <w:sz w:val="24"/>
          <w:szCs w:val="24"/>
        </w:rPr>
      </w:pPr>
    </w:p>
    <w:p w14:paraId="4469A308" w14:textId="77777777" w:rsidR="00CA5DBE" w:rsidRDefault="00CA5DBE">
      <w:pPr>
        <w:pStyle w:val="Body"/>
        <w:rPr>
          <w:rFonts w:ascii="Arial" w:eastAsia="Arial" w:hAnsi="Arial" w:cs="Arial"/>
          <w:sz w:val="24"/>
          <w:szCs w:val="24"/>
        </w:rPr>
      </w:pPr>
    </w:p>
    <w:p w14:paraId="4469A309" w14:textId="77777777" w:rsidR="00CA5DBE" w:rsidRDefault="00CA5DBE">
      <w:pPr>
        <w:pStyle w:val="Body"/>
        <w:rPr>
          <w:rFonts w:ascii="Arial" w:eastAsia="Arial" w:hAnsi="Arial" w:cs="Arial"/>
          <w:sz w:val="24"/>
          <w:szCs w:val="24"/>
        </w:rPr>
      </w:pPr>
    </w:p>
    <w:p w14:paraId="4469A30A" w14:textId="77777777" w:rsidR="00CA5DBE" w:rsidRDefault="00CA5DBE">
      <w:pPr>
        <w:pStyle w:val="Body"/>
        <w:rPr>
          <w:rFonts w:ascii="Arial" w:eastAsia="Arial" w:hAnsi="Arial" w:cs="Arial"/>
          <w:sz w:val="24"/>
          <w:szCs w:val="24"/>
        </w:rPr>
      </w:pPr>
    </w:p>
    <w:p w14:paraId="4469A30B" w14:textId="77777777" w:rsidR="00CA5DBE" w:rsidRDefault="00CA5DBE">
      <w:pPr>
        <w:pStyle w:val="Body"/>
        <w:rPr>
          <w:rFonts w:ascii="Arial" w:eastAsia="Arial" w:hAnsi="Arial" w:cs="Arial"/>
          <w:sz w:val="24"/>
          <w:szCs w:val="24"/>
        </w:rPr>
      </w:pPr>
    </w:p>
    <w:p w14:paraId="4469A30C" w14:textId="77777777" w:rsidR="00CA5DBE" w:rsidRDefault="00CA5DBE">
      <w:pPr>
        <w:pStyle w:val="Body"/>
        <w:rPr>
          <w:rFonts w:ascii="Arial" w:eastAsia="Arial" w:hAnsi="Arial" w:cs="Arial"/>
          <w:sz w:val="24"/>
          <w:szCs w:val="24"/>
        </w:rPr>
      </w:pPr>
    </w:p>
    <w:p w14:paraId="4469A30D" w14:textId="77777777" w:rsidR="00CA5DBE" w:rsidRDefault="00CA5DBE">
      <w:pPr>
        <w:pStyle w:val="Body"/>
        <w:rPr>
          <w:rFonts w:ascii="Arial" w:eastAsia="Arial" w:hAnsi="Arial" w:cs="Arial"/>
          <w:sz w:val="24"/>
          <w:szCs w:val="24"/>
        </w:rPr>
      </w:pPr>
    </w:p>
    <w:p w14:paraId="4469A30E" w14:textId="77777777" w:rsidR="00CA5DBE" w:rsidRDefault="00CA5DBE">
      <w:pPr>
        <w:pStyle w:val="Body"/>
        <w:rPr>
          <w:rFonts w:ascii="Arial" w:eastAsia="Arial" w:hAnsi="Arial" w:cs="Arial"/>
          <w:sz w:val="24"/>
          <w:szCs w:val="24"/>
        </w:rPr>
      </w:pPr>
    </w:p>
    <w:p w14:paraId="4469A30F" w14:textId="77777777" w:rsidR="00CA5DBE" w:rsidRDefault="00CA5DBE">
      <w:pPr>
        <w:pStyle w:val="Body"/>
        <w:rPr>
          <w:rFonts w:ascii="Arial" w:eastAsia="Arial" w:hAnsi="Arial" w:cs="Arial"/>
          <w:sz w:val="24"/>
          <w:szCs w:val="24"/>
        </w:rPr>
      </w:pPr>
    </w:p>
    <w:p w14:paraId="4469A310" w14:textId="77777777" w:rsidR="00CA5DBE" w:rsidRDefault="00C22D7E">
      <w:pPr>
        <w:pStyle w:val="Body"/>
        <w:rPr>
          <w:rFonts w:ascii="Arial" w:eastAsia="Arial" w:hAnsi="Arial" w:cs="Arial"/>
          <w:sz w:val="24"/>
          <w:szCs w:val="24"/>
        </w:rPr>
      </w:pPr>
      <w:r>
        <w:rPr>
          <w:rFonts w:ascii="Arial" w:eastAsia="Arial" w:hAnsi="Arial" w:cs="Arial"/>
          <w:noProof/>
          <w:sz w:val="24"/>
          <w:szCs w:val="24"/>
          <w:lang w:val="en-GB"/>
        </w:rPr>
        <mc:AlternateContent>
          <mc:Choice Requires="wps">
            <w:drawing>
              <wp:anchor distT="152400" distB="152400" distL="152400" distR="152400" simplePos="0" relativeHeight="251679744" behindDoc="0" locked="0" layoutInCell="1" allowOverlap="1" wp14:anchorId="4469A352" wp14:editId="4469A353">
                <wp:simplePos x="0" y="0"/>
                <wp:positionH relativeFrom="margin">
                  <wp:posOffset>3455670</wp:posOffset>
                </wp:positionH>
                <wp:positionV relativeFrom="page">
                  <wp:posOffset>6263640</wp:posOffset>
                </wp:positionV>
                <wp:extent cx="3390900" cy="4893945"/>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3390900" cy="4893945"/>
                        </a:xfrm>
                        <a:prstGeom prst="rect">
                          <a:avLst/>
                        </a:prstGeom>
                        <a:noFill/>
                        <a:ln w="12700" cap="flat">
                          <a:noFill/>
                          <a:miter lim="400000"/>
                        </a:ln>
                        <a:effectLst/>
                      </wps:spPr>
                      <wps:txbx>
                        <w:txbxContent>
                          <w:p w14:paraId="4469A3D2" w14:textId="77777777" w:rsidR="00CA5DBE" w:rsidRDefault="00621F92">
                            <w:pPr>
                              <w:pStyle w:val="Body"/>
                            </w:pPr>
                            <w:r>
                              <w:t>What type of reaction breaks down ATP into ADP?</w:t>
                            </w:r>
                          </w:p>
                          <w:p w14:paraId="4469A3D3" w14:textId="77777777" w:rsidR="00CA5DBE" w:rsidRDefault="00CA5DBE">
                            <w:pPr>
                              <w:pStyle w:val="Body"/>
                            </w:pPr>
                          </w:p>
                          <w:p w14:paraId="4469A3D4" w14:textId="77777777" w:rsidR="00CA5DBE" w:rsidRDefault="00621F92">
                            <w:pPr>
                              <w:pStyle w:val="Body"/>
                            </w:pPr>
                            <w:r>
                              <w:rPr>
                                <w:rFonts w:ascii="Arial Unicode MS" w:hAnsi="Helvetica"/>
                              </w:rPr>
                              <w:t>—————————————————————</w:t>
                            </w:r>
                          </w:p>
                          <w:p w14:paraId="4469A3D5" w14:textId="77777777" w:rsidR="00CA5DBE" w:rsidRDefault="00CA5DBE">
                            <w:pPr>
                              <w:pStyle w:val="Body"/>
                            </w:pPr>
                          </w:p>
                          <w:p w14:paraId="4469A3D6" w14:textId="77777777" w:rsidR="00CA5DBE" w:rsidRDefault="00CA5DBE">
                            <w:pPr>
                              <w:pStyle w:val="Body"/>
                            </w:pPr>
                          </w:p>
                          <w:p w14:paraId="4469A3D7" w14:textId="77777777" w:rsidR="00CA5DBE" w:rsidRDefault="00621F92">
                            <w:pPr>
                              <w:pStyle w:val="Body"/>
                            </w:pPr>
                            <w:r>
                              <w:t>What is the name of the enzyme that catalyses this reaction?</w:t>
                            </w:r>
                          </w:p>
                          <w:p w14:paraId="4469A3D8" w14:textId="77777777" w:rsidR="00CA5DBE" w:rsidRDefault="00CA5DBE">
                            <w:pPr>
                              <w:pStyle w:val="Body"/>
                            </w:pPr>
                          </w:p>
                          <w:p w14:paraId="4469A3D9" w14:textId="77777777" w:rsidR="00CA5DBE" w:rsidRDefault="00CA5DBE">
                            <w:pPr>
                              <w:pStyle w:val="Body"/>
                            </w:pPr>
                          </w:p>
                          <w:p w14:paraId="4469A3DA" w14:textId="77777777" w:rsidR="00CA5DBE" w:rsidRDefault="00621F92">
                            <w:pPr>
                              <w:pStyle w:val="Body"/>
                            </w:pPr>
                            <w:r>
                              <w:rPr>
                                <w:rFonts w:ascii="Arial Unicode MS" w:hAnsi="Helvetica"/>
                              </w:rPr>
                              <w:t>—————————————————————</w:t>
                            </w:r>
                            <w:r>
                              <w:t>-</w:t>
                            </w:r>
                          </w:p>
                          <w:p w14:paraId="4469A3DB" w14:textId="77777777" w:rsidR="00CA5DBE" w:rsidRDefault="00CA5DBE">
                            <w:pPr>
                              <w:pStyle w:val="Body"/>
                            </w:pPr>
                          </w:p>
                          <w:p w14:paraId="4469A3DC" w14:textId="77777777" w:rsidR="00CA5DBE" w:rsidRDefault="00CA5DBE">
                            <w:pPr>
                              <w:pStyle w:val="Body"/>
                            </w:pPr>
                          </w:p>
                          <w:p w14:paraId="4469A3DD" w14:textId="77777777" w:rsidR="00CA5DBE" w:rsidRDefault="00621F92">
                            <w:pPr>
                              <w:pStyle w:val="Body"/>
                            </w:pPr>
                            <w:r>
                              <w:t>What type of reaction synthesises ATP from ADP?</w:t>
                            </w:r>
                          </w:p>
                          <w:p w14:paraId="4469A3DE" w14:textId="77777777" w:rsidR="00CA5DBE" w:rsidRDefault="00CA5DBE">
                            <w:pPr>
                              <w:pStyle w:val="Body"/>
                            </w:pPr>
                          </w:p>
                          <w:p w14:paraId="4469A3DF" w14:textId="77777777" w:rsidR="00CA5DBE" w:rsidRDefault="00CA5DBE">
                            <w:pPr>
                              <w:pStyle w:val="Body"/>
                            </w:pPr>
                          </w:p>
                          <w:p w14:paraId="4469A3E0" w14:textId="77777777" w:rsidR="00CA5DBE" w:rsidRDefault="00621F92">
                            <w:pPr>
                              <w:pStyle w:val="Body"/>
                            </w:pPr>
                            <w:r>
                              <w:rPr>
                                <w:rFonts w:ascii="Arial Unicode MS" w:hAnsi="Helvetica"/>
                              </w:rPr>
                              <w:t>—————————————————————</w:t>
                            </w:r>
                            <w:r>
                              <w:t>-</w:t>
                            </w:r>
                          </w:p>
                          <w:p w14:paraId="4469A3E1" w14:textId="77777777" w:rsidR="00CA5DBE" w:rsidRDefault="00CA5DBE">
                            <w:pPr>
                              <w:pStyle w:val="Body"/>
                            </w:pPr>
                          </w:p>
                          <w:p w14:paraId="4469A3E2" w14:textId="77777777" w:rsidR="00CA5DBE" w:rsidRDefault="00CA5DBE">
                            <w:pPr>
                              <w:pStyle w:val="Body"/>
                            </w:pPr>
                          </w:p>
                          <w:p w14:paraId="4469A3E3" w14:textId="77777777" w:rsidR="00CA5DBE" w:rsidRDefault="00621F92">
                            <w:pPr>
                              <w:pStyle w:val="Body"/>
                            </w:pPr>
                            <w:r>
                              <w:t>What enzyme catalyses the reaction?</w:t>
                            </w:r>
                          </w:p>
                          <w:p w14:paraId="4469A3E4" w14:textId="77777777" w:rsidR="00CA5DBE" w:rsidRDefault="00CA5DBE">
                            <w:pPr>
                              <w:pStyle w:val="Body"/>
                            </w:pPr>
                          </w:p>
                          <w:p w14:paraId="4469A3E5" w14:textId="77777777" w:rsidR="00CA5DBE" w:rsidRDefault="00621F92">
                            <w:pPr>
                              <w:pStyle w:val="Body"/>
                            </w:pPr>
                            <w:r>
                              <w:rPr>
                                <w:rFonts w:ascii="Arial Unicode MS" w:hAnsi="Helvetica"/>
                              </w:rPr>
                              <w:t>——————————————————————</w:t>
                            </w:r>
                          </w:p>
                          <w:p w14:paraId="4469A3E6" w14:textId="77777777" w:rsidR="00CA5DBE" w:rsidRDefault="00CA5DBE">
                            <w:pPr>
                              <w:pStyle w:val="Body"/>
                            </w:pPr>
                          </w:p>
                          <w:p w14:paraId="4469A3E7" w14:textId="77777777" w:rsidR="00CA5DBE" w:rsidRDefault="00621F92">
                            <w:pPr>
                              <w:pStyle w:val="Body"/>
                            </w:pPr>
                            <w:r>
                              <w:t>Where is ATP synthesised within the cell?</w:t>
                            </w:r>
                          </w:p>
                          <w:p w14:paraId="4469A3E8" w14:textId="77777777" w:rsidR="00CA5DBE" w:rsidRDefault="00CA5DBE">
                            <w:pPr>
                              <w:pStyle w:val="Body"/>
                            </w:pPr>
                          </w:p>
                          <w:p w14:paraId="4469A3E9" w14:textId="77777777" w:rsidR="00CA5DBE" w:rsidRDefault="00621F92">
                            <w:pPr>
                              <w:pStyle w:val="Body"/>
                            </w:pPr>
                            <w:r>
                              <w:rPr>
                                <w:rFonts w:ascii="Arial Unicode MS" w:hAnsi="Helvetica"/>
                              </w:rPr>
                              <w:t>——————————————————————</w:t>
                            </w:r>
                          </w:p>
                          <w:p w14:paraId="4469A3EA" w14:textId="77777777" w:rsidR="00CA5DBE" w:rsidRDefault="00CA5DBE">
                            <w:pPr>
                              <w:pStyle w:val="Body"/>
                            </w:pPr>
                          </w:p>
                          <w:p w14:paraId="4469A3EB" w14:textId="77777777" w:rsidR="00CA5DBE" w:rsidRDefault="00CA5DBE">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272.1pt;margin-top:493.2pt;width:267pt;height:385.35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" filled="f" stroked="f" strokeweight="1pt">
                <v:stroke miterlimit="4"/>
                <v:textbox inset="4pt,4pt,4pt,4pt">
                  <w:txbxContent>
                    <w:p w:rsidR="00CA5DBE" w:rsidRDefault="00621F92">
                      <w:pPr>
                        <w:pStyle w:val="Body"/>
                      </w:pPr>
                      <w:bookmarkStart w:id="1" w:name="_GoBack"/>
                      <w:r>
                        <w:t>What type of reaction breaks down ATP into ADP?</w:t>
                      </w: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p w:rsidR="00CA5DBE" w:rsidRDefault="00CA5DBE">
                      <w:pPr>
                        <w:pStyle w:val="Body"/>
                      </w:pPr>
                    </w:p>
                    <w:p w:rsidR="00CA5DBE" w:rsidRDefault="00621F92">
                      <w:pPr>
                        <w:pStyle w:val="Body"/>
                      </w:pPr>
                      <w:r>
                        <w:t>What is the name of the enzyme that catalyses this reaction?</w:t>
                      </w:r>
                    </w:p>
                    <w:p w:rsidR="00CA5DBE" w:rsidRDefault="00CA5DBE">
                      <w:pPr>
                        <w:pStyle w:val="Body"/>
                      </w:pP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CA5DBE">
                      <w:pPr>
                        <w:pStyle w:val="Body"/>
                      </w:pPr>
                    </w:p>
                    <w:p w:rsidR="00CA5DBE" w:rsidRDefault="00621F92">
                      <w:pPr>
                        <w:pStyle w:val="Body"/>
                      </w:pPr>
                      <w:r>
                        <w:t xml:space="preserve">What </w:t>
                      </w:r>
                      <w:r>
                        <w:t>type of reaction synthesises ATP from ADP?</w:t>
                      </w:r>
                    </w:p>
                    <w:p w:rsidR="00CA5DBE" w:rsidRDefault="00CA5DBE">
                      <w:pPr>
                        <w:pStyle w:val="Body"/>
                      </w:pPr>
                    </w:p>
                    <w:p w:rsidR="00CA5DBE" w:rsidRDefault="00CA5DBE">
                      <w:pPr>
                        <w:pStyle w:val="Body"/>
                      </w:pPr>
                    </w:p>
                    <w:p w:rsidR="00CA5DBE" w:rsidRDefault="00621F92">
                      <w:pPr>
                        <w:pStyle w:val="Body"/>
                      </w:pPr>
                      <w:r>
                        <w:rPr>
                          <w:rFonts w:ascii="Arial Unicode MS" w:hAnsi="Helvetica"/>
                        </w:rPr>
                        <w:t>—————————————————————</w:t>
                      </w:r>
                      <w:r>
                        <w:t>-</w:t>
                      </w:r>
                    </w:p>
                    <w:p w:rsidR="00CA5DBE" w:rsidRDefault="00CA5DBE">
                      <w:pPr>
                        <w:pStyle w:val="Body"/>
                      </w:pPr>
                    </w:p>
                    <w:p w:rsidR="00CA5DBE" w:rsidRDefault="00CA5DBE">
                      <w:pPr>
                        <w:pStyle w:val="Body"/>
                      </w:pPr>
                    </w:p>
                    <w:p w:rsidR="00CA5DBE" w:rsidRDefault="00621F92">
                      <w:pPr>
                        <w:pStyle w:val="Body"/>
                      </w:pPr>
                      <w:r>
                        <w:t>What enzyme catalyses the reaction?</w:t>
                      </w: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p w:rsidR="00CA5DBE" w:rsidRDefault="00621F92">
                      <w:pPr>
                        <w:pStyle w:val="Body"/>
                      </w:pPr>
                      <w:r>
                        <w:t>Where is ATP synthesised within the cell?</w:t>
                      </w:r>
                    </w:p>
                    <w:p w:rsidR="00CA5DBE" w:rsidRDefault="00CA5DBE">
                      <w:pPr>
                        <w:pStyle w:val="Body"/>
                      </w:pPr>
                    </w:p>
                    <w:p w:rsidR="00CA5DBE" w:rsidRDefault="00621F92">
                      <w:pPr>
                        <w:pStyle w:val="Body"/>
                      </w:pPr>
                      <w:r>
                        <w:rPr>
                          <w:rFonts w:ascii="Arial Unicode MS" w:hAnsi="Helvetica"/>
                        </w:rPr>
                        <w:t>——————————————————————</w:t>
                      </w:r>
                    </w:p>
                    <w:p w:rsidR="00CA5DBE" w:rsidRDefault="00CA5DBE">
                      <w:pPr>
                        <w:pStyle w:val="Body"/>
                      </w:pPr>
                    </w:p>
                    <w:bookmarkEnd w:id="1"/>
                    <w:p w:rsidR="00CA5DBE" w:rsidRDefault="00CA5DBE">
                      <w:pPr>
                        <w:pStyle w:val="Body"/>
                      </w:pPr>
                    </w:p>
                  </w:txbxContent>
                </v:textbox>
                <w10:wrap type="through" anchorx="margin" anchory="page"/>
              </v:rect>
            </w:pict>
          </mc:Fallback>
        </mc:AlternateContent>
      </w:r>
    </w:p>
    <w:p w14:paraId="4469A311" w14:textId="77777777" w:rsidR="00CA5DBE" w:rsidRDefault="00CA5DBE">
      <w:pPr>
        <w:pStyle w:val="Body"/>
        <w:rPr>
          <w:rFonts w:ascii="Arial" w:eastAsia="Arial" w:hAnsi="Arial" w:cs="Arial"/>
          <w:sz w:val="24"/>
          <w:szCs w:val="24"/>
        </w:rPr>
      </w:pPr>
    </w:p>
    <w:p w14:paraId="4469A312" w14:textId="77777777" w:rsidR="00CA5DBE" w:rsidRDefault="00C22D7E" w:rsidP="00C22D7E">
      <w:pPr>
        <w:rPr>
          <w:rFonts w:ascii="Arial" w:eastAsia="Arial" w:hAnsi="Arial" w:cs="Arial"/>
        </w:rPr>
      </w:pPr>
      <w:r>
        <w:rPr>
          <w:rFonts w:ascii="Arial" w:eastAsia="Arial" w:hAnsi="Arial" w:cs="Arial"/>
          <w:noProof/>
          <w:lang w:val="en-GB" w:eastAsia="en-GB"/>
        </w:rPr>
        <w:drawing>
          <wp:anchor distT="152400" distB="152400" distL="152400" distR="152400" simplePos="0" relativeHeight="251676672" behindDoc="0" locked="0" layoutInCell="1" allowOverlap="1" wp14:anchorId="4469A354" wp14:editId="4469A355">
            <wp:simplePos x="0" y="0"/>
            <wp:positionH relativeFrom="margin">
              <wp:posOffset>-514350</wp:posOffset>
            </wp:positionH>
            <wp:positionV relativeFrom="line">
              <wp:posOffset>156845</wp:posOffset>
            </wp:positionV>
            <wp:extent cx="3901440" cy="2278380"/>
            <wp:effectExtent l="0" t="0" r="3810" b="7620"/>
            <wp:wrapThrough wrapText="bothSides" distL="152400" distR="152400">
              <wp:wrapPolygon edited="1">
                <wp:start x="2808" y="82"/>
                <wp:lineTo x="2808" y="11460"/>
                <wp:lineTo x="2808" y="11707"/>
                <wp:lineTo x="0" y="11707"/>
                <wp:lineTo x="0" y="12779"/>
                <wp:lineTo x="725" y="12779"/>
                <wp:lineTo x="725" y="13108"/>
                <wp:lineTo x="725" y="14098"/>
                <wp:lineTo x="1132" y="14098"/>
                <wp:lineTo x="770" y="14015"/>
                <wp:lineTo x="770" y="13603"/>
                <wp:lineTo x="1087" y="13603"/>
                <wp:lineTo x="770" y="13521"/>
                <wp:lineTo x="770" y="13191"/>
                <wp:lineTo x="1132" y="13191"/>
                <wp:lineTo x="725" y="13108"/>
                <wp:lineTo x="725" y="12779"/>
                <wp:lineTo x="1630" y="12779"/>
                <wp:lineTo x="1630" y="13521"/>
                <wp:lineTo x="1630" y="13933"/>
                <wp:lineTo x="1947" y="13768"/>
                <wp:lineTo x="1947" y="13521"/>
                <wp:lineTo x="1630" y="13521"/>
                <wp:lineTo x="1630" y="12779"/>
                <wp:lineTo x="2808" y="12779"/>
                <wp:lineTo x="2808" y="13026"/>
                <wp:lineTo x="3985" y="12366"/>
                <wp:lineTo x="2808" y="11460"/>
                <wp:lineTo x="2808" y="82"/>
                <wp:lineTo x="6747" y="82"/>
                <wp:lineTo x="6747" y="4205"/>
                <wp:lineTo x="7019" y="4534"/>
                <wp:lineTo x="6974" y="4864"/>
                <wp:lineTo x="7019" y="4814"/>
                <wp:lineTo x="7019" y="11707"/>
                <wp:lineTo x="7200" y="11872"/>
                <wp:lineTo x="7200" y="12696"/>
                <wp:lineTo x="7291" y="11872"/>
                <wp:lineTo x="7472" y="11872"/>
                <wp:lineTo x="7019" y="11707"/>
                <wp:lineTo x="7019" y="4814"/>
                <wp:lineTo x="7426" y="4369"/>
                <wp:lineTo x="6747" y="4205"/>
                <wp:lineTo x="6747" y="82"/>
                <wp:lineTo x="7517" y="82"/>
                <wp:lineTo x="7517" y="11707"/>
                <wp:lineTo x="7517" y="12696"/>
                <wp:lineTo x="7698" y="12202"/>
                <wp:lineTo x="7789" y="12696"/>
                <wp:lineTo x="7879" y="12037"/>
                <wp:lineTo x="7653" y="11954"/>
                <wp:lineTo x="7517" y="11707"/>
                <wp:lineTo x="7517" y="82"/>
                <wp:lineTo x="8015" y="82"/>
                <wp:lineTo x="8015" y="11954"/>
                <wp:lineTo x="7970" y="12614"/>
                <wp:lineTo x="8287" y="12614"/>
                <wp:lineTo x="8106" y="12449"/>
                <wp:lineTo x="8287" y="12366"/>
                <wp:lineTo x="8287" y="12037"/>
                <wp:lineTo x="8015" y="11954"/>
                <wp:lineTo x="8015" y="82"/>
                <wp:lineTo x="10506" y="82"/>
                <wp:lineTo x="10008" y="1649"/>
                <wp:lineTo x="9555" y="1814"/>
                <wp:lineTo x="8740" y="1649"/>
                <wp:lineTo x="9147" y="3463"/>
                <wp:lineTo x="8332" y="5029"/>
                <wp:lineTo x="8377" y="5057"/>
                <wp:lineTo x="8377" y="19704"/>
                <wp:lineTo x="8151" y="20858"/>
                <wp:lineTo x="8287" y="20611"/>
                <wp:lineTo x="8558" y="20528"/>
                <wp:lineTo x="8740" y="20858"/>
                <wp:lineTo x="8604" y="19951"/>
                <wp:lineTo x="8377" y="19704"/>
                <wp:lineTo x="8377" y="5057"/>
                <wp:lineTo x="8740" y="5287"/>
                <wp:lineTo x="8740" y="11707"/>
                <wp:lineTo x="8558" y="12696"/>
                <wp:lineTo x="8694" y="12696"/>
                <wp:lineTo x="8694" y="12449"/>
                <wp:lineTo x="8830" y="12449"/>
                <wp:lineTo x="8830" y="19704"/>
                <wp:lineTo x="8830" y="20858"/>
                <wp:lineTo x="9238" y="20858"/>
                <wp:lineTo x="9283" y="19786"/>
                <wp:lineTo x="8921" y="19720"/>
                <wp:lineTo x="9102" y="19951"/>
                <wp:lineTo x="9192" y="19951"/>
                <wp:lineTo x="9192" y="20611"/>
                <wp:lineTo x="8921" y="20693"/>
                <wp:lineTo x="8921" y="19869"/>
                <wp:lineTo x="9102" y="19951"/>
                <wp:lineTo x="8921" y="19720"/>
                <wp:lineTo x="8830" y="19704"/>
                <wp:lineTo x="8830" y="12449"/>
                <wp:lineTo x="8921" y="12449"/>
                <wp:lineTo x="8921" y="12696"/>
                <wp:lineTo x="9057" y="12696"/>
                <wp:lineTo x="8921" y="11789"/>
                <wp:lineTo x="8740" y="11707"/>
                <wp:lineTo x="8740" y="5287"/>
                <wp:lineTo x="9057" y="5488"/>
                <wp:lineTo x="9057" y="11707"/>
                <wp:lineTo x="9238" y="11872"/>
                <wp:lineTo x="9238" y="12696"/>
                <wp:lineTo x="9328" y="11872"/>
                <wp:lineTo x="9464" y="11872"/>
                <wp:lineTo x="9464" y="19704"/>
                <wp:lineTo x="9464" y="20858"/>
                <wp:lineTo x="9555" y="20446"/>
                <wp:lineTo x="9872" y="20446"/>
                <wp:lineTo x="9917" y="19786"/>
                <wp:lineTo x="9555" y="19720"/>
                <wp:lineTo x="9736" y="19951"/>
                <wp:lineTo x="9826" y="20034"/>
                <wp:lineTo x="9555" y="20281"/>
                <wp:lineTo x="9555" y="19869"/>
                <wp:lineTo x="9736" y="19951"/>
                <wp:lineTo x="9555" y="19720"/>
                <wp:lineTo x="9464" y="19704"/>
                <wp:lineTo x="9464" y="11872"/>
                <wp:lineTo x="9509" y="11872"/>
                <wp:lineTo x="9057" y="11707"/>
                <wp:lineTo x="9057" y="5488"/>
                <wp:lineTo x="9374" y="5689"/>
                <wp:lineTo x="9509" y="7255"/>
                <wp:lineTo x="9509" y="7832"/>
                <wp:lineTo x="9555" y="7782"/>
                <wp:lineTo x="9555" y="11707"/>
                <wp:lineTo x="9555" y="12696"/>
                <wp:lineTo x="9645" y="12284"/>
                <wp:lineTo x="9917" y="12284"/>
                <wp:lineTo x="9962" y="11789"/>
                <wp:lineTo x="9555" y="11707"/>
                <wp:lineTo x="9555" y="7782"/>
                <wp:lineTo x="10460" y="6809"/>
                <wp:lineTo x="10460" y="11707"/>
                <wp:lineTo x="10279" y="12696"/>
                <wp:lineTo x="10415" y="12696"/>
                <wp:lineTo x="10415" y="19951"/>
                <wp:lineTo x="10415" y="20281"/>
                <wp:lineTo x="10234" y="20281"/>
                <wp:lineTo x="10415" y="20446"/>
                <wp:lineTo x="10415" y="20776"/>
                <wp:lineTo x="10506" y="20446"/>
                <wp:lineTo x="10687" y="20446"/>
                <wp:lineTo x="10506" y="20281"/>
                <wp:lineTo x="10415" y="19951"/>
                <wp:lineTo x="10415" y="12696"/>
                <wp:lineTo x="10415" y="12449"/>
                <wp:lineTo x="10642" y="12449"/>
                <wp:lineTo x="10642" y="12696"/>
                <wp:lineTo x="10777" y="12696"/>
                <wp:lineTo x="10642" y="11789"/>
                <wp:lineTo x="10460" y="11707"/>
                <wp:lineTo x="10460" y="6809"/>
                <wp:lineTo x="10506" y="6760"/>
                <wp:lineTo x="10823" y="7075"/>
                <wp:lineTo x="10823" y="11707"/>
                <wp:lineTo x="10823" y="12696"/>
                <wp:lineTo x="11185" y="12696"/>
                <wp:lineTo x="11275" y="11872"/>
                <wp:lineTo x="10913" y="11739"/>
                <wp:lineTo x="11094" y="11954"/>
                <wp:lineTo x="11140" y="12449"/>
                <wp:lineTo x="10913" y="12531"/>
                <wp:lineTo x="10913" y="11872"/>
                <wp:lineTo x="11094" y="11954"/>
                <wp:lineTo x="10913" y="11739"/>
                <wp:lineTo x="10823" y="11707"/>
                <wp:lineTo x="10823" y="7075"/>
                <wp:lineTo x="11366" y="7614"/>
                <wp:lineTo x="11366" y="11707"/>
                <wp:lineTo x="11366" y="12696"/>
                <wp:lineTo x="11457" y="12284"/>
                <wp:lineTo x="11728" y="12284"/>
                <wp:lineTo x="11774" y="11789"/>
                <wp:lineTo x="11366" y="11707"/>
                <wp:lineTo x="11366" y="7614"/>
                <wp:lineTo x="11502" y="7750"/>
                <wp:lineTo x="11638" y="5771"/>
                <wp:lineTo x="11955" y="5578"/>
                <wp:lineTo x="11955" y="18797"/>
                <wp:lineTo x="11774" y="18879"/>
                <wp:lineTo x="11366" y="19539"/>
                <wp:lineTo x="11321" y="20776"/>
                <wp:lineTo x="11638" y="21435"/>
                <wp:lineTo x="12362" y="21600"/>
                <wp:lineTo x="12679" y="21188"/>
                <wp:lineTo x="12860" y="20034"/>
                <wp:lineTo x="12589" y="19127"/>
                <wp:lineTo x="11955" y="18797"/>
                <wp:lineTo x="11955" y="5578"/>
                <wp:lineTo x="12181" y="5441"/>
                <wp:lineTo x="12181" y="11707"/>
                <wp:lineTo x="12091" y="12531"/>
                <wp:lineTo x="12498" y="12696"/>
                <wp:lineTo x="12543" y="12366"/>
                <wp:lineTo x="12272" y="12531"/>
                <wp:lineTo x="12226" y="11954"/>
                <wp:lineTo x="12543" y="12037"/>
                <wp:lineTo x="12543" y="11789"/>
                <wp:lineTo x="12181" y="11707"/>
                <wp:lineTo x="12181" y="5441"/>
                <wp:lineTo x="12589" y="5193"/>
                <wp:lineTo x="12589" y="11954"/>
                <wp:lineTo x="12634" y="12202"/>
                <wp:lineTo x="12634" y="12779"/>
                <wp:lineTo x="12815" y="12944"/>
                <wp:lineTo x="12996" y="11954"/>
                <wp:lineTo x="12815" y="12366"/>
                <wp:lineTo x="12589" y="11954"/>
                <wp:lineTo x="12589" y="5193"/>
                <wp:lineTo x="12725" y="5111"/>
                <wp:lineTo x="11955" y="3710"/>
                <wp:lineTo x="12272" y="1814"/>
                <wp:lineTo x="11411" y="1814"/>
                <wp:lineTo x="11094" y="1814"/>
                <wp:lineTo x="10506" y="82"/>
                <wp:lineTo x="13087" y="82"/>
                <wp:lineTo x="13087" y="11954"/>
                <wp:lineTo x="13042" y="12614"/>
                <wp:lineTo x="13358" y="12614"/>
                <wp:lineTo x="13223" y="12449"/>
                <wp:lineTo x="13132" y="12202"/>
                <wp:lineTo x="13358" y="12037"/>
                <wp:lineTo x="13087" y="11954"/>
                <wp:lineTo x="13087" y="82"/>
                <wp:lineTo x="13675" y="82"/>
                <wp:lineTo x="13675" y="11954"/>
                <wp:lineTo x="13630" y="12614"/>
                <wp:lineTo x="13947" y="12614"/>
                <wp:lineTo x="13766" y="12449"/>
                <wp:lineTo x="13947" y="12366"/>
                <wp:lineTo x="13947" y="12037"/>
                <wp:lineTo x="13675" y="11954"/>
                <wp:lineTo x="13675" y="82"/>
                <wp:lineTo x="14083" y="82"/>
                <wp:lineTo x="14083" y="19621"/>
                <wp:lineTo x="13630" y="20281"/>
                <wp:lineTo x="14309" y="20446"/>
                <wp:lineTo x="13992" y="20198"/>
                <wp:lineTo x="14219" y="19951"/>
                <wp:lineTo x="14083" y="19869"/>
                <wp:lineTo x="14083" y="19621"/>
                <wp:lineTo x="14083" y="82"/>
                <wp:lineTo x="20332" y="82"/>
                <wp:lineTo x="20332" y="11460"/>
                <wp:lineTo x="20332" y="11707"/>
                <wp:lineTo x="17525" y="11707"/>
                <wp:lineTo x="17525" y="12779"/>
                <wp:lineTo x="17842" y="12779"/>
                <wp:lineTo x="17842" y="13026"/>
                <wp:lineTo x="17842" y="14015"/>
                <wp:lineTo x="17977" y="14015"/>
                <wp:lineTo x="17977" y="15005"/>
                <wp:lineTo x="17977" y="15417"/>
                <wp:lineTo x="18294" y="15252"/>
                <wp:lineTo x="18294" y="15005"/>
                <wp:lineTo x="17977" y="15005"/>
                <wp:lineTo x="17977" y="14015"/>
                <wp:lineTo x="18249" y="14015"/>
                <wp:lineTo x="17887" y="13933"/>
                <wp:lineTo x="17887" y="13521"/>
                <wp:lineTo x="18204" y="13521"/>
                <wp:lineTo x="17887" y="13438"/>
                <wp:lineTo x="17887" y="13108"/>
                <wp:lineTo x="18249" y="13108"/>
                <wp:lineTo x="17842" y="13026"/>
                <wp:lineTo x="17842" y="12779"/>
                <wp:lineTo x="18747" y="12779"/>
                <wp:lineTo x="18747" y="13438"/>
                <wp:lineTo x="18747" y="13850"/>
                <wp:lineTo x="19064" y="13685"/>
                <wp:lineTo x="19064" y="13438"/>
                <wp:lineTo x="18747" y="13438"/>
                <wp:lineTo x="18747" y="12779"/>
                <wp:lineTo x="20332" y="12779"/>
                <wp:lineTo x="20332" y="13026"/>
                <wp:lineTo x="21555" y="12366"/>
                <wp:lineTo x="20332" y="11460"/>
                <wp:lineTo x="20332" y="82"/>
                <wp:lineTo x="2808" y="82"/>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ATP-ADP-CYCLE.gif"/>
                    <pic:cNvPicPr/>
                  </pic:nvPicPr>
                  <pic:blipFill>
                    <a:blip r:embed="rId25">
                      <a:extLst/>
                    </a:blip>
                    <a:stretch>
                      <a:fillRect/>
                    </a:stretch>
                  </pic:blipFill>
                  <pic:spPr>
                    <a:xfrm>
                      <a:off x="0" y="0"/>
                      <a:ext cx="3901440" cy="2278380"/>
                    </a:xfrm>
                    <a:prstGeom prst="rect">
                      <a:avLst/>
                    </a:prstGeom>
                    <a:ln w="12700" cap="flat">
                      <a:noFill/>
                      <a:miter lim="400000"/>
                    </a:ln>
                    <a:effectLst/>
                  </pic:spPr>
                </pic:pic>
              </a:graphicData>
            </a:graphic>
            <wp14:sizeRelH relativeFrom="margin">
              <wp14:pctWidth>0</wp14:pctWidth>
            </wp14:sizeRelH>
          </wp:anchor>
        </w:drawing>
      </w:r>
      <w:r>
        <w:rPr>
          <w:rFonts w:ascii="Arial" w:eastAsia="Arial" w:hAnsi="Arial" w:cs="Arial"/>
        </w:rPr>
        <w:br w:type="page"/>
      </w:r>
    </w:p>
    <w:p w14:paraId="4469A313" w14:textId="77777777" w:rsidR="00CA5DBE" w:rsidRDefault="00C22D7E">
      <w:pPr>
        <w:pStyle w:val="Body"/>
        <w:rPr>
          <w:rFonts w:ascii="Arial" w:eastAsia="Arial" w:hAnsi="Arial" w:cs="Arial"/>
          <w:sz w:val="24"/>
          <w:szCs w:val="24"/>
        </w:rPr>
      </w:pPr>
      <w:r>
        <w:rPr>
          <w:rFonts w:ascii="Arial" w:eastAsia="Arial" w:hAnsi="Arial" w:cs="Arial"/>
          <w:noProof/>
          <w:sz w:val="24"/>
          <w:szCs w:val="24"/>
          <w:lang w:val="en-GB"/>
        </w:rPr>
        <w:lastRenderedPageBreak/>
        <mc:AlternateContent>
          <mc:Choice Requires="wps">
            <w:drawing>
              <wp:anchor distT="152400" distB="152400" distL="152400" distR="152400" simplePos="0" relativeHeight="251677696" behindDoc="0" locked="0" layoutInCell="1" allowOverlap="1" wp14:anchorId="4469A356" wp14:editId="4469A357">
                <wp:simplePos x="0" y="0"/>
                <wp:positionH relativeFrom="margin">
                  <wp:posOffset>3592830</wp:posOffset>
                </wp:positionH>
                <wp:positionV relativeFrom="line">
                  <wp:posOffset>201930</wp:posOffset>
                </wp:positionV>
                <wp:extent cx="2732405" cy="3153410"/>
                <wp:effectExtent l="0" t="0" r="0" b="0"/>
                <wp:wrapThrough wrapText="bothSides" distL="152400" distR="152400">
                  <wp:wrapPolygon edited="1">
                    <wp:start x="0" y="0"/>
                    <wp:lineTo x="0" y="21599"/>
                    <wp:lineTo x="21600" y="21599"/>
                    <wp:lineTo x="21600" y="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732405" cy="3153410"/>
                        </a:xfrm>
                        <a:prstGeom prst="rect">
                          <a:avLst/>
                        </a:prstGeom>
                        <a:noFill/>
                        <a:ln w="12700" cap="flat">
                          <a:noFill/>
                          <a:miter lim="400000"/>
                        </a:ln>
                        <a:effectLst/>
                      </wps:spPr>
                      <wps:txbx>
                        <w:txbxContent>
                          <w:p w14:paraId="4469A3EC" w14:textId="77777777" w:rsidR="00CA5DBE" w:rsidRDefault="00621F92">
                            <w:pPr>
                              <w:pStyle w:val="Body"/>
                              <w:rPr>
                                <w:sz w:val="24"/>
                                <w:szCs w:val="24"/>
                              </w:rPr>
                            </w:pPr>
                            <w:r>
                              <w:rPr>
                                <w:sz w:val="24"/>
                                <w:szCs w:val="24"/>
                              </w:rPr>
                              <w:t>This is known as the ADP -ATP cycle, allowing energy to be stored and released as it is needed.</w:t>
                            </w:r>
                          </w:p>
                          <w:p w14:paraId="4469A3ED" w14:textId="77777777" w:rsidR="00CA5DBE" w:rsidRDefault="00621F92">
                            <w:pPr>
                              <w:pStyle w:val="Body"/>
                            </w:pPr>
                            <w:r>
                              <w:rPr>
                                <w:sz w:val="24"/>
                                <w:szCs w:val="24"/>
                              </w:rPr>
                              <w:t>The bonds that link the phosphates in ATP can be thought of as coiled springs. Due to these spring like bonds, the end phosphate is straining to break away from its nearest partner.  Any small addition of energy and the end phosphate springs away, releasing all the energy that is stored in the spring (the bond).</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32" style="position:absolute;margin-left:282.9pt;margin-top:15.9pt;width:215.15pt;height:248.3pt;z-index:251677696;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0 21599 21600 21599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" filled="f" stroked="f" strokeweight="1pt">
                <v:stroke miterlimit="4"/>
                <v:textbox inset="4pt,4pt,4pt,4pt">
                  <w:txbxContent>
                    <w:p w:rsidR="00CA5DBE" w:rsidRDefault="00621F92">
                      <w:pPr>
                        <w:pStyle w:val="Body"/>
                        <w:rPr>
                          <w:sz w:val="24"/>
                          <w:szCs w:val="24"/>
                        </w:rPr>
                      </w:pPr>
                      <w:r>
                        <w:rPr>
                          <w:sz w:val="24"/>
                          <w:szCs w:val="24"/>
                        </w:rPr>
                        <w:t xml:space="preserve">This is known as the ADP -ATP cycle, allowing energy to be stored and released as it is </w:t>
                      </w:r>
                      <w:r>
                        <w:rPr>
                          <w:sz w:val="24"/>
                          <w:szCs w:val="24"/>
                        </w:rPr>
                        <w:t>needed.</w:t>
                      </w:r>
                    </w:p>
                    <w:p w:rsidR="00CA5DBE" w:rsidRDefault="00621F92">
                      <w:pPr>
                        <w:pStyle w:val="Body"/>
                      </w:pPr>
                      <w:r>
                        <w:rPr>
                          <w:sz w:val="24"/>
                          <w:szCs w:val="24"/>
                        </w:rPr>
                        <w:t xml:space="preserve">The bonds that link the phosphates in ATP can be thought of as coiled springs. Due to these spring like bonds, the end phosphate is straining to break away from its nearest partner.  Any small addition of energy and the end phosphate springs away, </w:t>
                      </w:r>
                      <w:r>
                        <w:rPr>
                          <w:sz w:val="24"/>
                          <w:szCs w:val="24"/>
                        </w:rPr>
                        <w:t>releasing all the energy that is stored in the spring (the bond).</w:t>
                      </w:r>
                    </w:p>
                  </w:txbxContent>
                </v:textbox>
                <w10:wrap type="through" anchorx="margin" anchory="line"/>
              </v:rect>
            </w:pict>
          </mc:Fallback>
        </mc:AlternateContent>
      </w:r>
      <w:r w:rsidR="00621F92">
        <w:rPr>
          <w:rFonts w:ascii="Arial" w:eastAsia="Arial" w:hAnsi="Arial" w:cs="Arial"/>
          <w:noProof/>
          <w:sz w:val="24"/>
          <w:szCs w:val="24"/>
          <w:lang w:val="en-GB"/>
        </w:rPr>
        <w:drawing>
          <wp:anchor distT="152400" distB="152400" distL="152400" distR="152400" simplePos="0" relativeHeight="251678720" behindDoc="1" locked="0" layoutInCell="1" allowOverlap="1" wp14:anchorId="4469A358" wp14:editId="4469A359">
            <wp:simplePos x="0" y="0"/>
            <wp:positionH relativeFrom="margin">
              <wp:posOffset>-171450</wp:posOffset>
            </wp:positionH>
            <wp:positionV relativeFrom="line">
              <wp:posOffset>-57150</wp:posOffset>
            </wp:positionV>
            <wp:extent cx="3494405" cy="3945255"/>
            <wp:effectExtent l="0" t="0" r="0" b="0"/>
            <wp:wrapTight wrapText="bothSides">
              <wp:wrapPolygon edited="1">
                <wp:start x="0" y="0"/>
                <wp:lineTo x="0" y="21600"/>
                <wp:lineTo x="21600" y="21600"/>
                <wp:lineTo x="21600" y="0"/>
                <wp:lineTo x="0" y="0"/>
              </wp:wrapPolygon>
            </wp:wrapTight>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5-08-16 at 14.53.21.png"/>
                    <pic:cNvPicPr/>
                  </pic:nvPicPr>
                  <pic:blipFill>
                    <a:blip r:embed="rId26">
                      <a:extLst/>
                    </a:blip>
                    <a:stretch>
                      <a:fillRect/>
                    </a:stretch>
                  </pic:blipFill>
                  <pic:spPr>
                    <a:xfrm>
                      <a:off x="0" y="0"/>
                      <a:ext cx="3494405" cy="3945255"/>
                    </a:xfrm>
                    <a:prstGeom prst="rect">
                      <a:avLst/>
                    </a:prstGeom>
                    <a:ln w="12700" cap="flat">
                      <a:noFill/>
                      <a:miter lim="400000"/>
                    </a:ln>
                    <a:effectLst/>
                  </pic:spPr>
                </pic:pic>
              </a:graphicData>
            </a:graphic>
          </wp:anchor>
        </w:drawing>
      </w:r>
    </w:p>
    <w:p w14:paraId="4469A314" w14:textId="77777777" w:rsidR="00CA5DBE" w:rsidRDefault="00CA5DBE">
      <w:pPr>
        <w:pStyle w:val="Body"/>
        <w:rPr>
          <w:rFonts w:ascii="Arial" w:eastAsia="Arial" w:hAnsi="Arial" w:cs="Arial"/>
          <w:sz w:val="24"/>
          <w:szCs w:val="24"/>
        </w:rPr>
      </w:pPr>
    </w:p>
    <w:p w14:paraId="4469A315" w14:textId="77777777" w:rsidR="00CA5DBE" w:rsidRDefault="00CA5DBE">
      <w:pPr>
        <w:pStyle w:val="Body"/>
        <w:rPr>
          <w:rFonts w:ascii="Arial" w:eastAsia="Arial" w:hAnsi="Arial" w:cs="Arial"/>
          <w:sz w:val="24"/>
          <w:szCs w:val="24"/>
        </w:rPr>
      </w:pPr>
    </w:p>
    <w:p w14:paraId="4469A316" w14:textId="77777777" w:rsidR="00C22D7E" w:rsidRDefault="00C22D7E">
      <w:pPr>
        <w:pStyle w:val="Body"/>
        <w:rPr>
          <w:rFonts w:ascii="Arial"/>
          <w:b/>
          <w:bCs/>
          <w:sz w:val="24"/>
          <w:szCs w:val="24"/>
        </w:rPr>
      </w:pPr>
    </w:p>
    <w:p w14:paraId="4469A317" w14:textId="77777777" w:rsidR="00C22D7E" w:rsidRDefault="00C22D7E">
      <w:pPr>
        <w:pStyle w:val="Body"/>
        <w:rPr>
          <w:rFonts w:ascii="Arial"/>
          <w:b/>
          <w:bCs/>
          <w:sz w:val="24"/>
          <w:szCs w:val="24"/>
        </w:rPr>
      </w:pPr>
    </w:p>
    <w:p w14:paraId="4469A318" w14:textId="77777777" w:rsidR="00C22D7E" w:rsidRDefault="00C22D7E">
      <w:pPr>
        <w:pStyle w:val="Body"/>
        <w:rPr>
          <w:rFonts w:ascii="Arial"/>
          <w:b/>
          <w:bCs/>
          <w:sz w:val="24"/>
          <w:szCs w:val="24"/>
        </w:rPr>
      </w:pPr>
    </w:p>
    <w:p w14:paraId="4469A319" w14:textId="77777777" w:rsidR="00C22D7E" w:rsidRDefault="00C22D7E">
      <w:pPr>
        <w:pStyle w:val="Body"/>
        <w:rPr>
          <w:rFonts w:ascii="Arial"/>
          <w:b/>
          <w:bCs/>
          <w:sz w:val="24"/>
          <w:szCs w:val="24"/>
        </w:rPr>
      </w:pPr>
    </w:p>
    <w:p w14:paraId="4469A31A" w14:textId="77777777" w:rsidR="00C22D7E" w:rsidRDefault="00C22D7E">
      <w:pPr>
        <w:pStyle w:val="Body"/>
        <w:rPr>
          <w:rFonts w:ascii="Arial"/>
          <w:b/>
          <w:bCs/>
          <w:sz w:val="24"/>
          <w:szCs w:val="24"/>
        </w:rPr>
      </w:pPr>
    </w:p>
    <w:p w14:paraId="4469A31B" w14:textId="77777777" w:rsidR="00C22D7E" w:rsidRDefault="00C22D7E">
      <w:pPr>
        <w:pStyle w:val="Body"/>
        <w:rPr>
          <w:rFonts w:ascii="Arial"/>
          <w:b/>
          <w:bCs/>
          <w:sz w:val="24"/>
          <w:szCs w:val="24"/>
        </w:rPr>
      </w:pPr>
    </w:p>
    <w:p w14:paraId="4469A31C" w14:textId="77777777" w:rsidR="00C22D7E" w:rsidRDefault="00C22D7E">
      <w:pPr>
        <w:pStyle w:val="Body"/>
        <w:rPr>
          <w:rFonts w:ascii="Arial"/>
          <w:b/>
          <w:bCs/>
          <w:sz w:val="24"/>
          <w:szCs w:val="24"/>
        </w:rPr>
      </w:pPr>
    </w:p>
    <w:p w14:paraId="4469A31D" w14:textId="77777777" w:rsidR="00C22D7E" w:rsidRDefault="00C22D7E">
      <w:pPr>
        <w:pStyle w:val="Body"/>
        <w:rPr>
          <w:rFonts w:ascii="Arial"/>
          <w:b/>
          <w:bCs/>
          <w:sz w:val="24"/>
          <w:szCs w:val="24"/>
        </w:rPr>
      </w:pPr>
    </w:p>
    <w:p w14:paraId="4469A321" w14:textId="77777777" w:rsidR="00C22D7E" w:rsidRDefault="00C22D7E">
      <w:pPr>
        <w:pStyle w:val="Body"/>
        <w:rPr>
          <w:rFonts w:ascii="Arial"/>
          <w:b/>
          <w:bCs/>
          <w:sz w:val="24"/>
          <w:szCs w:val="24"/>
        </w:rPr>
      </w:pPr>
    </w:p>
    <w:p w14:paraId="4469A322" w14:textId="77777777" w:rsidR="00C22D7E" w:rsidRDefault="00C22D7E">
      <w:pPr>
        <w:pStyle w:val="Body"/>
        <w:rPr>
          <w:rFonts w:ascii="Arial"/>
          <w:b/>
          <w:bCs/>
          <w:sz w:val="24"/>
          <w:szCs w:val="24"/>
        </w:rPr>
      </w:pPr>
      <w:bookmarkStart w:id="0" w:name="_GoBack"/>
      <w:bookmarkEnd w:id="0"/>
    </w:p>
    <w:p w14:paraId="4469A323" w14:textId="77777777" w:rsidR="00C22D7E" w:rsidRDefault="00C22D7E">
      <w:pPr>
        <w:pStyle w:val="Body"/>
        <w:rPr>
          <w:rFonts w:ascii="Arial"/>
          <w:b/>
          <w:bCs/>
          <w:sz w:val="24"/>
          <w:szCs w:val="24"/>
        </w:rPr>
      </w:pPr>
    </w:p>
    <w:p w14:paraId="4469A324" w14:textId="77777777" w:rsidR="00CA5DBE" w:rsidRDefault="00621F92">
      <w:pPr>
        <w:pStyle w:val="Body"/>
        <w:rPr>
          <w:rFonts w:ascii="Arial" w:eastAsia="Arial" w:hAnsi="Arial" w:cs="Arial"/>
          <w:b/>
          <w:bCs/>
          <w:sz w:val="24"/>
          <w:szCs w:val="24"/>
        </w:rPr>
      </w:pPr>
      <w:r>
        <w:rPr>
          <w:rFonts w:ascii="Arial"/>
          <w:b/>
          <w:bCs/>
          <w:sz w:val="24"/>
          <w:szCs w:val="24"/>
        </w:rPr>
        <w:t>Why use ATP?</w:t>
      </w:r>
    </w:p>
    <w:p w14:paraId="4469A325" w14:textId="77777777" w:rsidR="00CA5DBE" w:rsidRDefault="00CA5DBE">
      <w:pPr>
        <w:pStyle w:val="Body"/>
        <w:rPr>
          <w:rFonts w:ascii="Arial" w:eastAsia="Arial" w:hAnsi="Arial" w:cs="Arial"/>
          <w:b/>
          <w:bCs/>
          <w:sz w:val="24"/>
          <w:szCs w:val="24"/>
        </w:rPr>
      </w:pPr>
    </w:p>
    <w:p w14:paraId="4469A326" w14:textId="77777777" w:rsidR="00CA5DBE" w:rsidRDefault="00621F92">
      <w:pPr>
        <w:pStyle w:val="Body"/>
        <w:rPr>
          <w:rFonts w:ascii="Arial" w:eastAsia="Arial" w:hAnsi="Arial" w:cs="Arial"/>
          <w:sz w:val="24"/>
          <w:szCs w:val="24"/>
        </w:rPr>
      </w:pPr>
      <w:r>
        <w:rPr>
          <w:rFonts w:ascii="Arial"/>
          <w:sz w:val="24"/>
          <w:szCs w:val="24"/>
        </w:rPr>
        <w:t>ATP is the immediate energy source for cells. As a result cells do not store large quantities of energy, but rather just a few seconds supply. This is not a problem as ATP is rapidly reformed form ADP and Pi and so a little goes a long way.</w:t>
      </w:r>
    </w:p>
    <w:p w14:paraId="4469A327" w14:textId="77777777" w:rsidR="00CA5DBE" w:rsidRDefault="00CA5DBE">
      <w:pPr>
        <w:pStyle w:val="Body"/>
        <w:rPr>
          <w:rFonts w:ascii="Arial" w:eastAsia="Arial" w:hAnsi="Arial" w:cs="Arial"/>
          <w:sz w:val="24"/>
          <w:szCs w:val="24"/>
        </w:rPr>
      </w:pPr>
    </w:p>
    <w:p w14:paraId="4469A328" w14:textId="77777777" w:rsidR="00CA5DBE" w:rsidRDefault="00621F92">
      <w:pPr>
        <w:pStyle w:val="Body"/>
        <w:rPr>
          <w:rFonts w:ascii="Arial" w:eastAsia="Arial" w:hAnsi="Arial" w:cs="Arial"/>
          <w:sz w:val="24"/>
          <w:szCs w:val="24"/>
        </w:rPr>
      </w:pPr>
      <w:r>
        <w:rPr>
          <w:rFonts w:ascii="Arial"/>
          <w:sz w:val="24"/>
          <w:szCs w:val="24"/>
        </w:rPr>
        <w:t>Why isn</w:t>
      </w:r>
      <w:r>
        <w:rPr>
          <w:rFonts w:hAnsi="Arial"/>
          <w:sz w:val="24"/>
          <w:szCs w:val="24"/>
        </w:rPr>
        <w:t>’</w:t>
      </w:r>
      <w:r>
        <w:rPr>
          <w:rFonts w:ascii="Arial"/>
          <w:sz w:val="24"/>
          <w:szCs w:val="24"/>
        </w:rPr>
        <w:t>t glucose used as the energy release molecule? What happens when food is burnt in a bunsen flame? What impact would this have on the cell?</w:t>
      </w:r>
    </w:p>
    <w:p w14:paraId="4469A329" w14:textId="77777777" w:rsidR="00CA5DBE" w:rsidRDefault="00CA5DBE">
      <w:pPr>
        <w:pStyle w:val="Body"/>
        <w:rPr>
          <w:rFonts w:ascii="Arial" w:eastAsia="Arial" w:hAnsi="Arial" w:cs="Arial"/>
          <w:sz w:val="24"/>
          <w:szCs w:val="24"/>
        </w:rPr>
      </w:pPr>
    </w:p>
    <w:p w14:paraId="4469A32A" w14:textId="77777777" w:rsidR="00CA5DBE" w:rsidRDefault="00CA5DBE">
      <w:pPr>
        <w:pStyle w:val="Body"/>
        <w:rPr>
          <w:rFonts w:ascii="Arial" w:eastAsia="Arial" w:hAnsi="Arial" w:cs="Arial"/>
          <w:sz w:val="24"/>
          <w:szCs w:val="24"/>
        </w:rPr>
      </w:pPr>
    </w:p>
    <w:p w14:paraId="3E7BDB65" w14:textId="7DECF13E" w:rsidR="007119E0" w:rsidRDefault="007119E0">
      <w:pPr>
        <w:pStyle w:val="Body"/>
        <w:pBdr>
          <w:bottom w:val="single" w:sz="6" w:space="1" w:color="auto"/>
        </w:pBdr>
        <w:rPr>
          <w:rFonts w:hAnsi="Arial"/>
          <w:sz w:val="24"/>
          <w:szCs w:val="24"/>
        </w:rPr>
      </w:pPr>
    </w:p>
    <w:p w14:paraId="1B9A434E" w14:textId="77777777" w:rsidR="007119E0" w:rsidRDefault="007119E0">
      <w:pPr>
        <w:pStyle w:val="Body"/>
        <w:pBdr>
          <w:top w:val="none" w:sz="0" w:space="0" w:color="auto"/>
        </w:pBdr>
        <w:rPr>
          <w:rFonts w:hAnsi="Arial"/>
          <w:sz w:val="24"/>
          <w:szCs w:val="24"/>
        </w:rPr>
      </w:pPr>
    </w:p>
    <w:p w14:paraId="4469A32B" w14:textId="309C7979" w:rsidR="00CA5DBE" w:rsidRPr="007119E0" w:rsidRDefault="00621F92">
      <w:pPr>
        <w:pStyle w:val="Body"/>
        <w:pBdr>
          <w:top w:val="none" w:sz="0" w:space="0" w:color="auto"/>
        </w:pBdr>
        <w:rPr>
          <w:rFonts w:hAnsi="Arial"/>
          <w:sz w:val="24"/>
          <w:szCs w:val="24"/>
        </w:rPr>
      </w:pPr>
      <w:r>
        <w:rPr>
          <w:rFonts w:hAnsi="Arial"/>
          <w:sz w:val="24"/>
          <w:szCs w:val="24"/>
        </w:rPr>
        <w:t>——————————————————————————————————————</w:t>
      </w:r>
    </w:p>
    <w:p w14:paraId="4469A32C" w14:textId="77777777" w:rsidR="00CA5DBE" w:rsidRDefault="00CA5DBE">
      <w:pPr>
        <w:pStyle w:val="Body"/>
        <w:rPr>
          <w:rFonts w:ascii="Arial" w:eastAsia="Arial" w:hAnsi="Arial" w:cs="Arial"/>
          <w:sz w:val="24"/>
          <w:szCs w:val="24"/>
        </w:rPr>
      </w:pPr>
    </w:p>
    <w:p w14:paraId="4469A32D" w14:textId="77777777" w:rsidR="00CA5DBE" w:rsidRDefault="00621F92">
      <w:pPr>
        <w:pStyle w:val="Body"/>
        <w:rPr>
          <w:rFonts w:ascii="Arial" w:eastAsia="Arial" w:hAnsi="Arial" w:cs="Arial"/>
          <w:b/>
          <w:bCs/>
          <w:sz w:val="24"/>
          <w:szCs w:val="24"/>
        </w:rPr>
      </w:pPr>
      <w:r>
        <w:rPr>
          <w:rFonts w:ascii="Arial"/>
          <w:b/>
          <w:bCs/>
          <w:sz w:val="24"/>
          <w:szCs w:val="24"/>
        </w:rPr>
        <w:t>Roles of ATP</w:t>
      </w:r>
    </w:p>
    <w:p w14:paraId="4469A32E" w14:textId="77777777" w:rsidR="00CA5DBE" w:rsidRDefault="00CA5DBE">
      <w:pPr>
        <w:pStyle w:val="Body"/>
        <w:rPr>
          <w:rFonts w:ascii="Arial" w:eastAsia="Arial" w:hAnsi="Arial" w:cs="Arial"/>
          <w:b/>
          <w:bCs/>
          <w:sz w:val="24"/>
          <w:szCs w:val="24"/>
        </w:rPr>
      </w:pPr>
    </w:p>
    <w:p w14:paraId="4469A32F" w14:textId="77777777" w:rsidR="00CA5DBE" w:rsidRDefault="00621F92">
      <w:pPr>
        <w:pStyle w:val="Body"/>
        <w:rPr>
          <w:rFonts w:ascii="Arial" w:eastAsia="Arial" w:hAnsi="Arial" w:cs="Arial"/>
          <w:sz w:val="24"/>
          <w:szCs w:val="24"/>
        </w:rPr>
      </w:pPr>
      <w:r>
        <w:rPr>
          <w:rFonts w:ascii="Arial"/>
          <w:sz w:val="24"/>
          <w:szCs w:val="24"/>
        </w:rPr>
        <w:t>ATP is required for various processes such as synthesising  macromolecules from their basic units, muscle contraction, active transport, and secretion. These topics will be covered later in the A level course. The inorganic phosphate released during the hydrolysis of ATP can be used to phosphorylate other compounds in order to make them more reactive, thus lowering the activation energy of the reaction. You will learn about this in the topic of respiration.</w:t>
      </w:r>
    </w:p>
    <w:sectPr w:rsidR="00CA5DBE">
      <w:headerReference w:type="default" r:id="rId27"/>
      <w:footerReference w:type="default" r:id="rId2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9A35C" w14:textId="77777777" w:rsidR="00621F92" w:rsidRDefault="00621F92">
      <w:r>
        <w:separator/>
      </w:r>
    </w:p>
  </w:endnote>
  <w:endnote w:type="continuationSeparator" w:id="0">
    <w:p w14:paraId="4469A35D" w14:textId="77777777" w:rsidR="00621F92" w:rsidRDefault="0062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9A35F" w14:textId="77777777" w:rsidR="00CA5DBE" w:rsidRDefault="00621F92">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sidR="007119E0">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9A35A" w14:textId="77777777" w:rsidR="00621F92" w:rsidRDefault="00621F92">
      <w:r>
        <w:separator/>
      </w:r>
    </w:p>
  </w:footnote>
  <w:footnote w:type="continuationSeparator" w:id="0">
    <w:p w14:paraId="4469A35B" w14:textId="77777777" w:rsidR="00621F92" w:rsidRDefault="00621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9A35E" w14:textId="77777777" w:rsidR="00CA5DBE" w:rsidRDefault="00CA5D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E3191"/>
    <w:multiLevelType w:val="multilevel"/>
    <w:tmpl w:val="854E6E0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
    <w:nsid w:val="0CAB276E"/>
    <w:multiLevelType w:val="multilevel"/>
    <w:tmpl w:val="C9569804"/>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
    <w:nsid w:val="11884221"/>
    <w:multiLevelType w:val="multilevel"/>
    <w:tmpl w:val="5C4ADCCE"/>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
    <w:nsid w:val="2D960928"/>
    <w:multiLevelType w:val="multilevel"/>
    <w:tmpl w:val="F704DF5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nsid w:val="39BB001A"/>
    <w:multiLevelType w:val="multilevel"/>
    <w:tmpl w:val="38CEC72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5">
    <w:nsid w:val="41272560"/>
    <w:multiLevelType w:val="multilevel"/>
    <w:tmpl w:val="29389698"/>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6">
    <w:nsid w:val="60C401ED"/>
    <w:multiLevelType w:val="multilevel"/>
    <w:tmpl w:val="231C378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7">
    <w:nsid w:val="67BF4559"/>
    <w:multiLevelType w:val="multilevel"/>
    <w:tmpl w:val="3502F38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8">
    <w:nsid w:val="7AB07C5E"/>
    <w:multiLevelType w:val="multilevel"/>
    <w:tmpl w:val="DDC21A3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abstractNumId w:val="5"/>
  </w:num>
  <w:num w:numId="2">
    <w:abstractNumId w:val="6"/>
  </w:num>
  <w:num w:numId="3">
    <w:abstractNumId w:val="0"/>
  </w:num>
  <w:num w:numId="4">
    <w:abstractNumId w:val="3"/>
  </w:num>
  <w:num w:numId="5">
    <w:abstractNumId w:val="7"/>
  </w:num>
  <w:num w:numId="6">
    <w:abstractNumId w:val="2"/>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A5DBE"/>
    <w:rsid w:val="00621F92"/>
    <w:rsid w:val="007119E0"/>
    <w:rsid w:val="00C22D7E"/>
    <w:rsid w:val="00CA5DBE"/>
    <w:rsid w:val="00F40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A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9"/>
      </w:numPr>
    </w:pPr>
  </w:style>
  <w:style w:type="character" w:customStyle="1" w:styleId="Hyperlink0">
    <w:name w:val="Hyperlink.0"/>
    <w:basedOn w:val="Hyperlink"/>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9"/>
      </w:numPr>
    </w:p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tif"/><Relationship Id="rId25" Type="http://schemas.openxmlformats.org/officeDocument/2006/relationships/image" Target="media/image13.gi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biologyinmotion.com/at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youtube.com/watch?v=5GMLIMIVUvo"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85F152-92CE-4CEF-979E-9E609CAA6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D0E98-0F12-4985-AB25-E17A40062312}">
  <ds:schemaRefs>
    <ds:schemaRef ds:uri="http://schemas.microsoft.com/sharepoint/v3/contenttype/forms"/>
  </ds:schemaRefs>
</ds:datastoreItem>
</file>

<file path=customXml/itemProps3.xml><?xml version="1.0" encoding="utf-8"?>
<ds:datastoreItem xmlns:ds="http://schemas.openxmlformats.org/officeDocument/2006/customXml" ds:itemID="{E92109B2-B858-4493-B163-20A812ADD45E}">
  <ds:schemaRefs>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http://purl.org/dc/dcmitype/"/>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315B4B7B</Template>
  <TotalTime>2</TotalTime>
  <Pages>6</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Haggar</dc:creator>
  <cp:lastModifiedBy>Sarah Loftus</cp:lastModifiedBy>
  <cp:revision>3</cp:revision>
  <dcterms:created xsi:type="dcterms:W3CDTF">2015-08-18T11:48:00Z</dcterms:created>
  <dcterms:modified xsi:type="dcterms:W3CDTF">2015-08-24T15:11:00Z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